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5370C" w14:textId="77777777" w:rsidR="00E818C7" w:rsidRDefault="00B54BE5" w:rsidP="003516F1">
      <w:pPr>
        <w:ind w:left="-360" w:right="-360"/>
        <w:rPr>
          <w:rFonts w:ascii="Century Gothic" w:hAnsi="Century Gothic" w:cs="Arial"/>
          <w:b/>
          <w:noProof/>
          <w:color w:val="808080" w:themeColor="background1" w:themeShade="80"/>
          <w:sz w:val="32"/>
          <w:szCs w:val="36"/>
        </w:rPr>
      </w:pPr>
      <w:r>
        <w:rPr>
          <w:rFonts w:ascii="Century Gothic" w:hAnsi="Century Gothic" w:cs="Arial"/>
          <w:b/>
          <w:noProof/>
          <w:color w:val="808080" w:themeColor="background1" w:themeShade="80"/>
          <w:sz w:val="32"/>
          <w:szCs w:val="36"/>
        </w:rPr>
        <w:t>COUNSELING CLIENT INFORMATION FORM</w:t>
      </w:r>
      <w:r w:rsidR="000D0128">
        <w:rPr>
          <w:rFonts w:ascii="Century Gothic" w:hAnsi="Century Gothic" w:cs="Arial"/>
          <w:b/>
          <w:noProof/>
          <w:color w:val="808080" w:themeColor="background1" w:themeShade="80"/>
          <w:sz w:val="32"/>
          <w:szCs w:val="36"/>
        </w:rPr>
        <w:t xml:space="preserve"> TEMPLATE</w:t>
      </w:r>
      <w:r w:rsidR="001264FF">
        <w:rPr>
          <w:rFonts w:ascii="Century Gothic" w:hAnsi="Century Gothic" w:cs="Arial"/>
          <w:b/>
          <w:noProof/>
          <w:color w:val="808080" w:themeColor="background1" w:themeShade="80"/>
          <w:sz w:val="32"/>
          <w:szCs w:val="36"/>
        </w:rPr>
        <w:t xml:space="preserve">  </w:t>
      </w:r>
      <w:r w:rsidR="000F07B6">
        <w:rPr>
          <w:rFonts w:ascii="Century Gothic" w:hAnsi="Century Gothic" w:cs="Arial"/>
          <w:b/>
          <w:noProof/>
          <w:color w:val="808080" w:themeColor="background1" w:themeShade="80"/>
          <w:sz w:val="32"/>
          <w:szCs w:val="36"/>
        </w:rPr>
        <w:t xml:space="preserve">   </w:t>
      </w:r>
      <w:r w:rsidR="000D0128">
        <w:rPr>
          <w:rFonts w:ascii="Century Gothic" w:eastAsia="Times New Roman" w:hAnsi="Century Gothic" w:cs="Times New Roman"/>
          <w:b/>
          <w:bCs/>
          <w:noProof/>
          <w:color w:val="A6A6A6" w:themeColor="background1" w:themeShade="A6"/>
          <w:sz w:val="28"/>
          <w:szCs w:val="48"/>
        </w:rPr>
        <w:drawing>
          <wp:inline distT="0" distB="0" distL="0" distR="0" wp14:anchorId="6F7A4EC4" wp14:editId="657DD6DB">
            <wp:extent cx="1961737" cy="272241"/>
            <wp:effectExtent l="0" t="0" r="635" b="0"/>
            <wp:docPr id="1" name="Pictur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1737" cy="272241"/>
                    </a:xfrm>
                    <a:prstGeom prst="rect">
                      <a:avLst/>
                    </a:prstGeom>
                  </pic:spPr>
                </pic:pic>
              </a:graphicData>
            </a:graphic>
          </wp:inline>
        </w:drawing>
      </w:r>
    </w:p>
    <w:tbl>
      <w:tblPr>
        <w:tblW w:w="11507" w:type="dxa"/>
        <w:tblInd w:w="-450" w:type="dxa"/>
        <w:tblLook w:val="04A0" w:firstRow="1" w:lastRow="0" w:firstColumn="1" w:lastColumn="0" w:noHBand="0" w:noVBand="1"/>
      </w:tblPr>
      <w:tblGrid>
        <w:gridCol w:w="200"/>
        <w:gridCol w:w="1398"/>
        <w:gridCol w:w="198"/>
        <w:gridCol w:w="166"/>
        <w:gridCol w:w="1057"/>
        <w:gridCol w:w="279"/>
        <w:gridCol w:w="905"/>
        <w:gridCol w:w="365"/>
        <w:gridCol w:w="948"/>
        <w:gridCol w:w="1607"/>
        <w:gridCol w:w="741"/>
        <w:gridCol w:w="1207"/>
        <w:gridCol w:w="262"/>
        <w:gridCol w:w="676"/>
        <w:gridCol w:w="1535"/>
      </w:tblGrid>
      <w:tr w:rsidR="00B54BE5" w:rsidRPr="00552288" w14:paraId="1D874F95" w14:textId="77777777" w:rsidTr="001117F4">
        <w:trPr>
          <w:gridAfter w:val="13"/>
          <w:wAfter w:w="9939" w:type="dxa"/>
          <w:trHeight w:val="77"/>
        </w:trPr>
        <w:tc>
          <w:tcPr>
            <w:tcW w:w="1568" w:type="dxa"/>
            <w:gridSpan w:val="2"/>
            <w:tcBorders>
              <w:top w:val="nil"/>
              <w:left w:val="nil"/>
              <w:bottom w:val="nil"/>
              <w:right w:val="nil"/>
            </w:tcBorders>
            <w:shd w:val="clear" w:color="auto" w:fill="auto"/>
            <w:noWrap/>
            <w:vAlign w:val="center"/>
            <w:hideMark/>
          </w:tcPr>
          <w:p w14:paraId="7E8DB5E0" w14:textId="77777777" w:rsidR="00B54BE5" w:rsidRPr="00552288" w:rsidRDefault="00B54BE5" w:rsidP="00B54BE5">
            <w:pPr>
              <w:rPr>
                <w:rFonts w:ascii="Century Gothic" w:eastAsia="Times New Roman" w:hAnsi="Century Gothic" w:cs="Calibri"/>
                <w:color w:val="000000"/>
                <w:sz w:val="20"/>
                <w:szCs w:val="20"/>
              </w:rPr>
            </w:pPr>
          </w:p>
        </w:tc>
      </w:tr>
      <w:tr w:rsidR="00BA17B6" w:rsidRPr="00552288" w14:paraId="54690984" w14:textId="77777777" w:rsidTr="001117F4">
        <w:trPr>
          <w:gridBefore w:val="1"/>
          <w:gridAfter w:val="1"/>
          <w:wBefore w:w="200" w:type="dxa"/>
          <w:wAfter w:w="1536" w:type="dxa"/>
          <w:trHeight w:val="98"/>
        </w:trPr>
        <w:tc>
          <w:tcPr>
            <w:tcW w:w="1562" w:type="dxa"/>
            <w:gridSpan w:val="2"/>
            <w:tcBorders>
              <w:top w:val="nil"/>
              <w:left w:val="nil"/>
              <w:bottom w:val="nil"/>
              <w:right w:val="nil"/>
            </w:tcBorders>
            <w:shd w:val="clear" w:color="auto" w:fill="auto"/>
            <w:noWrap/>
            <w:vAlign w:val="bottom"/>
            <w:hideMark/>
          </w:tcPr>
          <w:p w14:paraId="6B04CEAF" w14:textId="77777777" w:rsidR="00552288" w:rsidRPr="00552288" w:rsidRDefault="00552288" w:rsidP="00552288">
            <w:pPr>
              <w:rPr>
                <w:rFonts w:ascii="Times New Roman" w:eastAsia="Times New Roman" w:hAnsi="Times New Roman" w:cs="Times New Roman"/>
                <w:sz w:val="20"/>
                <w:szCs w:val="20"/>
              </w:rPr>
            </w:pPr>
          </w:p>
        </w:tc>
        <w:tc>
          <w:tcPr>
            <w:tcW w:w="1220" w:type="dxa"/>
            <w:gridSpan w:val="2"/>
            <w:tcBorders>
              <w:top w:val="nil"/>
              <w:left w:val="nil"/>
              <w:bottom w:val="nil"/>
              <w:right w:val="nil"/>
            </w:tcBorders>
            <w:shd w:val="clear" w:color="auto" w:fill="auto"/>
            <w:noWrap/>
            <w:vAlign w:val="bottom"/>
            <w:hideMark/>
          </w:tcPr>
          <w:p w14:paraId="3279FB53" w14:textId="77777777" w:rsidR="00552288" w:rsidRPr="00552288" w:rsidRDefault="00552288" w:rsidP="00552288">
            <w:pPr>
              <w:rPr>
                <w:rFonts w:ascii="Times New Roman" w:eastAsia="Times New Roman" w:hAnsi="Times New Roman" w:cs="Times New Roman"/>
                <w:sz w:val="20"/>
                <w:szCs w:val="20"/>
              </w:rPr>
            </w:pPr>
          </w:p>
        </w:tc>
        <w:tc>
          <w:tcPr>
            <w:tcW w:w="1184" w:type="dxa"/>
            <w:gridSpan w:val="2"/>
            <w:tcBorders>
              <w:top w:val="nil"/>
              <w:left w:val="nil"/>
              <w:bottom w:val="nil"/>
              <w:right w:val="nil"/>
            </w:tcBorders>
            <w:shd w:val="clear" w:color="auto" w:fill="auto"/>
            <w:noWrap/>
            <w:vAlign w:val="bottom"/>
            <w:hideMark/>
          </w:tcPr>
          <w:p w14:paraId="0CAB5A6D" w14:textId="77777777" w:rsidR="00552288" w:rsidRPr="00552288" w:rsidRDefault="00552288" w:rsidP="00552288">
            <w:pPr>
              <w:rPr>
                <w:rFonts w:ascii="Times New Roman" w:eastAsia="Times New Roman" w:hAnsi="Times New Roman" w:cs="Times New Roman"/>
                <w:sz w:val="20"/>
                <w:szCs w:val="20"/>
              </w:rPr>
            </w:pPr>
          </w:p>
        </w:tc>
        <w:tc>
          <w:tcPr>
            <w:tcW w:w="1312" w:type="dxa"/>
            <w:gridSpan w:val="2"/>
            <w:tcBorders>
              <w:top w:val="nil"/>
              <w:left w:val="nil"/>
              <w:bottom w:val="nil"/>
              <w:right w:val="nil"/>
            </w:tcBorders>
            <w:shd w:val="clear" w:color="auto" w:fill="auto"/>
            <w:noWrap/>
            <w:vAlign w:val="bottom"/>
            <w:hideMark/>
          </w:tcPr>
          <w:p w14:paraId="24B8AEB6" w14:textId="77777777" w:rsidR="00552288" w:rsidRPr="00552288" w:rsidRDefault="00552288" w:rsidP="00552288">
            <w:pPr>
              <w:rPr>
                <w:rFonts w:ascii="Times New Roman" w:eastAsia="Times New Roman" w:hAnsi="Times New Roman" w:cs="Times New Roman"/>
                <w:sz w:val="20"/>
                <w:szCs w:val="20"/>
              </w:rPr>
            </w:pPr>
          </w:p>
        </w:tc>
        <w:tc>
          <w:tcPr>
            <w:tcW w:w="2348" w:type="dxa"/>
            <w:gridSpan w:val="2"/>
            <w:tcBorders>
              <w:top w:val="nil"/>
              <w:left w:val="nil"/>
              <w:bottom w:val="nil"/>
              <w:right w:val="nil"/>
            </w:tcBorders>
            <w:shd w:val="clear" w:color="auto" w:fill="auto"/>
            <w:noWrap/>
            <w:vAlign w:val="bottom"/>
            <w:hideMark/>
          </w:tcPr>
          <w:p w14:paraId="5C134EE9" w14:textId="77777777" w:rsidR="00552288" w:rsidRPr="00552288" w:rsidRDefault="00552288" w:rsidP="00552288">
            <w:pPr>
              <w:rPr>
                <w:rFonts w:ascii="Times New Roman" w:eastAsia="Times New Roman" w:hAnsi="Times New Roman" w:cs="Times New Roman"/>
                <w:sz w:val="20"/>
                <w:szCs w:val="20"/>
              </w:rPr>
            </w:pPr>
          </w:p>
        </w:tc>
        <w:tc>
          <w:tcPr>
            <w:tcW w:w="2145" w:type="dxa"/>
            <w:gridSpan w:val="3"/>
            <w:tcBorders>
              <w:top w:val="nil"/>
              <w:left w:val="nil"/>
              <w:bottom w:val="nil"/>
              <w:right w:val="nil"/>
            </w:tcBorders>
            <w:shd w:val="clear" w:color="auto" w:fill="auto"/>
            <w:noWrap/>
            <w:vAlign w:val="bottom"/>
            <w:hideMark/>
          </w:tcPr>
          <w:p w14:paraId="6BC735D4" w14:textId="77777777" w:rsidR="00552288" w:rsidRPr="00552288" w:rsidRDefault="00552288" w:rsidP="00552288">
            <w:pPr>
              <w:rPr>
                <w:rFonts w:ascii="Times New Roman" w:eastAsia="Times New Roman" w:hAnsi="Times New Roman" w:cs="Times New Roman"/>
                <w:sz w:val="20"/>
                <w:szCs w:val="20"/>
              </w:rPr>
            </w:pPr>
          </w:p>
        </w:tc>
      </w:tr>
      <w:tr w:rsidR="00B54BE5" w:rsidRPr="00B54BE5" w14:paraId="48A24D82" w14:textId="77777777" w:rsidTr="001117F4">
        <w:trPr>
          <w:gridBefore w:val="1"/>
          <w:wBefore w:w="200" w:type="dxa"/>
          <w:trHeight w:val="317"/>
        </w:trPr>
        <w:tc>
          <w:tcPr>
            <w:tcW w:w="4331" w:type="dxa"/>
            <w:gridSpan w:val="7"/>
            <w:tcBorders>
              <w:top w:val="nil"/>
              <w:left w:val="nil"/>
              <w:bottom w:val="single" w:sz="4" w:space="0" w:color="BFBFBF"/>
              <w:right w:val="nil"/>
            </w:tcBorders>
            <w:shd w:val="clear" w:color="auto" w:fill="auto"/>
            <w:vAlign w:val="bottom"/>
            <w:hideMark/>
          </w:tcPr>
          <w:p w14:paraId="5C9EDE66" w14:textId="77777777" w:rsidR="00B54BE5" w:rsidRPr="00B54BE5" w:rsidRDefault="00B54BE5" w:rsidP="00B54BE5">
            <w:pPr>
              <w:rPr>
                <w:rFonts w:ascii="Century Gothic" w:eastAsia="Times New Roman" w:hAnsi="Century Gothic" w:cs="Calibri"/>
                <w:b/>
                <w:bCs/>
                <w:color w:val="333F4F"/>
                <w:sz w:val="20"/>
                <w:szCs w:val="20"/>
              </w:rPr>
            </w:pPr>
            <w:r w:rsidRPr="00B54BE5">
              <w:rPr>
                <w:rFonts w:ascii="Century Gothic" w:eastAsia="Times New Roman" w:hAnsi="Century Gothic" w:cs="Calibri"/>
                <w:b/>
                <w:bCs/>
                <w:color w:val="333F4F"/>
                <w:sz w:val="20"/>
                <w:szCs w:val="20"/>
              </w:rPr>
              <w:t>DATE</w:t>
            </w:r>
          </w:p>
        </w:tc>
        <w:tc>
          <w:tcPr>
            <w:tcW w:w="6975" w:type="dxa"/>
            <w:gridSpan w:val="7"/>
            <w:tcBorders>
              <w:top w:val="nil"/>
              <w:left w:val="nil"/>
              <w:bottom w:val="single" w:sz="4" w:space="0" w:color="BFBFBF"/>
              <w:right w:val="nil"/>
            </w:tcBorders>
            <w:shd w:val="clear" w:color="auto" w:fill="auto"/>
            <w:noWrap/>
            <w:vAlign w:val="bottom"/>
            <w:hideMark/>
          </w:tcPr>
          <w:p w14:paraId="55C6D9E7" w14:textId="77777777" w:rsidR="00B54BE5" w:rsidRPr="00B54BE5" w:rsidRDefault="00B54BE5" w:rsidP="001117F4">
            <w:pPr>
              <w:ind w:left="1030"/>
              <w:rPr>
                <w:rFonts w:ascii="Century Gothic" w:eastAsia="Times New Roman" w:hAnsi="Century Gothic" w:cs="Calibri"/>
                <w:b/>
                <w:bCs/>
                <w:color w:val="333F4F"/>
                <w:sz w:val="20"/>
                <w:szCs w:val="20"/>
              </w:rPr>
            </w:pPr>
            <w:r w:rsidRPr="00B54BE5">
              <w:rPr>
                <w:rFonts w:ascii="Century Gothic" w:eastAsia="Times New Roman" w:hAnsi="Century Gothic" w:cs="Calibri"/>
                <w:b/>
                <w:bCs/>
                <w:color w:val="333F4F"/>
                <w:sz w:val="20"/>
                <w:szCs w:val="20"/>
              </w:rPr>
              <w:t>ADMINISTRATOR</w:t>
            </w:r>
          </w:p>
        </w:tc>
      </w:tr>
      <w:tr w:rsidR="00B54BE5" w:rsidRPr="00B54BE5" w14:paraId="0A316D6C" w14:textId="77777777" w:rsidTr="001117F4">
        <w:trPr>
          <w:gridBefore w:val="1"/>
          <w:wBefore w:w="200" w:type="dxa"/>
          <w:trHeight w:val="397"/>
        </w:trPr>
        <w:tc>
          <w:tcPr>
            <w:tcW w:w="5279" w:type="dxa"/>
            <w:gridSpan w:val="8"/>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5843EDC"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c>
          <w:tcPr>
            <w:tcW w:w="6027" w:type="dxa"/>
            <w:gridSpan w:val="6"/>
            <w:tcBorders>
              <w:top w:val="single" w:sz="4" w:space="0" w:color="BFBFBF"/>
              <w:left w:val="nil"/>
              <w:bottom w:val="single" w:sz="4" w:space="0" w:color="BFBFBF"/>
              <w:right w:val="single" w:sz="4" w:space="0" w:color="BFBFBF"/>
            </w:tcBorders>
            <w:shd w:val="clear" w:color="auto" w:fill="auto"/>
            <w:noWrap/>
            <w:vAlign w:val="center"/>
            <w:hideMark/>
          </w:tcPr>
          <w:p w14:paraId="0D6C2E1B"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B54BE5" w:rsidRPr="00B54BE5" w14:paraId="69A3A8BC" w14:textId="77777777" w:rsidTr="001117F4">
        <w:trPr>
          <w:gridBefore w:val="1"/>
          <w:wBefore w:w="200" w:type="dxa"/>
          <w:trHeight w:val="317"/>
        </w:trPr>
        <w:tc>
          <w:tcPr>
            <w:tcW w:w="5279" w:type="dxa"/>
            <w:gridSpan w:val="8"/>
            <w:tcBorders>
              <w:top w:val="single" w:sz="4" w:space="0" w:color="BFBFBF"/>
              <w:left w:val="nil"/>
              <w:bottom w:val="single" w:sz="4" w:space="0" w:color="BFBFBF"/>
              <w:right w:val="nil"/>
            </w:tcBorders>
            <w:shd w:val="clear" w:color="auto" w:fill="auto"/>
            <w:noWrap/>
            <w:vAlign w:val="bottom"/>
            <w:hideMark/>
          </w:tcPr>
          <w:p w14:paraId="253F70C6" w14:textId="77777777" w:rsidR="00B54BE5" w:rsidRPr="00B54BE5" w:rsidRDefault="00B54BE5" w:rsidP="00B54BE5">
            <w:pPr>
              <w:rPr>
                <w:rFonts w:ascii="Century Gothic" w:eastAsia="Times New Roman" w:hAnsi="Century Gothic" w:cs="Calibri"/>
                <w:b/>
                <w:bCs/>
                <w:color w:val="333F4F"/>
                <w:sz w:val="20"/>
                <w:szCs w:val="20"/>
              </w:rPr>
            </w:pPr>
            <w:r w:rsidRPr="00B54BE5">
              <w:rPr>
                <w:rFonts w:ascii="Century Gothic" w:eastAsia="Times New Roman" w:hAnsi="Century Gothic" w:cs="Calibri"/>
                <w:b/>
                <w:bCs/>
                <w:color w:val="333F4F"/>
                <w:sz w:val="20"/>
                <w:szCs w:val="20"/>
              </w:rPr>
              <w:t>IS THIS A PREVIOUS PATIENT?</w:t>
            </w:r>
          </w:p>
        </w:tc>
        <w:tc>
          <w:tcPr>
            <w:tcW w:w="6027" w:type="dxa"/>
            <w:gridSpan w:val="6"/>
            <w:tcBorders>
              <w:top w:val="single" w:sz="4" w:space="0" w:color="BFBFBF"/>
              <w:left w:val="nil"/>
              <w:bottom w:val="single" w:sz="4" w:space="0" w:color="BFBFBF"/>
              <w:right w:val="nil"/>
            </w:tcBorders>
            <w:shd w:val="clear" w:color="auto" w:fill="auto"/>
            <w:vAlign w:val="bottom"/>
            <w:hideMark/>
          </w:tcPr>
          <w:p w14:paraId="0DD619AD" w14:textId="77777777" w:rsidR="00B54BE5" w:rsidRPr="00B54BE5" w:rsidRDefault="001264FF" w:rsidP="001264FF">
            <w:pPr>
              <w:rPr>
                <w:rFonts w:ascii="Century Gothic" w:eastAsia="Times New Roman" w:hAnsi="Century Gothic" w:cs="Calibri"/>
                <w:b/>
                <w:bCs/>
                <w:color w:val="333F4F"/>
                <w:sz w:val="20"/>
                <w:szCs w:val="20"/>
              </w:rPr>
            </w:pPr>
            <w:r>
              <w:rPr>
                <w:rFonts w:ascii="Century Gothic" w:eastAsia="Times New Roman" w:hAnsi="Century Gothic" w:cs="Calibri"/>
                <w:b/>
                <w:bCs/>
                <w:color w:val="333F4F"/>
                <w:sz w:val="20"/>
                <w:szCs w:val="20"/>
              </w:rPr>
              <w:t xml:space="preserve">  </w:t>
            </w:r>
            <w:r w:rsidR="00B54BE5" w:rsidRPr="00B54BE5">
              <w:rPr>
                <w:rFonts w:ascii="Century Gothic" w:eastAsia="Times New Roman" w:hAnsi="Century Gothic" w:cs="Calibri"/>
                <w:b/>
                <w:bCs/>
                <w:color w:val="333F4F"/>
                <w:sz w:val="20"/>
                <w:szCs w:val="20"/>
              </w:rPr>
              <w:t>REFERRED BY</w:t>
            </w:r>
          </w:p>
        </w:tc>
      </w:tr>
      <w:tr w:rsidR="00B54BE5" w:rsidRPr="00B54BE5" w14:paraId="795CFC27" w14:textId="77777777" w:rsidTr="001117F4">
        <w:trPr>
          <w:gridBefore w:val="1"/>
          <w:wBefore w:w="200" w:type="dxa"/>
          <w:trHeight w:val="397"/>
        </w:trPr>
        <w:tc>
          <w:tcPr>
            <w:tcW w:w="5279" w:type="dxa"/>
            <w:gridSpan w:val="8"/>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8D188D"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c>
          <w:tcPr>
            <w:tcW w:w="6027" w:type="dxa"/>
            <w:gridSpan w:val="6"/>
            <w:tcBorders>
              <w:top w:val="single" w:sz="4" w:space="0" w:color="BFBFBF"/>
              <w:left w:val="nil"/>
              <w:bottom w:val="single" w:sz="4" w:space="0" w:color="BFBFBF"/>
              <w:right w:val="single" w:sz="4" w:space="0" w:color="BFBFBF"/>
            </w:tcBorders>
            <w:shd w:val="clear" w:color="auto" w:fill="auto"/>
            <w:noWrap/>
            <w:vAlign w:val="center"/>
            <w:hideMark/>
          </w:tcPr>
          <w:p w14:paraId="2DF3B469"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B54BE5" w:rsidRPr="00B54BE5" w14:paraId="3161DEA3" w14:textId="77777777" w:rsidTr="001117F4">
        <w:trPr>
          <w:gridBefore w:val="1"/>
          <w:wBefore w:w="200" w:type="dxa"/>
          <w:trHeight w:val="397"/>
        </w:trPr>
        <w:tc>
          <w:tcPr>
            <w:tcW w:w="11307" w:type="dxa"/>
            <w:gridSpan w:val="14"/>
            <w:tcBorders>
              <w:top w:val="single" w:sz="4" w:space="0" w:color="BFBFBF"/>
              <w:left w:val="nil"/>
              <w:bottom w:val="single" w:sz="4" w:space="0" w:color="BFBFBF"/>
              <w:right w:val="nil"/>
            </w:tcBorders>
            <w:shd w:val="clear" w:color="auto" w:fill="auto"/>
            <w:noWrap/>
            <w:vAlign w:val="bottom"/>
            <w:hideMark/>
          </w:tcPr>
          <w:p w14:paraId="7F426677" w14:textId="77777777" w:rsidR="00B54BE5" w:rsidRPr="00B54BE5" w:rsidRDefault="00B54BE5" w:rsidP="00B54BE5">
            <w:pPr>
              <w:rPr>
                <w:rFonts w:ascii="Century Gothic" w:eastAsia="Times New Roman" w:hAnsi="Century Gothic" w:cs="Calibri"/>
                <w:color w:val="333F4F"/>
              </w:rPr>
            </w:pPr>
            <w:r w:rsidRPr="00B54BE5">
              <w:rPr>
                <w:rFonts w:ascii="Century Gothic" w:eastAsia="Times New Roman" w:hAnsi="Century Gothic" w:cs="Calibri"/>
                <w:color w:val="333F4F"/>
              </w:rPr>
              <w:t>PATIENT INFORMATION</w:t>
            </w:r>
          </w:p>
        </w:tc>
      </w:tr>
      <w:tr w:rsidR="001117F4" w:rsidRPr="00B54BE5" w14:paraId="29832420" w14:textId="77777777" w:rsidTr="001117F4">
        <w:trPr>
          <w:gridBefore w:val="1"/>
          <w:wBefore w:w="200" w:type="dxa"/>
          <w:trHeight w:val="477"/>
        </w:trPr>
        <w:tc>
          <w:tcPr>
            <w:tcW w:w="1725" w:type="dxa"/>
            <w:gridSpan w:val="3"/>
            <w:tcBorders>
              <w:top w:val="nil"/>
              <w:left w:val="single" w:sz="4" w:space="0" w:color="BFBFBF"/>
              <w:bottom w:val="single" w:sz="4" w:space="0" w:color="BFBFBF"/>
              <w:right w:val="nil"/>
            </w:tcBorders>
            <w:shd w:val="clear" w:color="000000" w:fill="EAEEF3"/>
            <w:vAlign w:val="center"/>
            <w:hideMark/>
          </w:tcPr>
          <w:p w14:paraId="12A6F35A"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NAME</w:t>
            </w:r>
          </w:p>
        </w:tc>
        <w:tc>
          <w:tcPr>
            <w:tcW w:w="3553"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9D278E5"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c>
          <w:tcPr>
            <w:tcW w:w="1607" w:type="dxa"/>
            <w:tcBorders>
              <w:top w:val="nil"/>
              <w:left w:val="nil"/>
              <w:bottom w:val="nil"/>
              <w:right w:val="nil"/>
            </w:tcBorders>
            <w:shd w:val="clear" w:color="000000" w:fill="EAEEF3"/>
            <w:vAlign w:val="center"/>
            <w:hideMark/>
          </w:tcPr>
          <w:p w14:paraId="0A74C1AF"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 </w:t>
            </w:r>
          </w:p>
        </w:tc>
        <w:tc>
          <w:tcPr>
            <w:tcW w:w="4419"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C371DE8"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1117F4" w:rsidRPr="00B54BE5" w14:paraId="42997C72" w14:textId="77777777" w:rsidTr="001117F4">
        <w:trPr>
          <w:gridBefore w:val="1"/>
          <w:wBefore w:w="200" w:type="dxa"/>
          <w:trHeight w:val="477"/>
        </w:trPr>
        <w:tc>
          <w:tcPr>
            <w:tcW w:w="1725" w:type="dxa"/>
            <w:gridSpan w:val="3"/>
            <w:tcBorders>
              <w:top w:val="nil"/>
              <w:left w:val="single" w:sz="4" w:space="0" w:color="BFBFBF"/>
              <w:bottom w:val="single" w:sz="4" w:space="0" w:color="BFBFBF"/>
              <w:right w:val="nil"/>
            </w:tcBorders>
            <w:shd w:val="clear" w:color="000000" w:fill="EAEEF3"/>
            <w:vAlign w:val="center"/>
            <w:hideMark/>
          </w:tcPr>
          <w:p w14:paraId="270DA71C"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CELL PHONE</w:t>
            </w:r>
          </w:p>
        </w:tc>
        <w:tc>
          <w:tcPr>
            <w:tcW w:w="3553"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1D09B96"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c>
          <w:tcPr>
            <w:tcW w:w="1607" w:type="dxa"/>
            <w:tcBorders>
              <w:top w:val="nil"/>
              <w:left w:val="nil"/>
              <w:bottom w:val="nil"/>
              <w:right w:val="nil"/>
            </w:tcBorders>
            <w:shd w:val="clear" w:color="000000" w:fill="EAEEF3"/>
            <w:vAlign w:val="center"/>
            <w:hideMark/>
          </w:tcPr>
          <w:p w14:paraId="4AEDAF18"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HOME ADDRESS</w:t>
            </w:r>
          </w:p>
        </w:tc>
        <w:tc>
          <w:tcPr>
            <w:tcW w:w="4419"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B631140"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1117F4" w:rsidRPr="00B54BE5" w14:paraId="24F2DB4F" w14:textId="77777777" w:rsidTr="001117F4">
        <w:trPr>
          <w:gridBefore w:val="1"/>
          <w:wBefore w:w="200" w:type="dxa"/>
          <w:trHeight w:val="477"/>
        </w:trPr>
        <w:tc>
          <w:tcPr>
            <w:tcW w:w="1725" w:type="dxa"/>
            <w:gridSpan w:val="3"/>
            <w:tcBorders>
              <w:top w:val="nil"/>
              <w:left w:val="single" w:sz="4" w:space="0" w:color="BFBFBF"/>
              <w:bottom w:val="single" w:sz="4" w:space="0" w:color="BFBFBF"/>
              <w:right w:val="nil"/>
            </w:tcBorders>
            <w:shd w:val="clear" w:color="000000" w:fill="EAEEF3"/>
            <w:vAlign w:val="center"/>
            <w:hideMark/>
          </w:tcPr>
          <w:p w14:paraId="15480419"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ALT. PHONE</w:t>
            </w:r>
          </w:p>
        </w:tc>
        <w:tc>
          <w:tcPr>
            <w:tcW w:w="3553"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06D1EF07"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c>
          <w:tcPr>
            <w:tcW w:w="1607" w:type="dxa"/>
            <w:tcBorders>
              <w:top w:val="nil"/>
              <w:left w:val="nil"/>
              <w:bottom w:val="single" w:sz="4" w:space="0" w:color="BFBFBF"/>
              <w:right w:val="nil"/>
            </w:tcBorders>
            <w:shd w:val="clear" w:color="000000" w:fill="EAEEF3"/>
            <w:vAlign w:val="center"/>
            <w:hideMark/>
          </w:tcPr>
          <w:p w14:paraId="3ECB9F02"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 </w:t>
            </w:r>
          </w:p>
        </w:tc>
        <w:tc>
          <w:tcPr>
            <w:tcW w:w="4419"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49FE3CC"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1117F4" w:rsidRPr="00B54BE5" w14:paraId="0C4DDB97" w14:textId="77777777" w:rsidTr="001117F4">
        <w:trPr>
          <w:gridBefore w:val="1"/>
          <w:wBefore w:w="200" w:type="dxa"/>
          <w:trHeight w:val="477"/>
        </w:trPr>
        <w:tc>
          <w:tcPr>
            <w:tcW w:w="1725" w:type="dxa"/>
            <w:gridSpan w:val="3"/>
            <w:tcBorders>
              <w:top w:val="nil"/>
              <w:left w:val="single" w:sz="4" w:space="0" w:color="BFBFBF"/>
              <w:bottom w:val="single" w:sz="4" w:space="0" w:color="BFBFBF"/>
              <w:right w:val="nil"/>
            </w:tcBorders>
            <w:shd w:val="clear" w:color="000000" w:fill="EAEEF3"/>
            <w:vAlign w:val="center"/>
            <w:hideMark/>
          </w:tcPr>
          <w:p w14:paraId="13D42325"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EMAIL</w:t>
            </w:r>
          </w:p>
        </w:tc>
        <w:tc>
          <w:tcPr>
            <w:tcW w:w="3553"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C54F3D2"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c>
          <w:tcPr>
            <w:tcW w:w="1607" w:type="dxa"/>
            <w:tcBorders>
              <w:top w:val="nil"/>
              <w:left w:val="nil"/>
              <w:bottom w:val="nil"/>
              <w:right w:val="nil"/>
            </w:tcBorders>
            <w:shd w:val="clear" w:color="000000" w:fill="EAEEF3"/>
            <w:vAlign w:val="center"/>
            <w:hideMark/>
          </w:tcPr>
          <w:p w14:paraId="721A8DA9"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 </w:t>
            </w:r>
          </w:p>
        </w:tc>
        <w:tc>
          <w:tcPr>
            <w:tcW w:w="4419"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FB98C72"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1117F4" w:rsidRPr="00B54BE5" w14:paraId="3788AD28" w14:textId="77777777" w:rsidTr="001117F4">
        <w:trPr>
          <w:gridBefore w:val="1"/>
          <w:wBefore w:w="200" w:type="dxa"/>
          <w:trHeight w:val="477"/>
        </w:trPr>
        <w:tc>
          <w:tcPr>
            <w:tcW w:w="1725" w:type="dxa"/>
            <w:gridSpan w:val="3"/>
            <w:tcBorders>
              <w:top w:val="nil"/>
              <w:left w:val="single" w:sz="4" w:space="0" w:color="BFBFBF"/>
              <w:bottom w:val="single" w:sz="4" w:space="0" w:color="BFBFBF"/>
              <w:right w:val="nil"/>
            </w:tcBorders>
            <w:shd w:val="clear" w:color="000000" w:fill="EAEEF3"/>
            <w:vAlign w:val="center"/>
            <w:hideMark/>
          </w:tcPr>
          <w:p w14:paraId="21EDF22B" w14:textId="77777777" w:rsidR="00B54BE5" w:rsidRPr="00B54BE5" w:rsidRDefault="001117F4" w:rsidP="00B54BE5">
            <w:pPr>
              <w:ind w:firstLineChars="100" w:firstLine="201"/>
              <w:jc w:val="right"/>
              <w:rPr>
                <w:rFonts w:ascii="Century Gothic" w:eastAsia="Times New Roman" w:hAnsi="Century Gothic" w:cs="Calibri"/>
                <w:b/>
                <w:bCs/>
                <w:color w:val="203764"/>
                <w:sz w:val="20"/>
                <w:szCs w:val="20"/>
              </w:rPr>
            </w:pPr>
            <w:r>
              <w:rPr>
                <w:rFonts w:ascii="Century Gothic" w:eastAsia="Times New Roman" w:hAnsi="Century Gothic" w:cs="Calibri"/>
                <w:b/>
                <w:bCs/>
                <w:color w:val="203764"/>
                <w:sz w:val="20"/>
                <w:szCs w:val="20"/>
              </w:rPr>
              <w:t>SOC SEC #</w:t>
            </w:r>
          </w:p>
        </w:tc>
        <w:tc>
          <w:tcPr>
            <w:tcW w:w="3553"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0702BF2"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c>
          <w:tcPr>
            <w:tcW w:w="1607" w:type="dxa"/>
            <w:tcBorders>
              <w:top w:val="nil"/>
              <w:left w:val="nil"/>
              <w:bottom w:val="nil"/>
              <w:right w:val="nil"/>
            </w:tcBorders>
            <w:shd w:val="clear" w:color="000000" w:fill="EAEEF3"/>
            <w:vAlign w:val="center"/>
            <w:hideMark/>
          </w:tcPr>
          <w:p w14:paraId="2A52B1F7"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WORK ADDRESS</w:t>
            </w:r>
          </w:p>
        </w:tc>
        <w:tc>
          <w:tcPr>
            <w:tcW w:w="4419"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1821C69"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1117F4" w:rsidRPr="00B54BE5" w14:paraId="6BA7F34F" w14:textId="77777777" w:rsidTr="001117F4">
        <w:trPr>
          <w:gridBefore w:val="1"/>
          <w:wBefore w:w="200" w:type="dxa"/>
          <w:trHeight w:val="477"/>
        </w:trPr>
        <w:tc>
          <w:tcPr>
            <w:tcW w:w="1725" w:type="dxa"/>
            <w:gridSpan w:val="3"/>
            <w:tcBorders>
              <w:top w:val="nil"/>
              <w:left w:val="single" w:sz="4" w:space="0" w:color="BFBFBF"/>
              <w:bottom w:val="single" w:sz="4" w:space="0" w:color="BFBFBF"/>
              <w:right w:val="nil"/>
            </w:tcBorders>
            <w:shd w:val="clear" w:color="000000" w:fill="EAEEF3"/>
            <w:vAlign w:val="center"/>
            <w:hideMark/>
          </w:tcPr>
          <w:p w14:paraId="1167962D"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DATE OF BIRTH</w:t>
            </w:r>
          </w:p>
        </w:tc>
        <w:tc>
          <w:tcPr>
            <w:tcW w:w="3553"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DF8EA21"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c>
          <w:tcPr>
            <w:tcW w:w="1607" w:type="dxa"/>
            <w:tcBorders>
              <w:top w:val="nil"/>
              <w:left w:val="nil"/>
              <w:bottom w:val="single" w:sz="4" w:space="0" w:color="BFBFBF"/>
              <w:right w:val="nil"/>
            </w:tcBorders>
            <w:shd w:val="clear" w:color="000000" w:fill="EAEEF3"/>
            <w:vAlign w:val="center"/>
            <w:hideMark/>
          </w:tcPr>
          <w:p w14:paraId="613ACD27" w14:textId="77777777" w:rsidR="00B54BE5" w:rsidRPr="00B54BE5" w:rsidRDefault="00B54BE5" w:rsidP="00B54BE5">
            <w:pPr>
              <w:ind w:firstLineChars="100" w:firstLine="201"/>
              <w:jc w:val="right"/>
              <w:rPr>
                <w:rFonts w:ascii="Century Gothic" w:eastAsia="Times New Roman" w:hAnsi="Century Gothic" w:cs="Calibri"/>
                <w:b/>
                <w:bCs/>
                <w:color w:val="203764"/>
                <w:sz w:val="20"/>
                <w:szCs w:val="20"/>
              </w:rPr>
            </w:pPr>
            <w:r w:rsidRPr="00B54BE5">
              <w:rPr>
                <w:rFonts w:ascii="Century Gothic" w:eastAsia="Times New Roman" w:hAnsi="Century Gothic" w:cs="Calibri"/>
                <w:b/>
                <w:bCs/>
                <w:color w:val="203764"/>
                <w:sz w:val="20"/>
                <w:szCs w:val="20"/>
              </w:rPr>
              <w:t> </w:t>
            </w:r>
          </w:p>
        </w:tc>
        <w:tc>
          <w:tcPr>
            <w:tcW w:w="4419" w:type="dxa"/>
            <w:gridSpan w:val="5"/>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7DD30DA"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B54BE5" w:rsidRPr="00B54BE5" w14:paraId="72FF1287" w14:textId="77777777" w:rsidTr="001117F4">
        <w:trPr>
          <w:gridBefore w:val="1"/>
          <w:wBefore w:w="200" w:type="dxa"/>
          <w:trHeight w:val="397"/>
        </w:trPr>
        <w:tc>
          <w:tcPr>
            <w:tcW w:w="11307" w:type="dxa"/>
            <w:gridSpan w:val="14"/>
            <w:tcBorders>
              <w:top w:val="single" w:sz="4" w:space="0" w:color="BFBFBF"/>
              <w:left w:val="nil"/>
              <w:bottom w:val="single" w:sz="4" w:space="0" w:color="BFBFBF"/>
              <w:right w:val="nil"/>
            </w:tcBorders>
            <w:shd w:val="clear" w:color="000000" w:fill="FFFFFF"/>
            <w:noWrap/>
            <w:vAlign w:val="bottom"/>
            <w:hideMark/>
          </w:tcPr>
          <w:p w14:paraId="252E0EEB" w14:textId="77777777" w:rsidR="00B54BE5" w:rsidRPr="00B54BE5" w:rsidRDefault="00B54BE5" w:rsidP="00B54BE5">
            <w:pPr>
              <w:rPr>
                <w:rFonts w:ascii="Century Gothic" w:eastAsia="Times New Roman" w:hAnsi="Century Gothic" w:cs="Calibri"/>
                <w:color w:val="333F4F"/>
              </w:rPr>
            </w:pPr>
            <w:r w:rsidRPr="00B54BE5">
              <w:rPr>
                <w:rFonts w:ascii="Century Gothic" w:eastAsia="Times New Roman" w:hAnsi="Century Gothic" w:cs="Calibri"/>
                <w:color w:val="333F4F"/>
              </w:rPr>
              <w:t>EMERGENCY CONTACT</w:t>
            </w:r>
          </w:p>
        </w:tc>
      </w:tr>
      <w:tr w:rsidR="001117F4" w:rsidRPr="00B54BE5" w14:paraId="097127F8" w14:textId="77777777" w:rsidTr="001117F4">
        <w:trPr>
          <w:gridBefore w:val="1"/>
          <w:wBefore w:w="200" w:type="dxa"/>
          <w:trHeight w:val="462"/>
        </w:trPr>
        <w:tc>
          <w:tcPr>
            <w:tcW w:w="1725" w:type="dxa"/>
            <w:gridSpan w:val="3"/>
            <w:tcBorders>
              <w:top w:val="nil"/>
              <w:left w:val="single" w:sz="4" w:space="0" w:color="BFBFBF"/>
              <w:bottom w:val="single" w:sz="4" w:space="0" w:color="BFBFBF"/>
              <w:right w:val="single" w:sz="4" w:space="0" w:color="BFBFBF"/>
            </w:tcBorders>
            <w:shd w:val="clear" w:color="000000" w:fill="D6DCE4"/>
            <w:vAlign w:val="center"/>
            <w:hideMark/>
          </w:tcPr>
          <w:p w14:paraId="3E76B7FC" w14:textId="77777777" w:rsidR="00B54BE5" w:rsidRPr="00B54BE5" w:rsidRDefault="00B54BE5" w:rsidP="001117F4">
            <w:pPr>
              <w:rPr>
                <w:rFonts w:ascii="Century Gothic" w:eastAsia="Times New Roman" w:hAnsi="Century Gothic" w:cs="Calibri"/>
                <w:b/>
                <w:bCs/>
                <w:color w:val="333F4F"/>
                <w:sz w:val="20"/>
                <w:szCs w:val="20"/>
              </w:rPr>
            </w:pPr>
            <w:r w:rsidRPr="00B54BE5">
              <w:rPr>
                <w:rFonts w:ascii="Century Gothic" w:eastAsia="Times New Roman" w:hAnsi="Century Gothic" w:cs="Calibri"/>
                <w:b/>
                <w:bCs/>
                <w:color w:val="333F4F"/>
                <w:sz w:val="20"/>
                <w:szCs w:val="20"/>
              </w:rPr>
              <w:t>NAME OF</w:t>
            </w:r>
            <w:r w:rsidR="001117F4">
              <w:rPr>
                <w:rFonts w:ascii="Century Gothic" w:eastAsia="Times New Roman" w:hAnsi="Century Gothic" w:cs="Calibri"/>
                <w:b/>
                <w:bCs/>
                <w:color w:val="333F4F"/>
                <w:sz w:val="20"/>
                <w:szCs w:val="20"/>
              </w:rPr>
              <w:t xml:space="preserve"> </w:t>
            </w:r>
            <w:r w:rsidRPr="00B54BE5">
              <w:rPr>
                <w:rFonts w:ascii="Century Gothic" w:eastAsia="Times New Roman" w:hAnsi="Century Gothic" w:cs="Calibri"/>
                <w:b/>
                <w:bCs/>
                <w:color w:val="333F4F"/>
                <w:sz w:val="20"/>
                <w:szCs w:val="20"/>
              </w:rPr>
              <w:t>CONTACT</w:t>
            </w:r>
          </w:p>
        </w:tc>
        <w:tc>
          <w:tcPr>
            <w:tcW w:w="3553"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6B7D0A99" w14:textId="77777777" w:rsidR="00B54BE5" w:rsidRPr="00B54BE5" w:rsidRDefault="00B54BE5" w:rsidP="00B54BE5">
            <w:pPr>
              <w:rPr>
                <w:rFonts w:ascii="Century Gothic" w:eastAsia="Times New Roman" w:hAnsi="Century Gothic" w:cs="Calibri"/>
                <w:color w:val="333F4F"/>
                <w:sz w:val="20"/>
                <w:szCs w:val="20"/>
              </w:rPr>
            </w:pPr>
            <w:r w:rsidRPr="00B54BE5">
              <w:rPr>
                <w:rFonts w:ascii="Century Gothic" w:eastAsia="Times New Roman" w:hAnsi="Century Gothic" w:cs="Calibri"/>
                <w:color w:val="333F4F"/>
                <w:sz w:val="20"/>
                <w:szCs w:val="20"/>
              </w:rPr>
              <w:t> </w:t>
            </w:r>
          </w:p>
        </w:tc>
        <w:tc>
          <w:tcPr>
            <w:tcW w:w="1607" w:type="dxa"/>
            <w:tcBorders>
              <w:top w:val="nil"/>
              <w:left w:val="nil"/>
              <w:bottom w:val="single" w:sz="4" w:space="0" w:color="BFBFBF"/>
              <w:right w:val="single" w:sz="4" w:space="0" w:color="BFBFBF"/>
            </w:tcBorders>
            <w:shd w:val="clear" w:color="000000" w:fill="D6DCE4"/>
            <w:vAlign w:val="center"/>
            <w:hideMark/>
          </w:tcPr>
          <w:p w14:paraId="370C776F" w14:textId="77777777" w:rsidR="00B54BE5" w:rsidRPr="00B54BE5" w:rsidRDefault="00B54BE5" w:rsidP="001117F4">
            <w:pPr>
              <w:rPr>
                <w:rFonts w:ascii="Century Gothic" w:eastAsia="Times New Roman" w:hAnsi="Century Gothic" w:cs="Calibri"/>
                <w:b/>
                <w:bCs/>
                <w:color w:val="333F4F"/>
                <w:sz w:val="20"/>
                <w:szCs w:val="20"/>
              </w:rPr>
            </w:pPr>
            <w:r w:rsidRPr="00B54BE5">
              <w:rPr>
                <w:rFonts w:ascii="Century Gothic" w:eastAsia="Times New Roman" w:hAnsi="Century Gothic" w:cs="Calibri"/>
                <w:b/>
                <w:bCs/>
                <w:color w:val="333F4F"/>
                <w:sz w:val="20"/>
                <w:szCs w:val="20"/>
              </w:rPr>
              <w:t>RELATIONSHIP TO CLIENT</w:t>
            </w:r>
          </w:p>
        </w:tc>
        <w:tc>
          <w:tcPr>
            <w:tcW w:w="4419"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744EADDF" w14:textId="77777777" w:rsidR="00B54BE5" w:rsidRPr="00B54BE5" w:rsidRDefault="00B54BE5" w:rsidP="00B54BE5">
            <w:pPr>
              <w:rPr>
                <w:rFonts w:ascii="Century Gothic" w:eastAsia="Times New Roman" w:hAnsi="Century Gothic" w:cs="Calibri"/>
                <w:color w:val="333F4F"/>
                <w:sz w:val="20"/>
                <w:szCs w:val="20"/>
              </w:rPr>
            </w:pPr>
            <w:r w:rsidRPr="00B54BE5">
              <w:rPr>
                <w:rFonts w:ascii="Century Gothic" w:eastAsia="Times New Roman" w:hAnsi="Century Gothic" w:cs="Calibri"/>
                <w:color w:val="333F4F"/>
                <w:sz w:val="20"/>
                <w:szCs w:val="20"/>
              </w:rPr>
              <w:t> </w:t>
            </w:r>
          </w:p>
        </w:tc>
      </w:tr>
      <w:tr w:rsidR="001117F4" w:rsidRPr="00B54BE5" w14:paraId="0C5E86CE" w14:textId="77777777" w:rsidTr="001117F4">
        <w:trPr>
          <w:gridBefore w:val="1"/>
          <w:wBefore w:w="200" w:type="dxa"/>
          <w:trHeight w:val="462"/>
        </w:trPr>
        <w:tc>
          <w:tcPr>
            <w:tcW w:w="1725" w:type="dxa"/>
            <w:gridSpan w:val="3"/>
            <w:tcBorders>
              <w:top w:val="nil"/>
              <w:left w:val="single" w:sz="4" w:space="0" w:color="BFBFBF"/>
              <w:bottom w:val="single" w:sz="4" w:space="0" w:color="BFBFBF"/>
              <w:right w:val="single" w:sz="4" w:space="0" w:color="BFBFBF"/>
            </w:tcBorders>
            <w:shd w:val="clear" w:color="000000" w:fill="D6DCE4"/>
            <w:vAlign w:val="center"/>
            <w:hideMark/>
          </w:tcPr>
          <w:p w14:paraId="5517148F" w14:textId="77777777" w:rsidR="00B54BE5" w:rsidRPr="00B54BE5" w:rsidRDefault="00B54BE5" w:rsidP="001117F4">
            <w:pPr>
              <w:rPr>
                <w:rFonts w:ascii="Century Gothic" w:eastAsia="Times New Roman" w:hAnsi="Century Gothic" w:cs="Calibri"/>
                <w:b/>
                <w:bCs/>
                <w:color w:val="333F4F"/>
                <w:sz w:val="20"/>
                <w:szCs w:val="20"/>
              </w:rPr>
            </w:pP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72736" behindDoc="0" locked="0" layoutInCell="1" allowOverlap="1" wp14:anchorId="4826E94E" wp14:editId="17D1280F">
                      <wp:simplePos x="0" y="0"/>
                      <wp:positionH relativeFrom="column">
                        <wp:posOffset>1295400</wp:posOffset>
                      </wp:positionH>
                      <wp:positionV relativeFrom="paragraph">
                        <wp:posOffset>355600</wp:posOffset>
                      </wp:positionV>
                      <wp:extent cx="977900" cy="927100"/>
                      <wp:effectExtent l="0" t="0" r="0" b="0"/>
                      <wp:wrapNone/>
                      <wp:docPr id="7193" name="Rectangle 71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7BDA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6E94E" id="Rectangle 7193" o:spid="_x0000_s1026" style="position:absolute;margin-left:102pt;margin-top:28pt;width:77pt;height:73pt;z-index:2499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" filled="f" stroked="f">
                      <v:textbox inset="2.16pt,1.44pt,0,1.44pt">
                        <w:txbxContent>
                          <w:p w14:paraId="3C7BDA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73760" behindDoc="0" locked="0" layoutInCell="1" allowOverlap="1" wp14:anchorId="4DFA8F4E" wp14:editId="20588498">
                      <wp:simplePos x="0" y="0"/>
                      <wp:positionH relativeFrom="column">
                        <wp:posOffset>1295400</wp:posOffset>
                      </wp:positionH>
                      <wp:positionV relativeFrom="paragraph">
                        <wp:posOffset>355600</wp:posOffset>
                      </wp:positionV>
                      <wp:extent cx="1003300" cy="762000"/>
                      <wp:effectExtent l="0" t="0" r="0" b="0"/>
                      <wp:wrapNone/>
                      <wp:docPr id="7192" name="Rectangle 7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3D07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A8F4E" id="Rectangle 7192" o:spid="_x0000_s1027" style="position:absolute;margin-left:102pt;margin-top:28pt;width:79pt;height:60pt;z-index:2499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n7zS1rkBAABJAwAADgAAAAAAAAAAAAAAAAAuAgAAZHJzL2Uy&#10;b0RvYy54bWxQSwECLQAUAAYACAAAACEAixMp09wAAAAKAQAADwAAAAAAAAAAAAAAAAATBAAAZHJz&#10;L2Rvd25yZXYueG1sUEsFBgAAAAAEAAQA8wAAABwFAAAAAA==&#10;" filled="f" stroked="f">
                      <v:textbox inset="2.16pt,1.44pt,0,1.44pt">
                        <w:txbxContent>
                          <w:p w14:paraId="643D07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74784" behindDoc="0" locked="0" layoutInCell="1" allowOverlap="1" wp14:anchorId="7EE38C36" wp14:editId="7A870161">
                      <wp:simplePos x="0" y="0"/>
                      <wp:positionH relativeFrom="column">
                        <wp:posOffset>1295400</wp:posOffset>
                      </wp:positionH>
                      <wp:positionV relativeFrom="paragraph">
                        <wp:posOffset>355600</wp:posOffset>
                      </wp:positionV>
                      <wp:extent cx="977900" cy="863600"/>
                      <wp:effectExtent l="0" t="0" r="0" b="0"/>
                      <wp:wrapNone/>
                      <wp:docPr id="7191" name="Rectangle 71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0DDD8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38C36" id="Rectangle 7191" o:spid="_x0000_s1028" style="position:absolute;margin-left:102pt;margin-top:28pt;width:77pt;height:68pt;z-index:2499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" filled="f" stroked="f">
                      <v:textbox inset="2.16pt,1.44pt,0,1.44pt">
                        <w:txbxContent>
                          <w:p w14:paraId="30DDD8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75808" behindDoc="0" locked="0" layoutInCell="1" allowOverlap="1" wp14:anchorId="284CD98E" wp14:editId="2742E50B">
                      <wp:simplePos x="0" y="0"/>
                      <wp:positionH relativeFrom="column">
                        <wp:posOffset>1295400</wp:posOffset>
                      </wp:positionH>
                      <wp:positionV relativeFrom="paragraph">
                        <wp:posOffset>355600</wp:posOffset>
                      </wp:positionV>
                      <wp:extent cx="977900" cy="927100"/>
                      <wp:effectExtent l="0" t="0" r="0" b="0"/>
                      <wp:wrapNone/>
                      <wp:docPr id="7190" name="Rectangle 71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8CA1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CD98E" id="Rectangle 7190" o:spid="_x0000_s1029" style="position:absolute;margin-left:102pt;margin-top:28pt;width:77pt;height:73pt;z-index:2499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" filled="f" stroked="f">
                      <v:textbox inset="2.16pt,1.44pt,0,1.44pt">
                        <w:txbxContent>
                          <w:p w14:paraId="588CA1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76832" behindDoc="0" locked="0" layoutInCell="1" allowOverlap="1" wp14:anchorId="4C59A346" wp14:editId="25D98AD3">
                      <wp:simplePos x="0" y="0"/>
                      <wp:positionH relativeFrom="column">
                        <wp:posOffset>1295400</wp:posOffset>
                      </wp:positionH>
                      <wp:positionV relativeFrom="paragraph">
                        <wp:posOffset>355600</wp:posOffset>
                      </wp:positionV>
                      <wp:extent cx="1003300" cy="762000"/>
                      <wp:effectExtent l="0" t="0" r="0" b="0"/>
                      <wp:wrapNone/>
                      <wp:docPr id="7189" name="Rectangle 7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AB68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9A346" id="Rectangle 7189" o:spid="_x0000_s1030" style="position:absolute;margin-left:102pt;margin-top:28pt;width:79pt;height:60pt;z-index:2499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O9AX+6AQAASQMAAA4AAAAAAAAAAAAAAAAALgIAAGRycy9l&#10;Mm9Eb2MueG1sUEsBAi0AFAAGAAgAAAAhAIsTKdPcAAAACgEAAA8AAAAAAAAAAAAAAAAAFAQAAGRy&#10;cy9kb3ducmV2LnhtbFBLBQYAAAAABAAEAPMAAAAdBQAAAAA=&#10;" filled="f" stroked="f">
                      <v:textbox inset="2.16pt,1.44pt,0,1.44pt">
                        <w:txbxContent>
                          <w:p w14:paraId="55AB68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77856" behindDoc="0" locked="0" layoutInCell="1" allowOverlap="1" wp14:anchorId="25AF84B0" wp14:editId="59822B14">
                      <wp:simplePos x="0" y="0"/>
                      <wp:positionH relativeFrom="column">
                        <wp:posOffset>1295400</wp:posOffset>
                      </wp:positionH>
                      <wp:positionV relativeFrom="paragraph">
                        <wp:posOffset>355600</wp:posOffset>
                      </wp:positionV>
                      <wp:extent cx="977900" cy="927100"/>
                      <wp:effectExtent l="0" t="0" r="0" b="0"/>
                      <wp:wrapNone/>
                      <wp:docPr id="7188" name="Rectangle 71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D9BA2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F84B0" id="Rectangle 7188" o:spid="_x0000_s1031" style="position:absolute;margin-left:102pt;margin-top:28pt;width:77pt;height:73pt;z-index:2499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" filled="f" stroked="f">
                      <v:textbox inset="2.16pt,1.44pt,0,1.44pt">
                        <w:txbxContent>
                          <w:p w14:paraId="6D9BA2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78880" behindDoc="0" locked="0" layoutInCell="1" allowOverlap="1" wp14:anchorId="71BB819E" wp14:editId="4168850E">
                      <wp:simplePos x="0" y="0"/>
                      <wp:positionH relativeFrom="column">
                        <wp:posOffset>1295400</wp:posOffset>
                      </wp:positionH>
                      <wp:positionV relativeFrom="paragraph">
                        <wp:posOffset>355600</wp:posOffset>
                      </wp:positionV>
                      <wp:extent cx="977900" cy="927100"/>
                      <wp:effectExtent l="0" t="0" r="0" b="0"/>
                      <wp:wrapNone/>
                      <wp:docPr id="7187" name="Rectangle 71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EDDDF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B819E" id="Rectangle 7187" o:spid="_x0000_s1032" style="position:absolute;margin-left:102pt;margin-top:28pt;width:77pt;height:73pt;z-index:2499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" filled="f" stroked="f">
                      <v:textbox inset="2.16pt,1.44pt,0,1.44pt">
                        <w:txbxContent>
                          <w:p w14:paraId="4EDDDF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79904" behindDoc="0" locked="0" layoutInCell="1" allowOverlap="1" wp14:anchorId="61C55143" wp14:editId="69CB55BF">
                      <wp:simplePos x="0" y="0"/>
                      <wp:positionH relativeFrom="column">
                        <wp:posOffset>1295400</wp:posOffset>
                      </wp:positionH>
                      <wp:positionV relativeFrom="paragraph">
                        <wp:posOffset>355600</wp:posOffset>
                      </wp:positionV>
                      <wp:extent cx="1003300" cy="762000"/>
                      <wp:effectExtent l="0" t="0" r="0" b="0"/>
                      <wp:wrapNone/>
                      <wp:docPr id="7186" name="Rectangle 7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0E26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55143" id="Rectangle 7186" o:spid="_x0000_s1033" style="position:absolute;margin-left:102pt;margin-top:28pt;width:79pt;height:60pt;z-index:2499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Kx4hK6AQAASQMAAA4AAAAAAAAAAAAAAAAALgIAAGRycy9l&#10;Mm9Eb2MueG1sUEsBAi0AFAAGAAgAAAAhAIsTKdPcAAAACgEAAA8AAAAAAAAAAAAAAAAAFAQAAGRy&#10;cy9kb3ducmV2LnhtbFBLBQYAAAAABAAEAPMAAAAdBQAAAAA=&#10;" filled="f" stroked="f">
                      <v:textbox inset="2.16pt,1.44pt,0,1.44pt">
                        <w:txbxContent>
                          <w:p w14:paraId="0A0E26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80928" behindDoc="0" locked="0" layoutInCell="1" allowOverlap="1" wp14:anchorId="38A57B7F" wp14:editId="3F7F7B52">
                      <wp:simplePos x="0" y="0"/>
                      <wp:positionH relativeFrom="column">
                        <wp:posOffset>1295400</wp:posOffset>
                      </wp:positionH>
                      <wp:positionV relativeFrom="paragraph">
                        <wp:posOffset>355600</wp:posOffset>
                      </wp:positionV>
                      <wp:extent cx="977900" cy="927100"/>
                      <wp:effectExtent l="0" t="0" r="0" b="0"/>
                      <wp:wrapNone/>
                      <wp:docPr id="7185" name="Rectangle 71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649FA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57B7F" id="Rectangle 7185" o:spid="_x0000_s1034" style="position:absolute;margin-left:102pt;margin-top:28pt;width:77pt;height:73pt;z-index:2499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" filled="f" stroked="f">
                      <v:textbox inset="2.16pt,1.44pt,0,1.44pt">
                        <w:txbxContent>
                          <w:p w14:paraId="4649FA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81952" behindDoc="0" locked="0" layoutInCell="1" allowOverlap="1" wp14:anchorId="18AADDDF" wp14:editId="6E0E68C2">
                      <wp:simplePos x="0" y="0"/>
                      <wp:positionH relativeFrom="column">
                        <wp:posOffset>1295400</wp:posOffset>
                      </wp:positionH>
                      <wp:positionV relativeFrom="paragraph">
                        <wp:posOffset>355600</wp:posOffset>
                      </wp:positionV>
                      <wp:extent cx="977900" cy="901700"/>
                      <wp:effectExtent l="0" t="0" r="0" b="0"/>
                      <wp:wrapNone/>
                      <wp:docPr id="7184" name="Rectangle 71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0F11F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ADDDF" id="Rectangle 7184" o:spid="_x0000_s1035" style="position:absolute;margin-left:102pt;margin-top:28pt;width:77pt;height:71pt;z-index:2499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" filled="f" stroked="f">
                      <v:textbox inset="2.16pt,1.44pt,0,1.44pt">
                        <w:txbxContent>
                          <w:p w14:paraId="70F11F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82976" behindDoc="0" locked="0" layoutInCell="1" allowOverlap="1" wp14:anchorId="39D5D5E2" wp14:editId="5B7B1F3C">
                      <wp:simplePos x="0" y="0"/>
                      <wp:positionH relativeFrom="column">
                        <wp:posOffset>1295400</wp:posOffset>
                      </wp:positionH>
                      <wp:positionV relativeFrom="paragraph">
                        <wp:posOffset>355600</wp:posOffset>
                      </wp:positionV>
                      <wp:extent cx="1003300" cy="762000"/>
                      <wp:effectExtent l="0" t="0" r="0" b="0"/>
                      <wp:wrapNone/>
                      <wp:docPr id="7183" name="Rectangle 7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933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5D5E2" id="Rectangle 7183" o:spid="_x0000_s1036" style="position:absolute;margin-left:102pt;margin-top:28pt;width:79pt;height:60pt;z-index:2499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dFnTjuwEAAEoDAAAOAAAAAAAAAAAAAAAAAC4CAABkcnMv&#10;ZTJvRG9jLnhtbFBLAQItABQABgAIAAAAIQCLEynT3AAAAAoBAAAPAAAAAAAAAAAAAAAAABUEAABk&#10;cnMvZG93bnJldi54bWxQSwUGAAAAAAQABADzAAAAHgUAAAAA&#10;" filled="f" stroked="f">
                      <v:textbox inset="2.16pt,1.44pt,0,1.44pt">
                        <w:txbxContent>
                          <w:p w14:paraId="036933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84000" behindDoc="0" locked="0" layoutInCell="1" allowOverlap="1" wp14:anchorId="1D6A1C5D" wp14:editId="0ACECDEA">
                      <wp:simplePos x="0" y="0"/>
                      <wp:positionH relativeFrom="column">
                        <wp:posOffset>1295400</wp:posOffset>
                      </wp:positionH>
                      <wp:positionV relativeFrom="paragraph">
                        <wp:posOffset>355600</wp:posOffset>
                      </wp:positionV>
                      <wp:extent cx="1003300" cy="762000"/>
                      <wp:effectExtent l="0" t="0" r="0" b="0"/>
                      <wp:wrapNone/>
                      <wp:docPr id="7182" name="Rectangle 7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5692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A1C5D" id="Rectangle 7182" o:spid="_x0000_s1037" style="position:absolute;margin-left:102pt;margin-top:28pt;width:79pt;height:60pt;z-index:2499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AEwNVVuAEAAEoDAAAOAAAAAAAAAAAAAAAAAC4CAABkcnMvZTJv&#10;RG9jLnhtbFBLAQItABQABgAIAAAAIQCLEynT3AAAAAoBAAAPAAAAAAAAAAAAAAAAABIEAABkcnMv&#10;ZG93bnJldi54bWxQSwUGAAAAAAQABADzAAAAGwUAAAAA&#10;" filled="f" stroked="f">
                      <v:textbox inset="2.16pt,1.44pt,0,1.44pt">
                        <w:txbxContent>
                          <w:p w14:paraId="545692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85024" behindDoc="0" locked="0" layoutInCell="1" allowOverlap="1" wp14:anchorId="3ABE5157" wp14:editId="32434D73">
                      <wp:simplePos x="0" y="0"/>
                      <wp:positionH relativeFrom="column">
                        <wp:posOffset>1295400</wp:posOffset>
                      </wp:positionH>
                      <wp:positionV relativeFrom="paragraph">
                        <wp:posOffset>355600</wp:posOffset>
                      </wp:positionV>
                      <wp:extent cx="1003300" cy="762000"/>
                      <wp:effectExtent l="0" t="0" r="0" b="0"/>
                      <wp:wrapNone/>
                      <wp:docPr id="7181" name="Rectangle 7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81D0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E5157" id="Rectangle 7181" o:spid="_x0000_s1038" style="position:absolute;margin-left:102pt;margin-top:28pt;width:79pt;height:60pt;z-index:2499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uvEZVuwEAAEoDAAAOAAAAAAAAAAAAAAAAAC4CAABkcnMv&#10;ZTJvRG9jLnhtbFBLAQItABQABgAIAAAAIQCLEynT3AAAAAoBAAAPAAAAAAAAAAAAAAAAABUEAABk&#10;cnMvZG93bnJldi54bWxQSwUGAAAAAAQABADzAAAAHgUAAAAA&#10;" filled="f" stroked="f">
                      <v:textbox inset="2.16pt,1.44pt,0,1.44pt">
                        <w:txbxContent>
                          <w:p w14:paraId="7481D0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86048" behindDoc="0" locked="0" layoutInCell="1" allowOverlap="1" wp14:anchorId="5AFEFC42" wp14:editId="032054C2">
                      <wp:simplePos x="0" y="0"/>
                      <wp:positionH relativeFrom="column">
                        <wp:posOffset>1295400</wp:posOffset>
                      </wp:positionH>
                      <wp:positionV relativeFrom="paragraph">
                        <wp:posOffset>355600</wp:posOffset>
                      </wp:positionV>
                      <wp:extent cx="1003300" cy="762000"/>
                      <wp:effectExtent l="0" t="0" r="0" b="0"/>
                      <wp:wrapNone/>
                      <wp:docPr id="7180" name="Rectangle 7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56D9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EFC42" id="Rectangle 7180" o:spid="_x0000_s1039" style="position:absolute;margin-left:102pt;margin-top:28pt;width:79pt;height:60pt;z-index:2499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dq5+O6AQAASgMAAA4AAAAAAAAAAAAAAAAALgIAAGRycy9l&#10;Mm9Eb2MueG1sUEsBAi0AFAAGAAgAAAAhAIsTKdPcAAAACgEAAA8AAAAAAAAAAAAAAAAAFAQAAGRy&#10;cy9kb3ducmV2LnhtbFBLBQYAAAAABAAEAPMAAAAdBQAAAAA=&#10;" filled="f" stroked="f">
                      <v:textbox inset="2.16pt,1.44pt,0,1.44pt">
                        <w:txbxContent>
                          <w:p w14:paraId="1456D9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87072" behindDoc="0" locked="0" layoutInCell="1" allowOverlap="1" wp14:anchorId="0A6055B8" wp14:editId="2CC53303">
                      <wp:simplePos x="0" y="0"/>
                      <wp:positionH relativeFrom="column">
                        <wp:posOffset>1295400</wp:posOffset>
                      </wp:positionH>
                      <wp:positionV relativeFrom="paragraph">
                        <wp:posOffset>355600</wp:posOffset>
                      </wp:positionV>
                      <wp:extent cx="1003300" cy="762000"/>
                      <wp:effectExtent l="0" t="0" r="0" b="0"/>
                      <wp:wrapNone/>
                      <wp:docPr id="7179" name="Rectangle 7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116A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055B8" id="Rectangle 7179" o:spid="_x0000_s1040" style="position:absolute;margin-left:102pt;margin-top:28pt;width:79pt;height:60pt;z-index:2499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jhuwEAAEoDAAAOAAAAZHJzL2Uyb0RvYy54bWysU8tu2zAQvBfoPxC817Jkp7I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tK3bLSWOW5zS&#10;d9SNu35U5FIdjJQqzzfrNYXY4bXn8ATXLOIyk5812PxFWmQuGp9vGqs5EYHF7Wpdb1eUCNxq79Z3&#10;7Sb3rF4vB4jps/KW5AWjgFCKsvz0NabL0ZcjeC+DuTyfV2k+zIVMvX5BevDyjAzRoukRgx79xKgY&#10;TaBkwrEzGn8dOShKxi8OdW3a9apBn5Sk3jQb9C+UBN1zeFvlTgwenSQSUHIMYPoB4RaFCiocWOF1&#10;NVd2xNu8YH/9Bfa/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yV7jhuwEAAEoDAAAOAAAAAAAAAAAAAAAAAC4CAABkcnMv&#10;ZTJvRG9jLnhtbFBLAQItABQABgAIAAAAIQCLEynT3AAAAAoBAAAPAAAAAAAAAAAAAAAAABUEAABk&#10;cnMvZG93bnJldi54bWxQSwUGAAAAAAQABADzAAAAHgUAAAAA&#10;" filled="f" stroked="f">
                      <v:textbox inset="2.16pt,1.44pt,0,1.44pt">
                        <w:txbxContent>
                          <w:p w14:paraId="0F116A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88096" behindDoc="0" locked="0" layoutInCell="1" allowOverlap="1" wp14:anchorId="2442C948" wp14:editId="31309986">
                      <wp:simplePos x="0" y="0"/>
                      <wp:positionH relativeFrom="column">
                        <wp:posOffset>1295400</wp:posOffset>
                      </wp:positionH>
                      <wp:positionV relativeFrom="paragraph">
                        <wp:posOffset>355600</wp:posOffset>
                      </wp:positionV>
                      <wp:extent cx="1003300" cy="762000"/>
                      <wp:effectExtent l="0" t="0" r="0" b="0"/>
                      <wp:wrapNone/>
                      <wp:docPr id="7178" name="Rectangle 7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D34B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2C948" id="Rectangle 7178" o:spid="_x0000_s1041" style="position:absolute;margin-left:102pt;margin-top:28pt;width:79pt;height:60pt;z-index:2499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uBGVe6AQAASgMAAA4AAAAAAAAAAAAAAAAALgIAAGRycy9l&#10;Mm9Eb2MueG1sUEsBAi0AFAAGAAgAAAAhAIsTKdPcAAAACgEAAA8AAAAAAAAAAAAAAAAAFAQAAGRy&#10;cy9kb3ducmV2LnhtbFBLBQYAAAAABAAEAPMAAAAdBQAAAAA=&#10;" filled="f" stroked="f">
                      <v:textbox inset="2.16pt,1.44pt,0,1.44pt">
                        <w:txbxContent>
                          <w:p w14:paraId="5CD34B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89120" behindDoc="0" locked="0" layoutInCell="1" allowOverlap="1" wp14:anchorId="307E7B04" wp14:editId="7F4215AA">
                      <wp:simplePos x="0" y="0"/>
                      <wp:positionH relativeFrom="column">
                        <wp:posOffset>1295400</wp:posOffset>
                      </wp:positionH>
                      <wp:positionV relativeFrom="paragraph">
                        <wp:posOffset>355600</wp:posOffset>
                      </wp:positionV>
                      <wp:extent cx="1003300" cy="762000"/>
                      <wp:effectExtent l="0" t="0" r="0" b="0"/>
                      <wp:wrapNone/>
                      <wp:docPr id="7177" name="Rectangle 7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BD9C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E7B04" id="Rectangle 7177" o:spid="_x0000_s1042" style="position:absolute;margin-left:102pt;margin-top:28pt;width:79pt;height:60pt;z-index:2499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FYMavuwEAAEoDAAAOAAAAAAAAAAAAAAAAAC4CAABkcnMv&#10;ZTJvRG9jLnhtbFBLAQItABQABgAIAAAAIQCLEynT3AAAAAoBAAAPAAAAAAAAAAAAAAAAABUEAABk&#10;cnMvZG93bnJldi54bWxQSwUGAAAAAAQABADzAAAAHgUAAAAA&#10;" filled="f" stroked="f">
                      <v:textbox inset="2.16pt,1.44pt,0,1.44pt">
                        <w:txbxContent>
                          <w:p w14:paraId="03BD9C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0144" behindDoc="0" locked="0" layoutInCell="1" allowOverlap="1" wp14:anchorId="25460EB6" wp14:editId="0BAF263A">
                      <wp:simplePos x="0" y="0"/>
                      <wp:positionH relativeFrom="column">
                        <wp:posOffset>1295400</wp:posOffset>
                      </wp:positionH>
                      <wp:positionV relativeFrom="paragraph">
                        <wp:posOffset>355600</wp:posOffset>
                      </wp:positionV>
                      <wp:extent cx="1003300" cy="762000"/>
                      <wp:effectExtent l="0" t="0" r="0" b="0"/>
                      <wp:wrapNone/>
                      <wp:docPr id="7176" name="Rectangle 7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44B4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60EB6" id="Rectangle 7176" o:spid="_x0000_s1043" style="position:absolute;margin-left:102pt;margin-top:28pt;width:79pt;height:60pt;z-index:2499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ctmcZuwEAAEoDAAAOAAAAAAAAAAAAAAAAAC4CAABkcnMv&#10;ZTJvRG9jLnhtbFBLAQItABQABgAIAAAAIQCLEynT3AAAAAoBAAAPAAAAAAAAAAAAAAAAABUEAABk&#10;cnMvZG93bnJldi54bWxQSwUGAAAAAAQABADzAAAAHgUAAAAA&#10;" filled="f" stroked="f">
                      <v:textbox inset="2.16pt,1.44pt,0,1.44pt">
                        <w:txbxContent>
                          <w:p w14:paraId="2144B4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1168" behindDoc="0" locked="0" layoutInCell="1" allowOverlap="1" wp14:anchorId="595A24D5" wp14:editId="7243EE32">
                      <wp:simplePos x="0" y="0"/>
                      <wp:positionH relativeFrom="column">
                        <wp:posOffset>1295400</wp:posOffset>
                      </wp:positionH>
                      <wp:positionV relativeFrom="paragraph">
                        <wp:posOffset>355600</wp:posOffset>
                      </wp:positionV>
                      <wp:extent cx="1003300" cy="762000"/>
                      <wp:effectExtent l="0" t="0" r="0" b="0"/>
                      <wp:wrapNone/>
                      <wp:docPr id="7175" name="Rectangle 7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61B5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A24D5" id="Rectangle 7175" o:spid="_x0000_s1044" style="position:absolute;margin-left:102pt;margin-top:28pt;width:79pt;height:60pt;z-index:2499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apvXjuwEAAEoDAAAOAAAAAAAAAAAAAAAAAC4CAABkcnMv&#10;ZTJvRG9jLnhtbFBLAQItABQABgAIAAAAIQCLEynT3AAAAAoBAAAPAAAAAAAAAAAAAAAAABUEAABk&#10;cnMvZG93bnJldi54bWxQSwUGAAAAAAQABADzAAAAHgUAAAAA&#10;" filled="f" stroked="f">
                      <v:textbox inset="2.16pt,1.44pt,0,1.44pt">
                        <w:txbxContent>
                          <w:p w14:paraId="2261B5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2192" behindDoc="0" locked="0" layoutInCell="1" allowOverlap="1" wp14:anchorId="3315E6CE" wp14:editId="6A444360">
                      <wp:simplePos x="0" y="0"/>
                      <wp:positionH relativeFrom="column">
                        <wp:posOffset>1295400</wp:posOffset>
                      </wp:positionH>
                      <wp:positionV relativeFrom="paragraph">
                        <wp:posOffset>355600</wp:posOffset>
                      </wp:positionV>
                      <wp:extent cx="1003300" cy="762000"/>
                      <wp:effectExtent l="0" t="0" r="0" b="0"/>
                      <wp:wrapNone/>
                      <wp:docPr id="7174" name="Rectangle 7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D14C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5E6CE" id="Rectangle 7174" o:spid="_x0000_s1045" style="position:absolute;margin-left:102pt;margin-top:28pt;width:79pt;height:60pt;z-index:2499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DcFRVuwEAAEoDAAAOAAAAAAAAAAAAAAAAAC4CAABkcnMv&#10;ZTJvRG9jLnhtbFBLAQItABQABgAIAAAAIQCLEynT3AAAAAoBAAAPAAAAAAAAAAAAAAAAABUEAABk&#10;cnMvZG93bnJldi54bWxQSwUGAAAAAAQABADzAAAAHgUAAAAA&#10;" filled="f" stroked="f">
                      <v:textbox inset="2.16pt,1.44pt,0,1.44pt">
                        <w:txbxContent>
                          <w:p w14:paraId="46D14C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3216" behindDoc="0" locked="0" layoutInCell="1" allowOverlap="1" wp14:anchorId="57D9B235" wp14:editId="55969084">
                      <wp:simplePos x="0" y="0"/>
                      <wp:positionH relativeFrom="column">
                        <wp:posOffset>1295400</wp:posOffset>
                      </wp:positionH>
                      <wp:positionV relativeFrom="paragraph">
                        <wp:posOffset>355600</wp:posOffset>
                      </wp:positionV>
                      <wp:extent cx="1003300" cy="762000"/>
                      <wp:effectExtent l="0" t="0" r="0" b="0"/>
                      <wp:wrapNone/>
                      <wp:docPr id="7173" name="Rectangle 7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E181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9B235" id="Rectangle 7173" o:spid="_x0000_s1046" style="position:absolute;margin-left:102pt;margin-top:28pt;width:79pt;height:60pt;z-index:2499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DBj6kuwEAAEoDAAAOAAAAAAAAAAAAAAAAAC4CAABkcnMv&#10;ZTJvRG9jLnhtbFBLAQItABQABgAIAAAAIQCLEynT3AAAAAoBAAAPAAAAAAAAAAAAAAAAABUEAABk&#10;cnMvZG93bnJldi54bWxQSwUGAAAAAAQABADzAAAAHgUAAAAA&#10;" filled="f" stroked="f">
                      <v:textbox inset="2.16pt,1.44pt,0,1.44pt">
                        <w:txbxContent>
                          <w:p w14:paraId="7AE181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4240" behindDoc="0" locked="0" layoutInCell="1" allowOverlap="1" wp14:anchorId="0C32FC10" wp14:editId="1AFC98B4">
                      <wp:simplePos x="0" y="0"/>
                      <wp:positionH relativeFrom="column">
                        <wp:posOffset>1295400</wp:posOffset>
                      </wp:positionH>
                      <wp:positionV relativeFrom="paragraph">
                        <wp:posOffset>355600</wp:posOffset>
                      </wp:positionV>
                      <wp:extent cx="1003300" cy="762000"/>
                      <wp:effectExtent l="0" t="0" r="0" b="0"/>
                      <wp:wrapNone/>
                      <wp:docPr id="7172" name="Rectangle 7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6561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2FC10" id="Rectangle 7172" o:spid="_x0000_s1047" style="position:absolute;margin-left:102pt;margin-top:28pt;width:79pt;height:60pt;z-index:2499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mtCfErkBAABKAwAADgAAAAAAAAAAAAAAAAAuAgAAZHJzL2Uy&#10;b0RvYy54bWxQSwECLQAUAAYACAAAACEAixMp09wAAAAKAQAADwAAAAAAAAAAAAAAAAATBAAAZHJz&#10;L2Rvd25yZXYueG1sUEsFBgAAAAAEAAQA8wAAABwFAAAAAA==&#10;" filled="f" stroked="f">
                      <v:textbox inset="2.16pt,1.44pt,0,1.44pt">
                        <w:txbxContent>
                          <w:p w14:paraId="1A6561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5264" behindDoc="0" locked="0" layoutInCell="1" allowOverlap="1" wp14:anchorId="677AEF48" wp14:editId="723A7857">
                      <wp:simplePos x="0" y="0"/>
                      <wp:positionH relativeFrom="column">
                        <wp:posOffset>1295400</wp:posOffset>
                      </wp:positionH>
                      <wp:positionV relativeFrom="paragraph">
                        <wp:posOffset>355600</wp:posOffset>
                      </wp:positionV>
                      <wp:extent cx="1003300" cy="762000"/>
                      <wp:effectExtent l="0" t="0" r="0" b="0"/>
                      <wp:wrapNone/>
                      <wp:docPr id="7171" name="Rectangle 7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2869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AEF48" id="Rectangle 7171" o:spid="_x0000_s1048" style="position:absolute;margin-left:102pt;margin-top:28pt;width:79pt;height:60pt;z-index:2499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wrAwSuwEAAEoDAAAOAAAAAAAAAAAAAAAAAC4CAABkcnMv&#10;ZTJvRG9jLnhtbFBLAQItABQABgAIAAAAIQCLEynT3AAAAAoBAAAPAAAAAAAAAAAAAAAAABUEAABk&#10;cnMvZG93bnJldi54bWxQSwUGAAAAAAQABADzAAAAHgUAAAAA&#10;" filled="f" stroked="f">
                      <v:textbox inset="2.16pt,1.44pt,0,1.44pt">
                        <w:txbxContent>
                          <w:p w14:paraId="142869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6288" behindDoc="0" locked="0" layoutInCell="1" allowOverlap="1" wp14:anchorId="4827A3FB" wp14:editId="33CAB01F">
                      <wp:simplePos x="0" y="0"/>
                      <wp:positionH relativeFrom="column">
                        <wp:posOffset>1295400</wp:posOffset>
                      </wp:positionH>
                      <wp:positionV relativeFrom="paragraph">
                        <wp:posOffset>355600</wp:posOffset>
                      </wp:positionV>
                      <wp:extent cx="1003300" cy="762000"/>
                      <wp:effectExtent l="0" t="0" r="0" b="0"/>
                      <wp:wrapNone/>
                      <wp:docPr id="7170" name="Rectangle 7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35B3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7A3FB" id="Rectangle 7170" o:spid="_x0000_s1049" style="position:absolute;margin-left:102pt;margin-top:28pt;width:79pt;height:60pt;z-index:2499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l6raS6AQAASgMAAA4AAAAAAAAAAAAAAAAALgIAAGRycy9l&#10;Mm9Eb2MueG1sUEsBAi0AFAAGAAgAAAAhAIsTKdPcAAAACgEAAA8AAAAAAAAAAAAAAAAAFAQAAGRy&#10;cy9kb3ducmV2LnhtbFBLBQYAAAAABAAEAPMAAAAdBQAAAAA=&#10;" filled="f" stroked="f">
                      <v:textbox inset="2.16pt,1.44pt,0,1.44pt">
                        <w:txbxContent>
                          <w:p w14:paraId="5635B3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7312" behindDoc="0" locked="0" layoutInCell="1" allowOverlap="1" wp14:anchorId="01D36A3C" wp14:editId="269F3286">
                      <wp:simplePos x="0" y="0"/>
                      <wp:positionH relativeFrom="column">
                        <wp:posOffset>1295400</wp:posOffset>
                      </wp:positionH>
                      <wp:positionV relativeFrom="paragraph">
                        <wp:posOffset>355600</wp:posOffset>
                      </wp:positionV>
                      <wp:extent cx="1003300" cy="762000"/>
                      <wp:effectExtent l="0" t="0" r="0" b="0"/>
                      <wp:wrapNone/>
                      <wp:docPr id="7169" name="Rectangle 7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DD27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36A3C" id="Rectangle 7169" o:spid="_x0000_s1050" style="position:absolute;margin-left:102pt;margin-top:28pt;width:79pt;height:60pt;z-index:2499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5zf3WuwEAAEoDAAAOAAAAAAAAAAAAAAAAAC4CAABkcnMv&#10;ZTJvRG9jLnhtbFBLAQItABQABgAIAAAAIQCLEynT3AAAAAoBAAAPAAAAAAAAAAAAAAAAABUEAABk&#10;cnMvZG93bnJldi54bWxQSwUGAAAAAAQABADzAAAAHgUAAAAA&#10;" filled="f" stroked="f">
                      <v:textbox inset="2.16pt,1.44pt,0,1.44pt">
                        <w:txbxContent>
                          <w:p w14:paraId="11DD27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8336" behindDoc="0" locked="0" layoutInCell="1" allowOverlap="1" wp14:anchorId="44621766" wp14:editId="022870EF">
                      <wp:simplePos x="0" y="0"/>
                      <wp:positionH relativeFrom="column">
                        <wp:posOffset>1295400</wp:posOffset>
                      </wp:positionH>
                      <wp:positionV relativeFrom="paragraph">
                        <wp:posOffset>355600</wp:posOffset>
                      </wp:positionV>
                      <wp:extent cx="1003300" cy="762000"/>
                      <wp:effectExtent l="0" t="0" r="0" b="0"/>
                      <wp:wrapNone/>
                      <wp:docPr id="7168" name="Rectangle 7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ADEC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21766" id="Rectangle 7168" o:spid="_x0000_s1051" style="position:absolute;margin-left:102pt;margin-top:28pt;width:79pt;height:60pt;z-index:2499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gG1xguwEAAEoDAAAOAAAAAAAAAAAAAAAAAC4CAABkcnMv&#10;ZTJvRG9jLnhtbFBLAQItABQABgAIAAAAIQCLEynT3AAAAAoBAAAPAAAAAAAAAAAAAAAAABUEAABk&#10;cnMvZG93bnJldi54bWxQSwUGAAAAAAQABADzAAAAHgUAAAAA&#10;" filled="f" stroked="f">
                      <v:textbox inset="2.16pt,1.44pt,0,1.44pt">
                        <w:txbxContent>
                          <w:p w14:paraId="04ADEC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49999360" behindDoc="0" locked="0" layoutInCell="1" allowOverlap="1" wp14:anchorId="6481423C" wp14:editId="4DD6E797">
                      <wp:simplePos x="0" y="0"/>
                      <wp:positionH relativeFrom="column">
                        <wp:posOffset>1295400</wp:posOffset>
                      </wp:positionH>
                      <wp:positionV relativeFrom="paragraph">
                        <wp:posOffset>355600</wp:posOffset>
                      </wp:positionV>
                      <wp:extent cx="1003300" cy="762000"/>
                      <wp:effectExtent l="0" t="0" r="0" b="0"/>
                      <wp:wrapNone/>
                      <wp:docPr id="7167" name="Rectangle 7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41BF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1423C" id="Rectangle 7167" o:spid="_x0000_s1052" style="position:absolute;margin-left:102pt;margin-top:28pt;width:79pt;height:60pt;z-index:2499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O+oOYuwEAAEoDAAAOAAAAAAAAAAAAAAAAAC4CAABkcnMv&#10;ZTJvRG9jLnhtbFBLAQItABQABgAIAAAAIQCLEynT3AAAAAoBAAAPAAAAAAAAAAAAAAAAABUEAABk&#10;cnMvZG93bnJldi54bWxQSwUGAAAAAAQABADzAAAAHgUAAAAA&#10;" filled="f" stroked="f">
                      <v:textbox inset="2.16pt,1.44pt,0,1.44pt">
                        <w:txbxContent>
                          <w:p w14:paraId="3441BF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0384" behindDoc="0" locked="0" layoutInCell="1" allowOverlap="1" wp14:anchorId="487F7CFF" wp14:editId="5DEB271D">
                      <wp:simplePos x="0" y="0"/>
                      <wp:positionH relativeFrom="column">
                        <wp:posOffset>1295400</wp:posOffset>
                      </wp:positionH>
                      <wp:positionV relativeFrom="paragraph">
                        <wp:posOffset>355600</wp:posOffset>
                      </wp:positionV>
                      <wp:extent cx="1003300" cy="762000"/>
                      <wp:effectExtent l="0" t="0" r="0" b="0"/>
                      <wp:wrapNone/>
                      <wp:docPr id="7166" name="Rectangle 7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2D34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F7CFF" id="Rectangle 7166" o:spid="_x0000_s1053" style="position:absolute;margin-left:102pt;margin-top:28pt;width:79pt;height:60pt;z-index:2500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XLCIuuwEAAEoDAAAOAAAAAAAAAAAAAAAAAC4CAABkcnMv&#10;ZTJvRG9jLnhtbFBLAQItABQABgAIAAAAIQCLEynT3AAAAAoBAAAPAAAAAAAAAAAAAAAAABUEAABk&#10;cnMvZG93bnJldi54bWxQSwUGAAAAAAQABADzAAAAHgUAAAAA&#10;" filled="f" stroked="f">
                      <v:textbox inset="2.16pt,1.44pt,0,1.44pt">
                        <w:txbxContent>
                          <w:p w14:paraId="562D34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1408" behindDoc="0" locked="0" layoutInCell="1" allowOverlap="1" wp14:anchorId="214873A1" wp14:editId="7388B722">
                      <wp:simplePos x="0" y="0"/>
                      <wp:positionH relativeFrom="column">
                        <wp:posOffset>1295400</wp:posOffset>
                      </wp:positionH>
                      <wp:positionV relativeFrom="paragraph">
                        <wp:posOffset>355600</wp:posOffset>
                      </wp:positionV>
                      <wp:extent cx="1003300" cy="762000"/>
                      <wp:effectExtent l="0" t="0" r="0" b="0"/>
                      <wp:wrapNone/>
                      <wp:docPr id="7165" name="Rectangle 7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936A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873A1" id="Rectangle 7165" o:spid="_x0000_s1054" style="position:absolute;margin-left:102pt;margin-top:28pt;width:79pt;height:60pt;z-index:2500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RPLDUuwEAAEoDAAAOAAAAAAAAAAAAAAAAAC4CAABkcnMv&#10;ZTJvRG9jLnhtbFBLAQItABQABgAIAAAAIQCLEynT3AAAAAoBAAAPAAAAAAAAAAAAAAAAABUEAABk&#10;cnMvZG93bnJldi54bWxQSwUGAAAAAAQABADzAAAAHgUAAAAA&#10;" filled="f" stroked="f">
                      <v:textbox inset="2.16pt,1.44pt,0,1.44pt">
                        <w:txbxContent>
                          <w:p w14:paraId="7F936A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2432" behindDoc="0" locked="0" layoutInCell="1" allowOverlap="1" wp14:anchorId="5EE696C6" wp14:editId="4F331AD9">
                      <wp:simplePos x="0" y="0"/>
                      <wp:positionH relativeFrom="column">
                        <wp:posOffset>1295400</wp:posOffset>
                      </wp:positionH>
                      <wp:positionV relativeFrom="paragraph">
                        <wp:posOffset>355600</wp:posOffset>
                      </wp:positionV>
                      <wp:extent cx="1003300" cy="762000"/>
                      <wp:effectExtent l="0" t="0" r="0" b="0"/>
                      <wp:wrapNone/>
                      <wp:docPr id="7164" name="Rectangle 7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8A5E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696C6" id="Rectangle 7164" o:spid="_x0000_s1055" style="position:absolute;margin-left:102pt;margin-top:28pt;width:79pt;height:60pt;z-index:2500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I6hFiuwEAAEoDAAAOAAAAAAAAAAAAAAAAAC4CAABkcnMv&#10;ZTJvRG9jLnhtbFBLAQItABQABgAIAAAAIQCLEynT3AAAAAoBAAAPAAAAAAAAAAAAAAAAABUEAABk&#10;cnMvZG93bnJldi54bWxQSwUGAAAAAAQABADzAAAAHgUAAAAA&#10;" filled="f" stroked="f">
                      <v:textbox inset="2.16pt,1.44pt,0,1.44pt">
                        <w:txbxContent>
                          <w:p w14:paraId="438A5E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3456" behindDoc="0" locked="0" layoutInCell="1" allowOverlap="1" wp14:anchorId="7699C667" wp14:editId="045D59E1">
                      <wp:simplePos x="0" y="0"/>
                      <wp:positionH relativeFrom="column">
                        <wp:posOffset>1295400</wp:posOffset>
                      </wp:positionH>
                      <wp:positionV relativeFrom="paragraph">
                        <wp:posOffset>355600</wp:posOffset>
                      </wp:positionV>
                      <wp:extent cx="1003300" cy="762000"/>
                      <wp:effectExtent l="0" t="0" r="0" b="0"/>
                      <wp:wrapNone/>
                      <wp:docPr id="7163" name="Rectangle 7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1F6C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9C667" id="Rectangle 7163" o:spid="_x0000_s1056" style="position:absolute;margin-left:102pt;margin-top:28pt;width:79pt;height:60pt;z-index:2500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VD+PAuwEAAEoDAAAOAAAAAAAAAAAAAAAAAC4CAABkcnMv&#10;ZTJvRG9jLnhtbFBLAQItABQABgAIAAAAIQCLEynT3AAAAAoBAAAPAAAAAAAAAAAAAAAAABUEAABk&#10;cnMvZG93bnJldi54bWxQSwUGAAAAAAQABADzAAAAHgUAAAAA&#10;" filled="f" stroked="f">
                      <v:textbox inset="2.16pt,1.44pt,0,1.44pt">
                        <w:txbxContent>
                          <w:p w14:paraId="091F6C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4480" behindDoc="0" locked="0" layoutInCell="1" allowOverlap="1" wp14:anchorId="0C4DB4FA" wp14:editId="1C24A30E">
                      <wp:simplePos x="0" y="0"/>
                      <wp:positionH relativeFrom="column">
                        <wp:posOffset>1295400</wp:posOffset>
                      </wp:positionH>
                      <wp:positionV relativeFrom="paragraph">
                        <wp:posOffset>355600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CDE2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DB4FA" id="Rectangle 7162" o:spid="_x0000_s1057" style="position:absolute;margin-left:102pt;margin-top:28pt;width:79pt;height:60pt;z-index:2500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IzZQna6AQAASgMAAA4AAAAAAAAAAAAAAAAALgIAAGRycy9l&#10;Mm9Eb2MueG1sUEsBAi0AFAAGAAgAAAAhAIsTKdPcAAAACgEAAA8AAAAAAAAAAAAAAAAAFAQAAGRy&#10;cy9kb3ducmV2LnhtbFBLBQYAAAAABAAEAPMAAAAdBQAAAAA=&#10;" filled="f" stroked="f">
                      <v:textbox inset="2.16pt,1.44pt,0,1.44pt">
                        <w:txbxContent>
                          <w:p w14:paraId="48CDE2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5504" behindDoc="0" locked="0" layoutInCell="1" allowOverlap="1" wp14:anchorId="44900775" wp14:editId="647AF642">
                      <wp:simplePos x="0" y="0"/>
                      <wp:positionH relativeFrom="column">
                        <wp:posOffset>1295400</wp:posOffset>
                      </wp:positionH>
                      <wp:positionV relativeFrom="paragraph">
                        <wp:posOffset>355600</wp:posOffset>
                      </wp:positionV>
                      <wp:extent cx="1003300" cy="762000"/>
                      <wp:effectExtent l="0" t="0" r="0" b="0"/>
                      <wp:wrapNone/>
                      <wp:docPr id="7161" name="Rectangle 7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C7B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00775" id="Rectangle 7161" o:spid="_x0000_s1058" style="position:absolute;margin-left:102pt;margin-top:28pt;width:79pt;height:60pt;z-index:2500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al0Xa6AQAASgMAAA4AAAAAAAAAAAAAAAAALgIAAGRycy9l&#10;Mm9Eb2MueG1sUEsBAi0AFAAGAAgAAAAhAIsTKdPcAAAACgEAAA8AAAAAAAAAAAAAAAAAFAQAAGRy&#10;cy9kb3ducmV2LnhtbFBLBQYAAAAABAAEAPMAAAAdBQAAAAA=&#10;" filled="f" stroked="f">
                      <v:textbox inset="2.16pt,1.44pt,0,1.44pt">
                        <w:txbxContent>
                          <w:p w14:paraId="27CC7B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6528" behindDoc="0" locked="0" layoutInCell="1" allowOverlap="1" wp14:anchorId="5C462B40" wp14:editId="0AF617F6">
                      <wp:simplePos x="0" y="0"/>
                      <wp:positionH relativeFrom="column">
                        <wp:posOffset>1295400</wp:posOffset>
                      </wp:positionH>
                      <wp:positionV relativeFrom="paragraph">
                        <wp:posOffset>355600</wp:posOffset>
                      </wp:positionV>
                      <wp:extent cx="1003300" cy="762000"/>
                      <wp:effectExtent l="0" t="0" r="0" b="0"/>
                      <wp:wrapNone/>
                      <wp:docPr id="7160" name="Rectangle 7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34D2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62B40" id="Rectangle 7160" o:spid="_x0000_s1059" style="position:absolute;margin-left:102pt;margin-top:28pt;width:79pt;height:60pt;z-index:2500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c3DAuwEAAEoDAAAOAAAAAAAAAAAAAAAAAC4CAABkcnMv&#10;ZTJvRG9jLnhtbFBLAQItABQABgAIAAAAIQCLEynT3AAAAAoBAAAPAAAAAAAAAAAAAAAAABUEAABk&#10;cnMvZG93bnJldi54bWxQSwUGAAAAAAQABADzAAAAHgUAAAAA&#10;" filled="f" stroked="f">
                      <v:textbox inset="2.16pt,1.44pt,0,1.44pt">
                        <w:txbxContent>
                          <w:p w14:paraId="7934D2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7552" behindDoc="0" locked="0" layoutInCell="1" allowOverlap="1" wp14:anchorId="1E01E673" wp14:editId="49F29874">
                      <wp:simplePos x="0" y="0"/>
                      <wp:positionH relativeFrom="column">
                        <wp:posOffset>1295400</wp:posOffset>
                      </wp:positionH>
                      <wp:positionV relativeFrom="paragraph">
                        <wp:posOffset>355600</wp:posOffset>
                      </wp:positionV>
                      <wp:extent cx="1003300" cy="762000"/>
                      <wp:effectExtent l="0" t="0" r="0" b="0"/>
                      <wp:wrapNone/>
                      <wp:docPr id="7159" name="Rectangle 7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2E4C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E673" id="Rectangle 7159" o:spid="_x0000_s1060" style="position:absolute;margin-left:102pt;margin-top:28pt;width:79pt;height:60pt;z-index:2500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eRQIouwEAAEoDAAAOAAAAAAAAAAAAAAAAAC4CAABkcnMv&#10;ZTJvRG9jLnhtbFBLAQItABQABgAIAAAAIQCLEynT3AAAAAoBAAAPAAAAAAAAAAAAAAAAABUEAABk&#10;cnMvZG93bnJldi54bWxQSwUGAAAAAAQABADzAAAAHgUAAAAA&#10;" filled="f" stroked="f">
                      <v:textbox inset="2.16pt,1.44pt,0,1.44pt">
                        <w:txbxContent>
                          <w:p w14:paraId="2E2E4C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8576" behindDoc="0" locked="0" layoutInCell="1" allowOverlap="1" wp14:anchorId="7ACF6956" wp14:editId="02090839">
                      <wp:simplePos x="0" y="0"/>
                      <wp:positionH relativeFrom="column">
                        <wp:posOffset>1295400</wp:posOffset>
                      </wp:positionH>
                      <wp:positionV relativeFrom="paragraph">
                        <wp:posOffset>355600</wp:posOffset>
                      </wp:positionV>
                      <wp:extent cx="1003300" cy="762000"/>
                      <wp:effectExtent l="0" t="0" r="0" b="0"/>
                      <wp:wrapNone/>
                      <wp:docPr id="7158" name="Rectangle 7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6961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F6956" id="Rectangle 7158" o:spid="_x0000_s1061" style="position:absolute;margin-left:102pt;margin-top:28pt;width:79pt;height:60pt;z-index:2500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Hk6OeuwEAAEoDAAAOAAAAAAAAAAAAAAAAAC4CAABkcnMv&#10;ZTJvRG9jLnhtbFBLAQItABQABgAIAAAAIQCLEynT3AAAAAoBAAAPAAAAAAAAAAAAAAAAABUEAABk&#10;cnMvZG93bnJldi54bWxQSwUGAAAAAAQABADzAAAAHgUAAAAA&#10;" filled="f" stroked="f">
                      <v:textbox inset="2.16pt,1.44pt,0,1.44pt">
                        <w:txbxContent>
                          <w:p w14:paraId="096961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09600" behindDoc="0" locked="0" layoutInCell="1" allowOverlap="1" wp14:anchorId="2F8D2F7A" wp14:editId="56631AB6">
                      <wp:simplePos x="0" y="0"/>
                      <wp:positionH relativeFrom="column">
                        <wp:posOffset>1295400</wp:posOffset>
                      </wp:positionH>
                      <wp:positionV relativeFrom="paragraph">
                        <wp:posOffset>355600</wp:posOffset>
                      </wp:positionV>
                      <wp:extent cx="1003300" cy="762000"/>
                      <wp:effectExtent l="0" t="0" r="0" b="0"/>
                      <wp:wrapNone/>
                      <wp:docPr id="7157" name="Rectangle 7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F3D9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D2F7A" id="Rectangle 7157" o:spid="_x0000_s1062" style="position:absolute;margin-left:102pt;margin-top:28pt;width:79pt;height:60pt;z-index:2500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pcnxmuwEAAEoDAAAOAAAAAAAAAAAAAAAAAC4CAABkcnMv&#10;ZTJvRG9jLnhtbFBLAQItABQABgAIAAAAIQCLEynT3AAAAAoBAAAPAAAAAAAAAAAAAAAAABUEAABk&#10;cnMvZG93bnJldi54bWxQSwUGAAAAAAQABADzAAAAHgUAAAAA&#10;" filled="f" stroked="f">
                      <v:textbox inset="2.16pt,1.44pt,0,1.44pt">
                        <w:txbxContent>
                          <w:p w14:paraId="41F3D9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0624" behindDoc="0" locked="0" layoutInCell="1" allowOverlap="1" wp14:anchorId="33049C39" wp14:editId="52EA03F5">
                      <wp:simplePos x="0" y="0"/>
                      <wp:positionH relativeFrom="column">
                        <wp:posOffset>1295400</wp:posOffset>
                      </wp:positionH>
                      <wp:positionV relativeFrom="paragraph">
                        <wp:posOffset>355600</wp:posOffset>
                      </wp:positionV>
                      <wp:extent cx="1003300" cy="762000"/>
                      <wp:effectExtent l="0" t="0" r="0" b="0"/>
                      <wp:wrapNone/>
                      <wp:docPr id="7156" name="Rectangle 7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ABA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49C39" id="Rectangle 7156" o:spid="_x0000_s1063" style="position:absolute;margin-left:102pt;margin-top:28pt;width:79pt;height:60pt;z-index:2500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wpN3QuwEAAEoDAAAOAAAAAAAAAAAAAAAAAC4CAABkcnMv&#10;ZTJvRG9jLnhtbFBLAQItABQABgAIAAAAIQCLEynT3AAAAAoBAAAPAAAAAAAAAAAAAAAAABUEAABk&#10;cnMvZG93bnJldi54bWxQSwUGAAAAAAQABADzAAAAHgUAAAAA&#10;" filled="f" stroked="f">
                      <v:textbox inset="2.16pt,1.44pt,0,1.44pt">
                        <w:txbxContent>
                          <w:p w14:paraId="50ABA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1648" behindDoc="0" locked="0" layoutInCell="1" allowOverlap="1" wp14:anchorId="76A6B241" wp14:editId="74116929">
                      <wp:simplePos x="0" y="0"/>
                      <wp:positionH relativeFrom="column">
                        <wp:posOffset>1295400</wp:posOffset>
                      </wp:positionH>
                      <wp:positionV relativeFrom="paragraph">
                        <wp:posOffset>355600</wp:posOffset>
                      </wp:positionV>
                      <wp:extent cx="977900" cy="927100"/>
                      <wp:effectExtent l="0" t="0" r="0" b="0"/>
                      <wp:wrapNone/>
                      <wp:docPr id="7155" name="Rectangle 71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D603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6B241" id="Rectangle 7155" o:spid="_x0000_s1064" style="position:absolute;margin-left:102pt;margin-top:28pt;width:77pt;height:73pt;z-index:2500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N4WA1i2AQAASgMAAA4AAAAAAAAAAAAAAAAALgIAAGRycy9lMm9E&#10;b2MueG1sUEsBAi0AFAAGAAgAAAAhADiBKeHdAAAACgEAAA8AAAAAAAAAAAAAAAAAEAQAAGRycy9k&#10;b3ducmV2LnhtbFBLBQYAAAAABAAEAPMAAAAaBQAAAAA=&#10;" filled="f" stroked="f">
                      <v:textbox inset="2.16pt,1.44pt,0,1.44pt">
                        <w:txbxContent>
                          <w:p w14:paraId="1AD603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2672" behindDoc="0" locked="0" layoutInCell="1" allowOverlap="1" wp14:anchorId="5AFC4C58" wp14:editId="1C09AEF4">
                      <wp:simplePos x="0" y="0"/>
                      <wp:positionH relativeFrom="column">
                        <wp:posOffset>1295400</wp:posOffset>
                      </wp:positionH>
                      <wp:positionV relativeFrom="paragraph">
                        <wp:posOffset>355600</wp:posOffset>
                      </wp:positionV>
                      <wp:extent cx="1003300" cy="762000"/>
                      <wp:effectExtent l="0" t="0" r="0" b="0"/>
                      <wp:wrapNone/>
                      <wp:docPr id="7154" name="Rectangle 7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7F0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C4C58" id="Rectangle 7154" o:spid="_x0000_s1065" style="position:absolute;margin-left:102pt;margin-top:28pt;width:79pt;height:60pt;z-index:2500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I3/5q6AQAASgMAAA4AAAAAAAAAAAAAAAAALgIAAGRycy9l&#10;Mm9Eb2MueG1sUEsBAi0AFAAGAAgAAAAhAIsTKdPcAAAACgEAAA8AAAAAAAAAAAAAAAAAFAQAAGRy&#10;cy9kb3ducmV2LnhtbFBLBQYAAAAABAAEAPMAAAAdBQAAAAA=&#10;" filled="f" stroked="f">
                      <v:textbox inset="2.16pt,1.44pt,0,1.44pt">
                        <w:txbxContent>
                          <w:p w14:paraId="1537F0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3696" behindDoc="0" locked="0" layoutInCell="1" allowOverlap="1" wp14:anchorId="3A897818" wp14:editId="46D10610">
                      <wp:simplePos x="0" y="0"/>
                      <wp:positionH relativeFrom="column">
                        <wp:posOffset>1295400</wp:posOffset>
                      </wp:positionH>
                      <wp:positionV relativeFrom="paragraph">
                        <wp:posOffset>355600</wp:posOffset>
                      </wp:positionV>
                      <wp:extent cx="977900" cy="863600"/>
                      <wp:effectExtent l="0" t="0" r="0" b="0"/>
                      <wp:wrapNone/>
                      <wp:docPr id="7153" name="Rectangle 71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F67A0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97818" id="Rectangle 7153" o:spid="_x0000_s1066" style="position:absolute;margin-left:102pt;margin-top:28pt;width:77pt;height:68pt;z-index:2500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" filled="f" stroked="f">
                      <v:textbox inset="2.16pt,1.44pt,0,1.44pt">
                        <w:txbxContent>
                          <w:p w14:paraId="7F67A0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4720" behindDoc="0" locked="0" layoutInCell="1" allowOverlap="1" wp14:anchorId="5BE26961" wp14:editId="17F198B7">
                      <wp:simplePos x="0" y="0"/>
                      <wp:positionH relativeFrom="column">
                        <wp:posOffset>1295400</wp:posOffset>
                      </wp:positionH>
                      <wp:positionV relativeFrom="paragraph">
                        <wp:posOffset>355600</wp:posOffset>
                      </wp:positionV>
                      <wp:extent cx="977900" cy="927100"/>
                      <wp:effectExtent l="0" t="0" r="0" b="0"/>
                      <wp:wrapNone/>
                      <wp:docPr id="7152" name="Rectangle 7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E213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26961" id="Rectangle 7152" o:spid="_x0000_s1067" style="position:absolute;margin-left:102pt;margin-top:28pt;width:77pt;height:73pt;z-index:2500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" filled="f" stroked="f">
                      <v:textbox inset="2.16pt,1.44pt,0,1.44pt">
                        <w:txbxContent>
                          <w:p w14:paraId="49E213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5744" behindDoc="0" locked="0" layoutInCell="1" allowOverlap="1" wp14:anchorId="2A7C5C3B" wp14:editId="7FEAFC4D">
                      <wp:simplePos x="0" y="0"/>
                      <wp:positionH relativeFrom="column">
                        <wp:posOffset>1295400</wp:posOffset>
                      </wp:positionH>
                      <wp:positionV relativeFrom="paragraph">
                        <wp:posOffset>355600</wp:posOffset>
                      </wp:positionV>
                      <wp:extent cx="1003300" cy="762000"/>
                      <wp:effectExtent l="0" t="0" r="0" b="0"/>
                      <wp:wrapNone/>
                      <wp:docPr id="7151" name="Rectangle 7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727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C5C3B" id="Rectangle 7151" o:spid="_x0000_s1068" style="position:absolute;margin-left:102pt;margin-top:28pt;width:79pt;height:60pt;z-index:2500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Z6uQEAAEo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uvnYUOK4xSn9&#10;QN2460dFLtnBSKnyfLNeU4gdlj2FR7hGEd1MftZg8xdpkblofL5prOZEBCa3y+2mxkkIPFqvtkv0&#10;sUv1Whwgpi/KW5IdRgGhFGX56VtMl6svV7Aug7k8n700H+ZCZtW+ID14eUaGuKLpAY0e/cSoGE2g&#10;ZMKxMxp/HTkoSsavDnVt16tli3tSgmbTbnB/oQSI+fA2y50YPG6SSEDJMYDpB4RbFCqocGCF13W5&#10;8ka8jQv2119g/xs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C82WerkBAABKAwAADgAAAAAAAAAAAAAAAAAuAgAAZHJzL2Uy&#10;b0RvYy54bWxQSwECLQAUAAYACAAAACEAixMp09wAAAAKAQAADwAAAAAAAAAAAAAAAAATBAAAZHJz&#10;L2Rvd25yZXYueG1sUEsFBgAAAAAEAAQA8wAAABwFAAAAAA==&#10;" filled="f" stroked="f">
                      <v:textbox inset="2.16pt,1.44pt,0,1.44pt">
                        <w:txbxContent>
                          <w:p w14:paraId="631727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6768" behindDoc="0" locked="0" layoutInCell="1" allowOverlap="1" wp14:anchorId="74DE1101" wp14:editId="063F3719">
                      <wp:simplePos x="0" y="0"/>
                      <wp:positionH relativeFrom="column">
                        <wp:posOffset>1295400</wp:posOffset>
                      </wp:positionH>
                      <wp:positionV relativeFrom="paragraph">
                        <wp:posOffset>355600</wp:posOffset>
                      </wp:positionV>
                      <wp:extent cx="977900" cy="927100"/>
                      <wp:effectExtent l="0" t="0" r="0" b="0"/>
                      <wp:wrapNone/>
                      <wp:docPr id="7150" name="Rectangle 71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767A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E1101" id="Rectangle 7150" o:spid="_x0000_s1069" style="position:absolute;margin-left:102pt;margin-top:28pt;width:77pt;height:73pt;z-index:2500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1+xquLUBAABKAwAADgAAAAAAAAAAAAAAAAAuAgAAZHJzL2Uyb0Rv&#10;Yy54bWxQSwECLQAUAAYACAAAACEAOIEp4d0AAAAKAQAADwAAAAAAAAAAAAAAAAAPBAAAZHJzL2Rv&#10;d25yZXYueG1sUEsFBgAAAAAEAAQA8wAAABkFAAAAAA==&#10;" filled="f" stroked="f">
                      <v:textbox inset="2.16pt,1.44pt,0,1.44pt">
                        <w:txbxContent>
                          <w:p w14:paraId="15767A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7792" behindDoc="0" locked="0" layoutInCell="1" allowOverlap="1" wp14:anchorId="42316491" wp14:editId="7BEBE823">
                      <wp:simplePos x="0" y="0"/>
                      <wp:positionH relativeFrom="column">
                        <wp:posOffset>1295400</wp:posOffset>
                      </wp:positionH>
                      <wp:positionV relativeFrom="paragraph">
                        <wp:posOffset>355600</wp:posOffset>
                      </wp:positionV>
                      <wp:extent cx="977900" cy="927100"/>
                      <wp:effectExtent l="0" t="0" r="0" b="0"/>
                      <wp:wrapNone/>
                      <wp:docPr id="7149" name="Rectangle 7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FF0E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16491" id="Rectangle 7149" o:spid="_x0000_s1070" style="position:absolute;margin-left:102pt;margin-top:28pt;width:77pt;height:73pt;z-index:2500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h1s6yrUBAABKAwAADgAAAAAAAAAAAAAAAAAuAgAAZHJzL2Uyb0Rv&#10;Yy54bWxQSwECLQAUAAYACAAAACEAOIEp4d0AAAAKAQAADwAAAAAAAAAAAAAAAAAPBAAAZHJzL2Rv&#10;d25yZXYueG1sUEsFBgAAAAAEAAQA8wAAABkFAAAAAA==&#10;" filled="f" stroked="f">
                      <v:textbox inset="2.16pt,1.44pt,0,1.44pt">
                        <w:txbxContent>
                          <w:p w14:paraId="68FF0E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8816" behindDoc="0" locked="0" layoutInCell="1" allowOverlap="1" wp14:anchorId="24358246" wp14:editId="33D37F23">
                      <wp:simplePos x="0" y="0"/>
                      <wp:positionH relativeFrom="column">
                        <wp:posOffset>1295400</wp:posOffset>
                      </wp:positionH>
                      <wp:positionV relativeFrom="paragraph">
                        <wp:posOffset>355600</wp:posOffset>
                      </wp:positionV>
                      <wp:extent cx="1003300" cy="762000"/>
                      <wp:effectExtent l="0" t="0" r="0" b="0"/>
                      <wp:wrapNone/>
                      <wp:docPr id="7148" name="Rectangle 7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5E3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58246" id="Rectangle 7148" o:spid="_x0000_s1071" style="position:absolute;margin-left:102pt;margin-top:28pt;width:79pt;height:60pt;z-index:2500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YIuQEAAEo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XyJs3Lc4pR+&#10;o27cdYMi52xvpFR5vlmvMcQWyx7DA1yiiG4mP2mw+Yu0yFQ0Pl01VlMiApObxWZd4yQEHq2WmwX6&#10;2KV6Kw4Q03flLckOo4BQirL8+DOm89XXK1iXwZyfz16a9lMhs/z6inTv5QkZ4oqmezR68COjYjCB&#10;khHHzmh8OXBQlAw/HOrarJaLBvekBPN1s0ZNoASIef8+y53oPW6SSEDJIYDpeoRbFCqocGCF12W5&#10;8ka8jwv2t19g9wc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W3rGCLkBAABKAwAADgAAAAAAAAAAAAAAAAAuAgAAZHJzL2Uy&#10;b0RvYy54bWxQSwECLQAUAAYACAAAACEAixMp09wAAAAKAQAADwAAAAAAAAAAAAAAAAATBAAAZHJz&#10;L2Rvd25yZXYueG1sUEsFBgAAAAAEAAQA8wAAABwFAAAAAA==&#10;" filled="f" stroked="f">
                      <v:textbox inset="2.16pt,1.44pt,0,1.44pt">
                        <w:txbxContent>
                          <w:p w14:paraId="5875E3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19840" behindDoc="0" locked="0" layoutInCell="1" allowOverlap="1" wp14:anchorId="53C13509" wp14:editId="361C7383">
                      <wp:simplePos x="0" y="0"/>
                      <wp:positionH relativeFrom="column">
                        <wp:posOffset>1295400</wp:posOffset>
                      </wp:positionH>
                      <wp:positionV relativeFrom="paragraph">
                        <wp:posOffset>355600</wp:posOffset>
                      </wp:positionV>
                      <wp:extent cx="977900" cy="927100"/>
                      <wp:effectExtent l="0" t="0" r="0" b="0"/>
                      <wp:wrapNone/>
                      <wp:docPr id="7147" name="Rectangle 71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AA8D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13509" id="Rectangle 7147" o:spid="_x0000_s1072" style="position:absolute;margin-left:102pt;margin-top:28pt;width:77pt;height:73pt;z-index:2500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cGxEhLUBAABKAwAADgAAAAAAAAAAAAAAAAAuAgAAZHJzL2Uyb0Rv&#10;Yy54bWxQSwECLQAUAAYACAAAACEAOIEp4d0AAAAKAQAADwAAAAAAAAAAAAAAAAAPBAAAZHJzL2Rv&#10;d25yZXYueG1sUEsFBgAAAAAEAAQA8wAAABkFAAAAAA==&#10;" filled="f" stroked="f">
                      <v:textbox inset="2.16pt,1.44pt,0,1.44pt">
                        <w:txbxContent>
                          <w:p w14:paraId="4DAA8D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20864" behindDoc="0" locked="0" layoutInCell="1" allowOverlap="1" wp14:anchorId="7C8828E0" wp14:editId="0E9513BC">
                      <wp:simplePos x="0" y="0"/>
                      <wp:positionH relativeFrom="column">
                        <wp:posOffset>1295400</wp:posOffset>
                      </wp:positionH>
                      <wp:positionV relativeFrom="paragraph">
                        <wp:posOffset>355600</wp:posOffset>
                      </wp:positionV>
                      <wp:extent cx="977900" cy="901700"/>
                      <wp:effectExtent l="0" t="0" r="0" b="0"/>
                      <wp:wrapNone/>
                      <wp:docPr id="7146" name="Rectangle 7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6EB8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828E0" id="Rectangle 7146" o:spid="_x0000_s1073" style="position:absolute;margin-left:102pt;margin-top:28pt;width:77pt;height:71pt;z-index:2500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" filled="f" stroked="f">
                      <v:textbox inset="2.16pt,1.44pt,0,1.44pt">
                        <w:txbxContent>
                          <w:p w14:paraId="706EB8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21888" behindDoc="0" locked="0" layoutInCell="1" allowOverlap="1" wp14:anchorId="0822DE9B" wp14:editId="3CC2827A">
                      <wp:simplePos x="0" y="0"/>
                      <wp:positionH relativeFrom="column">
                        <wp:posOffset>1295400</wp:posOffset>
                      </wp:positionH>
                      <wp:positionV relativeFrom="paragraph">
                        <wp:posOffset>355600</wp:posOffset>
                      </wp:positionV>
                      <wp:extent cx="1003300" cy="762000"/>
                      <wp:effectExtent l="0" t="0" r="0" b="0"/>
                      <wp:wrapNone/>
                      <wp:docPr id="7145" name="Rectangle 7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1CF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2DE9B" id="Rectangle 7145" o:spid="_x0000_s1074" style="position:absolute;margin-left:102pt;margin-top:28pt;width:79pt;height:60pt;z-index:2500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q8ugEAAEo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N8v1R0octzil&#10;H6gbd/2oyCU7GClVnm/Wawqxw7Kn8AjXKKKbyc8abP4iLTIXjc83jdWciMDkdrVta5yEwKPNertC&#10;H7tUr8UBYvqivCXZYRQQSlGWn77FdLn6cgXrMpjL89lL82EuZNbtC9KDl2dkiCuaHtDo0U+MitEE&#10;SiYcO6Px15GDomT86lDXZrNeNbgnJVi2TYv7CyVAzIe3We7E4HGTRAJKjgFMPyDcolBBhQMrvK7L&#10;lTfibVywv/4C+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pdKry6AQAASgMAAA4AAAAAAAAAAAAAAAAALgIAAGRycy9l&#10;Mm9Eb2MueG1sUEsBAi0AFAAGAAgAAAAhAIsTKdPcAAAACgEAAA8AAAAAAAAAAAAAAAAAFAQAAGRy&#10;cy9kb3ducmV2LnhtbFBLBQYAAAAABAAEAPMAAAAdBQAAAAA=&#10;" filled="f" stroked="f">
                      <v:textbox inset="2.16pt,1.44pt,0,1.44pt">
                        <w:txbxContent>
                          <w:p w14:paraId="1231CF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22912" behindDoc="0" locked="0" layoutInCell="1" allowOverlap="1" wp14:anchorId="0D145592" wp14:editId="60236DF2">
                      <wp:simplePos x="0" y="0"/>
                      <wp:positionH relativeFrom="column">
                        <wp:posOffset>1295400</wp:posOffset>
                      </wp:positionH>
                      <wp:positionV relativeFrom="paragraph">
                        <wp:posOffset>355600</wp:posOffset>
                      </wp:positionV>
                      <wp:extent cx="1003300" cy="762000"/>
                      <wp:effectExtent l="0" t="0" r="0" b="0"/>
                      <wp:wrapNone/>
                      <wp:docPr id="7144" name="Rectangle 7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C33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45592" id="Rectangle 7144" o:spid="_x0000_s1075" style="position:absolute;margin-left:102pt;margin-top:28pt;width:79pt;height:60pt;z-index:2500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sKuQEAAEoDAAAOAAAAZHJzL2Uyb0RvYy54bWysU9tu2zAMfR+wfxD03thxjCU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ul21LiecOp/Qd&#10;deO+t4pcsoORUs3znfUaY+qw7CU+wzVK6M7kJw1u/iItMhWNzzeN1ZSJwOR2td3UOAmBR+t2u0If&#10;u1RvxRFS/qyCI7PDKCCUoiw/fU35cvX1CtbNYC7Pz16eDlMh025fkR6CPCNDXNH8hEbbMDIqrImU&#10;jDh2RtOvIwdFif3iUddm3a4a3JMSLDfNBvcXSoCYD++z3Ish4CaJDJQcI5h+QLhFoYIKB1Z4XZdr&#10;3oj3ccH+9gvsfwM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84uLCrkBAABKAwAADgAAAAAAAAAAAAAAAAAuAgAAZHJzL2Uy&#10;b0RvYy54bWxQSwECLQAUAAYACAAAACEAixMp09wAAAAKAQAADwAAAAAAAAAAAAAAAAATBAAAZHJz&#10;L2Rvd25yZXYueG1sUEsFBgAAAAAEAAQA8wAAABwFAAAAAA==&#10;" filled="f" stroked="f">
                      <v:textbox inset="2.16pt,1.44pt,0,1.44pt">
                        <w:txbxContent>
                          <w:p w14:paraId="77EC33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23936" behindDoc="0" locked="0" layoutInCell="1" allowOverlap="1" wp14:anchorId="4A3DC7B0" wp14:editId="3F227E8F">
                      <wp:simplePos x="0" y="0"/>
                      <wp:positionH relativeFrom="column">
                        <wp:posOffset>1295400</wp:posOffset>
                      </wp:positionH>
                      <wp:positionV relativeFrom="paragraph">
                        <wp:posOffset>355600</wp:posOffset>
                      </wp:positionV>
                      <wp:extent cx="1003300" cy="762000"/>
                      <wp:effectExtent l="0" t="0" r="0" b="0"/>
                      <wp:wrapNone/>
                      <wp:docPr id="7143" name="Rectangle 7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A61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DC7B0" id="Rectangle 7143" o:spid="_x0000_s1076" style="position:absolute;margin-left:102pt;margin-top:28pt;width:79pt;height:60pt;z-index:2500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5ueai6AQAASgMAAA4AAAAAAAAAAAAAAAAALgIAAGRycy9l&#10;Mm9Eb2MueG1sUEsBAi0AFAAGAAgAAAAhAIsTKdPcAAAACgEAAA8AAAAAAAAAAAAAAAAAFAQAAGRy&#10;cy9kb3ducmV2LnhtbFBLBQYAAAAABAAEAPMAAAAdBQAAAAA=&#10;" filled="f" stroked="f">
                      <v:textbox inset="2.16pt,1.44pt,0,1.44pt">
                        <w:txbxContent>
                          <w:p w14:paraId="382A61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24960" behindDoc="0" locked="0" layoutInCell="1" allowOverlap="1" wp14:anchorId="295E02B3" wp14:editId="169A6333">
                      <wp:simplePos x="0" y="0"/>
                      <wp:positionH relativeFrom="column">
                        <wp:posOffset>1295400</wp:posOffset>
                      </wp:positionH>
                      <wp:positionV relativeFrom="paragraph">
                        <wp:posOffset>355600</wp:posOffset>
                      </wp:positionV>
                      <wp:extent cx="1003300" cy="762000"/>
                      <wp:effectExtent l="0" t="0" r="0" b="0"/>
                      <wp:wrapNone/>
                      <wp:docPr id="7142" name="Rectangle 7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D57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E02B3" id="Rectangle 7142" o:spid="_x0000_s1077" style="position:absolute;margin-left:102pt;margin-top:28pt;width:79pt;height:60pt;z-index:2500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B3uNgeuAEAAEoDAAAOAAAAAAAAAAAAAAAAAC4CAABkcnMvZTJv&#10;RG9jLnhtbFBLAQItABQABgAIAAAAIQCLEynT3AAAAAoBAAAPAAAAAAAAAAAAAAAAABIEAABkcnMv&#10;ZG93bnJldi54bWxQSwUGAAAAAAQABADzAAAAGwUAAAAA&#10;" filled="f" stroked="f">
                      <v:textbox inset="2.16pt,1.44pt,0,1.44pt">
                        <w:txbxContent>
                          <w:p w14:paraId="623D57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25984" behindDoc="0" locked="0" layoutInCell="1" allowOverlap="1" wp14:anchorId="3BDC4AA8" wp14:editId="0D28F28A">
                      <wp:simplePos x="0" y="0"/>
                      <wp:positionH relativeFrom="column">
                        <wp:posOffset>1295400</wp:posOffset>
                      </wp:positionH>
                      <wp:positionV relativeFrom="paragraph">
                        <wp:posOffset>355600</wp:posOffset>
                      </wp:positionV>
                      <wp:extent cx="1003300" cy="762000"/>
                      <wp:effectExtent l="0" t="0" r="0" b="0"/>
                      <wp:wrapNone/>
                      <wp:docPr id="7141" name="Rectangle 7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A90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C4AA8" id="Rectangle 7141" o:spid="_x0000_s1078" style="position:absolute;margin-left:102pt;margin-top:28pt;width:79pt;height:60pt;z-index:2500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seuQEAAEo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ulk1lDhucUo/&#10;UDfu+lGRS3YwUqo836zXFGKHZU/hEa5RRDeTnzXY/EVaZC4an28aqzkRgcntcrupcRICj9ar7RJ9&#10;7FK9FgeI6YvylmSHUUAoRVl++hbT5erLFazLYC7PZy/Nh7mQ+di+ID14eUaGuKLpAY0e/cSoGE2g&#10;ZMKxMxp/HTkoSsavDnVt16tli3tSgmbTbnB/oQSI+fA2y50YPG6SSEDJMYDpB4RbFCqocGCF13W5&#10;8ka8jQv2119g/xs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HcRLHrkBAABKAwAADgAAAAAAAAAAAAAAAAAuAgAAZHJzL2Uy&#10;b0RvYy54bWxQSwECLQAUAAYACAAAACEAixMp09wAAAAKAQAADwAAAAAAAAAAAAAAAAATBAAAZHJz&#10;L2Rvd25yZXYueG1sUEsFBgAAAAAEAAQA8wAAABwFAAAAAA==&#10;" filled="f" stroked="f">
                      <v:textbox inset="2.16pt,1.44pt,0,1.44pt">
                        <w:txbxContent>
                          <w:p w14:paraId="62CA90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27008" behindDoc="0" locked="0" layoutInCell="1" allowOverlap="1" wp14:anchorId="76ED53FF" wp14:editId="09BC62DD">
                      <wp:simplePos x="0" y="0"/>
                      <wp:positionH relativeFrom="column">
                        <wp:posOffset>1295400</wp:posOffset>
                      </wp:positionH>
                      <wp:positionV relativeFrom="paragraph">
                        <wp:posOffset>355600</wp:posOffset>
                      </wp:positionV>
                      <wp:extent cx="1003300" cy="762000"/>
                      <wp:effectExtent l="0" t="0" r="0" b="0"/>
                      <wp:wrapNone/>
                      <wp:docPr id="7140" name="Rectangle 7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BB3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D53FF" id="Rectangle 7140" o:spid="_x0000_s1079" style="position:absolute;margin-left:102pt;margin-top:28pt;width:79pt;height:60pt;z-index:2500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qouQEAAEo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XyJAjlucUq/&#10;UTfuukGRc7Y3Uqo836zXGGKLZY/hAS5RRDeTnzTY/EVaZCoan64aqykRgcnNYrOu8SGBR6vlZoE+&#10;dqneigPE9F15S7LDKCCUoiw//ozpfPX1CtZlMOfns5em/VTIfF28It17eUKGuKLpHo0e/MioGEyg&#10;ZMSxMxpfDhwUJcMPh7o2q+WiwT0pwXzdrHF/oQSIef8+y53oPW6SSEDJIYDpeoRbFCqocGCF12W5&#10;8ka8jwv2t19g9wc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BBLqqLkBAABKAwAADgAAAAAAAAAAAAAAAAAuAgAAZHJzL2Uy&#10;b0RvYy54bWxQSwECLQAUAAYACAAAACEAixMp09wAAAAKAQAADwAAAAAAAAAAAAAAAAATBAAAZHJz&#10;L2Rvd25yZXYueG1sUEsFBgAAAAAEAAQA8wAAABwFAAAAAA==&#10;" filled="f" stroked="f">
                      <v:textbox inset="2.16pt,1.44pt,0,1.44pt">
                        <w:txbxContent>
                          <w:p w14:paraId="4A3BB3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28032" behindDoc="0" locked="0" layoutInCell="1" allowOverlap="1" wp14:anchorId="1B296A44" wp14:editId="1EDE6C1A">
                      <wp:simplePos x="0" y="0"/>
                      <wp:positionH relativeFrom="column">
                        <wp:posOffset>1295400</wp:posOffset>
                      </wp:positionH>
                      <wp:positionV relativeFrom="paragraph">
                        <wp:posOffset>355600</wp:posOffset>
                      </wp:positionV>
                      <wp:extent cx="1003300" cy="762000"/>
                      <wp:effectExtent l="0" t="0" r="0" b="0"/>
                      <wp:wrapNone/>
                      <wp:docPr id="7139" name="Rectangle 7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939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96A44" id="Rectangle 7139" o:spid="_x0000_s1080" style="position:absolute;margin-left:102pt;margin-top:28pt;width:79pt;height:60pt;z-index:2500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IYgrK+6AQAASgMAAA4AAAAAAAAAAAAAAAAALgIAAGRycy9l&#10;Mm9Eb2MueG1sUEsBAi0AFAAGAAgAAAAhAIsTKdPcAAAACgEAAA8AAAAAAAAAAAAAAAAAFAQAAGRy&#10;cy9kb3ducmV2LnhtbFBLBQYAAAAABAAEAPMAAAAdBQAAAAA=&#10;" filled="f" stroked="f">
                      <v:textbox inset="2.16pt,1.44pt,0,1.44pt">
                        <w:txbxContent>
                          <w:p w14:paraId="19F939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29056" behindDoc="0" locked="0" layoutInCell="1" allowOverlap="1" wp14:anchorId="55E5DA2A" wp14:editId="6DEF6A5A">
                      <wp:simplePos x="0" y="0"/>
                      <wp:positionH relativeFrom="column">
                        <wp:posOffset>1295400</wp:posOffset>
                      </wp:positionH>
                      <wp:positionV relativeFrom="paragraph">
                        <wp:posOffset>355600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66D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5DA2A" id="Rectangle 7138" o:spid="_x0000_s1081" style="position:absolute;margin-left:102pt;margin-top:28pt;width:79pt;height:60pt;z-index:2500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0ZuQEAAEo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QJn5bnDKf1C&#10;3bjvrCKnbG+kVNN8J72GmFose45PcI4SuhP5UYObvkiLjEXj40VjNWYiMLlerFc1TkLg0fJqvUAf&#10;u1RvxRFS/qmCI5PDKCCUoiw/3Kd8uvp6BesmMKfnJy+Pu7GQub5+RboL8ogMcUXzIxptw8CosCZS&#10;MuDYGU1/9hwUJfbOo67N8mrR4J6UYL5qVqgJlAAx795nuRd9wE0SGSjZRzBdj3CLQgUVDqzwOi/X&#10;tBHv44L97RfY/gU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n/YNGbkBAABKAwAADgAAAAAAAAAAAAAAAAAuAgAAZHJzL2Uy&#10;b0RvYy54bWxQSwECLQAUAAYACAAAACEAixMp09wAAAAKAQAADwAAAAAAAAAAAAAAAAATBAAAZHJz&#10;L2Rvd25yZXYueG1sUEsFBgAAAAAEAAQA8wAAABwFAAAAAA==&#10;" filled="f" stroked="f">
                      <v:textbox inset="2.16pt,1.44pt,0,1.44pt">
                        <w:txbxContent>
                          <w:p w14:paraId="65866D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0080" behindDoc="0" locked="0" layoutInCell="1" allowOverlap="1" wp14:anchorId="14CFEA85" wp14:editId="0764B27B">
                      <wp:simplePos x="0" y="0"/>
                      <wp:positionH relativeFrom="column">
                        <wp:posOffset>1295400</wp:posOffset>
                      </wp:positionH>
                      <wp:positionV relativeFrom="paragraph">
                        <wp:posOffset>355600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F4D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FEA85" id="Rectangle 7137" o:spid="_x0000_s1082" style="position:absolute;margin-left:102pt;margin-top:28pt;width:79pt;height:60pt;z-index:2500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LhugEAAEo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WJJiecOp/QL&#10;deO+s4qcsr2RUk3znfQaYmqx7Dk+wTlK6E7kRw1u+iItMhaNjxeN1ZiJwOR6sV7VOAmBR8ur9QJ9&#10;7FK9FUdI+YcKjkwOo4BQirL88JDy6errFaybwJyen7w87sZC5vrmFekuyCMyxBXNj2i0DQOjwppI&#10;yYBjZzT92XNQlNh7j7o2y6tFg3tSgvmqWeH+QgkQ8+59lnvRB9wkkYGSfQTT9Qi3KFRQ4cAKr/Ny&#10;TRvxPi7Y336B7V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EX0uG6AQAASgMAAA4AAAAAAAAAAAAAAAAALgIAAGRycy9l&#10;Mm9Eb2MueG1sUEsBAi0AFAAGAAgAAAAhAIsTKdPcAAAACgEAAA8AAAAAAAAAAAAAAAAAFAQAAGRy&#10;cy9kb3ducmV2LnhtbFBLBQYAAAAABAAEAPMAAAAdBQAAAAA=&#10;" filled="f" stroked="f">
                      <v:textbox inset="2.16pt,1.44pt,0,1.44pt">
                        <w:txbxContent>
                          <w:p w14:paraId="3C3F4D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1104" behindDoc="0" locked="0" layoutInCell="1" allowOverlap="1" wp14:anchorId="3D1FDB12" wp14:editId="0A2418D6">
                      <wp:simplePos x="0" y="0"/>
                      <wp:positionH relativeFrom="column">
                        <wp:posOffset>1295400</wp:posOffset>
                      </wp:positionH>
                      <wp:positionV relativeFrom="paragraph">
                        <wp:posOffset>355600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46B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FDB12" id="Rectangle 7136" o:spid="_x0000_s1083" style="position:absolute;margin-left:102pt;margin-top:28pt;width:79pt;height:60pt;z-index:2500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NXugEAAEo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eKGEs8dTukX&#10;6sZ9ZxU5ZXsjpZrmO+k1xNRi2XN8gnOU0J3Ijxrc9EVaZCwaHy8aqzETgcn1Yr2qcRICj5ZX6wX6&#10;2KV6K46Q8g8VHJkcRgGhFGX54SHl09XXK1g3gTk9P3l53I2FzPXyFekuyCMyxBXNj2i0DQOjwppI&#10;yYBjZzT92XNQlNh7j7o2y6tFg3tSgvmqWeH+QgkQ8+59lnvRB9wkkYGSfQTT9Qi3KFRQ4cAKr/Ny&#10;TRvxPi7Y336B7V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jBc1e6AQAASgMAAA4AAAAAAAAAAAAAAAAALgIAAGRycy9l&#10;Mm9Eb2MueG1sUEsBAi0AFAAGAAgAAAAhAIsTKdPcAAAACgEAAA8AAAAAAAAAAAAAAAAAFAQAAGRy&#10;cy9kb3ducmV2LnhtbFBLBQYAAAAABAAEAPMAAAAdBQAAAAA=&#10;" filled="f" stroked="f">
                      <v:textbox inset="2.16pt,1.44pt,0,1.44pt">
                        <w:txbxContent>
                          <w:p w14:paraId="3AF46B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2128" behindDoc="0" locked="0" layoutInCell="1" allowOverlap="1" wp14:anchorId="25D96E4F" wp14:editId="216998C1">
                      <wp:simplePos x="0" y="0"/>
                      <wp:positionH relativeFrom="column">
                        <wp:posOffset>1295400</wp:posOffset>
                      </wp:positionH>
                      <wp:positionV relativeFrom="paragraph">
                        <wp:posOffset>355600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263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96E4F" id="Rectangle 7135" o:spid="_x0000_s1084" style="position:absolute;margin-left:102pt;margin-top:28pt;width:79pt;height:60pt;z-index:2500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GtugEAAEoDAAAOAAAAZHJzL2Uyb0RvYy54bWysU9tu2zAMfR+wfxD0vthx2s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y9UtJZ47nNJP&#10;1I373ipyzg5GSjXPd9ZrjKnDsqf4CJcooTuTnzS4+Yu0yFQ0Pl01VlMmApOb1aatcRICj9Y3mxX6&#10;2KV6LY6Q8lcVHJkdRgGhFGX58XvK56svV7BuBnN+fvbytJ8Kmdv2Bek+yBMyxBXND2i0DSOjwppI&#10;yYhjZzT9PnBQlNhvHnVt1jerBvekBMu2aXF/oQSIef82y70YAm6SyEDJIYLpB4RbFCqocGCF12W5&#10;5o14Gxfsr7/A7g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7R4a26AQAASgMAAA4AAAAAAAAAAAAAAAAALgIAAGRycy9l&#10;Mm9Eb2MueG1sUEsBAi0AFAAGAAgAAAAhAIsTKdPcAAAACgEAAA8AAAAAAAAAAAAAAAAAFAQAAGRy&#10;cy9kb3ducmV2LnhtbFBLBQYAAAAABAAEAPMAAAAdBQAAAAA=&#10;" filled="f" stroked="f">
                      <v:textbox inset="2.16pt,1.44pt,0,1.44pt">
                        <w:txbxContent>
                          <w:p w14:paraId="418263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3152" behindDoc="0" locked="0" layoutInCell="1" allowOverlap="1" wp14:anchorId="6B15E599" wp14:editId="42161558">
                      <wp:simplePos x="0" y="0"/>
                      <wp:positionH relativeFrom="column">
                        <wp:posOffset>1295400</wp:posOffset>
                      </wp:positionH>
                      <wp:positionV relativeFrom="paragraph">
                        <wp:posOffset>355600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CF6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5E599" id="Rectangle 7134" o:spid="_x0000_s1085" style="position:absolute;margin-left:102pt;margin-top:28pt;width:79pt;height:60pt;z-index:2500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cHQBu6AQAASgMAAA4AAAAAAAAAAAAAAAAALgIAAGRycy9l&#10;Mm9Eb2MueG1sUEsBAi0AFAAGAAgAAAAhAIsTKdPcAAAACgEAAA8AAAAAAAAAAAAAAAAAFAQAAGRy&#10;cy9kb3ducmV2LnhtbFBLBQYAAAAABAAEAPMAAAAdBQAAAAA=&#10;" filled="f" stroked="f">
                      <v:textbox inset="2.16pt,1.44pt,0,1.44pt">
                        <w:txbxContent>
                          <w:p w14:paraId="578CF6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4176" behindDoc="0" locked="0" layoutInCell="1" allowOverlap="1" wp14:anchorId="643DA70F" wp14:editId="2C3EDF57">
                      <wp:simplePos x="0" y="0"/>
                      <wp:positionH relativeFrom="column">
                        <wp:posOffset>1295400</wp:posOffset>
                      </wp:positionH>
                      <wp:positionV relativeFrom="paragraph">
                        <wp:posOffset>355600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06D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3DA70F" id="Rectangle 7133" o:spid="_x0000_s1086" style="position:absolute;margin-left:102pt;margin-top:28pt;width:79pt;height:60pt;z-index:2500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PdxKuq6AQAASgMAAA4AAAAAAAAAAAAAAAAALgIAAGRycy9l&#10;Mm9Eb2MueG1sUEsBAi0AFAAGAAgAAAAhAIsTKdPcAAAACgEAAA8AAAAAAAAAAAAAAAAAFAQAAGRy&#10;cy9kb3ducmV2LnhtbFBLBQYAAAAABAAEAPMAAAAdBQAAAAA=&#10;" filled="f" stroked="f">
                      <v:textbox inset="2.16pt,1.44pt,0,1.44pt">
                        <w:txbxContent>
                          <w:p w14:paraId="37206D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5200" behindDoc="0" locked="0" layoutInCell="1" allowOverlap="1" wp14:anchorId="030ACDDF" wp14:editId="50889F81">
                      <wp:simplePos x="0" y="0"/>
                      <wp:positionH relativeFrom="column">
                        <wp:posOffset>1295400</wp:posOffset>
                      </wp:positionH>
                      <wp:positionV relativeFrom="paragraph">
                        <wp:posOffset>355600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403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ACDDF" id="Rectangle 7132" o:spid="_x0000_s1087" style="position:absolute;margin-left:102pt;margin-top:28pt;width:79pt;height:60pt;z-index:2500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tctwEAAEo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" filled="f" stroked="f">
                      <v:textbox inset="2.16pt,1.44pt,0,1.44pt">
                        <w:txbxContent>
                          <w:p w14:paraId="33A403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6224" behindDoc="0" locked="0" layoutInCell="1" allowOverlap="1" wp14:anchorId="245BFA40" wp14:editId="779C2052">
                      <wp:simplePos x="0" y="0"/>
                      <wp:positionH relativeFrom="column">
                        <wp:posOffset>1295400</wp:posOffset>
                      </wp:positionH>
                      <wp:positionV relativeFrom="paragraph">
                        <wp:posOffset>355600</wp:posOffset>
                      </wp:positionV>
                      <wp:extent cx="1003300" cy="762000"/>
                      <wp:effectExtent l="0" t="0" r="0" b="0"/>
                      <wp:wrapNone/>
                      <wp:docPr id="7131" name="Rectangle 7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E56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BFA40" id="Rectangle 7131" o:spid="_x0000_s1088" style="position:absolute;margin-left:102pt;margin-top:28pt;width:79pt;height:60pt;z-index:2500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hcuQEAAEo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rpqlg0lnjuc0k/U&#10;jfveKnLODkZKNc931muMqcOy5/gElyihO5OfNLj5i7TIVDQ+XTVWUyYCk5vlZl3jJAQerW42S/Sx&#10;S/VWHCHlryo4MjuMAkIpyvLj95TPV1+vYN0M5vz87OVpPxUyt+0r0n2QJ2SIK5of0WgbRkaFNZGS&#10;EcfOaPp94KAosd886tqubpYt7kkJmnW7xv2FEiDm/fss92IIuEkiAyWHCKYfEG5RqKDCgRVel+Wa&#10;N+J9XLC//QK7P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hNsYXLkBAABKAwAADgAAAAAAAAAAAAAAAAAuAgAAZHJzL2Uy&#10;b0RvYy54bWxQSwECLQAUAAYACAAAACEAixMp09wAAAAKAQAADwAAAAAAAAAAAAAAAAATBAAAZHJz&#10;L2Rvd25yZXYueG1sUEsFBgAAAAAEAAQA8wAAABwFAAAAAA==&#10;" filled="f" stroked="f">
                      <v:textbox inset="2.16pt,1.44pt,0,1.44pt">
                        <w:txbxContent>
                          <w:p w14:paraId="49CE56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7248" behindDoc="0" locked="0" layoutInCell="1" allowOverlap="1" wp14:anchorId="3B90D709" wp14:editId="3E9647D1">
                      <wp:simplePos x="0" y="0"/>
                      <wp:positionH relativeFrom="column">
                        <wp:posOffset>1295400</wp:posOffset>
                      </wp:positionH>
                      <wp:positionV relativeFrom="paragraph">
                        <wp:posOffset>355600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54C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0D709" id="Rectangle 7130" o:spid="_x0000_s1089" style="position:absolute;margin-left:102pt;margin-top:28pt;width:79pt;height:60pt;z-index:2500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nQ256rkBAABKAwAADgAAAAAAAAAAAAAAAAAuAgAAZHJzL2Uy&#10;b0RvYy54bWxQSwECLQAUAAYACAAAACEAixMp09wAAAAKAQAADwAAAAAAAAAAAAAAAAATBAAAZHJz&#10;L2Rvd25yZXYueG1sUEsFBgAAAAAEAAQA8wAAABwFAAAAAA==&#10;" filled="f" stroked="f">
                      <v:textbox inset="2.16pt,1.44pt,0,1.44pt">
                        <w:txbxContent>
                          <w:p w14:paraId="3A954C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8272" behindDoc="0" locked="0" layoutInCell="1" allowOverlap="1" wp14:anchorId="264DE4B5" wp14:editId="154BCE0C">
                      <wp:simplePos x="0" y="0"/>
                      <wp:positionH relativeFrom="column">
                        <wp:posOffset>1295400</wp:posOffset>
                      </wp:positionH>
                      <wp:positionV relativeFrom="paragraph">
                        <wp:posOffset>355600</wp:posOffset>
                      </wp:positionV>
                      <wp:extent cx="1003300" cy="762000"/>
                      <wp:effectExtent l="0" t="0" r="0" b="0"/>
                      <wp:wrapNone/>
                      <wp:docPr id="7129" name="Rectangle 7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DCB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DE4B5" id="Rectangle 7129" o:spid="_x0000_s1090" style="position:absolute;margin-left:102pt;margin-top:28pt;width:79pt;height:60pt;z-index:2500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mYuQEAAEo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vNlQ4rnDKf1G&#10;3bjvrCLnbG+kVNN8J72GmFose4qPcIkSuhP5UYObvkiLjEXj01VjNWYiMLlZbNY1TkLg0Wq5WaCP&#10;Xar34ggp/1DBkclhFBBKUZYff6V8vvp2BesmMOfnJy+P+7GQuVm+Id0HeUKGuKL5AY22YWBUWBMp&#10;GXDsjKY/Bw6KEvvTo67NarlocE9KMF83a9xfKAFi3n/Mci/6gJskMlByiGC6HuEWhQoqHFjhdVmu&#10;aSM+xgX7+y+wewU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zbrpmLkBAABKAwAADgAAAAAAAAAAAAAAAAAuAgAAZHJzL2Uy&#10;b0RvYy54bWxQSwECLQAUAAYACAAAACEAixMp09wAAAAKAQAADwAAAAAAAAAAAAAAAAATBAAAZHJz&#10;L2Rvd25yZXYueG1sUEsFBgAAAAAEAAQA8wAAABwFAAAAAA==&#10;" filled="f" stroked="f">
                      <v:textbox inset="2.16pt,1.44pt,0,1.44pt">
                        <w:txbxContent>
                          <w:p w14:paraId="1ADDCB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39296" behindDoc="0" locked="0" layoutInCell="1" allowOverlap="1" wp14:anchorId="182C511E" wp14:editId="7730AC8F">
                      <wp:simplePos x="0" y="0"/>
                      <wp:positionH relativeFrom="column">
                        <wp:posOffset>1295400</wp:posOffset>
                      </wp:positionH>
                      <wp:positionV relativeFrom="paragraph">
                        <wp:posOffset>355600</wp:posOffset>
                      </wp:positionV>
                      <wp:extent cx="1003300" cy="762000"/>
                      <wp:effectExtent l="0" t="0" r="0" b="0"/>
                      <wp:wrapNone/>
                      <wp:docPr id="7128" name="Rectangle 7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A20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C511E" id="Rectangle 7128" o:spid="_x0000_s1091" style="position:absolute;margin-left:102pt;margin-top:28pt;width:79pt;height:60pt;z-index:2500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1GxILrkBAABKAwAADgAAAAAAAAAAAAAAAAAuAgAAZHJzL2Uy&#10;b0RvYy54bWxQSwECLQAUAAYACAAAACEAixMp09wAAAAKAQAADwAAAAAAAAAAAAAAAAATBAAAZHJz&#10;L2Rvd25yZXYueG1sUEsFBgAAAAAEAAQA8wAAABwFAAAAAA==&#10;" filled="f" stroked="f">
                      <v:textbox inset="2.16pt,1.44pt,0,1.44pt">
                        <w:txbxContent>
                          <w:p w14:paraId="572A20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0320" behindDoc="0" locked="0" layoutInCell="1" allowOverlap="1" wp14:anchorId="2158E0CA" wp14:editId="69B45C27">
                      <wp:simplePos x="0" y="0"/>
                      <wp:positionH relativeFrom="column">
                        <wp:posOffset>1295400</wp:posOffset>
                      </wp:positionH>
                      <wp:positionV relativeFrom="paragraph">
                        <wp:posOffset>355600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55A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8E0CA" id="Rectangle 7127" o:spid="_x0000_s1092" style="position:absolute;margin-left:102pt;margin-top:28pt;width:79pt;height:60pt;z-index:2500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fWuQEAAEo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zZsVJY5bnNJv&#10;1I27blDknO2NlCrPN+s1hthi2VN4hEsU0c3kJw02f5EWmYrGp6vGakpEYHKz2KxrnITAo9XNZoE+&#10;dqneiwPE9EN5S7LDKCCUoiw//orpfPXtCtZlMOfns5em/VTILJdvSPdenpAhrmh6QKMHPzIqBhMo&#10;GXHsjMY/Bw6KkuGnQ12b1c2iwT0pwXzdrHF/oQSIef8xy53oPW6SSEDJIYDpeoRbFCqocGCF12W5&#10;8kZ8jAv2919g9wo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Oo2X1rkBAABKAwAADgAAAAAAAAAAAAAAAAAuAgAAZHJzL2Uy&#10;b0RvYy54bWxQSwECLQAUAAYACAAAACEAixMp09wAAAAKAQAADwAAAAAAAAAAAAAAAAATBAAAZHJz&#10;L2Rvd25yZXYueG1sUEsFBgAAAAAEAAQA8wAAABwFAAAAAA==&#10;" filled="f" stroked="f">
                      <v:textbox inset="2.16pt,1.44pt,0,1.44pt">
                        <w:txbxContent>
                          <w:p w14:paraId="4D755A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1344" behindDoc="0" locked="0" layoutInCell="1" allowOverlap="1" wp14:anchorId="47403BE7" wp14:editId="0646F0CD">
                      <wp:simplePos x="0" y="0"/>
                      <wp:positionH relativeFrom="column">
                        <wp:posOffset>1295400</wp:posOffset>
                      </wp:positionH>
                      <wp:positionV relativeFrom="paragraph">
                        <wp:posOffset>355600</wp:posOffset>
                      </wp:positionV>
                      <wp:extent cx="1003300" cy="762000"/>
                      <wp:effectExtent l="0" t="0" r="0" b="0"/>
                      <wp:wrapNone/>
                      <wp:docPr id="7126" name="Rectangle 7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F435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03BE7" id="Rectangle 7126" o:spid="_x0000_s1093" style="position:absolute;margin-left:102pt;margin-top:28pt;width:79pt;height:60pt;z-index:2500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ZguQEAAEo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zZslJY5bnNJv&#10;1I27blDknO2NlCrPN+s1hthi2VN4hEsU0c3kJw02f5EWmYrGp6vGakpEYHKz2KxrnITAo9XNZoE+&#10;dqneiwPE9EN5S7LDKCCUoiw//orpfPXtCtZlMOfns5em/VTILFdvSPdenpAhrmh6QKMHPzIqBhMo&#10;GXHsjMY/Bw6KkuGnQ12b1c2iwT0pwXzdrHF/oQSIef8xy53oPW6SSEDJIYDpeoRbFCqocGCF12W5&#10;8kZ8jAv2919g9wo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I1s2YLkBAABKAwAADgAAAAAAAAAAAAAAAAAuAgAAZHJzL2Uy&#10;b0RvYy54bWxQSwECLQAUAAYACAAAACEAixMp09wAAAAKAQAADwAAAAAAAAAAAAAAAAATBAAAZHJz&#10;L2Rvd25yZXYueG1sUEsFBgAAAAAEAAQA8wAAABwFAAAAAA==&#10;" filled="f" stroked="f">
                      <v:textbox inset="2.16pt,1.44pt,0,1.44pt">
                        <w:txbxContent>
                          <w:p w14:paraId="1EF435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2368" behindDoc="0" locked="0" layoutInCell="1" allowOverlap="1" wp14:anchorId="6A90A0D1" wp14:editId="4976628B">
                      <wp:simplePos x="0" y="0"/>
                      <wp:positionH relativeFrom="column">
                        <wp:posOffset>1295400</wp:posOffset>
                      </wp:positionH>
                      <wp:positionV relativeFrom="paragraph">
                        <wp:posOffset>355600</wp:posOffset>
                      </wp:positionV>
                      <wp:extent cx="1003300" cy="762000"/>
                      <wp:effectExtent l="0" t="0" r="0" b="0"/>
                      <wp:wrapNone/>
                      <wp:docPr id="7125" name="Rectangle 7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CDE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0A0D1" id="Rectangle 7125" o:spid="_x0000_s1094" style="position:absolute;margin-left:102pt;margin-top:28pt;width:79pt;height:60pt;z-index:2500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SaugEAAEo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etl8psRxi1P6&#10;ibpxNxhJztlR973M8816TSF2WPYUHuESRXQz+VmBzV+kReai8emqsZwTEZjcrDZtjZMQeLS+2azQ&#10;xy7Va3GAmL5Kb0l2GAWEUpTlx+8xna++XMG6DOb8fPbSvJ8Lmdv2Bene9ydkiCuaHtAo4ydGhdGB&#10;kgnHzmj8feAgKTHfHOrarG9WDe5JCZZt0+L+QgkQ8/5tljsxetwkkYCSQwA9jAi3KFRQ4cAKr8ty&#10;5Y14Gxfsr7/A7g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VLpJq6AQAASgMAAA4AAAAAAAAAAAAAAAAALgIAAGRycy9l&#10;Mm9Eb2MueG1sUEsBAi0AFAAGAAgAAAAhAIsTKdPcAAAACgEAAA8AAAAAAAAAAAAAAAAAFAQAAGRy&#10;cy9kb3ducmV2LnhtbFBLBQYAAAAABAAEAPMAAAAdBQAAAAA=&#10;" filled="f" stroked="f">
                      <v:textbox inset="2.16pt,1.44pt,0,1.44pt">
                        <w:txbxContent>
                          <w:p w14:paraId="2DACDE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3392" behindDoc="0" locked="0" layoutInCell="1" allowOverlap="1" wp14:anchorId="5DAF488F" wp14:editId="287F7C87">
                      <wp:simplePos x="0" y="0"/>
                      <wp:positionH relativeFrom="column">
                        <wp:posOffset>1295400</wp:posOffset>
                      </wp:positionH>
                      <wp:positionV relativeFrom="paragraph">
                        <wp:posOffset>355600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B51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F488F" id="Rectangle 7124" o:spid="_x0000_s1095" style="position:absolute;margin-left:102pt;margin-top:28pt;width:79pt;height:60pt;z-index:2500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UsuQEAAEo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vFlS4rnDKf1G&#10;3bjvrCLnbG+kVNN8J72GmFose4qPcIkSuhP5UYObvkiLjEXj01VjNWYiMLlZbNY1TkLg0Wq5WaCP&#10;Xar34ggp/1DBkclhFBBKUZYff6V8vvp2BesmMOfnJy+P+7GQudm8Id0HeUKGuKL5AY22YWBUWBMp&#10;GXDsjKY/Bw6KEvvTo67NarlocE9KMF83a9xfKAFi3n/Mci/6gJskMlByiGC6HuEWhQoqHFjhdVmu&#10;aSM+xgX7+y+wewU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fJ0FLLkBAABKAwAADgAAAAAAAAAAAAAAAAAuAgAAZHJzL2Uy&#10;b0RvYy54bWxQSwECLQAUAAYACAAAACEAixMp09wAAAAKAQAADwAAAAAAAAAAAAAAAAATBAAAZHJz&#10;L2Rvd25yZXYueG1sUEsFBgAAAAAEAAQA8wAAABwFAAAAAA==&#10;" filled="f" stroked="f">
                      <v:textbox inset="2.16pt,1.44pt,0,1.44pt">
                        <w:txbxContent>
                          <w:p w14:paraId="2DAB51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4416" behindDoc="0" locked="0" layoutInCell="1" allowOverlap="1" wp14:anchorId="3DD91412" wp14:editId="4BE3C5E3">
                      <wp:simplePos x="0" y="0"/>
                      <wp:positionH relativeFrom="column">
                        <wp:posOffset>1295400</wp:posOffset>
                      </wp:positionH>
                      <wp:positionV relativeFrom="paragraph">
                        <wp:posOffset>355600</wp:posOffset>
                      </wp:positionV>
                      <wp:extent cx="1003300" cy="762000"/>
                      <wp:effectExtent l="0" t="0" r="0" b="0"/>
                      <wp:wrapNone/>
                      <wp:docPr id="7123" name="Rectangle 7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9D0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91412" id="Rectangle 7123" o:spid="_x0000_s1096" style="position:absolute;margin-left:102pt;margin-top:28pt;width:79pt;height:60pt;z-index:2500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4Xj3jrkBAABKAwAADgAAAAAAAAAAAAAAAAAuAgAAZHJzL2Uy&#10;b0RvYy54bWxQSwECLQAUAAYACAAAACEAixMp09wAAAAKAQAADwAAAAAAAAAAAAAAAAATBAAAZHJz&#10;L2Rvd25yZXYueG1sUEsFBgAAAAAEAAQA8wAAABwFAAAAAA==&#10;" filled="f" stroked="f">
                      <v:textbox inset="2.16pt,1.44pt,0,1.44pt">
                        <w:txbxContent>
                          <w:p w14:paraId="7DA9D0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5440" behindDoc="0" locked="0" layoutInCell="1" allowOverlap="1" wp14:anchorId="7C2B7D03" wp14:editId="2B67DD58">
                      <wp:simplePos x="0" y="0"/>
                      <wp:positionH relativeFrom="column">
                        <wp:posOffset>1295400</wp:posOffset>
                      </wp:positionH>
                      <wp:positionV relativeFrom="paragraph">
                        <wp:posOffset>355600</wp:posOffset>
                      </wp:positionV>
                      <wp:extent cx="1003300" cy="762000"/>
                      <wp:effectExtent l="0" t="0" r="0" b="0"/>
                      <wp:wrapNone/>
                      <wp:docPr id="7122" name="Rectangle 7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B89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B7D03" id="Rectangle 7122" o:spid="_x0000_s1097" style="position:absolute;margin-left:102pt;margin-top:28pt;width:79pt;height:60pt;z-index:2500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Y4twEAAEoDAAAOAAAAZHJzL2Uyb0RvYy54bWysU9tu2zAMfR+wfxD0vthxii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" filled="f" stroked="f">
                      <v:textbox inset="2.16pt,1.44pt,0,1.44pt">
                        <w:txbxContent>
                          <w:p w14:paraId="17FB89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6464" behindDoc="0" locked="0" layoutInCell="1" allowOverlap="1" wp14:anchorId="4AA3392F" wp14:editId="72D58D19">
                      <wp:simplePos x="0" y="0"/>
                      <wp:positionH relativeFrom="column">
                        <wp:posOffset>1295400</wp:posOffset>
                      </wp:positionH>
                      <wp:positionV relativeFrom="paragraph">
                        <wp:posOffset>355600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45D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3392F" id="Rectangle 7121" o:spid="_x0000_s1098" style="position:absolute;margin-left:102pt;margin-top:28pt;width:79pt;height:60pt;z-index:2500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CS0sU4uAEAAEoDAAAOAAAAAAAAAAAAAAAAAC4CAABkcnMvZTJv&#10;RG9jLnhtbFBLAQItABQABgAIAAAAIQCLEynT3AAAAAoBAAAPAAAAAAAAAAAAAAAAABIEAABkcnMv&#10;ZG93bnJldi54bWxQSwUGAAAAAAQABADzAAAAGwUAAAAA&#10;" filled="f" stroked="f">
                      <v:textbox inset="2.16pt,1.44pt,0,1.44pt">
                        <w:txbxContent>
                          <w:p w14:paraId="0C945D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7488" behindDoc="0" locked="0" layoutInCell="1" allowOverlap="1" wp14:anchorId="0592EDCC" wp14:editId="70B96C5F">
                      <wp:simplePos x="0" y="0"/>
                      <wp:positionH relativeFrom="column">
                        <wp:posOffset>1295400</wp:posOffset>
                      </wp:positionH>
                      <wp:positionV relativeFrom="paragraph">
                        <wp:posOffset>355600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44D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2EDCC" id="Rectangle 7120" o:spid="_x0000_s1099" style="position:absolute;margin-left:102pt;margin-top:28pt;width:79pt;height:60pt;z-index:2500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CLBGSOuAEAAEoDAAAOAAAAAAAAAAAAAAAAAC4CAABkcnMvZTJv&#10;RG9jLnhtbFBLAQItABQABgAIAAAAIQCLEynT3AAAAAoBAAAPAAAAAAAAAAAAAAAAABIEAABkcnMv&#10;ZG93bnJldi54bWxQSwUGAAAAAAQABADzAAAAGwUAAAAA&#10;" filled="f" stroked="f">
                      <v:textbox inset="2.16pt,1.44pt,0,1.44pt">
                        <w:txbxContent>
                          <w:p w14:paraId="6C644D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8512" behindDoc="0" locked="0" layoutInCell="1" allowOverlap="1" wp14:anchorId="147F5A5F" wp14:editId="74BAAAAD">
                      <wp:simplePos x="0" y="0"/>
                      <wp:positionH relativeFrom="column">
                        <wp:posOffset>1295400</wp:posOffset>
                      </wp:positionH>
                      <wp:positionV relativeFrom="paragraph">
                        <wp:posOffset>355600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870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F5A5F" id="Rectangle 7119" o:spid="_x0000_s1100" style="position:absolute;margin-left:102pt;margin-top:28pt;width:79pt;height:60pt;z-index:2500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qjIWZrkBAABKAwAADgAAAAAAAAAAAAAAAAAuAgAAZHJzL2Uy&#10;b0RvYy54bWxQSwECLQAUAAYACAAAACEAixMp09wAAAAKAQAADwAAAAAAAAAAAAAAAAATBAAAZHJz&#10;L2Rvd25yZXYueG1sUEsFBgAAAAAEAAQA8wAAABwFAAAAAA==&#10;" filled="f" stroked="f">
                      <v:textbox inset="2.16pt,1.44pt,0,1.44pt">
                        <w:txbxContent>
                          <w:p w14:paraId="686870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49536" behindDoc="0" locked="0" layoutInCell="1" allowOverlap="1" wp14:anchorId="3832A995" wp14:editId="0AA080FD">
                      <wp:simplePos x="0" y="0"/>
                      <wp:positionH relativeFrom="column">
                        <wp:posOffset>1295400</wp:posOffset>
                      </wp:positionH>
                      <wp:positionV relativeFrom="paragraph">
                        <wp:posOffset>355600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121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2A995" id="Rectangle 7118" o:spid="_x0000_s1101" style="position:absolute;margin-left:102pt;margin-top:28pt;width:79pt;height:60pt;z-index:2500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Cz5LfQuAEAAEoDAAAOAAAAAAAAAAAAAAAAAC4CAABkcnMvZTJv&#10;RG9jLnhtbFBLAQItABQABgAIAAAAIQCLEynT3AAAAAoBAAAPAAAAAAAAAAAAAAAAABIEAABkcnMv&#10;ZG93bnJldi54bWxQSwUGAAAAAAQABADzAAAAGwUAAAAA&#10;" filled="f" stroked="f">
                      <v:textbox inset="2.16pt,1.44pt,0,1.44pt">
                        <w:txbxContent>
                          <w:p w14:paraId="00B121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0560" behindDoc="0" locked="0" layoutInCell="1" allowOverlap="1" wp14:anchorId="4A8124CE" wp14:editId="576DC3D5">
                      <wp:simplePos x="0" y="0"/>
                      <wp:positionH relativeFrom="column">
                        <wp:posOffset>1295400</wp:posOffset>
                      </wp:positionH>
                      <wp:positionV relativeFrom="paragraph">
                        <wp:posOffset>355600</wp:posOffset>
                      </wp:positionV>
                      <wp:extent cx="977900" cy="927100"/>
                      <wp:effectExtent l="0" t="0" r="0" b="0"/>
                      <wp:wrapNone/>
                      <wp:docPr id="7117" name="Rectangle 71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5A91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124CE" id="Rectangle 7117" o:spid="_x0000_s1102" style="position:absolute;margin-left:102pt;margin-top:28pt;width:77pt;height:73pt;z-index:2500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mPI1XLUBAABKAwAADgAAAAAAAAAAAAAAAAAuAgAAZHJzL2Uyb0Rv&#10;Yy54bWxQSwECLQAUAAYACAAAACEAOIEp4d0AAAAKAQAADwAAAAAAAAAAAAAAAAAPBAAAZHJzL2Rv&#10;d25yZXYueG1sUEsFBgAAAAAEAAQA8wAAABkFAAAAAA==&#10;" filled="f" stroked="f">
                      <v:textbox inset="2.16pt,1.44pt,0,1.44pt">
                        <w:txbxContent>
                          <w:p w14:paraId="3C5A91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1584" behindDoc="0" locked="0" layoutInCell="1" allowOverlap="1" wp14:anchorId="28FEA9C8" wp14:editId="4CC42A9B">
                      <wp:simplePos x="0" y="0"/>
                      <wp:positionH relativeFrom="column">
                        <wp:posOffset>1295400</wp:posOffset>
                      </wp:positionH>
                      <wp:positionV relativeFrom="paragraph">
                        <wp:posOffset>355600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8C0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EA9C8" id="Rectangle 7116" o:spid="_x0000_s1103" style="position:absolute;margin-left:102pt;margin-top:28pt;width:79pt;height:60pt;z-index:2500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RNPJnrkBAABKAwAADgAAAAAAAAAAAAAAAAAuAgAAZHJzL2Uy&#10;b0RvYy54bWxQSwECLQAUAAYACAAAACEAixMp09wAAAAKAQAADwAAAAAAAAAAAAAAAAATBAAAZHJz&#10;L2Rvd25yZXYueG1sUEsFBgAAAAAEAAQA8wAAABwFAAAAAA==&#10;" filled="f" stroked="f">
                      <v:textbox inset="2.16pt,1.44pt,0,1.44pt">
                        <w:txbxContent>
                          <w:p w14:paraId="2D48C0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2608" behindDoc="0" locked="0" layoutInCell="1" allowOverlap="1" wp14:anchorId="1CA36B0E" wp14:editId="444EBD65">
                      <wp:simplePos x="0" y="0"/>
                      <wp:positionH relativeFrom="column">
                        <wp:posOffset>1295400</wp:posOffset>
                      </wp:positionH>
                      <wp:positionV relativeFrom="paragraph">
                        <wp:posOffset>355600</wp:posOffset>
                      </wp:positionV>
                      <wp:extent cx="977900" cy="863600"/>
                      <wp:effectExtent l="0" t="0" r="0" b="0"/>
                      <wp:wrapNone/>
                      <wp:docPr id="7115" name="Rectangle 71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33CFC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36B0E" id="Rectangle 7115" o:spid="_x0000_s1104" style="position:absolute;margin-left:102pt;margin-top:28pt;width:77pt;height:68pt;z-index:2500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" filled="f" stroked="f">
                      <v:textbox inset="2.16pt,1.44pt,0,1.44pt">
                        <w:txbxContent>
                          <w:p w14:paraId="633CFC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3632" behindDoc="0" locked="0" layoutInCell="1" allowOverlap="1" wp14:anchorId="1BC4A635" wp14:editId="622902EA">
                      <wp:simplePos x="0" y="0"/>
                      <wp:positionH relativeFrom="column">
                        <wp:posOffset>1295400</wp:posOffset>
                      </wp:positionH>
                      <wp:positionV relativeFrom="paragraph">
                        <wp:posOffset>355600</wp:posOffset>
                      </wp:positionV>
                      <wp:extent cx="977900" cy="927100"/>
                      <wp:effectExtent l="0" t="0" r="0" b="0"/>
                      <wp:wrapNone/>
                      <wp:docPr id="7114" name="Rectangle 7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6292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4A635" id="Rectangle 7114" o:spid="_x0000_s1105" style="position:absolute;margin-left:102pt;margin-top:28pt;width:77pt;height:73pt;z-index:2500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3uKnprUBAABKAwAADgAAAAAAAAAAAAAAAAAuAgAAZHJzL2Uyb0Rv&#10;Yy54bWxQSwECLQAUAAYACAAAACEAOIEp4d0AAAAKAQAADwAAAAAAAAAAAAAAAAAPBAAAZHJzL2Rv&#10;d25yZXYueG1sUEsFBgAAAAAEAAQA8wAAABkFAAAAAA==&#10;" filled="f" stroked="f">
                      <v:textbox inset="2.16pt,1.44pt,0,1.44pt">
                        <w:txbxContent>
                          <w:p w14:paraId="2C6292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4656" behindDoc="0" locked="0" layoutInCell="1" allowOverlap="1" wp14:anchorId="5A61A5AB" wp14:editId="6F1D8914">
                      <wp:simplePos x="0" y="0"/>
                      <wp:positionH relativeFrom="column">
                        <wp:posOffset>1295400</wp:posOffset>
                      </wp:positionH>
                      <wp:positionV relativeFrom="paragraph">
                        <wp:posOffset>355600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519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1A5AB" id="Rectangle 7113" o:spid="_x0000_s1106" style="position:absolute;margin-left:102pt;margin-top:28pt;width:79pt;height:60pt;z-index:2500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VA6yEbkBAABKAwAADgAAAAAAAAAAAAAAAAAuAgAAZHJzL2Uy&#10;b0RvYy54bWxQSwECLQAUAAYACAAAACEAixMp09wAAAAKAQAADwAAAAAAAAAAAAAAAAATBAAAZHJz&#10;L2Rvd25yZXYueG1sUEsFBgAAAAAEAAQA8wAAABwFAAAAAA==&#10;" filled="f" stroked="f">
                      <v:textbox inset="2.16pt,1.44pt,0,1.44pt">
                        <w:txbxContent>
                          <w:p w14:paraId="18E519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5680" behindDoc="0" locked="0" layoutInCell="1" allowOverlap="1" wp14:anchorId="5B20BD0C" wp14:editId="12016E12">
                      <wp:simplePos x="0" y="0"/>
                      <wp:positionH relativeFrom="column">
                        <wp:posOffset>1295400</wp:posOffset>
                      </wp:positionH>
                      <wp:positionV relativeFrom="paragraph">
                        <wp:posOffset>355600</wp:posOffset>
                      </wp:positionV>
                      <wp:extent cx="977900" cy="927100"/>
                      <wp:effectExtent l="0" t="0" r="0" b="0"/>
                      <wp:wrapNone/>
                      <wp:docPr id="7112" name="Rectangle 71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D47B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0BD0C" id="Rectangle 7112" o:spid="_x0000_s1107" style="position:absolute;margin-left:102pt;margin-top:28pt;width:77pt;height:73pt;z-index:2500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" filled="f" stroked="f">
                      <v:textbox inset="2.16pt,1.44pt,0,1.44pt">
                        <w:txbxContent>
                          <w:p w14:paraId="0BD47B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6704" behindDoc="0" locked="0" layoutInCell="1" allowOverlap="1" wp14:anchorId="5BE873EA" wp14:editId="7FB3CDDE">
                      <wp:simplePos x="0" y="0"/>
                      <wp:positionH relativeFrom="column">
                        <wp:posOffset>1295400</wp:posOffset>
                      </wp:positionH>
                      <wp:positionV relativeFrom="paragraph">
                        <wp:posOffset>355600</wp:posOffset>
                      </wp:positionV>
                      <wp:extent cx="977900" cy="927100"/>
                      <wp:effectExtent l="0" t="0" r="0" b="0"/>
                      <wp:wrapNone/>
                      <wp:docPr id="7111" name="Rectangle 7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94B6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873EA" id="Rectangle 7111" o:spid="_x0000_s1108" style="position:absolute;margin-left:102pt;margin-top:28pt;width:77pt;height:73pt;z-index:2500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4lPd07UBAABKAwAADgAAAAAAAAAAAAAAAAAuAgAAZHJzL2Uyb0Rv&#10;Yy54bWxQSwECLQAUAAYACAAAACEAOIEp4d0AAAAKAQAADwAAAAAAAAAAAAAAAAAPBAAAZHJzL2Rv&#10;d25yZXYueG1sUEsFBgAAAAAEAAQA8wAAABkFAAAAAA==&#10;" filled="f" stroked="f">
                      <v:textbox inset="2.16pt,1.44pt,0,1.44pt">
                        <w:txbxContent>
                          <w:p w14:paraId="3D94B6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7728" behindDoc="0" locked="0" layoutInCell="1" allowOverlap="1" wp14:anchorId="2FEDB323" wp14:editId="4CFE185C">
                      <wp:simplePos x="0" y="0"/>
                      <wp:positionH relativeFrom="column">
                        <wp:posOffset>1295400</wp:posOffset>
                      </wp:positionH>
                      <wp:positionV relativeFrom="paragraph">
                        <wp:posOffset>355600</wp:posOffset>
                      </wp:positionV>
                      <wp:extent cx="1003300" cy="762000"/>
                      <wp:effectExtent l="0" t="0" r="0" b="0"/>
                      <wp:wrapNone/>
                      <wp:docPr id="7110" name="Rectangle 7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B8B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DB323" id="Rectangle 7110" o:spid="_x0000_s1109" style="position:absolute;margin-left:102pt;margin-top:28pt;width:79pt;height:60pt;z-index:2500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RuQEAAEo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nopmlQIMctTuk7&#10;6sbdMClyyY5GSpXnm/WaQ+yx7Dk8wTWK6Gbyiwabv0iLLEXj801jtSQiMLldb7saHxJ4tLnbrtHH&#10;LtVrcYCYPitvSXYYBYRSlOWnrzFdrr5cwboM5vJ89tJyWAqZbv2C9ODlGRniiqZHNHryM6NiMoGS&#10;GcfOaPx15KAomb441LXd3K1b3JMSNF3b4f5CCRDz4W2WOzF63CSRgJJjADOMCLcoVFDhwAqv63Ll&#10;jXgbF+yvv8D+N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PnIhEbkBAABKAwAADgAAAAAAAAAAAAAAAAAuAgAAZHJzL2Uy&#10;b0RvYy54bWxQSwECLQAUAAYACAAAACEAixMp09wAAAAKAQAADwAAAAAAAAAAAAAAAAATBAAAZHJz&#10;L2Rvd25yZXYueG1sUEsFBgAAAAAEAAQA8wAAABwFAAAAAA==&#10;" filled="f" stroked="f">
                      <v:textbox inset="2.16pt,1.44pt,0,1.44pt">
                        <w:txbxContent>
                          <w:p w14:paraId="122B8B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8752" behindDoc="0" locked="0" layoutInCell="1" allowOverlap="1" wp14:anchorId="4AF968AC" wp14:editId="5D3173DC">
                      <wp:simplePos x="0" y="0"/>
                      <wp:positionH relativeFrom="column">
                        <wp:posOffset>1295400</wp:posOffset>
                      </wp:positionH>
                      <wp:positionV relativeFrom="paragraph">
                        <wp:posOffset>355600</wp:posOffset>
                      </wp:positionV>
                      <wp:extent cx="977900" cy="927100"/>
                      <wp:effectExtent l="0" t="0" r="0" b="0"/>
                      <wp:wrapNone/>
                      <wp:docPr id="7109" name="Rectangle 71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8C80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968AC" id="Rectangle 7109" o:spid="_x0000_s1110" style="position:absolute;margin-left:102pt;margin-top:28pt;width:77pt;height:73pt;z-index:2500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qzIsF7UBAABKAwAADgAAAAAAAAAAAAAAAAAuAgAAZHJzL2Uyb0Rv&#10;Yy54bWxQSwECLQAUAAYACAAAACEAOIEp4d0AAAAKAQAADwAAAAAAAAAAAAAAAAAPBAAAZHJzL2Rv&#10;d25yZXYueG1sUEsFBgAAAAAEAAQA8wAAABkFAAAAAA==&#10;" filled="f" stroked="f">
                      <v:textbox inset="2.16pt,1.44pt,0,1.44pt">
                        <w:txbxContent>
                          <w:p w14:paraId="158C80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59776" behindDoc="0" locked="0" layoutInCell="1" allowOverlap="1" wp14:anchorId="4D36B5E8" wp14:editId="46ED7034">
                      <wp:simplePos x="0" y="0"/>
                      <wp:positionH relativeFrom="column">
                        <wp:posOffset>1295400</wp:posOffset>
                      </wp:positionH>
                      <wp:positionV relativeFrom="paragraph">
                        <wp:posOffset>355600</wp:posOffset>
                      </wp:positionV>
                      <wp:extent cx="977900" cy="901700"/>
                      <wp:effectExtent l="0" t="0" r="0" b="0"/>
                      <wp:wrapNone/>
                      <wp:docPr id="7108" name="Rectangle 7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1468F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6B5E8" id="Rectangle 7108" o:spid="_x0000_s1111" style="position:absolute;margin-left:102pt;margin-top:28pt;width:77pt;height:71pt;z-index:2500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" filled="f" stroked="f">
                      <v:textbox inset="2.16pt,1.44pt,0,1.44pt">
                        <w:txbxContent>
                          <w:p w14:paraId="61468F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60800" behindDoc="0" locked="0" layoutInCell="1" allowOverlap="1" wp14:anchorId="1DF65C73" wp14:editId="0F456E4A">
                      <wp:simplePos x="0" y="0"/>
                      <wp:positionH relativeFrom="column">
                        <wp:posOffset>1295400</wp:posOffset>
                      </wp:positionH>
                      <wp:positionV relativeFrom="paragraph">
                        <wp:posOffset>355600</wp:posOffset>
                      </wp:positionV>
                      <wp:extent cx="1003300" cy="762000"/>
                      <wp:effectExtent l="0" t="0" r="0" b="0"/>
                      <wp:wrapNone/>
                      <wp:docPr id="7107" name="Rectangle 7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96F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65C73" id="Rectangle 7107" o:spid="_x0000_s1112" style="position:absolute;margin-left:102pt;margin-top:28pt;width:79pt;height:60pt;z-index:2500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8tuQEAAEo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H1sl5T4rnDKf1E&#10;3bjvrSLn7GCkVPN8Z73GmDose45PcIkSujP5SYObv0iLTEXj01VjNWUiMLlZbdoaJyHwaH2zWaGP&#10;Xaq34ggpf1XBkdlhFBBKUZYfv6d8vvp6BetmMOfnZy9P+6mQaW9fke6DPCFDXNH8iEbbMDIqrImU&#10;jDh2RtPvAwdFif3mUddmfbNqcE9KsGybFvcXSoCY9++z3Ish4CaJDJQcIph+QLhFoYIKB1Z4XZZr&#10;3oj3ccH+9gvs/g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mfIPLbkBAABKAwAADgAAAAAAAAAAAAAAAAAuAgAAZHJzL2Uy&#10;b0RvYy54bWxQSwECLQAUAAYACAAAACEAixMp09wAAAAKAQAADwAAAAAAAAAAAAAAAAATBAAAZHJz&#10;L2Rvd25yZXYueG1sUEsFBgAAAAAEAAQA8wAAABwFAAAAAA==&#10;" filled="f" stroked="f">
                      <v:textbox inset="2.16pt,1.44pt,0,1.44pt">
                        <w:txbxContent>
                          <w:p w14:paraId="2BA96F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61824" behindDoc="0" locked="0" layoutInCell="1" allowOverlap="1" wp14:anchorId="75A4BD6F" wp14:editId="4C044023">
                      <wp:simplePos x="0" y="0"/>
                      <wp:positionH relativeFrom="column">
                        <wp:posOffset>1295400</wp:posOffset>
                      </wp:positionH>
                      <wp:positionV relativeFrom="paragraph">
                        <wp:posOffset>355600</wp:posOffset>
                      </wp:positionV>
                      <wp:extent cx="1003300" cy="762000"/>
                      <wp:effectExtent l="0" t="0" r="0" b="0"/>
                      <wp:wrapNone/>
                      <wp:docPr id="7106" name="Rectangle 7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FA7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4BD6F" id="Rectangle 7106" o:spid="_x0000_s1113" style="position:absolute;margin-left:102pt;margin-top:28pt;width:79pt;height:60pt;z-index:2500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6buQEAAEo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H1sr6lxHOHU/qJ&#10;unHfW0XO2cFIqeb5znqNMXVY9hyf4BIldGfykwY3f5EWmYrGp6vGaspEYHKz2rQ1TkLg0fpms0If&#10;u1RvxRFS/qqCI7PDKCCUoiw/fk/5fPX1CtbNYM7Pz16e9lMh065fke6DPCFDXNH8iEbbMDIqrImU&#10;jDh2RtPvAwdFif3mUddmfbNqcE9KsGybFvcXSoCY9++z3Ish4CaJDJQcIph+QLhFoYIKB1Z4XZZr&#10;3oj3ccH+9gvs/g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gCSum7kBAABKAwAADgAAAAAAAAAAAAAAAAAuAgAAZHJzL2Uy&#10;b0RvYy54bWxQSwECLQAUAAYACAAAACEAixMp09wAAAAKAQAADwAAAAAAAAAAAAAAAAATBAAAZHJz&#10;L2Rvd25yZXYueG1sUEsFBgAAAAAEAAQA8wAAABwFAAAAAA==&#10;" filled="f" stroked="f">
                      <v:textbox inset="2.16pt,1.44pt,0,1.44pt">
                        <w:txbxContent>
                          <w:p w14:paraId="465FA7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62848" behindDoc="0" locked="0" layoutInCell="1" allowOverlap="1" wp14:anchorId="5A1D5F72" wp14:editId="33E3855C">
                      <wp:simplePos x="0" y="0"/>
                      <wp:positionH relativeFrom="column">
                        <wp:posOffset>1295400</wp:posOffset>
                      </wp:positionH>
                      <wp:positionV relativeFrom="paragraph">
                        <wp:posOffset>355600</wp:posOffset>
                      </wp:positionV>
                      <wp:extent cx="1003300" cy="762000"/>
                      <wp:effectExtent l="0" t="0" r="0" b="0"/>
                      <wp:wrapNone/>
                      <wp:docPr id="7105" name="Rectangle 7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D1A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D5F72" id="Rectangle 7105" o:spid="_x0000_s1114" style="position:absolute;margin-left:102pt;margin-top:28pt;width:79pt;height:60pt;z-index:2500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xhuQEAAEoDAAAOAAAAZHJzL2Uyb0RvYy54bWysU8tu2zAQvBfoPxC815LltJ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K6X9WdKPHfYpV/o&#10;G/e9VeRcHYyUau7v7NcYU4fXHuMDXLKEy1n8pMHNX5RFpuLx6eqxmjIRWNysNm2NnRC4tb7ZrHCN&#10;KNXL5Qgpf1PBkXnBKCCV4iw//kj5fPT5CN6byZyfn1d52k9FTNs+M90HeUKFOKL5HoO2YWRUWBMp&#10;GbHtjKY/Bw6KEvvdo6/N+mbV4JyUZNk2CESgJMh5/7rKvRgCTpLIQMkhgukHpFscKqywYUXXZbjm&#10;iXidF+4vv8DuL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xjQ8YbkBAABKAwAADgAAAAAAAAAAAAAAAAAuAgAAZHJzL2Uy&#10;b0RvYy54bWxQSwECLQAUAAYACAAAACEAixMp09wAAAAKAQAADwAAAAAAAAAAAAAAAAATBAAAZHJz&#10;L2Rvd25yZXYueG1sUEsFBgAAAAAEAAQA8wAAABwFAAAAAA==&#10;" filled="f" stroked="f">
                      <v:textbox inset="2.16pt,1.44pt,0,1.44pt">
                        <w:txbxContent>
                          <w:p w14:paraId="1EBD1A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63872" behindDoc="0" locked="0" layoutInCell="1" allowOverlap="1" wp14:anchorId="3A7FF84F" wp14:editId="5A65B907">
                      <wp:simplePos x="0" y="0"/>
                      <wp:positionH relativeFrom="column">
                        <wp:posOffset>1295400</wp:posOffset>
                      </wp:positionH>
                      <wp:positionV relativeFrom="paragraph">
                        <wp:posOffset>355600</wp:posOffset>
                      </wp:positionV>
                      <wp:extent cx="1003300" cy="762000"/>
                      <wp:effectExtent l="0" t="0" r="0" b="0"/>
                      <wp:wrapNone/>
                      <wp:docPr id="7104" name="Rectangle 7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23F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FF84F" id="Rectangle 7104" o:spid="_x0000_s1115" style="position:absolute;margin-left:102pt;margin-top:28pt;width:79pt;height:60pt;z-index:2500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3XuQEAAEo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y3pNiecOp/Qd&#10;deO+t4pcsoORUs3znfUaY+qw7CU+wzVK6M7kJw1u/iItMhWNzzeN1ZSJwOR2tW1rnITAo816u0If&#10;u1RvxRFS/qyCI7PDKCCUoiw/fU35cvX1CtbNYC7Pz16eDlMh025fkR6CPCNDXNH8hEbbMDIqrImU&#10;jDh2RtOvIwdFif3iUddms141uCclWLZNi/sLJUDMh/dZ7sUQcJNEBkqOEUw/INyiUEGFAyu8rss1&#10;b8T7uGB/+wX2vw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3+Kd17kBAABKAwAADgAAAAAAAAAAAAAAAAAuAgAAZHJzL2Uy&#10;b0RvYy54bWxQSwECLQAUAAYACAAAACEAixMp09wAAAAKAQAADwAAAAAAAAAAAAAAAAATBAAAZHJz&#10;L2Rvd25yZXYueG1sUEsFBgAAAAAEAAQA8wAAABwFAAAAAA==&#10;" filled="f" stroked="f">
                      <v:textbox inset="2.16pt,1.44pt,0,1.44pt">
                        <w:txbxContent>
                          <w:p w14:paraId="38B23F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64896" behindDoc="0" locked="0" layoutInCell="1" allowOverlap="1" wp14:anchorId="0B782294" wp14:editId="1AD343DC">
                      <wp:simplePos x="0" y="0"/>
                      <wp:positionH relativeFrom="column">
                        <wp:posOffset>1295400</wp:posOffset>
                      </wp:positionH>
                      <wp:positionV relativeFrom="paragraph">
                        <wp:posOffset>355600</wp:posOffset>
                      </wp:positionV>
                      <wp:extent cx="1003300" cy="762000"/>
                      <wp:effectExtent l="0" t="0" r="0" b="0"/>
                      <wp:wrapNone/>
                      <wp:docPr id="7103" name="Rectangle 7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0E1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82294" id="Rectangle 7103" o:spid="_x0000_s1116" style="position:absolute;margin-left:102pt;margin-top:28pt;width:79pt;height:60pt;z-index:2500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91uQEAAEoDAAAOAAAAZHJzL2Uyb0RvYy54bWysU8tu2zAQvBfoPxC815LloLY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rpetitKPHfYpe/o&#10;G/eDVeRSHY2UqvS3+DXF1OO15/gE1yzhsoifNbjyRVlkrh6fbx6rOROBxe1qu2mxEwK31nfbFa4R&#10;pXm9HCHlzyo4UhaMAlKpzvLT15QvR38fwXuFzOX5ssrzYa5ithW1lA5BnlEhjmh+xKBtmBgV1kRK&#10;Jmw7o+nnkYOixH7x6Gu3vlt1OCc1WW66Dc4v1AQ5H95WuRdjwEkSGSg5RjDDiHSrQ5UVNqzqug5X&#10;mYi3eeX++gvsfw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QgdvdbkBAABKAwAADgAAAAAAAAAAAAAAAAAuAgAAZHJzL2Uy&#10;b0RvYy54bWxQSwECLQAUAAYACAAAACEAixMp09wAAAAKAQAADwAAAAAAAAAAAAAAAAATBAAAZHJz&#10;L2Rvd25yZXYueG1sUEsFBgAAAAAEAAQA8wAAABwFAAAAAA==&#10;" filled="f" stroked="f">
                      <v:textbox inset="2.16pt,1.44pt,0,1.44pt">
                        <w:txbxContent>
                          <w:p w14:paraId="3B60E1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65920" behindDoc="0" locked="0" layoutInCell="1" allowOverlap="1" wp14:anchorId="35DF1C53" wp14:editId="4B4E67FB">
                      <wp:simplePos x="0" y="0"/>
                      <wp:positionH relativeFrom="column">
                        <wp:posOffset>1295400</wp:posOffset>
                      </wp:positionH>
                      <wp:positionV relativeFrom="paragraph">
                        <wp:posOffset>355600</wp:posOffset>
                      </wp:positionV>
                      <wp:extent cx="1003300" cy="762000"/>
                      <wp:effectExtent l="0" t="0" r="0" b="0"/>
                      <wp:wrapNone/>
                      <wp:docPr id="7102" name="Rectangle 7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8D2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F1C53" id="Rectangle 7102" o:spid="_x0000_s1117" style="position:absolute;margin-left:102pt;margin-top:28pt;width:79pt;height:60pt;z-index:2500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7DtwEAAEoDAAAOAAAAZHJzL2Uyb0RvYy54bWysU9tu2zAMfR+wfxD0vthxii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" filled="f" stroked="f">
                      <v:textbox inset="2.16pt,1.44pt,0,1.44pt">
                        <w:txbxContent>
                          <w:p w14:paraId="7058D2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66944" behindDoc="0" locked="0" layoutInCell="1" allowOverlap="1" wp14:anchorId="19F7DB22" wp14:editId="549E5DC0">
                      <wp:simplePos x="0" y="0"/>
                      <wp:positionH relativeFrom="column">
                        <wp:posOffset>1295400</wp:posOffset>
                      </wp:positionH>
                      <wp:positionV relativeFrom="paragraph">
                        <wp:posOffset>355600</wp:posOffset>
                      </wp:positionV>
                      <wp:extent cx="1003300" cy="762000"/>
                      <wp:effectExtent l="0" t="0" r="0" b="0"/>
                      <wp:wrapNone/>
                      <wp:docPr id="7101" name="Rectangle 7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1AA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7DB22" id="Rectangle 7101" o:spid="_x0000_s1118" style="position:absolute;margin-left:102pt;margin-top:28pt;width:79pt;height:60pt;z-index:2500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Ma1dw7kBAABKAwAADgAAAAAAAAAAAAAAAAAuAgAAZHJzL2Uy&#10;b0RvYy54bWxQSwECLQAUAAYACAAAACEAixMp09wAAAAKAQAADwAAAAAAAAAAAAAAAAATBAAAZHJz&#10;L2Rvd25yZXYueG1sUEsFBgAAAAAEAAQA8wAAABwFAAAAAA==&#10;" filled="f" stroked="f">
                      <v:textbox inset="2.16pt,1.44pt,0,1.44pt">
                        <w:txbxContent>
                          <w:p w14:paraId="3331AA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67968" behindDoc="0" locked="0" layoutInCell="1" allowOverlap="1" wp14:anchorId="5A7F63A4" wp14:editId="641E8310">
                      <wp:simplePos x="0" y="0"/>
                      <wp:positionH relativeFrom="column">
                        <wp:posOffset>1295400</wp:posOffset>
                      </wp:positionH>
                      <wp:positionV relativeFrom="paragraph">
                        <wp:posOffset>355600</wp:posOffset>
                      </wp:positionV>
                      <wp:extent cx="1003300" cy="762000"/>
                      <wp:effectExtent l="0" t="0" r="0" b="0"/>
                      <wp:wrapNone/>
                      <wp:docPr id="7100" name="Rectangle 7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8AD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F63A4" id="Rectangle 7100" o:spid="_x0000_s1119" style="position:absolute;margin-left:102pt;margin-top:28pt;width:79pt;height:60pt;z-index:2500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1uAEAAEoDAAAOAAAAZHJzL2Uyb0RvYy54bWysU9tu2zAMfR+wfxD0vthxii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L1sUyHOHU/qO&#10;unE/WEUu2dFIqcp8i15TTD2WPccnuEYJ3UJ+1uDKF2mRuWp8vmms5kwEJrer7aY8JPBofbddoY9d&#10;mtfiCCl/VsGR4jAKCKUqy09fU75cfbmCdQXM5fni5fkwVzLb1QvSQ5BnZIgrmh/RaBsmRoU1kZIJ&#10;x85o+nXkoCixXzzq2q3vVh3uSQ2Wm26D+ws1QMyHt1nuxRhwk0QGSo4RzDAi3KpQRYUDq7yuy1U2&#10;4m1csb/+AvvfAA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Aoe/x1uAEAAEoDAAAOAAAAAAAAAAAAAAAAAC4CAABkcnMvZTJv&#10;RG9jLnhtbFBLAQItABQABgAIAAAAIQCLEynT3AAAAAoBAAAPAAAAAAAAAAAAAAAAABIEAABkcnMv&#10;ZG93bnJldi54bWxQSwUGAAAAAAQABADzAAAAGwUAAAAA&#10;" filled="f" stroked="f">
                      <v:textbox inset="2.16pt,1.44pt,0,1.44pt">
                        <w:txbxContent>
                          <w:p w14:paraId="0EB8AD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68992" behindDoc="0" locked="0" layoutInCell="1" allowOverlap="1" wp14:anchorId="0196D9A7" wp14:editId="1328912B">
                      <wp:simplePos x="0" y="0"/>
                      <wp:positionH relativeFrom="column">
                        <wp:posOffset>1295400</wp:posOffset>
                      </wp:positionH>
                      <wp:positionV relativeFrom="paragraph">
                        <wp:posOffset>355600</wp:posOffset>
                      </wp:positionV>
                      <wp:extent cx="1003300" cy="762000"/>
                      <wp:effectExtent l="0" t="0" r="0" b="0"/>
                      <wp:wrapNone/>
                      <wp:docPr id="7099" name="Rectangle 7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820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6D9A7" id="Rectangle 7099" o:spid="_x0000_s1120" style="position:absolute;margin-left:102pt;margin-top:28pt;width:79pt;height:60pt;z-index:2500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H8uQEAAEo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xu6ralxHOHU/qO&#10;unHfW0Uu2cFIqeb5znqNMXVY9hKf4RoldGfykwY3f5EWmYrG55vGaspEYLJdtdsaJyHwaLNuV+hj&#10;l+qtOELKn1VwZHYYBYRSlOWnrylfrr5ewboZzOX52cvTYSpk2vUr0kOQZ2SIK5qf0GgbRkaFNZGS&#10;EcfOaPp15KAosV886tps1qsG96QEy22zxf2FEiDmw/ss92IIuEkiAyXHCKYfEG5RqKDCgRVe1+Wa&#10;N+J9XLC//QL73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ynHB/LkBAABKAwAADgAAAAAAAAAAAAAAAAAuAgAAZHJzL2Uy&#10;b0RvYy54bWxQSwECLQAUAAYACAAAACEAixMp09wAAAAKAQAADwAAAAAAAAAAAAAAAAATBAAAZHJz&#10;L2Rvd25yZXYueG1sUEsFBgAAAAAEAAQA8wAAABwFAAAAAA==&#10;" filled="f" stroked="f">
                      <v:textbox inset="2.16pt,1.44pt,0,1.44pt">
                        <w:txbxContent>
                          <w:p w14:paraId="064820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0016" behindDoc="0" locked="0" layoutInCell="1" allowOverlap="1" wp14:anchorId="1655ECA0" wp14:editId="79637879">
                      <wp:simplePos x="0" y="0"/>
                      <wp:positionH relativeFrom="column">
                        <wp:posOffset>1295400</wp:posOffset>
                      </wp:positionH>
                      <wp:positionV relativeFrom="paragraph">
                        <wp:posOffset>355600</wp:posOffset>
                      </wp:positionV>
                      <wp:extent cx="1003300" cy="762000"/>
                      <wp:effectExtent l="0" t="0" r="0" b="0"/>
                      <wp:wrapNone/>
                      <wp:docPr id="7098" name="Rectangle 7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C8D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5ECA0" id="Rectangle 7098" o:spid="_x0000_s1121" style="position:absolute;margin-left:102pt;margin-top:28pt;width:79pt;height:60pt;z-index:2500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BKuQEAAEoDAAAOAAAAZHJzL2Uyb0RvYy54bWysU9tu2zAMfR+wfxD0vthxui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bXdYuz8tzhlH6h&#10;btz3VpFzdjBSqnm+s15jTB2WPcYHuEQJ3Zn8pMHNX6RFpqLx6aqxmjIRmGxX7abGSQg8Wt+0K/Sx&#10;S/VSHCHlbyo4MjuMAkIpyvLjj5TPV5+vYN0M5vz87OVpPxUy7ednpPsgT8gQVzTfo9E2jIwKayIl&#10;I46d0fTnwEFRYr971LVZ36wa3JMSLDfNBjWBEiDm/ess92IIuEkiAyWHCKYfEG5RqKDCgRVel+Wa&#10;N+J1XLC//AK7v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06dgSrkBAABKAwAADgAAAAAAAAAAAAAAAAAuAgAAZHJzL2Uy&#10;b0RvYy54bWxQSwECLQAUAAYACAAAACEAixMp09wAAAAKAQAADwAAAAAAAAAAAAAAAAATBAAAZHJz&#10;L2Rvd25yZXYueG1sUEsFBgAAAAAEAAQA8wAAABwFAAAAAA==&#10;" filled="f" stroked="f">
                      <v:textbox inset="2.16pt,1.44pt,0,1.44pt">
                        <w:txbxContent>
                          <w:p w14:paraId="2EAC8D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1040" behindDoc="0" locked="0" layoutInCell="1" allowOverlap="1" wp14:anchorId="7811A0F1" wp14:editId="57584432">
                      <wp:simplePos x="0" y="0"/>
                      <wp:positionH relativeFrom="column">
                        <wp:posOffset>1295400</wp:posOffset>
                      </wp:positionH>
                      <wp:positionV relativeFrom="paragraph">
                        <wp:posOffset>355600</wp:posOffset>
                      </wp:positionV>
                      <wp:extent cx="1003300" cy="762000"/>
                      <wp:effectExtent l="0" t="0" r="0" b="0"/>
                      <wp:wrapNone/>
                      <wp:docPr id="7097" name="Rectangle 7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660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1A0F1" id="Rectangle 7097" o:spid="_x0000_s1122" style="position:absolute;margin-left:102pt;margin-top:28pt;width:79pt;height:60pt;z-index:2500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PUa/srkBAABKAwAADgAAAAAAAAAAAAAAAAAuAgAAZHJzL2Uy&#10;b0RvYy54bWxQSwECLQAUAAYACAAAACEAixMp09wAAAAKAQAADwAAAAAAAAAAAAAAAAATBAAAZHJz&#10;L2Rvd25yZXYueG1sUEsFBgAAAAAEAAQA8wAAABwFAAAAAA==&#10;" filled="f" stroked="f">
                      <v:textbox inset="2.16pt,1.44pt,0,1.44pt">
                        <w:txbxContent>
                          <w:p w14:paraId="14B660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2064" behindDoc="0" locked="0" layoutInCell="1" allowOverlap="1" wp14:anchorId="703D1BBC" wp14:editId="735DF8E0">
                      <wp:simplePos x="0" y="0"/>
                      <wp:positionH relativeFrom="column">
                        <wp:posOffset>1295400</wp:posOffset>
                      </wp:positionH>
                      <wp:positionV relativeFrom="paragraph">
                        <wp:posOffset>355600</wp:posOffset>
                      </wp:positionV>
                      <wp:extent cx="1003300" cy="762000"/>
                      <wp:effectExtent l="0" t="0" r="0" b="0"/>
                      <wp:wrapNone/>
                      <wp:docPr id="7096" name="Rectangle 7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8EB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D1BBC" id="Rectangle 7096" o:spid="_x0000_s1123" style="position:absolute;margin-left:102pt;margin-top:28pt;width:79pt;height:60pt;z-index:2500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JJAeBLkBAABKAwAADgAAAAAAAAAAAAAAAAAuAgAAZHJzL2Uy&#10;b0RvYy54bWxQSwECLQAUAAYACAAAACEAixMp09wAAAAKAQAADwAAAAAAAAAAAAAAAAATBAAAZHJz&#10;L2Rvd25yZXYueG1sUEsFBgAAAAAEAAQA8wAAABwFAAAAAA==&#10;" filled="f" stroked="f">
                      <v:textbox inset="2.16pt,1.44pt,0,1.44pt">
                        <w:txbxContent>
                          <w:p w14:paraId="03B8EB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3088" behindDoc="0" locked="0" layoutInCell="1" allowOverlap="1" wp14:anchorId="772193B2" wp14:editId="5E2C0A46">
                      <wp:simplePos x="0" y="0"/>
                      <wp:positionH relativeFrom="column">
                        <wp:posOffset>1295400</wp:posOffset>
                      </wp:positionH>
                      <wp:positionV relativeFrom="paragraph">
                        <wp:posOffset>355600</wp:posOffset>
                      </wp:positionV>
                      <wp:extent cx="1003300" cy="762000"/>
                      <wp:effectExtent l="0" t="0" r="0" b="0"/>
                      <wp:wrapNone/>
                      <wp:docPr id="7095" name="Rectangle 7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466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193B2" id="Rectangle 7095" o:spid="_x0000_s1124" style="position:absolute;margin-left:102pt;margin-top:28pt;width:79pt;height:60pt;z-index:2500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z+uQEAAEo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2VzTYllBqf0&#10;B3VjdtCCnLKj6nuR5pv0mnxosezRP8A5Cugm8rMEk75Ii8xZ4+NFYzFHwjHZrJq6xElwPFpfNSv0&#10;sUvxWuwhxJ/CGZKcjgJCycqyw+8QT1dfrmBdAnN6Pnlx3s2ZTFO/IN25/ogMcUXjPRqp3dRRrpWn&#10;ZMKxdzT83TMQlOhfFnWt1lerCvckB8u6qnF/IQeIefc2yywfHW4Sj0DJ3oMaRoSbFcqocGCZ13m5&#10;0ka8jTP2119g+w8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YoCM/rkBAABKAwAADgAAAAAAAAAAAAAAAAAuAgAAZHJzL2Uy&#10;b0RvYy54bWxQSwECLQAUAAYACAAAACEAixMp09wAAAAKAQAADwAAAAAAAAAAAAAAAAATBAAAZHJz&#10;L2Rvd25yZXYueG1sUEsFBgAAAAAEAAQA8wAAABwFAAAAAA==&#10;" filled="f" stroked="f">
                      <v:textbox inset="2.16pt,1.44pt,0,1.44pt">
                        <w:txbxContent>
                          <w:p w14:paraId="7D3466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4112" behindDoc="0" locked="0" layoutInCell="1" allowOverlap="1" wp14:anchorId="5A930DF3" wp14:editId="568AFA0B">
                      <wp:simplePos x="0" y="0"/>
                      <wp:positionH relativeFrom="column">
                        <wp:posOffset>1295400</wp:posOffset>
                      </wp:positionH>
                      <wp:positionV relativeFrom="paragraph">
                        <wp:posOffset>355600</wp:posOffset>
                      </wp:positionV>
                      <wp:extent cx="1003300" cy="762000"/>
                      <wp:effectExtent l="0" t="0" r="0" b="0"/>
                      <wp:wrapNone/>
                      <wp:docPr id="7094" name="Rectangle 7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2AAF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30DF3" id="Rectangle 7094" o:spid="_x0000_s1125" style="position:absolute;margin-left:102pt;margin-top:28pt;width:79pt;height:60pt;z-index:2500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1IuQEAAEo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xu6nZNiecOp/Qd&#10;deO+t4pcsoORUs3znfUaY+qw7CU+wzVK6M7kJw1u/iItMhWNzzeN1ZSJwGS7arc1TkLg0WbdrtDH&#10;LtVbcYSUP6vgyOwwCgilKMtPX1O+XH29gnUzmMvzs5enw1TItO0r0kOQZ2SIK5qf0GgbRkaFNZGS&#10;EcfOaPp15KAosV886tps1qsG96QEy22zxf2FEiDmw/ss92IIuEkiAyXHCKYfEG5RqKDCgRVe1+Wa&#10;N+J9XLC//QL73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e1YtSLkBAABKAwAADgAAAAAAAAAAAAAAAAAuAgAAZHJzL2Uy&#10;b0RvYy54bWxQSwECLQAUAAYACAAAACEAixMp09wAAAAKAQAADwAAAAAAAAAAAAAAAAATBAAAZHJz&#10;L2Rvd25yZXYueG1sUEsFBgAAAAAEAAQA8wAAABwFAAAAAA==&#10;" filled="f" stroked="f">
                      <v:textbox inset="2.16pt,1.44pt,0,1.44pt">
                        <w:txbxContent>
                          <w:p w14:paraId="6B2AAF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5136" behindDoc="0" locked="0" layoutInCell="1" allowOverlap="1" wp14:anchorId="2CA75EE0" wp14:editId="2BEF79EA">
                      <wp:simplePos x="0" y="0"/>
                      <wp:positionH relativeFrom="column">
                        <wp:posOffset>1295400</wp:posOffset>
                      </wp:positionH>
                      <wp:positionV relativeFrom="paragraph">
                        <wp:posOffset>355600</wp:posOffset>
                      </wp:positionV>
                      <wp:extent cx="1003300" cy="762000"/>
                      <wp:effectExtent l="0" t="0" r="0" b="0"/>
                      <wp:wrapNone/>
                      <wp:docPr id="7093" name="Rectangle 7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3B4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75EE0" id="Rectangle 7093" o:spid="_x0000_s1126" style="position:absolute;margin-left:102pt;margin-top:28pt;width:79pt;height:60pt;z-index:2500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f8+5W6AQAASwMAAA4AAAAAAAAAAAAAAAAALgIAAGRycy9l&#10;Mm9Eb2MueG1sUEsBAi0AFAAGAAgAAAAhAIsTKdPcAAAACgEAAA8AAAAAAAAAAAAAAAAAFAQAAGRy&#10;cy9kb3ducmV2LnhtbFBLBQYAAAAABAAEAPMAAAAdBQAAAAA=&#10;" filled="f" stroked="f">
                      <v:textbox inset="2.16pt,1.44pt,0,1.44pt">
                        <w:txbxContent>
                          <w:p w14:paraId="1223B4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6160" behindDoc="0" locked="0" layoutInCell="1" allowOverlap="1" wp14:anchorId="1D24C4E0" wp14:editId="26A18810">
                      <wp:simplePos x="0" y="0"/>
                      <wp:positionH relativeFrom="column">
                        <wp:posOffset>1295400</wp:posOffset>
                      </wp:positionH>
                      <wp:positionV relativeFrom="paragraph">
                        <wp:posOffset>355600</wp:posOffset>
                      </wp:positionV>
                      <wp:extent cx="1003300" cy="762000"/>
                      <wp:effectExtent l="0" t="0" r="0" b="0"/>
                      <wp:wrapNone/>
                      <wp:docPr id="7092" name="Rectangle 7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94C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4C4E0" id="Rectangle 7092" o:spid="_x0000_s1127" style="position:absolute;margin-left:102pt;margin-top:28pt;width:79pt;height:60pt;z-index:2500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IguAEAAEsDAAAOAAAAZHJzL2Uyb0RvYy54bWysU9tu2zAMfR+wfxD0vthxii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221HiecOp/Qd&#10;deN+sIpcsqORUpX5Fr2mmHose45PcI0SuoX8rMGVL9Iic9X4fNNYzZkITG5X202LkxB4tL7brtDH&#10;Ls1rcYSUP6vgSHEYBYRSleWnrylfrv6+gnUFzOX54uX5MFcyy/YG9RDkGSnijuZHNNqGiVFhTaRk&#10;wrkzmn4eOShK7BePwnbruxXqkGuw3HQbXGCoAYI+vM1yL8aAqyQyUHKMYIYR8dZ3KyycWCV23a6y&#10;Em/jCv71H9j/Ag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AWCdIguAEAAEsDAAAOAAAAAAAAAAAAAAAAAC4CAABkcnMvZTJv&#10;RG9jLnhtbFBLAQItABQABgAIAAAAIQCLEynT3AAAAAoBAAAPAAAAAAAAAAAAAAAAABIEAABkcnMv&#10;ZG93bnJldi54bWxQSwUGAAAAAAQABADzAAAAGwUAAAAA&#10;" filled="f" stroked="f">
                      <v:textbox inset="2.16pt,1.44pt,0,1.44pt">
                        <w:txbxContent>
                          <w:p w14:paraId="48994C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7184" behindDoc="0" locked="0" layoutInCell="1" allowOverlap="1" wp14:anchorId="1DED9A9E" wp14:editId="3F5159D8">
                      <wp:simplePos x="0" y="0"/>
                      <wp:positionH relativeFrom="column">
                        <wp:posOffset>1295400</wp:posOffset>
                      </wp:positionH>
                      <wp:positionV relativeFrom="paragraph">
                        <wp:posOffset>355600</wp:posOffset>
                      </wp:positionV>
                      <wp:extent cx="1003300" cy="762000"/>
                      <wp:effectExtent l="0" t="0" r="0" b="0"/>
                      <wp:wrapNone/>
                      <wp:docPr id="7091" name="Rectangle 7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F8A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D9A9E" id="Rectangle 7091" o:spid="_x0000_s1128" style="position:absolute;margin-left:102pt;margin-top:28pt;width:79pt;height:60pt;z-index:2500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9BDZJLkBAABLAwAADgAAAAAAAAAAAAAAAAAuAgAAZHJzL2Uy&#10;b0RvYy54bWxQSwECLQAUAAYACAAAACEAixMp09wAAAAKAQAADwAAAAAAAAAAAAAAAAATBAAAZHJz&#10;L2Rvd25yZXYueG1sUEsFBgAAAAAEAAQA8wAAABwFAAAAAA==&#10;" filled="f" stroked="f">
                      <v:textbox inset="2.16pt,1.44pt,0,1.44pt">
                        <w:txbxContent>
                          <w:p w14:paraId="09EF8A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8208" behindDoc="0" locked="0" layoutInCell="1" allowOverlap="1" wp14:anchorId="2EF08105" wp14:editId="5B927694">
                      <wp:simplePos x="0" y="0"/>
                      <wp:positionH relativeFrom="column">
                        <wp:posOffset>1295400</wp:posOffset>
                      </wp:positionH>
                      <wp:positionV relativeFrom="paragraph">
                        <wp:posOffset>355600</wp:posOffset>
                      </wp:positionV>
                      <wp:extent cx="1003300" cy="762000"/>
                      <wp:effectExtent l="0" t="0" r="0" b="0"/>
                      <wp:wrapNone/>
                      <wp:docPr id="7090" name="Rectangle 7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6E9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08105" id="Rectangle 7090" o:spid="_x0000_s1129" style="position:absolute;margin-left:102pt;margin-top:28pt;width:79pt;height:60pt;z-index:2500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CRuQEAAEsDAAAOAAAAZHJzL2Uyb0RvYy54bWysU9tu2zAMfR+wfxD0vthxii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t1sUyHOHU/qO&#10;unE/WEUu2dFIqcp8i15TTD2WPccnuEYJ3UJ+1uDKF2mRuWp8vmms5kwEJrer7abFhwQere+2K/Sx&#10;S/NaHCHlzyo4UhxGAaFUZfnpa8qXqy9XsK6AuTxfvDwf5kpm2a5eoB6CPCNF3NH8iEbbMDEqrImU&#10;TDh3RtOvIwdFif3iUdhufbfqcFFqsNx0G1xgqAGCPrzNci/GgKskMlByjGCGEfFWiSosnFgldt2u&#10;shJv4wr+9R/Y/wY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leXwkbkBAABLAwAADgAAAAAAAAAAAAAAAAAuAgAAZHJzL2Uy&#10;b0RvYy54bWxQSwECLQAUAAYACAAAACEAixMp09wAAAAKAQAADwAAAAAAAAAAAAAAAAATBAAAZHJz&#10;L2Rvd25yZXYueG1sUEsFBgAAAAAEAAQA8wAAABwFAAAAAA==&#10;" filled="f" stroked="f">
                      <v:textbox inset="2.16pt,1.44pt,0,1.44pt">
                        <w:txbxContent>
                          <w:p w14:paraId="03D6E9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79232" behindDoc="0" locked="0" layoutInCell="1" allowOverlap="1" wp14:anchorId="1CDBFCD6" wp14:editId="3E7F54E4">
                      <wp:simplePos x="0" y="0"/>
                      <wp:positionH relativeFrom="column">
                        <wp:posOffset>1295400</wp:posOffset>
                      </wp:positionH>
                      <wp:positionV relativeFrom="paragraph">
                        <wp:posOffset>355600</wp:posOffset>
                      </wp:positionV>
                      <wp:extent cx="1003300" cy="762000"/>
                      <wp:effectExtent l="0" t="0" r="0" b="0"/>
                      <wp:wrapNone/>
                      <wp:docPr id="7089" name="Rectangle 7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1FB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BFCD6" id="Rectangle 7089" o:spid="_x0000_s1130" style="position:absolute;margin-left:102pt;margin-top:28pt;width:79pt;height:60pt;z-index:2500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Siug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dbulxHOHU/qO&#10;unHfW0Uu2cFIqeb5znqNMXVY9hKf4RoldGfykwY3f5EWmYrG55vGaspEYHK72rY1TkLg0Wa9XaGP&#10;Xaq34ggpf1bBkdlhFBBKUZafvqZ8ufp6BetmMJfnZy9Ph6mQWdbrV6iHIM9IEXc0P6HRNoyMCmsi&#10;JSPOndH068hBUWK/eBS22axXDS5KCZZt0+ICQwkQ9OF9lnsxBFwlkYGSYwTTD4i3SFRg4cQKset2&#10;zSvxPi7g3/6B/W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AbtKK6AQAASwMAAA4AAAAAAAAAAAAAAAAALgIAAGRycy9l&#10;Mm9Eb2MueG1sUEsBAi0AFAAGAAgAAAAhAIsTKdPcAAAACgEAAA8AAAAAAAAAAAAAAAAAFAQAAGRy&#10;cy9kb3ducmV2LnhtbFBLBQYAAAAABAAEAPMAAAAdBQAAAAA=&#10;" filled="f" stroked="f">
                      <v:textbox inset="2.16pt,1.44pt,0,1.44pt">
                        <w:txbxContent>
                          <w:p w14:paraId="40D1FB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0256" behindDoc="0" locked="0" layoutInCell="1" allowOverlap="1" wp14:anchorId="35E87CAE" wp14:editId="3303EE7C">
                      <wp:simplePos x="0" y="0"/>
                      <wp:positionH relativeFrom="column">
                        <wp:posOffset>1295400</wp:posOffset>
                      </wp:positionH>
                      <wp:positionV relativeFrom="paragraph">
                        <wp:posOffset>355600</wp:posOffset>
                      </wp:positionV>
                      <wp:extent cx="1003300" cy="762000"/>
                      <wp:effectExtent l="0" t="0" r="0" b="0"/>
                      <wp:wrapNone/>
                      <wp:docPr id="7088" name="Rectangle 7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D8B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87CAE" id="Rectangle 7088" o:spid="_x0000_s1131" style="position:absolute;margin-left:102pt;margin-top:28pt;width:79pt;height:60pt;z-index:2500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Me6dF7kBAABLAwAADgAAAAAAAAAAAAAAAAAuAgAAZHJzL2Uy&#10;b0RvYy54bWxQSwECLQAUAAYACAAAACEAixMp09wAAAAKAQAADwAAAAAAAAAAAAAAAAATBAAAZHJz&#10;L2Rvd25yZXYueG1sUEsFBgAAAAAEAAQA8wAAABwFAAAAAA==&#10;" filled="f" stroked="f">
                      <v:textbox inset="2.16pt,1.44pt,0,1.44pt">
                        <w:txbxContent>
                          <w:p w14:paraId="1A6D8B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1280" behindDoc="0" locked="0" layoutInCell="1" allowOverlap="1" wp14:anchorId="38E0EBA1" wp14:editId="27BC5E80">
                      <wp:simplePos x="0" y="0"/>
                      <wp:positionH relativeFrom="column">
                        <wp:posOffset>1295400</wp:posOffset>
                      </wp:positionH>
                      <wp:positionV relativeFrom="paragraph">
                        <wp:posOffset>355600</wp:posOffset>
                      </wp:positionV>
                      <wp:extent cx="1003300" cy="762000"/>
                      <wp:effectExtent l="0" t="0" r="0" b="0"/>
                      <wp:wrapNone/>
                      <wp:docPr id="7087" name="Rectangle 7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B298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0EBA1" id="Rectangle 7087" o:spid="_x0000_s1132" style="position:absolute;margin-left:102pt;margin-top:28pt;width:79pt;height:60pt;z-index:2500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5ugEAAEs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F13a4p8dzhlH6i&#10;btz3VpFzdjBSqnm+s15jTB2WPccnuEQJ3Zn8pMHNX6RFpqLx6aqxmjIRmNysNm2NkxB4tL7ZrNDH&#10;LtVbcYSUv6rgyOwwCgilKMuP31M+X329gnUzmPPzs5en/VTILOvbV6j7IE9IEXc0P6LRNoyMCmsi&#10;JSPOndH0+8BBUWK/eRS2Wd+sGlyUEizbpsUFhhIg6P37LPdiCLhKIgMlhwimHxBvkajAwokVYpft&#10;mlfifVzAv/0Duz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f8u/m6AQAASwMAAA4AAAAAAAAAAAAAAAAALgIAAGRycy9l&#10;Mm9Eb2MueG1sUEsBAi0AFAAGAAgAAAAhAIsTKdPcAAAACgEAAA8AAAAAAAAAAAAAAAAAFAQAAGRy&#10;cy9kb3ducmV2LnhtbFBLBQYAAAAABAAEAPMAAAAdBQAAAAA=&#10;" filled="f" stroked="f">
                      <v:textbox inset="2.16pt,1.44pt,0,1.44pt">
                        <w:txbxContent>
                          <w:p w14:paraId="49B298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2304" behindDoc="0" locked="0" layoutInCell="1" allowOverlap="1" wp14:anchorId="00821445" wp14:editId="19503E49">
                      <wp:simplePos x="0" y="0"/>
                      <wp:positionH relativeFrom="column">
                        <wp:posOffset>1295400</wp:posOffset>
                      </wp:positionH>
                      <wp:positionV relativeFrom="paragraph">
                        <wp:posOffset>355600</wp:posOffset>
                      </wp:positionV>
                      <wp:extent cx="1003300" cy="762000"/>
                      <wp:effectExtent l="0" t="0" r="0" b="0"/>
                      <wp:wrapNone/>
                      <wp:docPr id="7086" name="Rectangle 7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321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21445" id="Rectangle 7086" o:spid="_x0000_s1133" style="position:absolute;margin-left:102pt;margin-top:28pt;width:79pt;height:60pt;z-index:2500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JMugEAAEs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F13d5S4rnDKf1E&#10;3bjvrSLn7GCkVPN8Z73GmDose45PcIkSujP5SYObv0iLTEXj01VjNWUiMLlZbdoaJyHwaH2zWaGP&#10;Xaq34ggpf1XBkdlhFBBKUZYfv6d8vvp6BetmMOfnZy9P+6mQWdbrV6j7IE9IEXc0P6LRNoyMCmsi&#10;JSPOndH0+8BBUWK/eRS2Wd+sGlyUEizbpsUFhhIg6P37LPdiCLhKIgMlhwimHxBvkajAwokVYpft&#10;mlfifVzAv/0Duz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YJkky6AQAASwMAAA4AAAAAAAAAAAAAAAAALgIAAGRycy9l&#10;Mm9Eb2MueG1sUEsBAi0AFAAGAAgAAAAhAIsTKdPcAAAACgEAAA8AAAAAAAAAAAAAAAAAFAQAAGRy&#10;cy9kb3ducmV2LnhtbFBLBQYAAAAABAAEAPMAAAAdBQAAAAA=&#10;" filled="f" stroked="f">
                      <v:textbox inset="2.16pt,1.44pt,0,1.44pt">
                        <w:txbxContent>
                          <w:p w14:paraId="086321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3328" behindDoc="0" locked="0" layoutInCell="1" allowOverlap="1" wp14:anchorId="3672383C" wp14:editId="56E4203D">
                      <wp:simplePos x="0" y="0"/>
                      <wp:positionH relativeFrom="column">
                        <wp:posOffset>1295400</wp:posOffset>
                      </wp:positionH>
                      <wp:positionV relativeFrom="paragraph">
                        <wp:posOffset>355600</wp:posOffset>
                      </wp:positionV>
                      <wp:extent cx="1003300" cy="762000"/>
                      <wp:effectExtent l="0" t="0" r="0" b="0"/>
                      <wp:wrapNone/>
                      <wp:docPr id="7085" name="Rectangle 7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5E6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2383C" id="Rectangle 7085" o:spid="_x0000_s1134" style="position:absolute;margin-left:102pt;margin-top:28pt;width:79pt;height:60pt;z-index:2500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iyugEAAEs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uv1MiecOp/QL&#10;deO+t4qcs4ORUs3znfUaY+qw7DE+wCVK6M7kJw1u/iItMhWNT1eN1ZSJwORmtWlrnITAo/XNZoU+&#10;dqleiiOk/E0FR2aHUUAoRVl+/JHy+erzFaybwZyfn7087adCZlm3z1D3QZ6QIu5ovkejbRgZFdZE&#10;SkacO6Ppz4GDosR+9yhss75ZNbgoJVi2TYsLDCVA0PvXWe7FEHCVRAZKDhFMPyDeIlGBhRMrxC7b&#10;Na/E67iAf/kHd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h8mLK6AQAASwMAAA4AAAAAAAAAAAAAAAAALgIAAGRycy9l&#10;Mm9Eb2MueG1sUEsBAi0AFAAGAAgAAAAhAIsTKdPcAAAACgEAAA8AAAAAAAAAAAAAAAAAFAQAAGRy&#10;cy9kb3ducmV2LnhtbFBLBQYAAAAABAAEAPMAAAAdBQAAAAA=&#10;" filled="f" stroked="f">
                      <v:textbox inset="2.16pt,1.44pt,0,1.44pt">
                        <w:txbxContent>
                          <w:p w14:paraId="2B55E6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4352" behindDoc="0" locked="0" layoutInCell="1" allowOverlap="1" wp14:anchorId="08B59C6E" wp14:editId="3A3EDA63">
                      <wp:simplePos x="0" y="0"/>
                      <wp:positionH relativeFrom="column">
                        <wp:posOffset>1295400</wp:posOffset>
                      </wp:positionH>
                      <wp:positionV relativeFrom="paragraph">
                        <wp:posOffset>355600</wp:posOffset>
                      </wp:positionV>
                      <wp:extent cx="1003300" cy="762000"/>
                      <wp:effectExtent l="0" t="0" r="0" b="0"/>
                      <wp:wrapNone/>
                      <wp:docPr id="7084" name="Rectangle 7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8B8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59C6E" id="Rectangle 7084" o:spid="_x0000_s1135" style="position:absolute;margin-left:102pt;margin-top:28pt;width:79pt;height:60pt;z-index:2500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EHug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dbumxHOHU/qO&#10;unHfW0Uu2cFIqeb5znqNMXVY9hKf4RoldGfykwY3f5EWmYrG55vGaspEYHK72rY1TkLg0Wa9XaGP&#10;Xaq34ggpf1bBkdlhFBBKUZafvqZ8ufp6BetmMJfnZy9Ph6mQWdbbV6iHIM9IEXc0P6HRNoyMCmsi&#10;JSPOndH068hBUWK/eBS22axXDS5KCZZt0+ICQwkQ9OF9lnsxBFwlkYGSYwTTD4i3SFRg4cQKset2&#10;zSvxPi7g3/6B/W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mJsQe6AQAASwMAAA4AAAAAAAAAAAAAAAAALgIAAGRycy9l&#10;Mm9Eb2MueG1sUEsBAi0AFAAGAAgAAAAhAIsTKdPcAAAACgEAAA8AAAAAAAAAAAAAAAAAFAQAAGRy&#10;cy9kb3ducmV2LnhtbFBLBQYAAAAABAAEAPMAAAAdBQAAAAA=&#10;" filled="f" stroked="f">
                      <v:textbox inset="2.16pt,1.44pt,0,1.44pt">
                        <w:txbxContent>
                          <w:p w14:paraId="1EB8B8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5376" behindDoc="0" locked="0" layoutInCell="1" allowOverlap="1" wp14:anchorId="184CEB2C" wp14:editId="59E6BD57">
                      <wp:simplePos x="0" y="0"/>
                      <wp:positionH relativeFrom="column">
                        <wp:posOffset>1295400</wp:posOffset>
                      </wp:positionH>
                      <wp:positionV relativeFrom="paragraph">
                        <wp:posOffset>355600</wp:posOffset>
                      </wp:positionV>
                      <wp:extent cx="1003300" cy="762000"/>
                      <wp:effectExtent l="0" t="0" r="0" b="0"/>
                      <wp:wrapNone/>
                      <wp:docPr id="7083" name="Rectangle 7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9CC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CEB2C" id="Rectangle 7083" o:spid="_x0000_s1136" style="position:absolute;margin-left:102pt;margin-top:28pt;width:79pt;height:60pt;z-index:2500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yE+6+6AQAASwMAAA4AAAAAAAAAAAAAAAAALgIAAGRycy9l&#10;Mm9Eb2MueG1sUEsBAi0AFAAGAAgAAAAhAIsTKdPcAAAACgEAAA8AAAAAAAAAAAAAAAAAFAQAAGRy&#10;cy9kb3ducmV2LnhtbFBLBQYAAAAABAAEAPMAAAAdBQAAAAA=&#10;" filled="f" stroked="f">
                      <v:textbox inset="2.16pt,1.44pt,0,1.44pt">
                        <w:txbxContent>
                          <w:p w14:paraId="44E9CC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6400" behindDoc="0" locked="0" layoutInCell="1" allowOverlap="1" wp14:anchorId="03FAA1F4" wp14:editId="4123BDF8">
                      <wp:simplePos x="0" y="0"/>
                      <wp:positionH relativeFrom="column">
                        <wp:posOffset>1295400</wp:posOffset>
                      </wp:positionH>
                      <wp:positionV relativeFrom="paragraph">
                        <wp:posOffset>355600</wp:posOffset>
                      </wp:positionV>
                      <wp:extent cx="1003300" cy="762000"/>
                      <wp:effectExtent l="0" t="0" r="0" b="0"/>
                      <wp:wrapNone/>
                      <wp:docPr id="7082" name="Rectangle 7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DEA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AA1F4" id="Rectangle 7082" o:spid="_x0000_s1137" style="position:absolute;margin-left:102pt;margin-top:28pt;width:79pt;height:60pt;z-index:2500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IauAEAAEs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eim7lpKPHc4pe+o&#10;G/eDVeSSHY2UapnvotcUU49lz/EJrlFCdyE/a3DLF2mRuWh8vmms5kwEJrfrbVfjJAQebe62a/Sx&#10;S/VaHCHlzyo4sjiMAkIpyvLT15QvV39fwboFzOX5xcvzYS5kmuYG9RDkGSnijuZHNNqGiVFhTaRk&#10;wrkzmn4eOShK7BePwrabuzXqkEvQdG2HCwwlQNCHt1nuxRhwlUQGSo4RzDAi3vJugYUTK8Su27Ws&#10;xNu4gH/9B/a/AA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AtcdIauAEAAEsDAAAOAAAAAAAAAAAAAAAAAC4CAABkcnMvZTJv&#10;RG9jLnhtbFBLAQItABQABgAIAAAAIQCLEynT3AAAAAoBAAAPAAAAAAAAAAAAAAAAABIEAABkcnMv&#10;ZG93bnJldi54bWxQSwUGAAAAAAQABADzAAAAGwUAAAAA&#10;" filled="f" stroked="f">
                      <v:textbox inset="2.16pt,1.44pt,0,1.44pt">
                        <w:txbxContent>
                          <w:p w14:paraId="1C5DEA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7424" behindDoc="0" locked="0" layoutInCell="1" allowOverlap="1" wp14:anchorId="133BB301" wp14:editId="744EF405">
                      <wp:simplePos x="0" y="0"/>
                      <wp:positionH relativeFrom="column">
                        <wp:posOffset>1295400</wp:posOffset>
                      </wp:positionH>
                      <wp:positionV relativeFrom="paragraph">
                        <wp:posOffset>355600</wp:posOffset>
                      </wp:positionV>
                      <wp:extent cx="1003300" cy="762000"/>
                      <wp:effectExtent l="0" t="0" r="0" b="0"/>
                      <wp:wrapNone/>
                      <wp:docPr id="7081" name="Rectangle 7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418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BB301" id="Rectangle 7081" o:spid="_x0000_s1138" style="position:absolute;margin-left:102pt;margin-top:28pt;width:79pt;height:60pt;z-index:2500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keugEAAEs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nopu4aShy3OKXv&#10;qBt3w6TIJTsaKVWeb9ZrDrHHsufwBNcoopvJLxps/iItshSNzzeN1ZKIwOR2ve1qnITAo83ddo0+&#10;dqleiwPE9Fl5S7LDKCCUoiw/fY3pcvXlCtZlMJfns5eWw1LINE37AvXg5Rkp4o6mRzR68jOjYjKB&#10;khnnzmj8deSgKJm+OBS23dytW1yUEjRd2+ECQwkQ9OFtljsxelwlkYCSYwAzjIi3SFRg4cQKset2&#10;5ZV4Gxfwr//A/jc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9o2R66AQAASwMAAA4AAAAAAAAAAAAAAAAALgIAAGRycy9l&#10;Mm9Eb2MueG1sUEsBAi0AFAAGAAgAAAAhAIsTKdPcAAAACgEAAA8AAAAAAAAAAAAAAAAAFAQAAGRy&#10;cy9kb3ducmV2LnhtbFBLBQYAAAAABAAEAPMAAAAdBQAAAAA=&#10;" filled="f" stroked="f">
                      <v:textbox inset="2.16pt,1.44pt,0,1.44pt">
                        <w:txbxContent>
                          <w:p w14:paraId="2E5418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8448" behindDoc="0" locked="0" layoutInCell="1" allowOverlap="1" wp14:anchorId="13F448AC" wp14:editId="1D94B4D8">
                      <wp:simplePos x="0" y="0"/>
                      <wp:positionH relativeFrom="column">
                        <wp:posOffset>1295400</wp:posOffset>
                      </wp:positionH>
                      <wp:positionV relativeFrom="paragraph">
                        <wp:posOffset>355600</wp:posOffset>
                      </wp:positionV>
                      <wp:extent cx="1003300" cy="762000"/>
                      <wp:effectExtent l="0" t="0" r="0" b="0"/>
                      <wp:wrapNone/>
                      <wp:docPr id="7080" name="Rectangle 7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EF5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448AC" id="Rectangle 7080" o:spid="_x0000_s1139" style="position:absolute;margin-left:102pt;margin-top:28pt;width:79pt;height:60pt;z-index:2500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CruQEAAEs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nopu5QIMctTuk7&#10;6sbdMClyyY5GSpXnm/WaQ+yx7Dk8wTWK6Gbyiwabv0iLLEXj801jtSQiMLldb7saHxJ4tLnbrtHH&#10;LtVrcYCYPitvSXYYBYRSlOWnrzFdrr5cwboM5vJ89tJyWAqZplm/QD14eUaKuKPpEY2e/MyomEyg&#10;ZMa5Mxp/HTkoSqYvDoVtN3frFhelBE3XdrjAUAIEfXib5U6MHldJJKDkGMAMI+ItEhVYOLFC7Lpd&#10;eSXexgX86z+w/w0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rp3wq7kBAABLAwAADgAAAAAAAAAAAAAAAAAuAgAAZHJzL2Uy&#10;b0RvYy54bWxQSwECLQAUAAYACAAAACEAixMp09wAAAAKAQAADwAAAAAAAAAAAAAAAAATBAAAZHJz&#10;L2Rvd25yZXYueG1sUEsFBgAAAAAEAAQA8wAAABwFAAAAAA==&#10;" filled="f" stroked="f">
                      <v:textbox inset="2.16pt,1.44pt,0,1.44pt">
                        <w:txbxContent>
                          <w:p w14:paraId="3FCEF5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89472" behindDoc="0" locked="0" layoutInCell="1" allowOverlap="1" wp14:anchorId="6CEA8B72" wp14:editId="7CF49177">
                      <wp:simplePos x="0" y="0"/>
                      <wp:positionH relativeFrom="column">
                        <wp:posOffset>1295400</wp:posOffset>
                      </wp:positionH>
                      <wp:positionV relativeFrom="paragraph">
                        <wp:posOffset>355600</wp:posOffset>
                      </wp:positionV>
                      <wp:extent cx="977900" cy="927100"/>
                      <wp:effectExtent l="0" t="0" r="0" b="0"/>
                      <wp:wrapNone/>
                      <wp:docPr id="7079" name="Rectangle 70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9E5A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A8B72" id="Rectangle 7079" o:spid="_x0000_s1140" style="position:absolute;margin-left:102pt;margin-top:28pt;width:77pt;height:73pt;z-index:2500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ByIQeFtwEAAEsDAAAOAAAAAAAAAAAAAAAAAC4CAABkcnMvZTJv&#10;RG9jLnhtbFBLAQItABQABgAIAAAAIQA4gSnh3QAAAAoBAAAPAAAAAAAAAAAAAAAAABEEAABkcnMv&#10;ZG93bnJldi54bWxQSwUGAAAAAAQABADzAAAAGwUAAAAA&#10;" filled="f" stroked="f">
                      <v:textbox inset="2.16pt,1.44pt,0,1.44pt">
                        <w:txbxContent>
                          <w:p w14:paraId="2E9E5A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0496" behindDoc="0" locked="0" layoutInCell="1" allowOverlap="1" wp14:anchorId="4D7D8894" wp14:editId="63ED6377">
                      <wp:simplePos x="0" y="0"/>
                      <wp:positionH relativeFrom="column">
                        <wp:posOffset>1295400</wp:posOffset>
                      </wp:positionH>
                      <wp:positionV relativeFrom="paragraph">
                        <wp:posOffset>355600</wp:posOffset>
                      </wp:positionV>
                      <wp:extent cx="1003300" cy="762000"/>
                      <wp:effectExtent l="0" t="0" r="0" b="0"/>
                      <wp:wrapNone/>
                      <wp:docPr id="7078" name="Rectangle 7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822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D8894" id="Rectangle 7078" o:spid="_x0000_s1141" style="position:absolute;margin-left:102pt;margin-top:28pt;width:79pt;height:60pt;z-index:2500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u/VNu6AQAASwMAAA4AAAAAAAAAAAAAAAAALgIAAGRycy9l&#10;Mm9Eb2MueG1sUEsBAi0AFAAGAAgAAAAhAIsTKdPcAAAACgEAAA8AAAAAAAAAAAAAAAAAFAQAAGRy&#10;cy9kb3ducmV2LnhtbFBLBQYAAAAABAAEAPMAAAAdBQAAAAA=&#10;" filled="f" stroked="f">
                      <v:textbox inset="2.16pt,1.44pt,0,1.44pt">
                        <w:txbxContent>
                          <w:p w14:paraId="08F822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1520" behindDoc="0" locked="0" layoutInCell="1" allowOverlap="1" wp14:anchorId="250DB3EF" wp14:editId="19BC9A4A">
                      <wp:simplePos x="0" y="0"/>
                      <wp:positionH relativeFrom="column">
                        <wp:posOffset>1295400</wp:posOffset>
                      </wp:positionH>
                      <wp:positionV relativeFrom="paragraph">
                        <wp:posOffset>355600</wp:posOffset>
                      </wp:positionV>
                      <wp:extent cx="977900" cy="863600"/>
                      <wp:effectExtent l="0" t="0" r="0" b="0"/>
                      <wp:wrapNone/>
                      <wp:docPr id="7077" name="Rectangle 70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C2673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DB3EF" id="Rectangle 7077" o:spid="_x0000_s1142" style="position:absolute;margin-left:102pt;margin-top:28pt;width:77pt;height:68pt;z-index:2500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" filled="f" stroked="f">
                      <v:textbox inset="2.16pt,1.44pt,0,1.44pt">
                        <w:txbxContent>
                          <w:p w14:paraId="0C2673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2544" behindDoc="0" locked="0" layoutInCell="1" allowOverlap="1" wp14:anchorId="7377C0C7" wp14:editId="542B7F76">
                      <wp:simplePos x="0" y="0"/>
                      <wp:positionH relativeFrom="column">
                        <wp:posOffset>1295400</wp:posOffset>
                      </wp:positionH>
                      <wp:positionV relativeFrom="paragraph">
                        <wp:posOffset>355600</wp:posOffset>
                      </wp:positionV>
                      <wp:extent cx="977900" cy="927100"/>
                      <wp:effectExtent l="0" t="0" r="0" b="0"/>
                      <wp:wrapNone/>
                      <wp:docPr id="7076" name="Rectangle 7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D520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7C0C7" id="Rectangle 7076" o:spid="_x0000_s1143" style="position:absolute;margin-left:102pt;margin-top:28pt;width:77pt;height:73pt;z-index:2500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DQzIWu2AQAASwMAAA4AAAAAAAAAAAAAAAAALgIAAGRycy9lMm9E&#10;b2MueG1sUEsBAi0AFAAGAAgAAAAhADiBKeHdAAAACgEAAA8AAAAAAAAAAAAAAAAAEAQAAGRycy9k&#10;b3ducmV2LnhtbFBLBQYAAAAABAAEAPMAAAAaBQAAAAA=&#10;" filled="f" stroked="f">
                      <v:textbox inset="2.16pt,1.44pt,0,1.44pt">
                        <w:txbxContent>
                          <w:p w14:paraId="56D520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3568" behindDoc="0" locked="0" layoutInCell="1" allowOverlap="1" wp14:anchorId="23C5C4BC" wp14:editId="7519253A">
                      <wp:simplePos x="0" y="0"/>
                      <wp:positionH relativeFrom="column">
                        <wp:posOffset>1295400</wp:posOffset>
                      </wp:positionH>
                      <wp:positionV relativeFrom="paragraph">
                        <wp:posOffset>355600</wp:posOffset>
                      </wp:positionV>
                      <wp:extent cx="1003300" cy="762000"/>
                      <wp:effectExtent l="0" t="0" r="0" b="0"/>
                      <wp:wrapNone/>
                      <wp:docPr id="7075" name="Rectangle 7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9E8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5C4BC" id="Rectangle 7075" o:spid="_x0000_s1144" style="position:absolute;margin-left:102pt;margin-top:28pt;width:79pt;height:60pt;z-index:2500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F+ugEAAEs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5eqaEsctTukP&#10;6sZdNyhyyvZGSjXPd9ZrDLHFssfwAOcoojuTnzTY+Yu0yJQ1Pl40VlMiApPr5bopcRICj1ZX6yX6&#10;2KV4LQ4Q00/lLZkdRgGhZGX54XdMp6svV7BuBnN6fvbStJsymapqXqDuvDwiRdzRdI9GD35kVAwm&#10;UDLi3BmNf/ccFCXDL4fC1qurZY2LkoOqqRtcYMgBgt69zXIneo+rJBJQsg9guh7xZokyLJxYJnbe&#10;rnkl3sYZ/Os/sP0H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ItUX66AQAASwMAAA4AAAAAAAAAAAAAAAAALgIAAGRycy9l&#10;Mm9Eb2MueG1sUEsBAi0AFAAGAAgAAAAhAIsTKdPcAAAACgEAAA8AAAAAAAAAAAAAAAAAFAQAAGRy&#10;cy9kb3ducmV2LnhtbFBLBQYAAAAABAAEAPMAAAAdBQAAAAA=&#10;" filled="f" stroked="f">
                      <v:textbox inset="2.16pt,1.44pt,0,1.44pt">
                        <w:txbxContent>
                          <w:p w14:paraId="5729E8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4592" behindDoc="0" locked="0" layoutInCell="1" allowOverlap="1" wp14:anchorId="60B62678" wp14:editId="46EEA1EF">
                      <wp:simplePos x="0" y="0"/>
                      <wp:positionH relativeFrom="column">
                        <wp:posOffset>1295400</wp:posOffset>
                      </wp:positionH>
                      <wp:positionV relativeFrom="paragraph">
                        <wp:posOffset>355600</wp:posOffset>
                      </wp:positionV>
                      <wp:extent cx="977900" cy="927100"/>
                      <wp:effectExtent l="0" t="0" r="0" b="0"/>
                      <wp:wrapNone/>
                      <wp:docPr id="7074" name="Rectangle 7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ACBA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62678" id="Rectangle 7074" o:spid="_x0000_s1145" style="position:absolute;margin-left:102pt;margin-top:28pt;width:77pt;height:73pt;z-index:2500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CbswIgtwEAAEsDAAAOAAAAAAAAAAAAAAAAAC4CAABkcnMvZTJv&#10;RG9jLnhtbFBLAQItABQABgAIAAAAIQA4gSnh3QAAAAoBAAAPAAAAAAAAAAAAAAAAABEEAABkcnMv&#10;ZG93bnJldi54bWxQSwUGAAAAAAQABADzAAAAGwUAAAAA&#10;" filled="f" stroked="f">
                      <v:textbox inset="2.16pt,1.44pt,0,1.44pt">
                        <w:txbxContent>
                          <w:p w14:paraId="1FACBA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5616" behindDoc="0" locked="0" layoutInCell="1" allowOverlap="1" wp14:anchorId="4BC72D95" wp14:editId="332C8C37">
                      <wp:simplePos x="0" y="0"/>
                      <wp:positionH relativeFrom="column">
                        <wp:posOffset>1295400</wp:posOffset>
                      </wp:positionH>
                      <wp:positionV relativeFrom="paragraph">
                        <wp:posOffset>355600</wp:posOffset>
                      </wp:positionV>
                      <wp:extent cx="977900" cy="927100"/>
                      <wp:effectExtent l="0" t="0" r="0" b="0"/>
                      <wp:wrapNone/>
                      <wp:docPr id="7073" name="Rectangle 7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0865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72D95" id="Rectangle 7073" o:spid="_x0000_s1146" style="position:absolute;margin-left:102pt;margin-top:28pt;width:77pt;height:73pt;z-index:2500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DMt0Nu2AQAASwMAAA4AAAAAAAAAAAAAAAAALgIAAGRycy9lMm9E&#10;b2MueG1sUEsBAi0AFAAGAAgAAAAhADiBKeHdAAAACgEAAA8AAAAAAAAAAAAAAAAAEAQAAGRycy9k&#10;b3ducmV2LnhtbFBLBQYAAAAABAAEAPMAAAAaBQAAAAA=&#10;" filled="f" stroked="f">
                      <v:textbox inset="2.16pt,1.44pt,0,1.44pt">
                        <w:txbxContent>
                          <w:p w14:paraId="050865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6640" behindDoc="0" locked="0" layoutInCell="1" allowOverlap="1" wp14:anchorId="4F0BE0B6" wp14:editId="15B891F1">
                      <wp:simplePos x="0" y="0"/>
                      <wp:positionH relativeFrom="column">
                        <wp:posOffset>1295400</wp:posOffset>
                      </wp:positionH>
                      <wp:positionV relativeFrom="paragraph">
                        <wp:posOffset>355600</wp:posOffset>
                      </wp:positionV>
                      <wp:extent cx="1003300" cy="762000"/>
                      <wp:effectExtent l="0" t="0" r="0" b="0"/>
                      <wp:wrapNone/>
                      <wp:docPr id="7072" name="Rectangle 7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B9A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BE0B6" id="Rectangle 7072" o:spid="_x0000_s1147" style="position:absolute;margin-left:102pt;margin-top:28pt;width:79pt;height:60pt;z-index:2500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OFuAEAAEsDAAAOAAAAZHJzL2Uyb0RvYy54bWysU9tu2zAMfR+wfxD0vthxii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23VHiecOp/Qd&#10;deN+sIpcsqORUpX5Fr2mmHose45PcI0SuoX8rMGVL9Iic9X4fNNYzZkITG5X202LkxB4tL7brtDH&#10;Ls1rcYSUP6vgSHEYBYRSleWnrylfrv6+gnUFzOX54uX5MFcyy+4G9RDkGSnijuZHNNqGiVFhTaRk&#10;wrkzmn4eOShK7BePwnbruxXqkGuw3HQbXGCoAYI+vM1yL8aAqyQyUHKMYIYR8dZ3KyycWCV23a6y&#10;Em/jCv71H9j/Ag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Cas4OFuAEAAEsDAAAOAAAAAAAAAAAAAAAAAC4CAABkcnMvZTJv&#10;RG9jLnhtbFBLAQItABQABgAIAAAAIQCLEynT3AAAAAoBAAAPAAAAAAAAAAAAAAAAABIEAABkcnMv&#10;ZG93bnJldi54bWxQSwUGAAAAAAQABADzAAAAGwUAAAAA&#10;" filled="f" stroked="f">
                      <v:textbox inset="2.16pt,1.44pt,0,1.44pt">
                        <w:txbxContent>
                          <w:p w14:paraId="09BB9A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7664" behindDoc="0" locked="0" layoutInCell="1" allowOverlap="1" wp14:anchorId="64C38CA3" wp14:editId="3CF72AFF">
                      <wp:simplePos x="0" y="0"/>
                      <wp:positionH relativeFrom="column">
                        <wp:posOffset>1295400</wp:posOffset>
                      </wp:positionH>
                      <wp:positionV relativeFrom="paragraph">
                        <wp:posOffset>355600</wp:posOffset>
                      </wp:positionV>
                      <wp:extent cx="977900" cy="927100"/>
                      <wp:effectExtent l="0" t="0" r="0" b="0"/>
                      <wp:wrapNone/>
                      <wp:docPr id="7071" name="Rectangle 70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FF92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38CA3" id="Rectangle 7071" o:spid="_x0000_s1148" style="position:absolute;margin-left:102pt;margin-top:28pt;width:77pt;height:73pt;z-index:2500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sMHyarUBAABLAwAADgAAAAAAAAAAAAAAAAAuAgAAZHJzL2Uyb0Rv&#10;Yy54bWxQSwECLQAUAAYACAAAACEAOIEp4d0AAAAKAQAADwAAAAAAAAAAAAAAAAAPBAAAZHJzL2Rv&#10;d25yZXYueG1sUEsFBgAAAAAEAAQA8wAAABkFAAAAAA==&#10;" filled="f" stroked="f">
                      <v:textbox inset="2.16pt,1.44pt,0,1.44pt">
                        <w:txbxContent>
                          <w:p w14:paraId="16FF92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8688" behindDoc="0" locked="0" layoutInCell="1" allowOverlap="1" wp14:anchorId="7139540C" wp14:editId="3F5A4147">
                      <wp:simplePos x="0" y="0"/>
                      <wp:positionH relativeFrom="column">
                        <wp:posOffset>1295400</wp:posOffset>
                      </wp:positionH>
                      <wp:positionV relativeFrom="paragraph">
                        <wp:posOffset>355600</wp:posOffset>
                      </wp:positionV>
                      <wp:extent cx="977900" cy="901700"/>
                      <wp:effectExtent l="0" t="0" r="0" b="0"/>
                      <wp:wrapNone/>
                      <wp:docPr id="7070" name="Rectangle 70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8AED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9540C" id="Rectangle 7070" o:spid="_x0000_s1149" style="position:absolute;margin-left:102pt;margin-top:28pt;width:77pt;height:71pt;z-index:2500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" filled="f" stroked="f">
                      <v:textbox inset="2.16pt,1.44pt,0,1.44pt">
                        <w:txbxContent>
                          <w:p w14:paraId="3A8AED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099712" behindDoc="0" locked="0" layoutInCell="1" allowOverlap="1" wp14:anchorId="04871072" wp14:editId="4C8E9C1C">
                      <wp:simplePos x="0" y="0"/>
                      <wp:positionH relativeFrom="column">
                        <wp:posOffset>1295400</wp:posOffset>
                      </wp:positionH>
                      <wp:positionV relativeFrom="paragraph">
                        <wp:posOffset>355600</wp:posOffset>
                      </wp:positionV>
                      <wp:extent cx="1003300" cy="762000"/>
                      <wp:effectExtent l="0" t="0" r="0" b="0"/>
                      <wp:wrapNone/>
                      <wp:docPr id="7069" name="Rectangle 7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1687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71072" id="Rectangle 7069" o:spid="_x0000_s1150" style="position:absolute;margin-left:102pt;margin-top:28pt;width:79pt;height:60pt;z-index:2500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UH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FVfbOhxHOHU/qN&#10;unHfWUXO2d5Iqab5TnoNMbVY9hQf4RIldCfyowY3fZEWGYvGp6vGasxEYHKz2KxrnITAo9Vys0Af&#10;u1TvxRFS/qGCI5PDKCCUoiw//kr5fPXtCtZNYM7PT14e92MhM2+Wb1D3QZ6QIu5ofkCjbRgYFdZE&#10;SgacO6Ppz4GDosT+9Chss1ouGlyUEszXzRoXGEqAoPcfs9yLPuAqiQyUHCKYrke8RaICCydWiF22&#10;a1qJj3EB//4P7F4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yh5Qe6AQAASwMAAA4AAAAAAAAAAAAAAAAALgIAAGRycy9l&#10;Mm9Eb2MueG1sUEsBAi0AFAAGAAgAAAAhAIsTKdPcAAAACgEAAA8AAAAAAAAAAAAAAAAAFAQAAGRy&#10;cy9kb3ducmV2LnhtbFBLBQYAAAAABAAEAPMAAAAdBQAAAAA=&#10;" filled="f" stroked="f">
                      <v:textbox inset="2.16pt,1.44pt,0,1.44pt">
                        <w:txbxContent>
                          <w:p w14:paraId="5B1687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0736" behindDoc="0" locked="0" layoutInCell="1" allowOverlap="1" wp14:anchorId="1607CEF1" wp14:editId="449AB530">
                      <wp:simplePos x="0" y="0"/>
                      <wp:positionH relativeFrom="column">
                        <wp:posOffset>1295400</wp:posOffset>
                      </wp:positionH>
                      <wp:positionV relativeFrom="paragraph">
                        <wp:posOffset>355600</wp:posOffset>
                      </wp:positionV>
                      <wp:extent cx="1003300" cy="762000"/>
                      <wp:effectExtent l="0" t="0" r="0" b="0"/>
                      <wp:wrapNone/>
                      <wp:docPr id="7068" name="Rectangle 7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6F8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7CEF1" id="Rectangle 7068" o:spid="_x0000_s1151" style="position:absolute;margin-left:102pt;margin-top:28pt;width:79pt;height:60pt;z-index:2501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yy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gZn5bnDKf1C&#10;3bjvrCKnbG+kVNN8J72GmFose45PcI4SuhP5UYObvkiLjEXj40VjNWYiMLlerFc1TkLg0fJqvUAf&#10;u1RvxRFS/qGCI5PDKCCUoiw/PKR8uvp6BesmMKfnJy+Pu7GQmTfXr1B3QR6RIu5ofkSjbRgYFdZE&#10;SgacO6Ppz56DosTeexS2WV4tGlyUEsxXzQpFgRIg6N37LPeiD7hKIgMl+wim6xFvkajAwokVYuft&#10;mlbifVzAv/0D27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1UzLK6AQAASwMAAA4AAAAAAAAAAAAAAAAALgIAAGRycy9l&#10;Mm9Eb2MueG1sUEsBAi0AFAAGAAgAAAAhAIsTKdPcAAAACgEAAA8AAAAAAAAAAAAAAAAAFAQAAGRy&#10;cy9kb3ducmV2LnhtbFBLBQYAAAAABAAEAPMAAAAdBQAAAAA=&#10;" filled="f" stroked="f">
                      <v:textbox inset="2.16pt,1.44pt,0,1.44pt">
                        <w:txbxContent>
                          <w:p w14:paraId="2266F8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1760" behindDoc="0" locked="0" layoutInCell="1" allowOverlap="1" wp14:anchorId="7E25D0C5" wp14:editId="0BC709B5">
                      <wp:simplePos x="0" y="0"/>
                      <wp:positionH relativeFrom="column">
                        <wp:posOffset>1295400</wp:posOffset>
                      </wp:positionH>
                      <wp:positionV relativeFrom="paragraph">
                        <wp:posOffset>355600</wp:posOffset>
                      </wp:positionV>
                      <wp:extent cx="1003300" cy="762000"/>
                      <wp:effectExtent l="0" t="0" r="0" b="0"/>
                      <wp:wrapNone/>
                      <wp:docPr id="7067" name="Rectangle 7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A67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5D0C5" id="Rectangle 7067" o:spid="_x0000_s1152" style="position:absolute;margin-left:102pt;margin-top:28pt;width:79pt;height:60pt;z-index:2501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pcug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1csVJY5bnNJv&#10;1I27blDknO2NlCrPN+s1hthi2VN4hEsU0c3kJw02f5EWmYrGp6vGakpEYHKz2KxrnITAo9XNZoE+&#10;dqneiwPE9EN5S7LDKCCUoiw//orpfPXtCtZlMOfns5em/VTIzJvlG9S9lyekiDuaHtDowY+MisEE&#10;SkacO6Pxz4GDomT46VDYZnWzaHBRSjBfN2tcYCgBgt5/zHIneo+rJBJQcghguh7xFokKLJxYIXbZ&#10;rrwSH+MC/v0f2L0C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PtG6ly6AQAASwMAAA4AAAAAAAAAAAAAAAAALgIAAGRycy9l&#10;Mm9Eb2MueG1sUEsBAi0AFAAGAAgAAAAhAIsTKdPcAAAACgEAAA8AAAAAAAAAAAAAAAAAFAQAAGRy&#10;cy9kb3ducmV2LnhtbFBLBQYAAAAABAAEAPMAAAAdBQAAAAA=&#10;" filled="f" stroked="f">
                      <v:textbox inset="2.16pt,1.44pt,0,1.44pt">
                        <w:txbxContent>
                          <w:p w14:paraId="315A67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2784" behindDoc="0" locked="0" layoutInCell="1" allowOverlap="1" wp14:anchorId="6DCC2D35" wp14:editId="4CEF3CE5">
                      <wp:simplePos x="0" y="0"/>
                      <wp:positionH relativeFrom="column">
                        <wp:posOffset>1295400</wp:posOffset>
                      </wp:positionH>
                      <wp:positionV relativeFrom="paragraph">
                        <wp:posOffset>355600</wp:posOffset>
                      </wp:positionV>
                      <wp:extent cx="1003300" cy="762000"/>
                      <wp:effectExtent l="0" t="0" r="0" b="0"/>
                      <wp:wrapNone/>
                      <wp:docPr id="7066" name="Rectangle 7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F96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C2D35" id="Rectangle 7066" o:spid="_x0000_s1153" style="position:absolute;margin-left:102pt;margin-top:28pt;width:79pt;height:60pt;z-index:2501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Ppug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1cslJY5bnNJv&#10;1I27blDknO2NlCrPN+s1hthi2VN4hEsU0c3kJw02f5EWmYrGp6vGakpEYHKz2KxrnITAo9XNZoE+&#10;dqneiwPE9EN5S7LDKCCUoiw//orpfPXtCtZlMOfns5em/VTIzJvVG9S9lyekiDuaHtDowY+MisEE&#10;SkacO6Pxz4GDomT46VDYZnWzaHBRSjBfN2tcYCgBgt5/zHIneo+rJBJQcghguh7xFokKLJxYIXbZ&#10;rrwSH+MC/v0f2L0C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qzw+m6AQAASwMAAA4AAAAAAAAAAAAAAAAALgIAAGRycy9l&#10;Mm9Eb2MueG1sUEsBAi0AFAAGAAgAAAAhAIsTKdPcAAAACgEAAA8AAAAAAAAAAAAAAAAAFAQAAGRy&#10;cy9kb3ducmV2LnhtbFBLBQYAAAAABAAEAPMAAAAdBQAAAAA=&#10;" filled="f" stroked="f">
                      <v:textbox inset="2.16pt,1.44pt,0,1.44pt">
                        <w:txbxContent>
                          <w:p w14:paraId="7DBF96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3808" behindDoc="0" locked="0" layoutInCell="1" allowOverlap="1" wp14:anchorId="10FFF3BD" wp14:editId="46364545">
                      <wp:simplePos x="0" y="0"/>
                      <wp:positionH relativeFrom="column">
                        <wp:posOffset>1295400</wp:posOffset>
                      </wp:positionH>
                      <wp:positionV relativeFrom="paragraph">
                        <wp:posOffset>355600</wp:posOffset>
                      </wp:positionV>
                      <wp:extent cx="1003300" cy="762000"/>
                      <wp:effectExtent l="0" t="0" r="0" b="0"/>
                      <wp:wrapNone/>
                      <wp:docPr id="7065" name="Rectangle 7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165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FF3BD" id="Rectangle 7065" o:spid="_x0000_s1154" style="position:absolute;margin-left:102pt;margin-top:28pt;width:79pt;height:60pt;z-index:2501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kXug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ur79TInjFqf0&#10;E3XjbjCSnLOj7nuZ55v1mkLssOwpPMIliuhm8rMCm79Ii8xF49NVYzknIjC5WW3aGich8Gh9s1mh&#10;j12q1+IAMX2V3pLsMAoIpSjLj99jOl99uYJ1Gcz5+eyleT8XMsumfYG69/0JKeKOpgc0yviJUWF0&#10;oGTCuTMafx84SErMN4fCNuubVYOLUoJl27S4wFACBL1/m+VOjB5XSSSg5BBADyPiLRIVWDixQuyy&#10;XXkl3sYF/O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TGyRe6AQAASwMAAA4AAAAAAAAAAAAAAAAALgIAAGRycy9l&#10;Mm9Eb2MueG1sUEsBAi0AFAAGAAgAAAAhAIsTKdPcAAAACgEAAA8AAAAAAAAAAAAAAAAAFAQAAGRy&#10;cy9kb3ducmV2LnhtbFBLBQYAAAAABAAEAPMAAAAdBQAAAAA=&#10;" filled="f" stroked="f">
                      <v:textbox inset="2.16pt,1.44pt,0,1.44pt">
                        <w:txbxContent>
                          <w:p w14:paraId="62D165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4832" behindDoc="0" locked="0" layoutInCell="1" allowOverlap="1" wp14:anchorId="2B0C36F8" wp14:editId="0EA585D7">
                      <wp:simplePos x="0" y="0"/>
                      <wp:positionH relativeFrom="column">
                        <wp:posOffset>1295400</wp:posOffset>
                      </wp:positionH>
                      <wp:positionV relativeFrom="paragraph">
                        <wp:posOffset>355600</wp:posOffset>
                      </wp:positionV>
                      <wp:extent cx="1003300" cy="762000"/>
                      <wp:effectExtent l="0" t="0" r="0" b="0"/>
                      <wp:wrapNone/>
                      <wp:docPr id="7064" name="Rectangle 7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18E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C36F8" id="Rectangle 7064" o:spid="_x0000_s1155" style="position:absolute;margin-left:102pt;margin-top:28pt;width:79pt;height:60pt;z-index:2501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i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FVfbOkxHOHU/qN&#10;unHfWUXO2d5Iqab5TnoNMbVY9hQf4RIldCfyowY3fZEWGYvGp6vGasxEYHKz2KxrnITAo9Vys0Af&#10;u1TvxRFS/qGCI5PDKCCUoiw//kr5fPXtCtZNYM7PT14e92MhM282b1D3QZ6QIu5ofkCjbRgYFdZE&#10;SgacO6Ppz4GDosT+9Chss1ouGlyUEszXzRoXGEqAoPcfs9yLPuAqiQyUHCKYrke8RaICCydWiF22&#10;a1qJj3EB//4P7F4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Uz4KK6AQAASwMAAA4AAAAAAAAAAAAAAAAALgIAAGRycy9l&#10;Mm9Eb2MueG1sUEsBAi0AFAAGAAgAAAAhAIsTKdPcAAAACgEAAA8AAAAAAAAAAAAAAAAAFAQAAGRy&#10;cy9kb3ducmV2LnhtbFBLBQYAAAAABAAEAPMAAAAdBQAAAAA=&#10;" filled="f" stroked="f">
                      <v:textbox inset="2.16pt,1.44pt,0,1.44pt">
                        <w:txbxContent>
                          <w:p w14:paraId="3C518E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5856" behindDoc="0" locked="0" layoutInCell="1" allowOverlap="1" wp14:anchorId="7F0C2FFD" wp14:editId="119A0788">
                      <wp:simplePos x="0" y="0"/>
                      <wp:positionH relativeFrom="column">
                        <wp:posOffset>1295400</wp:posOffset>
                      </wp:positionH>
                      <wp:positionV relativeFrom="paragraph">
                        <wp:posOffset>355600</wp:posOffset>
                      </wp:positionV>
                      <wp:extent cx="1003300" cy="762000"/>
                      <wp:effectExtent l="0" t="0" r="0" b="0"/>
                      <wp:wrapNone/>
                      <wp:docPr id="7063" name="Rectangle 7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DE6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C2FFD" id="Rectangle 7063" o:spid="_x0000_s1156" style="position:absolute;margin-left:102pt;margin-top:28pt;width:79pt;height:60pt;z-index:2501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A+qgq6AQAASwMAAA4AAAAAAAAAAAAAAAAALgIAAGRycy9l&#10;Mm9Eb2MueG1sUEsBAi0AFAAGAAgAAAAhAIsTKdPcAAAACgEAAA8AAAAAAAAAAAAAAAAAFAQAAGRy&#10;cy9kb3ducmV2LnhtbFBLBQYAAAAABAAEAPMAAAAdBQAAAAA=&#10;" filled="f" stroked="f">
                      <v:textbox inset="2.16pt,1.44pt,0,1.44pt">
                        <w:txbxContent>
                          <w:p w14:paraId="198DE6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6880" behindDoc="0" locked="0" layoutInCell="1" allowOverlap="1" wp14:anchorId="5D1FA161" wp14:editId="217EF030">
                      <wp:simplePos x="0" y="0"/>
                      <wp:positionH relativeFrom="column">
                        <wp:posOffset>1295400</wp:posOffset>
                      </wp:positionH>
                      <wp:positionV relativeFrom="paragraph">
                        <wp:posOffset>355600</wp:posOffset>
                      </wp:positionV>
                      <wp:extent cx="1003300" cy="762000"/>
                      <wp:effectExtent l="0" t="0" r="0" b="0"/>
                      <wp:wrapNone/>
                      <wp:docPr id="7062" name="Rectangle 7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FAC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FA161" id="Rectangle 7062" o:spid="_x0000_s1157" style="position:absolute;margin-left:102pt;margin-top:28pt;width:79pt;height:60pt;z-index:2501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O/uA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2/uOEs8dTukb&#10;6sb9YBW5ZEcjpSrzLXpNMfVY9hKf4RoldAv5WYMrX6RF5qrx+aaxmjMRmNyutpsWJyHwaH23XaGP&#10;XZrX4ggpf1LBkeIwCgilKstPX1K+XP19BesKmMvzxcvzYa5klqsb1EOQZ6SIO5qf0GgbJkaFNZGS&#10;CefOaPp55KAosZ89Ctut71aoQ67BctNtcIGhBgj68DbLvRgDrpLIQMkxghlGxFvfrbBwYpXYdbvK&#10;SryNK/jXf2D/Cw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Chy4O/uAEAAEsDAAAOAAAAAAAAAAAAAAAAAC4CAABkcnMvZTJv&#10;RG9jLnhtbFBLAQItABQABgAIAAAAIQCLEynT3AAAAAoBAAAPAAAAAAAAAAAAAAAAABIEAABkcnMv&#10;ZG93bnJldi54bWxQSwUGAAAAAAQABADzAAAAGwUAAAAA&#10;" filled="f" stroked="f">
                      <v:textbox inset="2.16pt,1.44pt,0,1.44pt">
                        <w:txbxContent>
                          <w:p w14:paraId="6CAFAC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7904" behindDoc="0" locked="0" layoutInCell="1" allowOverlap="1" wp14:anchorId="1DD13523" wp14:editId="7DF02F11">
                      <wp:simplePos x="0" y="0"/>
                      <wp:positionH relativeFrom="column">
                        <wp:posOffset>1295400</wp:posOffset>
                      </wp:positionH>
                      <wp:positionV relativeFrom="paragraph">
                        <wp:posOffset>355600</wp:posOffset>
                      </wp:positionV>
                      <wp:extent cx="1003300" cy="762000"/>
                      <wp:effectExtent l="0" t="0" r="0" b="0"/>
                      <wp:wrapNone/>
                      <wp:docPr id="7061" name="Rectangle 7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5AF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13523" id="Rectangle 7061" o:spid="_x0000_s1158" style="position:absolute;margin-left:102pt;margin-top:28pt;width:79pt;height:60pt;z-index:2501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i7uQEAAEs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rqqbxtKPHc4pZ+o&#10;G/e9VeScHYyUap7vrNcYU4dlz/EJLlFCdyY/aXDzF2mRqWh8umqspkwEJjfLzbrGSQg8Wt1sluhj&#10;l+qtOELKX1VwZHYYBYRSlOXH7ymfr75ewboZzPn52cvTfipkmmX7CnUf5Akp4o7mRzTahpFRYU2k&#10;ZMS5M5p+HzgoSuw3j8K2qxusJbkEzbpd4wJDCRD0/n2WezEEXCWRgZJDBNMPiLdIVGDhxAqxy3bN&#10;K/E+LuDf/oHdH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Q9KIu7kBAABLAwAADgAAAAAAAAAAAAAAAAAuAgAAZHJzL2Uy&#10;b0RvYy54bWxQSwECLQAUAAYACAAAACEAixMp09wAAAAKAQAADwAAAAAAAAAAAAAAAAATBAAAZHJz&#10;L2Rvd25yZXYueG1sUEsFBgAAAAAEAAQA8wAAABwFAAAAAA==&#10;" filled="f" stroked="f">
                      <v:textbox inset="2.16pt,1.44pt,0,1.44pt">
                        <w:txbxContent>
                          <w:p w14:paraId="3C25AF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8928" behindDoc="0" locked="0" layoutInCell="1" allowOverlap="1" wp14:anchorId="024A9797" wp14:editId="02A62B70">
                      <wp:simplePos x="0" y="0"/>
                      <wp:positionH relativeFrom="column">
                        <wp:posOffset>1295400</wp:posOffset>
                      </wp:positionH>
                      <wp:positionV relativeFrom="paragraph">
                        <wp:posOffset>355600</wp:posOffset>
                      </wp:positionV>
                      <wp:extent cx="1003300" cy="762000"/>
                      <wp:effectExtent l="0" t="0" r="0" b="0"/>
                      <wp:wrapNone/>
                      <wp:docPr id="7060" name="Rectangle 7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B8C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A9797" id="Rectangle 7060" o:spid="_x0000_s1159" style="position:absolute;margin-left:102pt;margin-top:28pt;width:79pt;height:60pt;z-index:2501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IiehDrkBAABLAwAADgAAAAAAAAAAAAAAAAAuAgAAZHJzL2Uy&#10;b0RvYy54bWxQSwECLQAUAAYACAAAACEAixMp09wAAAAKAQAADwAAAAAAAAAAAAAAAAATBAAAZHJz&#10;L2Rvd25yZXYueG1sUEsFBgAAAAAEAAQA8wAAABwFAAAAAA==&#10;" filled="f" stroked="f">
                      <v:textbox inset="2.16pt,1.44pt,0,1.44pt">
                        <w:txbxContent>
                          <w:p w14:paraId="4EFB8C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09952" behindDoc="0" locked="0" layoutInCell="1" allowOverlap="1" wp14:anchorId="3BDD2847" wp14:editId="2E5F0C4C">
                      <wp:simplePos x="0" y="0"/>
                      <wp:positionH relativeFrom="column">
                        <wp:posOffset>1295400</wp:posOffset>
                      </wp:positionH>
                      <wp:positionV relativeFrom="paragraph">
                        <wp:posOffset>355600</wp:posOffset>
                      </wp:positionV>
                      <wp:extent cx="1003300" cy="762000"/>
                      <wp:effectExtent l="0" t="0" r="0" b="0"/>
                      <wp:wrapNone/>
                      <wp:docPr id="7059" name="Rectangle 7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A51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D2847" id="Rectangle 7059" o:spid="_x0000_s1160" style="position:absolute;margin-left:102pt;margin-top:28pt;width:79pt;height:60pt;z-index:2501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y6fRq6AQAASwMAAA4AAAAAAAAAAAAAAAAALgIAAGRycy9l&#10;Mm9Eb2MueG1sUEsBAi0AFAAGAAgAAAAhAIsTKdPcAAAACgEAAA8AAAAAAAAAAAAAAAAAFAQAAGRy&#10;cy9kb3ducmV2LnhtbFBLBQYAAAAABAAEAPMAAAAdBQAAAAA=&#10;" filled="f" stroked="f">
                      <v:textbox inset="2.16pt,1.44pt,0,1.44pt">
                        <w:txbxContent>
                          <w:p w14:paraId="3EAA51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10976" behindDoc="0" locked="0" layoutInCell="1" allowOverlap="1" wp14:anchorId="0F679003" wp14:editId="130C72BF">
                      <wp:simplePos x="0" y="0"/>
                      <wp:positionH relativeFrom="column">
                        <wp:posOffset>1295400</wp:posOffset>
                      </wp:positionH>
                      <wp:positionV relativeFrom="paragraph">
                        <wp:posOffset>355600</wp:posOffset>
                      </wp:positionV>
                      <wp:extent cx="1003300" cy="762000"/>
                      <wp:effectExtent l="0" t="0" r="0" b="0"/>
                      <wp:wrapNone/>
                      <wp:docPr id="7058" name="Rectangle 7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303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9003" id="Rectangle 7058" o:spid="_x0000_s1161" style="position:absolute;margin-left:102pt;margin-top:28pt;width:79pt;height:60pt;z-index:2501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SvugEAAEs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hpn5bnDKf1C&#10;3bjvrCKnbG+kVNN8J72GmFose45PcI4SuhP5UYObvkiLjEXj40VjNWYiMLlerFc1TkLg0fJqvUAf&#10;u1RvxRFS/qmCI5PDKCCUoiw/3Kd8uvp6BesmMKfnJy+Pu7GQmS+uX6HugjwiRdzR/IhG2zAwKqyJ&#10;lAw4d0bTnz0HRYm98yhss7xaNLgoJZivmhWKAiVA0Lv3We5FH3CVRAZK9hFM1yPeIlGBhRMrxM7b&#10;Na3E+7iAf/sHt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K1PVK+6AQAASwMAAA4AAAAAAAAAAAAAAAAALgIAAGRycy9l&#10;Mm9Eb2MueG1sUEsBAi0AFAAGAAgAAAAhAIsTKdPcAAAACgEAAA8AAAAAAAAAAAAAAAAAFAQAAGRy&#10;cy9kb3ducmV2LnhtbFBLBQYAAAAABAAEAPMAAAAdBQAAAAA=&#10;" filled="f" stroked="f">
                      <v:textbox inset="2.16pt,1.44pt,0,1.44pt">
                        <w:txbxContent>
                          <w:p w14:paraId="7AA303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12000" behindDoc="0" locked="0" layoutInCell="1" allowOverlap="1" wp14:anchorId="5F9AD0F1" wp14:editId="514E994C">
                      <wp:simplePos x="0" y="0"/>
                      <wp:positionH relativeFrom="column">
                        <wp:posOffset>1295400</wp:posOffset>
                      </wp:positionH>
                      <wp:positionV relativeFrom="paragraph">
                        <wp:posOffset>355600</wp:posOffset>
                      </wp:positionV>
                      <wp:extent cx="1003300" cy="762000"/>
                      <wp:effectExtent l="0" t="0" r="0" b="0"/>
                      <wp:wrapNone/>
                      <wp:docPr id="7057" name="Rectangle 7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855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AD0F1" id="Rectangle 7057" o:spid="_x0000_s1162" style="position:absolute;margin-left:102pt;margin-top:28pt;width:79pt;height:60pt;z-index:2501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JB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npJiecOp/QL&#10;deO+s4qcsr2RUk3znfQaYmqx7Dk+wTlK6E7kRw1u+iItMhaNjxeN1ZiJwOR6sV7VOAmBR8ur9QJ9&#10;7FK9FUdI+YcKjkwOo4BQirL88JDy6errFaybwJyen7w87sZCZr64eYW6C/KIFHFH8yMabcPAqLAm&#10;UjLg3BlNf/YcFCX23qOwzfJq0eCilGC+ala4wFACBL17n+Ve9AFXSWSgZB/BdD3iLRIVWDixQuy8&#10;XdNKvI8L+Ld/YPsX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tdckG6AQAASwMAAA4AAAAAAAAAAAAAAAAALgIAAGRycy9l&#10;Mm9Eb2MueG1sUEsBAi0AFAAGAAgAAAAhAIsTKdPcAAAACgEAAA8AAAAAAAAAAAAAAAAAFAQAAGRy&#10;cy9kb3ducmV2LnhtbFBLBQYAAAAABAAEAPMAAAAdBQAAAAA=&#10;" filled="f" stroked="f">
                      <v:textbox inset="2.16pt,1.44pt,0,1.44pt">
                        <w:txbxContent>
                          <w:p w14:paraId="521855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13024" behindDoc="0" locked="0" layoutInCell="1" allowOverlap="1" wp14:anchorId="4F5BDA17" wp14:editId="11CA8A43">
                      <wp:simplePos x="0" y="0"/>
                      <wp:positionH relativeFrom="column">
                        <wp:posOffset>1295400</wp:posOffset>
                      </wp:positionH>
                      <wp:positionV relativeFrom="paragraph">
                        <wp:posOffset>355600</wp:posOffset>
                      </wp:positionV>
                      <wp:extent cx="1003300" cy="762000"/>
                      <wp:effectExtent l="0" t="0" r="0" b="0"/>
                      <wp:wrapNone/>
                      <wp:docPr id="7056" name="Rectangle 7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244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BDA17" id="Rectangle 7056" o:spid="_x0000_s1163" style="position:absolute;margin-left:102pt;margin-top:28pt;width:79pt;height:60pt;z-index:2501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v0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vqGEs8dTukX&#10;6sZ9ZxU5ZXsjpZrmO+k1xNRi2XN8gnOU0J3Ijxrc9EVaZCwaHy8aqzETgcn1Yr2qcRICj5ZX6wX6&#10;2KV6K46Q8g8VHJkcRgGhFGX54SHl09XXK1g3gTk9P3l53I2FzHyxfIW6C/KIFHFH8yMabcPAqLAm&#10;UjLg3BlNf/YcFCX23qOwzfJq0eCilGC+ala4wFACBL17n+Ve9AFXSWSgZB/BdD3iLRIVWDixQuy8&#10;XdNKvI8L+Ld/YPsX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IqoW/S6AQAASwMAAA4AAAAAAAAAAAAAAAAALgIAAGRycy9l&#10;Mm9Eb2MueG1sUEsBAi0AFAAGAAgAAAAhAIsTKdPcAAAACgEAAA8AAAAAAAAAAAAAAAAAFAQAAGRy&#10;cy9kb3ducmV2LnhtbFBLBQYAAAAABAAEAPMAAAAdBQAAAAA=&#10;" filled="f" stroked="f">
                      <v:textbox inset="2.16pt,1.44pt,0,1.44pt">
                        <w:txbxContent>
                          <w:p w14:paraId="4E8244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14048" behindDoc="0" locked="0" layoutInCell="1" allowOverlap="1" wp14:anchorId="2226E104" wp14:editId="48932487">
                      <wp:simplePos x="0" y="0"/>
                      <wp:positionH relativeFrom="column">
                        <wp:posOffset>1295400</wp:posOffset>
                      </wp:positionH>
                      <wp:positionV relativeFrom="paragraph">
                        <wp:posOffset>355600</wp:posOffset>
                      </wp:positionV>
                      <wp:extent cx="1003300" cy="762000"/>
                      <wp:effectExtent l="0" t="0" r="0" b="0"/>
                      <wp:wrapNone/>
                      <wp:docPr id="7055" name="Rectangle 7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456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6E104" id="Rectangle 7055" o:spid="_x0000_s1164" style="position:absolute;margin-left:102pt;margin-top:28pt;width:79pt;height:60pt;z-index:2501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EKugEAAEsDAAAOAAAAZHJzL2Uyb0RvYy54bWysU9tu2zAMfR+wfxD0vthx2s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9e0tJZ47nNJP&#10;1I373ipyzg5GSjXPd9ZrjKnDsqf4CJcooTuTnzS4+Yu0yFQ0Pl01VlMmApOb1aatcRICj9Y3mxX6&#10;2KV6LY6Q8lcVHJkdRgGhFGX58XvK56svV7BuBnN+fvbytJ8KmeWqfYG6D/KEFHFH8wMabcPIqLAm&#10;UjLi3BlNvw8cFCX2m0dhm/XNqsFFKcGybVpcYCgBgt6/zXIvhoCrJDJQcohg+gHxFokKLJxYIXbZ&#10;rnkl3sYF/O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TdUQq6AQAASwMAAA4AAAAAAAAAAAAAAAAALgIAAGRycy9l&#10;Mm9Eb2MueG1sUEsBAi0AFAAGAAgAAAAhAIsTKdPcAAAACgEAAA8AAAAAAAAAAAAAAAAAFAQAAGRy&#10;cy9kb3ducmV2LnhtbFBLBQYAAAAABAAEAPMAAAAdBQAAAAA=&#10;" filled="f" stroked="f">
                      <v:textbox inset="2.16pt,1.44pt,0,1.44pt">
                        <w:txbxContent>
                          <w:p w14:paraId="5E4456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15072" behindDoc="0" locked="0" layoutInCell="1" allowOverlap="1" wp14:anchorId="4FED3339" wp14:editId="59D2E5ED">
                      <wp:simplePos x="0" y="0"/>
                      <wp:positionH relativeFrom="column">
                        <wp:posOffset>1295400</wp:posOffset>
                      </wp:positionH>
                      <wp:positionV relativeFrom="paragraph">
                        <wp:posOffset>355600</wp:posOffset>
                      </wp:positionV>
                      <wp:extent cx="1003300" cy="762000"/>
                      <wp:effectExtent l="0" t="0" r="0" b="0"/>
                      <wp:wrapNone/>
                      <wp:docPr id="7054" name="Rectangle 7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167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D3339" id="Rectangle 7054" o:spid="_x0000_s1165" style="position:absolute;margin-left:102pt;margin-top:28pt;width:79pt;height:60pt;z-index:2501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UoeL+6AQAASwMAAA4AAAAAAAAAAAAAAAAALgIAAGRycy9l&#10;Mm9Eb2MueG1sUEsBAi0AFAAGAAgAAAAhAIsTKdPcAAAACgEAAA8AAAAAAAAAAAAAAAAAFAQAAGRy&#10;cy9kb3ducmV2LnhtbFBLBQYAAAAABAAEAPMAAAAdBQAAAAA=&#10;" filled="f" stroked="f">
                      <v:textbox inset="2.16pt,1.44pt,0,1.44pt">
                        <w:txbxContent>
                          <w:p w14:paraId="717167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16096" behindDoc="0" locked="0" layoutInCell="1" allowOverlap="1" wp14:anchorId="0ACB953C" wp14:editId="3F28D3FF">
                      <wp:simplePos x="0" y="0"/>
                      <wp:positionH relativeFrom="column">
                        <wp:posOffset>1295400</wp:posOffset>
                      </wp:positionH>
                      <wp:positionV relativeFrom="paragraph">
                        <wp:posOffset>355600</wp:posOffset>
                      </wp:positionV>
                      <wp:extent cx="1003300" cy="762000"/>
                      <wp:effectExtent l="0" t="0" r="0" b="0"/>
                      <wp:wrapNone/>
                      <wp:docPr id="7053" name="Rectangle 7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0D5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CB953C" id="Rectangle 7053" o:spid="_x0000_s1166" style="position:absolute;margin-left:102pt;margin-top:28pt;width:79pt;height:60pt;z-index:2501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eQm+O6AQAASwMAAA4AAAAAAAAAAAAAAAAALgIAAGRycy9l&#10;Mm9Eb2MueG1sUEsBAi0AFAAGAAgAAAAhAIsTKdPcAAAACgEAAA8AAAAAAAAAAAAAAAAAFAQAAGRy&#10;cy9kb3ducmV2LnhtbFBLBQYAAAAABAAEAPMAAAAdBQAAAAA=&#10;" filled="f" stroked="f">
                      <v:textbox inset="2.16pt,1.44pt,0,1.44pt">
                        <w:txbxContent>
                          <w:p w14:paraId="4BD0D5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17120" behindDoc="0" locked="0" layoutInCell="1" allowOverlap="1" wp14:anchorId="1C59B621" wp14:editId="38ACD752">
                      <wp:simplePos x="0" y="0"/>
                      <wp:positionH relativeFrom="column">
                        <wp:posOffset>1295400</wp:posOffset>
                      </wp:positionH>
                      <wp:positionV relativeFrom="paragraph">
                        <wp:posOffset>355600</wp:posOffset>
                      </wp:positionV>
                      <wp:extent cx="1003300" cy="762000"/>
                      <wp:effectExtent l="0" t="0" r="0" b="0"/>
                      <wp:wrapNone/>
                      <wp:docPr id="7052" name="Rectangle 7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43C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9B621" id="Rectangle 7052" o:spid="_x0000_s1167" style="position:absolute;margin-left:102pt;margin-top:28pt;width:79pt;height:60pt;z-index:2501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VmWyVrkBAABLAwAADgAAAAAAAAAAAAAAAAAuAgAAZHJzL2Uy&#10;b0RvYy54bWxQSwECLQAUAAYACAAAACEAixMp09wAAAAKAQAADwAAAAAAAAAAAAAAAAATBAAAZHJz&#10;L2Rvd25yZXYueG1sUEsFBgAAAAAEAAQA8wAAABwFAAAAAA==&#10;" filled="f" stroked="f">
                      <v:textbox inset="2.16pt,1.44pt,0,1.44pt">
                        <w:txbxContent>
                          <w:p w14:paraId="3CA43C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18144" behindDoc="0" locked="0" layoutInCell="1" allowOverlap="1" wp14:anchorId="59CD3BA1" wp14:editId="31757D56">
                      <wp:simplePos x="0" y="0"/>
                      <wp:positionH relativeFrom="column">
                        <wp:posOffset>1295400</wp:posOffset>
                      </wp:positionH>
                      <wp:positionV relativeFrom="paragraph">
                        <wp:posOffset>355600</wp:posOffset>
                      </wp:positionV>
                      <wp:extent cx="1003300" cy="762000"/>
                      <wp:effectExtent l="0" t="0" r="0" b="0"/>
                      <wp:wrapNone/>
                      <wp:docPr id="7051" name="Rectangle 7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143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D3BA1" id="Rectangle 7051" o:spid="_x0000_s1168" style="position:absolute;margin-left:102pt;margin-top:28pt;width:79pt;height:60pt;z-index:2501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lSugEAAEs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uv7YUOK4xSn9&#10;QN2460dFLtnBSKnyfLNeU4gdlj2FR7hGEd1MftZg8xdpkblofL5prOZEBCa3y+2mxkkIPFqvtkv0&#10;sUv1Whwgpi/KW5IdRgGhFGX56VtMl6svV7Aug7k8n700H+ZCplm1L1APXp6RIu5oekCjRz8xKkYT&#10;KJlw7ozGX0cOipLxq0Nh2/Vq2eKilKDZtBtcYCgBgj68zXInBo+rJBJQcgxg+gHxFokKLJxYIXbd&#10;rrwSb+MC/vUf2P8G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R8uVK6AQAASwMAAA4AAAAAAAAAAAAAAAAALgIAAGRycy9l&#10;Mm9Eb2MueG1sUEsBAi0AFAAGAAgAAAAhAIsTKdPcAAAACgEAAA8AAAAAAAAAAAAAAAAAFAQAAGRy&#10;cy9kb3ducmV2LnhtbFBLBQYAAAAABAAEAPMAAAAdBQAAAAA=&#10;" filled="f" stroked="f">
                      <v:textbox inset="2.16pt,1.44pt,0,1.44pt">
                        <w:txbxContent>
                          <w:p w14:paraId="13F143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19168" behindDoc="0" locked="0" layoutInCell="1" allowOverlap="1" wp14:anchorId="03560AA9" wp14:editId="16E3B4A3">
                      <wp:simplePos x="0" y="0"/>
                      <wp:positionH relativeFrom="column">
                        <wp:posOffset>1295400</wp:posOffset>
                      </wp:positionH>
                      <wp:positionV relativeFrom="paragraph">
                        <wp:posOffset>355600</wp:posOffset>
                      </wp:positionV>
                      <wp:extent cx="1003300" cy="762000"/>
                      <wp:effectExtent l="0" t="0" r="0" b="0"/>
                      <wp:wrapNone/>
                      <wp:docPr id="7050" name="Rectangle 7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005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60AA9" id="Rectangle 7050" o:spid="_x0000_s1169" style="position:absolute;margin-left:102pt;margin-top:28pt;width:79pt;height:60pt;z-index:2501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DnugEAAEs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Vf0VBXLc4pR+&#10;o27cdYMi52xvpFR5vlmvMcQWyx7DA1yiiG4mP2mw+Yu0yFQ0Pl01VlMiApObxWZd40MCj1bLzQJ9&#10;7FK9FQeI6bvylmSHUUAoRVl+/BnT+errFazLYM7PZy9N+6mQmS8Xr1D3Xp6QIu5oukejBz8yKgYT&#10;KBlx7ozGlwMHRcnww6GwzWq5aHBRSjBfN2tcYCgBgt6/z3Ineo+rJBJQcghguh7xFokKLJxYIXbZ&#10;rrwS7+MC/u0f2P0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WJkOe6AQAASwMAAA4AAAAAAAAAAAAAAAAALgIAAGRycy9l&#10;Mm9Eb2MueG1sUEsBAi0AFAAGAAgAAAAhAIsTKdPcAAAACgEAAA8AAAAAAAAAAAAAAAAAFAQAAGRy&#10;cy9kb3ducmV2LnhtbFBLBQYAAAAABAAEAPMAAAAdBQAAAAA=&#10;" filled="f" stroked="f">
                      <v:textbox inset="2.16pt,1.44pt,0,1.44pt">
                        <w:txbxContent>
                          <w:p w14:paraId="531005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0192" behindDoc="0" locked="0" layoutInCell="1" allowOverlap="1" wp14:anchorId="38959061" wp14:editId="5CD0B7CC">
                      <wp:simplePos x="0" y="0"/>
                      <wp:positionH relativeFrom="column">
                        <wp:posOffset>1295400</wp:posOffset>
                      </wp:positionH>
                      <wp:positionV relativeFrom="paragraph">
                        <wp:posOffset>355600</wp:posOffset>
                      </wp:positionV>
                      <wp:extent cx="1003300" cy="762000"/>
                      <wp:effectExtent l="0" t="0" r="0" b="0"/>
                      <wp:wrapNone/>
                      <wp:docPr id="7049" name="Rectangle 7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539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59061" id="Rectangle 7049" o:spid="_x0000_s1170" style="position:absolute;margin-left:102pt;margin-top:28pt;width:79pt;height:60pt;z-index:2501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TUugEAAEsDAAAOAAAAZHJzL2Uyb0RvYy54bWysU9tu2zAMfR+wfxD03thxjCU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u63ZLiecOp/Qd&#10;deO+t4pcsoORUs3znfUaY+qw7CU+wzVK6M7kJw1u/iItMhWNzzeN1ZSJwOR2td3UOAmBR+t2u0If&#10;u1RvxRFS/qyCI7PDKCCUoiw/fU35cvX1CtbNYC7Pz16eDlMhs2zbV6iHIM9IEXc0P6HRNoyMCmsi&#10;JSPOndH068hBUWK/eBS2WberBhelBMtNs8E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B31NS6AQAASwMAAA4AAAAAAAAAAAAAAAAALgIAAGRycy9l&#10;Mm9Eb2MueG1sUEsBAi0AFAAGAAgAAAAhAIsTKdPcAAAACgEAAA8AAAAAAAAAAAAAAAAAFAQAAGRy&#10;cy9kb3ducmV2LnhtbFBLBQYAAAAABAAEAPMAAAAdBQAAAAA=&#10;" filled="f" stroked="f">
                      <v:textbox inset="2.16pt,1.44pt,0,1.44pt">
                        <w:txbxContent>
                          <w:p w14:paraId="51B539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1216" behindDoc="0" locked="0" layoutInCell="1" allowOverlap="1" wp14:anchorId="4E27EFCA" wp14:editId="6D26FAB0">
                      <wp:simplePos x="0" y="0"/>
                      <wp:positionH relativeFrom="column">
                        <wp:posOffset>1295400</wp:posOffset>
                      </wp:positionH>
                      <wp:positionV relativeFrom="paragraph">
                        <wp:posOffset>355600</wp:posOffset>
                      </wp:positionV>
                      <wp:extent cx="1003300" cy="762000"/>
                      <wp:effectExtent l="0" t="0" r="0" b="0"/>
                      <wp:wrapNone/>
                      <wp:docPr id="7048" name="Rectangle 7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D16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7EFCA" id="Rectangle 7048" o:spid="_x0000_s1171" style="position:absolute;margin-left:102pt;margin-top:28pt;width:79pt;height:60pt;z-index:2501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1hugEAAEs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Vb3EWTlucUq/&#10;UTfuukGRc7Y3Uqo836zXGGKLZY/hAS5RRDeTnzTY/EVaZCoan64aqykRgcnNYrOucRICj1bLzQJ9&#10;7FK9FQeI6bvylmSHUUAoRVl+/BnT+errFazLYM7PZy9N+6mQmS+/vkLde3lCirij6R6NHvzIqBhM&#10;oGTEuTMaXw4cFCXDD4fCNqvlosFFKcF83axRFCgBgt6/z3Ineo+rJBJQcghguh7xFokKLJxYIXbZ&#10;rrwS7+MC/u0f2P0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GC/WG6AQAASwMAAA4AAAAAAAAAAAAAAAAALgIAAGRycy9l&#10;Mm9Eb2MueG1sUEsBAi0AFAAGAAgAAAAhAIsTKdPcAAAACgEAAA8AAAAAAAAAAAAAAAAAFAQAAGRy&#10;cy9kb3ducmV2LnhtbFBLBQYAAAAABAAEAPMAAAAdBQAAAAA=&#10;" filled="f" stroked="f">
                      <v:textbox inset="2.16pt,1.44pt,0,1.44pt">
                        <w:txbxContent>
                          <w:p w14:paraId="259D16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2240" behindDoc="0" locked="0" layoutInCell="1" allowOverlap="1" wp14:anchorId="0B6C17C5" wp14:editId="4CD88E59">
                      <wp:simplePos x="0" y="0"/>
                      <wp:positionH relativeFrom="column">
                        <wp:posOffset>1295400</wp:posOffset>
                      </wp:positionH>
                      <wp:positionV relativeFrom="paragraph">
                        <wp:posOffset>355600</wp:posOffset>
                      </wp:positionV>
                      <wp:extent cx="1003300" cy="762000"/>
                      <wp:effectExtent l="0" t="0" r="0" b="0"/>
                      <wp:wrapNone/>
                      <wp:docPr id="7047" name="Rectangle 7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073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C17C5" id="Rectangle 7047" o:spid="_x0000_s1172" style="position:absolute;margin-left:102pt;margin-top:28pt;width:79pt;height:60pt;z-index:2501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uPug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ql6uKHHc4pR+&#10;o27cdYMi52xvpFR5vlmvMcQWy57CI1yiiG4mP2mw+Yu0yFQ0Pl01VlMiApObxWZd4yQEHq2WmwX6&#10;2KV6Lw4Q0w/lLckOo4BQirL8+Cum89W3K1iXwZyfz16a9lMhM1/evEHde3lCirij6QGNHvzIqBhM&#10;oGTEuTMa/xw4KEqGnw6FbVbLRYOLUoL5ulnjAkMJEPT+Y5Y70XtcJZGAkkMA0/WIt0hUYOHECrHL&#10;duWV+BgX8O//wO4V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eQ24+6AQAASwMAAA4AAAAAAAAAAAAAAAAALgIAAGRycy9l&#10;Mm9Eb2MueG1sUEsBAi0AFAAGAAgAAAAhAIsTKdPcAAAACgEAAA8AAAAAAAAAAAAAAAAAFAQAAGRy&#10;cy9kb3ducmV2LnhtbFBLBQYAAAAABAAEAPMAAAAdBQAAAAA=&#10;" filled="f" stroked="f">
                      <v:textbox inset="2.16pt,1.44pt,0,1.44pt">
                        <w:txbxContent>
                          <w:p w14:paraId="492073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3264" behindDoc="0" locked="0" layoutInCell="1" allowOverlap="1" wp14:anchorId="2AD9C580" wp14:editId="7F7A78D1">
                      <wp:simplePos x="0" y="0"/>
                      <wp:positionH relativeFrom="column">
                        <wp:posOffset>1295400</wp:posOffset>
                      </wp:positionH>
                      <wp:positionV relativeFrom="paragraph">
                        <wp:posOffset>355600</wp:posOffset>
                      </wp:positionV>
                      <wp:extent cx="1003300" cy="762000"/>
                      <wp:effectExtent l="0" t="0" r="0" b="0"/>
                      <wp:wrapNone/>
                      <wp:docPr id="7046" name="Rectangle 7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6C6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9C580" id="Rectangle 7046" o:spid="_x0000_s1173" style="position:absolute;margin-left:102pt;margin-top:28pt;width:79pt;height:60pt;z-index:2501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I6ug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ql7eUOK4xSn9&#10;Rt246wZFztneSKnyfLNeY4gtlj2FR7hEEd1MftJg8xdpkalofLpqrKZEBCY3i826xkkIPFotNwv0&#10;sUv1Xhwgph/KW5IdRgGhFGX58VdM56tvV7Augzk/n7007adCZr5cvUHde3lCirij6QGNHvzIqBhM&#10;oGTEuTMa/xw4KEqGnw6FbVbLRYOLUoL5ulnjAkMJEPT+Y5Y70XtcJZGAkkMA0/WIt0hUYOHECrHL&#10;duWV+BgX8O//wO4V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Zl8jq6AQAASwMAAA4AAAAAAAAAAAAAAAAALgIAAGRycy9l&#10;Mm9Eb2MueG1sUEsBAi0AFAAGAAgAAAAhAIsTKdPcAAAACgEAAA8AAAAAAAAAAAAAAAAAFAQAAGRy&#10;cy9kb3ducmV2LnhtbFBLBQYAAAAABAAEAPMAAAAdBQAAAAA=&#10;" filled="f" stroked="f">
                      <v:textbox inset="2.16pt,1.44pt,0,1.44pt">
                        <w:txbxContent>
                          <w:p w14:paraId="3AE6C6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4288" behindDoc="0" locked="0" layoutInCell="1" allowOverlap="1" wp14:anchorId="1879E868" wp14:editId="17D5A8A3">
                      <wp:simplePos x="0" y="0"/>
                      <wp:positionH relativeFrom="column">
                        <wp:posOffset>1295400</wp:posOffset>
                      </wp:positionH>
                      <wp:positionV relativeFrom="paragraph">
                        <wp:posOffset>355600</wp:posOffset>
                      </wp:positionV>
                      <wp:extent cx="1003300" cy="762000"/>
                      <wp:effectExtent l="0" t="0" r="0" b="0"/>
                      <wp:wrapNone/>
                      <wp:docPr id="7045" name="Rectangle 7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EA0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9E868" id="Rectangle 7045" o:spid="_x0000_s1174" style="position:absolute;margin-left:102pt;margin-top:28pt;width:79pt;height:60pt;z-index:2501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jEuwEAAEs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N/X6IyWOW5zS&#10;D9SNu35U5JIdjJQqzzfrNYXYYdlTeIRrFNHN5GcNNn+RFpmLxuebxmpORGByu9q2NU5C4NFmvV2h&#10;j12q1+IAMX1R3pLsMAoIpSjLT99iulx9uYJ1Gczl+eyl+TAXMst1+wL14OUZKeKOpgc0evQTo2I0&#10;gZIJ585o/HXkoCgZvzoUttmsVw0uSgmWbdPiAkMJEPThbZY7MXhcJZGAkmMA0w+It0hUYOHECrHr&#10;duWVeBsX8K//wP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YEPjEuwEAAEsDAAAOAAAAAAAAAAAAAAAAAC4CAABkcnMv&#10;ZTJvRG9jLnhtbFBLAQItABQABgAIAAAAIQCLEynT3AAAAAoBAAAPAAAAAAAAAAAAAAAAABUEAABk&#10;cnMvZG93bnJldi54bWxQSwUGAAAAAAQABADzAAAAHgUAAAAA&#10;" filled="f" stroked="f">
                      <v:textbox inset="2.16pt,1.44pt,0,1.44pt">
                        <w:txbxContent>
                          <w:p w14:paraId="078EA0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5312" behindDoc="0" locked="0" layoutInCell="1" allowOverlap="1" wp14:anchorId="7AB33A4C" wp14:editId="48D06195">
                      <wp:simplePos x="0" y="0"/>
                      <wp:positionH relativeFrom="column">
                        <wp:posOffset>1295400</wp:posOffset>
                      </wp:positionH>
                      <wp:positionV relativeFrom="paragraph">
                        <wp:posOffset>355600</wp:posOffset>
                      </wp:positionV>
                      <wp:extent cx="1003300" cy="762000"/>
                      <wp:effectExtent l="0" t="0" r="0" b="0"/>
                      <wp:wrapNone/>
                      <wp:docPr id="7044" name="Rectangle 7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8BE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33A4C" id="Rectangle 7044" o:spid="_x0000_s1175" style="position:absolute;margin-left:102pt;margin-top:28pt;width:79pt;height:60pt;z-index:2501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dFxugEAAEsDAAAOAAAAZHJzL2Uyb0RvYy54bWysU9tu2zAMfR+wfxD03thxjCU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u67alxHOHU/qO&#10;unHfW0Uu2cFIqeb5znqNMXVY9hKf4RoldGfykwY3f5EWmYrG55vGaspEYHK72m5qnITAo3W7XaGP&#10;Xaq34ggpf1bBkdlhFBBKUZafvqZ8ufp6BetmMJfnZy9Ph6mQWbbbV6iHIM9IEXc0P6HRNoyMCmsi&#10;JSPOndH068hBUWK/eBS2WberBhelBMtNs8E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Pnl0XG6AQAASwMAAA4AAAAAAAAAAAAAAAAALgIAAGRycy9l&#10;Mm9Eb2MueG1sUEsBAi0AFAAGAAgAAAAhAIsTKdPcAAAACgEAAA8AAAAAAAAAAAAAAAAAFAQAAGRy&#10;cy9kb3ducmV2LnhtbFBLBQYAAAAABAAEAPMAAAAdBQAAAAA=&#10;" filled="f" stroked="f">
                      <v:textbox inset="2.16pt,1.44pt,0,1.44pt">
                        <w:txbxContent>
                          <w:p w14:paraId="23D8BE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6336" behindDoc="0" locked="0" layoutInCell="1" allowOverlap="1" wp14:anchorId="7D3C6139" wp14:editId="106ACE95">
                      <wp:simplePos x="0" y="0"/>
                      <wp:positionH relativeFrom="column">
                        <wp:posOffset>1295400</wp:posOffset>
                      </wp:positionH>
                      <wp:positionV relativeFrom="paragraph">
                        <wp:posOffset>355600</wp:posOffset>
                      </wp:positionV>
                      <wp:extent cx="1003300" cy="762000"/>
                      <wp:effectExtent l="0" t="0" r="0" b="0"/>
                      <wp:wrapNone/>
                      <wp:docPr id="7043" name="Rectangle 7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424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C6139" id="Rectangle 7043" o:spid="_x0000_s1176" style="position:absolute;margin-left:102pt;margin-top:28pt;width:79pt;height:60pt;z-index:2501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zom9m6AQAASwMAAA4AAAAAAAAAAAAAAAAALgIAAGRycy9l&#10;Mm9Eb2MueG1sUEsBAi0AFAAGAAgAAAAhAIsTKdPcAAAACgEAAA8AAAAAAAAAAAAAAAAAFAQAAGRy&#10;cy9kb3ducmV2LnhtbFBLBQYAAAAABAAEAPMAAAAdBQAAAAA=&#10;" filled="f" stroked="f">
                      <v:textbox inset="2.16pt,1.44pt,0,1.44pt">
                        <w:txbxContent>
                          <w:p w14:paraId="511424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7360" behindDoc="0" locked="0" layoutInCell="1" allowOverlap="1" wp14:anchorId="6C83DBCE" wp14:editId="19945816">
                      <wp:simplePos x="0" y="0"/>
                      <wp:positionH relativeFrom="column">
                        <wp:posOffset>1295400</wp:posOffset>
                      </wp:positionH>
                      <wp:positionV relativeFrom="paragraph">
                        <wp:posOffset>355600</wp:posOffset>
                      </wp:positionV>
                      <wp:extent cx="1003300" cy="762000"/>
                      <wp:effectExtent l="0" t="0" r="0" b="0"/>
                      <wp:wrapNone/>
                      <wp:docPr id="7042" name="Rectangle 7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639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3DBCE" id="Rectangle 7042" o:spid="_x0000_s1177" style="position:absolute;margin-left:102pt;margin-top:28pt;width:79pt;height:60pt;z-index:2501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bR2ybLkBAABLAwAADgAAAAAAAAAAAAAAAAAuAgAAZHJzL2Uy&#10;b0RvYy54bWxQSwECLQAUAAYACAAAACEAixMp09wAAAAKAQAADwAAAAAAAAAAAAAAAAATBAAAZHJz&#10;L2Rvd25yZXYueG1sUEsFBgAAAAAEAAQA8wAAABwFAAAAAA==&#10;" filled="f" stroked="f">
                      <v:textbox inset="2.16pt,1.44pt,0,1.44pt">
                        <w:txbxContent>
                          <w:p w14:paraId="792639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8384" behindDoc="0" locked="0" layoutInCell="1" allowOverlap="1" wp14:anchorId="6B040D58" wp14:editId="1580E281">
                      <wp:simplePos x="0" y="0"/>
                      <wp:positionH relativeFrom="column">
                        <wp:posOffset>1295400</wp:posOffset>
                      </wp:positionH>
                      <wp:positionV relativeFrom="paragraph">
                        <wp:posOffset>355600</wp:posOffset>
                      </wp:positionV>
                      <wp:extent cx="977900" cy="927100"/>
                      <wp:effectExtent l="0" t="0" r="0" b="0"/>
                      <wp:wrapNone/>
                      <wp:docPr id="7041" name="Rectangle 70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674F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40D58" id="Rectangle 7041" o:spid="_x0000_s1178" style="position:absolute;margin-left:102pt;margin-top:28pt;width:77pt;height:73pt;z-index:2501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oVJO/bsBAABLAwAADgAAAAAAAAAAAAAAAAAuAgAAZHJz&#10;L2Uyb0RvYy54bWxQSwECLQAUAAYACAAAACEAOIEp4d0AAAAKAQAADwAAAAAAAAAAAAAAAAAVBAAA&#10;ZHJzL2Rvd25yZXYueG1sUEsFBgAAAAAEAAQA8wAAAB8FAAAAAA==&#10;" filled="f" stroked="f">
                      <v:textbox inset="2.16pt,1.44pt,0,1.44pt">
                        <w:txbxContent>
                          <w:p w14:paraId="66674F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29408" behindDoc="0" locked="0" layoutInCell="1" allowOverlap="1" wp14:anchorId="0C7E3A52" wp14:editId="61900BE4">
                      <wp:simplePos x="0" y="0"/>
                      <wp:positionH relativeFrom="column">
                        <wp:posOffset>1295400</wp:posOffset>
                      </wp:positionH>
                      <wp:positionV relativeFrom="paragraph">
                        <wp:posOffset>355600</wp:posOffset>
                      </wp:positionV>
                      <wp:extent cx="1003300" cy="762000"/>
                      <wp:effectExtent l="0" t="0" r="0" b="0"/>
                      <wp:wrapNone/>
                      <wp:docPr id="7040" name="Rectangle 7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1813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E3A52" id="Rectangle 7040" o:spid="_x0000_s1179" style="position:absolute;margin-left:102pt;margin-top:28pt;width:79pt;height:60pt;z-index:2501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e/ZXuuwEAAEsDAAAOAAAAAAAAAAAAAAAAAC4CAABkcnMv&#10;ZTJvRG9jLnhtbFBLAQItABQABgAIAAAAIQCLEynT3AAAAAoBAAAPAAAAAAAAAAAAAAAAABUEAABk&#10;cnMvZG93bnJldi54bWxQSwUGAAAAAAQABADzAAAAHgUAAAAA&#10;" filled="f" stroked="f">
                      <v:textbox inset="2.16pt,1.44pt,0,1.44pt">
                        <w:txbxContent>
                          <w:p w14:paraId="611813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0432" behindDoc="0" locked="0" layoutInCell="1" allowOverlap="1" wp14:anchorId="6E251B31" wp14:editId="20912030">
                      <wp:simplePos x="0" y="0"/>
                      <wp:positionH relativeFrom="column">
                        <wp:posOffset>1295400</wp:posOffset>
                      </wp:positionH>
                      <wp:positionV relativeFrom="paragraph">
                        <wp:posOffset>355600</wp:posOffset>
                      </wp:positionV>
                      <wp:extent cx="977900" cy="863600"/>
                      <wp:effectExtent l="0" t="0" r="0" b="0"/>
                      <wp:wrapNone/>
                      <wp:docPr id="7039" name="Rectangle 70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88CE1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51B31" id="Rectangle 7039" o:spid="_x0000_s1180" style="position:absolute;margin-left:102pt;margin-top:28pt;width:77pt;height:68pt;z-index:2501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" filled="f" stroked="f">
                      <v:textbox inset="2.16pt,1.44pt,0,1.44pt">
                        <w:txbxContent>
                          <w:p w14:paraId="388CE1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1456" behindDoc="0" locked="0" layoutInCell="1" allowOverlap="1" wp14:anchorId="7A8C8ECD" wp14:editId="7D4F459B">
                      <wp:simplePos x="0" y="0"/>
                      <wp:positionH relativeFrom="column">
                        <wp:posOffset>1295400</wp:posOffset>
                      </wp:positionH>
                      <wp:positionV relativeFrom="paragraph">
                        <wp:posOffset>355600</wp:posOffset>
                      </wp:positionV>
                      <wp:extent cx="977900" cy="927100"/>
                      <wp:effectExtent l="0" t="0" r="0" b="0"/>
                      <wp:wrapNone/>
                      <wp:docPr id="7038" name="Rectangle 70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DCC20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C8ECD" id="Rectangle 7038" o:spid="_x0000_s1181" style="position:absolute;margin-left:102pt;margin-top:28pt;width:77pt;height:73pt;z-index:2501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" filled="f" stroked="f">
                      <v:textbox inset="2.16pt,1.44pt,0,1.44pt">
                        <w:txbxContent>
                          <w:p w14:paraId="3DCC20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2480" behindDoc="0" locked="0" layoutInCell="1" allowOverlap="1" wp14:anchorId="652E4451" wp14:editId="3AFFBEC1">
                      <wp:simplePos x="0" y="0"/>
                      <wp:positionH relativeFrom="column">
                        <wp:posOffset>1295400</wp:posOffset>
                      </wp:positionH>
                      <wp:positionV relativeFrom="paragraph">
                        <wp:posOffset>355600</wp:posOffset>
                      </wp:positionV>
                      <wp:extent cx="1003300" cy="762000"/>
                      <wp:effectExtent l="0" t="0" r="0" b="0"/>
                      <wp:wrapNone/>
                      <wp:docPr id="7037" name="Rectangle 7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9FD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E4451" id="Rectangle 7037" o:spid="_x0000_s1182" style="position:absolute;margin-left:102pt;margin-top:28pt;width:79pt;height:60pt;z-index:2501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wUF27rwBAABLAwAADgAAAAAAAAAAAAAAAAAuAgAAZHJz&#10;L2Uyb0RvYy54bWxQSwECLQAUAAYACAAAACEAixMp09wAAAAKAQAADwAAAAAAAAAAAAAAAAAWBAAA&#10;ZHJzL2Rvd25yZXYueG1sUEsFBgAAAAAEAAQA8wAAAB8FAAAAAA==&#10;" filled="f" stroked="f">
                      <v:textbox inset="2.16pt,1.44pt,0,1.44pt">
                        <w:txbxContent>
                          <w:p w14:paraId="7509FD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3504" behindDoc="0" locked="0" layoutInCell="1" allowOverlap="1" wp14:anchorId="0045B81A" wp14:editId="0DB46396">
                      <wp:simplePos x="0" y="0"/>
                      <wp:positionH relativeFrom="column">
                        <wp:posOffset>1295400</wp:posOffset>
                      </wp:positionH>
                      <wp:positionV relativeFrom="paragraph">
                        <wp:posOffset>355600</wp:posOffset>
                      </wp:positionV>
                      <wp:extent cx="977900" cy="927100"/>
                      <wp:effectExtent l="0" t="0" r="0" b="0"/>
                      <wp:wrapNone/>
                      <wp:docPr id="7036" name="Rectangle 70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A10C7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5B81A" id="Rectangle 7036" o:spid="_x0000_s1183" style="position:absolute;margin-left:102pt;margin-top:28pt;width:77pt;height:73pt;z-index:2501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Pu6t/bsBAABLAwAADgAAAAAAAAAAAAAAAAAuAgAAZHJz&#10;L2Uyb0RvYy54bWxQSwECLQAUAAYACAAAACEAOIEp4d0AAAAKAQAADwAAAAAAAAAAAAAAAAAVBAAA&#10;ZHJzL2Rvd25yZXYueG1sUEsFBgAAAAAEAAQA8wAAAB8FAAAAAA==&#10;" filled="f" stroked="f">
                      <v:textbox inset="2.16pt,1.44pt,0,1.44pt">
                        <w:txbxContent>
                          <w:p w14:paraId="0A10C7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4528" behindDoc="0" locked="0" layoutInCell="1" allowOverlap="1" wp14:anchorId="5C5D366D" wp14:editId="7EFDDFFF">
                      <wp:simplePos x="0" y="0"/>
                      <wp:positionH relativeFrom="column">
                        <wp:posOffset>1295400</wp:posOffset>
                      </wp:positionH>
                      <wp:positionV relativeFrom="paragraph">
                        <wp:posOffset>355600</wp:posOffset>
                      </wp:positionV>
                      <wp:extent cx="977900" cy="927100"/>
                      <wp:effectExtent l="0" t="0" r="0" b="0"/>
                      <wp:wrapNone/>
                      <wp:docPr id="7035" name="Rectangle 70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9B78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D366D" id="Rectangle 7035" o:spid="_x0000_s1184" style="position:absolute;margin-left:102pt;margin-top:28pt;width:77pt;height:73pt;z-index:2501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8JunA7sBAABLAwAADgAAAAAAAAAAAAAAAAAuAgAAZHJz&#10;L2Uyb0RvYy54bWxQSwECLQAUAAYACAAAACEAOIEp4d0AAAAKAQAADwAAAAAAAAAAAAAAAAAVBAAA&#10;ZHJzL2Rvd25yZXYueG1sUEsFBgAAAAAEAAQA8wAAAB8FAAAAAA==&#10;" filled="f" stroked="f">
                      <v:textbox inset="2.16pt,1.44pt,0,1.44pt">
                        <w:txbxContent>
                          <w:p w14:paraId="629B78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5552" behindDoc="0" locked="0" layoutInCell="1" allowOverlap="1" wp14:anchorId="6C873B56" wp14:editId="1AFC3C45">
                      <wp:simplePos x="0" y="0"/>
                      <wp:positionH relativeFrom="column">
                        <wp:posOffset>1295400</wp:posOffset>
                      </wp:positionH>
                      <wp:positionV relativeFrom="paragraph">
                        <wp:posOffset>355600</wp:posOffset>
                      </wp:positionV>
                      <wp:extent cx="1003300" cy="762000"/>
                      <wp:effectExtent l="0" t="0" r="0" b="0"/>
                      <wp:wrapNone/>
                      <wp:docPr id="7034" name="Rectangle 7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8B1F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73B56" id="Rectangle 7034" o:spid="_x0000_s1185" style="position:absolute;margin-left:102pt;margin-top:28pt;width:79pt;height:60pt;z-index:2501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DzR8ELwBAABLAwAADgAAAAAAAAAAAAAAAAAuAgAAZHJz&#10;L2Uyb0RvYy54bWxQSwECLQAUAAYACAAAACEAixMp09wAAAAKAQAADwAAAAAAAAAAAAAAAAAWBAAA&#10;ZHJzL2Rvd25yZXYueG1sUEsFBgAAAAAEAAQA8wAAAB8FAAAAAA==&#10;" filled="f" stroked="f">
                      <v:textbox inset="2.16pt,1.44pt,0,1.44pt">
                        <w:txbxContent>
                          <w:p w14:paraId="608B1F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6576" behindDoc="0" locked="0" layoutInCell="1" allowOverlap="1" wp14:anchorId="59A0D771" wp14:editId="0A75E29F">
                      <wp:simplePos x="0" y="0"/>
                      <wp:positionH relativeFrom="column">
                        <wp:posOffset>1295400</wp:posOffset>
                      </wp:positionH>
                      <wp:positionV relativeFrom="paragraph">
                        <wp:posOffset>355600</wp:posOffset>
                      </wp:positionV>
                      <wp:extent cx="977900" cy="927100"/>
                      <wp:effectExtent l="0" t="0" r="0" b="0"/>
                      <wp:wrapNone/>
                      <wp:docPr id="7033" name="Rectangle 70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338F0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0D771" id="Rectangle 7033" o:spid="_x0000_s1186" style="position:absolute;margin-left:102pt;margin-top:28pt;width:77pt;height:73pt;z-index:2501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OfBcTbsBAABLAwAADgAAAAAAAAAAAAAAAAAuAgAAZHJz&#10;L2Uyb0RvYy54bWxQSwECLQAUAAYACAAAACEAOIEp4d0AAAAKAQAADwAAAAAAAAAAAAAAAAAVBAAA&#10;ZHJzL2Rvd25yZXYueG1sUEsFBgAAAAAEAAQA8wAAAB8FAAAAAA==&#10;" filled="f" stroked="f">
                      <v:textbox inset="2.16pt,1.44pt,0,1.44pt">
                        <w:txbxContent>
                          <w:p w14:paraId="0338F0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7600" behindDoc="0" locked="0" layoutInCell="1" allowOverlap="1" wp14:anchorId="678395B2" wp14:editId="3E12C6C0">
                      <wp:simplePos x="0" y="0"/>
                      <wp:positionH relativeFrom="column">
                        <wp:posOffset>1295400</wp:posOffset>
                      </wp:positionH>
                      <wp:positionV relativeFrom="paragraph">
                        <wp:posOffset>355600</wp:posOffset>
                      </wp:positionV>
                      <wp:extent cx="977900" cy="901700"/>
                      <wp:effectExtent l="0" t="0" r="0" b="0"/>
                      <wp:wrapNone/>
                      <wp:docPr id="7032" name="Rectangle 7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B7031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395B2" id="Rectangle 7032" o:spid="_x0000_s1187" style="position:absolute;margin-left:102pt;margin-top:28pt;width:77pt;height:71pt;z-index:2501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TDuQEAAEsDAAAOAAAAZHJzL2Uyb0RvYy54bWysU8tu2zAQvBfoPxC813qki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" filled="f" stroked="f">
                      <v:textbox inset="2.16pt,1.44pt,0,1.44pt">
                        <w:txbxContent>
                          <w:p w14:paraId="1B7031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8624" behindDoc="0" locked="0" layoutInCell="1" allowOverlap="1" wp14:anchorId="715F7B9B" wp14:editId="7715CA90">
                      <wp:simplePos x="0" y="0"/>
                      <wp:positionH relativeFrom="column">
                        <wp:posOffset>1295400</wp:posOffset>
                      </wp:positionH>
                      <wp:positionV relativeFrom="paragraph">
                        <wp:posOffset>355600</wp:posOffset>
                      </wp:positionV>
                      <wp:extent cx="1003300" cy="762000"/>
                      <wp:effectExtent l="0" t="0" r="0" b="0"/>
                      <wp:wrapNone/>
                      <wp:docPr id="7031" name="Rectangle 7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F5EC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F7B9B" id="Rectangle 7031" o:spid="_x0000_s1188" style="position:absolute;margin-left:102pt;margin-top:28pt;width:79pt;height:60pt;z-index:2501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kRoxauwEAAEsDAAAOAAAAAAAAAAAAAAAAAC4CAABkcnMv&#10;ZTJvRG9jLnhtbFBLAQItABQABgAIAAAAIQCLEynT3AAAAAoBAAAPAAAAAAAAAAAAAAAAABUEAABk&#10;cnMvZG93bnJldi54bWxQSwUGAAAAAAQABADzAAAAHgUAAAAA&#10;" filled="f" stroked="f">
                      <v:textbox inset="2.16pt,1.44pt,0,1.44pt">
                        <w:txbxContent>
                          <w:p w14:paraId="07F5EC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39648" behindDoc="0" locked="0" layoutInCell="1" allowOverlap="1" wp14:anchorId="1A08EDD3" wp14:editId="639886B3">
                      <wp:simplePos x="0" y="0"/>
                      <wp:positionH relativeFrom="column">
                        <wp:posOffset>1295400</wp:posOffset>
                      </wp:positionH>
                      <wp:positionV relativeFrom="paragraph">
                        <wp:posOffset>355600</wp:posOffset>
                      </wp:positionV>
                      <wp:extent cx="1003300" cy="762000"/>
                      <wp:effectExtent l="0" t="0" r="0" b="0"/>
                      <wp:wrapNone/>
                      <wp:docPr id="7030" name="Rectangle 7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61DE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8EDD3" id="Rectangle 7030" o:spid="_x0000_s1189" style="position:absolute;margin-left:102pt;margin-top:28pt;width:79pt;height:60pt;z-index:2501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Fs6XvuwEAAEsDAAAOAAAAAAAAAAAAAAAAAC4CAABkcnMv&#10;ZTJvRG9jLnhtbFBLAQItABQABgAIAAAAIQCLEynT3AAAAAoBAAAPAAAAAAAAAAAAAAAAABUEAABk&#10;cnMvZG93bnJldi54bWxQSwUGAAAAAAQABADzAAAAHgUAAAAA&#10;" filled="f" stroked="f">
                      <v:textbox inset="2.16pt,1.44pt,0,1.44pt">
                        <w:txbxContent>
                          <w:p w14:paraId="7961DE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0672" behindDoc="0" locked="0" layoutInCell="1" allowOverlap="1" wp14:anchorId="6D747311" wp14:editId="276F3E8D">
                      <wp:simplePos x="0" y="0"/>
                      <wp:positionH relativeFrom="column">
                        <wp:posOffset>1295400</wp:posOffset>
                      </wp:positionH>
                      <wp:positionV relativeFrom="paragraph">
                        <wp:posOffset>355600</wp:posOffset>
                      </wp:positionV>
                      <wp:extent cx="1003300" cy="762000"/>
                      <wp:effectExtent l="0" t="0" r="0" b="0"/>
                      <wp:wrapNone/>
                      <wp:docPr id="7029" name="Rectangle 7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4018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47311" id="Rectangle 7029" o:spid="_x0000_s1190" style="position:absolute;margin-left:102pt;margin-top:28pt;width:79pt;height:60pt;z-index:2501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gE3h3LwBAABLAwAADgAAAAAAAAAAAAAAAAAuAgAAZHJz&#10;L2Uyb0RvYy54bWxQSwECLQAUAAYACAAAACEAixMp09wAAAAKAQAADwAAAAAAAAAAAAAAAAAWBAAA&#10;ZHJzL2Rvd25yZXYueG1sUEsFBgAAAAAEAAQA8wAAAB8FAAAAAA==&#10;" filled="f" stroked="f">
                      <v:textbox inset="2.16pt,1.44pt,0,1.44pt">
                        <w:txbxContent>
                          <w:p w14:paraId="654018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1696" behindDoc="0" locked="0" layoutInCell="1" allowOverlap="1" wp14:anchorId="71BF65EF" wp14:editId="56B6834D">
                      <wp:simplePos x="0" y="0"/>
                      <wp:positionH relativeFrom="column">
                        <wp:posOffset>1295400</wp:posOffset>
                      </wp:positionH>
                      <wp:positionV relativeFrom="paragraph">
                        <wp:posOffset>355600</wp:posOffset>
                      </wp:positionV>
                      <wp:extent cx="1003300" cy="762000"/>
                      <wp:effectExtent l="0" t="0" r="0" b="0"/>
                      <wp:wrapNone/>
                      <wp:docPr id="7028" name="Rectangle 7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82F2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F65EF" id="Rectangle 7028" o:spid="_x0000_s1191" style="position:absolute;margin-left:102pt;margin-top:28pt;width:79pt;height:60pt;z-index:2501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huMhpuwEAAEsDAAAOAAAAAAAAAAAAAAAAAC4CAABkcnMv&#10;ZTJvRG9jLnhtbFBLAQItABQABgAIAAAAIQCLEynT3AAAAAoBAAAPAAAAAAAAAAAAAAAAABUEAABk&#10;cnMvZG93bnJldi54bWxQSwUGAAAAAAQABADzAAAAHgUAAAAA&#10;" filled="f" stroked="f">
                      <v:textbox inset="2.16pt,1.44pt,0,1.44pt">
                        <w:txbxContent>
                          <w:p w14:paraId="2282F2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2720" behindDoc="0" locked="0" layoutInCell="1" allowOverlap="1" wp14:anchorId="32D7F604" wp14:editId="2205D783">
                      <wp:simplePos x="0" y="0"/>
                      <wp:positionH relativeFrom="column">
                        <wp:posOffset>1295400</wp:posOffset>
                      </wp:positionH>
                      <wp:positionV relativeFrom="paragraph">
                        <wp:posOffset>355600</wp:posOffset>
                      </wp:positionV>
                      <wp:extent cx="1003300" cy="762000"/>
                      <wp:effectExtent l="0" t="0" r="0" b="0"/>
                      <wp:wrapNone/>
                      <wp:docPr id="7027" name="Rectangle 7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39D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7F604" id="Rectangle 7027" o:spid="_x0000_s1192" style="position:absolute;margin-left:102pt;margin-top:28pt;width:79pt;height:60pt;z-index:2501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p6ruh7wBAABLAwAADgAAAAAAAAAAAAAAAAAuAgAAZHJz&#10;L2Uyb0RvYy54bWxQSwECLQAUAAYACAAAACEAixMp09wAAAAKAQAADwAAAAAAAAAAAAAAAAAWBAAA&#10;ZHJzL2Rvd25yZXYueG1sUEsFBgAAAAAEAAQA8wAAAB8FAAAAAA==&#10;" filled="f" stroked="f">
                      <v:textbox inset="2.16pt,1.44pt,0,1.44pt">
                        <w:txbxContent>
                          <w:p w14:paraId="26139D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3744" behindDoc="0" locked="0" layoutInCell="1" allowOverlap="1" wp14:anchorId="5529912F" wp14:editId="36B394B0">
                      <wp:simplePos x="0" y="0"/>
                      <wp:positionH relativeFrom="column">
                        <wp:posOffset>1295400</wp:posOffset>
                      </wp:positionH>
                      <wp:positionV relativeFrom="paragraph">
                        <wp:posOffset>355600</wp:posOffset>
                      </wp:positionV>
                      <wp:extent cx="1003300" cy="762000"/>
                      <wp:effectExtent l="0" t="0" r="0" b="0"/>
                      <wp:wrapNone/>
                      <wp:docPr id="7026" name="Rectangle 7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D1B0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9912F" id="Rectangle 7026" o:spid="_x0000_s1193" style="position:absolute;margin-left:102pt;margin-top:28pt;width:79pt;height:60pt;z-index:2501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xl/HMrwBAABLAwAADgAAAAAAAAAAAAAAAAAuAgAAZHJz&#10;L2Uyb0RvYy54bWxQSwECLQAUAAYACAAAACEAixMp09wAAAAKAQAADwAAAAAAAAAAAAAAAAAWBAAA&#10;ZHJzL2Rvd25yZXYueG1sUEsFBgAAAAAEAAQA8wAAAB8FAAAAAA==&#10;" filled="f" stroked="f">
                      <v:textbox inset="2.16pt,1.44pt,0,1.44pt">
                        <w:txbxContent>
                          <w:p w14:paraId="28D1B0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4768" behindDoc="0" locked="0" layoutInCell="1" allowOverlap="1" wp14:anchorId="225BEAE6" wp14:editId="3B4F2D8E">
                      <wp:simplePos x="0" y="0"/>
                      <wp:positionH relativeFrom="column">
                        <wp:posOffset>1295400</wp:posOffset>
                      </wp:positionH>
                      <wp:positionV relativeFrom="paragraph">
                        <wp:posOffset>355600</wp:posOffset>
                      </wp:positionV>
                      <wp:extent cx="1003300" cy="762000"/>
                      <wp:effectExtent l="0" t="0" r="0" b="0"/>
                      <wp:wrapNone/>
                      <wp:docPr id="7025" name="Rectangle 7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DA9F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BEAE6" id="Rectangle 7025" o:spid="_x0000_s1194" style="position:absolute;margin-left:102pt;margin-top:28pt;width:79pt;height:60pt;z-index:2501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CCrNzLwBAABLAwAADgAAAAAAAAAAAAAAAAAuAgAAZHJz&#10;L2Uyb0RvYy54bWxQSwECLQAUAAYACAAAACEAixMp09wAAAAKAQAADwAAAAAAAAAAAAAAAAAWBAAA&#10;ZHJzL2Rvd25yZXYueG1sUEsFBgAAAAAEAAQA8wAAAB8FAAAAAA==&#10;" filled="f" stroked="f">
                      <v:textbox inset="2.16pt,1.44pt,0,1.44pt">
                        <w:txbxContent>
                          <w:p w14:paraId="76DA9F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5792" behindDoc="0" locked="0" layoutInCell="1" allowOverlap="1" wp14:anchorId="67937CAC" wp14:editId="2022B564">
                      <wp:simplePos x="0" y="0"/>
                      <wp:positionH relativeFrom="column">
                        <wp:posOffset>1295400</wp:posOffset>
                      </wp:positionH>
                      <wp:positionV relativeFrom="paragraph">
                        <wp:posOffset>355600</wp:posOffset>
                      </wp:positionV>
                      <wp:extent cx="1003300" cy="762000"/>
                      <wp:effectExtent l="0" t="0" r="0" b="0"/>
                      <wp:wrapNone/>
                      <wp:docPr id="7024" name="Rectangle 7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308A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37CAC" id="Rectangle 7024" o:spid="_x0000_s1195" style="position:absolute;margin-left:102pt;margin-top:28pt;width:79pt;height:60pt;z-index:2501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ad/kebwBAABLAwAADgAAAAAAAAAAAAAAAAAuAgAAZHJz&#10;L2Uyb0RvYy54bWxQSwECLQAUAAYACAAAACEAixMp09wAAAAKAQAADwAAAAAAAAAAAAAAAAAWBAAA&#10;ZHJzL2Rvd25yZXYueG1sUEsFBgAAAAAEAAQA8wAAAB8FAAAAAA==&#10;" filled="f" stroked="f">
                      <v:textbox inset="2.16pt,1.44pt,0,1.44pt">
                        <w:txbxContent>
                          <w:p w14:paraId="57308A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6816" behindDoc="0" locked="0" layoutInCell="1" allowOverlap="1" wp14:anchorId="6E958E2C" wp14:editId="7A7C2DCF">
                      <wp:simplePos x="0" y="0"/>
                      <wp:positionH relativeFrom="column">
                        <wp:posOffset>1295400</wp:posOffset>
                      </wp:positionH>
                      <wp:positionV relativeFrom="paragraph">
                        <wp:posOffset>355600</wp:posOffset>
                      </wp:positionV>
                      <wp:extent cx="1003300" cy="762000"/>
                      <wp:effectExtent l="0" t="0" r="0" b="0"/>
                      <wp:wrapNone/>
                      <wp:docPr id="7023" name="Rectangle 7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78C6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58E2C" id="Rectangle 7023" o:spid="_x0000_s1196" style="position:absolute;margin-left:102pt;margin-top:28pt;width:79pt;height:60pt;z-index:2501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nNKu0bwBAABLAwAADgAAAAAAAAAAAAAAAAAuAgAAZHJz&#10;L2Uyb0RvYy54bWxQSwECLQAUAAYACAAAACEAixMp09wAAAAKAQAADwAAAAAAAAAAAAAAAAAWBAAA&#10;ZHJzL2Rvd25yZXYueG1sUEsFBgAAAAAEAAQA8wAAAB8FAAAAAA==&#10;" filled="f" stroked="f">
                      <v:textbox inset="2.16pt,1.44pt,0,1.44pt">
                        <w:txbxContent>
                          <w:p w14:paraId="6078C6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7840" behindDoc="0" locked="0" layoutInCell="1" allowOverlap="1" wp14:anchorId="08F659E9" wp14:editId="6DE3EEEC">
                      <wp:simplePos x="0" y="0"/>
                      <wp:positionH relativeFrom="column">
                        <wp:posOffset>1295400</wp:posOffset>
                      </wp:positionH>
                      <wp:positionV relativeFrom="paragraph">
                        <wp:posOffset>355600</wp:posOffset>
                      </wp:positionV>
                      <wp:extent cx="1003300" cy="762000"/>
                      <wp:effectExtent l="0" t="0" r="0" b="0"/>
                      <wp:wrapNone/>
                      <wp:docPr id="7022" name="Rectangle 7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1C7E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659E9" id="Rectangle 7022" o:spid="_x0000_s1197" style="position:absolute;margin-left:102pt;margin-top:28pt;width:79pt;height:60pt;z-index:2501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P0nh2S6AQAASwMAAA4AAAAAAAAAAAAAAAAALgIAAGRycy9l&#10;Mm9Eb2MueG1sUEsBAi0AFAAGAAgAAAAhAIsTKdPcAAAACgEAAA8AAAAAAAAAAAAAAAAAFAQAAGRy&#10;cy9kb3ducmV2LnhtbFBLBQYAAAAABAAEAPMAAAAdBQAAAAA=&#10;" filled="f" stroked="f">
                      <v:textbox inset="2.16pt,1.44pt,0,1.44pt">
                        <w:txbxContent>
                          <w:p w14:paraId="211C7E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8864" behindDoc="0" locked="0" layoutInCell="1" allowOverlap="1" wp14:anchorId="5C51C52D" wp14:editId="4806297C">
                      <wp:simplePos x="0" y="0"/>
                      <wp:positionH relativeFrom="column">
                        <wp:posOffset>1295400</wp:posOffset>
                      </wp:positionH>
                      <wp:positionV relativeFrom="paragraph">
                        <wp:posOffset>355600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9E3F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1C52D" id="Rectangle 7021" o:spid="_x0000_s1198" style="position:absolute;margin-left:102pt;margin-top:28pt;width:79pt;height:60pt;z-index:2501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fPoxguwEAAEsDAAAOAAAAAAAAAAAAAAAAAC4CAABkcnMv&#10;ZTJvRG9jLnhtbFBLAQItABQABgAIAAAAIQCLEynT3AAAAAoBAAAPAAAAAAAAAAAAAAAAABUEAABk&#10;cnMvZG93bnJldi54bWxQSwUGAAAAAAQABADzAAAAHgUAAAAA&#10;" filled="f" stroked="f">
                      <v:textbox inset="2.16pt,1.44pt,0,1.44pt">
                        <w:txbxContent>
                          <w:p w14:paraId="349E3F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49888" behindDoc="0" locked="0" layoutInCell="1" allowOverlap="1" wp14:anchorId="2F726798" wp14:editId="52FCFB20">
                      <wp:simplePos x="0" y="0"/>
                      <wp:positionH relativeFrom="column">
                        <wp:posOffset>1295400</wp:posOffset>
                      </wp:positionH>
                      <wp:positionV relativeFrom="paragraph">
                        <wp:posOffset>355600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2FA4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26798" id="Rectangle 7020" o:spid="_x0000_s1199" style="position:absolute;margin-left:102pt;margin-top:28pt;width:79pt;height:60pt;z-index:2501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y6XVuwEAAEsDAAAOAAAAAAAAAAAAAAAAAC4CAABkcnMv&#10;ZTJvRG9jLnhtbFBLAQItABQABgAIAAAAIQCLEynT3AAAAAoBAAAPAAAAAAAAAAAAAAAAABUEAABk&#10;cnMvZG93bnJldi54bWxQSwUGAAAAAAQABADzAAAAHgUAAAAA&#10;" filled="f" stroked="f">
                      <v:textbox inset="2.16pt,1.44pt,0,1.44pt">
                        <w:txbxContent>
                          <w:p w14:paraId="3E2FA4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50912" behindDoc="0" locked="0" layoutInCell="1" allowOverlap="1" wp14:anchorId="4E3ACA59" wp14:editId="40719C5D">
                      <wp:simplePos x="0" y="0"/>
                      <wp:positionH relativeFrom="column">
                        <wp:posOffset>1295400</wp:posOffset>
                      </wp:positionH>
                      <wp:positionV relativeFrom="paragraph">
                        <wp:posOffset>355600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E4E0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ACA59" id="Rectangle 7019" o:spid="_x0000_s1200" style="position:absolute;margin-left:102pt;margin-top:28pt;width:79pt;height:60pt;z-index:2501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kFZ5wbwBAABLAwAADgAAAAAAAAAAAAAAAAAuAgAAZHJz&#10;L2Uyb0RvYy54bWxQSwECLQAUAAYACAAAACEAixMp09wAAAAKAQAADwAAAAAAAAAAAAAAAAAWBAAA&#10;ZHJzL2Rvd25yZXYueG1sUEsFBgAAAAAEAAQA8wAAAB8FAAAAAA==&#10;" filled="f" stroked="f">
                      <v:textbox inset="2.16pt,1.44pt,0,1.44pt">
                        <w:txbxContent>
                          <w:p w14:paraId="09E4E0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51936" behindDoc="0" locked="0" layoutInCell="1" allowOverlap="1" wp14:anchorId="61886211" wp14:editId="48270E8D">
                      <wp:simplePos x="0" y="0"/>
                      <wp:positionH relativeFrom="column">
                        <wp:posOffset>1295400</wp:posOffset>
                      </wp:positionH>
                      <wp:positionV relativeFrom="paragraph">
                        <wp:posOffset>355600</wp:posOffset>
                      </wp:positionV>
                      <wp:extent cx="1003300" cy="762000"/>
                      <wp:effectExtent l="0" t="0" r="0" b="0"/>
                      <wp:wrapNone/>
                      <wp:docPr id="7018" name="Rectangle 7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A745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86211" id="Rectangle 7018" o:spid="_x0000_s1201" style="position:absolute;margin-left:102pt;margin-top:28pt;width:79pt;height:60pt;z-index:2501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xo1B0uwEAAEsDAAAOAAAAAAAAAAAAAAAAAC4CAABkcnMv&#10;ZTJvRG9jLnhtbFBLAQItABQABgAIAAAAIQCLEynT3AAAAAoBAAAPAAAAAAAAAAAAAAAAABUEAABk&#10;cnMvZG93bnJldi54bWxQSwUGAAAAAAQABADzAAAAHgUAAAAA&#10;" filled="f" stroked="f">
                      <v:textbox inset="2.16pt,1.44pt,0,1.44pt">
                        <w:txbxContent>
                          <w:p w14:paraId="76A745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52960" behindDoc="0" locked="0" layoutInCell="1" allowOverlap="1" wp14:anchorId="1D66120A" wp14:editId="6FCEC2CD">
                      <wp:simplePos x="0" y="0"/>
                      <wp:positionH relativeFrom="column">
                        <wp:posOffset>1295400</wp:posOffset>
                      </wp:positionH>
                      <wp:positionV relativeFrom="paragraph">
                        <wp:posOffset>355600</wp:posOffset>
                      </wp:positionV>
                      <wp:extent cx="1003300" cy="762000"/>
                      <wp:effectExtent l="0" t="0" r="0" b="0"/>
                      <wp:wrapNone/>
                      <wp:docPr id="7017" name="Rectangle 7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E3AA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6120A" id="Rectangle 7017" o:spid="_x0000_s1202" style="position:absolute;margin-left:102pt;margin-top:28pt;width:79pt;height:60pt;z-index:2501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t7F2mrwBAABLAwAADgAAAAAAAAAAAAAAAAAuAgAAZHJz&#10;L2Uyb0RvYy54bWxQSwECLQAUAAYACAAAACEAixMp09wAAAAKAQAADwAAAAAAAAAAAAAAAAAWBAAA&#10;ZHJzL2Rvd25yZXYueG1sUEsFBgAAAAAEAAQA8wAAAB8FAAAAAA==&#10;" filled="f" stroked="f">
                      <v:textbox inset="2.16pt,1.44pt,0,1.44pt">
                        <w:txbxContent>
                          <w:p w14:paraId="75E3AA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53984" behindDoc="0" locked="0" layoutInCell="1" allowOverlap="1" wp14:anchorId="6A142303" wp14:editId="219023B3">
                      <wp:simplePos x="0" y="0"/>
                      <wp:positionH relativeFrom="column">
                        <wp:posOffset>1295400</wp:posOffset>
                      </wp:positionH>
                      <wp:positionV relativeFrom="paragraph">
                        <wp:posOffset>355600</wp:posOffset>
                      </wp:positionV>
                      <wp:extent cx="1003300" cy="762000"/>
                      <wp:effectExtent l="0" t="0" r="0" b="0"/>
                      <wp:wrapNone/>
                      <wp:docPr id="7016" name="Rectangle 7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E8D3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42303" id="Rectangle 7016" o:spid="_x0000_s1203" style="position:absolute;margin-left:102pt;margin-top:28pt;width:79pt;height:60pt;z-index:2501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1kRfL7wBAABLAwAADgAAAAAAAAAAAAAAAAAuAgAAZHJz&#10;L2Uyb0RvYy54bWxQSwECLQAUAAYACAAAACEAixMp09wAAAAKAQAADwAAAAAAAAAAAAAAAAAWBAAA&#10;ZHJzL2Rvd25yZXYueG1sUEsFBgAAAAAEAAQA8wAAAB8FAAAAAA==&#10;" filled="f" stroked="f">
                      <v:textbox inset="2.16pt,1.44pt,0,1.44pt">
                        <w:txbxContent>
                          <w:p w14:paraId="42E8D3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55008" behindDoc="0" locked="0" layoutInCell="1" allowOverlap="1" wp14:anchorId="31B65C4D" wp14:editId="3BFFBA62">
                      <wp:simplePos x="0" y="0"/>
                      <wp:positionH relativeFrom="column">
                        <wp:posOffset>1295400</wp:posOffset>
                      </wp:positionH>
                      <wp:positionV relativeFrom="paragraph">
                        <wp:posOffset>355600</wp:posOffset>
                      </wp:positionV>
                      <wp:extent cx="1003300" cy="762000"/>
                      <wp:effectExtent l="0" t="0" r="0" b="0"/>
                      <wp:wrapNone/>
                      <wp:docPr id="7015" name="Rectangle 7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3623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65C4D" id="Rectangle 7015" o:spid="_x0000_s1204" style="position:absolute;margin-left:102pt;margin-top:28pt;width:79pt;height:60pt;z-index:2501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YMVXRuwEAAEsDAAAOAAAAAAAAAAAAAAAAAC4CAABkcnMv&#10;ZTJvRG9jLnhtbFBLAQItABQABgAIAAAAIQCLEynT3AAAAAoBAAAPAAAAAAAAAAAAAAAAABUEAABk&#10;cnMvZG93bnJldi54bWxQSwUGAAAAAAQABADzAAAAHgUAAAAA&#10;" filled="f" stroked="f">
                      <v:textbox inset="2.16pt,1.44pt,0,1.44pt">
                        <w:txbxContent>
                          <w:p w14:paraId="463623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56032" behindDoc="0" locked="0" layoutInCell="1" allowOverlap="1" wp14:anchorId="5C9E1538" wp14:editId="37A0FA75">
                      <wp:simplePos x="0" y="0"/>
                      <wp:positionH relativeFrom="column">
                        <wp:posOffset>1295400</wp:posOffset>
                      </wp:positionH>
                      <wp:positionV relativeFrom="paragraph">
                        <wp:posOffset>355600</wp:posOffset>
                      </wp:positionV>
                      <wp:extent cx="1003300" cy="762000"/>
                      <wp:effectExtent l="0" t="0" r="0" b="0"/>
                      <wp:wrapNone/>
                      <wp:docPr id="7014" name="Rectangle 7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D0FA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E1538" id="Rectangle 7014" o:spid="_x0000_s1205" style="position:absolute;margin-left:102pt;margin-top:28pt;width:79pt;height:60pt;z-index:2501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ecR8ZLwBAABLAwAADgAAAAAAAAAAAAAAAAAuAgAAZHJz&#10;L2Uyb0RvYy54bWxQSwECLQAUAAYACAAAACEAixMp09wAAAAKAQAADwAAAAAAAAAAAAAAAAAWBAAA&#10;ZHJzL2Rvd25yZXYueG1sUEsFBgAAAAAEAAQA8wAAAB8FAAAAAA==&#10;" filled="f" stroked="f">
                      <v:textbox inset="2.16pt,1.44pt,0,1.44pt">
                        <w:txbxContent>
                          <w:p w14:paraId="23D0FA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57056" behindDoc="0" locked="0" layoutInCell="1" allowOverlap="1" wp14:anchorId="35B530AC" wp14:editId="03190BFB">
                      <wp:simplePos x="0" y="0"/>
                      <wp:positionH relativeFrom="column">
                        <wp:posOffset>1295400</wp:posOffset>
                      </wp:positionH>
                      <wp:positionV relativeFrom="paragraph">
                        <wp:posOffset>355600</wp:posOffset>
                      </wp:positionV>
                      <wp:extent cx="1003300" cy="762000"/>
                      <wp:effectExtent l="0" t="0" r="0" b="0"/>
                      <wp:wrapNone/>
                      <wp:docPr id="7013" name="Rectangle 7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5A8A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530AC" id="Rectangle 7013" o:spid="_x0000_s1206" style="position:absolute;margin-left:102pt;margin-top:28pt;width:79pt;height:60pt;z-index:2501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XjeMrbwBAABLAwAADgAAAAAAAAAAAAAAAAAuAgAAZHJz&#10;L2Uyb0RvYy54bWxQSwECLQAUAAYACAAAACEAixMp09wAAAAKAQAADwAAAAAAAAAAAAAAAAAWBAAA&#10;ZHJzL2Rvd25yZXYueG1sUEsFBgAAAAAEAAQA8wAAAB8FAAAAAA==&#10;" filled="f" stroked="f">
                      <v:textbox inset="2.16pt,1.44pt,0,1.44pt">
                        <w:txbxContent>
                          <w:p w14:paraId="475A8A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58080" behindDoc="0" locked="0" layoutInCell="1" allowOverlap="1" wp14:anchorId="72ED5953" wp14:editId="1688A763">
                      <wp:simplePos x="0" y="0"/>
                      <wp:positionH relativeFrom="column">
                        <wp:posOffset>1295400</wp:posOffset>
                      </wp:positionH>
                      <wp:positionV relativeFrom="paragraph">
                        <wp:posOffset>355600</wp:posOffset>
                      </wp:positionV>
                      <wp:extent cx="1003300" cy="762000"/>
                      <wp:effectExtent l="0" t="0" r="0" b="0"/>
                      <wp:wrapNone/>
                      <wp:docPr id="7012" name="Rectangle 7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5E7E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D5953" id="Rectangle 7012" o:spid="_x0000_s1207" style="position:absolute;margin-left:102pt;margin-top:28pt;width:79pt;height:60pt;z-index:2501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CpRi6AQAASwMAAA4AAAAAAAAAAAAAAAAALgIAAGRycy9l&#10;Mm9Eb2MueG1sUEsBAi0AFAAGAAgAAAAhAIsTKdPcAAAACgEAAA8AAAAAAAAAAAAAAAAAFAQAAGRy&#10;cy9kb3ducmV2LnhtbFBLBQYAAAAABAAEAPMAAAAdBQAAAAA=&#10;" filled="f" stroked="f">
                      <v:textbox inset="2.16pt,1.44pt,0,1.44pt">
                        <w:txbxContent>
                          <w:p w14:paraId="245E7E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59104" behindDoc="0" locked="0" layoutInCell="1" allowOverlap="1" wp14:anchorId="138A5078" wp14:editId="3C3DB45B">
                      <wp:simplePos x="0" y="0"/>
                      <wp:positionH relativeFrom="column">
                        <wp:posOffset>1295400</wp:posOffset>
                      </wp:positionH>
                      <wp:positionV relativeFrom="paragraph">
                        <wp:posOffset>355600</wp:posOffset>
                      </wp:positionV>
                      <wp:extent cx="1003300" cy="762000"/>
                      <wp:effectExtent l="0" t="0" r="0" b="0"/>
                      <wp:wrapNone/>
                      <wp:docPr id="7011" name="Rectangle 7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2B9C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A5078" id="Rectangle 7011" o:spid="_x0000_s1208" style="position:absolute;margin-left:102pt;margin-top:28pt;width:79pt;height:60pt;z-index:2501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3brhy6AQAASwMAAA4AAAAAAAAAAAAAAAAALgIAAGRycy9l&#10;Mm9Eb2MueG1sUEsBAi0AFAAGAAgAAAAhAIsTKdPcAAAACgEAAA8AAAAAAAAAAAAAAAAAFAQAAGRy&#10;cy9kb3ducmV2LnhtbFBLBQYAAAAABAAEAPMAAAAdBQAAAAA=&#10;" filled="f" stroked="f">
                      <v:textbox inset="2.16pt,1.44pt,0,1.44pt">
                        <w:txbxContent>
                          <w:p w14:paraId="6A2B9C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0128" behindDoc="0" locked="0" layoutInCell="1" allowOverlap="1" wp14:anchorId="263CD9B5" wp14:editId="0778B5A5">
                      <wp:simplePos x="0" y="0"/>
                      <wp:positionH relativeFrom="column">
                        <wp:posOffset>1295400</wp:posOffset>
                      </wp:positionH>
                      <wp:positionV relativeFrom="paragraph">
                        <wp:posOffset>355600</wp:posOffset>
                      </wp:positionV>
                      <wp:extent cx="1003300" cy="762000"/>
                      <wp:effectExtent l="0" t="0" r="0" b="0"/>
                      <wp:wrapNone/>
                      <wp:docPr id="7010" name="Rectangle 7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8808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CD9B5" id="Rectangle 7010" o:spid="_x0000_s1209" style="position:absolute;margin-left:102pt;margin-top:28pt;width:79pt;height:60pt;z-index:2501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8LoepuwEAAEsDAAAOAAAAAAAAAAAAAAAAAC4CAABkcnMv&#10;ZTJvRG9jLnhtbFBLAQItABQABgAIAAAAIQCLEynT3AAAAAoBAAAPAAAAAAAAAAAAAAAAABUEAABk&#10;cnMvZG93bnJldi54bWxQSwUGAAAAAAQABADzAAAAHgUAAAAA&#10;" filled="f" stroked="f">
                      <v:textbox inset="2.16pt,1.44pt,0,1.44pt">
                        <w:txbxContent>
                          <w:p w14:paraId="598808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1152" behindDoc="0" locked="0" layoutInCell="1" allowOverlap="1" wp14:anchorId="3CDD39F5" wp14:editId="0E053CA1">
                      <wp:simplePos x="0" y="0"/>
                      <wp:positionH relativeFrom="column">
                        <wp:posOffset>1295400</wp:posOffset>
                      </wp:positionH>
                      <wp:positionV relativeFrom="paragraph">
                        <wp:posOffset>355600</wp:posOffset>
                      </wp:positionV>
                      <wp:extent cx="1003300" cy="762000"/>
                      <wp:effectExtent l="0" t="0" r="0" b="0"/>
                      <wp:wrapNone/>
                      <wp:docPr id="7009" name="Rectangle 7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DE64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D39F5" id="Rectangle 7009" o:spid="_x0000_s1210" style="position:absolute;margin-left:102pt;margin-top:28pt;width:79pt;height:60pt;z-index:2501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edDDmrwBAABLAwAADgAAAAAAAAAAAAAAAAAuAgAAZHJz&#10;L2Uyb0RvYy54bWxQSwECLQAUAAYACAAAACEAixMp09wAAAAKAQAADwAAAAAAAAAAAAAAAAAWBAAA&#10;ZHJzL2Rvd25yZXYueG1sUEsFBgAAAAAEAAQA8wAAAB8FAAAAAA==&#10;" filled="f" stroked="f">
                      <v:textbox inset="2.16pt,1.44pt,0,1.44pt">
                        <w:txbxContent>
                          <w:p w14:paraId="2DDE64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2176" behindDoc="0" locked="0" layoutInCell="1" allowOverlap="1" wp14:anchorId="79F3B10B" wp14:editId="14DBFAEB">
                      <wp:simplePos x="0" y="0"/>
                      <wp:positionH relativeFrom="column">
                        <wp:posOffset>1295400</wp:posOffset>
                      </wp:positionH>
                      <wp:positionV relativeFrom="paragraph">
                        <wp:posOffset>355600</wp:posOffset>
                      </wp:positionV>
                      <wp:extent cx="1003300" cy="762000"/>
                      <wp:effectExtent l="0" t="0" r="0" b="0"/>
                      <wp:wrapNone/>
                      <wp:docPr id="7008" name="Rectangle 7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1625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3B10B" id="Rectangle 7008" o:spid="_x0000_s1211" style="position:absolute;margin-left:102pt;margin-top:28pt;width:79pt;height:60pt;z-index:2501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YJeovuwEAAEsDAAAOAAAAAAAAAAAAAAAAAC4CAABkcnMv&#10;ZTJvRG9jLnhtbFBLAQItABQABgAIAAAAIQCLEynT3AAAAAoBAAAPAAAAAAAAAAAAAAAAABUEAABk&#10;cnMvZG93bnJldi54bWxQSwUGAAAAAAQABADzAAAAHgUAAAAA&#10;" filled="f" stroked="f">
                      <v:textbox inset="2.16pt,1.44pt,0,1.44pt">
                        <w:txbxContent>
                          <w:p w14:paraId="0E1625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3200" behindDoc="0" locked="0" layoutInCell="1" allowOverlap="1" wp14:anchorId="5635D007" wp14:editId="697A8165">
                      <wp:simplePos x="0" y="0"/>
                      <wp:positionH relativeFrom="column">
                        <wp:posOffset>1295400</wp:posOffset>
                      </wp:positionH>
                      <wp:positionV relativeFrom="paragraph">
                        <wp:posOffset>355600</wp:posOffset>
                      </wp:positionV>
                      <wp:extent cx="1003300" cy="762000"/>
                      <wp:effectExtent l="0" t="0" r="0" b="0"/>
                      <wp:wrapNone/>
                      <wp:docPr id="7007" name="Rectangle 7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9F0A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5D007" id="Rectangle 7007" o:spid="_x0000_s1212" style="position:absolute;margin-left:102pt;margin-top:28pt;width:79pt;height:60pt;z-index:2501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XjfMwbwBAABLAwAADgAAAAAAAAAAAAAAAAAuAgAAZHJz&#10;L2Uyb0RvYy54bWxQSwECLQAUAAYACAAAACEAixMp09wAAAAKAQAADwAAAAAAAAAAAAAAAAAWBAAA&#10;ZHJzL2Rvd25yZXYueG1sUEsFBgAAAAAEAAQA8wAAAB8FAAAAAA==&#10;" filled="f" stroked="f">
                      <v:textbox inset="2.16pt,1.44pt,0,1.44pt">
                        <w:txbxContent>
                          <w:p w14:paraId="149F0A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4224" behindDoc="0" locked="0" layoutInCell="1" allowOverlap="1" wp14:anchorId="1BC2EC44" wp14:editId="1FEEA7C0">
                      <wp:simplePos x="0" y="0"/>
                      <wp:positionH relativeFrom="column">
                        <wp:posOffset>1295400</wp:posOffset>
                      </wp:positionH>
                      <wp:positionV relativeFrom="paragraph">
                        <wp:posOffset>355600</wp:posOffset>
                      </wp:positionV>
                      <wp:extent cx="1003300" cy="762000"/>
                      <wp:effectExtent l="0" t="0" r="0" b="0"/>
                      <wp:wrapNone/>
                      <wp:docPr id="7006" name="Rectangle 7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926C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2EC44" id="Rectangle 7006" o:spid="_x0000_s1213" style="position:absolute;margin-left:102pt;margin-top:28pt;width:79pt;height:60pt;z-index:2501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wuV0uwEAAEsDAAAOAAAAAAAAAAAAAAAAAC4CAABkcnMv&#10;ZTJvRG9jLnhtbFBLAQItABQABgAIAAAAIQCLEynT3AAAAAoBAAAPAAAAAAAAAAAAAAAAABUEAABk&#10;cnMvZG93bnJldi54bWxQSwUGAAAAAAQABADzAAAAHgUAAAAA&#10;" filled="f" stroked="f">
                      <v:textbox inset="2.16pt,1.44pt,0,1.44pt">
                        <w:txbxContent>
                          <w:p w14:paraId="0B926C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5248" behindDoc="0" locked="0" layoutInCell="1" allowOverlap="1" wp14:anchorId="21A62953" wp14:editId="7E8C0DF2">
                      <wp:simplePos x="0" y="0"/>
                      <wp:positionH relativeFrom="column">
                        <wp:posOffset>1295400</wp:posOffset>
                      </wp:positionH>
                      <wp:positionV relativeFrom="paragraph">
                        <wp:posOffset>355600</wp:posOffset>
                      </wp:positionV>
                      <wp:extent cx="1003300" cy="762000"/>
                      <wp:effectExtent l="0" t="0" r="0" b="0"/>
                      <wp:wrapNone/>
                      <wp:docPr id="7005" name="Rectangle 7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84E4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62953" id="Rectangle 7005" o:spid="_x0000_s1214" style="position:absolute;margin-left:102pt;margin-top:28pt;width:79pt;height:60pt;z-index:2501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xt++KuwEAAEsDAAAOAAAAAAAAAAAAAAAAAC4CAABkcnMv&#10;ZTJvRG9jLnhtbFBLAQItABQABgAIAAAAIQCLEynT3AAAAAoBAAAPAAAAAAAAAAAAAAAAABUEAABk&#10;cnMvZG93bnJldi54bWxQSwUGAAAAAAQABADzAAAAHgUAAAAA&#10;" filled="f" stroked="f">
                      <v:textbox inset="2.16pt,1.44pt,0,1.44pt">
                        <w:txbxContent>
                          <w:p w14:paraId="7C84E4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6272" behindDoc="0" locked="0" layoutInCell="1" allowOverlap="1" wp14:anchorId="5DFFF0FA" wp14:editId="3ECC8E99">
                      <wp:simplePos x="0" y="0"/>
                      <wp:positionH relativeFrom="column">
                        <wp:posOffset>1295400</wp:posOffset>
                      </wp:positionH>
                      <wp:positionV relativeFrom="paragraph">
                        <wp:posOffset>355600</wp:posOffset>
                      </wp:positionV>
                      <wp:extent cx="1003300" cy="762000"/>
                      <wp:effectExtent l="0" t="0" r="0" b="0"/>
                      <wp:wrapNone/>
                      <wp:docPr id="7004" name="Rectangle 7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5C76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FF0FA" id="Rectangle 7004" o:spid="_x0000_s1215" style="position:absolute;margin-left:102pt;margin-top:28pt;width:79pt;height:60pt;z-index:2501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kELGP7wBAABLAwAADgAAAAAAAAAAAAAAAAAuAgAAZHJz&#10;L2Uyb0RvYy54bWxQSwECLQAUAAYACAAAACEAixMp09wAAAAKAQAADwAAAAAAAAAAAAAAAAAWBAAA&#10;ZHJzL2Rvd25yZXYueG1sUEsFBgAAAAAEAAQA8wAAAB8FAAAAAA==&#10;" filled="f" stroked="f">
                      <v:textbox inset="2.16pt,1.44pt,0,1.44pt">
                        <w:txbxContent>
                          <w:p w14:paraId="105C76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7296" behindDoc="0" locked="0" layoutInCell="1" allowOverlap="1" wp14:anchorId="48874D03" wp14:editId="09A2463B">
                      <wp:simplePos x="0" y="0"/>
                      <wp:positionH relativeFrom="column">
                        <wp:posOffset>1295400</wp:posOffset>
                      </wp:positionH>
                      <wp:positionV relativeFrom="paragraph">
                        <wp:posOffset>355600</wp:posOffset>
                      </wp:positionV>
                      <wp:extent cx="977900" cy="927100"/>
                      <wp:effectExtent l="0" t="0" r="0" b="0"/>
                      <wp:wrapNone/>
                      <wp:docPr id="7003" name="Rectangle 70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7FAB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74D03" id="Rectangle 7003" o:spid="_x0000_s1216" style="position:absolute;margin-left:102pt;margin-top:28pt;width:77pt;height:73pt;z-index:2501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AdKPNPtwEAAEsDAAAOAAAAAAAAAAAAAAAAAC4CAABkcnMvZTJv&#10;RG9jLnhtbFBLAQItABQABgAIAAAAIQA4gSnh3QAAAAoBAAAPAAAAAAAAAAAAAAAAABEEAABkcnMv&#10;ZG93bnJldi54bWxQSwUGAAAAAAQABADzAAAAGwUAAAAA&#10;" filled="f" stroked="f">
                      <v:textbox inset="2.16pt,1.44pt,0,1.44pt">
                        <w:txbxContent>
                          <w:p w14:paraId="227FAB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8320" behindDoc="0" locked="0" layoutInCell="1" allowOverlap="1" wp14:anchorId="316D0C9E" wp14:editId="3F89D24E">
                      <wp:simplePos x="0" y="0"/>
                      <wp:positionH relativeFrom="column">
                        <wp:posOffset>1295400</wp:posOffset>
                      </wp:positionH>
                      <wp:positionV relativeFrom="paragraph">
                        <wp:posOffset>355600</wp:posOffset>
                      </wp:positionV>
                      <wp:extent cx="1003300" cy="762000"/>
                      <wp:effectExtent l="0" t="0" r="0" b="0"/>
                      <wp:wrapNone/>
                      <wp:docPr id="7002" name="Rectangle 7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3BA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D0C9E" id="Rectangle 7002" o:spid="_x0000_s1217" style="position:absolute;margin-left:102pt;margin-top:28pt;width:79pt;height:60pt;z-index:2501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ARuAEAAEsDAAAOAAAAZHJzL2Uyb0RvYy54bWysU9tu2zAMfR+wfxD0vthxii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27ajxHOHU/qO&#10;unE/WEUu2dFIqcp8i15TTD2WPccnuEYJ3UJ+1uDKF2mRuWp8vmms5kwEJrer7abFSQg8Wt9tV+hj&#10;l+a1OELKn1VwpDiMAkKpyvLT15QvV39fwboC5vJ88fJ8mCuZ5fYG9RDkGSnijuZHNNqGiVFhTaRk&#10;wrkzmn4eOShK7BePwnbruxXqkGuw3HQbXGCoAYI+vM1yL8aAqyQyUHKMYIYR8dZ3KyycWCV23a6y&#10;Em/jCv71H9j/Ag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C0tqARuAEAAEsDAAAOAAAAAAAAAAAAAAAAAC4CAABkcnMvZTJv&#10;RG9jLnhtbFBLAQItABQABgAIAAAAIQCLEynT3AAAAAoBAAAPAAAAAAAAAAAAAAAAABIEAABkcnMv&#10;ZG93bnJldi54bWxQSwUGAAAAAAQABADzAAAAGwUAAAAA&#10;" filled="f" stroked="f">
                      <v:textbox inset="2.16pt,1.44pt,0,1.44pt">
                        <w:txbxContent>
                          <w:p w14:paraId="3813BA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69344" behindDoc="0" locked="0" layoutInCell="1" allowOverlap="1" wp14:anchorId="2555CA10" wp14:editId="6735857A">
                      <wp:simplePos x="0" y="0"/>
                      <wp:positionH relativeFrom="column">
                        <wp:posOffset>1295400</wp:posOffset>
                      </wp:positionH>
                      <wp:positionV relativeFrom="paragraph">
                        <wp:posOffset>355600</wp:posOffset>
                      </wp:positionV>
                      <wp:extent cx="977900" cy="863600"/>
                      <wp:effectExtent l="0" t="0" r="0" b="0"/>
                      <wp:wrapNone/>
                      <wp:docPr id="7001" name="Rectangle 70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98736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5CA10" id="Rectangle 7001" o:spid="_x0000_s1218" style="position:absolute;margin-left:102pt;margin-top:28pt;width:77pt;height:68pt;z-index:2501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" filled="f" stroked="f">
                      <v:textbox inset="2.16pt,1.44pt,0,1.44pt">
                        <w:txbxContent>
                          <w:p w14:paraId="198736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0368" behindDoc="0" locked="0" layoutInCell="1" allowOverlap="1" wp14:anchorId="0B4E85F8" wp14:editId="5E763D1B">
                      <wp:simplePos x="0" y="0"/>
                      <wp:positionH relativeFrom="column">
                        <wp:posOffset>1295400</wp:posOffset>
                      </wp:positionH>
                      <wp:positionV relativeFrom="paragraph">
                        <wp:posOffset>355600</wp:posOffset>
                      </wp:positionV>
                      <wp:extent cx="977900" cy="927100"/>
                      <wp:effectExtent l="0" t="0" r="0" b="0"/>
                      <wp:wrapNone/>
                      <wp:docPr id="7000" name="Rectangle 70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40FD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E85F8" id="Rectangle 7000" o:spid="_x0000_s1219" style="position:absolute;margin-left:102pt;margin-top:28pt;width:77pt;height:73pt;z-index:2501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zH4S7UBAABLAwAADgAAAAAAAAAAAAAAAAAuAgAAZHJzL2Uyb0Rv&#10;Yy54bWxQSwECLQAUAAYACAAAACEAOIEp4d0AAAAKAQAADwAAAAAAAAAAAAAAAAAPBAAAZHJzL2Rv&#10;d25yZXYueG1sUEsFBgAAAAAEAAQA8wAAABkFAAAAAA==&#10;" filled="f" stroked="f">
                      <v:textbox inset="2.16pt,1.44pt,0,1.44pt">
                        <w:txbxContent>
                          <w:p w14:paraId="5040FD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1392" behindDoc="0" locked="0" layoutInCell="1" allowOverlap="1" wp14:anchorId="79130F9E" wp14:editId="6B4B264B">
                      <wp:simplePos x="0" y="0"/>
                      <wp:positionH relativeFrom="column">
                        <wp:posOffset>1295400</wp:posOffset>
                      </wp:positionH>
                      <wp:positionV relativeFrom="paragraph">
                        <wp:posOffset>355600</wp:posOffset>
                      </wp:positionV>
                      <wp:extent cx="1003300" cy="762000"/>
                      <wp:effectExtent l="0" t="0" r="0" b="0"/>
                      <wp:wrapNone/>
                      <wp:docPr id="6999" name="Rectangle 6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734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30F9E" id="Rectangle 6999" o:spid="_x0000_s1220" style="position:absolute;margin-left:102pt;margin-top:28pt;width:79pt;height:60pt;z-index:2501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InjcdW6AQAASwMAAA4AAAAAAAAAAAAAAAAALgIAAGRycy9l&#10;Mm9Eb2MueG1sUEsBAi0AFAAGAAgAAAAhAIsTKdPcAAAACgEAAA8AAAAAAAAAAAAAAAAAFAQAAGRy&#10;cy9kb3ducmV2LnhtbFBLBQYAAAAABAAEAPMAAAAdBQAAAAA=&#10;" filled="f" stroked="f">
                      <v:textbox inset="2.16pt,1.44pt,0,1.44pt">
                        <w:txbxContent>
                          <w:p w14:paraId="27E734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2416" behindDoc="0" locked="0" layoutInCell="1" allowOverlap="1" wp14:anchorId="3D08FBDD" wp14:editId="1CB3276D">
                      <wp:simplePos x="0" y="0"/>
                      <wp:positionH relativeFrom="column">
                        <wp:posOffset>1295400</wp:posOffset>
                      </wp:positionH>
                      <wp:positionV relativeFrom="paragraph">
                        <wp:posOffset>355600</wp:posOffset>
                      </wp:positionV>
                      <wp:extent cx="977900" cy="927100"/>
                      <wp:effectExtent l="0" t="0" r="0" b="0"/>
                      <wp:wrapNone/>
                      <wp:docPr id="6998" name="Rectangle 69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6D6D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8FBDD" id="Rectangle 6998" o:spid="_x0000_s1221" style="position:absolute;margin-left:102pt;margin-top:28pt;width:77pt;height:73pt;z-index:2501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CB9Iou2AQAASwMAAA4AAAAAAAAAAAAAAAAALgIAAGRycy9lMm9E&#10;b2MueG1sUEsBAi0AFAAGAAgAAAAhADiBKeHdAAAACgEAAA8AAAAAAAAAAAAAAAAAEAQAAGRycy9k&#10;b3ducmV2LnhtbFBLBQYAAAAABAAEAPMAAAAaBQAAAAA=&#10;" filled="f" stroked="f">
                      <v:textbox inset="2.16pt,1.44pt,0,1.44pt">
                        <w:txbxContent>
                          <w:p w14:paraId="5A6D6D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3440" behindDoc="0" locked="0" layoutInCell="1" allowOverlap="1" wp14:anchorId="1FFC47C8" wp14:editId="2C5A8C90">
                      <wp:simplePos x="0" y="0"/>
                      <wp:positionH relativeFrom="column">
                        <wp:posOffset>1295400</wp:posOffset>
                      </wp:positionH>
                      <wp:positionV relativeFrom="paragraph">
                        <wp:posOffset>355600</wp:posOffset>
                      </wp:positionV>
                      <wp:extent cx="977900" cy="927100"/>
                      <wp:effectExtent l="0" t="0" r="0" b="0"/>
                      <wp:wrapNone/>
                      <wp:docPr id="6997" name="Rectangle 69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5CAB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C47C8" id="Rectangle 6997" o:spid="_x0000_s1222" style="position:absolute;margin-left:102pt;margin-top:28pt;width:77pt;height:73pt;z-index:2501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BmbwRltwEAAEsDAAAOAAAAAAAAAAAAAAAAAC4CAABkcnMvZTJv&#10;RG9jLnhtbFBLAQItABQABgAIAAAAIQA4gSnh3QAAAAoBAAAPAAAAAAAAAAAAAAAAABEEAABkcnMv&#10;ZG93bnJldi54bWxQSwUGAAAAAAQABADzAAAAGwUAAAAA&#10;" filled="f" stroked="f">
                      <v:textbox inset="2.16pt,1.44pt,0,1.44pt">
                        <w:txbxContent>
                          <w:p w14:paraId="2F5CAB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4464" behindDoc="0" locked="0" layoutInCell="1" allowOverlap="1" wp14:anchorId="28CF400A" wp14:editId="31D87D4D">
                      <wp:simplePos x="0" y="0"/>
                      <wp:positionH relativeFrom="column">
                        <wp:posOffset>1295400</wp:posOffset>
                      </wp:positionH>
                      <wp:positionV relativeFrom="paragraph">
                        <wp:posOffset>355600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BD36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F400A" id="Rectangle 6996" o:spid="_x0000_s1223" style="position:absolute;margin-left:102pt;margin-top:28pt;width:79pt;height:60pt;z-index:2501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c7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bXbbumxHOHU/qB&#10;unHfW0Uu2cFIqeb5znqNMXVY9hyf4BoldGfykwY3f5EWmYrG55vGaspEYLJdtdsaJyHwaHPXrtDH&#10;LtVbcYSUv6jgyOwwCgilKMtP31K+XH29gnUzmMvzs5enw1TILNvNK9RDkGekiDuaH9FoG0ZGhTWR&#10;khHnzmj6deSgKLFfPQrbbO5WDS5KCZbbZo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xVzu6AQAASwMAAA4AAAAAAAAAAAAAAAAALgIAAGRycy9l&#10;Mm9Eb2MueG1sUEsBAi0AFAAGAAgAAAAhAIsTKdPcAAAACgEAAA8AAAAAAAAAAAAAAAAAFAQAAGRy&#10;cy9kb3ducmV2LnhtbFBLBQYAAAAABAAEAPMAAAAdBQAAAAA=&#10;" filled="f" stroked="f">
                      <v:textbox inset="2.16pt,1.44pt,0,1.44pt">
                        <w:txbxContent>
                          <w:p w14:paraId="62BD36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5488" behindDoc="0" locked="0" layoutInCell="1" allowOverlap="1" wp14:anchorId="594BB941" wp14:editId="490EDAFD">
                      <wp:simplePos x="0" y="0"/>
                      <wp:positionH relativeFrom="column">
                        <wp:posOffset>1295400</wp:posOffset>
                      </wp:positionH>
                      <wp:positionV relativeFrom="paragraph">
                        <wp:posOffset>355600</wp:posOffset>
                      </wp:positionV>
                      <wp:extent cx="977900" cy="927100"/>
                      <wp:effectExtent l="0" t="0" r="0" b="0"/>
                      <wp:wrapNone/>
                      <wp:docPr id="6995" name="Rectangle 69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C8F9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BB941" id="Rectangle 6995" o:spid="_x0000_s1224" style="position:absolute;margin-left:102pt;margin-top:28pt;width:77pt;height:73pt;z-index:2501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J7ycutwEAAEsDAAAOAAAAAAAAAAAAAAAAAC4CAABkcnMvZTJv&#10;RG9jLnhtbFBLAQItABQABgAIAAAAIQA4gSnh3QAAAAoBAAAPAAAAAAAAAAAAAAAAABEEAABkcnMv&#10;ZG93bnJldi54bWxQSwUGAAAAAAQABADzAAAAGwUAAAAA&#10;" filled="f" stroked="f">
                      <v:textbox inset="2.16pt,1.44pt,0,1.44pt">
                        <w:txbxContent>
                          <w:p w14:paraId="31C8F9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6512" behindDoc="0" locked="0" layoutInCell="1" allowOverlap="1" wp14:anchorId="59F3F6B9" wp14:editId="7F4CF6BD">
                      <wp:simplePos x="0" y="0"/>
                      <wp:positionH relativeFrom="column">
                        <wp:posOffset>1295400</wp:posOffset>
                      </wp:positionH>
                      <wp:positionV relativeFrom="paragraph">
                        <wp:posOffset>355600</wp:posOffset>
                      </wp:positionV>
                      <wp:extent cx="977900" cy="901700"/>
                      <wp:effectExtent l="0" t="0" r="0" b="0"/>
                      <wp:wrapNone/>
                      <wp:docPr id="6994" name="Rectangle 6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27B6D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3F6B9" id="Rectangle 6994" o:spid="_x0000_s1225" style="position:absolute;margin-left:102pt;margin-top:28pt;width:77pt;height:71pt;z-index:2501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" filled="f" stroked="f">
                      <v:textbox inset="2.16pt,1.44pt,0,1.44pt">
                        <w:txbxContent>
                          <w:p w14:paraId="127B6D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7536" behindDoc="0" locked="0" layoutInCell="1" allowOverlap="1" wp14:anchorId="46A2A134" wp14:editId="680F1B22">
                      <wp:simplePos x="0" y="0"/>
                      <wp:positionH relativeFrom="column">
                        <wp:posOffset>1295400</wp:posOffset>
                      </wp:positionH>
                      <wp:positionV relativeFrom="paragraph">
                        <wp:posOffset>355600</wp:posOffset>
                      </wp:positionV>
                      <wp:extent cx="1003300" cy="762000"/>
                      <wp:effectExtent l="0" t="0" r="0" b="0"/>
                      <wp:wrapNone/>
                      <wp:docPr id="6993" name="Rectangle 6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05B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2A134" id="Rectangle 6993" o:spid="_x0000_s1226" style="position:absolute;margin-left:102pt;margin-top:28pt;width:79pt;height:60pt;z-index:2501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l1hgUrkBAABLAwAADgAAAAAAAAAAAAAAAAAuAgAAZHJzL2Uy&#10;b0RvYy54bWxQSwECLQAUAAYACAAAACEAixMp09wAAAAKAQAADwAAAAAAAAAAAAAAAAATBAAAZHJz&#10;L2Rvd25yZXYueG1sUEsFBgAAAAAEAAQA8wAAABwFAAAAAA==&#10;" filled="f" stroked="f">
                      <v:textbox inset="2.16pt,1.44pt,0,1.44pt">
                        <w:txbxContent>
                          <w:p w14:paraId="73B05B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8560" behindDoc="0" locked="0" layoutInCell="1" allowOverlap="1" wp14:anchorId="2690DFFD" wp14:editId="1EEDB152">
                      <wp:simplePos x="0" y="0"/>
                      <wp:positionH relativeFrom="column">
                        <wp:posOffset>1295400</wp:posOffset>
                      </wp:positionH>
                      <wp:positionV relativeFrom="paragraph">
                        <wp:posOffset>355600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739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0DFFD" id="Rectangle 6992" o:spid="_x0000_s1227" style="position:absolute;margin-left:102pt;margin-top:28pt;width:79pt;height:60pt;z-index:2501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nnuQ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ds2lDhucUq/&#10;UTfu+lGRU3YwUqo836zXFGKHZU/hEc5RRDeTnzXY/EVaZC4aHy8aqzkRgcl21a5rnITAo5urdoU+&#10;dqneiwPE9EN5S7LDKCCUoiw//IrpdPXtCtZlMKfns5fm3VzIoJhvUHdeHpEi7mh6QKNHPzEqRhMo&#10;mXDujMY/ew6KkvGnQ2Gbm6sV6pBKsFw3a1xgKAGC3n3McicGj6skElCyD2D6AfGWdwssnFghdt6u&#10;vBIf4wL+/R/YvgI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9q1J57kBAABLAwAADgAAAAAAAAAAAAAAAAAuAgAAZHJzL2Uy&#10;b0RvYy54bWxQSwECLQAUAAYACAAAACEAixMp09wAAAAKAQAADwAAAAAAAAAAAAAAAAATBAAAZHJz&#10;L2Rvd25yZXYueG1sUEsFBgAAAAAEAAQA8wAAABwFAAAAAA==&#10;" filled="f" stroked="f">
                      <v:textbox inset="2.16pt,1.44pt,0,1.44pt">
                        <w:txbxContent>
                          <w:p w14:paraId="355739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79584" behindDoc="0" locked="0" layoutInCell="1" allowOverlap="1" wp14:anchorId="1FB86A69" wp14:editId="00D70CE6">
                      <wp:simplePos x="0" y="0"/>
                      <wp:positionH relativeFrom="column">
                        <wp:posOffset>1295400</wp:posOffset>
                      </wp:positionH>
                      <wp:positionV relativeFrom="paragraph">
                        <wp:posOffset>355600</wp:posOffset>
                      </wp:positionV>
                      <wp:extent cx="1003300" cy="762000"/>
                      <wp:effectExtent l="0" t="0" r="0" b="0"/>
                      <wp:wrapNone/>
                      <wp:docPr id="6991" name="Rectangle 6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9912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86A69" id="Rectangle 6991" o:spid="_x0000_s1228" style="position:absolute;margin-left:102pt;margin-top:28pt;width:79pt;height:60pt;z-index:2501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Ljug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dsuKXHc4pR+&#10;o27c9aMip+xgpFR5vlmvKcQOy57CI5yjiG4mP2uw+Yu0yFw0Pl40VnMiApPtql3XOAmBRzdX7Qp9&#10;7FK9FweI6YfylmSHUUAoRVl++BXT6erbFazLYE7PZy/Nu7mQaermDerOyyNSxB1ND2j06CdGxWgC&#10;JRPOndH4Z89BUTL+dChsc3O1anBRSrBcN2tcYCgBgt59zHInBo+rJBJQsg9g+gHxFokKLJxYIXbe&#10;rrwSH+MC/v0f2L4C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S0QuO6AQAASwMAAA4AAAAAAAAAAAAAAAAALgIAAGRycy9l&#10;Mm9Eb2MueG1sUEsBAi0AFAAGAAgAAAAhAIsTKdPcAAAACgEAAA8AAAAAAAAAAAAAAAAAFAQAAGRy&#10;cy9kb3ducmV2LnhtbFBLBQYAAAAABAAEAPMAAAAdBQAAAAA=&#10;" filled="f" stroked="f">
                      <v:textbox inset="2.16pt,1.44pt,0,1.44pt">
                        <w:txbxContent>
                          <w:p w14:paraId="109912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0608" behindDoc="0" locked="0" layoutInCell="1" allowOverlap="1" wp14:anchorId="5516835C" wp14:editId="5BBA35EA">
                      <wp:simplePos x="0" y="0"/>
                      <wp:positionH relativeFrom="column">
                        <wp:posOffset>1295400</wp:posOffset>
                      </wp:positionH>
                      <wp:positionV relativeFrom="paragraph">
                        <wp:posOffset>355600</wp:posOffset>
                      </wp:positionV>
                      <wp:extent cx="1003300" cy="762000"/>
                      <wp:effectExtent l="0" t="0" r="0" b="0"/>
                      <wp:wrapNone/>
                      <wp:docPr id="6990" name="Rectangle 6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5C7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6835C" id="Rectangle 6990" o:spid="_x0000_s1229" style="position:absolute;margin-left:102pt;margin-top:28pt;width:79pt;height:60pt;z-index:2501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tWug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duiQI5bnNJv&#10;1I27flTklB2MlCrPN+s1hdhh2VN4hHMU0c3kZw02f5EWmYvGx4vGak5EYLJdtesaHxJ4dHPVrtDH&#10;LtV7cYCYfihvSXYYBYRSlOWHXzGdrr5dwboM5vR89tK8mwuZpl69Qd15eUSKuKPpAY0e/cSoGE2g&#10;ZMK5Mxr/7DkoSsafDoVtbq5WDS5KCZbrZo0LDCVA0LuPWe7E4HGVRAJK9gFMPyDeIlGBhRMrxM7b&#10;lVfiY1zAv/8D21c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VBa1a6AQAASwMAAA4AAAAAAAAAAAAAAAAALgIAAGRycy9l&#10;Mm9Eb2MueG1sUEsBAi0AFAAGAAgAAAAhAIsTKdPcAAAACgEAAA8AAAAAAAAAAAAAAAAAFAQAAGRy&#10;cy9kb3ducmV2LnhtbFBLBQYAAAAABAAEAPMAAAAdBQAAAAA=&#10;" filled="f" stroked="f">
                      <v:textbox inset="2.16pt,1.44pt,0,1.44pt">
                        <w:txbxContent>
                          <w:p w14:paraId="1735C7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1632" behindDoc="0" locked="0" layoutInCell="1" allowOverlap="1" wp14:anchorId="11B340FB" wp14:editId="24D09109">
                      <wp:simplePos x="0" y="0"/>
                      <wp:positionH relativeFrom="column">
                        <wp:posOffset>1295400</wp:posOffset>
                      </wp:positionH>
                      <wp:positionV relativeFrom="paragraph">
                        <wp:posOffset>355600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835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340FB" id="Rectangle 6989" o:spid="_x0000_s1230" style="position:absolute;margin-left:102pt;margin-top:28pt;width:79pt;height:60pt;z-index:2501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9l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WrqhhLLDU7p&#10;D+rGbT9KcsoOuutkmm/Sa/KhxbIn/wjnKKCbyM8KTPoiLTJnjY8XjeUcicBks2rqEich8Oh63azQ&#10;xy7Fe7GHEO+lMyQ5jAJCycryw68QT1ffrmBdAnN6Pnlx3s2ZTFWu36DuXHdEirij8QGNGt3EqBi1&#10;p2TCuTMaXvccJCXjT4vCVtfrVYWLkoNlXdW4wJADBL37mOVWDA5XSUSgZO9B9wPizRJlWDixTOy8&#10;XWklPsYZ/P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C/L2W6AQAASwMAAA4AAAAAAAAAAAAAAAAALgIAAGRycy9l&#10;Mm9Eb2MueG1sUEsBAi0AFAAGAAgAAAAhAIsTKdPcAAAACgEAAA8AAAAAAAAAAAAAAAAAFAQAAGRy&#10;cy9kb3ducmV2LnhtbFBLBQYAAAAABAAEAPMAAAAdBQAAAAA=&#10;" filled="f" stroked="f">
                      <v:textbox inset="2.16pt,1.44pt,0,1.44pt">
                        <w:txbxContent>
                          <w:p w14:paraId="2A1835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2656" behindDoc="0" locked="0" layoutInCell="1" allowOverlap="1" wp14:anchorId="7058D46B" wp14:editId="1AD9F805">
                      <wp:simplePos x="0" y="0"/>
                      <wp:positionH relativeFrom="column">
                        <wp:posOffset>1295400</wp:posOffset>
                      </wp:positionH>
                      <wp:positionV relativeFrom="paragraph">
                        <wp:posOffset>355600</wp:posOffset>
                      </wp:positionV>
                      <wp:extent cx="1003300" cy="762000"/>
                      <wp:effectExtent l="0" t="0" r="0" b="0"/>
                      <wp:wrapNone/>
                      <wp:docPr id="6988" name="Rectangle 6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4C1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8D46B" id="Rectangle 6988" o:spid="_x0000_s1231" style="position:absolute;margin-left:102pt;margin-top:28pt;width:79pt;height:60pt;z-index:2501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bQuQEAAEs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zebtY4K88dTuk7&#10;6sb9YBU5Z0cjpSrzLXpNMfVY9hyf4BIldAv5WYMrX6RF5qrx6aqxmjMRmNysNusWJyHw6O5ms0If&#10;uzSvxRFS/qyCI8VhFBBKVZYfv6Z8vvpyBesKmPPzxcvzfq5kuvbjC9R9kCekiDuaH9FoGyZGhTWR&#10;kgnnzmj6deCgKLFfPArb3d2sOlyUGizXXREFaoCg92+z3Isx4CqJDJQcIphhRLxVogoLJ1aJXbar&#10;rMTbuIJ//Qd2vw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0UoG0LkBAABLAwAADgAAAAAAAAAAAAAAAAAuAgAAZHJzL2Uy&#10;b0RvYy54bWxQSwECLQAUAAYACAAAACEAixMp09wAAAAKAQAADwAAAAAAAAAAAAAAAAATBAAAZHJz&#10;L2Rvd25yZXYueG1sUEsFBgAAAAAEAAQA8wAAABwFAAAAAA==&#10;" filled="f" stroked="f">
                      <v:textbox inset="2.16pt,1.44pt,0,1.44pt">
                        <w:txbxContent>
                          <w:p w14:paraId="4D14C1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3680" behindDoc="0" locked="0" layoutInCell="1" allowOverlap="1" wp14:anchorId="370CA811" wp14:editId="7B985C41">
                      <wp:simplePos x="0" y="0"/>
                      <wp:positionH relativeFrom="column">
                        <wp:posOffset>1295400</wp:posOffset>
                      </wp:positionH>
                      <wp:positionV relativeFrom="paragraph">
                        <wp:posOffset>355600</wp:posOffset>
                      </wp:positionV>
                      <wp:extent cx="1003300" cy="762000"/>
                      <wp:effectExtent l="0" t="0" r="0" b="0"/>
                      <wp:wrapNone/>
                      <wp:docPr id="6987" name="Rectangle 6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9BB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CA811" id="Rectangle 6987" o:spid="_x0000_s1232" style="position:absolute;margin-left:102pt;margin-top:28pt;width:79pt;height:60pt;z-index:2501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A+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bbuhxHOHU/qB&#10;unHfW0Uu2cFIqeb5znqNMXVY9hyf4BoldGfykwY3f5EWmYrG55vGaspEYHK72rY1TkLg0eZuu0If&#10;u1RvxRFS/qKCI7PDKCCUoiw/fUv5cvX1CtbNYC7Pz16eDlMh09TrV6iHIM9IEXc0P6LRNoyMCmsi&#10;JSPOndH068hBUWK/ehS22dytGlyUEizbpsU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dYID66AQAASwMAAA4AAAAAAAAAAAAAAAAALgIAAGRycy9l&#10;Mm9Eb2MueG1sUEsBAi0AFAAGAAgAAAAhAIsTKdPcAAAACgEAAA8AAAAAAAAAAAAAAAAAFAQAAGRy&#10;cy9kb3ducmV2LnhtbFBLBQYAAAAABAAEAPMAAAAdBQAAAAA=&#10;" filled="f" stroked="f">
                      <v:textbox inset="2.16pt,1.44pt,0,1.44pt">
                        <w:txbxContent>
                          <w:p w14:paraId="1419BB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4704" behindDoc="0" locked="0" layoutInCell="1" allowOverlap="1" wp14:anchorId="1F181FC7" wp14:editId="7B87DA00">
                      <wp:simplePos x="0" y="0"/>
                      <wp:positionH relativeFrom="column">
                        <wp:posOffset>1295400</wp:posOffset>
                      </wp:positionH>
                      <wp:positionV relativeFrom="paragraph">
                        <wp:posOffset>355600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EB78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81FC7" id="Rectangle 6986" o:spid="_x0000_s1233" style="position:absolute;margin-left:102pt;margin-top:28pt;width:79pt;height:60pt;z-index:2501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mL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bbumxHOHU/qB&#10;unHfW0Uu2cFIqeb5znqNMXVY9hyf4BoldGfykwY3f5EWmYrG55vGaspEYHK72rY1TkLg0eZuu0If&#10;u1RvxRFS/qKCI7PDKCCUoiw/fUv5cvX1CtbNYC7Pz16eDlMh09SbV6iHIM9IEXc0P6LRNoyMCmsi&#10;JSPOndH068hBUWK/ehS22dytGlyUEizbpsU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PatCYu6AQAASwMAAA4AAAAAAAAAAAAAAAAALgIAAGRycy9l&#10;Mm9Eb2MueG1sUEsBAi0AFAAGAAgAAAAhAIsTKdPcAAAACgEAAA8AAAAAAAAAAAAAAAAAFAQAAGRy&#10;cy9kb3ducmV2LnhtbFBLBQYAAAAABAAEAPMAAAAdBQAAAAA=&#10;" filled="f" stroked="f">
                      <v:textbox inset="2.16pt,1.44pt,0,1.44pt">
                        <w:txbxContent>
                          <w:p w14:paraId="2BEB78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5728" behindDoc="0" locked="0" layoutInCell="1" allowOverlap="1" wp14:anchorId="25C3217F" wp14:editId="49E8C367">
                      <wp:simplePos x="0" y="0"/>
                      <wp:positionH relativeFrom="column">
                        <wp:posOffset>1295400</wp:posOffset>
                      </wp:positionH>
                      <wp:positionV relativeFrom="paragraph">
                        <wp:posOffset>355600</wp:posOffset>
                      </wp:positionV>
                      <wp:extent cx="1003300" cy="762000"/>
                      <wp:effectExtent l="0" t="0" r="0" b="0"/>
                      <wp:wrapNone/>
                      <wp:docPr id="6985" name="Rectangle 6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B25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3217F" id="Rectangle 6985" o:spid="_x0000_s1234" style="position:absolute;margin-left:102pt;margin-top:28pt;width:79pt;height:60pt;z-index:2501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AN1ugEAAEs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HbdXtDiecOp/QD&#10;deO+t4qcsoORUs3znfUaY+qw7CU+wzlK6M7kJw1u/iItMhWNjxeN1ZSJwOR6tW5rnITAo7vr9Qp9&#10;7FK9F0dI+asKjswOo4BQirL88Jjy6erbFaybwZyen7087aZCpqnbN6i7II9IEXc0P6HRNoyMCmsi&#10;JSPOndH0uuegKLHfPArb3F2vGlyUEizbpsUFhhIg6N3HLPdiCLhKIgMl+wimHxBvkajAwokVYuft&#10;mlfiY1zAv/8D2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jYA3W6AQAASwMAAA4AAAAAAAAAAAAAAAAALgIAAGRycy9l&#10;Mm9Eb2MueG1sUEsBAi0AFAAGAAgAAAAhAIsTKdPcAAAACgEAAA8AAAAAAAAAAAAAAAAAFAQAAGRy&#10;cy9kb3ducmV2LnhtbFBLBQYAAAAABAAEAPMAAAAdBQAAAAA=&#10;" filled="f" stroked="f">
                      <v:textbox inset="2.16pt,1.44pt,0,1.44pt">
                        <w:txbxContent>
                          <w:p w14:paraId="2B7B25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6752" behindDoc="0" locked="0" layoutInCell="1" allowOverlap="1" wp14:anchorId="019D1E17" wp14:editId="0397F967">
                      <wp:simplePos x="0" y="0"/>
                      <wp:positionH relativeFrom="column">
                        <wp:posOffset>1295400</wp:posOffset>
                      </wp:positionH>
                      <wp:positionV relativeFrom="paragraph">
                        <wp:posOffset>355600</wp:posOffset>
                      </wp:positionV>
                      <wp:extent cx="1003300" cy="762000"/>
                      <wp:effectExtent l="0" t="0" r="0" b="0"/>
                      <wp:wrapNone/>
                      <wp:docPr id="6984" name="Rectangle 6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634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D1E17" id="Rectangle 6984" o:spid="_x0000_s1235" style="position:absolute;margin-left:102pt;margin-top:28pt;width:79pt;height:60pt;z-index:2501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rA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WrqNSWWG5zS&#10;H9SN236U5JQddNfJNN+k1+RDi2VP/hHOUUA3kZ8VmPRFWmTOGh8vGss5EoHJZtXUJU5C4NH1ulmh&#10;j12K92IPId5LZ0hyGAWEkpXlh18hnq6+XcG6BOb0fPLivJszmaps3qDuXHdEirij8QGNGt3EqBi1&#10;p2TCuTMaXvccJCXjT4vCVtfrVYWLkoNlXdW4wJADBL37mOVWDA5XSUSgZO9B9wPizRJlWDixTOy8&#10;XWklPsYZ/P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ktKsC6AQAASwMAAA4AAAAAAAAAAAAAAAAALgIAAGRycy9l&#10;Mm9Eb2MueG1sUEsBAi0AFAAGAAgAAAAhAIsTKdPcAAAACgEAAA8AAAAAAAAAAAAAAAAAFAQAAGRy&#10;cy9kb3ducmV2LnhtbFBLBQYAAAAABAAEAPMAAAAdBQAAAAA=&#10;" filled="f" stroked="f">
                      <v:textbox inset="2.16pt,1.44pt,0,1.44pt">
                        <w:txbxContent>
                          <w:p w14:paraId="677634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7776" behindDoc="0" locked="0" layoutInCell="1" allowOverlap="1" wp14:anchorId="78479BDD" wp14:editId="6E336281">
                      <wp:simplePos x="0" y="0"/>
                      <wp:positionH relativeFrom="column">
                        <wp:posOffset>1295400</wp:posOffset>
                      </wp:positionH>
                      <wp:positionV relativeFrom="paragraph">
                        <wp:posOffset>355600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389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79BDD" id="Rectangle 6983" o:spid="_x0000_s1236" style="position:absolute;margin-left:102pt;margin-top:28pt;width:79pt;height:60pt;z-index:2501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BougEAAEsDAAAOAAAAZHJzL2Uyb0RvYy54bWysU8tu2zAQvBfIPxC8x5LlIJEF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O363ZFieMWu/SC&#10;vnHXj4qcqoORUuX+Zr+mEDu89hqe4ZxFXGbxswabvyiLzMXj48VjNScisLherdsaOyFw6+5mvcI1&#10;olQflwPE9FV5S/KCUUAqxVl++B7T6ejvI3gvkzk9n1dp3s1FTLMssLm28/KIEnFG0xMGPfqJUTGa&#10;QMmEfWc0vu05KErGbw6Nbe5uVg0OSkmWbdPiAENJkPTuc5U7MXgcJZGAkn0A0w/It1hUaGHHirDz&#10;dOWR+JwX8h//wPY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KwgYGi6AQAASwMAAA4AAAAAAAAAAAAAAAAALgIAAGRycy9l&#10;Mm9Eb2MueG1sUEsBAi0AFAAGAAgAAAAhAIsTKdPcAAAACgEAAA8AAAAAAAAAAAAAAAAAFAQAAGRy&#10;cy9kb3ducmV2LnhtbFBLBQYAAAAABAAEAPMAAAAdBQAAAAA=&#10;" filled="f" stroked="f">
                      <v:textbox inset="2.16pt,1.44pt,0,1.44pt">
                        <w:txbxContent>
                          <w:p w14:paraId="61D389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8800" behindDoc="0" locked="0" layoutInCell="1" allowOverlap="1" wp14:anchorId="4456DB22" wp14:editId="53219353">
                      <wp:simplePos x="0" y="0"/>
                      <wp:positionH relativeFrom="column">
                        <wp:posOffset>1295400</wp:posOffset>
                      </wp:positionH>
                      <wp:positionV relativeFrom="paragraph">
                        <wp:posOffset>355600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624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6DB22" id="Rectangle 6982" o:spid="_x0000_s1237" style="position:absolute;margin-left:102pt;margin-top:28pt;width:79pt;height:60pt;z-index:2501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nd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ddtQ4rnDKb2g&#10;btz3VpFTdjBSqnm+s15jTB2WvcZnOEcJ3Zn8pMHNX6RFpqLx8aKxmjIRmFyv1m2NkxB4dHezXqGP&#10;XaqP4ggpf1XBkdlhFBBKUZYfvqd8uvr7CtbNYE7Pz16edlMh0ywvUHdBHpEi7mh+QqNtGBkV1kRK&#10;Rpw7o+ltz0FRYr95FLa5u1mhDrkEy7ZpcYGhBAh69znLvRgCrpLIQMk+gukHxFveLbBwYoXYebvm&#10;lfgcF/Af/8D2HQ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DN1UnduAEAAEsDAAAOAAAAAAAAAAAAAAAAAC4CAABkcnMvZTJv&#10;RG9jLnhtbFBLAQItABQABgAIAAAAIQCLEynT3AAAAAoBAAAPAAAAAAAAAAAAAAAAABIEAABkcnMv&#10;ZG93bnJldi54bWxQSwUGAAAAAAQABADzAAAAGwUAAAAA&#10;" filled="f" stroked="f">
                      <v:textbox inset="2.16pt,1.44pt,0,1.44pt">
                        <w:txbxContent>
                          <w:p w14:paraId="57A624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89824" behindDoc="0" locked="0" layoutInCell="1" allowOverlap="1" wp14:anchorId="4A1DA72D" wp14:editId="6EA342E2">
                      <wp:simplePos x="0" y="0"/>
                      <wp:positionH relativeFrom="column">
                        <wp:posOffset>1295400</wp:posOffset>
                      </wp:positionH>
                      <wp:positionV relativeFrom="paragraph">
                        <wp:posOffset>355600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D83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DA72D" id="Rectangle 6981" o:spid="_x0000_s1238" style="position:absolute;margin-left:102pt;margin-top:28pt;width:79pt;height:60pt;z-index:2501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L8xC2bkBAABLAwAADgAAAAAAAAAAAAAAAAAuAgAAZHJzL2Uy&#10;b0RvYy54bWxQSwECLQAUAAYACAAAACEAixMp09wAAAAKAQAADwAAAAAAAAAAAAAAAAATBAAAZHJz&#10;L2Rvd25yZXYueG1sUEsFBgAAAAAEAAQA8wAAABwFAAAAAA==&#10;" filled="f" stroked="f">
                      <v:textbox inset="2.16pt,1.44pt,0,1.44pt">
                        <w:txbxContent>
                          <w:p w14:paraId="446D83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90848" behindDoc="0" locked="0" layoutInCell="1" allowOverlap="1" wp14:anchorId="0849DAA1" wp14:editId="14551627">
                      <wp:simplePos x="0" y="0"/>
                      <wp:positionH relativeFrom="column">
                        <wp:posOffset>1295400</wp:posOffset>
                      </wp:positionH>
                      <wp:positionV relativeFrom="paragraph">
                        <wp:posOffset>355600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87A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9DAA1" id="Rectangle 6980" o:spid="_x0000_s1239" style="position:absolute;margin-left:102pt;margin-top:28pt;width:79pt;height:60pt;z-index:2501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TjlrbLkBAABLAwAADgAAAAAAAAAAAAAAAAAuAgAAZHJzL2Uy&#10;b0RvYy54bWxQSwECLQAUAAYACAAAACEAixMp09wAAAAKAQAADwAAAAAAAAAAAAAAAAATBAAAZHJz&#10;L2Rvd25yZXYueG1sUEsFBgAAAAAEAAQA8wAAABwFAAAAAA==&#10;" filled="f" stroked="f">
                      <v:textbox inset="2.16pt,1.44pt,0,1.44pt">
                        <w:txbxContent>
                          <w:p w14:paraId="20687A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91872" behindDoc="0" locked="0" layoutInCell="1" allowOverlap="1" wp14:anchorId="1F3F8A78" wp14:editId="63AFEF30">
                      <wp:simplePos x="0" y="0"/>
                      <wp:positionH relativeFrom="column">
                        <wp:posOffset>1295400</wp:posOffset>
                      </wp:positionH>
                      <wp:positionV relativeFrom="paragraph">
                        <wp:posOffset>355600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906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F8A78" id="Rectangle 6979" o:spid="_x0000_s1240" style="position:absolute;margin-left:102pt;margin-top:28pt;width:79pt;height:60pt;z-index:2501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ap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zetZuWEs8dTukH&#10;6sZ9bxW5ZAcjpZrnO+s1xtRh2XN8gmuU0J3JTxrc/EVaZCoan28aqykTgcl21W5rnITAo826XaGP&#10;Xaq34ggpf1HBkdlhFBBKUZafvqV8ufp6BetmMJfnZy9Ph6mQaZbrV6iHIM9IEXc0P6LRNoyMCmsi&#10;JSPOndH068hBUWK/ehS22axXDS5KCZbbZo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ru5qm6AQAASwMAAA4AAAAAAAAAAAAAAAAALgIAAGRycy9l&#10;Mm9Eb2MueG1sUEsBAi0AFAAGAAgAAAAhAIsTKdPcAAAACgEAAA8AAAAAAAAAAAAAAAAAFAQAAGRy&#10;cy9kb3ducmV2LnhtbFBLBQYAAAAABAAEAPMAAAAdBQAAAAA=&#10;" filled="f" stroked="f">
                      <v:textbox inset="2.16pt,1.44pt,0,1.44pt">
                        <w:txbxContent>
                          <w:p w14:paraId="2BB906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92896" behindDoc="0" locked="0" layoutInCell="1" allowOverlap="1" wp14:anchorId="6F77FD38" wp14:editId="693A460D">
                      <wp:simplePos x="0" y="0"/>
                      <wp:positionH relativeFrom="column">
                        <wp:posOffset>1295400</wp:posOffset>
                      </wp:positionH>
                      <wp:positionV relativeFrom="paragraph">
                        <wp:posOffset>355600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630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7FD38" id="Rectangle 6978" o:spid="_x0000_s1241" style="position:absolute;margin-left:102pt;margin-top:28pt;width:79pt;height:60pt;z-index:2501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sbzxy6AQAASwMAAA4AAAAAAAAAAAAAAAAALgIAAGRycy9l&#10;Mm9Eb2MueG1sUEsBAi0AFAAGAAgAAAAhAIsTKdPcAAAACgEAAA8AAAAAAAAAAAAAAAAAFAQAAGRy&#10;cy9kb3ducmV2LnhtbFBLBQYAAAAABAAEAPMAAAAdBQAAAAA=&#10;" filled="f" stroked="f">
                      <v:textbox inset="2.16pt,1.44pt,0,1.44pt">
                        <w:txbxContent>
                          <w:p w14:paraId="791630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93920" behindDoc="0" locked="0" layoutInCell="1" allowOverlap="1" wp14:anchorId="7B9E5289" wp14:editId="03D14E9B">
                      <wp:simplePos x="0" y="0"/>
                      <wp:positionH relativeFrom="column">
                        <wp:posOffset>1295400</wp:posOffset>
                      </wp:positionH>
                      <wp:positionV relativeFrom="paragraph">
                        <wp:posOffset>355600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4A7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E5289" id="Rectangle 6977" o:spid="_x0000_s1242" style="position:absolute;margin-left:102pt;margin-top:28pt;width:79pt;height:60pt;z-index:2501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nyug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lYrShy3OKXf&#10;qBt33aDIOdsbKVWeb9ZrDLHFsqfwCJcoopvJTxps/iItMhWNT1eN1ZSIwORmsVnXOAmBR6ubzQJ9&#10;7FK9FweI6YfylmSHUUAoRVl+/BXT+erbFazLYM7PZy9N+6mQaebLN6h7L09IEXc0PaDRgx8ZFYMJ&#10;lIw4d0bjnwMHRcnw06Gwzepm0eCilGC+bta4wFACBL3/mOVO9B5XSSSg5BDAdD3iLRIVWDixQuyy&#10;XXklPsYF/Ps/sHs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0J6fK6AQAASwMAAA4AAAAAAAAAAAAAAAAALgIAAGRycy9l&#10;Mm9Eb2MueG1sUEsBAi0AFAAGAAgAAAAhAIsTKdPcAAAACgEAAA8AAAAAAAAAAAAAAAAAFAQAAGRy&#10;cy9kb3ducmV2LnhtbFBLBQYAAAAABAAEAPMAAAAdBQAAAAA=&#10;" filled="f" stroked="f">
                      <v:textbox inset="2.16pt,1.44pt,0,1.44pt">
                        <w:txbxContent>
                          <w:p w14:paraId="1244A7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94944" behindDoc="0" locked="0" layoutInCell="1" allowOverlap="1" wp14:anchorId="0FC1351A" wp14:editId="021EE10B">
                      <wp:simplePos x="0" y="0"/>
                      <wp:positionH relativeFrom="column">
                        <wp:posOffset>1295400</wp:posOffset>
                      </wp:positionH>
                      <wp:positionV relativeFrom="paragraph">
                        <wp:posOffset>355600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5D7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1351A" id="Rectangle 6976" o:spid="_x0000_s1243" style="position:absolute;margin-left:102pt;margin-top:28pt;width:79pt;height:60pt;z-index:2501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Hug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lZLShy3OKXf&#10;qBt33aDIOdsbKVWeb9ZrDLHFsqfwCJcoopvJTxps/iItMhWNT1eN1ZSIwORmsVnXOAmBR6ubzQJ9&#10;7FK9FweI6YfylmSHUUAoRVl+/BXT+erbFazLYM7PZy9N+6mQaearN6h7L09IEXc0PaDRgx8ZFYMJ&#10;lIw4d0bjnwMHRcnw06Gwzepm0eCilGC+bta4wFACBL3/mOVO9B5XSSSg5BDAdD3iLRIVWDixQuyy&#10;XXklPsYF/Ps/sHs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z8wEe6AQAASwMAAA4AAAAAAAAAAAAAAAAALgIAAGRycy9l&#10;Mm9Eb2MueG1sUEsBAi0AFAAGAAgAAAAhAIsTKdPcAAAACgEAAA8AAAAAAAAAAAAAAAAAFAQAAGRy&#10;cy9kb3ducmV2LnhtbFBLBQYAAAAABAAEAPMAAAAdBQAAAAA=&#10;" filled="f" stroked="f">
                      <v:textbox inset="2.16pt,1.44pt,0,1.44pt">
                        <w:txbxContent>
                          <w:p w14:paraId="2405D7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95968" behindDoc="0" locked="0" layoutInCell="1" allowOverlap="1" wp14:anchorId="75AC181E" wp14:editId="66262EC9">
                      <wp:simplePos x="0" y="0"/>
                      <wp:positionH relativeFrom="column">
                        <wp:posOffset>1295400</wp:posOffset>
                      </wp:positionH>
                      <wp:positionV relativeFrom="paragraph">
                        <wp:posOffset>355600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B4B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C181E" id="Rectangle 6975" o:spid="_x0000_s1244" style="position:absolute;margin-left:102pt;margin-top:28pt;width:79pt;height:60pt;z-index:2501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q5ugEAAEs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drP+TIljFqf0&#10;E3VjbjCSnLOjFkLm+Wa9phA7LHsKj3CJIrqZ/KzA5i/SInPR+HTVWM6JcExuVpu2xklwPFrfbFbo&#10;Y5fqtThATF+ltyQ7PQWEUpRlx+8xna++XMG6DOb8fPbSvJ8LmWbZvkDde3FCirij6QGNMn7qKTc6&#10;UDLh3Hsafx8YSErMN4fCNuubVYOLUoJl27S4wFACBL1/m2WOjx5XiSeg5BBADyPiLRIVWDixQuyy&#10;XXkl3sYF/O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KJyrm6AQAASwMAAA4AAAAAAAAAAAAAAAAALgIAAGRycy9l&#10;Mm9Eb2MueG1sUEsBAi0AFAAGAAgAAAAhAIsTKdPcAAAACgEAAA8AAAAAAAAAAAAAAAAAFAQAAGRy&#10;cy9kb3ducmV2LnhtbFBLBQYAAAAABAAEAPMAAAAdBQAAAAA=&#10;" filled="f" stroked="f">
                      <v:textbox inset="2.16pt,1.44pt,0,1.44pt">
                        <w:txbxContent>
                          <w:p w14:paraId="2CEB4B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96992" behindDoc="0" locked="0" layoutInCell="1" allowOverlap="1" wp14:anchorId="61DDB78C" wp14:editId="11D77098">
                      <wp:simplePos x="0" y="0"/>
                      <wp:positionH relativeFrom="column">
                        <wp:posOffset>1295400</wp:posOffset>
                      </wp:positionH>
                      <wp:positionV relativeFrom="paragraph">
                        <wp:posOffset>355600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595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DB78C" id="Rectangle 6974" o:spid="_x0000_s1245" style="position:absolute;margin-left:102pt;margin-top:28pt;width:79pt;height:60pt;z-index:2501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MM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zetZs1JZ47nNIP&#10;1I373ipyyQ5GSjXPd9ZrjKnDsuf4BNcooTuTnzS4+Yu0yFQ0Pt80VlMmApPtqt3WOAmBR5t1u0If&#10;u1RvxRFS/qKCI7PDKCCUoiw/fUv5cvX1CtbNYC7Pz16eDlMh0yzbV6iHIM9IEXc0P6LRNoyMCmsi&#10;JSPOndH068hBUWK/ehS22axXDS5KCZbbZo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N84wy6AQAASwMAAA4AAAAAAAAAAAAAAAAALgIAAGRycy9l&#10;Mm9Eb2MueG1sUEsBAi0AFAAGAAgAAAAhAIsTKdPcAAAACgEAAA8AAAAAAAAAAAAAAAAAFAQAAGRy&#10;cy9kb3ducmV2LnhtbFBLBQYAAAAABAAEAPMAAAAdBQAAAAA=&#10;" filled="f" stroked="f">
                      <v:textbox inset="2.16pt,1.44pt,0,1.44pt">
                        <w:txbxContent>
                          <w:p w14:paraId="708595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98016" behindDoc="0" locked="0" layoutInCell="1" allowOverlap="1" wp14:anchorId="11073EEE" wp14:editId="5E05DD6B">
                      <wp:simplePos x="0" y="0"/>
                      <wp:positionH relativeFrom="column">
                        <wp:posOffset>1295400</wp:posOffset>
                      </wp:positionH>
                      <wp:positionV relativeFrom="paragraph">
                        <wp:posOffset>355600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14E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3EEE" id="Rectangle 6973" o:spid="_x0000_s1246" style="position:absolute;margin-left:102pt;margin-top:28pt;width:79pt;height:60pt;z-index:2501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viMfe6AQAASwMAAA4AAAAAAAAAAAAAAAAALgIAAGRycy9l&#10;Mm9Eb2MueG1sUEsBAi0AFAAGAAgAAAAhAIsTKdPcAAAACgEAAA8AAAAAAAAAAAAAAAAAFAQAAGRy&#10;cy9kb3ducmV2LnhtbFBLBQYAAAAABAAEAPMAAAAdBQAAAAA=&#10;" filled="f" stroked="f">
                      <v:textbox inset="2.16pt,1.44pt,0,1.44pt">
                        <w:txbxContent>
                          <w:p w14:paraId="3C614E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199040" behindDoc="0" locked="0" layoutInCell="1" allowOverlap="1" wp14:anchorId="220C2B1D" wp14:editId="47DEB7D3">
                      <wp:simplePos x="0" y="0"/>
                      <wp:positionH relativeFrom="column">
                        <wp:posOffset>1295400</wp:posOffset>
                      </wp:positionH>
                      <wp:positionV relativeFrom="paragraph">
                        <wp:posOffset>355600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807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C2B1D" id="Rectangle 6972" o:spid="_x0000_s1247" style="position:absolute;margin-left:102pt;margin-top:28pt;width:79pt;height:60pt;z-index:2501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hCuA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zeb9cdJZ47nNI3&#10;1I37wSpyyY5GSlXmW/SaYuqx7CU+wzVK6BbyswZXvkiLzFXj801jNWciMLldbTctTkLg0fpuu0If&#10;uzSvxRFS/qSCI8VhFBBKVZafvqR8ufr7CtYVMJfni5fnw1zJdN0N6iHIM1LEHc1PaLQNE6PCmkjJ&#10;hHNnNP08clCU2M8ehe3WdyvUIddguek2uMBQAwR9eJvlXowBV0lkoOQYwQwj4q3vVlg4sUrsul1l&#10;Jd7GFfzrP7D/BQ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B6FxhCuAEAAEsDAAAOAAAAAAAAAAAAAAAAAC4CAABkcnMvZTJv&#10;RG9jLnhtbFBLAQItABQABgAIAAAAIQCLEynT3AAAAAoBAAAPAAAAAAAAAAAAAAAAABIEAABkcnMv&#10;ZG93bnJldi54bWxQSwUGAAAAAAQABADzAAAAGwUAAAAA&#10;" filled="f" stroked="f">
                      <v:textbox inset="2.16pt,1.44pt,0,1.44pt">
                        <w:txbxContent>
                          <w:p w14:paraId="775807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0064" behindDoc="0" locked="0" layoutInCell="1" allowOverlap="1" wp14:anchorId="463EEDA6" wp14:editId="772FC488">
                      <wp:simplePos x="0" y="0"/>
                      <wp:positionH relativeFrom="column">
                        <wp:posOffset>1295400</wp:posOffset>
                      </wp:positionH>
                      <wp:positionV relativeFrom="paragraph">
                        <wp:posOffset>355600</wp:posOffset>
                      </wp:positionV>
                      <wp:extent cx="1003300" cy="762000"/>
                      <wp:effectExtent l="0" t="0" r="0" b="0"/>
                      <wp:wrapNone/>
                      <wp:docPr id="6971" name="Rectangle 6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A6C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EEDA6" id="Rectangle 6971" o:spid="_x0000_s1248" style="position:absolute;margin-left:102pt;margin-top:28pt;width:79pt;height:60pt;z-index:2502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NGug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j1ejmnxHOHU/qD&#10;unHfWUVO2d5Iqab5TnoNMbVY9hQf4RwldCfyowY3fZEWGYvGx4vGasxEYHK9WK9qnITAo+XVeoE+&#10;dqneiyOkfK+CI5PDKCCUoiw//Er5dPXtCtZNYE7PT14ed2Mh0zTNG9RdkEekiDuaH9BoGwZGhTWR&#10;kgHnzmh63XNQlNifHoVtlleLBhelBPNVs8IFhhIg6N3HLPeiD7hKIgMl+wim6xFvkajAwokVYuft&#10;mlbiY1zAv/8D27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gOE0a6AQAASwMAAA4AAAAAAAAAAAAAAAAALgIAAGRycy9l&#10;Mm9Eb2MueG1sUEsBAi0AFAAGAAgAAAAhAIsTKdPcAAAACgEAAA8AAAAAAAAAAAAAAAAAFAQAAGRy&#10;cy9kb3ducmV2LnhtbFBLBQYAAAAABAAEAPMAAAAdBQAAAAA=&#10;" filled="f" stroked="f">
                      <v:textbox inset="2.16pt,1.44pt,0,1.44pt">
                        <w:txbxContent>
                          <w:p w14:paraId="444A6C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1088" behindDoc="0" locked="0" layoutInCell="1" allowOverlap="1" wp14:anchorId="7E937D54" wp14:editId="7B3BFD51">
                      <wp:simplePos x="0" y="0"/>
                      <wp:positionH relativeFrom="column">
                        <wp:posOffset>1295400</wp:posOffset>
                      </wp:positionH>
                      <wp:positionV relativeFrom="paragraph">
                        <wp:posOffset>355600</wp:posOffset>
                      </wp:positionV>
                      <wp:extent cx="1003300" cy="762000"/>
                      <wp:effectExtent l="0" t="0" r="0" b="0"/>
                      <wp:wrapNone/>
                      <wp:docPr id="6970" name="Rectangle 6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1BF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37D54" id="Rectangle 6970" o:spid="_x0000_s1249" style="position:absolute;margin-left:102pt;margin-top:28pt;width:79pt;height:60pt;z-index:2502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zuQ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j1eokCee5wSn9Q&#10;N+47q8gp2xsp1TTfSa8hphbLnuIjnKOE7kR+1OCmL9IiY9H4eNFYjZkITK4X61WNDwk8Wl6tF+hj&#10;l+q9OELK9yo4MjmMAkIpyvLDr5RPV9+uYN0E5vT85OVxNxYyTbN4g7oL8ogUcUfzAxptw8CosCZS&#10;MuDcGU2vew6KEvvTo7DN8mrR4KKUYL5qVrjAUAIEvfuY5V70AVdJZKBkH8F0PeItEhVYOLFC7Lxd&#10;00p8jAv4939g+xc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fs687kBAABLAwAADgAAAAAAAAAAAAAAAAAuAgAAZHJzL2Uy&#10;b0RvYy54bWxQSwECLQAUAAYACAAAACEAixMp09wAAAAKAQAADwAAAAAAAAAAAAAAAAATBAAAZHJz&#10;L2Rvd25yZXYueG1sUEsFBgAAAAAEAAQA8wAAABwFAAAAAA==&#10;" filled="f" stroked="f">
                      <v:textbox inset="2.16pt,1.44pt,0,1.44pt">
                        <w:txbxContent>
                          <w:p w14:paraId="1D91BF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2112" behindDoc="0" locked="0" layoutInCell="1" allowOverlap="1" wp14:anchorId="47720BBB" wp14:editId="7D38CFC9">
                      <wp:simplePos x="0" y="0"/>
                      <wp:positionH relativeFrom="column">
                        <wp:posOffset>1295400</wp:posOffset>
                      </wp:positionH>
                      <wp:positionV relativeFrom="paragraph">
                        <wp:posOffset>355600</wp:posOffset>
                      </wp:positionV>
                      <wp:extent cx="1003300" cy="762000"/>
                      <wp:effectExtent l="0" t="0" r="0" b="0"/>
                      <wp:wrapNone/>
                      <wp:docPr id="6969" name="Rectangle 6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DDC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20BBB" id="Rectangle 6969" o:spid="_x0000_s1250" style="position:absolute;margin-left:102pt;margin-top:28pt;width:79pt;height:60pt;z-index:2502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wFfsC6AQAASwMAAA4AAAAAAAAAAAAAAAAALgIAAGRycy9l&#10;Mm9Eb2MueG1sUEsBAi0AFAAGAAgAAAAhAIsTKdPcAAAACgEAAA8AAAAAAAAAAAAAAAAAFAQAAGRy&#10;cy9kb3ducmV2LnhtbFBLBQYAAAAABAAEAPMAAAAdBQAAAAA=&#10;" filled="f" stroked="f">
                      <v:textbox inset="2.16pt,1.44pt,0,1.44pt">
                        <w:txbxContent>
                          <w:p w14:paraId="22EDDC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3136" behindDoc="0" locked="0" layoutInCell="1" allowOverlap="1" wp14:anchorId="07883D78" wp14:editId="10AAEA5B">
                      <wp:simplePos x="0" y="0"/>
                      <wp:positionH relativeFrom="column">
                        <wp:posOffset>1295400</wp:posOffset>
                      </wp:positionH>
                      <wp:positionV relativeFrom="paragraph">
                        <wp:posOffset>355600</wp:posOffset>
                      </wp:positionV>
                      <wp:extent cx="1003300" cy="762000"/>
                      <wp:effectExtent l="0" t="0" r="0" b="0"/>
                      <wp:wrapNone/>
                      <wp:docPr id="6968" name="Rectangle 6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FDC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83D78" id="Rectangle 6968" o:spid="_x0000_s1251" style="position:absolute;margin-left:102pt;margin-top:28pt;width:79pt;height:60pt;z-index:2502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3wV3W6AQAASwMAAA4AAAAAAAAAAAAAAAAALgIAAGRycy9l&#10;Mm9Eb2MueG1sUEsBAi0AFAAGAAgAAAAhAIsTKdPcAAAACgEAAA8AAAAAAAAAAAAAAAAAFAQAAGRy&#10;cy9kb3ducmV2LnhtbFBLBQYAAAAABAAEAPMAAAAdBQAAAAA=&#10;" filled="f" stroked="f">
                      <v:textbox inset="2.16pt,1.44pt,0,1.44pt">
                        <w:txbxContent>
                          <w:p w14:paraId="5F9FDC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4160" behindDoc="0" locked="0" layoutInCell="1" allowOverlap="1" wp14:anchorId="07ED5CA9" wp14:editId="38086A54">
                      <wp:simplePos x="0" y="0"/>
                      <wp:positionH relativeFrom="column">
                        <wp:posOffset>1295400</wp:posOffset>
                      </wp:positionH>
                      <wp:positionV relativeFrom="paragraph">
                        <wp:posOffset>355600</wp:posOffset>
                      </wp:positionV>
                      <wp:extent cx="1003300" cy="762000"/>
                      <wp:effectExtent l="0" t="0" r="0" b="0"/>
                      <wp:wrapNone/>
                      <wp:docPr id="6967" name="Rectangle 6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5ADF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D5CA9" id="Rectangle 6967" o:spid="_x0000_s1252" style="position:absolute;margin-left:102pt;margin-top:28pt;width:79pt;height:60pt;z-index:2502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Gbug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rcLFeUeO5wSr9R&#10;N+47q8g52xsp1TTfSa8hphbLnuIjXKKE7kR+1OCmL9IiY9H4dNVYjZkITG4Wm3WNkxB4tLrZLNDH&#10;LtV7cYSUf6jgyOQwCgilKMuPv1I+X327gnUTmPPzk5fH/VjINM3yDeo+yBNSxB3ND2i0DQOjwppI&#10;yYBzZzT9OXBQlNifHoVtVjeLBhelBPN1s8YFhhIg6P3HLPeiD7hKIgMlhwim6xFvkajAwokVYpft&#10;mlbiY1zAv/8Du1c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vicZu6AQAASwMAAA4AAAAAAAAAAAAAAAAALgIAAGRycy9l&#10;Mm9Eb2MueG1sUEsBAi0AFAAGAAgAAAAhAIsTKdPcAAAACgEAAA8AAAAAAAAAAAAAAAAAFAQAAGRy&#10;cy9kb3ducmV2LnhtbFBLBQYAAAAABAAEAPMAAAAdBQAAAAA=&#10;" filled="f" stroked="f">
                      <v:textbox inset="2.16pt,1.44pt,0,1.44pt">
                        <w:txbxContent>
                          <w:p w14:paraId="625ADF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5184" behindDoc="0" locked="0" layoutInCell="1" allowOverlap="1" wp14:anchorId="35E3F56D" wp14:editId="054B396F">
                      <wp:simplePos x="0" y="0"/>
                      <wp:positionH relativeFrom="column">
                        <wp:posOffset>1295400</wp:posOffset>
                      </wp:positionH>
                      <wp:positionV relativeFrom="paragraph">
                        <wp:posOffset>355600</wp:posOffset>
                      </wp:positionV>
                      <wp:extent cx="1003300" cy="762000"/>
                      <wp:effectExtent l="0" t="0" r="0" b="0"/>
                      <wp:wrapNone/>
                      <wp:docPr id="6966" name="Rectangle 6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FA5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3F56D" id="Rectangle 6966" o:spid="_x0000_s1253" style="position:absolute;margin-left:102pt;margin-top:28pt;width:79pt;height:60pt;z-index:2502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1guug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rcLJeUeO5wSr9R&#10;N+47q8g52xsp1TTfSa8hphbLnuIjXKKE7kR+1OCmL9IiY9H4dNVYjZkITG4Wm3WNkxB4tLrZLNDH&#10;LtV7cYSUf6jgyOQwCgilKMuPv1I+X327gnUTmPPzk5fH/VjINM3qDeo+yBNSxB3ND2i0DQOjwppI&#10;yYBzZzT9OXBQlNifHoVtVjeLBhelBPN1s8YFhhIg6P3HLPeiD7hKIgMlhwim6xFvkajAwokVYpft&#10;mlbiY1zAv/8Du1c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oXWC66AQAASwMAAA4AAAAAAAAAAAAAAAAALgIAAGRycy9l&#10;Mm9Eb2MueG1sUEsBAi0AFAAGAAgAAAAhAIsTKdPcAAAACgEAAA8AAAAAAAAAAAAAAAAAFAQAAGRy&#10;cy9kb3ducmV2LnhtbFBLBQYAAAAABAAEAPMAAAAdBQAAAAA=&#10;" filled="f" stroked="f">
                      <v:textbox inset="2.16pt,1.44pt,0,1.44pt">
                        <w:txbxContent>
                          <w:p w14:paraId="2EBFA5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6208" behindDoc="0" locked="0" layoutInCell="1" allowOverlap="1" wp14:anchorId="31E6FAD7" wp14:editId="0531E7B2">
                      <wp:simplePos x="0" y="0"/>
                      <wp:positionH relativeFrom="column">
                        <wp:posOffset>1295400</wp:posOffset>
                      </wp:positionH>
                      <wp:positionV relativeFrom="paragraph">
                        <wp:posOffset>355600</wp:posOffset>
                      </wp:positionV>
                      <wp:extent cx="977900" cy="927100"/>
                      <wp:effectExtent l="0" t="0" r="0" b="0"/>
                      <wp:wrapNone/>
                      <wp:docPr id="6965" name="Rectangle 69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FEBA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6FAD7" id="Rectangle 6965" o:spid="_x0000_s1254" style="position:absolute;margin-left:102pt;margin-top:28pt;width:77pt;height:73pt;z-index:2502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B8CSg7twEAAEsDAAAOAAAAAAAAAAAAAAAAAC4CAABkcnMvZTJv&#10;RG9jLnhtbFBLAQItABQABgAIAAAAIQA4gSnh3QAAAAoBAAAPAAAAAAAAAAAAAAAAABEEAABkcnMv&#10;ZG93bnJldi54bWxQSwUGAAAAAAQABADzAAAAGwUAAAAA&#10;" filled="f" stroked="f">
                      <v:textbox inset="2.16pt,1.44pt,0,1.44pt">
                        <w:txbxContent>
                          <w:p w14:paraId="14FEBA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7232" behindDoc="0" locked="0" layoutInCell="1" allowOverlap="1" wp14:anchorId="6692461E" wp14:editId="1498DE6B">
                      <wp:simplePos x="0" y="0"/>
                      <wp:positionH relativeFrom="column">
                        <wp:posOffset>1295400</wp:posOffset>
                      </wp:positionH>
                      <wp:positionV relativeFrom="paragraph">
                        <wp:posOffset>355600</wp:posOffset>
                      </wp:positionV>
                      <wp:extent cx="1003300" cy="762000"/>
                      <wp:effectExtent l="0" t="0" r="0" b="0"/>
                      <wp:wrapNone/>
                      <wp:docPr id="6964" name="Rectangle 6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C4D1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2461E" id="Rectangle 6964" o:spid="_x0000_s1255" style="position:absolute;margin-left:102pt;margin-top:28pt;width:79pt;height:60pt;z-index:2502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WXe2W6AQAASwMAAA4AAAAAAAAAAAAAAAAALgIAAGRycy9l&#10;Mm9Eb2MueG1sUEsBAi0AFAAGAAgAAAAhAIsTKdPcAAAACgEAAA8AAAAAAAAAAAAAAAAAFAQAAGRy&#10;cy9kb3ducmV2LnhtbFBLBQYAAAAABAAEAPMAAAAdBQAAAAA=&#10;" filled="f" stroked="f">
                      <v:textbox inset="2.16pt,1.44pt,0,1.44pt">
                        <w:txbxContent>
                          <w:p w14:paraId="18C4D1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8256" behindDoc="0" locked="0" layoutInCell="1" allowOverlap="1" wp14:anchorId="47996977" wp14:editId="636FD5B7">
                      <wp:simplePos x="0" y="0"/>
                      <wp:positionH relativeFrom="column">
                        <wp:posOffset>1295400</wp:posOffset>
                      </wp:positionH>
                      <wp:positionV relativeFrom="paragraph">
                        <wp:posOffset>355600</wp:posOffset>
                      </wp:positionV>
                      <wp:extent cx="977900" cy="863600"/>
                      <wp:effectExtent l="0" t="0" r="0" b="0"/>
                      <wp:wrapNone/>
                      <wp:docPr id="6963" name="Rectangle 69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14BDA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96977" id="Rectangle 6963" o:spid="_x0000_s1256" style="position:absolute;margin-left:102pt;margin-top:28pt;width:77pt;height:68pt;z-index:2502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" filled="f" stroked="f">
                      <v:textbox inset="2.16pt,1.44pt,0,1.44pt">
                        <w:txbxContent>
                          <w:p w14:paraId="514BDA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09280" behindDoc="0" locked="0" layoutInCell="1" allowOverlap="1" wp14:anchorId="5466C55D" wp14:editId="05AE729B">
                      <wp:simplePos x="0" y="0"/>
                      <wp:positionH relativeFrom="column">
                        <wp:posOffset>1295400</wp:posOffset>
                      </wp:positionH>
                      <wp:positionV relativeFrom="paragraph">
                        <wp:posOffset>355600</wp:posOffset>
                      </wp:positionV>
                      <wp:extent cx="977900" cy="927100"/>
                      <wp:effectExtent l="0" t="0" r="0" b="0"/>
                      <wp:wrapNone/>
                      <wp:docPr id="6962" name="Rectangle 69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7304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6C55D" id="Rectangle 6962" o:spid="_x0000_s1257" style="position:absolute;margin-left:102pt;margin-top:28pt;width:77pt;height:73pt;z-index:2502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iQRik7UBAABLAwAADgAAAAAAAAAAAAAAAAAuAgAAZHJzL2Uyb0Rv&#10;Yy54bWxQSwECLQAUAAYACAAAACEAOIEp4d0AAAAKAQAADwAAAAAAAAAAAAAAAAAPBAAAZHJzL2Rv&#10;d25yZXYueG1sUEsFBgAAAAAEAAQA8wAAABkFAAAAAA==&#10;" filled="f" stroked="f">
                      <v:textbox inset="2.16pt,1.44pt,0,1.44pt">
                        <w:txbxContent>
                          <w:p w14:paraId="2A7304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0304" behindDoc="0" locked="0" layoutInCell="1" allowOverlap="1" wp14:anchorId="106F546A" wp14:editId="1A063184">
                      <wp:simplePos x="0" y="0"/>
                      <wp:positionH relativeFrom="column">
                        <wp:posOffset>1295400</wp:posOffset>
                      </wp:positionH>
                      <wp:positionV relativeFrom="paragraph">
                        <wp:posOffset>355600</wp:posOffset>
                      </wp:positionV>
                      <wp:extent cx="1003300" cy="762000"/>
                      <wp:effectExtent l="0" t="0" r="0" b="0"/>
                      <wp:wrapNone/>
                      <wp:docPr id="6961" name="Rectangle 6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C8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F546A" id="Rectangle 6961" o:spid="_x0000_s1258" style="position:absolute;margin-left:102pt;margin-top:28pt;width:79pt;height:60pt;z-index:2502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N8uQ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Xs4p8dzhlP6g&#10;btx3VpFTtjdSqmm+k15DTC2WPcVHOEcJ3Yn8qMFNX6RFxqLx8aKxGjMRmFwv1qsaJyHw6PpqvUAf&#10;u1TvxRFSvlfBkclhFBBKUZYffqV8uvp2BesmMKfnJy+Pu7GQaRbNG9RdkEekiDuaH9BoGwZGhTWR&#10;kgHnzmh63XNQlNifHoVtrq+wluQSzFfNChcYSoCgdx+z3Is+4CqJDJTsI5iuR7xFogILJ1aInbdr&#10;WomPcQH//g9s/wI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o3YTfLkBAABLAwAADgAAAAAAAAAAAAAAAAAuAgAAZHJzL2Uy&#10;b0RvYy54bWxQSwECLQAUAAYACAAAACEAixMp09wAAAAKAQAADwAAAAAAAAAAAAAAAAATBAAAZHJz&#10;L2Rvd25yZXYueG1sUEsFBgAAAAAEAAQA8wAAABwFAAAAAA==&#10;" filled="f" stroked="f">
                      <v:textbox inset="2.16pt,1.44pt,0,1.44pt">
                        <w:txbxContent>
                          <w:p w14:paraId="63DC8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1328" behindDoc="0" locked="0" layoutInCell="1" allowOverlap="1" wp14:anchorId="7AA6419B" wp14:editId="572FE166">
                      <wp:simplePos x="0" y="0"/>
                      <wp:positionH relativeFrom="column">
                        <wp:posOffset>1295400</wp:posOffset>
                      </wp:positionH>
                      <wp:positionV relativeFrom="paragraph">
                        <wp:posOffset>355600</wp:posOffset>
                      </wp:positionV>
                      <wp:extent cx="977900" cy="927100"/>
                      <wp:effectExtent l="0" t="0" r="0" b="0"/>
                      <wp:wrapNone/>
                      <wp:docPr id="6960" name="Rectangle 69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A989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6419B" id="Rectangle 6960" o:spid="_x0000_s1259" style="position:absolute;margin-left:102pt;margin-top:28pt;width:77pt;height:73pt;z-index:2502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AroQCK2AQAASwMAAA4AAAAAAAAAAAAAAAAALgIAAGRycy9lMm9E&#10;b2MueG1sUEsBAi0AFAAGAAgAAAAhADiBKeHdAAAACgEAAA8AAAAAAAAAAAAAAAAAEAQAAGRycy9k&#10;b3ducmV2LnhtbFBLBQYAAAAABAAEAPMAAAAaBQAAAAA=&#10;" filled="f" stroked="f">
                      <v:textbox inset="2.16pt,1.44pt,0,1.44pt">
                        <w:txbxContent>
                          <w:p w14:paraId="20A989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2352" behindDoc="0" locked="0" layoutInCell="1" allowOverlap="1" wp14:anchorId="62E6FD44" wp14:editId="528EF32B">
                      <wp:simplePos x="0" y="0"/>
                      <wp:positionH relativeFrom="column">
                        <wp:posOffset>1295400</wp:posOffset>
                      </wp:positionH>
                      <wp:positionV relativeFrom="paragraph">
                        <wp:posOffset>355600</wp:posOffset>
                      </wp:positionV>
                      <wp:extent cx="977900" cy="927100"/>
                      <wp:effectExtent l="0" t="0" r="0" b="0"/>
                      <wp:wrapNone/>
                      <wp:docPr id="6959" name="Rectangle 69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2B91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6FD44" id="Rectangle 6959" o:spid="_x0000_s1260" style="position:absolute;margin-left:102pt;margin-top:28pt;width:77pt;height:73pt;z-index:2502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kdZw2twEAAEsDAAAOAAAAAAAAAAAAAAAAAC4CAABkcnMvZTJv&#10;RG9jLnhtbFBLAQItABQABgAIAAAAIQA4gSnh3QAAAAoBAAAPAAAAAAAAAAAAAAAAABEEAABkcnMv&#10;ZG93bnJldi54bWxQSwUGAAAAAAQABADzAAAAGwUAAAAA&#10;" filled="f" stroked="f">
                      <v:textbox inset="2.16pt,1.44pt,0,1.44pt">
                        <w:txbxContent>
                          <w:p w14:paraId="7B2B91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3376" behindDoc="0" locked="0" layoutInCell="1" allowOverlap="1" wp14:anchorId="51138DD0" wp14:editId="7634528E">
                      <wp:simplePos x="0" y="0"/>
                      <wp:positionH relativeFrom="column">
                        <wp:posOffset>1295400</wp:posOffset>
                      </wp:positionH>
                      <wp:positionV relativeFrom="paragraph">
                        <wp:posOffset>355600</wp:posOffset>
                      </wp:positionV>
                      <wp:extent cx="1003300" cy="762000"/>
                      <wp:effectExtent l="0" t="0" r="0" b="0"/>
                      <wp:wrapNone/>
                      <wp:docPr id="6958" name="Rectangle 6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D9F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38DD0" id="Rectangle 6958" o:spid="_x0000_s1261" style="position:absolute;margin-left:102pt;margin-top:28pt;width:79pt;height:60pt;z-index:2502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3rz2i6AQAASwMAAA4AAAAAAAAAAAAAAAAALgIAAGRycy9l&#10;Mm9Eb2MueG1sUEsBAi0AFAAGAAgAAAAhAIsTKdPcAAAACgEAAA8AAAAAAAAAAAAAAAAAFAQAAGRy&#10;cy9kb3ducmV2LnhtbFBLBQYAAAAABAAEAPMAAAAdBQAAAAA=&#10;" filled="f" stroked="f">
                      <v:textbox inset="2.16pt,1.44pt,0,1.44pt">
                        <w:txbxContent>
                          <w:p w14:paraId="61AD9F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4400" behindDoc="0" locked="0" layoutInCell="1" allowOverlap="1" wp14:anchorId="5050044D" wp14:editId="28C1DB69">
                      <wp:simplePos x="0" y="0"/>
                      <wp:positionH relativeFrom="column">
                        <wp:posOffset>1295400</wp:posOffset>
                      </wp:positionH>
                      <wp:positionV relativeFrom="paragraph">
                        <wp:posOffset>355600</wp:posOffset>
                      </wp:positionV>
                      <wp:extent cx="977900" cy="927100"/>
                      <wp:effectExtent l="0" t="0" r="0" b="0"/>
                      <wp:wrapNone/>
                      <wp:docPr id="6957" name="Rectangle 69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BF45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0044D" id="Rectangle 6957" o:spid="_x0000_s1262" style="position:absolute;margin-left:102pt;margin-top:28pt;width:77pt;height:73pt;z-index:2502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DkpNttwEAAEsDAAAOAAAAAAAAAAAAAAAAAC4CAABkcnMvZTJv&#10;RG9jLnhtbFBLAQItABQABgAIAAAAIQA4gSnh3QAAAAoBAAAPAAAAAAAAAAAAAAAAABEEAABkcnMv&#10;ZG93bnJldi54bWxQSwUGAAAAAAQABADzAAAAGwUAAAAA&#10;" filled="f" stroked="f">
                      <v:textbox inset="2.16pt,1.44pt,0,1.44pt">
                        <w:txbxContent>
                          <w:p w14:paraId="5DBF45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5424" behindDoc="0" locked="0" layoutInCell="1" allowOverlap="1" wp14:anchorId="300B1207" wp14:editId="33BF69F0">
                      <wp:simplePos x="0" y="0"/>
                      <wp:positionH relativeFrom="column">
                        <wp:posOffset>1295400</wp:posOffset>
                      </wp:positionH>
                      <wp:positionV relativeFrom="paragraph">
                        <wp:posOffset>355600</wp:posOffset>
                      </wp:positionV>
                      <wp:extent cx="977900" cy="901700"/>
                      <wp:effectExtent l="0" t="0" r="0" b="0"/>
                      <wp:wrapNone/>
                      <wp:docPr id="6956" name="Rectangle 6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7645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B1207" id="Rectangle 6956" o:spid="_x0000_s1263" style="position:absolute;margin-left:102pt;margin-top:28pt;width:77pt;height:71pt;z-index:2502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" filled="f" stroked="f">
                      <v:textbox inset="2.16pt,1.44pt,0,1.44pt">
                        <w:txbxContent>
                          <w:p w14:paraId="307645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6448" behindDoc="0" locked="0" layoutInCell="1" allowOverlap="1" wp14:anchorId="514FFC65" wp14:editId="0492913A">
                      <wp:simplePos x="0" y="0"/>
                      <wp:positionH relativeFrom="column">
                        <wp:posOffset>1295400</wp:posOffset>
                      </wp:positionH>
                      <wp:positionV relativeFrom="paragraph">
                        <wp:posOffset>355600</wp:posOffset>
                      </wp:positionV>
                      <wp:extent cx="1003300" cy="762000"/>
                      <wp:effectExtent l="0" t="0" r="0" b="0"/>
                      <wp:wrapNone/>
                      <wp:docPr id="6955" name="Rectangle 6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FF6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FFC65" id="Rectangle 6955" o:spid="_x0000_s1264" style="position:absolute;margin-left:102pt;margin-top:28pt;width:79pt;height:60pt;z-index:2502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KR5ys26AQAASwMAAA4AAAAAAAAAAAAAAAAALgIAAGRycy9l&#10;Mm9Eb2MueG1sUEsBAi0AFAAGAAgAAAAhAIsTKdPcAAAACgEAAA8AAAAAAAAAAAAAAAAAFAQAAGRy&#10;cy9kb3ducmV2LnhtbFBLBQYAAAAABAAEAPMAAAAdBQAAAAA=&#10;" filled="f" stroked="f">
                      <v:textbox inset="2.16pt,1.44pt,0,1.44pt">
                        <w:txbxContent>
                          <w:p w14:paraId="12BFF6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7472" behindDoc="0" locked="0" layoutInCell="1" allowOverlap="1" wp14:anchorId="05DA0C15" wp14:editId="190E22FA">
                      <wp:simplePos x="0" y="0"/>
                      <wp:positionH relativeFrom="column">
                        <wp:posOffset>1295400</wp:posOffset>
                      </wp:positionH>
                      <wp:positionV relativeFrom="paragraph">
                        <wp:posOffset>355600</wp:posOffset>
                      </wp:positionV>
                      <wp:extent cx="1003300" cy="762000"/>
                      <wp:effectExtent l="0" t="0" r="0" b="0"/>
                      <wp:wrapNone/>
                      <wp:docPr id="6954" name="Rectangle 6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27B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A0C15" id="Rectangle 6954" o:spid="_x0000_s1265" style="position:absolute;margin-left:102pt;margin-top:28pt;width:79pt;height:60pt;z-index:2502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N4ugEAAEs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Zv2s9rSjx3OKWf&#10;qBv3vVXknB2MlGqe76zXGFOHZU/xES5RQncmP2lw8xdpkalofLpqrKZMBCbbVbupcRICj27X7Qp9&#10;7FK9FkdI+asKjswOo4BQirL8+D3l89WXK1g3gzk/P3t52k+FTLNqX6DugzwhRdzR/IBG2zAyKqyJ&#10;lIw4d0bT7wMHRYn95lHY5na9anBRSrDcNBtcYCgBgt6/zXIvhoCrJDJQcohg+gHxFokKLJxYIXbZ&#10;rnkl3sYF/O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WM43i6AQAASwMAAA4AAAAAAAAAAAAAAAAALgIAAGRycy9l&#10;Mm9Eb2MueG1sUEsBAi0AFAAGAAgAAAAhAIsTKdPcAAAACgEAAA8AAAAAAAAAAAAAAAAAFAQAAGRy&#10;cy9kb3ducmV2LnhtbFBLBQYAAAAABAAEAPMAAAAdBQAAAAA=&#10;" filled="f" stroked="f">
                      <v:textbox inset="2.16pt,1.44pt,0,1.44pt">
                        <w:txbxContent>
                          <w:p w14:paraId="22D27B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8496" behindDoc="0" locked="0" layoutInCell="1" allowOverlap="1" wp14:anchorId="4E607DC7" wp14:editId="66C61488">
                      <wp:simplePos x="0" y="0"/>
                      <wp:positionH relativeFrom="column">
                        <wp:posOffset>1295400</wp:posOffset>
                      </wp:positionH>
                      <wp:positionV relativeFrom="paragraph">
                        <wp:posOffset>355600</wp:posOffset>
                      </wp:positionV>
                      <wp:extent cx="1003300" cy="762000"/>
                      <wp:effectExtent l="0" t="0" r="0" b="0"/>
                      <wp:wrapNone/>
                      <wp:docPr id="6953" name="Rectangle 6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56C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07DC7" id="Rectangle 6953" o:spid="_x0000_s1266" style="position:absolute;margin-left:102pt;margin-top:28pt;width:79pt;height:60pt;z-index:2502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AkuwEAAEs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X66sFJY5b7NJv&#10;9I27blDkVO2NlCr3N/s1htjitafwCOcs4jKLnzTY/EVZZCoeHy8eqykRgcX1Yr2qsRMCt26W6wWu&#10;EaV6uxwgph/KW5IXjAJSKc7yw31Mp6OvR/BeJnN6Pq/StJuKmGZZYHNt5+URJeKMpgcMevAjo2Iw&#10;gZIR+85o/LPnoCgZfjo0trlZLhoclJLMV80KBxhKgqR376vcid7jKIkElOwDmK5HvsWiQgs7VoSd&#10;pyuPxPu8kH/7B7Z/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XNAAkuwEAAEsDAAAOAAAAAAAAAAAAAAAAAC4CAABkcnMv&#10;ZTJvRG9jLnhtbFBLAQItABQABgAIAAAAIQCLEynT3AAAAAoBAAAPAAAAAAAAAAAAAAAAABUEAABk&#10;cnMvZG93bnJldi54bWxQSwUGAAAAAAQABADzAAAAHgUAAAAA&#10;" filled="f" stroked="f">
                      <v:textbox inset="2.16pt,1.44pt,0,1.44pt">
                        <w:txbxContent>
                          <w:p w14:paraId="6BD56C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19520" behindDoc="0" locked="0" layoutInCell="1" allowOverlap="1" wp14:anchorId="580E8C0F" wp14:editId="411FEF72">
                      <wp:simplePos x="0" y="0"/>
                      <wp:positionH relativeFrom="column">
                        <wp:posOffset>1295400</wp:posOffset>
                      </wp:positionH>
                      <wp:positionV relativeFrom="paragraph">
                        <wp:posOffset>355600</wp:posOffset>
                      </wp:positionV>
                      <wp:extent cx="1003300" cy="762000"/>
                      <wp:effectExtent l="0" t="0" r="0" b="0"/>
                      <wp:wrapNone/>
                      <wp:docPr id="6952" name="Rectangle 6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A61B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E8C0F" id="Rectangle 6952" o:spid="_x0000_s1267" style="position:absolute;margin-left:102pt;margin-top:28pt;width:79pt;height:60pt;z-index:2502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tsEpkbkBAABLAwAADgAAAAAAAAAAAAAAAAAuAgAAZHJzL2Uy&#10;b0RvYy54bWxQSwECLQAUAAYACAAAACEAixMp09wAAAAKAQAADwAAAAAAAAAAAAAAAAATBAAAZHJz&#10;L2Rvd25yZXYueG1sUEsFBgAAAAAEAAQA8wAAABwFAAAAAA==&#10;" filled="f" stroked="f">
                      <v:textbox inset="2.16pt,1.44pt,0,1.44pt">
                        <w:txbxContent>
                          <w:p w14:paraId="7FA61B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0544" behindDoc="0" locked="0" layoutInCell="1" allowOverlap="1" wp14:anchorId="0131B3A5" wp14:editId="6AC58280">
                      <wp:simplePos x="0" y="0"/>
                      <wp:positionH relativeFrom="column">
                        <wp:posOffset>1295400</wp:posOffset>
                      </wp:positionH>
                      <wp:positionV relativeFrom="paragraph">
                        <wp:posOffset>355600</wp:posOffset>
                      </wp:positionV>
                      <wp:extent cx="1003300" cy="762000"/>
                      <wp:effectExtent l="0" t="0" r="0" b="0"/>
                      <wp:wrapNone/>
                      <wp:docPr id="6951" name="Rectangle 6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13C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1B3A5" id="Rectangle 6951" o:spid="_x0000_s1268" style="position:absolute;margin-left:102pt;margin-top:28pt;width:79pt;height:60pt;z-index:2502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KV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X66s5JZ47nNIv&#10;1I37zipyyvZGSjXNd9JriKnFsuf4BOcooTuRHzW46Yu0yFg0Pl40VmMmApPrxXpV4yQEHt0s1wv0&#10;sUv1Vhwh5R8qODI5jAJCKcryw0PKp6uvV7BuAnN6fvLyuBsLmWbZvELdBXlEirij+RGNtmFgVFgT&#10;KRlw7oymP3sOihJ771HY5ma5aHBRSjBfNStcYCgBgt69z3Iv+oCrJDJQso9guh7xFokKLJxYIXbe&#10;rmkl3scF/N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TYIpW6AQAASwMAAA4AAAAAAAAAAAAAAAAALgIAAGRycy9l&#10;Mm9Eb2MueG1sUEsBAi0AFAAGAAgAAAAhAIsTKdPcAAAACgEAAA8AAAAAAAAAAAAAAAAAFAQAAGRy&#10;cy9kb3ducmV2LnhtbFBLBQYAAAAABAAEAPMAAAAdBQAAAAA=&#10;" filled="f" stroked="f">
                      <v:textbox inset="2.16pt,1.44pt,0,1.44pt">
                        <w:txbxContent>
                          <w:p w14:paraId="21513C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1568" behindDoc="0" locked="0" layoutInCell="1" allowOverlap="1" wp14:anchorId="362C663B" wp14:editId="605AC2DE">
                      <wp:simplePos x="0" y="0"/>
                      <wp:positionH relativeFrom="column">
                        <wp:posOffset>1295400</wp:posOffset>
                      </wp:positionH>
                      <wp:positionV relativeFrom="paragraph">
                        <wp:posOffset>355600</wp:posOffset>
                      </wp:positionV>
                      <wp:extent cx="1003300" cy="762000"/>
                      <wp:effectExtent l="0" t="0" r="0" b="0"/>
                      <wp:wrapNone/>
                      <wp:docPr id="6950" name="Rectangle 6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B87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C663B" id="Rectangle 6950" o:spid="_x0000_s1269" style="position:absolute;margin-left:102pt;margin-top:28pt;width:79pt;height:60pt;z-index:2502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sg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X6ysUyHOHU/qF&#10;unHfWUVO2d5Iqab5TnoNMbVY9hyf4BwldCfyowY3fZEWGYvGx4vGasxEYHK9WK9qfEjg0c1yvUAf&#10;u1RvxRFS/qGCI5PDKCCUoiw/PKR8uvp6BesmMKfnJy+Pu7GQaZaLV6i7II9IEXc0P6LRNgyMCmsi&#10;JQPOndH0Z89BUWLvPQrb3CwXDS5KCearZoULDCVA0Lv3We5FH3CVRAZK9hFM1yPeIlGBhRMrxM7b&#10;Na3E+7iAf/sHt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UtCyC6AQAASwMAAA4AAAAAAAAAAAAAAAAALgIAAGRycy9l&#10;Mm9Eb2MueG1sUEsBAi0AFAAGAAgAAAAhAIsTKdPcAAAACgEAAA8AAAAAAAAAAAAAAAAAFAQAAGRy&#10;cy9kb3ducmV2LnhtbFBLBQYAAAAABAAEAPMAAAAdBQAAAAA=&#10;" filled="f" stroked="f">
                      <v:textbox inset="2.16pt,1.44pt,0,1.44pt">
                        <w:txbxContent>
                          <w:p w14:paraId="0BFB87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2592" behindDoc="0" locked="0" layoutInCell="1" allowOverlap="1" wp14:anchorId="14F2ABE6" wp14:editId="3CB94396">
                      <wp:simplePos x="0" y="0"/>
                      <wp:positionH relativeFrom="column">
                        <wp:posOffset>1295400</wp:posOffset>
                      </wp:positionH>
                      <wp:positionV relativeFrom="paragraph">
                        <wp:posOffset>355600</wp:posOffset>
                      </wp:positionV>
                      <wp:extent cx="1003300" cy="762000"/>
                      <wp:effectExtent l="0" t="0" r="0" b="0"/>
                      <wp:wrapNone/>
                      <wp:docPr id="6949" name="Rectangle 6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6A7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2ABE6" id="Rectangle 6949" o:spid="_x0000_s1270" style="position:absolute;margin-left:102pt;margin-top:28pt;width:79pt;height:60pt;z-index:2502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PDTTxO6AQAASwMAAA4AAAAAAAAAAAAAAAAALgIAAGRycy9l&#10;Mm9Eb2MueG1sUEsBAi0AFAAGAAgAAAAhAIsTKdPcAAAACgEAAA8AAAAAAAAAAAAAAAAAFAQAAGRy&#10;cy9kb3ducmV2LnhtbFBLBQYAAAAABAAEAPMAAAAdBQAAAAA=&#10;" filled="f" stroked="f">
                      <v:textbox inset="2.16pt,1.44pt,0,1.44pt">
                        <w:txbxContent>
                          <w:p w14:paraId="7936A7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3616" behindDoc="0" locked="0" layoutInCell="1" allowOverlap="1" wp14:anchorId="2A62B1B4" wp14:editId="2748028F">
                      <wp:simplePos x="0" y="0"/>
                      <wp:positionH relativeFrom="column">
                        <wp:posOffset>1295400</wp:posOffset>
                      </wp:positionH>
                      <wp:positionV relativeFrom="paragraph">
                        <wp:posOffset>355600</wp:posOffset>
                      </wp:positionV>
                      <wp:extent cx="1003300" cy="762000"/>
                      <wp:effectExtent l="0" t="0" r="0" b="0"/>
                      <wp:wrapNone/>
                      <wp:docPr id="6948" name="Rectangle 6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F9F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2B1B4" id="Rectangle 6948" o:spid="_x0000_s1271" style="position:absolute;margin-left:102pt;margin-top:28pt;width:79pt;height:60pt;z-index:2502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am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X6yXOynOHU/qF&#10;unHfWUVO2d5Iqab5TnoNMbVY9hyf4BwldCfyowY3fZEWGYvGx4vGasxEYHK9WK9qnITAo5vleoE+&#10;dqneiiOk/EMFRyaHUUAoRVl+eEj5dPX1CtZNYE7PT14ed2Mh0yyvXqHugjwiRdzR/IhG2zAwKqyJ&#10;lAw4d0bTnz0HRYm99yhsc7NcNLgoJZivmhWKAiVA0Lv3We5FH3CVRAZK9hFM1yPeIlGBhRMrxM7b&#10;Na3E+7iAf/sHt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EmZqa6AQAASwMAAA4AAAAAAAAAAAAAAAAALgIAAGRycy9l&#10;Mm9Eb2MueG1sUEsBAi0AFAAGAAgAAAAhAIsTKdPcAAAACgEAAA8AAAAAAAAAAAAAAAAAFAQAAGRy&#10;cy9kb3ducmV2LnhtbFBLBQYAAAAABAAEAPMAAAAdBQAAAAA=&#10;" filled="f" stroked="f">
                      <v:textbox inset="2.16pt,1.44pt,0,1.44pt">
                        <w:txbxContent>
                          <w:p w14:paraId="271F9F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4640" behindDoc="0" locked="0" layoutInCell="1" allowOverlap="1" wp14:anchorId="1096FC52" wp14:editId="0B5A9D80">
                      <wp:simplePos x="0" y="0"/>
                      <wp:positionH relativeFrom="column">
                        <wp:posOffset>1295400</wp:posOffset>
                      </wp:positionH>
                      <wp:positionV relativeFrom="paragraph">
                        <wp:posOffset>355600</wp:posOffset>
                      </wp:positionV>
                      <wp:extent cx="1003300" cy="762000"/>
                      <wp:effectExtent l="0" t="0" r="0" b="0"/>
                      <wp:wrapNone/>
                      <wp:docPr id="6947" name="Rectangle 6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D20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6FC52" id="Rectangle 6947" o:spid="_x0000_s1272" style="position:absolute;margin-left:102pt;margin-top:28pt;width:79pt;height:60pt;z-index:2502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BI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a4p8dzhlH6i&#10;btx3VpFLtjdSqmm+k15DTC2WPccnuEYJ3Yn8qMFNX6RFxqLx+aaxGjMRmNwutpsaJyHwaL3cLtDH&#10;LtVbcYSUv6rgyOQwCgilKMtP31O+XH29gnUTmMvzk5fHw1jINMvVK9RDkGekiDuaH9FoGwZGhTWR&#10;kgHnzmj6feSgKLHfPArbrJeLBhelBPNNs8EFhhIg6MP7LPeiD7hKIgMlxwim6xFvkajAwokVYtft&#10;mlbifVzAv/0D+z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c0QEi6AQAASwMAAA4AAAAAAAAAAAAAAAAALgIAAGRycy9l&#10;Mm9Eb2MueG1sUEsBAi0AFAAGAAgAAAAhAIsTKdPcAAAACgEAAA8AAAAAAAAAAAAAAAAAFAQAAGRy&#10;cy9kb3ducmV2LnhtbFBLBQYAAAAABAAEAPMAAAAdBQAAAAA=&#10;" filled="f" stroked="f">
                      <v:textbox inset="2.16pt,1.44pt,0,1.44pt">
                        <w:txbxContent>
                          <w:p w14:paraId="117D20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5664" behindDoc="0" locked="0" layoutInCell="1" allowOverlap="1" wp14:anchorId="2E58E475" wp14:editId="234135BF">
                      <wp:simplePos x="0" y="0"/>
                      <wp:positionH relativeFrom="column">
                        <wp:posOffset>1295400</wp:posOffset>
                      </wp:positionH>
                      <wp:positionV relativeFrom="paragraph">
                        <wp:posOffset>355600</wp:posOffset>
                      </wp:positionV>
                      <wp:extent cx="1003300" cy="762000"/>
                      <wp:effectExtent l="0" t="0" r="0" b="0"/>
                      <wp:wrapNone/>
                      <wp:docPr id="6946" name="Rectangle 6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296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8E475" id="Rectangle 6946" o:spid="_x0000_s1273" style="position:absolute;margin-left:102pt;margin-top:28pt;width:79pt;height:60pt;z-index:2502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n9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a4o8dzhlH6i&#10;btx3VpFLtjdSqmm+k15DTC2WPccnuEYJ3Yn8qMFNX6RFxqLx+aaxGjMRmNwutpsaJyHwaL3cLtDH&#10;LtVbcYSUv6rgyOQwCgilKMtP31O+XH29gnUTmMvzk5fHw1jINMv1K9RDkGekiDuaH9FoGwZGhTWR&#10;kgHnzmj6feSgKLHfPArbrJeLBhelBPNNs8EFhhIg6MP7LPeiD7hKIgMlxwim6xFvkajAwokVYtft&#10;mlbifVzAv/0D+z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bBaf26AQAASwMAAA4AAAAAAAAAAAAAAAAALgIAAGRycy9l&#10;Mm9Eb2MueG1sUEsBAi0AFAAGAAgAAAAhAIsTKdPcAAAACgEAAA8AAAAAAAAAAAAAAAAAFAQAAGRy&#10;cy9kb3ducmV2LnhtbFBLBQYAAAAABAAEAPMAAAAdBQAAAAA=&#10;" filled="f" stroked="f">
                      <v:textbox inset="2.16pt,1.44pt,0,1.44pt">
                        <w:txbxContent>
                          <w:p w14:paraId="766296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6688" behindDoc="0" locked="0" layoutInCell="1" allowOverlap="1" wp14:anchorId="17B7A0AE" wp14:editId="7A9BE0D7">
                      <wp:simplePos x="0" y="0"/>
                      <wp:positionH relativeFrom="column">
                        <wp:posOffset>1295400</wp:posOffset>
                      </wp:positionH>
                      <wp:positionV relativeFrom="paragraph">
                        <wp:posOffset>355600</wp:posOffset>
                      </wp:positionV>
                      <wp:extent cx="1003300" cy="762000"/>
                      <wp:effectExtent l="0" t="0" r="0" b="0"/>
                      <wp:wrapNone/>
                      <wp:docPr id="6945" name="Rectangle 6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E38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7A0AE" id="Rectangle 6945" o:spid="_x0000_s1274" style="position:absolute;margin-left:102pt;margin-top:28pt;width:79pt;height:60pt;z-index:2502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MDugEAAEs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zWb9mRLHLU7p&#10;J+rG3WAkOWdH3fcyzzfrNYXYYdlTeIRLFNHN5GcFNn+RFpmLxqerxnJORGBys9q0NU5C4NHterNC&#10;H7tUr8UBYvoqvSXZYRQQSlGWH7/HdL76cgXrMpjz89lL834uZJp1+wJ17/sTUsQdTQ9olPETo8Lo&#10;QMmEc2c0/j5wkJSYbw6FbW7XqwYXpQTLtmlxgaEECHr/NsudGD2ukkhAySGAHkbEWyQqsHBihdhl&#10;u/JKvI0L+Nd/YPcH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i0YwO6AQAASwMAAA4AAAAAAAAAAAAAAAAALgIAAGRycy9l&#10;Mm9Eb2MueG1sUEsBAi0AFAAGAAgAAAAhAIsTKdPcAAAACgEAAA8AAAAAAAAAAAAAAAAAFAQAAGRy&#10;cy9kb3ducmV2LnhtbFBLBQYAAAAABAAEAPMAAAAdBQAAAAA=&#10;" filled="f" stroked="f">
                      <v:textbox inset="2.16pt,1.44pt,0,1.44pt">
                        <w:txbxContent>
                          <w:p w14:paraId="2C5E38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7712" behindDoc="0" locked="0" layoutInCell="1" allowOverlap="1" wp14:anchorId="490D89B2" wp14:editId="27685997">
                      <wp:simplePos x="0" y="0"/>
                      <wp:positionH relativeFrom="column">
                        <wp:posOffset>1295400</wp:posOffset>
                      </wp:positionH>
                      <wp:positionV relativeFrom="paragraph">
                        <wp:posOffset>355600</wp:posOffset>
                      </wp:positionV>
                      <wp:extent cx="1003300" cy="762000"/>
                      <wp:effectExtent l="0" t="0" r="0" b="0"/>
                      <wp:wrapNone/>
                      <wp:docPr id="6944" name="Rectangle 6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FB5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D89B2" id="Rectangle 6944" o:spid="_x0000_s1275" style="position:absolute;margin-left:102pt;margin-top:28pt;width:79pt;height:60pt;z-index:2502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lBSra6AQAASwMAAA4AAAAAAAAAAAAAAAAALgIAAGRycy9l&#10;Mm9Eb2MueG1sUEsBAi0AFAAGAAgAAAAhAIsTKdPcAAAACgEAAA8AAAAAAAAAAAAAAAAAFAQAAGRy&#10;cy9kb3ducmV2LnhtbFBLBQYAAAAABAAEAPMAAAAdBQAAAAA=&#10;" filled="f" stroked="f">
                      <v:textbox inset="2.16pt,1.44pt,0,1.44pt">
                        <w:txbxContent>
                          <w:p w14:paraId="524FB5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8736" behindDoc="0" locked="0" layoutInCell="1" allowOverlap="1" wp14:anchorId="6941CD38" wp14:editId="1C6AD59B">
                      <wp:simplePos x="0" y="0"/>
                      <wp:positionH relativeFrom="column">
                        <wp:posOffset>1295400</wp:posOffset>
                      </wp:positionH>
                      <wp:positionV relativeFrom="paragraph">
                        <wp:posOffset>355600</wp:posOffset>
                      </wp:positionV>
                      <wp:extent cx="1003300" cy="762000"/>
                      <wp:effectExtent l="0" t="0" r="0" b="0"/>
                      <wp:wrapNone/>
                      <wp:docPr id="6943" name="Rectangle 6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0BC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41CD38" id="Rectangle 6943" o:spid="_x0000_s1276" style="position:absolute;margin-left:102pt;margin-top:28pt;width:79pt;height:60pt;z-index:2502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AeuwEAAEs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X6+WCEsctduk3&#10;+sZdNyhyqvZGSpX7m/0aQ2zx2lN4hHMWcZnFTxps/qIsMhWPjxeP1ZSIwOJ6sV7V2AmBWzfL9QLX&#10;iFK9XQ4Q0w/lLckLRgGpFGf54T6m09HXI3gvkzk9n1dp2k1FTHNVYHNt5+URJeKMpgcMevAjo2Iw&#10;gZIR+85o/LPnoCgZfjo0trlZLhoclJLMV80KBxhKgqR376vcid7jKIkElOwDmK5HvsWiQgs7VoSd&#10;pyuPxPu8kH/7B7Z/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sTAAeuwEAAEsDAAAOAAAAAAAAAAAAAAAAAC4CAABkcnMv&#10;ZTJvRG9jLnhtbFBLAQItABQABgAIAAAAIQCLEynT3AAAAAoBAAAPAAAAAAAAAAAAAAAAABUEAABk&#10;cnMvZG93bnJldi54bWxQSwUGAAAAAAQABADzAAAAHgUAAAAA&#10;" filled="f" stroked="f">
                      <v:textbox inset="2.16pt,1.44pt,0,1.44pt">
                        <w:txbxContent>
                          <w:p w14:paraId="1560BC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29760" behindDoc="0" locked="0" layoutInCell="1" allowOverlap="1" wp14:anchorId="4991633D" wp14:editId="69990362">
                      <wp:simplePos x="0" y="0"/>
                      <wp:positionH relativeFrom="column">
                        <wp:posOffset>1295400</wp:posOffset>
                      </wp:positionH>
                      <wp:positionV relativeFrom="paragraph">
                        <wp:posOffset>355600</wp:posOffset>
                      </wp:positionV>
                      <wp:extent cx="1003300" cy="762000"/>
                      <wp:effectExtent l="0" t="0" r="0" b="0"/>
                      <wp:wrapNone/>
                      <wp:docPr id="6942" name="Rectangle 6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50A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1633D" id="Rectangle 6942" o:spid="_x0000_s1277" style="position:absolute;margin-left:102pt;margin-top:28pt;width:79pt;height:60pt;z-index:2502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jbkpq7kBAABLAwAADgAAAAAAAAAAAAAAAAAuAgAAZHJzL2Uy&#10;b0RvYy54bWxQSwECLQAUAAYACAAAACEAixMp09wAAAAKAQAADwAAAAAAAAAAAAAAAAATBAAAZHJz&#10;L2Rvd25yZXYueG1sUEsFBgAAAAAEAAQA8wAAABwFAAAAAA==&#10;" filled="f" stroked="f">
                      <v:textbox inset="2.16pt,1.44pt,0,1.44pt">
                        <w:txbxContent>
                          <w:p w14:paraId="76B50A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30784" behindDoc="0" locked="0" layoutInCell="1" allowOverlap="1" wp14:anchorId="2E23B9D8" wp14:editId="2B9D54E2">
                      <wp:simplePos x="0" y="0"/>
                      <wp:positionH relativeFrom="column">
                        <wp:posOffset>1295400</wp:posOffset>
                      </wp:positionH>
                      <wp:positionV relativeFrom="paragraph">
                        <wp:posOffset>355600</wp:posOffset>
                      </wp:positionV>
                      <wp:extent cx="1003300" cy="762000"/>
                      <wp:effectExtent l="0" t="0" r="0" b="0"/>
                      <wp:wrapNone/>
                      <wp:docPr id="6941" name="Rectangle 6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C20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3B9D8" id="Rectangle 6941" o:spid="_x0000_s1278" style="position:absolute;margin-left:102pt;margin-top:28pt;width:79pt;height:60pt;z-index:2502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Kv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X6+WcEs8dTukX&#10;6sZ9ZxU5ZXsjpZrmO+k1xNRi2XN8gnOU0J3Ijxrc9EVaZCwaHy8aqzETgcn1Yr2qcRICj26W6wX6&#10;2KV6K46Q8g8VHJkcRgGhFGX54SHl09XXK1g3gTk9P3l53I2FTHPVvELdBXlEirij+RGNtmFgVFgT&#10;KRlw7oymP3sOihJ771HY5ma5aHBRSjBfNStcYCgBgt69z3Iv+oCrJDJQso9guh7xFokKLJxYIXbe&#10;rmkl3scF/N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gIq+6AQAASwMAAA4AAAAAAAAAAAAAAAAALgIAAGRycy9l&#10;Mm9Eb2MueG1sUEsBAi0AFAAGAAgAAAAhAIsTKdPcAAAACgEAAA8AAAAAAAAAAAAAAAAAFAQAAGRy&#10;cy9kb3ducmV2LnhtbFBLBQYAAAAABAAEAPMAAAAdBQAAAAA=&#10;" filled="f" stroked="f">
                      <v:textbox inset="2.16pt,1.44pt,0,1.44pt">
                        <w:txbxContent>
                          <w:p w14:paraId="6A3C20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31808" behindDoc="0" locked="0" layoutInCell="1" allowOverlap="1" wp14:anchorId="4DCE2B88" wp14:editId="7968DA8B">
                      <wp:simplePos x="0" y="0"/>
                      <wp:positionH relativeFrom="column">
                        <wp:posOffset>1295400</wp:posOffset>
                      </wp:positionH>
                      <wp:positionV relativeFrom="paragraph">
                        <wp:posOffset>355600</wp:posOffset>
                      </wp:positionV>
                      <wp:extent cx="1003300" cy="762000"/>
                      <wp:effectExtent l="0" t="0" r="0" b="0"/>
                      <wp:wrapNone/>
                      <wp:docPr id="6940" name="Rectangle 6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A26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E2B88" id="Rectangle 6940" o:spid="_x0000_s1279" style="position:absolute;margin-left:102pt;margin-top:28pt;width:79pt;height:60pt;z-index:2502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sa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X6yUK5LnDKf1C&#10;3bjvrCKnbG+kVNN8J72GmFose45PcI4SuhP5UYObvkiLjEXj40VjNWYiMLlerFc1PiTw6Ga5XqCP&#10;Xaq34ggp/1DBkclhFBBKUZYfHlI+XX29gnUTmNPzk5fH3VjINFeLV6i7II9IEXc0P6LRNgyMCmsi&#10;JQPOndH0Z89BUWLvPQrb3CwXDS5KCearZoULDCVA0Lv3We5FH3CVRAZK9hFM1yPeIlGBhRMrxM7b&#10;Na3E+7iAf/sHt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5VCxq6AQAASwMAAA4AAAAAAAAAAAAAAAAALgIAAGRycy9l&#10;Mm9Eb2MueG1sUEsBAi0AFAAGAAgAAAAhAIsTKdPcAAAACgEAAA8AAAAAAAAAAAAAAAAAFAQAAGRy&#10;cy9kb3ducmV2LnhtbFBLBQYAAAAABAAEAPMAAAAdBQAAAAA=&#10;" filled="f" stroked="f">
                      <v:textbox inset="2.16pt,1.44pt,0,1.44pt">
                        <w:txbxContent>
                          <w:p w14:paraId="1E0A26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32832" behindDoc="0" locked="0" layoutInCell="1" allowOverlap="1" wp14:anchorId="4694F40B" wp14:editId="5B63130D">
                      <wp:simplePos x="0" y="0"/>
                      <wp:positionH relativeFrom="column">
                        <wp:posOffset>1295400</wp:posOffset>
                      </wp:positionH>
                      <wp:positionV relativeFrom="paragraph">
                        <wp:posOffset>355600</wp:posOffset>
                      </wp:positionV>
                      <wp:extent cx="1003300" cy="762000"/>
                      <wp:effectExtent l="0" t="0" r="0" b="0"/>
                      <wp:wrapNone/>
                      <wp:docPr id="6939" name="Rectangle 6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742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4F40B" id="Rectangle 6939" o:spid="_x0000_s1280" style="position:absolute;margin-left:102pt;margin-top:28pt;width:79pt;height:60pt;z-index:2502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dBug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X68WaEs8dTukX&#10;6sZ9ZxU5ZXsjpZrmO+k1xNRi2XN8gnOU0J3Ijxrc9EVaZCwaHy8aqzETgUl8ZVXjJAQe3SzXC/Sx&#10;S/VWHCHlHyo4MjmMAkIpyvLDQ8qnq69XsG4Cc3p+8vK4GwuZ5mr5CnUX5BEp4o7mRzTahoFRYU2k&#10;ZMC5M5r+7DkoSuy9R2Gbm+WiwUUpwXzVrHCBoQQIevc+y73oA66SyEDJPoLpesRbJCqwcGKF2Hm7&#10;ppV4Hxfwb//A9i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YO50G6AQAASwMAAA4AAAAAAAAAAAAAAAAALgIAAGRycy9l&#10;Mm9Eb2MueG1sUEsBAi0AFAAGAAgAAAAhAIsTKdPcAAAACgEAAA8AAAAAAAAAAAAAAAAAFAQAAGRy&#10;cy9kb3ducmV2LnhtbFBLBQYAAAAABAAEAPMAAAAdBQAAAAA=&#10;" filled="f" stroked="f">
                      <v:textbox inset="2.16pt,1.44pt,0,1.44pt">
                        <w:txbxContent>
                          <w:p w14:paraId="461742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33856" behindDoc="0" locked="0" layoutInCell="1" allowOverlap="1" wp14:anchorId="02DEB763" wp14:editId="352E0664">
                      <wp:simplePos x="0" y="0"/>
                      <wp:positionH relativeFrom="column">
                        <wp:posOffset>1295400</wp:posOffset>
                      </wp:positionH>
                      <wp:positionV relativeFrom="paragraph">
                        <wp:posOffset>355600</wp:posOffset>
                      </wp:positionV>
                      <wp:extent cx="1003300" cy="762000"/>
                      <wp:effectExtent l="0" t="0" r="0" b="0"/>
                      <wp:wrapNone/>
                      <wp:docPr id="6938" name="Rectangle 6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7F3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EB763" id="Rectangle 6938" o:spid="_x0000_s1281" style="position:absolute;margin-left:102pt;margin-top:28pt;width:79pt;height:60pt;z-index:2502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f7zvS6AQAASwMAAA4AAAAAAAAAAAAAAAAALgIAAGRycy9l&#10;Mm9Eb2MueG1sUEsBAi0AFAAGAAgAAAAhAIsTKdPcAAAACgEAAA8AAAAAAAAAAAAAAAAAFAQAAGRy&#10;cy9kb3ducmV2LnhtbFBLBQYAAAAABAAEAPMAAAAdBQAAAAA=&#10;" filled="f" stroked="f">
                      <v:textbox inset="2.16pt,1.44pt,0,1.44pt">
                        <w:txbxContent>
                          <w:p w14:paraId="23E7F3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34880" behindDoc="0" locked="0" layoutInCell="1" allowOverlap="1" wp14:anchorId="41B7F15D" wp14:editId="48B34EC2">
                      <wp:simplePos x="0" y="0"/>
                      <wp:positionH relativeFrom="column">
                        <wp:posOffset>1295400</wp:posOffset>
                      </wp:positionH>
                      <wp:positionV relativeFrom="paragraph">
                        <wp:posOffset>355600</wp:posOffset>
                      </wp:positionV>
                      <wp:extent cx="1003300" cy="762000"/>
                      <wp:effectExtent l="0" t="0" r="0" b="0"/>
                      <wp:wrapNone/>
                      <wp:docPr id="6937" name="Rectangle 6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2C5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7F15D" id="Rectangle 6937" o:spid="_x0000_s1282" style="position:absolute;margin-left:102pt;margin-top:28pt;width:79pt;height:60pt;z-index:2502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ga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crNYUeK4xSn9&#10;QN246wZFztneSKnyfLNeY4gtlr2EZ7hEEd1MftJg8xdpkalofLpqrKZEBCY3i826xkkIPFrdbhbo&#10;Y5fqvThATF+VtyQ7jAJCKcry42NM56tvV7Augzk/n7007adCprlbvkHde3lCirij6QmNHvzIqBhM&#10;oGTEuTMaXw8cFCXDN4fCNqvbRYOLUoL5ulnjAkMJEPT+Y5Y70XtcJZGAkkMA0/WIt0hUYOHECrHL&#10;duWV+BgX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R6egauwEAAEsDAAAOAAAAAAAAAAAAAAAAAC4CAABkcnMv&#10;ZTJvRG9jLnhtbFBLAQItABQABgAIAAAAIQCLEynT3AAAAAoBAAAPAAAAAAAAAAAAAAAAABUEAABk&#10;cnMvZG93bnJldi54bWxQSwUGAAAAAAQABADzAAAAHgUAAAAA&#10;" filled="f" stroked="f">
                      <v:textbox inset="2.16pt,1.44pt,0,1.44pt">
                        <w:txbxContent>
                          <w:p w14:paraId="3442C5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35904" behindDoc="0" locked="0" layoutInCell="1" allowOverlap="1" wp14:anchorId="21E13761" wp14:editId="581641FA">
                      <wp:simplePos x="0" y="0"/>
                      <wp:positionH relativeFrom="column">
                        <wp:posOffset>1295400</wp:posOffset>
                      </wp:positionH>
                      <wp:positionV relativeFrom="paragraph">
                        <wp:posOffset>355600</wp:posOffset>
                      </wp:positionV>
                      <wp:extent cx="1003300" cy="762000"/>
                      <wp:effectExtent l="0" t="0" r="0" b="0"/>
                      <wp:wrapNone/>
                      <wp:docPr id="6936" name="Rectangle 6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1DB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13761" id="Rectangle 6936" o:spid="_x0000_s1283" style="position:absolute;margin-left:102pt;margin-top:28pt;width:79pt;height:60pt;z-index:2502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Gv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crNYUuK4xSn9&#10;QN246wZFztneSKnyfLNeY4gtlr2EZ7hEEd1MftJg8xdpkalofLpqrKZEBCY3i826xkkIPFrdbhbo&#10;Y5fqvThATF+VtyQ7jAJCKcry42NM56tvV7Augzk/n7007adCprlbvUHde3lCirij6QmNHvzIqBhM&#10;oGTEuTMaXw8cFCXDN4fCNqvbRYOLUoL5ulnjAkMJEPT+Y5Y70XtcJZGAkkMA0/WIt0hUYOHECrHL&#10;duWV+BgX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wHMGvuwEAAEsDAAAOAAAAAAAAAAAAAAAAAC4CAABkcnMv&#10;ZTJvRG9jLnhtbFBLAQItABQABgAIAAAAIQCLEynT3AAAAAoBAAAPAAAAAAAAAAAAAAAAABUEAABk&#10;cnMvZG93bnJldi54bWxQSwUGAAAAAAQABADzAAAAHgUAAAAA&#10;" filled="f" stroked="f">
                      <v:textbox inset="2.16pt,1.44pt,0,1.44pt">
                        <w:txbxContent>
                          <w:p w14:paraId="5CC1DB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36928" behindDoc="0" locked="0" layoutInCell="1" allowOverlap="1" wp14:anchorId="68EE076F" wp14:editId="0EA01195">
                      <wp:simplePos x="0" y="0"/>
                      <wp:positionH relativeFrom="column">
                        <wp:posOffset>1295400</wp:posOffset>
                      </wp:positionH>
                      <wp:positionV relativeFrom="paragraph">
                        <wp:posOffset>355600</wp:posOffset>
                      </wp:positionV>
                      <wp:extent cx="1003300" cy="762000"/>
                      <wp:effectExtent l="0" t="0" r="0" b="0"/>
                      <wp:wrapNone/>
                      <wp:docPr id="6935" name="Rectangle 6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BB5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E076F" id="Rectangle 6935" o:spid="_x0000_s1284" style="position:absolute;margin-left:102pt;margin-top:28pt;width:79pt;height:60pt;z-index:2502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5py1G6AQAASwMAAA4AAAAAAAAAAAAAAAAALgIAAGRycy9l&#10;Mm9Eb2MueG1sUEsBAi0AFAAGAAgAAAAhAIsTKdPcAAAACgEAAA8AAAAAAAAAAAAAAAAAFAQAAGRy&#10;cy9kb3ducmV2LnhtbFBLBQYAAAAABAAEAPMAAAAdBQAAAAA=&#10;" filled="f" stroked="f">
                      <v:textbox inset="2.16pt,1.44pt,0,1.44pt">
                        <w:txbxContent>
                          <w:p w14:paraId="189BB5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37952" behindDoc="0" locked="0" layoutInCell="1" allowOverlap="1" wp14:anchorId="2DCF35F4" wp14:editId="0155ADA8">
                      <wp:simplePos x="0" y="0"/>
                      <wp:positionH relativeFrom="column">
                        <wp:posOffset>1295400</wp:posOffset>
                      </wp:positionH>
                      <wp:positionV relativeFrom="paragraph">
                        <wp:posOffset>355600</wp:posOffset>
                      </wp:positionV>
                      <wp:extent cx="1003300" cy="762000"/>
                      <wp:effectExtent l="0" t="0" r="0" b="0"/>
                      <wp:wrapNone/>
                      <wp:docPr id="6934" name="Rectangle 6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2E3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F35F4" id="Rectangle 6934" o:spid="_x0000_s1285" style="position:absolute;margin-left:102pt;margin-top:28pt;width:79pt;height:60pt;z-index:2502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LkugEAAEs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Zv2tWaEs8dTukn&#10;6sZ9bxU5ZwcjpZrnO+s1xtRh2VN8hEuU0J3JTxrc/EVaZCoan64aqykTgcl21W5qnITAo9t1u0If&#10;u1SvxRFS/qqCI7PDKCCUoiw/fk/5fPXlCtbNYM7Pz16e9lMh03xuX6DugzwhRdzR/IBG2zAyKqyJ&#10;lIw4d0bT7wMHRYn95lHY5na9anBRSrDcNBtcYCgBgt6/zXIvhoCrJDJQcohg+gHxFokKLJxYIXbZ&#10;rnkl3sYF/O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c4uS6AQAASwMAAA4AAAAAAAAAAAAAAAAALgIAAGRycy9l&#10;Mm9Eb2MueG1sUEsBAi0AFAAGAAgAAAAhAIsTKdPcAAAACgEAAA8AAAAAAAAAAAAAAAAAFAQAAGRy&#10;cy9kb3ducmV2LnhtbFBLBQYAAAAABAAEAPMAAAAdBQAAAAA=&#10;" filled="f" stroked="f">
                      <v:textbox inset="2.16pt,1.44pt,0,1.44pt">
                        <w:txbxContent>
                          <w:p w14:paraId="5C12E3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38976" behindDoc="0" locked="0" layoutInCell="1" allowOverlap="1" wp14:anchorId="4EF3BB9B" wp14:editId="7770FE46">
                      <wp:simplePos x="0" y="0"/>
                      <wp:positionH relativeFrom="column">
                        <wp:posOffset>1295400</wp:posOffset>
                      </wp:positionH>
                      <wp:positionV relativeFrom="paragraph">
                        <wp:posOffset>355600</wp:posOffset>
                      </wp:positionV>
                      <wp:extent cx="1003300" cy="762000"/>
                      <wp:effectExtent l="0" t="0" r="0" b="0"/>
                      <wp:wrapNone/>
                      <wp:docPr id="6933" name="Rectangle 6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7FA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3BB9B" id="Rectangle 6933" o:spid="_x0000_s1286" style="position:absolute;margin-left:102pt;margin-top:28pt;width:79pt;height:60pt;z-index:2502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PcCMB+6AQAASwMAAA4AAAAAAAAAAAAAAAAALgIAAGRycy9l&#10;Mm9Eb2MueG1sUEsBAi0AFAAGAAgAAAAhAIsTKdPcAAAACgEAAA8AAAAAAAAAAAAAAAAAFAQAAGRy&#10;cy9kb3ducmV2LnhtbFBLBQYAAAAABAAEAPMAAAAdBQAAAAA=&#10;" filled="f" stroked="f">
                      <v:textbox inset="2.16pt,1.44pt,0,1.44pt">
                        <w:txbxContent>
                          <w:p w14:paraId="6157FA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0000" behindDoc="0" locked="0" layoutInCell="1" allowOverlap="1" wp14:anchorId="44D7CE59" wp14:editId="2613FD2E">
                      <wp:simplePos x="0" y="0"/>
                      <wp:positionH relativeFrom="column">
                        <wp:posOffset>1295400</wp:posOffset>
                      </wp:positionH>
                      <wp:positionV relativeFrom="paragraph">
                        <wp:posOffset>355600</wp:posOffset>
                      </wp:positionV>
                      <wp:extent cx="1003300" cy="762000"/>
                      <wp:effectExtent l="0" t="0" r="0" b="0"/>
                      <wp:wrapNone/>
                      <wp:docPr id="6932" name="Rectangle 6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903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7CE59" id="Rectangle 6932" o:spid="_x0000_s1287" style="position:absolute;margin-left:102pt;margin-top:28pt;width:79pt;height:60pt;z-index:2502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CW9xmquAEAAEsDAAAOAAAAAAAAAAAAAAAAAC4CAABkcnMvZTJv&#10;RG9jLnhtbFBLAQItABQABgAIAAAAIQCLEynT3AAAAAoBAAAPAAAAAAAAAAAAAAAAABIEAABkcnMv&#10;ZG93bnJldi54bWxQSwUGAAAAAAQABADzAAAAGwUAAAAA&#10;" filled="f" stroked="f">
                      <v:textbox inset="2.16pt,1.44pt,0,1.44pt">
                        <w:txbxContent>
                          <w:p w14:paraId="7E1903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1024" behindDoc="0" locked="0" layoutInCell="1" allowOverlap="1" wp14:anchorId="67E4A72C" wp14:editId="49EE3E8A">
                      <wp:simplePos x="0" y="0"/>
                      <wp:positionH relativeFrom="column">
                        <wp:posOffset>1295400</wp:posOffset>
                      </wp:positionH>
                      <wp:positionV relativeFrom="paragraph">
                        <wp:posOffset>355600</wp:posOffset>
                      </wp:positionV>
                      <wp:extent cx="1003300" cy="762000"/>
                      <wp:effectExtent l="0" t="0" r="0" b="0"/>
                      <wp:wrapNone/>
                      <wp:docPr id="6931" name="Rectangle 6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56C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4A72C" id="Rectangle 6931" o:spid="_x0000_s1288" style="position:absolute;margin-left:102pt;margin-top:28pt;width:79pt;height:60pt;z-index:2502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Ku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Xswp8dzhlP6g&#10;btx3VpFTtjdSqmm+k15DTC2WPcVHOEcJ3Yn8qMFNX6RFxqLx8aKxGjMRmFwv1qsaJyHw6PpqvUAf&#10;u1TvxRFSvlfBkclhFBBKUZYffqV8uvp2BesmMKfnJy+Pu7GQaZbNG9RdkEekiDuaH9BoGwZGhTWR&#10;kgHnzmh63XNQlNifHoVtrq8WDS5KCearZoULDCVA0LuPWe5FH3CVRAZK9hFM1yPeIlGBhRMrxM7b&#10;Na3Ex7iAf/8Ht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TuEq66AQAASwMAAA4AAAAAAAAAAAAAAAAALgIAAGRycy9l&#10;Mm9Eb2MueG1sUEsBAi0AFAAGAAgAAAAhAIsTKdPcAAAACgEAAA8AAAAAAAAAAAAAAAAAFAQAAGRy&#10;cy9kb3ducmV2LnhtbFBLBQYAAAAABAAEAPMAAAAdBQAAAAA=&#10;" filled="f" stroked="f">
                      <v:textbox inset="2.16pt,1.44pt,0,1.44pt">
                        <w:txbxContent>
                          <w:p w14:paraId="34556C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2048" behindDoc="0" locked="0" layoutInCell="1" allowOverlap="1" wp14:anchorId="53E22220" wp14:editId="25441858">
                      <wp:simplePos x="0" y="0"/>
                      <wp:positionH relativeFrom="column">
                        <wp:posOffset>1295400</wp:posOffset>
                      </wp:positionH>
                      <wp:positionV relativeFrom="paragraph">
                        <wp:posOffset>355600</wp:posOffset>
                      </wp:positionV>
                      <wp:extent cx="1003300" cy="762000"/>
                      <wp:effectExtent l="0" t="0" r="0" b="0"/>
                      <wp:wrapNone/>
                      <wp:docPr id="6930" name="Rectangle 6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790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22220" id="Rectangle 6930" o:spid="_x0000_s1289" style="position:absolute;margin-left:102pt;margin-top:28pt;width:79pt;height:60pt;z-index:2502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FRs7G7kBAABLAwAADgAAAAAAAAAAAAAAAAAuAgAAZHJzL2Uy&#10;b0RvYy54bWxQSwECLQAUAAYACAAAACEAixMp09wAAAAKAQAADwAAAAAAAAAAAAAAAAATBAAAZHJz&#10;L2Rvd25yZXYueG1sUEsFBgAAAAAEAAQA8wAAABwFAAAAAA==&#10;" filled="f" stroked="f">
                      <v:textbox inset="2.16pt,1.44pt,0,1.44pt">
                        <w:txbxContent>
                          <w:p w14:paraId="2C0790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3072" behindDoc="0" locked="0" layoutInCell="1" allowOverlap="1" wp14:anchorId="40669EF7" wp14:editId="3BED5002">
                      <wp:simplePos x="0" y="0"/>
                      <wp:positionH relativeFrom="column">
                        <wp:posOffset>1295400</wp:posOffset>
                      </wp:positionH>
                      <wp:positionV relativeFrom="paragraph">
                        <wp:posOffset>355600</wp:posOffset>
                      </wp:positionV>
                      <wp:extent cx="1003300" cy="762000"/>
                      <wp:effectExtent l="0" t="0" r="0" b="0"/>
                      <wp:wrapNone/>
                      <wp:docPr id="6929" name="Rectangle 6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349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69EF7" id="Rectangle 6929" o:spid="_x0000_s1290" style="position:absolute;margin-left:102pt;margin-top:28pt;width:79pt;height:60pt;z-index:2502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Dlfyi6AQAASwMAAA4AAAAAAAAAAAAAAAAALgIAAGRycy9l&#10;Mm9Eb2MueG1sUEsBAi0AFAAGAAgAAAAhAIsTKdPcAAAACgEAAA8AAAAAAAAAAAAAAAAAFAQAAGRy&#10;cy9kb3ducmV2LnhtbFBLBQYAAAAABAAEAPMAAAAdBQAAAAA=&#10;" filled="f" stroked="f">
                      <v:textbox inset="2.16pt,1.44pt,0,1.44pt">
                        <w:txbxContent>
                          <w:p w14:paraId="7F7349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4096" behindDoc="0" locked="0" layoutInCell="1" allowOverlap="1" wp14:anchorId="1A23343F" wp14:editId="53980E5B">
                      <wp:simplePos x="0" y="0"/>
                      <wp:positionH relativeFrom="column">
                        <wp:posOffset>1295400</wp:posOffset>
                      </wp:positionH>
                      <wp:positionV relativeFrom="paragraph">
                        <wp:posOffset>355600</wp:posOffset>
                      </wp:positionV>
                      <wp:extent cx="1003300" cy="762000"/>
                      <wp:effectExtent l="0" t="0" r="0" b="0"/>
                      <wp:wrapNone/>
                      <wp:docPr id="6928" name="Rectangle 6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16A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3343F" id="Rectangle 6928" o:spid="_x0000_s1291" style="position:absolute;margin-left:102pt;margin-top:28pt;width:79pt;height:60pt;z-index:2502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EQVp26AQAASwMAAA4AAAAAAAAAAAAAAAAALgIAAGRycy9l&#10;Mm9Eb2MueG1sUEsBAi0AFAAGAAgAAAAhAIsTKdPcAAAACgEAAA8AAAAAAAAAAAAAAAAAFAQAAGRy&#10;cy9kb3ducmV2LnhtbFBLBQYAAAAABAAEAPMAAAAdBQAAAAA=&#10;" filled="f" stroked="f">
                      <v:textbox inset="2.16pt,1.44pt,0,1.44pt">
                        <w:txbxContent>
                          <w:p w14:paraId="31216A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5120" behindDoc="0" locked="0" layoutInCell="1" allowOverlap="1" wp14:anchorId="0B6B9F1D" wp14:editId="3AC3DE26">
                      <wp:simplePos x="0" y="0"/>
                      <wp:positionH relativeFrom="column">
                        <wp:posOffset>1295400</wp:posOffset>
                      </wp:positionH>
                      <wp:positionV relativeFrom="paragraph">
                        <wp:posOffset>355600</wp:posOffset>
                      </wp:positionV>
                      <wp:extent cx="977900" cy="927100"/>
                      <wp:effectExtent l="0" t="0" r="0" b="0"/>
                      <wp:wrapNone/>
                      <wp:docPr id="6927" name="Rectangle 69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13AB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B9F1D" id="Rectangle 6927" o:spid="_x0000_s1292" style="position:absolute;margin-left:102pt;margin-top:28pt;width:77pt;height:73pt;z-index:2502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A/aQqYtwEAAEsDAAAOAAAAAAAAAAAAAAAAAC4CAABkcnMvZTJv&#10;RG9jLnhtbFBLAQItABQABgAIAAAAIQA4gSnh3QAAAAoBAAAPAAAAAAAAAAAAAAAAABEEAABkcnMv&#10;ZG93bnJldi54bWxQSwUGAAAAAAQABADzAAAAGwUAAAAA&#10;" filled="f" stroked="f">
                      <v:textbox inset="2.16pt,1.44pt,0,1.44pt">
                        <w:txbxContent>
                          <w:p w14:paraId="1B13AB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6144" behindDoc="0" locked="0" layoutInCell="1" allowOverlap="1" wp14:anchorId="072E1DA4" wp14:editId="0F33DB26">
                      <wp:simplePos x="0" y="0"/>
                      <wp:positionH relativeFrom="column">
                        <wp:posOffset>1295400</wp:posOffset>
                      </wp:positionH>
                      <wp:positionV relativeFrom="paragraph">
                        <wp:posOffset>355600</wp:posOffset>
                      </wp:positionV>
                      <wp:extent cx="1003300" cy="762000"/>
                      <wp:effectExtent l="0" t="0" r="0" b="0"/>
                      <wp:wrapNone/>
                      <wp:docPr id="6926" name="Rectangle 6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96A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E1DA4" id="Rectangle 6926" o:spid="_x0000_s1293" style="position:absolute;margin-left:102pt;margin-top:28pt;width:79pt;height:60pt;z-index:2502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nGug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rcNEtKPHc4pd+o&#10;G/edVeSc7Y2UaprvpNcQU4tlT/ERLlFCdyI/anDTF2mRsWh8umqsxkwEJjeLzbrGSQg8Wt1sFuhj&#10;l+q9OELKP1RwZHIYBYRSlOXHXymfr75dwboJzPn5ycvjfixkmuXqDeo+yBNSxB3ND2i0DQOjwppI&#10;yYBzZzT9OXBQlNifHoVtVjeLBhelBPN1s8YFhhIg6P3HLPeiD7hKIgMlhwim6xFvkajAwokVYpft&#10;mlbiY1zAv/8Du1c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b3Wca6AQAASwMAAA4AAAAAAAAAAAAAAAAALgIAAGRycy9l&#10;Mm9Eb2MueG1sUEsBAi0AFAAGAAgAAAAhAIsTKdPcAAAACgEAAA8AAAAAAAAAAAAAAAAAFAQAAGRy&#10;cy9kb3ducmV2LnhtbFBLBQYAAAAABAAEAPMAAAAdBQAAAAA=&#10;" filled="f" stroked="f">
                      <v:textbox inset="2.16pt,1.44pt,0,1.44pt">
                        <w:txbxContent>
                          <w:p w14:paraId="40796A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7168" behindDoc="0" locked="0" layoutInCell="1" allowOverlap="1" wp14:anchorId="536AE79E" wp14:editId="474475AF">
                      <wp:simplePos x="0" y="0"/>
                      <wp:positionH relativeFrom="column">
                        <wp:posOffset>1295400</wp:posOffset>
                      </wp:positionH>
                      <wp:positionV relativeFrom="paragraph">
                        <wp:posOffset>355600</wp:posOffset>
                      </wp:positionV>
                      <wp:extent cx="977900" cy="863600"/>
                      <wp:effectExtent l="0" t="0" r="0" b="0"/>
                      <wp:wrapNone/>
                      <wp:docPr id="6925" name="Rectangle 69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1414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AE79E" id="Rectangle 6925" o:spid="_x0000_s1294" style="position:absolute;margin-left:102pt;margin-top:28pt;width:77pt;height:68pt;z-index:2502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YVugEAAEsDAAAOAAAAZHJzL2Uyb0RvYy54bWysU9tu2zAMfR+wfxD0vtjx0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" filled="f" stroked="f">
                      <v:textbox inset="2.16pt,1.44pt,0,1.44pt">
                        <w:txbxContent>
                          <w:p w14:paraId="421414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8192" behindDoc="0" locked="0" layoutInCell="1" allowOverlap="1" wp14:anchorId="286399E3" wp14:editId="10134EBE">
                      <wp:simplePos x="0" y="0"/>
                      <wp:positionH relativeFrom="column">
                        <wp:posOffset>1295400</wp:posOffset>
                      </wp:positionH>
                      <wp:positionV relativeFrom="paragraph">
                        <wp:posOffset>355600</wp:posOffset>
                      </wp:positionV>
                      <wp:extent cx="977900" cy="927100"/>
                      <wp:effectExtent l="0" t="0" r="0" b="0"/>
                      <wp:wrapNone/>
                      <wp:docPr id="6924" name="Rectangle 69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762F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399E3" id="Rectangle 6924" o:spid="_x0000_s1295" style="position:absolute;margin-left:102pt;margin-top:28pt;width:77pt;height:73pt;z-index:2502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PEcAGa2AQAASwMAAA4AAAAAAAAAAAAAAAAALgIAAGRycy9lMm9E&#10;b2MueG1sUEsBAi0AFAAGAAgAAAAhADiBKeHdAAAACgEAAA8AAAAAAAAAAAAAAAAAEAQAAGRycy9k&#10;b3ducmV2LnhtbFBLBQYAAAAABAAEAPMAAAAaBQAAAAA=&#10;" filled="f" stroked="f">
                      <v:textbox inset="2.16pt,1.44pt,0,1.44pt">
                        <w:txbxContent>
                          <w:p w14:paraId="76762F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49216" behindDoc="0" locked="0" layoutInCell="1" allowOverlap="1" wp14:anchorId="4FC0881E" wp14:editId="2832D079">
                      <wp:simplePos x="0" y="0"/>
                      <wp:positionH relativeFrom="column">
                        <wp:posOffset>1295400</wp:posOffset>
                      </wp:positionH>
                      <wp:positionV relativeFrom="paragraph">
                        <wp:posOffset>355600</wp:posOffset>
                      </wp:positionV>
                      <wp:extent cx="1003300" cy="762000"/>
                      <wp:effectExtent l="0" t="0" r="0" b="0"/>
                      <wp:wrapNone/>
                      <wp:docPr id="6923" name="Rectangle 6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738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0881E" id="Rectangle 6923" o:spid="_x0000_s1296" style="position:absolute;margin-left:102pt;margin-top:28pt;width:79pt;height:60pt;z-index:2502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x6MCW6AQAASwMAAA4AAAAAAAAAAAAAAAAALgIAAGRycy9l&#10;Mm9Eb2MueG1sUEsBAi0AFAAGAAgAAAAhAIsTKdPcAAAACgEAAA8AAAAAAAAAAAAAAAAAFAQAAGRy&#10;cy9kb3ducmV2LnhtbFBLBQYAAAAABAAEAPMAAAAdBQAAAAA=&#10;" filled="f" stroked="f">
                      <v:textbox inset="2.16pt,1.44pt,0,1.44pt">
                        <w:txbxContent>
                          <w:p w14:paraId="4ED738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0240" behindDoc="0" locked="0" layoutInCell="1" allowOverlap="1" wp14:anchorId="4074892D" wp14:editId="51BF474F">
                      <wp:simplePos x="0" y="0"/>
                      <wp:positionH relativeFrom="column">
                        <wp:posOffset>1295400</wp:posOffset>
                      </wp:positionH>
                      <wp:positionV relativeFrom="paragraph">
                        <wp:posOffset>355600</wp:posOffset>
                      </wp:positionV>
                      <wp:extent cx="977900" cy="927100"/>
                      <wp:effectExtent l="0" t="0" r="0" b="0"/>
                      <wp:wrapNone/>
                      <wp:docPr id="6922" name="Rectangle 69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C35F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4892D" id="Rectangle 6922" o:spid="_x0000_s1297" style="position:absolute;margin-left:102pt;margin-top:28pt;width:77pt;height:73pt;z-index:2502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ZeRje7UBAABLAwAADgAAAAAAAAAAAAAAAAAuAgAAZHJzL2Uyb0Rv&#10;Yy54bWxQSwECLQAUAAYACAAAACEAOIEp4d0AAAAKAQAADwAAAAAAAAAAAAAAAAAPBAAAZHJzL2Rv&#10;d25yZXYueG1sUEsFBgAAAAAEAAQA8wAAABkFAAAAAA==&#10;" filled="f" stroked="f">
                      <v:textbox inset="2.16pt,1.44pt,0,1.44pt">
                        <w:txbxContent>
                          <w:p w14:paraId="27C35F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1264" behindDoc="0" locked="0" layoutInCell="1" allowOverlap="1" wp14:anchorId="321F71E0" wp14:editId="7B605F7C">
                      <wp:simplePos x="0" y="0"/>
                      <wp:positionH relativeFrom="column">
                        <wp:posOffset>1295400</wp:posOffset>
                      </wp:positionH>
                      <wp:positionV relativeFrom="paragraph">
                        <wp:posOffset>355600</wp:posOffset>
                      </wp:positionV>
                      <wp:extent cx="977900" cy="927100"/>
                      <wp:effectExtent l="0" t="0" r="0" b="0"/>
                      <wp:wrapNone/>
                      <wp:docPr id="6921" name="Rectangle 69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8274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F71E0" id="Rectangle 6921" o:spid="_x0000_s1298" style="position:absolute;margin-left:102pt;margin-top:28pt;width:77pt;height:73pt;z-index:2502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If9aH+2AQAASwMAAA4AAAAAAAAAAAAAAAAALgIAAGRycy9lMm9E&#10;b2MueG1sUEsBAi0AFAAGAAgAAAAhADiBKeHdAAAACgEAAA8AAAAAAAAAAAAAAAAAEAQAAGRycy9k&#10;b3ducmV2LnhtbFBLBQYAAAAABAAEAPMAAAAaBQAAAAA=&#10;" filled="f" stroked="f">
                      <v:textbox inset="2.16pt,1.44pt,0,1.44pt">
                        <w:txbxContent>
                          <w:p w14:paraId="2F8274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2288" behindDoc="0" locked="0" layoutInCell="1" allowOverlap="1" wp14:anchorId="3B3C1255" wp14:editId="0A980B24">
                      <wp:simplePos x="0" y="0"/>
                      <wp:positionH relativeFrom="column">
                        <wp:posOffset>1295400</wp:posOffset>
                      </wp:positionH>
                      <wp:positionV relativeFrom="paragraph">
                        <wp:posOffset>355600</wp:posOffset>
                      </wp:positionV>
                      <wp:extent cx="1003300" cy="762000"/>
                      <wp:effectExtent l="0" t="0" r="0" b="0"/>
                      <wp:wrapNone/>
                      <wp:docPr id="6920" name="Rectangle 6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E9B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C1255" id="Rectangle 6920" o:spid="_x0000_s1299" style="position:absolute;margin-left:102pt;margin-top:28pt;width:79pt;height:60pt;z-index:2502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shuQ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j1ukGBPHc4pT+o&#10;G/edVeSU7Y2UaprvpNcQU4tlT/ERzlFCdyI/anDTF2mRsWh8vGisxkwEJteL9arGhwQeLa/WC/Sx&#10;S/VeHCHlexUcmRxGAaEUZfnhV8qnq29XsG4Cc3p+8vK4GwuZZrl4g7oL8ogUcUfzAxptw8CosCZS&#10;MuDcGU2vew6KEvvTo7DN8mrR4KKUYL5qVrjAUAIEvfuY5V70AVdJZKBkH8F0PeItEhVYOLFC7Lxd&#10;00p8jAv4939g+xc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LmM7IbkBAABLAwAADgAAAAAAAAAAAAAAAAAuAgAAZHJzL2Uy&#10;b0RvYy54bWxQSwECLQAUAAYACAAAACEAixMp09wAAAAKAQAADwAAAAAAAAAAAAAAAAATBAAAZHJz&#10;L2Rvd25yZXYueG1sUEsFBgAAAAAEAAQA8wAAABwFAAAAAA==&#10;" filled="f" stroked="f">
                      <v:textbox inset="2.16pt,1.44pt,0,1.44pt">
                        <w:txbxContent>
                          <w:p w14:paraId="7E8E9B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3312" behindDoc="0" locked="0" layoutInCell="1" allowOverlap="1" wp14:anchorId="05F029C4" wp14:editId="697EF4D4">
                      <wp:simplePos x="0" y="0"/>
                      <wp:positionH relativeFrom="column">
                        <wp:posOffset>1295400</wp:posOffset>
                      </wp:positionH>
                      <wp:positionV relativeFrom="paragraph">
                        <wp:posOffset>355600</wp:posOffset>
                      </wp:positionV>
                      <wp:extent cx="977900" cy="927100"/>
                      <wp:effectExtent l="0" t="0" r="0" b="0"/>
                      <wp:wrapNone/>
                      <wp:docPr id="6919" name="Rectangle 6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451A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029C4" id="Rectangle 6919" o:spid="_x0000_s1300" style="position:absolute;margin-left:102pt;margin-top:28pt;width:77pt;height:73pt;z-index:2502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CJWd3rUBAABLAwAADgAAAAAAAAAAAAAAAAAuAgAAZHJzL2Uyb0Rv&#10;Yy54bWxQSwECLQAUAAYACAAAACEAOIEp4d0AAAAKAQAADwAAAAAAAAAAAAAAAAAPBAAAZHJzL2Rv&#10;d25yZXYueG1sUEsFBgAAAAAEAAQA8wAAABkFAAAAAA==&#10;" filled="f" stroked="f">
                      <v:textbox inset="2.16pt,1.44pt,0,1.44pt">
                        <w:txbxContent>
                          <w:p w14:paraId="76451A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4336" behindDoc="0" locked="0" layoutInCell="1" allowOverlap="1" wp14:anchorId="468364CC" wp14:editId="39BEC2A6">
                      <wp:simplePos x="0" y="0"/>
                      <wp:positionH relativeFrom="column">
                        <wp:posOffset>1295400</wp:posOffset>
                      </wp:positionH>
                      <wp:positionV relativeFrom="paragraph">
                        <wp:posOffset>355600</wp:posOffset>
                      </wp:positionV>
                      <wp:extent cx="977900" cy="901700"/>
                      <wp:effectExtent l="0" t="0" r="0" b="0"/>
                      <wp:wrapNone/>
                      <wp:docPr id="6918" name="Rectangle 6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C55B5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364CC" id="Rectangle 6918" o:spid="_x0000_s1301" style="position:absolute;margin-left:102pt;margin-top:28pt;width:77pt;height:71pt;z-index:2502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" filled="f" stroked="f">
                      <v:textbox inset="2.16pt,1.44pt,0,1.44pt">
                        <w:txbxContent>
                          <w:p w14:paraId="2C55B5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5360" behindDoc="0" locked="0" layoutInCell="1" allowOverlap="1" wp14:anchorId="663E1A4B" wp14:editId="77838DBA">
                      <wp:simplePos x="0" y="0"/>
                      <wp:positionH relativeFrom="column">
                        <wp:posOffset>1295400</wp:posOffset>
                      </wp:positionH>
                      <wp:positionV relativeFrom="paragraph">
                        <wp:posOffset>355600</wp:posOffset>
                      </wp:positionV>
                      <wp:extent cx="1003300" cy="762000"/>
                      <wp:effectExtent l="0" t="0" r="0" b="0"/>
                      <wp:wrapNone/>
                      <wp:docPr id="6917" name="Rectangle 6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EDC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E1A4B" id="Rectangle 6917" o:spid="_x0000_s1302" style="position:absolute;margin-left:102pt;margin-top:28pt;width:79pt;height:60pt;z-index:2502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huug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uYrShy3OKXf&#10;qBt33aDIOdsbKVWeb9ZrDLHFsqfwCJcoopvJTxps/iItMhWNT1eN1ZSIwORmsVnXOAmBR6ubzQJ9&#10;7FK9FweI6YfylmSHUUAoRVl+/BXT+erbFazLYM7PZy9N+6mQaVbLN6h7L09IEXc0PaDRgx8ZFYMJ&#10;lIw4d0bjnwMHRcnw06Gwzepm0eCilGC+bta4wFACBL3/mOVO9B5XSSSg5BDAdD3iLRIVWDixQuyy&#10;XXklPsYF/Ps/sHs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cZ6G66AQAASwMAAA4AAAAAAAAAAAAAAAAALgIAAGRycy9l&#10;Mm9Eb2MueG1sUEsBAi0AFAAGAAgAAAAhAIsTKdPcAAAACgEAAA8AAAAAAAAAAAAAAAAAFAQAAGRy&#10;cy9kb3ducmV2LnhtbFBLBQYAAAAABAAEAPMAAAAdBQAAAAA=&#10;" filled="f" stroked="f">
                      <v:textbox inset="2.16pt,1.44pt,0,1.44pt">
                        <w:txbxContent>
                          <w:p w14:paraId="77BEDC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6384" behindDoc="0" locked="0" layoutInCell="1" allowOverlap="1" wp14:anchorId="0CE11AA6" wp14:editId="32C8125F">
                      <wp:simplePos x="0" y="0"/>
                      <wp:positionH relativeFrom="column">
                        <wp:posOffset>1295400</wp:posOffset>
                      </wp:positionH>
                      <wp:positionV relativeFrom="paragraph">
                        <wp:posOffset>355600</wp:posOffset>
                      </wp:positionV>
                      <wp:extent cx="1003300" cy="762000"/>
                      <wp:effectExtent l="0" t="0" r="0" b="0"/>
                      <wp:wrapNone/>
                      <wp:docPr id="6916" name="Rectangle 6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20D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11AA6" id="Rectangle 6916" o:spid="_x0000_s1303" style="position:absolute;margin-left:102pt;margin-top:28pt;width:79pt;height:60pt;z-index:2502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Hbug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uZLShy3OKXf&#10;qBt33aDIOdsbKVWeb9ZrDLHFsqfwCJcoopvJTxps/iItMhWNT1eN1ZSIwORmsVnXOAmBR6ubzQJ9&#10;7FK9FweI6YfylmSHUUAoRVl+/BXT+erbFazLYM7PZy9N+6mQaVarN6h7L09IEXc0PaDRgx8ZFYMJ&#10;lIw4d0bjnwMHRcnw06Gwzepm0eCilGC+bta4wFACBL3/mOVO9B5XSSSg5BDAdD3iLRIVWDixQuyy&#10;XXklPsYF/Ps/sHs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Ibswdu6AQAASwMAAA4AAAAAAAAAAAAAAAAALgIAAGRycy9l&#10;Mm9Eb2MueG1sUEsBAi0AFAAGAAgAAAAhAIsTKdPcAAAACgEAAA8AAAAAAAAAAAAAAAAAFAQAAGRy&#10;cy9kb3ducmV2LnhtbFBLBQYAAAAABAAEAPMAAAAdBQAAAAA=&#10;" filled="f" stroked="f">
                      <v:textbox inset="2.16pt,1.44pt,0,1.44pt">
                        <w:txbxContent>
                          <w:p w14:paraId="6EB20D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7408" behindDoc="0" locked="0" layoutInCell="1" allowOverlap="1" wp14:anchorId="4075859A" wp14:editId="77933C89">
                      <wp:simplePos x="0" y="0"/>
                      <wp:positionH relativeFrom="column">
                        <wp:posOffset>1295400</wp:posOffset>
                      </wp:positionH>
                      <wp:positionV relativeFrom="paragraph">
                        <wp:posOffset>355600</wp:posOffset>
                      </wp:positionV>
                      <wp:extent cx="1003300" cy="762000"/>
                      <wp:effectExtent l="0" t="0" r="0" b="0"/>
                      <wp:wrapNone/>
                      <wp:docPr id="6915" name="Rectangle 6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1BC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5859A" id="Rectangle 6915" o:spid="_x0000_s1304" style="position:absolute;margin-left:102pt;margin-top:28pt;width:79pt;height:60pt;z-index:2502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slugEAAEs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drP8TIljFqf0&#10;E3VjbjCSnLOjFkLm+Wa9phA7LHsKj3CJIrqZ/KzA5i/SInPR+HTVWM6JcExuVpu2xklwPFrfbFbo&#10;Y5fqtThATF+ltyQ7PQWEUpRlx+8xna++XMG6DOb8fPbSvJ8LmWbdvkDde3FCirij6QGNMn7qKTc6&#10;UDLh3Hsafx8YSErMN4fCNuubVYOLUoJl27S4wFACBL1/m2WOjx5XiSeg5BBADyPiLRIVWDixQuyy&#10;XXkl3sYF/O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iZyyW6AQAASwMAAA4AAAAAAAAAAAAAAAAALgIAAGRycy9l&#10;Mm9Eb2MueG1sUEsBAi0AFAAGAAgAAAAhAIsTKdPcAAAACgEAAA8AAAAAAAAAAAAAAAAAFAQAAGRy&#10;cy9kb3ducmV2LnhtbFBLBQYAAAAABAAEAPMAAAAdBQAAAAA=&#10;" filled="f" stroked="f">
                      <v:textbox inset="2.16pt,1.44pt,0,1.44pt">
                        <w:txbxContent>
                          <w:p w14:paraId="0AD1BC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8432" behindDoc="0" locked="0" layoutInCell="1" allowOverlap="1" wp14:anchorId="66863A92" wp14:editId="4681D4F8">
                      <wp:simplePos x="0" y="0"/>
                      <wp:positionH relativeFrom="column">
                        <wp:posOffset>1295400</wp:posOffset>
                      </wp:positionH>
                      <wp:positionV relativeFrom="paragraph">
                        <wp:posOffset>355600</wp:posOffset>
                      </wp:positionV>
                      <wp:extent cx="1003300" cy="762000"/>
                      <wp:effectExtent l="0" t="0" r="0" b="0"/>
                      <wp:wrapNone/>
                      <wp:docPr id="6914" name="Rectangle 6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35A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63A92" id="Rectangle 6914" o:spid="_x0000_s1305" style="position:absolute;margin-left:102pt;margin-top:28pt;width:79pt;height:60pt;z-index:2502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KQ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zetcs1JZ47nNIP&#10;1I373ipyyQ5GSjXPd9ZrjKnDsuf4BNcooTuTnzS4+Yu0yFQ0Pt80VlMmApPtqt3WOAmBR5t1u0If&#10;u1RvxRFS/qKCI7PDKCCUoiw/fUv5cvX1CtbNYC7Pz16eDlMh02zaV6iHIM9IEXc0P6LRNoyMCmsi&#10;JSPOndH068hBUWK/ehS22axXDS5KCZbbZo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ls4pC6AQAASwMAAA4AAAAAAAAAAAAAAAAALgIAAGRycy9l&#10;Mm9Eb2MueG1sUEsBAi0AFAAGAAgAAAAhAIsTKdPcAAAACgEAAA8AAAAAAAAAAAAAAAAAFAQAAGRy&#10;cy9kb3ducmV2LnhtbFBLBQYAAAAABAAEAPMAAAAdBQAAAAA=&#10;" filled="f" stroked="f">
                      <v:textbox inset="2.16pt,1.44pt,0,1.44pt">
                        <w:txbxContent>
                          <w:p w14:paraId="2DB35A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59456" behindDoc="0" locked="0" layoutInCell="1" allowOverlap="1" wp14:anchorId="7DD41771" wp14:editId="4C9432BA">
                      <wp:simplePos x="0" y="0"/>
                      <wp:positionH relativeFrom="column">
                        <wp:posOffset>1295400</wp:posOffset>
                      </wp:positionH>
                      <wp:positionV relativeFrom="paragraph">
                        <wp:posOffset>355600</wp:posOffset>
                      </wp:positionV>
                      <wp:extent cx="1003300" cy="762000"/>
                      <wp:effectExtent l="0" t="0" r="0" b="0"/>
                      <wp:wrapNone/>
                      <wp:docPr id="6913" name="Rectangle 6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CE4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41771" id="Rectangle 6913" o:spid="_x0000_s1306" style="position:absolute;margin-left:102pt;margin-top:28pt;width:79pt;height:60pt;z-index:2502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JZugEAAEsDAAAOAAAAZHJzL2Uyb0RvYy54bWysU8tu2zAQvBfIPxC8x5LlIJEF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O36+WKEsctdukF&#10;feOuHxU5VQcjpcr9zX5NIXZ47TU8wzmLuMziZw02f1EWmYvHx4vHak5EYHG9Wrc1dkLg1t3NeoVr&#10;RKk+LgeI6avyluQFo4BUirP88D2m09HfR/BeJnN6Pq/SvJuLmKYtsLm28/KIEnFG0xMGPfqJUTGa&#10;QMmEfWc0vu05KErGbw6Nbe5uVg0OSkmWbdPiAENJkPTuc5U7MXgcJZGAkn0A0w/It1hUaGHHirDz&#10;dOWR+JwX8h//wPY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6fElm6AQAASwMAAA4AAAAAAAAAAAAAAAAALgIAAGRycy9l&#10;Mm9Eb2MueG1sUEsBAi0AFAAGAAgAAAAhAIsTKdPcAAAACgEAAA8AAAAAAAAAAAAAAAAAFAQAAGRy&#10;cy9kb3ducmV2LnhtbFBLBQYAAAAABAAEAPMAAAAdBQAAAAA=&#10;" filled="f" stroked="f">
                      <v:textbox inset="2.16pt,1.44pt,0,1.44pt">
                        <w:txbxContent>
                          <w:p w14:paraId="1B3CE4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0480" behindDoc="0" locked="0" layoutInCell="1" allowOverlap="1" wp14:anchorId="6C6AD9F7" wp14:editId="5A38D51C">
                      <wp:simplePos x="0" y="0"/>
                      <wp:positionH relativeFrom="column">
                        <wp:posOffset>1295400</wp:posOffset>
                      </wp:positionH>
                      <wp:positionV relativeFrom="paragraph">
                        <wp:posOffset>355600</wp:posOffset>
                      </wp:positionV>
                      <wp:extent cx="1003300" cy="762000"/>
                      <wp:effectExtent l="0" t="0" r="0" b="0"/>
                      <wp:wrapNone/>
                      <wp:docPr id="6912" name="Rectangle 6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015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AD9F7" id="Rectangle 6912" o:spid="_x0000_s1307" style="position:absolute;margin-left:102pt;margin-top:28pt;width:79pt;height:60pt;z-index:2502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vs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9bKhxHOHU3pB&#10;3bjvrSKn7GCkVPN8Z73GmDose43PcI4SujP5SYObv0iLTEXj40VjNWUiMLlerdsaJyHw6O5mvUIf&#10;u1QfxRFS/qqCI7PDKCCUoiw/fE/5dPX3FaybwZyen7087aZCpmkvUHdBHpEi7mh+QqNtGBkV1kRK&#10;Rpw7o+ltz0FRYr95FLa5u1mhDrkEy7ZpcYGhBAh69znLvRgCrpLIQMk+gukHxFveLbBwYoXYebvm&#10;lfgcF/Af/8D2HQ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BvajvsuAEAAEsDAAAOAAAAAAAAAAAAAAAAAC4CAABkcnMvZTJv&#10;RG9jLnhtbFBLAQItABQABgAIAAAAIQCLEynT3AAAAAoBAAAPAAAAAAAAAAAAAAAAABIEAABkcnMv&#10;ZG93bnJldi54bWxQSwUGAAAAAAQABADzAAAAGwUAAAAA&#10;" filled="f" stroked="f">
                      <v:textbox inset="2.16pt,1.44pt,0,1.44pt">
                        <w:txbxContent>
                          <w:p w14:paraId="57A015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1504" behindDoc="0" locked="0" layoutInCell="1" allowOverlap="1" wp14:anchorId="51548117" wp14:editId="31E93B1B">
                      <wp:simplePos x="0" y="0"/>
                      <wp:positionH relativeFrom="column">
                        <wp:posOffset>1295400</wp:posOffset>
                      </wp:positionH>
                      <wp:positionV relativeFrom="paragraph">
                        <wp:posOffset>355600</wp:posOffset>
                      </wp:positionV>
                      <wp:extent cx="1003300" cy="762000"/>
                      <wp:effectExtent l="0" t="0" r="0" b="0"/>
                      <wp:wrapNone/>
                      <wp:docPr id="6911" name="Rectangle 6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297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48117" id="Rectangle 6911" o:spid="_x0000_s1308" style="position:absolute;margin-left:102pt;margin-top:28pt;width:79pt;height:60pt;z-index:2502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jXMw6LkBAABLAwAADgAAAAAAAAAAAAAAAAAuAgAAZHJzL2Uy&#10;b0RvYy54bWxQSwECLQAUAAYACAAAACEAixMp09wAAAAKAQAADwAAAAAAAAAAAAAAAAATBAAAZHJz&#10;L2Rvd25yZXYueG1sUEsFBgAAAAAEAAQA8wAAABwFAAAAAA==&#10;" filled="f" stroked="f">
                      <v:textbox inset="2.16pt,1.44pt,0,1.44pt">
                        <w:txbxContent>
                          <w:p w14:paraId="158297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2528" behindDoc="0" locked="0" layoutInCell="1" allowOverlap="1" wp14:anchorId="5B8D35ED" wp14:editId="535AAB00">
                      <wp:simplePos x="0" y="0"/>
                      <wp:positionH relativeFrom="column">
                        <wp:posOffset>1295400</wp:posOffset>
                      </wp:positionH>
                      <wp:positionV relativeFrom="paragraph">
                        <wp:posOffset>355600</wp:posOffset>
                      </wp:positionV>
                      <wp:extent cx="1003300" cy="762000"/>
                      <wp:effectExtent l="0" t="0" r="0" b="0"/>
                      <wp:wrapNone/>
                      <wp:docPr id="6910" name="Rectangle 6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8FF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D35ED" id="Rectangle 6910" o:spid="_x0000_s1309" style="position:absolute;margin-left:102pt;margin-top:28pt;width:79pt;height:60pt;z-index:2502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ldugEAAEs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er1EgRy3OKXf&#10;qBt3/ajIKTsYKVWeb9ZrCrHDsqfwCOcoopvJzxps/iItMheNjxeN1ZyIwOR6tW5rfEjg0c3VeoU+&#10;dqneiwPE9EN5S7LDKCCUoiw//IrpdPXtCtZlMKfns5fm3VzINO3qDerOyyNSxB1ND2j06CdGxWgC&#10;JRPOndH4Z89BUTL+dChsc3O1anBRSrBsmxYXGEqAoHcfs9yJweMqiQSU7AOYfkC8RaICCydWiJ23&#10;K6/Ex7iAf/8Htq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yGGV26AQAASwMAAA4AAAAAAAAAAAAAAAAALgIAAGRycy9l&#10;Mm9Eb2MueG1sUEsBAi0AFAAGAAgAAAAhAIsTKdPcAAAACgEAAA8AAAAAAAAAAAAAAAAAFAQAAGRy&#10;cy9kb3ducmV2LnhtbFBLBQYAAAAABAAEAPMAAAAdBQAAAAA=&#10;" filled="f" stroked="f">
                      <v:textbox inset="2.16pt,1.44pt,0,1.44pt">
                        <w:txbxContent>
                          <w:p w14:paraId="48B8FF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3552" behindDoc="0" locked="0" layoutInCell="1" allowOverlap="1" wp14:anchorId="585EFA09" wp14:editId="4EAB1FB5">
                      <wp:simplePos x="0" y="0"/>
                      <wp:positionH relativeFrom="column">
                        <wp:posOffset>1295400</wp:posOffset>
                      </wp:positionH>
                      <wp:positionV relativeFrom="paragraph">
                        <wp:posOffset>355600</wp:posOffset>
                      </wp:positionV>
                      <wp:extent cx="1003300" cy="762000"/>
                      <wp:effectExtent l="0" t="0" r="0" b="0"/>
                      <wp:wrapNone/>
                      <wp:docPr id="6909" name="Rectangle 6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37D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EFA09" id="Rectangle 6909" o:spid="_x0000_s1310" style="position:absolute;margin-left:102pt;margin-top:28pt;width:79pt;height:60pt;z-index:2502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1u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WrKhhLLDU7p&#10;D+rGbT9KcsoOuutkmm/Sa/KhxbIn/wjnKKCbyM8KTPoiLTJnjY8XjeUcicBks2rqEich8Oh63azQ&#10;xy7Fe7GHEO+lMyQ5jAJCycryw68QT1ffrmBdAnN6Pnlx3s2ZTFWv36DuXHdEirij8QGNGt3EqBi1&#10;p2TCuTMaXvccJCXjT4vCVtfrVYWLkoNlXdW4wJADBL37mOVWDA5XSUSgZO9B9wPizRJlWDixTOy8&#10;XWklPsYZ/P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l4XW66AQAASwMAAA4AAAAAAAAAAAAAAAAALgIAAGRycy9l&#10;Mm9Eb2MueG1sUEsBAi0AFAAGAAgAAAAhAIsTKdPcAAAACgEAAA8AAAAAAAAAAAAAAAAAFAQAAGRy&#10;cy9kb3ducmV2LnhtbFBLBQYAAAAABAAEAPMAAAAdBQAAAAA=&#10;" filled="f" stroked="f">
                      <v:textbox inset="2.16pt,1.44pt,0,1.44pt">
                        <w:txbxContent>
                          <w:p w14:paraId="05D37D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4576" behindDoc="0" locked="0" layoutInCell="1" allowOverlap="1" wp14:anchorId="15EC46F0" wp14:editId="246A130C">
                      <wp:simplePos x="0" y="0"/>
                      <wp:positionH relativeFrom="column">
                        <wp:posOffset>1295400</wp:posOffset>
                      </wp:positionH>
                      <wp:positionV relativeFrom="paragraph">
                        <wp:posOffset>355600</wp:posOffset>
                      </wp:positionV>
                      <wp:extent cx="1003300" cy="762000"/>
                      <wp:effectExtent l="0" t="0" r="0" b="0"/>
                      <wp:wrapNone/>
                      <wp:docPr id="6908" name="Rectangle 6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9FF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C46F0" id="Rectangle 6908" o:spid="_x0000_s1311" style="position:absolute;margin-left:102pt;margin-top:28pt;width:79pt;height:60pt;z-index:2502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TbuQEAAEs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p6u65xVo5ZnNIP&#10;1I25wUhyyo5aCJnnm/WaQuyw7CU8wzmK6GbyswKbv0iLzEXj40VjOSfCMblerdsaJ8Hx6O56vUIf&#10;u1TvxQFi+iq9JdnpKSCUoiw7PMZ0uvp2BesymNPz2Uvzbi5kmvbmDerOiyNSxB1NT2iU8VNPudGB&#10;kgnn3tP4umcgKTHfHArb3F2vGlyUEizbpkVRoAQIevcxyxwfPa4ST0DJPoAeRsRbJCqwcGKF2Hm7&#10;8kp8jAv4939g+xs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SI1027kBAABLAwAADgAAAAAAAAAAAAAAAAAuAgAAZHJzL2Uy&#10;b0RvYy54bWxQSwECLQAUAAYACAAAACEAixMp09wAAAAKAQAADwAAAAAAAAAAAAAAAAATBAAAZHJz&#10;L2Rvd25yZXYueG1sUEsFBgAAAAAEAAQA8wAAABwFAAAAAA==&#10;" filled="f" stroked="f">
                      <v:textbox inset="2.16pt,1.44pt,0,1.44pt">
                        <w:txbxContent>
                          <w:p w14:paraId="3439FF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5600" behindDoc="0" locked="0" layoutInCell="1" allowOverlap="1" wp14:anchorId="14696D22" wp14:editId="2B8C668D">
                      <wp:simplePos x="0" y="0"/>
                      <wp:positionH relativeFrom="column">
                        <wp:posOffset>1295400</wp:posOffset>
                      </wp:positionH>
                      <wp:positionV relativeFrom="paragraph">
                        <wp:posOffset>355600</wp:posOffset>
                      </wp:positionV>
                      <wp:extent cx="1003300" cy="762000"/>
                      <wp:effectExtent l="0" t="0" r="0" b="0"/>
                      <wp:wrapNone/>
                      <wp:docPr id="6907" name="Rectangle 6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A43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96D22" id="Rectangle 6907" o:spid="_x0000_s1312" style="position:absolute;margin-left:102pt;margin-top:28pt;width:79pt;height:60pt;z-index:2502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I1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bb2hxHOHU/qB&#10;unHfW0Uu2cFIqeb5znqNMXVY9hyf4BoldGfykwY3f5EWmYrG55vGaspEYHK72rY1TkLg0eZuu0If&#10;u1RvxRFS/qKCI7PDKCCUoiw/fUv5cvX1CtbNYC7Pz16eDlMh07TrV6iHIM9IEXc0P6LRNoyMCmsi&#10;JSPOndH068hBUWK/ehS22dytGlyUEizbpsU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6fUjW6AQAASwMAAA4AAAAAAAAAAAAAAAAALgIAAGRycy9l&#10;Mm9Eb2MueG1sUEsBAi0AFAAGAAgAAAAhAIsTKdPcAAAACgEAAA8AAAAAAAAAAAAAAAAAFAQAAGRy&#10;cy9kb3ducmV2LnhtbFBLBQYAAAAABAAEAPMAAAAdBQAAAAA=&#10;" filled="f" stroked="f">
                      <v:textbox inset="2.16pt,1.44pt,0,1.44pt">
                        <w:txbxContent>
                          <w:p w14:paraId="23DA43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6624" behindDoc="0" locked="0" layoutInCell="1" allowOverlap="1" wp14:anchorId="444707B7" wp14:editId="73FFBECF">
                      <wp:simplePos x="0" y="0"/>
                      <wp:positionH relativeFrom="column">
                        <wp:posOffset>1295400</wp:posOffset>
                      </wp:positionH>
                      <wp:positionV relativeFrom="paragraph">
                        <wp:posOffset>355600</wp:posOffset>
                      </wp:positionV>
                      <wp:extent cx="1003300" cy="762000"/>
                      <wp:effectExtent l="0" t="0" r="0" b="0"/>
                      <wp:wrapNone/>
                      <wp:docPr id="6906" name="Rectangle 6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E70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707B7" id="Rectangle 6906" o:spid="_x0000_s1313" style="position:absolute;margin-left:102pt;margin-top:28pt;width:79pt;height:60pt;z-index:2502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uA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bb2mxHOHU/qB&#10;unHfW0Uu2cFIqeb5znqNMXVY9hyf4BoldGfykwY3f5EWmYrG55vGaspEYHK72rY1TkLg0eZuu0If&#10;u1RvxRFS/qKCI7PDKCCUoiw/fUv5cvX1CtbNYC7Pz16eDlMh07SbV6iHIM9IEXc0P6LRNoyMCmsi&#10;JSPOndH068hBUWK/ehS22dytGlyUEizbpsU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9qe4C6AQAASwMAAA4AAAAAAAAAAAAAAAAALgIAAGRycy9l&#10;Mm9Eb2MueG1sUEsBAi0AFAAGAAgAAAAhAIsTKdPcAAAACgEAAA8AAAAAAAAAAAAAAAAAFAQAAGRy&#10;cy9kb3ducmV2LnhtbFBLBQYAAAAABAAEAPMAAAAdBQAAAAA=&#10;" filled="f" stroked="f">
                      <v:textbox inset="2.16pt,1.44pt,0,1.44pt">
                        <w:txbxContent>
                          <w:p w14:paraId="243E70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7648" behindDoc="0" locked="0" layoutInCell="1" allowOverlap="1" wp14:anchorId="35480868" wp14:editId="27774557">
                      <wp:simplePos x="0" y="0"/>
                      <wp:positionH relativeFrom="column">
                        <wp:posOffset>1295400</wp:posOffset>
                      </wp:positionH>
                      <wp:positionV relativeFrom="paragraph">
                        <wp:posOffset>355600</wp:posOffset>
                      </wp:positionV>
                      <wp:extent cx="1003300" cy="762000"/>
                      <wp:effectExtent l="0" t="0" r="0" b="0"/>
                      <wp:wrapNone/>
                      <wp:docPr id="6905" name="Rectangle 6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17A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80868" id="Rectangle 6905" o:spid="_x0000_s1314" style="position:absolute;margin-left:102pt;margin-top:28pt;width:79pt;height:60pt;z-index:2502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oR9xfrkBAABLAwAADgAAAAAAAAAAAAAAAAAuAgAAZHJzL2Uy&#10;b0RvYy54bWxQSwECLQAUAAYACAAAACEAixMp09wAAAAKAQAADwAAAAAAAAAAAAAAAAATBAAAZHJz&#10;L2Rvd25yZXYueG1sUEsFBgAAAAAEAAQA8wAAABwFAAAAAA==&#10;" filled="f" stroked="f">
                      <v:textbox inset="2.16pt,1.44pt,0,1.44pt">
                        <w:txbxContent>
                          <w:p w14:paraId="48B17A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8672" behindDoc="0" locked="0" layoutInCell="1" allowOverlap="1" wp14:anchorId="25ABDFFE" wp14:editId="4DBCCE64">
                      <wp:simplePos x="0" y="0"/>
                      <wp:positionH relativeFrom="column">
                        <wp:posOffset>1295400</wp:posOffset>
                      </wp:positionH>
                      <wp:positionV relativeFrom="paragraph">
                        <wp:posOffset>355600</wp:posOffset>
                      </wp:positionV>
                      <wp:extent cx="1003300" cy="762000"/>
                      <wp:effectExtent l="0" t="0" r="0" b="0"/>
                      <wp:wrapNone/>
                      <wp:docPr id="6904" name="Rectangle 6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5FD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BDFFE" id="Rectangle 6904" o:spid="_x0000_s1315" style="position:absolute;margin-left:102pt;margin-top:28pt;width:79pt;height:60pt;z-index:2502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jL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WrKNSWWG5zS&#10;H9SN236U5JQddNfJNN+k1+RDi2VP/hHOUUA3kZ8VmPRFWmTOGh8vGss5EoHJZtXUJU5C4NH1ulmh&#10;j12K92IPId5LZ0hyGAWEkpXlh18hnq6+XcG6BOb0fPLivJszmapu3qDuXHdEirij8QGNGt3EqBi1&#10;p2TCuTMaXvccJCXjT4vCVtfrVYWLkoNlXdW4wJADBL37mOVWDA5XSUSgZO9B9wPizRJlWDixTOy8&#10;XWklPsYZ/P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DqWMu6AQAASwMAAA4AAAAAAAAAAAAAAAAALgIAAGRycy9l&#10;Mm9Eb2MueG1sUEsBAi0AFAAGAAgAAAAhAIsTKdPcAAAACgEAAA8AAAAAAAAAAAAAAAAAFAQAAGRy&#10;cy9kb3ducmV2LnhtbFBLBQYAAAAABAAEAPMAAAAdBQAAAAA=&#10;" filled="f" stroked="f">
                      <v:textbox inset="2.16pt,1.44pt,0,1.44pt">
                        <w:txbxContent>
                          <w:p w14:paraId="3735FD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69696" behindDoc="0" locked="0" layoutInCell="1" allowOverlap="1" wp14:anchorId="5F46B83B" wp14:editId="37168A79">
                      <wp:simplePos x="0" y="0"/>
                      <wp:positionH relativeFrom="column">
                        <wp:posOffset>1295400</wp:posOffset>
                      </wp:positionH>
                      <wp:positionV relativeFrom="paragraph">
                        <wp:posOffset>355600</wp:posOffset>
                      </wp:positionV>
                      <wp:extent cx="1003300" cy="762000"/>
                      <wp:effectExtent l="0" t="0" r="0" b="0"/>
                      <wp:wrapNone/>
                      <wp:docPr id="6903" name="Rectangle 6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BDA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6B83B" id="Rectangle 6903" o:spid="_x0000_s1316" style="position:absolute;margin-left:102pt;margin-top:28pt;width:79pt;height:60pt;z-index:2502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XnEmO6AQAASwMAAA4AAAAAAAAAAAAAAAAALgIAAGRycy9l&#10;Mm9Eb2MueG1sUEsBAi0AFAAGAAgAAAAhAIsTKdPcAAAACgEAAA8AAAAAAAAAAAAAAAAAFAQAAGRy&#10;cy9kb3ducmV2LnhtbFBLBQYAAAAABAAEAPMAAAAdBQAAAAA=&#10;" filled="f" stroked="f">
                      <v:textbox inset="2.16pt,1.44pt,0,1.44pt">
                        <w:txbxContent>
                          <w:p w14:paraId="582BDA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0720" behindDoc="0" locked="0" layoutInCell="1" allowOverlap="1" wp14:anchorId="76CB1207" wp14:editId="677FA115">
                      <wp:simplePos x="0" y="0"/>
                      <wp:positionH relativeFrom="column">
                        <wp:posOffset>1295400</wp:posOffset>
                      </wp:positionH>
                      <wp:positionV relativeFrom="paragraph">
                        <wp:posOffset>355600</wp:posOffset>
                      </wp:positionV>
                      <wp:extent cx="1003300" cy="762000"/>
                      <wp:effectExtent l="0" t="0" r="0" b="0"/>
                      <wp:wrapNone/>
                      <wp:docPr id="6902" name="Rectangle 6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DEA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B1207" id="Rectangle 6902" o:spid="_x0000_s1317" style="position:absolute;margin-left:102pt;margin-top:28pt;width:79pt;height:60pt;z-index:2502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BUEjvWuAEAAEsDAAAOAAAAAAAAAAAAAAAAAC4CAABkcnMvZTJv&#10;RG9jLnhtbFBLAQItABQABgAIAAAAIQCLEynT3AAAAAoBAAAPAAAAAAAAAAAAAAAAABIEAABkcnMv&#10;ZG93bnJldi54bWxQSwUGAAAAAAQABADzAAAAGwUAAAAA&#10;" filled="f" stroked="f">
                      <v:textbox inset="2.16pt,1.44pt,0,1.44pt">
                        <w:txbxContent>
                          <w:p w14:paraId="134DEA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1744" behindDoc="0" locked="0" layoutInCell="1" allowOverlap="1" wp14:anchorId="26539D4A" wp14:editId="70C5E09E">
                      <wp:simplePos x="0" y="0"/>
                      <wp:positionH relativeFrom="column">
                        <wp:posOffset>1295400</wp:posOffset>
                      </wp:positionH>
                      <wp:positionV relativeFrom="paragraph">
                        <wp:posOffset>355600</wp:posOffset>
                      </wp:positionV>
                      <wp:extent cx="1003300" cy="762000"/>
                      <wp:effectExtent l="0" t="0" r="0" b="0"/>
                      <wp:wrapNone/>
                      <wp:docPr id="6901" name="Rectangle 6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EB0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39D4A" id="Rectangle 6901" o:spid="_x0000_s1318" style="position:absolute;margin-left:102pt;margin-top:28pt;width:79pt;height:60pt;z-index:2502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DSug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VsvKXHc4pR+&#10;o27c9aMip+xgpFR5vlmvKcQOy57CI5yjiG4mP2uw+Yu0yFw0Pl40VnMiApPtql3XOAmBRzdX7Qp9&#10;7FK9FweI6YfylmSHUUAoRVl++BXT6erbFazLYE7PZy/Nu7mQadrmDerOyyNSxB1ND2j06CdGxWgC&#10;JRPOndH4Z89BUTL+dChsc3O1anBRSrBcN2tcYCgBgt59zHInBo+rJBJQsg9g+gHxFokKLJxYIXbe&#10;rrwSH+MC/v0f2L4C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YLMNK6AQAASwMAAA4AAAAAAAAAAAAAAAAALgIAAGRycy9l&#10;Mm9Eb2MueG1sUEsBAi0AFAAGAAgAAAAhAIsTKdPcAAAACgEAAA8AAAAAAAAAAAAAAAAAFAQAAGRy&#10;cy9kb3ducmV2LnhtbFBLBQYAAAAABAAEAPMAAAAdBQAAAAA=&#10;" filled="f" stroked="f">
                      <v:textbox inset="2.16pt,1.44pt,0,1.44pt">
                        <w:txbxContent>
                          <w:p w14:paraId="59FEB0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2768" behindDoc="0" locked="0" layoutInCell="1" allowOverlap="1" wp14:anchorId="72470B33" wp14:editId="2A85A2D5">
                      <wp:simplePos x="0" y="0"/>
                      <wp:positionH relativeFrom="column">
                        <wp:posOffset>1295400</wp:posOffset>
                      </wp:positionH>
                      <wp:positionV relativeFrom="paragraph">
                        <wp:posOffset>355600</wp:posOffset>
                      </wp:positionV>
                      <wp:extent cx="1003300" cy="762000"/>
                      <wp:effectExtent l="0" t="0" r="0" b="0"/>
                      <wp:wrapNone/>
                      <wp:docPr id="6900" name="Rectangle 6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DAC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70B33" id="Rectangle 6900" o:spid="_x0000_s1319" style="position:absolute;margin-left:102pt;margin-top:28pt;width:79pt;height:60pt;z-index:2502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nuQ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VujQI5bnNJv&#10;1I27flTklB2MlCrPN+s1hdhh2VN4hHMU0c3kZw02f5EWmYvGx4vGak5EYLJdtev8kMCjm6t2hT52&#10;qd6LA8T0Q3lLssMoIJSiLD/8iul09e0K1mUwp+ezl+bdXMg07eoN6s7LI1LEHU0PaPToJ0bFaAIl&#10;E86d0fhnz0FRMv50KGxzc7VqcFFKsFw3a1xgKAGC3n3McicGj6skElCyD2D6AfEWiQosnFghdt6u&#10;vBIf4wL+/R/YvgI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1/4ZZ7kBAABLAwAADgAAAAAAAAAAAAAAAAAuAgAAZHJzL2Uy&#10;b0RvYy54bWxQSwECLQAUAAYACAAAACEAixMp09wAAAAKAQAADwAAAAAAAAAAAAAAAAATBAAAZHJz&#10;L2Rvd25yZXYueG1sUEsFBgAAAAAEAAQA8wAAABwFAAAAAA==&#10;" filled="f" stroked="f">
                      <v:textbox inset="2.16pt,1.44pt,0,1.44pt">
                        <w:txbxContent>
                          <w:p w14:paraId="15EDAC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3792" behindDoc="0" locked="0" layoutInCell="1" allowOverlap="1" wp14:anchorId="63C4903B" wp14:editId="06DE12E2">
                      <wp:simplePos x="0" y="0"/>
                      <wp:positionH relativeFrom="column">
                        <wp:posOffset>1295400</wp:posOffset>
                      </wp:positionH>
                      <wp:positionV relativeFrom="paragraph">
                        <wp:posOffset>355600</wp:posOffset>
                      </wp:positionV>
                      <wp:extent cx="1003300" cy="762000"/>
                      <wp:effectExtent l="0" t="0" r="0" b="0"/>
                      <wp:wrapNone/>
                      <wp:docPr id="6899" name="Rectangle 6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E75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4903B" id="Rectangle 6899" o:spid="_x0000_s1320" style="position:absolute;margin-left:102pt;margin-top:28pt;width:79pt;height:60pt;z-index:2502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lx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aqbhhLLDU7p&#10;D+rGbT9KcsoOuutkmm/Sa/KhxbIn/wjnKKCbyM8KTPoiLTJnjY8XjeUcicBks2rqEich8Oh63azQ&#10;xy7Fe7GHEO+lMyQ5jAJCycryw68QT1ffrmBdAnN6Pnlx3s2ZTNWs36DuXHdEirij8QGNGt3EqBi1&#10;p2TCuTMaXvccJCXjT4vCVtfrVYWLkoNlXdW4wJADBL37mOVWDA5XSUSgZO9B9wPizRJlWDixTOy8&#10;XWklPsYZ/P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yXG6AQAASwMAAA4AAAAAAAAAAAAAAAAALgIAAGRycy9l&#10;Mm9Eb2MueG1sUEsBAi0AFAAGAAgAAAAhAIsTKdPcAAAACgEAAA8AAAAAAAAAAAAAAAAAFAQAAGRy&#10;cy9kb3ducmV2LnhtbFBLBQYAAAAABAAEAPMAAAAdBQAAAAA=&#10;" filled="f" stroked="f">
                      <v:textbox inset="2.16pt,1.44pt,0,1.44pt">
                        <w:txbxContent>
                          <w:p w14:paraId="10DE75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4816" behindDoc="0" locked="0" layoutInCell="1" allowOverlap="1" wp14:anchorId="10872DB7" wp14:editId="2CF16F24">
                      <wp:simplePos x="0" y="0"/>
                      <wp:positionH relativeFrom="column">
                        <wp:posOffset>1295400</wp:posOffset>
                      </wp:positionH>
                      <wp:positionV relativeFrom="paragraph">
                        <wp:posOffset>355600</wp:posOffset>
                      </wp:positionV>
                      <wp:extent cx="1003300" cy="762000"/>
                      <wp:effectExtent l="0" t="0" r="0" b="0"/>
                      <wp:wrapNone/>
                      <wp:docPr id="6898" name="Rectangle 6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F82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72DB7" id="Rectangle 6898" o:spid="_x0000_s1321" style="position:absolute;margin-left:102pt;margin-top:28pt;width:79pt;height:60pt;z-index:2502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DEugEAAEsDAAAOAAAAZHJzL2Uyb0RvYy54bWysU9tu2zAMfR+wfxD0vthxu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b9sOZ+W4xSl9&#10;R924GyZFztnRSKnyfLNec4g9lj2HJ7hEEd1MftFg8xdpkaVofLpqrJZEBCa7TdfWOAmBR3c33QZ9&#10;7FK9FgeI6bPylmSHUUAoRVl+/BrT+erLFazLYM7PZy8t+6WQabqPL1D3Xp6QIu5oekSjJz8zKiYT&#10;KJlx7ozGXwcOipLpi0Nhm7ubTYOLUoJ127QoCpQAQe/fZrkTo8dVEgkoOQQww4h4i0QFFk6sELts&#10;V16Jt3EB//oP7H4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5K4MS6AQAASwMAAA4AAAAAAAAAAAAAAAAALgIAAGRycy9l&#10;Mm9Eb2MueG1sUEsBAi0AFAAGAAgAAAAhAIsTKdPcAAAACgEAAA8AAAAAAAAAAAAAAAAAFAQAAGRy&#10;cy9kb3ducmV2LnhtbFBLBQYAAAAABAAEAPMAAAAdBQAAAAA=&#10;" filled="f" stroked="f">
                      <v:textbox inset="2.16pt,1.44pt,0,1.44pt">
                        <w:txbxContent>
                          <w:p w14:paraId="7EEF82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5840" behindDoc="0" locked="0" layoutInCell="1" allowOverlap="1" wp14:anchorId="4541919E" wp14:editId="7F7C368F">
                      <wp:simplePos x="0" y="0"/>
                      <wp:positionH relativeFrom="column">
                        <wp:posOffset>1295400</wp:posOffset>
                      </wp:positionH>
                      <wp:positionV relativeFrom="paragraph">
                        <wp:posOffset>355600</wp:posOffset>
                      </wp:positionV>
                      <wp:extent cx="1003300" cy="762000"/>
                      <wp:effectExtent l="0" t="0" r="0" b="0"/>
                      <wp:wrapNone/>
                      <wp:docPr id="6897" name="Rectangle 6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FFC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1919E" id="Rectangle 6897" o:spid="_x0000_s1322" style="position:absolute;margin-left:102pt;margin-top:28pt;width:79pt;height:60pt;z-index:2502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hYxiq6AQAASwMAAA4AAAAAAAAAAAAAAAAALgIAAGRycy9l&#10;Mm9Eb2MueG1sUEsBAi0AFAAGAAgAAAAhAIsTKdPcAAAACgEAAA8AAAAAAAAAAAAAAAAAFAQAAGRy&#10;cy9kb3ducmV2LnhtbFBLBQYAAAAABAAEAPMAAAAdBQAAAAA=&#10;" filled="f" stroked="f">
                      <v:textbox inset="2.16pt,1.44pt,0,1.44pt">
                        <w:txbxContent>
                          <w:p w14:paraId="178FFC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6864" behindDoc="0" locked="0" layoutInCell="1" allowOverlap="1" wp14:anchorId="5B45F5D2" wp14:editId="25F46C75">
                      <wp:simplePos x="0" y="0"/>
                      <wp:positionH relativeFrom="column">
                        <wp:posOffset>1295400</wp:posOffset>
                      </wp:positionH>
                      <wp:positionV relativeFrom="paragraph">
                        <wp:posOffset>355600</wp:posOffset>
                      </wp:positionV>
                      <wp:extent cx="1003300" cy="762000"/>
                      <wp:effectExtent l="0" t="0" r="0" b="0"/>
                      <wp:wrapNone/>
                      <wp:docPr id="6896" name="Rectangle 6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12A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5F5D2" id="Rectangle 6896" o:spid="_x0000_s1323" style="position:absolute;margin-left:102pt;margin-top:28pt;width:79pt;height:60pt;z-index:2502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mt75+6AQAASwMAAA4AAAAAAAAAAAAAAAAALgIAAGRycy9l&#10;Mm9Eb2MueG1sUEsBAi0AFAAGAAgAAAAhAIsTKdPcAAAACgEAAA8AAAAAAAAAAAAAAAAAFAQAAGRy&#10;cy9kb3ducmV2LnhtbFBLBQYAAAAABAAEAPMAAAAdBQAAAAA=&#10;" filled="f" stroked="f">
                      <v:textbox inset="2.16pt,1.44pt,0,1.44pt">
                        <w:txbxContent>
                          <w:p w14:paraId="31512A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7888" behindDoc="0" locked="0" layoutInCell="1" allowOverlap="1" wp14:anchorId="2CF17EF3" wp14:editId="479FFDD4">
                      <wp:simplePos x="0" y="0"/>
                      <wp:positionH relativeFrom="column">
                        <wp:posOffset>1295400</wp:posOffset>
                      </wp:positionH>
                      <wp:positionV relativeFrom="paragraph">
                        <wp:posOffset>355600</wp:posOffset>
                      </wp:positionV>
                      <wp:extent cx="1003300" cy="762000"/>
                      <wp:effectExtent l="0" t="0" r="0" b="0"/>
                      <wp:wrapNone/>
                      <wp:docPr id="6895" name="Rectangle 6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11C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17EF3" id="Rectangle 6895" o:spid="_x0000_s1324" style="position:absolute;margin-left:102pt;margin-top:28pt;width:79pt;height:60pt;z-index:2502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VhugEAAEsDAAAOAAAAZHJzL2Uyb0RvYy54bWysU9tu2zAMfR+wfxD0vthxu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b9vuIyWOW5zS&#10;d9SNu2FS5JwdjZQqzzfrNYfYY9lzeIJLFNHN5BcNNn+RFlmKxqerxmpJRGCy23RtjZMQeHR3023Q&#10;xy7Va3GAmD4rb0l2GAWEUpTlx68xna++XMG6DOb8fPbSsl8KmaZrX6DuvTwhRdzR9IhGT35mVEwm&#10;UDLj3BmNvw4cFCXTF4fCNnc3mwYXpQTrtmlxgaEECHr/NsudGD2ukkhAySGAGUbEWyQqsHBihdhl&#10;u/JKvI0L+Nd/YPc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IfY5WG6AQAASwMAAA4AAAAAAAAAAAAAAAAALgIAAGRycy9l&#10;Mm9Eb2MueG1sUEsBAi0AFAAGAAgAAAAhAIsTKdPcAAAACgEAAA8AAAAAAAAAAAAAAAAAFAQAAGRy&#10;cy9kb3ducmV2LnhtbFBLBQYAAAAABAAEAPMAAAAdBQAAAAA=&#10;" filled="f" stroked="f">
                      <v:textbox inset="2.16pt,1.44pt,0,1.44pt">
                        <w:txbxContent>
                          <w:p w14:paraId="4DB11C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8912" behindDoc="0" locked="0" layoutInCell="1" allowOverlap="1" wp14:anchorId="5FD987C7" wp14:editId="373ACE5C">
                      <wp:simplePos x="0" y="0"/>
                      <wp:positionH relativeFrom="column">
                        <wp:posOffset>1295400</wp:posOffset>
                      </wp:positionH>
                      <wp:positionV relativeFrom="paragraph">
                        <wp:posOffset>355600</wp:posOffset>
                      </wp:positionV>
                      <wp:extent cx="1003300" cy="762000"/>
                      <wp:effectExtent l="0" t="0" r="0" b="0"/>
                      <wp:wrapNone/>
                      <wp:docPr id="6894" name="Rectangle 6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66A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987C7" id="Rectangle 6894" o:spid="_x0000_s1325" style="position:absolute;margin-left:102pt;margin-top:28pt;width:79pt;height:60pt;z-index:2502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zU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aqbNSWWG5zS&#10;H9SN236U5JQddNfJNN+k1+RDi2VP/hHOUUA3kZ8VmPRFWmTOGh8vGss5EoHJZtXUJU5C4NH1ulmh&#10;j12K92IPId5LZ0hyGAWEkpXlh18hnq6+XcG6BOb0fPLivJszmapp3qDuXHdEirij8QGNGt3EqBi1&#10;p2TCuTMaXvccJCXjT4vCVtfrVYWLkoNlXdW4wJADBL37mOVWDA5XSUSgZO9B9wPizRJlWDixTOy8&#10;XWklPsYZ/P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YtzNS6AQAASwMAAA4AAAAAAAAAAAAAAAAALgIAAGRycy9l&#10;Mm9Eb2MueG1sUEsBAi0AFAAGAAgAAAAhAIsTKdPcAAAACgEAAA8AAAAAAAAAAAAAAAAAFAQAAGRy&#10;cy9kb3ducmV2LnhtbFBLBQYAAAAABAAEAPMAAAAdBQAAAAA=&#10;" filled="f" stroked="f">
                      <v:textbox inset="2.16pt,1.44pt,0,1.44pt">
                        <w:txbxContent>
                          <w:p w14:paraId="50366A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79936" behindDoc="0" locked="0" layoutInCell="1" allowOverlap="1" wp14:anchorId="660B7CEE" wp14:editId="61C4AAAC">
                      <wp:simplePos x="0" y="0"/>
                      <wp:positionH relativeFrom="column">
                        <wp:posOffset>1295400</wp:posOffset>
                      </wp:positionH>
                      <wp:positionV relativeFrom="paragraph">
                        <wp:posOffset>355600</wp:posOffset>
                      </wp:positionV>
                      <wp:extent cx="1003300" cy="762000"/>
                      <wp:effectExtent l="0" t="0" r="0" b="0"/>
                      <wp:wrapNone/>
                      <wp:docPr id="6893" name="Rectangle 6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1D7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B7CEE" id="Rectangle 6893" o:spid="_x0000_s1326" style="position:absolute;margin-left:102pt;margin-top:28pt;width:79pt;height:60pt;z-index:2502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HjuQEAAEsDAAAOAAAAZHJzL2Uyb0RvYy54bWysU8tu2zAQvBfIPxC8x5LlIJEF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O37XpFieMWu/SC&#10;vnHXj4qcqoORUuX+Zr+mEDu89hqe4ZxFXGbxswabvyiLzMXj48VjNScisLherdsaOyFw6+5mvcI1&#10;olQflwPE9FV5S/KCUUAqxVl++B7T6ejvI3gvkzk9n1dp3s1FzBk213ZeHlEizmh6wqBHPzEqRhMo&#10;mbDvjMa3PQdFyfjNobHN3c2qwUEpybJtWhxgKAmS3n2ucicGj6MkElCyD2D6AfkWiwot7FgRdp6u&#10;PBKf80L+4x/YvgM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y7FR47kBAABLAwAADgAAAAAAAAAAAAAAAAAuAgAAZHJzL2Uy&#10;b0RvYy54bWxQSwECLQAUAAYACAAAACEAixMp09wAAAAKAQAADwAAAAAAAAAAAAAAAAATBAAAZHJz&#10;L2Rvd25yZXYueG1sUEsFBgAAAAAEAAQA8wAAABwFAAAAAA==&#10;" filled="f" stroked="f">
                      <v:textbox inset="2.16pt,1.44pt,0,1.44pt">
                        <w:txbxContent>
                          <w:p w14:paraId="7AF1D7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80960" behindDoc="0" locked="0" layoutInCell="1" allowOverlap="1" wp14:anchorId="50D47E1F" wp14:editId="02F74BD9">
                      <wp:simplePos x="0" y="0"/>
                      <wp:positionH relativeFrom="column">
                        <wp:posOffset>1295400</wp:posOffset>
                      </wp:positionH>
                      <wp:positionV relativeFrom="paragraph">
                        <wp:posOffset>355600</wp:posOffset>
                      </wp:positionV>
                      <wp:extent cx="1003300" cy="762000"/>
                      <wp:effectExtent l="0" t="0" r="0" b="0"/>
                      <wp:wrapNone/>
                      <wp:docPr id="6892" name="Rectangle 6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851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47E1F" id="Rectangle 6892" o:spid="_x0000_s1327" style="position:absolute;margin-left:102pt;margin-top:28pt;width:79pt;height:60pt;z-index:2502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hW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dt1Q4rnDKb2g&#10;btz3VpFTdjBSqnm+s15jTB2WvcZnOEcJ3Zn8pMHNX6RFpqLx8aKxmjIRmFyv1m2NkxB4dHezXqGP&#10;XaqP4ggpf1XBkdlhFBBKUZYfvqd8uvr7CtbNYE7Pz16edlMhs6ovUHdBHpEi7mh+QqNtGBkV1kRK&#10;Rpw7o+ltz0FRYr95FLa5u1mhDrkEy7ZpcYGhBAh69znLvRgCrpLIQMk+gukHxFveLbBwYoXYebvm&#10;lfgcF/Af/8D2HQ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CqRHhWuAEAAEsDAAAOAAAAAAAAAAAAAAAAAC4CAABkcnMvZTJv&#10;RG9jLnhtbFBLAQItABQABgAIAAAAIQCLEynT3AAAAAoBAAAPAAAAAAAAAAAAAAAAABIEAABkcnMv&#10;ZG93bnJldi54bWxQSwUGAAAAAAQABADzAAAAGwUAAAAA&#10;" filled="f" stroked="f">
                      <v:textbox inset="2.16pt,1.44pt,0,1.44pt">
                        <w:txbxContent>
                          <w:p w14:paraId="3BF851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81984" behindDoc="0" locked="0" layoutInCell="1" allowOverlap="1" wp14:anchorId="64257C7A" wp14:editId="0D253A74">
                      <wp:simplePos x="0" y="0"/>
                      <wp:positionH relativeFrom="column">
                        <wp:posOffset>1295400</wp:posOffset>
                      </wp:positionH>
                      <wp:positionV relativeFrom="paragraph">
                        <wp:posOffset>355600</wp:posOffset>
                      </wp:positionV>
                      <wp:extent cx="1003300" cy="762000"/>
                      <wp:effectExtent l="0" t="0" r="0" b="0"/>
                      <wp:wrapNone/>
                      <wp:docPr id="6891" name="Rectangle 6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400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57C7A" id="Rectangle 6891" o:spid="_x0000_s1328" style="position:absolute;margin-left:102pt;margin-top:28pt;width:79pt;height:60pt;z-index:2502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NSugEAAEs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ul0vKXHc4pR+&#10;o27c9aMip+xgpFR5vlmvKcQOy57CI5yjiG4mP2uw+Yu0yFw0Pl40VnMiApPr1bqtcRICj26u1iv0&#10;sUv1Xhwgph/KW5IdRgGhFGX54VdMp6tvV7Augzk9n7007+ZCZlU3b1B3Xh6RIu5oekCjRz8xKkYT&#10;KJlw7ozGP3sOipLxp0Nhm5urVYOLUoJl27S4wFACBL37mOVODB5XSSSgZB/A9APiLRIVWDixQuy8&#10;XXklPsYF/Ps/sH0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hdc1K6AQAASwMAAA4AAAAAAAAAAAAAAAAALgIAAGRycy9l&#10;Mm9Eb2MueG1sUEsBAi0AFAAGAAgAAAAhAIsTKdPcAAAACgEAAA8AAAAAAAAAAAAAAAAAFAQAAGRy&#10;cy9kb3ducmV2LnhtbFBLBQYAAAAABAAEAPMAAAAdBQAAAAA=&#10;" filled="f" stroked="f">
                      <v:textbox inset="2.16pt,1.44pt,0,1.44pt">
                        <w:txbxContent>
                          <w:p w14:paraId="6E6400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83008" behindDoc="0" locked="0" layoutInCell="1" allowOverlap="1" wp14:anchorId="68402E5C" wp14:editId="013F5E6F">
                      <wp:simplePos x="0" y="0"/>
                      <wp:positionH relativeFrom="column">
                        <wp:posOffset>1295400</wp:posOffset>
                      </wp:positionH>
                      <wp:positionV relativeFrom="paragraph">
                        <wp:posOffset>355600</wp:posOffset>
                      </wp:positionV>
                      <wp:extent cx="1003300" cy="762000"/>
                      <wp:effectExtent l="0" t="0" r="0" b="0"/>
                      <wp:wrapNone/>
                      <wp:docPr id="6890" name="Rectangle 6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386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02E5C" id="Rectangle 6890" o:spid="_x0000_s1329" style="position:absolute;margin-left:102pt;margin-top:28pt;width:79pt;height:60pt;z-index:2502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Kaha57kBAABLAwAADgAAAAAAAAAAAAAAAAAuAgAAZHJzL2Uy&#10;b0RvYy54bWxQSwECLQAUAAYACAAAACEAixMp09wAAAAKAQAADwAAAAAAAAAAAAAAAAATBAAAZHJz&#10;L2Rvd25yZXYueG1sUEsFBgAAAAAEAAQA8wAAABwFAAAAAA==&#10;" filled="f" stroked="f">
                      <v:textbox inset="2.16pt,1.44pt,0,1.44pt">
                        <w:txbxContent>
                          <w:p w14:paraId="66D386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84032" behindDoc="0" locked="0" layoutInCell="1" allowOverlap="1" wp14:anchorId="77168816" wp14:editId="366FA3F0">
                      <wp:simplePos x="0" y="0"/>
                      <wp:positionH relativeFrom="column">
                        <wp:posOffset>1295400</wp:posOffset>
                      </wp:positionH>
                      <wp:positionV relativeFrom="paragraph">
                        <wp:posOffset>355600</wp:posOffset>
                      </wp:positionV>
                      <wp:extent cx="977900" cy="927100"/>
                      <wp:effectExtent l="0" t="0" r="0" b="0"/>
                      <wp:wrapNone/>
                      <wp:docPr id="6889" name="Rectangle 68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49B6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68816" id="Rectangle 6889" o:spid="_x0000_s1330" style="position:absolute;margin-left:102pt;margin-top:28pt;width:77pt;height:73pt;z-index:2502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wgDpQbsBAABLAwAADgAAAAAAAAAAAAAAAAAuAgAAZHJz&#10;L2Uyb0RvYy54bWxQSwECLQAUAAYACAAAACEAOIEp4d0AAAAKAQAADwAAAAAAAAAAAAAAAAAVBAAA&#10;ZHJzL2Rvd25yZXYueG1sUEsFBgAAAAAEAAQA8wAAAB8FAAAAAA==&#10;" filled="f" stroked="f">
                      <v:textbox inset="2.16pt,1.44pt,0,1.44pt">
                        <w:txbxContent>
                          <w:p w14:paraId="5849B6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85056" behindDoc="0" locked="0" layoutInCell="1" allowOverlap="1" wp14:anchorId="73F0FB70" wp14:editId="7EEADBF0">
                      <wp:simplePos x="0" y="0"/>
                      <wp:positionH relativeFrom="column">
                        <wp:posOffset>1295400</wp:posOffset>
                      </wp:positionH>
                      <wp:positionV relativeFrom="paragraph">
                        <wp:posOffset>355600</wp:posOffset>
                      </wp:positionV>
                      <wp:extent cx="1003300" cy="762000"/>
                      <wp:effectExtent l="0" t="0" r="0" b="0"/>
                      <wp:wrapNone/>
                      <wp:docPr id="6888" name="Rectangle 6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7FE2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0FB70" id="Rectangle 6888" o:spid="_x0000_s1331" style="position:absolute;margin-left:102pt;margin-top:28pt;width:79pt;height:60pt;z-index:2502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9rzJSuwEAAEsDAAAOAAAAAAAAAAAAAAAAAC4CAABkcnMv&#10;ZTJvRG9jLnhtbFBLAQItABQABgAIAAAAIQCLEynT3AAAAAoBAAAPAAAAAAAAAAAAAAAAABUEAABk&#10;cnMvZG93bnJldi54bWxQSwUGAAAAAAQABADzAAAAHgUAAAAA&#10;" filled="f" stroked="f">
                      <v:textbox inset="2.16pt,1.44pt,0,1.44pt">
                        <w:txbxContent>
                          <w:p w14:paraId="747FE2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86080" behindDoc="0" locked="0" layoutInCell="1" allowOverlap="1" wp14:anchorId="130487E4" wp14:editId="2FDDF97D">
                      <wp:simplePos x="0" y="0"/>
                      <wp:positionH relativeFrom="column">
                        <wp:posOffset>1295400</wp:posOffset>
                      </wp:positionH>
                      <wp:positionV relativeFrom="paragraph">
                        <wp:posOffset>355600</wp:posOffset>
                      </wp:positionV>
                      <wp:extent cx="977900" cy="863600"/>
                      <wp:effectExtent l="0" t="0" r="0" b="0"/>
                      <wp:wrapNone/>
                      <wp:docPr id="6887" name="Rectangle 68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AE4F3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487E4" id="Rectangle 6887" o:spid="_x0000_s1332" style="position:absolute;margin-left:102pt;margin-top:28pt;width:77pt;height:68pt;z-index:2502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" filled="f" stroked="f">
                      <v:textbox inset="2.16pt,1.44pt,0,1.44pt">
                        <w:txbxContent>
                          <w:p w14:paraId="5AE4F3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87104" behindDoc="0" locked="0" layoutInCell="1" allowOverlap="1" wp14:anchorId="71B90B12" wp14:editId="62EAA97F">
                      <wp:simplePos x="0" y="0"/>
                      <wp:positionH relativeFrom="column">
                        <wp:posOffset>1295400</wp:posOffset>
                      </wp:positionH>
                      <wp:positionV relativeFrom="paragraph">
                        <wp:posOffset>355600</wp:posOffset>
                      </wp:positionV>
                      <wp:extent cx="977900" cy="927100"/>
                      <wp:effectExtent l="0" t="0" r="0" b="0"/>
                      <wp:wrapNone/>
                      <wp:docPr id="6886" name="Rectangle 68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8B3E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90B12" id="Rectangle 6886" o:spid="_x0000_s1333" style="position:absolute;margin-left:102pt;margin-top:28pt;width:77pt;height:73pt;z-index:2502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hBLPr7sBAABLAwAADgAAAAAAAAAAAAAAAAAuAgAAZHJz&#10;L2Uyb0RvYy54bWxQSwECLQAUAAYACAAAACEAOIEp4d0AAAAKAQAADwAAAAAAAAAAAAAAAAAVBAAA&#10;ZHJzL2Rvd25yZXYueG1sUEsFBgAAAAAEAAQA8wAAAB8FAAAAAA==&#10;" filled="f" stroked="f">
                      <v:textbox inset="2.16pt,1.44pt,0,1.44pt">
                        <w:txbxContent>
                          <w:p w14:paraId="148B3E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88128" behindDoc="0" locked="0" layoutInCell="1" allowOverlap="1" wp14:anchorId="5F7565FF" wp14:editId="35D6C0F4">
                      <wp:simplePos x="0" y="0"/>
                      <wp:positionH relativeFrom="column">
                        <wp:posOffset>1295400</wp:posOffset>
                      </wp:positionH>
                      <wp:positionV relativeFrom="paragraph">
                        <wp:posOffset>355600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FF72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565FF" id="Rectangle 6885" o:spid="_x0000_s1334" style="position:absolute;margin-left:102pt;margin-top:28pt;width:79pt;height:60pt;z-index:2502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1D0397wBAABLAwAADgAAAAAAAAAAAAAAAAAuAgAAZHJz&#10;L2Uyb0RvYy54bWxQSwECLQAUAAYACAAAACEAixMp09wAAAAKAQAADwAAAAAAAAAAAAAAAAAWBAAA&#10;ZHJzL2Rvd25yZXYueG1sUEsFBgAAAAAEAAQA8wAAAB8FAAAAAA==&#10;" filled="f" stroked="f">
                      <v:textbox inset="2.16pt,1.44pt,0,1.44pt">
                        <w:txbxContent>
                          <w:p w14:paraId="2CFF72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89152" behindDoc="0" locked="0" layoutInCell="1" allowOverlap="1" wp14:anchorId="0AB517E7" wp14:editId="6062A26D">
                      <wp:simplePos x="0" y="0"/>
                      <wp:positionH relativeFrom="column">
                        <wp:posOffset>1295400</wp:posOffset>
                      </wp:positionH>
                      <wp:positionV relativeFrom="paragraph">
                        <wp:posOffset>355600</wp:posOffset>
                      </wp:positionV>
                      <wp:extent cx="977900" cy="927100"/>
                      <wp:effectExtent l="0" t="0" r="0" b="0"/>
                      <wp:wrapNone/>
                      <wp:docPr id="6884" name="Rectangle 68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B824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517E7" id="Rectangle 6884" o:spid="_x0000_s1335" style="position:absolute;margin-left:102pt;margin-top:28pt;width:77pt;height:73pt;z-index:2502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K5Ls5LsBAABLAwAADgAAAAAAAAAAAAAAAAAuAgAAZHJz&#10;L2Uyb0RvYy54bWxQSwECLQAUAAYACAAAACEAOIEp4d0AAAAKAQAADwAAAAAAAAAAAAAAAAAVBAAA&#10;ZHJzL2Rvd25yZXYueG1sUEsFBgAAAAAEAAQA8wAAAB8FAAAAAA==&#10;" filled="f" stroked="f">
                      <v:textbox inset="2.16pt,1.44pt,0,1.44pt">
                        <w:txbxContent>
                          <w:p w14:paraId="15B824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0176" behindDoc="0" locked="0" layoutInCell="1" allowOverlap="1" wp14:anchorId="42FE2190" wp14:editId="2A5A75B8">
                      <wp:simplePos x="0" y="0"/>
                      <wp:positionH relativeFrom="column">
                        <wp:posOffset>1295400</wp:posOffset>
                      </wp:positionH>
                      <wp:positionV relativeFrom="paragraph">
                        <wp:posOffset>355600</wp:posOffset>
                      </wp:positionV>
                      <wp:extent cx="977900" cy="927100"/>
                      <wp:effectExtent l="0" t="0" r="0" b="0"/>
                      <wp:wrapNone/>
                      <wp:docPr id="6883" name="Rectangle 68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0975B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E2190" id="Rectangle 6883" o:spid="_x0000_s1336" style="position:absolute;margin-left:102pt;margin-top:28pt;width:77pt;height:73pt;z-index:2502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3p+mTLsBAABLAwAADgAAAAAAAAAAAAAAAAAuAgAAZHJz&#10;L2Uyb0RvYy54bWxQSwECLQAUAAYACAAAACEAOIEp4d0AAAAKAQAADwAAAAAAAAAAAAAAAAAVBAAA&#10;ZHJzL2Rvd25yZXYueG1sUEsFBgAAAAAEAAQA8wAAAB8FAAAAAA==&#10;" filled="f" stroked="f">
                      <v:textbox inset="2.16pt,1.44pt,0,1.44pt">
                        <w:txbxContent>
                          <w:p w14:paraId="40975B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1200" behindDoc="0" locked="0" layoutInCell="1" allowOverlap="1" wp14:anchorId="6B62D69A" wp14:editId="49CFCC14">
                      <wp:simplePos x="0" y="0"/>
                      <wp:positionH relativeFrom="column">
                        <wp:posOffset>1295400</wp:posOffset>
                      </wp:positionH>
                      <wp:positionV relativeFrom="paragraph">
                        <wp:posOffset>355600</wp:posOffset>
                      </wp:positionV>
                      <wp:extent cx="1003300" cy="762000"/>
                      <wp:effectExtent l="0" t="0" r="0" b="0"/>
                      <wp:wrapNone/>
                      <wp:docPr id="6882" name="Rectangle 6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0987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2D69A" id="Rectangle 6882" o:spid="_x0000_s1337" style="position:absolute;margin-left:102pt;margin-top:28pt;width:79pt;height:60pt;z-index:2502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EwfV+6AQAASwMAAA4AAAAAAAAAAAAAAAAALgIAAGRycy9l&#10;Mm9Eb2MueG1sUEsBAi0AFAAGAAgAAAAhAIsTKdPcAAAACgEAAA8AAAAAAAAAAAAAAAAAFAQAAGRy&#10;cy9kb3ducmV2LnhtbFBLBQYAAAAABAAEAPMAAAAdBQAAAAA=&#10;" filled="f" stroked="f">
                      <v:textbox inset="2.16pt,1.44pt,0,1.44pt">
                        <w:txbxContent>
                          <w:p w14:paraId="610987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2224" behindDoc="0" locked="0" layoutInCell="1" allowOverlap="1" wp14:anchorId="43D4F81A" wp14:editId="5C3ED94E">
                      <wp:simplePos x="0" y="0"/>
                      <wp:positionH relativeFrom="column">
                        <wp:posOffset>1295400</wp:posOffset>
                      </wp:positionH>
                      <wp:positionV relativeFrom="paragraph">
                        <wp:posOffset>355600</wp:posOffset>
                      </wp:positionV>
                      <wp:extent cx="977900" cy="927100"/>
                      <wp:effectExtent l="0" t="0" r="0" b="0"/>
                      <wp:wrapNone/>
                      <wp:docPr id="6881" name="Rectangle 68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D8259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4F81A" id="Rectangle 6881" o:spid="_x0000_s1338" style="position:absolute;margin-left:102pt;margin-top:28pt;width:77pt;height:73pt;z-index:2502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" filled="f" stroked="f">
                      <v:textbox inset="2.16pt,1.44pt,0,1.44pt">
                        <w:txbxContent>
                          <w:p w14:paraId="6D8259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3248" behindDoc="0" locked="0" layoutInCell="1" allowOverlap="1" wp14:anchorId="722379B2" wp14:editId="5600A53D">
                      <wp:simplePos x="0" y="0"/>
                      <wp:positionH relativeFrom="column">
                        <wp:posOffset>1295400</wp:posOffset>
                      </wp:positionH>
                      <wp:positionV relativeFrom="paragraph">
                        <wp:posOffset>355600</wp:posOffset>
                      </wp:positionV>
                      <wp:extent cx="977900" cy="901700"/>
                      <wp:effectExtent l="0" t="0" r="0" b="0"/>
                      <wp:wrapNone/>
                      <wp:docPr id="6880" name="Rectangle 68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AFF13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379B2" id="Rectangle 6880" o:spid="_x0000_s1339" style="position:absolute;margin-left:102pt;margin-top:28pt;width:77pt;height:71pt;z-index:2502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" filled="f" stroked="f">
                      <v:textbox inset="2.16pt,1.44pt,0,1.44pt">
                        <w:txbxContent>
                          <w:p w14:paraId="7AFF13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4272" behindDoc="0" locked="0" layoutInCell="1" allowOverlap="1" wp14:anchorId="71CFED7F" wp14:editId="50D72742">
                      <wp:simplePos x="0" y="0"/>
                      <wp:positionH relativeFrom="column">
                        <wp:posOffset>1295400</wp:posOffset>
                      </wp:positionH>
                      <wp:positionV relativeFrom="paragraph">
                        <wp:posOffset>355600</wp:posOffset>
                      </wp:positionV>
                      <wp:extent cx="1003300" cy="762000"/>
                      <wp:effectExtent l="0" t="0" r="0" b="0"/>
                      <wp:wrapNone/>
                      <wp:docPr id="6879" name="Rectangle 6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CEE9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FED7F" id="Rectangle 6879" o:spid="_x0000_s1340" style="position:absolute;margin-left:102pt;margin-top:28pt;width:79pt;height:60pt;z-index:2502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tgvSK7wBAABLAwAADgAAAAAAAAAAAAAAAAAuAgAAZHJz&#10;L2Uyb0RvYy54bWxQSwECLQAUAAYACAAAACEAixMp09wAAAAKAQAADwAAAAAAAAAAAAAAAAAWBAAA&#10;ZHJzL2Rvd25yZXYueG1sUEsFBgAAAAAEAAQA8wAAAB8FAAAAAA==&#10;" filled="f" stroked="f">
                      <v:textbox inset="2.16pt,1.44pt,0,1.44pt">
                        <w:txbxContent>
                          <w:p w14:paraId="13CEE9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5296" behindDoc="0" locked="0" layoutInCell="1" allowOverlap="1" wp14:anchorId="6909EE35" wp14:editId="3D046249">
                      <wp:simplePos x="0" y="0"/>
                      <wp:positionH relativeFrom="column">
                        <wp:posOffset>1295400</wp:posOffset>
                      </wp:positionH>
                      <wp:positionV relativeFrom="paragraph">
                        <wp:posOffset>355600</wp:posOffset>
                      </wp:positionV>
                      <wp:extent cx="1003300" cy="762000"/>
                      <wp:effectExtent l="0" t="0" r="0" b="0"/>
                      <wp:wrapNone/>
                      <wp:docPr id="6878" name="Rectangle 6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6F1E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9EE35" id="Rectangle 6878" o:spid="_x0000_s1341" style="position:absolute;margin-left:102pt;margin-top:28pt;width:79pt;height:60pt;z-index:2502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1/77nrwBAABLAwAADgAAAAAAAAAAAAAAAAAuAgAAZHJz&#10;L2Uyb0RvYy54bWxQSwECLQAUAAYACAAAACEAixMp09wAAAAKAQAADwAAAAAAAAAAAAAAAAAWBAAA&#10;ZHJzL2Rvd25yZXYueG1sUEsFBgAAAAAEAAQA8wAAAB8FAAAAAA==&#10;" filled="f" stroked="f">
                      <v:textbox inset="2.16pt,1.44pt,0,1.44pt">
                        <w:txbxContent>
                          <w:p w14:paraId="506F1E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6320" behindDoc="0" locked="0" layoutInCell="1" allowOverlap="1" wp14:anchorId="6C3B6E19" wp14:editId="3EFB9E48">
                      <wp:simplePos x="0" y="0"/>
                      <wp:positionH relativeFrom="column">
                        <wp:posOffset>1295400</wp:posOffset>
                      </wp:positionH>
                      <wp:positionV relativeFrom="paragraph">
                        <wp:posOffset>355600</wp:posOffset>
                      </wp:positionV>
                      <wp:extent cx="1003300" cy="762000"/>
                      <wp:effectExtent l="0" t="0" r="0" b="0"/>
                      <wp:wrapNone/>
                      <wp:docPr id="6877" name="Rectangle 6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6CC1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B6E19" id="Rectangle 6877" o:spid="_x0000_s1342" style="position:absolute;margin-left:102pt;margin-top:28pt;width:79pt;height:60pt;z-index:2502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kezdcLwBAABLAwAADgAAAAAAAAAAAAAAAAAuAgAAZHJz&#10;L2Uyb0RvYy54bWxQSwECLQAUAAYACAAAACEAixMp09wAAAAKAQAADwAAAAAAAAAAAAAAAAAWBAAA&#10;ZHJzL2Rvd25yZXYueG1sUEsFBgAAAAAEAAQA8wAAAB8FAAAAAA==&#10;" filled="f" stroked="f">
                      <v:textbox inset="2.16pt,1.44pt,0,1.44pt">
                        <w:txbxContent>
                          <w:p w14:paraId="536CC1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7344" behindDoc="0" locked="0" layoutInCell="1" allowOverlap="1" wp14:anchorId="55F40AE5" wp14:editId="0E52CBC3">
                      <wp:simplePos x="0" y="0"/>
                      <wp:positionH relativeFrom="column">
                        <wp:posOffset>1295400</wp:posOffset>
                      </wp:positionH>
                      <wp:positionV relativeFrom="paragraph">
                        <wp:posOffset>355600</wp:posOffset>
                      </wp:positionV>
                      <wp:extent cx="1003300" cy="762000"/>
                      <wp:effectExtent l="0" t="0" r="0" b="0"/>
                      <wp:wrapNone/>
                      <wp:docPr id="6876" name="Rectangle 6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BF12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40AE5" id="Rectangle 6876" o:spid="_x0000_s1343" style="position:absolute;margin-left:102pt;margin-top:28pt;width:79pt;height:60pt;z-index:2502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8Bn0xbwBAABLAwAADgAAAAAAAAAAAAAAAAAuAgAAZHJz&#10;L2Uyb0RvYy54bWxQSwECLQAUAAYACAAAACEAixMp09wAAAAKAQAADwAAAAAAAAAAAAAAAAAWBAAA&#10;ZHJzL2Rvd25yZXYueG1sUEsFBgAAAAAEAAQA8wAAAB8FAAAAAA==&#10;" filled="f" stroked="f">
                      <v:textbox inset="2.16pt,1.44pt,0,1.44pt">
                        <w:txbxContent>
                          <w:p w14:paraId="56BF12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8368" behindDoc="0" locked="0" layoutInCell="1" allowOverlap="1" wp14:anchorId="195F9FC8" wp14:editId="04816805">
                      <wp:simplePos x="0" y="0"/>
                      <wp:positionH relativeFrom="column">
                        <wp:posOffset>1295400</wp:posOffset>
                      </wp:positionH>
                      <wp:positionV relativeFrom="paragraph">
                        <wp:posOffset>355600</wp:posOffset>
                      </wp:positionV>
                      <wp:extent cx="1003300" cy="762000"/>
                      <wp:effectExtent l="0" t="0" r="0" b="0"/>
                      <wp:wrapNone/>
                      <wp:docPr id="6875" name="Rectangle 6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C21F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F9FC8" id="Rectangle 6875" o:spid="_x0000_s1344" style="position:absolute;margin-left:102pt;margin-top:28pt;width:79pt;height:60pt;z-index:2502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Pmz+O7wBAABLAwAADgAAAAAAAAAAAAAAAAAuAgAAZHJz&#10;L2Uyb0RvYy54bWxQSwECLQAUAAYACAAAACEAixMp09wAAAAKAQAADwAAAAAAAAAAAAAAAAAWBAAA&#10;ZHJzL2Rvd25yZXYueG1sUEsFBgAAAAAEAAQA8wAAAB8FAAAAAA==&#10;" filled="f" stroked="f">
                      <v:textbox inset="2.16pt,1.44pt,0,1.44pt">
                        <w:txbxContent>
                          <w:p w14:paraId="37C21F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299392" behindDoc="0" locked="0" layoutInCell="1" allowOverlap="1" wp14:anchorId="7380294E" wp14:editId="16BD9CF6">
                      <wp:simplePos x="0" y="0"/>
                      <wp:positionH relativeFrom="column">
                        <wp:posOffset>1295400</wp:posOffset>
                      </wp:positionH>
                      <wp:positionV relativeFrom="paragraph">
                        <wp:posOffset>355600</wp:posOffset>
                      </wp:positionV>
                      <wp:extent cx="1003300" cy="762000"/>
                      <wp:effectExtent l="0" t="0" r="0" b="0"/>
                      <wp:wrapNone/>
                      <wp:docPr id="6874" name="Rectangle 6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EB18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0294E" id="Rectangle 6874" o:spid="_x0000_s1345" style="position:absolute;margin-left:102pt;margin-top:28pt;width:79pt;height:60pt;z-index:2502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X5nXjrwBAABLAwAADgAAAAAAAAAAAAAAAAAuAgAAZHJz&#10;L2Uyb0RvYy54bWxQSwECLQAUAAYACAAAACEAixMp09wAAAAKAQAADwAAAAAAAAAAAAAAAAAWBAAA&#10;ZHJzL2Rvd25yZXYueG1sUEsFBgAAAAAEAAQA8wAAAB8FAAAAAA==&#10;" filled="f" stroked="f">
                      <v:textbox inset="2.16pt,1.44pt,0,1.44pt">
                        <w:txbxContent>
                          <w:p w14:paraId="5FEB18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0416" behindDoc="0" locked="0" layoutInCell="1" allowOverlap="1" wp14:anchorId="033B3428" wp14:editId="114C8B25">
                      <wp:simplePos x="0" y="0"/>
                      <wp:positionH relativeFrom="column">
                        <wp:posOffset>1295400</wp:posOffset>
                      </wp:positionH>
                      <wp:positionV relativeFrom="paragraph">
                        <wp:posOffset>355600</wp:posOffset>
                      </wp:positionV>
                      <wp:extent cx="1003300" cy="762000"/>
                      <wp:effectExtent l="0" t="0" r="0" b="0"/>
                      <wp:wrapNone/>
                      <wp:docPr id="6873" name="Rectangle 6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D03E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B3428" id="Rectangle 6873" o:spid="_x0000_s1346" style="position:absolute;margin-left:102pt;margin-top:28pt;width:79pt;height:60pt;z-index:2503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9wcFdbwBAABLAwAADgAAAAAAAAAAAAAAAAAuAgAAZHJz&#10;L2Uyb0RvYy54bWxQSwECLQAUAAYACAAAACEAixMp09wAAAAKAQAADwAAAAAAAAAAAAAAAAAWBAAA&#10;ZHJzL2Rvd25yZXYueG1sUEsFBgAAAAAEAAQA8wAAAB8FAAAAAA==&#10;" filled="f" stroked="f">
                      <v:textbox inset="2.16pt,1.44pt,0,1.44pt">
                        <w:txbxContent>
                          <w:p w14:paraId="44D03E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1440" behindDoc="0" locked="0" layoutInCell="1" allowOverlap="1" wp14:anchorId="4082CF27" wp14:editId="7551EB4C">
                      <wp:simplePos x="0" y="0"/>
                      <wp:positionH relativeFrom="column">
                        <wp:posOffset>1295400</wp:posOffset>
                      </wp:positionH>
                      <wp:positionV relativeFrom="paragraph">
                        <wp:posOffset>355600</wp:posOffset>
                      </wp:positionV>
                      <wp:extent cx="1003300" cy="762000"/>
                      <wp:effectExtent l="0" t="0" r="0" b="0"/>
                      <wp:wrapNone/>
                      <wp:docPr id="6872" name="Rectangle 6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93AE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2CF27" id="Rectangle 6872" o:spid="_x0000_s1347" style="position:absolute;margin-left:102pt;margin-top:28pt;width:79pt;height:60pt;z-index:2503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byLMC6AQAASwMAAA4AAAAAAAAAAAAAAAAALgIAAGRycy9l&#10;Mm9Eb2MueG1sUEsBAi0AFAAGAAgAAAAhAIsTKdPcAAAACgEAAA8AAAAAAAAAAAAAAAAAFAQAAGRy&#10;cy9kb3ducmV2LnhtbFBLBQYAAAAABAAEAPMAAAAdBQAAAAA=&#10;" filled="f" stroked="f">
                      <v:textbox inset="2.16pt,1.44pt,0,1.44pt">
                        <w:txbxContent>
                          <w:p w14:paraId="5A93AE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2464" behindDoc="0" locked="0" layoutInCell="1" allowOverlap="1" wp14:anchorId="62BCC489" wp14:editId="7ECC9468">
                      <wp:simplePos x="0" y="0"/>
                      <wp:positionH relativeFrom="column">
                        <wp:posOffset>1295400</wp:posOffset>
                      </wp:positionH>
                      <wp:positionV relativeFrom="paragraph">
                        <wp:posOffset>355600</wp:posOffset>
                      </wp:positionV>
                      <wp:extent cx="1003300" cy="762000"/>
                      <wp:effectExtent l="0" t="0" r="0" b="0"/>
                      <wp:wrapNone/>
                      <wp:docPr id="6871" name="Rectangle 6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EBEC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CC489" id="Rectangle 6871" o:spid="_x0000_s1348" style="position:absolute;margin-left:102pt;margin-top:28pt;width:79pt;height:60pt;z-index:2503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dOsnxLwBAABLAwAADgAAAAAAAAAAAAAAAAAuAgAAZHJz&#10;L2Uyb0RvYy54bWxQSwECLQAUAAYACAAAACEAixMp09wAAAAKAQAADwAAAAAAAAAAAAAAAAAWBAAA&#10;ZHJzL2Rvd25yZXYueG1sUEsFBgAAAAAEAAQA8wAAAB8FAAAAAA==&#10;" filled="f" stroked="f">
                      <v:textbox inset="2.16pt,1.44pt,0,1.44pt">
                        <w:txbxContent>
                          <w:p w14:paraId="63EBEC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3488" behindDoc="0" locked="0" layoutInCell="1" allowOverlap="1" wp14:anchorId="0966556B" wp14:editId="35E79242">
                      <wp:simplePos x="0" y="0"/>
                      <wp:positionH relativeFrom="column">
                        <wp:posOffset>1295400</wp:posOffset>
                      </wp:positionH>
                      <wp:positionV relativeFrom="paragraph">
                        <wp:posOffset>355600</wp:posOffset>
                      </wp:positionV>
                      <wp:extent cx="1003300" cy="762000"/>
                      <wp:effectExtent l="0" t="0" r="0" b="0"/>
                      <wp:wrapNone/>
                      <wp:docPr id="6870" name="Rectangle 6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2978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6556B" id="Rectangle 6870" o:spid="_x0000_s1349" style="position:absolute;margin-left:102pt;margin-top:28pt;width:79pt;height:60pt;z-index:2503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VHg5xuwEAAEsDAAAOAAAAAAAAAAAAAAAAAC4CAABkcnMv&#10;ZTJvRG9jLnhtbFBLAQItABQABgAIAAAAIQCLEynT3AAAAAoBAAAPAAAAAAAAAAAAAAAAABUEAABk&#10;cnMvZG93bnJldi54bWxQSwUGAAAAAAQABADzAAAAHgUAAAAA&#10;" filled="f" stroked="f">
                      <v:textbox inset="2.16pt,1.44pt,0,1.44pt">
                        <w:txbxContent>
                          <w:p w14:paraId="412978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4512" behindDoc="0" locked="0" layoutInCell="1" allowOverlap="1" wp14:anchorId="0FE2C426" wp14:editId="098B94F0">
                      <wp:simplePos x="0" y="0"/>
                      <wp:positionH relativeFrom="column">
                        <wp:posOffset>1295400</wp:posOffset>
                      </wp:positionH>
                      <wp:positionV relativeFrom="paragraph">
                        <wp:posOffset>355600</wp:posOffset>
                      </wp:positionV>
                      <wp:extent cx="1003300" cy="762000"/>
                      <wp:effectExtent l="0" t="0" r="0" b="0"/>
                      <wp:wrapNone/>
                      <wp:docPr id="6869" name="Rectangle 6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A31A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2C426" id="Rectangle 6869" o:spid="_x0000_s1350" style="position:absolute;margin-left:102pt;margin-top:28pt;width:79pt;height:60pt;z-index:2503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0OBKQrwBAABLAwAADgAAAAAAAAAAAAAAAAAuAgAAZHJz&#10;L2Uyb0RvYy54bWxQSwECLQAUAAYACAAAACEAixMp09wAAAAKAQAADwAAAAAAAAAAAAAAAAAWBAAA&#10;ZHJzL2Rvd25yZXYueG1sUEsFBgAAAAAEAAQA8wAAAB8FAAAAAA==&#10;" filled="f" stroked="f">
                      <v:textbox inset="2.16pt,1.44pt,0,1.44pt">
                        <w:txbxContent>
                          <w:p w14:paraId="30A31A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5536" behindDoc="0" locked="0" layoutInCell="1" allowOverlap="1" wp14:anchorId="4ADD7854" wp14:editId="2D5E10C0">
                      <wp:simplePos x="0" y="0"/>
                      <wp:positionH relativeFrom="column">
                        <wp:posOffset>1295400</wp:posOffset>
                      </wp:positionH>
                      <wp:positionV relativeFrom="paragraph">
                        <wp:posOffset>355600</wp:posOffset>
                      </wp:positionV>
                      <wp:extent cx="1003300" cy="762000"/>
                      <wp:effectExtent l="0" t="0" r="0" b="0"/>
                      <wp:wrapNone/>
                      <wp:docPr id="6868" name="Rectangle 6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44F7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D7854" id="Rectangle 6868" o:spid="_x0000_s1351" style="position:absolute;margin-left:102pt;margin-top:28pt;width:79pt;height:60pt;z-index:2503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xFWP3uwEAAEsDAAAOAAAAAAAAAAAAAAAAAC4CAABkcnMv&#10;ZTJvRG9jLnhtbFBLAQItABQABgAIAAAAIQCLEynT3AAAAAoBAAAPAAAAAAAAAAAAAAAAABUEAABk&#10;cnMvZG93bnJldi54bWxQSwUGAAAAAAQABADzAAAAHgUAAAAA&#10;" filled="f" stroked="f">
                      <v:textbox inset="2.16pt,1.44pt,0,1.44pt">
                        <w:txbxContent>
                          <w:p w14:paraId="1B44F7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6560" behindDoc="0" locked="0" layoutInCell="1" allowOverlap="1" wp14:anchorId="0CB54E40" wp14:editId="22879F14">
                      <wp:simplePos x="0" y="0"/>
                      <wp:positionH relativeFrom="column">
                        <wp:posOffset>1295400</wp:posOffset>
                      </wp:positionH>
                      <wp:positionV relativeFrom="paragraph">
                        <wp:posOffset>355600</wp:posOffset>
                      </wp:positionV>
                      <wp:extent cx="1003300" cy="762000"/>
                      <wp:effectExtent l="0" t="0" r="0" b="0"/>
                      <wp:wrapNone/>
                      <wp:docPr id="6867" name="Rectangle 6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E201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54E40" id="Rectangle 6867" o:spid="_x0000_s1352" style="position:absolute;margin-left:102pt;margin-top:28pt;width:79pt;height:60pt;z-index:2503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9wdFGbwBAABLAwAADgAAAAAAAAAAAAAAAAAuAgAAZHJz&#10;L2Uyb0RvYy54bWxQSwECLQAUAAYACAAAACEAixMp09wAAAAKAQAADwAAAAAAAAAAAAAAAAAWBAAA&#10;ZHJzL2Rvd25yZXYueG1sUEsFBgAAAAAEAAQA8wAAAB8FAAAAAA==&#10;" filled="f" stroked="f">
                      <v:textbox inset="2.16pt,1.44pt,0,1.44pt">
                        <w:txbxContent>
                          <w:p w14:paraId="72E201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7584" behindDoc="0" locked="0" layoutInCell="1" allowOverlap="1" wp14:anchorId="47EE9416" wp14:editId="26B3F752">
                      <wp:simplePos x="0" y="0"/>
                      <wp:positionH relativeFrom="column">
                        <wp:posOffset>1295400</wp:posOffset>
                      </wp:positionH>
                      <wp:positionV relativeFrom="paragraph">
                        <wp:posOffset>355600</wp:posOffset>
                      </wp:positionV>
                      <wp:extent cx="1003300" cy="762000"/>
                      <wp:effectExtent l="0" t="0" r="0" b="0"/>
                      <wp:wrapNone/>
                      <wp:docPr id="6866" name="Rectangle 6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5CD2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E9416" id="Rectangle 6866" o:spid="_x0000_s1353" style="position:absolute;margin-left:102pt;margin-top:28pt;width:79pt;height:60pt;z-index:2503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lvJsrLwBAABLAwAADgAAAAAAAAAAAAAAAAAuAgAAZHJz&#10;L2Uyb0RvYy54bWxQSwECLQAUAAYACAAAACEAixMp09wAAAAKAQAADwAAAAAAAAAAAAAAAAAWBAAA&#10;ZHJzL2Rvd25yZXYueG1sUEsFBgAAAAAEAAQA8wAAAB8FAAAAAA==&#10;" filled="f" stroked="f">
                      <v:textbox inset="2.16pt,1.44pt,0,1.44pt">
                        <w:txbxContent>
                          <w:p w14:paraId="685CD2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8608" behindDoc="0" locked="0" layoutInCell="1" allowOverlap="1" wp14:anchorId="6123CAC5" wp14:editId="3526DA6F">
                      <wp:simplePos x="0" y="0"/>
                      <wp:positionH relativeFrom="column">
                        <wp:posOffset>1295400</wp:posOffset>
                      </wp:positionH>
                      <wp:positionV relativeFrom="paragraph">
                        <wp:posOffset>355600</wp:posOffset>
                      </wp:positionV>
                      <wp:extent cx="1003300" cy="762000"/>
                      <wp:effectExtent l="0" t="0" r="0" b="0"/>
                      <wp:wrapNone/>
                      <wp:docPr id="6865" name="Rectangle 6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E2C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3CAC5" id="Rectangle 6865" o:spid="_x0000_s1354" style="position:absolute;margin-left:102pt;margin-top:28pt;width:79pt;height:60pt;z-index:2503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WIdmUrwBAABLAwAADgAAAAAAAAAAAAAAAAAuAgAAZHJz&#10;L2Uyb0RvYy54bWxQSwECLQAUAAYACAAAACEAixMp09wAAAAKAQAADwAAAAAAAAAAAAAAAAAWBAAA&#10;ZHJzL2Rvd25yZXYueG1sUEsFBgAAAAAEAAQA8wAAAB8FAAAAAA==&#10;" filled="f" stroked="f">
                      <v:textbox inset="2.16pt,1.44pt,0,1.44pt">
                        <w:txbxContent>
                          <w:p w14:paraId="31EE2C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09632" behindDoc="0" locked="0" layoutInCell="1" allowOverlap="1" wp14:anchorId="2E969942" wp14:editId="62825703">
                      <wp:simplePos x="0" y="0"/>
                      <wp:positionH relativeFrom="column">
                        <wp:posOffset>1295400</wp:posOffset>
                      </wp:positionH>
                      <wp:positionV relativeFrom="paragraph">
                        <wp:posOffset>355600</wp:posOffset>
                      </wp:positionV>
                      <wp:extent cx="1003300" cy="762000"/>
                      <wp:effectExtent l="0" t="0" r="0" b="0"/>
                      <wp:wrapNone/>
                      <wp:docPr id="6864" name="Rectangle 6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4AE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69942" id="Rectangle 6864" o:spid="_x0000_s1355" style="position:absolute;margin-left:102pt;margin-top:28pt;width:79pt;height:60pt;z-index:2503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OXJP57wBAABLAwAADgAAAAAAAAAAAAAAAAAuAgAAZHJz&#10;L2Uyb0RvYy54bWxQSwECLQAUAAYACAAAACEAixMp09wAAAAKAQAADwAAAAAAAAAAAAAAAAAWBAAA&#10;ZHJzL2Rvd25yZXYueG1sUEsFBgAAAAAEAAQA8wAAAB8FAAAAAA==&#10;" filled="f" stroked="f">
                      <v:textbox inset="2.16pt,1.44pt,0,1.44pt">
                        <w:txbxContent>
                          <w:p w14:paraId="7EA4AE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0656" behindDoc="0" locked="0" layoutInCell="1" allowOverlap="1" wp14:anchorId="3D50E65B" wp14:editId="63A209D9">
                      <wp:simplePos x="0" y="0"/>
                      <wp:positionH relativeFrom="column">
                        <wp:posOffset>1295400</wp:posOffset>
                      </wp:positionH>
                      <wp:positionV relativeFrom="paragraph">
                        <wp:posOffset>355600</wp:posOffset>
                      </wp:positionV>
                      <wp:extent cx="1003300" cy="762000"/>
                      <wp:effectExtent l="0" t="0" r="0" b="0"/>
                      <wp:wrapNone/>
                      <wp:docPr id="6863" name="Rectangle 6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4F34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0E65B" id="Rectangle 6863" o:spid="_x0000_s1356" style="position:absolute;margin-left:102pt;margin-top:28pt;width:79pt;height:60pt;z-index:2503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zH8FT7wBAABLAwAADgAAAAAAAAAAAAAAAAAuAgAAZHJz&#10;L2Uyb0RvYy54bWxQSwECLQAUAAYACAAAACEAixMp09wAAAAKAQAADwAAAAAAAAAAAAAAAAAWBAAA&#10;ZHJzL2Rvd25yZXYueG1sUEsFBgAAAAAEAAQA8wAAAB8FAAAAAA==&#10;" filled="f" stroked="f">
                      <v:textbox inset="2.16pt,1.44pt,0,1.44pt">
                        <w:txbxContent>
                          <w:p w14:paraId="664F34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1680" behindDoc="0" locked="0" layoutInCell="1" allowOverlap="1" wp14:anchorId="5A60AD09" wp14:editId="49DB1EFD">
                      <wp:simplePos x="0" y="0"/>
                      <wp:positionH relativeFrom="column">
                        <wp:posOffset>1295400</wp:posOffset>
                      </wp:positionH>
                      <wp:positionV relativeFrom="paragraph">
                        <wp:posOffset>355600</wp:posOffset>
                      </wp:positionV>
                      <wp:extent cx="1003300" cy="762000"/>
                      <wp:effectExtent l="0" t="0" r="0" b="0"/>
                      <wp:wrapNone/>
                      <wp:docPr id="6862" name="Rectangle 6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41DC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0AD09" id="Rectangle 6862" o:spid="_x0000_s1357" style="position:absolute;margin-left:102pt;margin-top:28pt;width:79pt;height:60pt;z-index:2503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tiiz6uwEAAEsDAAAOAAAAAAAAAAAAAAAAAC4CAABkcnMv&#10;ZTJvRG9jLnhtbFBLAQItABQABgAIAAAAIQCLEynT3AAAAAoBAAAPAAAAAAAAAAAAAAAAABUEAABk&#10;cnMvZG93bnJldi54bWxQSwUGAAAAAAQABADzAAAAHgUAAAAA&#10;" filled="f" stroked="f">
                      <v:textbox inset="2.16pt,1.44pt,0,1.44pt">
                        <w:txbxContent>
                          <w:p w14:paraId="4D41DC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2704" behindDoc="0" locked="0" layoutInCell="1" allowOverlap="1" wp14:anchorId="7640BF40" wp14:editId="2CF5F74F">
                      <wp:simplePos x="0" y="0"/>
                      <wp:positionH relativeFrom="column">
                        <wp:posOffset>1295400</wp:posOffset>
                      </wp:positionH>
                      <wp:positionV relativeFrom="paragraph">
                        <wp:posOffset>355600</wp:posOffset>
                      </wp:positionV>
                      <wp:extent cx="1003300" cy="762000"/>
                      <wp:effectExtent l="0" t="0" r="0" b="0"/>
                      <wp:wrapNone/>
                      <wp:docPr id="6861" name="Rectangle 6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7546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0BF40" id="Rectangle 6861" o:spid="_x0000_s1358" style="position:absolute;margin-left:102pt;margin-top:28pt;width:79pt;height:60pt;z-index:2503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Pkyf+uwEAAEsDAAAOAAAAAAAAAAAAAAAAAC4CAABkcnMv&#10;ZTJvRG9jLnhtbFBLAQItABQABgAIAAAAIQCLEynT3AAAAAoBAAAPAAAAAAAAAAAAAAAAABUEAABk&#10;cnMvZG93bnJldi54bWxQSwUGAAAAAAQABADzAAAAHgUAAAAA&#10;" filled="f" stroked="f">
                      <v:textbox inset="2.16pt,1.44pt,0,1.44pt">
                        <w:txbxContent>
                          <w:p w14:paraId="037546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3728" behindDoc="0" locked="0" layoutInCell="1" allowOverlap="1" wp14:anchorId="731D4B51" wp14:editId="45DF566A">
                      <wp:simplePos x="0" y="0"/>
                      <wp:positionH relativeFrom="column">
                        <wp:posOffset>1295400</wp:posOffset>
                      </wp:positionH>
                      <wp:positionV relativeFrom="paragraph">
                        <wp:posOffset>355600</wp:posOffset>
                      </wp:positionV>
                      <wp:extent cx="1003300" cy="762000"/>
                      <wp:effectExtent l="0" t="0" r="0" b="0"/>
                      <wp:wrapNone/>
                      <wp:docPr id="6860" name="Rectangle 6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D2FD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D4B51" id="Rectangle 6860" o:spid="_x0000_s1359" style="position:absolute;margin-left:102pt;margin-top:28pt;width:79pt;height:60pt;z-index:2503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uZg5LuwEAAEsDAAAOAAAAAAAAAAAAAAAAAC4CAABkcnMv&#10;ZTJvRG9jLnhtbFBLAQItABQABgAIAAAAIQCLEynT3AAAAAoBAAAPAAAAAAAAAAAAAAAAABUEAABk&#10;cnMvZG93bnJldi54bWxQSwUGAAAAAAQABADzAAAAHgUAAAAA&#10;" filled="f" stroked="f">
                      <v:textbox inset="2.16pt,1.44pt,0,1.44pt">
                        <w:txbxContent>
                          <w:p w14:paraId="62D2FD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4752" behindDoc="0" locked="0" layoutInCell="1" allowOverlap="1" wp14:anchorId="2403013E" wp14:editId="22536E1C">
                      <wp:simplePos x="0" y="0"/>
                      <wp:positionH relativeFrom="column">
                        <wp:posOffset>1295400</wp:posOffset>
                      </wp:positionH>
                      <wp:positionV relativeFrom="paragraph">
                        <wp:posOffset>355600</wp:posOffset>
                      </wp:positionV>
                      <wp:extent cx="1003300" cy="762000"/>
                      <wp:effectExtent l="0" t="0" r="0" b="0"/>
                      <wp:wrapNone/>
                      <wp:docPr id="6859" name="Rectangle 6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ED8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3013E" id="Rectangle 6859" o:spid="_x0000_s1360" style="position:absolute;margin-left:102pt;margin-top:28pt;width:79pt;height:60pt;z-index:2503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wPvSX7wBAABLAwAADgAAAAAAAAAAAAAAAAAuAgAAZHJz&#10;L2Uyb0RvYy54bWxQSwECLQAUAAYACAAAACEAixMp09wAAAAKAQAADwAAAAAAAAAAAAAAAAAWBAAA&#10;ZHJzL2Rvd25yZXYueG1sUEsFBgAAAAAEAAQA8wAAAB8FAAAAAA==&#10;" filled="f" stroked="f">
                      <v:textbox inset="2.16pt,1.44pt,0,1.44pt">
                        <w:txbxContent>
                          <w:p w14:paraId="16ED8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5776" behindDoc="0" locked="0" layoutInCell="1" allowOverlap="1" wp14:anchorId="75B3DFB1" wp14:editId="109979FF">
                      <wp:simplePos x="0" y="0"/>
                      <wp:positionH relativeFrom="column">
                        <wp:posOffset>1295400</wp:posOffset>
                      </wp:positionH>
                      <wp:positionV relativeFrom="paragraph">
                        <wp:posOffset>355600</wp:posOffset>
                      </wp:positionV>
                      <wp:extent cx="1003300" cy="762000"/>
                      <wp:effectExtent l="0" t="0" r="0" b="0"/>
                      <wp:wrapNone/>
                      <wp:docPr id="6858" name="Rectangle 6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CFD0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3DFB1" id="Rectangle 6858" o:spid="_x0000_s1361" style="position:absolute;margin-left:102pt;margin-top:28pt;width:79pt;height:60pt;z-index:2503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oQ776rwBAABLAwAADgAAAAAAAAAAAAAAAAAuAgAAZHJz&#10;L2Uyb0RvYy54bWxQSwECLQAUAAYACAAAACEAixMp09wAAAAKAQAADwAAAAAAAAAAAAAAAAAWBAAA&#10;ZHJzL2Rvd25yZXYueG1sUEsFBgAAAAAEAAQA8wAAAB8FAAAAAA==&#10;" filled="f" stroked="f">
                      <v:textbox inset="2.16pt,1.44pt,0,1.44pt">
                        <w:txbxContent>
                          <w:p w14:paraId="3FCFD0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6800" behindDoc="0" locked="0" layoutInCell="1" allowOverlap="1" wp14:anchorId="6AE9E64E" wp14:editId="2A3520CB">
                      <wp:simplePos x="0" y="0"/>
                      <wp:positionH relativeFrom="column">
                        <wp:posOffset>1295400</wp:posOffset>
                      </wp:positionH>
                      <wp:positionV relativeFrom="paragraph">
                        <wp:posOffset>355600</wp:posOffset>
                      </wp:positionV>
                      <wp:extent cx="1003300" cy="762000"/>
                      <wp:effectExtent l="0" t="0" r="0" b="0"/>
                      <wp:wrapNone/>
                      <wp:docPr id="6857" name="Rectangle 6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7FA1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9E64E" id="Rectangle 6857" o:spid="_x0000_s1362" style="position:absolute;margin-left:102pt;margin-top:28pt;width:79pt;height:60pt;z-index:2503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5xzdBLwBAABLAwAADgAAAAAAAAAAAAAAAAAuAgAAZHJz&#10;L2Uyb0RvYy54bWxQSwECLQAUAAYACAAAACEAixMp09wAAAAKAQAADwAAAAAAAAAAAAAAAAAWBAAA&#10;ZHJzL2Rvd25yZXYueG1sUEsFBgAAAAAEAAQA8wAAAB8FAAAAAA==&#10;" filled="f" stroked="f">
                      <v:textbox inset="2.16pt,1.44pt,0,1.44pt">
                        <w:txbxContent>
                          <w:p w14:paraId="667FA1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7824" behindDoc="0" locked="0" layoutInCell="1" allowOverlap="1" wp14:anchorId="5337D94C" wp14:editId="20981260">
                      <wp:simplePos x="0" y="0"/>
                      <wp:positionH relativeFrom="column">
                        <wp:posOffset>1295400</wp:posOffset>
                      </wp:positionH>
                      <wp:positionV relativeFrom="paragraph">
                        <wp:posOffset>355600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D65B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7D94C" id="Rectangle 6856" o:spid="_x0000_s1363" style="position:absolute;margin-left:102pt;margin-top:28pt;width:79pt;height:60pt;z-index:2503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hun0sbwBAABLAwAADgAAAAAAAAAAAAAAAAAuAgAAZHJz&#10;L2Uyb0RvYy54bWxQSwECLQAUAAYACAAAACEAixMp09wAAAAKAQAADwAAAAAAAAAAAAAAAAAWBAAA&#10;ZHJzL2Rvd25yZXYueG1sUEsFBgAAAAAEAAQA8wAAAB8FAAAAAA==&#10;" filled="f" stroked="f">
                      <v:textbox inset="2.16pt,1.44pt,0,1.44pt">
                        <w:txbxContent>
                          <w:p w14:paraId="11D65B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8848" behindDoc="0" locked="0" layoutInCell="1" allowOverlap="1" wp14:anchorId="0505B795" wp14:editId="47608647">
                      <wp:simplePos x="0" y="0"/>
                      <wp:positionH relativeFrom="column">
                        <wp:posOffset>1295400</wp:posOffset>
                      </wp:positionH>
                      <wp:positionV relativeFrom="paragraph">
                        <wp:posOffset>355600</wp:posOffset>
                      </wp:positionV>
                      <wp:extent cx="1003300" cy="762000"/>
                      <wp:effectExtent l="0" t="0" r="0" b="0"/>
                      <wp:wrapNone/>
                      <wp:docPr id="6855" name="Rectangle 6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5CFE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5B795" id="Rectangle 6855" o:spid="_x0000_s1364" style="position:absolute;margin-left:102pt;margin-top:28pt;width:79pt;height:60pt;z-index:2503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SJz+T7wBAABLAwAADgAAAAAAAAAAAAAAAAAuAgAAZHJz&#10;L2Uyb0RvYy54bWxQSwECLQAUAAYACAAAACEAixMp09wAAAAKAQAADwAAAAAAAAAAAAAAAAAWBAAA&#10;ZHJzL2Rvd25yZXYueG1sUEsFBgAAAAAEAAQA8wAAAB8FAAAAAA==&#10;" filled="f" stroked="f">
                      <v:textbox inset="2.16pt,1.44pt,0,1.44pt">
                        <w:txbxContent>
                          <w:p w14:paraId="0B5CFE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19872" behindDoc="0" locked="0" layoutInCell="1" allowOverlap="1" wp14:anchorId="5D0C1FA4" wp14:editId="3526CC37">
                      <wp:simplePos x="0" y="0"/>
                      <wp:positionH relativeFrom="column">
                        <wp:posOffset>1295400</wp:posOffset>
                      </wp:positionH>
                      <wp:positionV relativeFrom="paragraph">
                        <wp:posOffset>355600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DD87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C1FA4" id="Rectangle 6854" o:spid="_x0000_s1365" style="position:absolute;margin-left:102pt;margin-top:28pt;width:79pt;height:60pt;z-index:2503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KWnX+rwBAABLAwAADgAAAAAAAAAAAAAAAAAuAgAAZHJz&#10;L2Uyb0RvYy54bWxQSwECLQAUAAYACAAAACEAixMp09wAAAAKAQAADwAAAAAAAAAAAAAAAAAWBAAA&#10;ZHJzL2Rvd25yZXYueG1sUEsFBgAAAAAEAAQA8wAAAB8FAAAAAA==&#10;" filled="f" stroked="f">
                      <v:textbox inset="2.16pt,1.44pt,0,1.44pt">
                        <w:txbxContent>
                          <w:p w14:paraId="6CDD87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20896" behindDoc="0" locked="0" layoutInCell="1" allowOverlap="1" wp14:anchorId="2C753A91" wp14:editId="28548553">
                      <wp:simplePos x="0" y="0"/>
                      <wp:positionH relativeFrom="column">
                        <wp:posOffset>1295400</wp:posOffset>
                      </wp:positionH>
                      <wp:positionV relativeFrom="paragraph">
                        <wp:posOffset>355600</wp:posOffset>
                      </wp:positionV>
                      <wp:extent cx="1003300" cy="762000"/>
                      <wp:effectExtent l="0" t="0" r="0" b="0"/>
                      <wp:wrapNone/>
                      <wp:docPr id="6853" name="Rectangle 6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6ADF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53A91" id="Rectangle 6853" o:spid="_x0000_s1366" style="position:absolute;margin-left:102pt;margin-top:28pt;width:79pt;height:60pt;z-index:2503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O9E0prwBAABLAwAADgAAAAAAAAAAAAAAAAAuAgAAZHJz&#10;L2Uyb0RvYy54bWxQSwECLQAUAAYACAAAACEAixMp09wAAAAKAQAADwAAAAAAAAAAAAAAAAAWBAAA&#10;ZHJzL2Rvd25yZXYueG1sUEsFBgAAAAAEAAQA8wAAAB8FAAAAAA==&#10;" filled="f" stroked="f">
                      <v:textbox inset="2.16pt,1.44pt,0,1.44pt">
                        <w:txbxContent>
                          <w:p w14:paraId="266ADF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21920" behindDoc="0" locked="0" layoutInCell="1" allowOverlap="1" wp14:anchorId="4D8B80EA" wp14:editId="7BDD80F3">
                      <wp:simplePos x="0" y="0"/>
                      <wp:positionH relativeFrom="column">
                        <wp:posOffset>1295400</wp:posOffset>
                      </wp:positionH>
                      <wp:positionV relativeFrom="paragraph">
                        <wp:posOffset>355600</wp:posOffset>
                      </wp:positionV>
                      <wp:extent cx="1003300" cy="762000"/>
                      <wp:effectExtent l="0" t="0" r="0" b="0"/>
                      <wp:wrapNone/>
                      <wp:docPr id="6852" name="Rectangle 6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8270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B80EA" id="Rectangle 6852" o:spid="_x0000_s1367" style="position:absolute;margin-left:102pt;margin-top:28pt;width:79pt;height:60pt;z-index:2503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aJB0TuwEAAEsDAAAOAAAAAAAAAAAAAAAAAC4CAABkcnMv&#10;ZTJvRG9jLnhtbFBLAQItABQABgAIAAAAIQCLEynT3AAAAAoBAAAPAAAAAAAAAAAAAAAAABUEAABk&#10;cnMvZG93bnJldi54bWxQSwUGAAAAAAQABADzAAAAHgUAAAAA&#10;" filled="f" stroked="f">
                      <v:textbox inset="2.16pt,1.44pt,0,1.44pt">
                        <w:txbxContent>
                          <w:p w14:paraId="618270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22944" behindDoc="0" locked="0" layoutInCell="1" allowOverlap="1" wp14:anchorId="7BA8D259" wp14:editId="169AAC13">
                      <wp:simplePos x="0" y="0"/>
                      <wp:positionH relativeFrom="column">
                        <wp:posOffset>1295400</wp:posOffset>
                      </wp:positionH>
                      <wp:positionV relativeFrom="paragraph">
                        <wp:posOffset>355600</wp:posOffset>
                      </wp:positionV>
                      <wp:extent cx="977900" cy="927100"/>
                      <wp:effectExtent l="0" t="0" r="0" b="0"/>
                      <wp:wrapNone/>
                      <wp:docPr id="6851" name="Rectangle 68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AB8B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8D259" id="Rectangle 6851" o:spid="_x0000_s1368" style="position:absolute;margin-left:102pt;margin-top:28pt;width:77pt;height:73pt;z-index:2503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MBaac+2AQAASwMAAA4AAAAAAAAAAAAAAAAALgIAAGRycy9lMm9E&#10;b2MueG1sUEsBAi0AFAAGAAgAAAAhADiBKeHdAAAACgEAAA8AAAAAAAAAAAAAAAAAEAQAAGRycy9k&#10;b3ducmV2LnhtbFBLBQYAAAAABAAEAPMAAAAaBQAAAAA=&#10;" filled="f" stroked="f">
                      <v:textbox inset="2.16pt,1.44pt,0,1.44pt">
                        <w:txbxContent>
                          <w:p w14:paraId="6FAB8B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23968" behindDoc="0" locked="0" layoutInCell="1" allowOverlap="1" wp14:anchorId="46C8259A" wp14:editId="0757507A">
                      <wp:simplePos x="0" y="0"/>
                      <wp:positionH relativeFrom="column">
                        <wp:posOffset>1295400</wp:posOffset>
                      </wp:positionH>
                      <wp:positionV relativeFrom="paragraph">
                        <wp:posOffset>355600</wp:posOffset>
                      </wp:positionV>
                      <wp:extent cx="1003300" cy="762000"/>
                      <wp:effectExtent l="0" t="0" r="0" b="0"/>
                      <wp:wrapNone/>
                      <wp:docPr id="6850" name="Rectangle 6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D50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8259A" id="Rectangle 6850" o:spid="_x0000_s1369" style="position:absolute;margin-left:102pt;margin-top:28pt;width:79pt;height:60pt;z-index:2503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nEOpG6AQAASwMAAA4AAAAAAAAAAAAAAAAALgIAAGRycy9l&#10;Mm9Eb2MueG1sUEsBAi0AFAAGAAgAAAAhAIsTKdPcAAAACgEAAA8AAAAAAAAAAAAAAAAAFAQAAGRy&#10;cy9kb3ducmV2LnhtbFBLBQYAAAAABAAEAPMAAAAdBQAAAAA=&#10;" filled="f" stroked="f">
                      <v:textbox inset="2.16pt,1.44pt,0,1.44pt">
                        <w:txbxContent>
                          <w:p w14:paraId="0E5D50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24992" behindDoc="0" locked="0" layoutInCell="1" allowOverlap="1" wp14:anchorId="3BB70F65" wp14:editId="78D65C92">
                      <wp:simplePos x="0" y="0"/>
                      <wp:positionH relativeFrom="column">
                        <wp:posOffset>1295400</wp:posOffset>
                      </wp:positionH>
                      <wp:positionV relativeFrom="paragraph">
                        <wp:posOffset>355600</wp:posOffset>
                      </wp:positionV>
                      <wp:extent cx="977900" cy="863600"/>
                      <wp:effectExtent l="0" t="0" r="0" b="0"/>
                      <wp:wrapNone/>
                      <wp:docPr id="6849" name="Rectangle 68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7A84D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70F65" id="Rectangle 6849" o:spid="_x0000_s1370" style="position:absolute;margin-left:102pt;margin-top:28pt;width:77pt;height:68pt;z-index:2503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" filled="f" stroked="f">
                      <v:textbox inset="2.16pt,1.44pt,0,1.44pt">
                        <w:txbxContent>
                          <w:p w14:paraId="37A84D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26016" behindDoc="0" locked="0" layoutInCell="1" allowOverlap="1" wp14:anchorId="52AA46CC" wp14:editId="696AE064">
                      <wp:simplePos x="0" y="0"/>
                      <wp:positionH relativeFrom="column">
                        <wp:posOffset>1295400</wp:posOffset>
                      </wp:positionH>
                      <wp:positionV relativeFrom="paragraph">
                        <wp:posOffset>355600</wp:posOffset>
                      </wp:positionV>
                      <wp:extent cx="977900" cy="927100"/>
                      <wp:effectExtent l="0" t="0" r="0" b="0"/>
                      <wp:wrapNone/>
                      <wp:docPr id="6848" name="Rectangle 68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A6C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A46CC" id="Rectangle 6848" o:spid="_x0000_s1371" style="position:absolute;margin-left:102pt;margin-top:28pt;width:77pt;height:73pt;z-index:2503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AWkLfy2AQAASwMAAA4AAAAAAAAAAAAAAAAALgIAAGRycy9lMm9E&#10;b2MueG1sUEsBAi0AFAAGAAgAAAAhADiBKeHdAAAACgEAAA8AAAAAAAAAAAAAAAAAEAQAAGRycy9k&#10;b3ducmV2LnhtbFBLBQYAAAAABAAEAPMAAAAaBQAAAAA=&#10;" filled="f" stroked="f">
                      <v:textbox inset="2.16pt,1.44pt,0,1.44pt">
                        <w:txbxContent>
                          <w:p w14:paraId="14A6C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27040" behindDoc="0" locked="0" layoutInCell="1" allowOverlap="1" wp14:anchorId="442F45D4" wp14:editId="6496A643">
                      <wp:simplePos x="0" y="0"/>
                      <wp:positionH relativeFrom="column">
                        <wp:posOffset>1295400</wp:posOffset>
                      </wp:positionH>
                      <wp:positionV relativeFrom="paragraph">
                        <wp:posOffset>355600</wp:posOffset>
                      </wp:positionV>
                      <wp:extent cx="1003300" cy="762000"/>
                      <wp:effectExtent l="0" t="0" r="0" b="0"/>
                      <wp:wrapNone/>
                      <wp:docPr id="6847" name="Rectangle 6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9C3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F45D4" id="Rectangle 6847" o:spid="_x0000_s1372" style="position:absolute;margin-left:102pt;margin-top:28pt;width:79pt;height:60pt;z-index:2503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H5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urlmhLLDU7p&#10;D+rGbTdIcs72um1lmm/Sa/ShwbIn/wiXKKCbyE8KTPoiLTJljU9XjeUUicDkZrGpS5yEwKP1crNA&#10;H7sU78UeQryXzpDkMAoIJSvLj79CPF99u4J1Ccz5+eTFaT9lMovl6g3q3rUnpIg7Gh/QqMGNjIpB&#10;e0pGnDuj4fXAQVIy/LQobLVeLipclBzM66rGBYYcIOj9xyy3one4SiICJQcPuusRb5Yow8KJZWKX&#10;7Uor8THO4N//gd1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L3XH5uwEAAEsDAAAOAAAAAAAAAAAAAAAAAC4CAABkcnMv&#10;ZTJvRG9jLnhtbFBLAQItABQABgAIAAAAIQCLEynT3AAAAAoBAAAPAAAAAAAAAAAAAAAAABUEAABk&#10;cnMvZG93bnJldi54bWxQSwUGAAAAAAQABADzAAAAHgUAAAAA&#10;" filled="f" stroked="f">
                      <v:textbox inset="2.16pt,1.44pt,0,1.44pt">
                        <w:txbxContent>
                          <w:p w14:paraId="7E79C3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28064" behindDoc="0" locked="0" layoutInCell="1" allowOverlap="1" wp14:anchorId="027546CA" wp14:editId="68295CD1">
                      <wp:simplePos x="0" y="0"/>
                      <wp:positionH relativeFrom="column">
                        <wp:posOffset>1295400</wp:posOffset>
                      </wp:positionH>
                      <wp:positionV relativeFrom="paragraph">
                        <wp:posOffset>355600</wp:posOffset>
                      </wp:positionV>
                      <wp:extent cx="977900" cy="927100"/>
                      <wp:effectExtent l="0" t="0" r="0" b="0"/>
                      <wp:wrapNone/>
                      <wp:docPr id="6846" name="Rectangle 68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B778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546CA" id="Rectangle 6846" o:spid="_x0000_s1373" style="position:absolute;margin-left:102pt;margin-top:28pt;width:77pt;height:73pt;z-index:2503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AiQyKntwEAAEsDAAAOAAAAAAAAAAAAAAAAAC4CAABkcnMvZTJv&#10;RG9jLnhtbFBLAQItABQABgAIAAAAIQA4gSnh3QAAAAoBAAAPAAAAAAAAAAAAAAAAABEEAABkcnMv&#10;ZG93bnJldi54bWxQSwUGAAAAAAQABADzAAAAGwUAAAAA&#10;" filled="f" stroked="f">
                      <v:textbox inset="2.16pt,1.44pt,0,1.44pt">
                        <w:txbxContent>
                          <w:p w14:paraId="1FB778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29088" behindDoc="0" locked="0" layoutInCell="1" allowOverlap="1" wp14:anchorId="15DAA8EE" wp14:editId="008F6544">
                      <wp:simplePos x="0" y="0"/>
                      <wp:positionH relativeFrom="column">
                        <wp:posOffset>1295400</wp:posOffset>
                      </wp:positionH>
                      <wp:positionV relativeFrom="paragraph">
                        <wp:posOffset>355600</wp:posOffset>
                      </wp:positionV>
                      <wp:extent cx="977900" cy="927100"/>
                      <wp:effectExtent l="0" t="0" r="0" b="0"/>
                      <wp:wrapNone/>
                      <wp:docPr id="6845" name="Rectangle 68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7CB0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AA8EE" id="Rectangle 6845" o:spid="_x0000_s1374" style="position:absolute;margin-left:102pt;margin-top:28pt;width:77pt;height:73pt;z-index:2503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sNihZtwEAAEsDAAAOAAAAAAAAAAAAAAAAAC4CAABkcnMvZTJv&#10;RG9jLnhtbFBLAQItABQABgAIAAAAIQA4gSnh3QAAAAoBAAAPAAAAAAAAAAAAAAAAABEEAABkcnMv&#10;ZG93bnJldi54bWxQSwUGAAAAAAQABADzAAAAGwUAAAAA&#10;" filled="f" stroked="f">
                      <v:textbox inset="2.16pt,1.44pt,0,1.44pt">
                        <w:txbxContent>
                          <w:p w14:paraId="4E7CB0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0112" behindDoc="0" locked="0" layoutInCell="1" allowOverlap="1" wp14:anchorId="182C9B07" wp14:editId="02440D4D">
                      <wp:simplePos x="0" y="0"/>
                      <wp:positionH relativeFrom="column">
                        <wp:posOffset>1295400</wp:posOffset>
                      </wp:positionH>
                      <wp:positionV relativeFrom="paragraph">
                        <wp:posOffset>355600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D5E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C9B07" id="Rectangle 6844" o:spid="_x0000_s1375" style="position:absolute;margin-left:102pt;margin-top:28pt;width:79pt;height:60pt;z-index:2503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FqHsHuwEAAEsDAAAOAAAAAAAAAAAAAAAAAC4CAABkcnMv&#10;ZTJvRG9jLnhtbFBLAQItABQABgAIAAAAIQCLEynT3AAAAAoBAAAPAAAAAAAAAAAAAAAAABUEAABk&#10;cnMvZG93bnJldi54bWxQSwUGAAAAAAQABADzAAAAHgUAAAAA&#10;" filled="f" stroked="f">
                      <v:textbox inset="2.16pt,1.44pt,0,1.44pt">
                        <w:txbxContent>
                          <w:p w14:paraId="38BD5E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1136" behindDoc="0" locked="0" layoutInCell="1" allowOverlap="1" wp14:anchorId="07BEF2F8" wp14:editId="437BC177">
                      <wp:simplePos x="0" y="0"/>
                      <wp:positionH relativeFrom="column">
                        <wp:posOffset>1295400</wp:posOffset>
                      </wp:positionH>
                      <wp:positionV relativeFrom="paragraph">
                        <wp:posOffset>355600</wp:posOffset>
                      </wp:positionV>
                      <wp:extent cx="977900" cy="927100"/>
                      <wp:effectExtent l="0" t="0" r="0" b="0"/>
                      <wp:wrapNone/>
                      <wp:docPr id="6843" name="Rectangle 68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D73B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EF2F8" id="Rectangle 6843" o:spid="_x0000_s1376" style="position:absolute;margin-left:102pt;margin-top:28pt;width:77pt;height:73pt;z-index:2503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" filled="f" stroked="f">
                      <v:textbox inset="2.16pt,1.44pt,0,1.44pt">
                        <w:txbxContent>
                          <w:p w14:paraId="3DD73B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2160" behindDoc="0" locked="0" layoutInCell="1" allowOverlap="1" wp14:anchorId="7DB9CF3E" wp14:editId="5C506EBD">
                      <wp:simplePos x="0" y="0"/>
                      <wp:positionH relativeFrom="column">
                        <wp:posOffset>1295400</wp:posOffset>
                      </wp:positionH>
                      <wp:positionV relativeFrom="paragraph">
                        <wp:posOffset>355600</wp:posOffset>
                      </wp:positionV>
                      <wp:extent cx="977900" cy="901700"/>
                      <wp:effectExtent l="0" t="0" r="0" b="0"/>
                      <wp:wrapNone/>
                      <wp:docPr id="6842" name="Rectangle 68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DEF4B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9CF3E" id="Rectangle 6842" o:spid="_x0000_s1377" style="position:absolute;margin-left:102pt;margin-top:28pt;width:77pt;height:71pt;z-index:2503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" filled="f" stroked="f">
                      <v:textbox inset="2.16pt,1.44pt,0,1.44pt">
                        <w:txbxContent>
                          <w:p w14:paraId="1DEF4B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3184" behindDoc="0" locked="0" layoutInCell="1" allowOverlap="1" wp14:anchorId="14B5342F" wp14:editId="069FBBA8">
                      <wp:simplePos x="0" y="0"/>
                      <wp:positionH relativeFrom="column">
                        <wp:posOffset>1295400</wp:posOffset>
                      </wp:positionH>
                      <wp:positionV relativeFrom="paragraph">
                        <wp:posOffset>355600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5149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5342F" id="Rectangle 6841" o:spid="_x0000_s1378" style="position:absolute;margin-left:102pt;margin-top:28pt;width:79pt;height:60pt;z-index:2503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Me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M37XpJiecOp/QT&#10;deO+t4qcs4ORUs3znfUaY+qw7Ck+wiVK6M7kJw1u/iItMhWNT1eN1ZSJwORmtWlrnITAo9v1ZoU+&#10;dqleiyOk/FUFR2aHUUAoRVl+/J7y+erLFaybwZyfn7087adCZvW5eYG6D/KEFHFH8wMabcPIqLAm&#10;UjLi3BlNvw8cFCX2m0dhm9v1qsFFKcGybVpcYCgBgt6/zXIvhoCrJDJQcohg+gHxFokKLJxYIXbZ&#10;rnkl3sYF/O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NJEx66AQAASwMAAA4AAAAAAAAAAAAAAAAALgIAAGRycy9l&#10;Mm9Eb2MueG1sUEsBAi0AFAAGAAgAAAAhAIsTKdPcAAAACgEAAA8AAAAAAAAAAAAAAAAAFAQAAGRy&#10;cy9kb3ducmV2LnhtbFBLBQYAAAAABAAEAPMAAAAdBQAAAAA=&#10;" filled="f" stroked="f">
                      <v:textbox inset="2.16pt,1.44pt,0,1.44pt">
                        <w:txbxContent>
                          <w:p w14:paraId="085149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4208" behindDoc="0" locked="0" layoutInCell="1" allowOverlap="1" wp14:anchorId="38EEC192" wp14:editId="3A84D7F4">
                      <wp:simplePos x="0" y="0"/>
                      <wp:positionH relativeFrom="column">
                        <wp:posOffset>1295400</wp:posOffset>
                      </wp:positionH>
                      <wp:positionV relativeFrom="paragraph">
                        <wp:posOffset>355600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8E4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EC192" id="Rectangle 6840" o:spid="_x0000_s1379" style="position:absolute;margin-left:102pt;margin-top:28pt;width:79pt;height:60pt;z-index:2503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K8Oqu6AQAASwMAAA4AAAAAAAAAAAAAAAAALgIAAGRycy9l&#10;Mm9Eb2MueG1sUEsBAi0AFAAGAAgAAAAhAIsTKdPcAAAACgEAAA8AAAAAAAAAAAAAAAAAFAQAAGRy&#10;cy9kb3ducmV2LnhtbFBLBQYAAAAABAAEAPMAAAAdBQAAAAA=&#10;" filled="f" stroked="f">
                      <v:textbox inset="2.16pt,1.44pt,0,1.44pt">
                        <w:txbxContent>
                          <w:p w14:paraId="67B8E4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5232" behindDoc="0" locked="0" layoutInCell="1" allowOverlap="1" wp14:anchorId="155D8449" wp14:editId="3FA8936D">
                      <wp:simplePos x="0" y="0"/>
                      <wp:positionH relativeFrom="column">
                        <wp:posOffset>1295400</wp:posOffset>
                      </wp:positionH>
                      <wp:positionV relativeFrom="paragraph">
                        <wp:posOffset>355600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692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D8449" id="Rectangle 6839" o:spid="_x0000_s1380" style="position:absolute;margin-left:102pt;margin-top:28pt;width:79pt;height:60pt;z-index:2503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q59bwuwEAAEsDAAAOAAAAAAAAAAAAAAAAAC4CAABkcnMv&#10;ZTJvRG9jLnhtbFBLAQItABQABgAIAAAAIQCLEynT3AAAAAoBAAAPAAAAAAAAAAAAAAAAABUEAABk&#10;cnMvZG93bnJldi54bWxQSwUGAAAAAAQABADzAAAAHgUAAAAA&#10;" filled="f" stroked="f">
                      <v:textbox inset="2.16pt,1.44pt,0,1.44pt">
                        <w:txbxContent>
                          <w:p w14:paraId="22B692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6256" behindDoc="0" locked="0" layoutInCell="1" allowOverlap="1" wp14:anchorId="412C8B33" wp14:editId="64E4EBC2">
                      <wp:simplePos x="0" y="0"/>
                      <wp:positionH relativeFrom="column">
                        <wp:posOffset>1295400</wp:posOffset>
                      </wp:positionH>
                      <wp:positionV relativeFrom="paragraph">
                        <wp:posOffset>355600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DB8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C8B33" id="Rectangle 6838" o:spid="_x0000_s1381" style="position:absolute;margin-left:102pt;margin-top:28pt;width:79pt;height:60pt;z-index:2503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IsS/0W6AQAASwMAAA4AAAAAAAAAAAAAAAAALgIAAGRycy9l&#10;Mm9Eb2MueG1sUEsBAi0AFAAGAAgAAAAhAIsTKdPcAAAACgEAAA8AAAAAAAAAAAAAAAAAFAQAAGRy&#10;cy9kb3ducmV2LnhtbFBLBQYAAAAABAAEAPMAAAAdBQAAAAA=&#10;" filled="f" stroked="f">
                      <v:textbox inset="2.16pt,1.44pt,0,1.44pt">
                        <w:txbxContent>
                          <w:p w14:paraId="7CCDB8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7280" behindDoc="0" locked="0" layoutInCell="1" allowOverlap="1" wp14:anchorId="3D354F36" wp14:editId="412CAD5F">
                      <wp:simplePos x="0" y="0"/>
                      <wp:positionH relativeFrom="column">
                        <wp:posOffset>1295400</wp:posOffset>
                      </wp:positionH>
                      <wp:positionV relativeFrom="paragraph">
                        <wp:posOffset>355600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4A2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54F36" id="Rectangle 6837" o:spid="_x0000_s1382" style="position:absolute;margin-left:102pt;margin-top:28pt;width:79pt;height:60pt;z-index:2503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NANmruwEAAEsDAAAOAAAAAAAAAAAAAAAAAC4CAABkcnMv&#10;ZTJvRG9jLnhtbFBLAQItABQABgAIAAAAIQCLEynT3AAAAAoBAAAPAAAAAAAAAAAAAAAAABUEAABk&#10;cnMvZG93bnJldi54bWxQSwUGAAAAAAQABADzAAAAHgUAAAAA&#10;" filled="f" stroked="f">
                      <v:textbox inset="2.16pt,1.44pt,0,1.44pt">
                        <w:txbxContent>
                          <w:p w14:paraId="5AA4A2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8304" behindDoc="0" locked="0" layoutInCell="1" allowOverlap="1" wp14:anchorId="6A03FEC9" wp14:editId="365246BA">
                      <wp:simplePos x="0" y="0"/>
                      <wp:positionH relativeFrom="column">
                        <wp:posOffset>1295400</wp:posOffset>
                      </wp:positionH>
                      <wp:positionV relativeFrom="paragraph">
                        <wp:posOffset>355600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B71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3FEC9" id="Rectangle 6836" o:spid="_x0000_s1383" style="position:absolute;margin-left:102pt;margin-top:28pt;width:79pt;height:60pt;z-index:2503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s9fAeuwEAAEsDAAAOAAAAAAAAAAAAAAAAAC4CAABkcnMv&#10;ZTJvRG9jLnhtbFBLAQItABQABgAIAAAAIQCLEynT3AAAAAoBAAAPAAAAAAAAAAAAAAAAABUEAABk&#10;cnMvZG93bnJldi54bWxQSwUGAAAAAAQABADzAAAAHgUAAAAA&#10;" filled="f" stroked="f">
                      <v:textbox inset="2.16pt,1.44pt,0,1.44pt">
                        <w:txbxContent>
                          <w:p w14:paraId="723B71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39328" behindDoc="0" locked="0" layoutInCell="1" allowOverlap="1" wp14:anchorId="0D702205" wp14:editId="21D5C221">
                      <wp:simplePos x="0" y="0"/>
                      <wp:positionH relativeFrom="column">
                        <wp:posOffset>1295400</wp:posOffset>
                      </wp:positionH>
                      <wp:positionV relativeFrom="paragraph">
                        <wp:posOffset>355600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2D3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02205" id="Rectangle 6835" o:spid="_x0000_s1384" style="position:absolute;margin-left:102pt;margin-top:28pt;width:79pt;height:60pt;z-index:2503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igPrguwEAAEsDAAAOAAAAAAAAAAAAAAAAAC4CAABkcnMv&#10;ZTJvRG9jLnhtbFBLAQItABQABgAIAAAAIQCLEynT3AAAAAoBAAAPAAAAAAAAAAAAAAAAABUEAABk&#10;cnMvZG93bnJldi54bWxQSwUGAAAAAAQABADzAAAAHgUAAAAA&#10;" filled="f" stroked="f">
                      <v:textbox inset="2.16pt,1.44pt,0,1.44pt">
                        <w:txbxContent>
                          <w:p w14:paraId="6502D3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0352" behindDoc="0" locked="0" layoutInCell="1" allowOverlap="1" wp14:anchorId="20853B31" wp14:editId="323C7A0E">
                      <wp:simplePos x="0" y="0"/>
                      <wp:positionH relativeFrom="column">
                        <wp:posOffset>1295400</wp:posOffset>
                      </wp:positionH>
                      <wp:positionV relativeFrom="paragraph">
                        <wp:posOffset>355600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2BC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53B31" id="Rectangle 6834" o:spid="_x0000_s1385" style="position:absolute;margin-left:102pt;margin-top:28pt;width:79pt;height:60pt;z-index:2503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DddNVuwEAAEsDAAAOAAAAAAAAAAAAAAAAAC4CAABkcnMv&#10;ZTJvRG9jLnhtbFBLAQItABQABgAIAAAAIQCLEynT3AAAAAoBAAAPAAAAAAAAAAAAAAAAABUEAABk&#10;cnMvZG93bnJldi54bWxQSwUGAAAAAAQABADzAAAAHgUAAAAA&#10;" filled="f" stroked="f">
                      <v:textbox inset="2.16pt,1.44pt,0,1.44pt">
                        <w:txbxContent>
                          <w:p w14:paraId="6682BC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1376" behindDoc="0" locked="0" layoutInCell="1" allowOverlap="1" wp14:anchorId="552327DA" wp14:editId="40BCBBF3">
                      <wp:simplePos x="0" y="0"/>
                      <wp:positionH relativeFrom="column">
                        <wp:posOffset>1295400</wp:posOffset>
                      </wp:positionH>
                      <wp:positionV relativeFrom="paragraph">
                        <wp:posOffset>355600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62B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327DA" id="Rectangle 6833" o:spid="_x0000_s1386" style="position:absolute;margin-left:102pt;margin-top:28pt;width:79pt;height:60pt;z-index:2503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KvrAa66AQAASwMAAA4AAAAAAAAAAAAAAAAALgIAAGRycy9l&#10;Mm9Eb2MueG1sUEsBAi0AFAAGAAgAAAAhAIsTKdPcAAAACgEAAA8AAAAAAAAAAAAAAAAAFAQAAGRy&#10;cy9kb3ducmV2LnhtbFBLBQYAAAAABAAEAPMAAAAdBQAAAAA=&#10;" filled="f" stroked="f">
                      <v:textbox inset="2.16pt,1.44pt,0,1.44pt">
                        <w:txbxContent>
                          <w:p w14:paraId="7A862B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2400" behindDoc="0" locked="0" layoutInCell="1" allowOverlap="1" wp14:anchorId="23832661" wp14:editId="79642D8D">
                      <wp:simplePos x="0" y="0"/>
                      <wp:positionH relativeFrom="column">
                        <wp:posOffset>1295400</wp:posOffset>
                      </wp:positionH>
                      <wp:positionV relativeFrom="paragraph">
                        <wp:posOffset>355600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7F5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32661" id="Rectangle 6832" o:spid="_x0000_s1387" style="position:absolute;margin-left:102pt;margin-top:28pt;width:79pt;height:60pt;z-index:2503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DKHigbuAEAAEsDAAAOAAAAAAAAAAAAAAAAAC4CAABkcnMvZTJv&#10;RG9jLnhtbFBLAQItABQABgAIAAAAIQCLEynT3AAAAAoBAAAPAAAAAAAAAAAAAAAAABIEAABkcnMv&#10;ZG93bnJldi54bWxQSwUGAAAAAAQABADzAAAAGwUAAAAA&#10;" filled="f" stroked="f">
                      <v:textbox inset="2.16pt,1.44pt,0,1.44pt">
                        <w:txbxContent>
                          <w:p w14:paraId="7837F5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3424" behindDoc="0" locked="0" layoutInCell="1" allowOverlap="1" wp14:anchorId="13348405" wp14:editId="60B968CA">
                      <wp:simplePos x="0" y="0"/>
                      <wp:positionH relativeFrom="column">
                        <wp:posOffset>1295400</wp:posOffset>
                      </wp:positionH>
                      <wp:positionV relativeFrom="paragraph">
                        <wp:posOffset>355600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EAA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48405" id="Rectangle 6831" o:spid="_x0000_s1388" style="position:absolute;margin-left:102pt;margin-top:28pt;width:79pt;height:60pt;z-index:2503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gHIx+6AQAASwMAAA4AAAAAAAAAAAAAAAAALgIAAGRycy9l&#10;Mm9Eb2MueG1sUEsBAi0AFAAGAAgAAAAhAIsTKdPcAAAACgEAAA8AAAAAAAAAAAAAAAAAFAQAAGRy&#10;cy9kb3ducmV2LnhtbFBLBQYAAAAABAAEAPMAAAAdBQAAAAA=&#10;" filled="f" stroked="f">
                      <v:textbox inset="2.16pt,1.44pt,0,1.44pt">
                        <w:txbxContent>
                          <w:p w14:paraId="4D0EAA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4448" behindDoc="0" locked="0" layoutInCell="1" allowOverlap="1" wp14:anchorId="43F5F755" wp14:editId="4E1E4B93">
                      <wp:simplePos x="0" y="0"/>
                      <wp:positionH relativeFrom="column">
                        <wp:posOffset>1295400</wp:posOffset>
                      </wp:positionH>
                      <wp:positionV relativeFrom="paragraph">
                        <wp:posOffset>355600</wp:posOffset>
                      </wp:positionV>
                      <wp:extent cx="1003300" cy="762000"/>
                      <wp:effectExtent l="0" t="0" r="0" b="0"/>
                      <wp:wrapNone/>
                      <wp:docPr id="6830" name="Rectangle 6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168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5F755" id="Rectangle 6830" o:spid="_x0000_s1389" style="position:absolute;margin-left:102pt;margin-top:28pt;width:79pt;height:60pt;z-index:2503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nyCqq6AQAASwMAAA4AAAAAAAAAAAAAAAAALgIAAGRycy9l&#10;Mm9Eb2MueG1sUEsBAi0AFAAGAAgAAAAhAIsTKdPcAAAACgEAAA8AAAAAAAAAAAAAAAAAFAQAAGRy&#10;cy9kb3ducmV2LnhtbFBLBQYAAAAABAAEAPMAAAAdBQAAAAA=&#10;" filled="f" stroked="f">
                      <v:textbox inset="2.16pt,1.44pt,0,1.44pt">
                        <w:txbxContent>
                          <w:p w14:paraId="32B168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5472" behindDoc="0" locked="0" layoutInCell="1" allowOverlap="1" wp14:anchorId="7B461C1E" wp14:editId="4BB1A34F">
                      <wp:simplePos x="0" y="0"/>
                      <wp:positionH relativeFrom="column">
                        <wp:posOffset>1295400</wp:posOffset>
                      </wp:positionH>
                      <wp:positionV relativeFrom="paragraph">
                        <wp:posOffset>355600</wp:posOffset>
                      </wp:positionV>
                      <wp:extent cx="1003300" cy="762000"/>
                      <wp:effectExtent l="0" t="0" r="0" b="0"/>
                      <wp:wrapNone/>
                      <wp:docPr id="6829" name="Rectangle 6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C31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61C1E" id="Rectangle 6829" o:spid="_x0000_s1390" style="position:absolute;margin-left:102pt;margin-top:28pt;width:79pt;height:60pt;z-index:2503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6ZugEAAEs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ObttlS4rnDKf1A&#10;3bjvrSKX7GCkVPN8Z73GmDose45PcI0SujP5SYObv0iLTEXj801jNWUiMLldbdsaJyHw6G69XaGP&#10;Xaq34ggpf1HBkdlhFBBKUZafvqV8ufp6BetmMJfnZy9Ph6mQWW3Wr1APQZ6RIu5ofkSjbRgZFdZE&#10;SkacO6Pp15GDosR+9Shsc7deNbgoJVi2TY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IwMTpm6AQAASwMAAA4AAAAAAAAAAAAAAAAALgIAAGRycy9l&#10;Mm9Eb2MueG1sUEsBAi0AFAAGAAgAAAAhAIsTKdPcAAAACgEAAA8AAAAAAAAAAAAAAAAAFAQAAGRy&#10;cy9kb3ducmV2LnhtbFBLBQYAAAAABAAEAPMAAAAdBQAAAAA=&#10;" filled="f" stroked="f">
                      <v:textbox inset="2.16pt,1.44pt,0,1.44pt">
                        <w:txbxContent>
                          <w:p w14:paraId="493C31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6496" behindDoc="0" locked="0" layoutInCell="1" allowOverlap="1" wp14:anchorId="78D2E3A4" wp14:editId="4D73F187">
                      <wp:simplePos x="0" y="0"/>
                      <wp:positionH relativeFrom="column">
                        <wp:posOffset>1295400</wp:posOffset>
                      </wp:positionH>
                      <wp:positionV relativeFrom="paragraph">
                        <wp:posOffset>355600</wp:posOffset>
                      </wp:positionV>
                      <wp:extent cx="1003300" cy="762000"/>
                      <wp:effectExtent l="0" t="0" r="0" b="0"/>
                      <wp:wrapNone/>
                      <wp:docPr id="6828" name="Rectangle 6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6D7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2E3A4" id="Rectangle 6828" o:spid="_x0000_s1391" style="position:absolute;margin-left:102pt;margin-top:28pt;width:79pt;height:60pt;z-index:2503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7flnLLkBAABLAwAADgAAAAAAAAAAAAAAAAAuAgAAZHJzL2Uy&#10;b0RvYy54bWxQSwECLQAUAAYACAAAACEAixMp09wAAAAKAQAADwAAAAAAAAAAAAAAAAATBAAAZHJz&#10;L2Rvd25yZXYueG1sUEsFBgAAAAAEAAQA8wAAABwFAAAAAA==&#10;" filled="f" stroked="f">
                      <v:textbox inset="2.16pt,1.44pt,0,1.44pt">
                        <w:txbxContent>
                          <w:p w14:paraId="35F6D7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7520" behindDoc="0" locked="0" layoutInCell="1" allowOverlap="1" wp14:anchorId="7405B80F" wp14:editId="1A73067F">
                      <wp:simplePos x="0" y="0"/>
                      <wp:positionH relativeFrom="column">
                        <wp:posOffset>1295400</wp:posOffset>
                      </wp:positionH>
                      <wp:positionV relativeFrom="paragraph">
                        <wp:posOffset>355600</wp:posOffset>
                      </wp:positionV>
                      <wp:extent cx="1003300" cy="762000"/>
                      <wp:effectExtent l="0" t="0" r="0" b="0"/>
                      <wp:wrapNone/>
                      <wp:docPr id="6827" name="Rectangle 6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7E4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5B80F" id="Rectangle 6827" o:spid="_x0000_s1392" style="position:absolute;margin-left:102pt;margin-top:28pt;width:79pt;height:60pt;z-index:2503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0HC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ttlQ4rnDKf1A&#10;3bjvrSKX7GCkVPN8Z73GmDose45PcI0SujP5SYObv0iLTEXj801jNWUiMLldbdsaJyHwaHO3XaGP&#10;Xaq34ggpf1HBkdlhFBBKUZafvqV8ufp6BetmMJfnZy9Ph6mQWa3Xr1APQZ6RIu5ofkSjbRgZFdZE&#10;SkacO6Pp15GDosR+9Shss7lbNbgoJVi2TY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KvrQcK6AQAASwMAAA4AAAAAAAAAAAAAAAAALgIAAGRycy9l&#10;Mm9Eb2MueG1sUEsBAi0AFAAGAAgAAAAhAIsTKdPcAAAACgEAAA8AAAAAAAAAAAAAAAAAFAQAAGRy&#10;cy9kb3ducmV2LnhtbFBLBQYAAAAABAAEAPMAAAAdBQAAAAA=&#10;" filled="f" stroked="f">
                      <v:textbox inset="2.16pt,1.44pt,0,1.44pt">
                        <w:txbxContent>
                          <w:p w14:paraId="7927E4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8544" behindDoc="0" locked="0" layoutInCell="1" allowOverlap="1" wp14:anchorId="49CCF11B" wp14:editId="564A70C6">
                      <wp:simplePos x="0" y="0"/>
                      <wp:positionH relativeFrom="column">
                        <wp:posOffset>1295400</wp:posOffset>
                      </wp:positionH>
                      <wp:positionV relativeFrom="paragraph">
                        <wp:posOffset>355600</wp:posOffset>
                      </wp:positionV>
                      <wp:extent cx="1003300" cy="762000"/>
                      <wp:effectExtent l="0" t="0" r="0" b="0"/>
                      <wp:wrapNone/>
                      <wp:docPr id="6826" name="Rectangle 6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C64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CF11B" id="Rectangle 6826" o:spid="_x0000_s1393" style="position:absolute;margin-left:102pt;margin-top:28pt;width:79pt;height:60pt;z-index:2503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h3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tllT4rnDKf1A&#10;3bjvrSKX7GCkVPN8Z73GmDose45PcI0SujP5SYObv0iLTEXj801jNWUiMLldbdsaJyHwaHO3XaGP&#10;Xaq34ggpf1HBkdlhFBBKUZafvqV8ufp6BetmMJfnZy9Ph6mQWa03r1APQZ6RIu5ofkSjbRgZFdZE&#10;SkacO6Pp15GDosR+9Shss7lbNbgoJVi2TY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oeaHe6AQAASwMAAA4AAAAAAAAAAAAAAAAALgIAAGRycy9l&#10;Mm9Eb2MueG1sUEsBAi0AFAAGAAgAAAAhAIsTKdPcAAAACgEAAA8AAAAAAAAAAAAAAAAAFAQAAGRy&#10;cy9kb3ducmV2LnhtbFBLBQYAAAAABAAEAPMAAAAdBQAAAAA=&#10;" filled="f" stroked="f">
                      <v:textbox inset="2.16pt,1.44pt,0,1.44pt">
                        <w:txbxContent>
                          <w:p w14:paraId="767C64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49568" behindDoc="0" locked="0" layoutInCell="1" allowOverlap="1" wp14:anchorId="00D53F37" wp14:editId="0FE6C7F2">
                      <wp:simplePos x="0" y="0"/>
                      <wp:positionH relativeFrom="column">
                        <wp:posOffset>1295400</wp:posOffset>
                      </wp:positionH>
                      <wp:positionV relativeFrom="paragraph">
                        <wp:posOffset>355600</wp:posOffset>
                      </wp:positionV>
                      <wp:extent cx="1003300" cy="762000"/>
                      <wp:effectExtent l="0" t="0" r="0" b="0"/>
                      <wp:wrapNone/>
                      <wp:docPr id="6825" name="Rectangle 6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149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53F37" id="Rectangle 6825" o:spid="_x0000_s1394" style="position:absolute;margin-left:102pt;margin-top:28pt;width:79pt;height:60pt;z-index:2503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KJugEAAEsDAAAOAAAAZHJzL2Uyb0RvYy54bWysU9tu2zAMfR+wfxD0vthxu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F123ymxHOHU/qJ&#10;unHfW0XO2cFIqeb5znqNMXVY9hQf4RIldGfykwY3f5EWmYrGp6vGaspEYHKz2rQ1TkLg0e3NZoU+&#10;dqleiyOk/FUFR2aHUUAoRVl+/J7y+erLFaybwZyfn7087adCZrVuX6DugzwhRdzR/IBG2zAyKqyJ&#10;lIw4d0bT7wMHRYn95lHY5vZm1eCilGDZNi0uMJQAQe/fZrkXQ8BVEhkoOUQw/YB4i0QFFk6sELts&#10;17wSb+MC/vUf2P0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RrYom6AQAASwMAAA4AAAAAAAAAAAAAAAAALgIAAGRycy9l&#10;Mm9Eb2MueG1sUEsBAi0AFAAGAAgAAAAhAIsTKdPcAAAACgEAAA8AAAAAAAAAAAAAAAAAFAQAAGRy&#10;cy9kb3ducmV2LnhtbFBLBQYAAAAABAAEAPMAAAAdBQAAAAA=&#10;" filled="f" stroked="f">
                      <v:textbox inset="2.16pt,1.44pt,0,1.44pt">
                        <w:txbxContent>
                          <w:p w14:paraId="3D5149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0592" behindDoc="0" locked="0" layoutInCell="1" allowOverlap="1" wp14:anchorId="239153C7" wp14:editId="1947B580">
                      <wp:simplePos x="0" y="0"/>
                      <wp:positionH relativeFrom="column">
                        <wp:posOffset>1295400</wp:posOffset>
                      </wp:positionH>
                      <wp:positionV relativeFrom="paragraph">
                        <wp:posOffset>355600</wp:posOffset>
                      </wp:positionV>
                      <wp:extent cx="1003300" cy="762000"/>
                      <wp:effectExtent l="0" t="0" r="0" b="0"/>
                      <wp:wrapNone/>
                      <wp:docPr id="6824" name="Rectangle 6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64B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153C7" id="Rectangle 6824" o:spid="_x0000_s1395" style="position:absolute;margin-left:102pt;margin-top:28pt;width:79pt;height:60pt;z-index:2503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s8ugEAAEs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ObtllT4rnDKf1A&#10;3bjvrSKX7GCkVPN8Z73GmDose45PcI0SujP5SYObv0iLTEXj801jNWUiMLldbdsaJyHw6G69XaGP&#10;Xaq34ggpf1HBkdlhFBBKUZafvqV8ufp6BetmMJfnZy9Ph6mQWW22r1APQZ6RIu5ofkSjbRgZFdZE&#10;SkacO6Pp15GDosR+9Shsc7deNbgoJVi2TY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WeSzy6AQAASwMAAA4AAAAAAAAAAAAAAAAALgIAAGRycy9l&#10;Mm9Eb2MueG1sUEsBAi0AFAAGAAgAAAAhAIsTKdPcAAAACgEAAA8AAAAAAAAAAAAAAAAAFAQAAGRy&#10;cy9kb3ducmV2LnhtbFBLBQYAAAAABAAEAPMAAAAdBQAAAAA=&#10;" filled="f" stroked="f">
                      <v:textbox inset="2.16pt,1.44pt,0,1.44pt">
                        <w:txbxContent>
                          <w:p w14:paraId="3C964B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1616" behindDoc="0" locked="0" layoutInCell="1" allowOverlap="1" wp14:anchorId="6F0AB42B" wp14:editId="08AED4D1">
                      <wp:simplePos x="0" y="0"/>
                      <wp:positionH relativeFrom="column">
                        <wp:posOffset>1295400</wp:posOffset>
                      </wp:positionH>
                      <wp:positionV relativeFrom="paragraph">
                        <wp:posOffset>355600</wp:posOffset>
                      </wp:positionV>
                      <wp:extent cx="1003300" cy="762000"/>
                      <wp:effectExtent l="0" t="0" r="0" b="0"/>
                      <wp:wrapNone/>
                      <wp:docPr id="6823" name="Rectangle 6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B5F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AB42B" id="Rectangle 6823" o:spid="_x0000_s1396" style="position:absolute;margin-left:102pt;margin-top:28pt;width:79pt;height:60pt;z-index:2503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CTAZS6AQAASwMAAA4AAAAAAAAAAAAAAAAALgIAAGRycy9l&#10;Mm9Eb2MueG1sUEsBAi0AFAAGAAgAAAAhAIsTKdPcAAAACgEAAA8AAAAAAAAAAAAAAAAAFAQAAGRy&#10;cy9kb3ducmV2LnhtbFBLBQYAAAAABAAEAPMAAAAdBQAAAAA=&#10;" filled="f" stroked="f">
                      <v:textbox inset="2.16pt,1.44pt,0,1.44pt">
                        <w:txbxContent>
                          <w:p w14:paraId="706B5F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2640" behindDoc="0" locked="0" layoutInCell="1" allowOverlap="1" wp14:anchorId="3627031C" wp14:editId="11AF10F5">
                      <wp:simplePos x="0" y="0"/>
                      <wp:positionH relativeFrom="column">
                        <wp:posOffset>1295400</wp:posOffset>
                      </wp:positionH>
                      <wp:positionV relativeFrom="paragraph">
                        <wp:posOffset>355600</wp:posOffset>
                      </wp:positionV>
                      <wp:extent cx="1003300" cy="762000"/>
                      <wp:effectExtent l="0" t="0" r="0" b="0"/>
                      <wp:wrapNone/>
                      <wp:docPr id="6822" name="Rectangle 6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21E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7031C" id="Rectangle 6822" o:spid="_x0000_s1397" style="position:absolute;margin-left:102pt;margin-top:28pt;width:79pt;height:60pt;z-index:2503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8WYoIbkBAABLAwAADgAAAAAAAAAAAAAAAAAuAgAAZHJzL2Uy&#10;b0RvYy54bWxQSwECLQAUAAYACAAAACEAixMp09wAAAAKAQAADwAAAAAAAAAAAAAAAAATBAAAZHJz&#10;L2Rvd25yZXYueG1sUEsFBgAAAAAEAAQA8wAAABwFAAAAAA==&#10;" filled="f" stroked="f">
                      <v:textbox inset="2.16pt,1.44pt,0,1.44pt">
                        <w:txbxContent>
                          <w:p w14:paraId="5E221E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3664" behindDoc="0" locked="0" layoutInCell="1" allowOverlap="1" wp14:anchorId="042A3AEF" wp14:editId="63239194">
                      <wp:simplePos x="0" y="0"/>
                      <wp:positionH relativeFrom="column">
                        <wp:posOffset>1295400</wp:posOffset>
                      </wp:positionH>
                      <wp:positionV relativeFrom="paragraph">
                        <wp:posOffset>355600</wp:posOffset>
                      </wp:positionV>
                      <wp:extent cx="1003300" cy="762000"/>
                      <wp:effectExtent l="0" t="0" r="0" b="0"/>
                      <wp:wrapNone/>
                      <wp:docPr id="6821" name="Rectangle 6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DDF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A3AEF" id="Rectangle 6821" o:spid="_x0000_s1398" style="position:absolute;margin-left:102pt;margin-top:28pt;width:79pt;height:60pt;z-index:2503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MlugEAAEs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HbtllS4rnDKf1E&#10;3bjvrSLn7GCkVPN8Z73GmDose45PcIkSujP5SYObv0iLTEXj01VjNWUiMLlZbdoaJyHwaH2zWaGP&#10;Xaq34ggpf1XBkdlhFBBKUZYfv6d8vvp6BetmMOfnZy9P+6mQWa2bV6j7IE9IEXc0P6LRNoyMCmsi&#10;JSPOndH0+8BBUWK/eRS2Wd+sGlyUEizbpsUFhhIg6P37LPdiCLhKIgMlhwimHxBvkajAwokVYpft&#10;mlfifVzAv/0Duz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N/IyW6AQAASwMAAA4AAAAAAAAAAAAAAAAALgIAAGRycy9l&#10;Mm9Eb2MueG1sUEsBAi0AFAAGAAgAAAAhAIsTKdPcAAAACgEAAA8AAAAAAAAAAAAAAAAAFAQAAGRy&#10;cy9kb3ducmV2LnhtbFBLBQYAAAAABAAEAPMAAAAdBQAAAAA=&#10;" filled="f" stroked="f">
                      <v:textbox inset="2.16pt,1.44pt,0,1.44pt">
                        <w:txbxContent>
                          <w:p w14:paraId="5A7DDF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4688" behindDoc="0" locked="0" layoutInCell="1" allowOverlap="1" wp14:anchorId="6694C1CA" wp14:editId="73DB5937">
                      <wp:simplePos x="0" y="0"/>
                      <wp:positionH relativeFrom="column">
                        <wp:posOffset>1295400</wp:posOffset>
                      </wp:positionH>
                      <wp:positionV relativeFrom="paragraph">
                        <wp:posOffset>355600</wp:posOffset>
                      </wp:positionV>
                      <wp:extent cx="1003300" cy="762000"/>
                      <wp:effectExtent l="0" t="0" r="0" b="0"/>
                      <wp:wrapNone/>
                      <wp:docPr id="6820" name="Rectangle 6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121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4C1CA" id="Rectangle 6820" o:spid="_x0000_s1399" style="position:absolute;margin-left:102pt;margin-top:28pt;width:79pt;height:60pt;z-index:2503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KKCpC6AQAASwMAAA4AAAAAAAAAAAAAAAAALgIAAGRycy9l&#10;Mm9Eb2MueG1sUEsBAi0AFAAGAAgAAAAhAIsTKdPcAAAACgEAAA8AAAAAAAAAAAAAAAAAFAQAAGRy&#10;cy9kb3ducmV2LnhtbFBLBQYAAAAABAAEAPMAAAAdBQAAAAA=&#10;" filled="f" stroked="f">
                      <v:textbox inset="2.16pt,1.44pt,0,1.44pt">
                        <w:txbxContent>
                          <w:p w14:paraId="6D7121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5712" behindDoc="0" locked="0" layoutInCell="1" allowOverlap="1" wp14:anchorId="40FA9654" wp14:editId="6865FE63">
                      <wp:simplePos x="0" y="0"/>
                      <wp:positionH relativeFrom="column">
                        <wp:posOffset>1295400</wp:posOffset>
                      </wp:positionH>
                      <wp:positionV relativeFrom="paragraph">
                        <wp:posOffset>355600</wp:posOffset>
                      </wp:positionV>
                      <wp:extent cx="1003300" cy="762000"/>
                      <wp:effectExtent l="0" t="0" r="0" b="0"/>
                      <wp:wrapNone/>
                      <wp:docPr id="6819" name="Rectangle 6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AE8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A9654" id="Rectangle 6819" o:spid="_x0000_s1400" style="position:absolute;margin-left:102pt;margin-top:28pt;width:79pt;height:60pt;z-index:2503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aE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2uWWEs8dTukH&#10;6sZ9bxW5ZAcjpZrnO+s1xtRh2XN8gmuU0J3JTxrc/EVaZCoan28aqykTgcntatvWOAmBR5v1doU+&#10;dqneiiOk/EUFR2aHUUAoRVl++pby5errFaybwVyen708HaZCZrVZv0I9BHlGirij+RGNtmFkVFgT&#10;KRlx7oymX0cOihL71aOwzWa9anBRSrBsmxYXGEqAoA/vs9yLIeAqiQyUHCOYfkC8RaICCydWiF23&#10;a16J93EB//YP7H8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wX1oS6AQAASwMAAA4AAAAAAAAAAAAAAAAALgIAAGRycy9l&#10;Mm9Eb2MueG1sUEsBAi0AFAAGAAgAAAAhAIsTKdPcAAAACgEAAA8AAAAAAAAAAAAAAAAAFAQAAGRy&#10;cy9kb3ducmV2LnhtbFBLBQYAAAAABAAEAPMAAAAdBQAAAAA=&#10;" filled="f" stroked="f">
                      <v:textbox inset="2.16pt,1.44pt,0,1.44pt">
                        <w:txbxContent>
                          <w:p w14:paraId="35CAE8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6736" behindDoc="0" locked="0" layoutInCell="1" allowOverlap="1" wp14:anchorId="2BDD0F0E" wp14:editId="5A9765EC">
                      <wp:simplePos x="0" y="0"/>
                      <wp:positionH relativeFrom="column">
                        <wp:posOffset>1295400</wp:posOffset>
                      </wp:positionH>
                      <wp:positionV relativeFrom="paragraph">
                        <wp:posOffset>355600</wp:posOffset>
                      </wp:positionV>
                      <wp:extent cx="1003300" cy="762000"/>
                      <wp:effectExtent l="0" t="0" r="0" b="0"/>
                      <wp:wrapNone/>
                      <wp:docPr id="6818" name="Rectangle 6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27C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D0F0E" id="Rectangle 6818" o:spid="_x0000_s1401" style="position:absolute;margin-left:102pt;margin-top:28pt;width:79pt;height:60pt;z-index:2503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v8x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37RJn5bnDKf1E&#10;3bjvrSLn7GCkVPN8Z73GmDose4qPcIkSujP5SYObv0iLTEXj01VjNWUiMLlZbdoaJyHwaH2zWaGP&#10;XarX4ggpf1XBkdlhFBBKUZYfv6d8vvpyBetmMOfnZy9P+6mQWa0/v0DdB3lCirij+QGNtmFkVFgT&#10;KRlx7oym3wcOihL7zaOwzfpm1eCilGDZNi2KAiVA0Pu3We7FEHCVRAZKDhFMPyDeIlGBhRMrxC7b&#10;Na/E27iAf/0Hdn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P3i/zG6AQAASwMAAA4AAAAAAAAAAAAAAAAALgIAAGRycy9l&#10;Mm9Eb2MueG1sUEsBAi0AFAAGAAgAAAAhAIsTKdPcAAAACgEAAA8AAAAAAAAAAAAAAAAAFAQAAGRy&#10;cy9kb3ducmV2LnhtbFBLBQYAAAAABAAEAPMAAAAdBQAAAAA=&#10;" filled="f" stroked="f">
                      <v:textbox inset="2.16pt,1.44pt,0,1.44pt">
                        <w:txbxContent>
                          <w:p w14:paraId="64827C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7760" behindDoc="0" locked="0" layoutInCell="1" allowOverlap="1" wp14:anchorId="7D2E06C4" wp14:editId="69C68CF4">
                      <wp:simplePos x="0" y="0"/>
                      <wp:positionH relativeFrom="column">
                        <wp:posOffset>1295400</wp:posOffset>
                      </wp:positionH>
                      <wp:positionV relativeFrom="paragraph">
                        <wp:posOffset>355600</wp:posOffset>
                      </wp:positionV>
                      <wp:extent cx="1003300" cy="762000"/>
                      <wp:effectExtent l="0" t="0" r="0" b="0"/>
                      <wp:wrapNone/>
                      <wp:docPr id="6817" name="Rectangle 6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F1C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E06C4" id="Rectangle 6817" o:spid="_x0000_s1402" style="position:absolute;margin-left:102pt;margin-top:28pt;width:79pt;height:60pt;z-index:2503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vw2d+6AQAASwMAAA4AAAAAAAAAAAAAAAAALgIAAGRycy9l&#10;Mm9Eb2MueG1sUEsBAi0AFAAGAAgAAAAhAIsTKdPcAAAACgEAAA8AAAAAAAAAAAAAAAAAFAQAAGRy&#10;cy9kb3ducmV2LnhtbFBLBQYAAAAABAAEAPMAAAAdBQAAAAA=&#10;" filled="f" stroked="f">
                      <v:textbox inset="2.16pt,1.44pt,0,1.44pt">
                        <w:txbxContent>
                          <w:p w14:paraId="61BF1C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8784" behindDoc="0" locked="0" layoutInCell="1" allowOverlap="1" wp14:anchorId="011A614F" wp14:editId="6C13C00E">
                      <wp:simplePos x="0" y="0"/>
                      <wp:positionH relativeFrom="column">
                        <wp:posOffset>1295400</wp:posOffset>
                      </wp:positionH>
                      <wp:positionV relativeFrom="paragraph">
                        <wp:posOffset>355600</wp:posOffset>
                      </wp:positionV>
                      <wp:extent cx="1003300" cy="762000"/>
                      <wp:effectExtent l="0" t="0" r="0" b="0"/>
                      <wp:wrapNone/>
                      <wp:docPr id="6816" name="Rectangle 6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8D1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A614F" id="Rectangle 6816" o:spid="_x0000_s1403" style="position:absolute;margin-left:102pt;margin-top:28pt;width:79pt;height:60pt;z-index:2503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oF8Gq6AQAASwMAAA4AAAAAAAAAAAAAAAAALgIAAGRycy9l&#10;Mm9Eb2MueG1sUEsBAi0AFAAGAAgAAAAhAIsTKdPcAAAACgEAAA8AAAAAAAAAAAAAAAAAFAQAAGRy&#10;cy9kb3ducmV2LnhtbFBLBQYAAAAABAAEAPMAAAAdBQAAAAA=&#10;" filled="f" stroked="f">
                      <v:textbox inset="2.16pt,1.44pt,0,1.44pt">
                        <w:txbxContent>
                          <w:p w14:paraId="3D78D1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59808" behindDoc="0" locked="0" layoutInCell="1" allowOverlap="1" wp14:anchorId="4CBBC74E" wp14:editId="5AD9E835">
                      <wp:simplePos x="0" y="0"/>
                      <wp:positionH relativeFrom="column">
                        <wp:posOffset>1295400</wp:posOffset>
                      </wp:positionH>
                      <wp:positionV relativeFrom="paragraph">
                        <wp:posOffset>355600</wp:posOffset>
                      </wp:positionV>
                      <wp:extent cx="1003300" cy="762000"/>
                      <wp:effectExtent l="0" t="0" r="0" b="0"/>
                      <wp:wrapNone/>
                      <wp:docPr id="6815" name="Rectangle 6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061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BC74E" id="Rectangle 6815" o:spid="_x0000_s1404" style="position:absolute;margin-left:102pt;margin-top:28pt;width:79pt;height:60pt;z-index:2503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qU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37fIzJZ47nNJP&#10;1I373ipyzg5GSjXPd9ZrjKnDsqf4CJcooTuTnzS4+Yu0yFQ0Pl01VlMmApOb1aatcRICj9Y3mxX6&#10;2KV6LY6Q8lcVHJkdRgGhFGX58XvK56svV7BuBnN+fvbytJ8KmdW6fYG6D/KEFHFH8wMabcPIqLAm&#10;UjLi3BlNvw8cFCX2m0dhm/XNqsFFKcGybVpcYCgBgt6/zXIvhoCrJDJQcohg+gHxFokKLJxYIXbZ&#10;rnkl3sYF/O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Rw+pS6AQAASwMAAA4AAAAAAAAAAAAAAAAALgIAAGRycy9l&#10;Mm9Eb2MueG1sUEsBAi0AFAAGAAgAAAAhAIsTKdPcAAAACgEAAA8AAAAAAAAAAAAAAAAAFAQAAGRy&#10;cy9kb3ducmV2LnhtbFBLBQYAAAAABAAEAPMAAAAdBQAAAAA=&#10;" filled="f" stroked="f">
                      <v:textbox inset="2.16pt,1.44pt,0,1.44pt">
                        <w:txbxContent>
                          <w:p w14:paraId="42C061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60832" behindDoc="0" locked="0" layoutInCell="1" allowOverlap="1" wp14:anchorId="74AE102B" wp14:editId="54AF366F">
                      <wp:simplePos x="0" y="0"/>
                      <wp:positionH relativeFrom="column">
                        <wp:posOffset>1295400</wp:posOffset>
                      </wp:positionH>
                      <wp:positionV relativeFrom="paragraph">
                        <wp:posOffset>355600</wp:posOffset>
                      </wp:positionV>
                      <wp:extent cx="1003300" cy="762000"/>
                      <wp:effectExtent l="0" t="0" r="0" b="0"/>
                      <wp:wrapNone/>
                      <wp:docPr id="6814" name="Rectangle 6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371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E102B" id="Rectangle 6814" o:spid="_x0000_s1405" style="position:absolute;margin-left:102pt;margin-top:28pt;width:79pt;height:60pt;z-index:2503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Mh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2uWaEs8dTukH&#10;6sZ9bxW5ZAcjpZrnO+s1xtRh2XN8gmuU0J3JTxrc/EVaZCoan28aqykTgcntatvWOAmBR5v1doU+&#10;dqneiiOk/EUFR2aHUUAoRVl++pby5errFaybwVyen708HaZCZrXZvkI9BHlGirij+RGNtmFkVFgT&#10;KRlx7oymX0cOihL71aOwzWa9anBRSrBsmxYXGEqAoA/vs9yLIeAqiQyUHCOYfkC8RaICCydWiF23&#10;a16J93EB//YP7H8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WF0yG6AQAASwMAAA4AAAAAAAAAAAAAAAAALgIAAGRycy9l&#10;Mm9Eb2MueG1sUEsBAi0AFAAGAAgAAAAhAIsTKdPcAAAACgEAAA8AAAAAAAAAAAAAAAAAFAQAAGRy&#10;cy9kb3ducmV2LnhtbFBLBQYAAAAABAAEAPMAAAAdBQAAAAA=&#10;" filled="f" stroked="f">
                      <v:textbox inset="2.16pt,1.44pt,0,1.44pt">
                        <w:txbxContent>
                          <w:p w14:paraId="441371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61856" behindDoc="0" locked="0" layoutInCell="1" allowOverlap="1" wp14:anchorId="60C8210E" wp14:editId="78A90307">
                      <wp:simplePos x="0" y="0"/>
                      <wp:positionH relativeFrom="column">
                        <wp:posOffset>1295400</wp:posOffset>
                      </wp:positionH>
                      <wp:positionV relativeFrom="paragraph">
                        <wp:posOffset>355600</wp:posOffset>
                      </wp:positionV>
                      <wp:extent cx="977900" cy="927100"/>
                      <wp:effectExtent l="0" t="0" r="0" b="0"/>
                      <wp:wrapNone/>
                      <wp:docPr id="6813" name="Rectangle 68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CAA6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8210E" id="Rectangle 6813" o:spid="_x0000_s1406" style="position:absolute;margin-left:102pt;margin-top:28pt;width:77pt;height:73pt;z-index:2503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CaHVkDtwEAAEsDAAAOAAAAAAAAAAAAAAAAAC4CAABkcnMvZTJv&#10;RG9jLnhtbFBLAQItABQABgAIAAAAIQA4gSnh3QAAAAoBAAAPAAAAAAAAAAAAAAAAABEEAABkcnMv&#10;ZG93bnJldi54bWxQSwUGAAAAAAQABADzAAAAGwUAAAAA&#10;" filled="f" stroked="f">
                      <v:textbox inset="2.16pt,1.44pt,0,1.44pt">
                        <w:txbxContent>
                          <w:p w14:paraId="77CAA6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62880" behindDoc="0" locked="0" layoutInCell="1" allowOverlap="1" wp14:anchorId="06E627CC" wp14:editId="46916126">
                      <wp:simplePos x="0" y="0"/>
                      <wp:positionH relativeFrom="column">
                        <wp:posOffset>1295400</wp:posOffset>
                      </wp:positionH>
                      <wp:positionV relativeFrom="paragraph">
                        <wp:posOffset>355600</wp:posOffset>
                      </wp:positionV>
                      <wp:extent cx="1003300" cy="762000"/>
                      <wp:effectExtent l="0" t="0" r="0" b="0"/>
                      <wp:wrapNone/>
                      <wp:docPr id="6812" name="Rectangle 6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D06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627CC" id="Rectangle 6812" o:spid="_x0000_s1407" style="position:absolute;margin-left:102pt;margin-top:28pt;width:79pt;height:60pt;z-index:2503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pd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dtlQ4rnDKb2g&#10;btz3VpFTdjBSqnm+s15jTB2WvcZnOEcJ3Zn8pMHNX6RFpqLx8aKxmjIRmFyv1m2NkxB4dHezXqGP&#10;XaqP4ggpf1XBkdlhFBBKUZYfvqd8uvr7CtbNYE7Pz16edlMhs2ovUHdBHpEi7mh+QqNtGBkV1kRK&#10;Rpw7o+ltz0FRYr95FLa5u1mhDrkEy7ZpcYGhBAh69znLvRgCrpLIQMk+gukHxFveLbBwYoXYebvm&#10;lfgcF/Af/8D2HQ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AzgwpduAEAAEsDAAAOAAAAAAAAAAAAAAAAAC4CAABkcnMvZTJv&#10;RG9jLnhtbFBLAQItABQABgAIAAAAIQCLEynT3AAAAAoBAAAPAAAAAAAAAAAAAAAAABIEAABkcnMv&#10;ZG93bnJldi54bWxQSwUGAAAAAAQABADzAAAAGwUAAAAA&#10;" filled="f" stroked="f">
                      <v:textbox inset="2.16pt,1.44pt,0,1.44pt">
                        <w:txbxContent>
                          <w:p w14:paraId="0FCD06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63904" behindDoc="0" locked="0" layoutInCell="1" allowOverlap="1" wp14:anchorId="5248D6CE" wp14:editId="4F657B2C">
                      <wp:simplePos x="0" y="0"/>
                      <wp:positionH relativeFrom="column">
                        <wp:posOffset>1295400</wp:posOffset>
                      </wp:positionH>
                      <wp:positionV relativeFrom="paragraph">
                        <wp:posOffset>355600</wp:posOffset>
                      </wp:positionV>
                      <wp:extent cx="977900" cy="863600"/>
                      <wp:effectExtent l="0" t="0" r="0" b="0"/>
                      <wp:wrapNone/>
                      <wp:docPr id="6811" name="Rectangle 68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DFB7B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8D6CE" id="Rectangle 6811" o:spid="_x0000_s1408" style="position:absolute;margin-left:102pt;margin-top:28pt;width:77pt;height:68pt;z-index:2503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" filled="f" stroked="f">
                      <v:textbox inset="2.16pt,1.44pt,0,1.44pt">
                        <w:txbxContent>
                          <w:p w14:paraId="6DFB7B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64928" behindDoc="0" locked="0" layoutInCell="1" allowOverlap="1" wp14:anchorId="033314C4" wp14:editId="59B04525">
                      <wp:simplePos x="0" y="0"/>
                      <wp:positionH relativeFrom="column">
                        <wp:posOffset>1295400</wp:posOffset>
                      </wp:positionH>
                      <wp:positionV relativeFrom="paragraph">
                        <wp:posOffset>355600</wp:posOffset>
                      </wp:positionV>
                      <wp:extent cx="977900" cy="927100"/>
                      <wp:effectExtent l="0" t="0" r="0" b="0"/>
                      <wp:wrapNone/>
                      <wp:docPr id="6810" name="Rectangle 68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01F5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314C4" id="Rectangle 6810" o:spid="_x0000_s1409" style="position:absolute;margin-left:102pt;margin-top:28pt;width:77pt;height:73pt;z-index:2503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HgEUge2AQAASwMAAA4AAAAAAAAAAAAAAAAALgIAAGRycy9lMm9E&#10;b2MueG1sUEsBAi0AFAAGAAgAAAAhADiBKeHdAAAACgEAAA8AAAAAAAAAAAAAAAAAEAQAAGRycy9k&#10;b3ducmV2LnhtbFBLBQYAAAAABAAEAPMAAAAaBQAAAAA=&#10;" filled="f" stroked="f">
                      <v:textbox inset="2.16pt,1.44pt,0,1.44pt">
                        <w:txbxContent>
                          <w:p w14:paraId="0B01F5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65952" behindDoc="0" locked="0" layoutInCell="1" allowOverlap="1" wp14:anchorId="5A598125" wp14:editId="36BC5E14">
                      <wp:simplePos x="0" y="0"/>
                      <wp:positionH relativeFrom="column">
                        <wp:posOffset>1295400</wp:posOffset>
                      </wp:positionH>
                      <wp:positionV relativeFrom="paragraph">
                        <wp:posOffset>355600</wp:posOffset>
                      </wp:positionV>
                      <wp:extent cx="1003300" cy="762000"/>
                      <wp:effectExtent l="0" t="0" r="0" b="0"/>
                      <wp:wrapNone/>
                      <wp:docPr id="6809" name="Rectangle 6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185E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98125" id="Rectangle 6809" o:spid="_x0000_s1410" style="position:absolute;margin-left:102pt;margin-top:28pt;width:79pt;height:60pt;z-index:2503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zfugEAAEs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Gbtt5Q4rnDKf1E&#10;3bjvrSLn7GCkVPN8Z73GmDose45PcIkSujP5SYObv0iLTEXj01VjNWUiMLlZbdoaJyHw6Ha9WaGP&#10;Xaq34ggpf1XBkdlhFBBKUZYfv6d8vvp6BetmMOfnZy9P+6mQWbXrV6j7IE9IEXc0P6LRNoyMCmsi&#10;JSPOndH0+8BBUWK/eRS2uV2vGlyUEizbpsUFhhIg6P37LPdiCLhKIgMlhwimHxBvkajAwokVYpft&#10;mlfifVzAv/0Duz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WRbN+6AQAASwMAAA4AAAAAAAAAAAAAAAAALgIAAGRycy9l&#10;Mm9Eb2MueG1sUEsBAi0AFAAGAAgAAAAhAIsTKdPcAAAACgEAAA8AAAAAAAAAAAAAAAAAFAQAAGRy&#10;cy9kb3ducmV2LnhtbFBLBQYAAAAABAAEAPMAAAAdBQAAAAA=&#10;" filled="f" stroked="f">
                      <v:textbox inset="2.16pt,1.44pt,0,1.44pt">
                        <w:txbxContent>
                          <w:p w14:paraId="32185E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66976" behindDoc="0" locked="0" layoutInCell="1" allowOverlap="1" wp14:anchorId="737205D8" wp14:editId="785734D7">
                      <wp:simplePos x="0" y="0"/>
                      <wp:positionH relativeFrom="column">
                        <wp:posOffset>1295400</wp:posOffset>
                      </wp:positionH>
                      <wp:positionV relativeFrom="paragraph">
                        <wp:posOffset>355600</wp:posOffset>
                      </wp:positionV>
                      <wp:extent cx="977900" cy="927100"/>
                      <wp:effectExtent l="0" t="0" r="0" b="0"/>
                      <wp:wrapNone/>
                      <wp:docPr id="6808" name="Rectangle 68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5ACD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205D8" id="Rectangle 6808" o:spid="_x0000_s1411" style="position:absolute;margin-left:102pt;margin-top:28pt;width:77pt;height:73pt;z-index:2503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NwPP4G2AQAASwMAAA4AAAAAAAAAAAAAAAAALgIAAGRycy9lMm9E&#10;b2MueG1sUEsBAi0AFAAGAAgAAAAhADiBKeHdAAAACgEAAA8AAAAAAAAAAAAAAAAAEAQAAGRycy9k&#10;b3ducmV2LnhtbFBLBQYAAAAABAAEAPMAAAAaBQAAAAA=&#10;" filled="f" stroked="f">
                      <v:textbox inset="2.16pt,1.44pt,0,1.44pt">
                        <w:txbxContent>
                          <w:p w14:paraId="345ACD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68000" behindDoc="0" locked="0" layoutInCell="1" allowOverlap="1" wp14:anchorId="4493023C" wp14:editId="56C98173">
                      <wp:simplePos x="0" y="0"/>
                      <wp:positionH relativeFrom="column">
                        <wp:posOffset>1295400</wp:posOffset>
                      </wp:positionH>
                      <wp:positionV relativeFrom="paragraph">
                        <wp:posOffset>355600</wp:posOffset>
                      </wp:positionV>
                      <wp:extent cx="977900" cy="927100"/>
                      <wp:effectExtent l="0" t="0" r="0" b="0"/>
                      <wp:wrapNone/>
                      <wp:docPr id="6807" name="Rectangle 68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D0E4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3023C" id="Rectangle 6807" o:spid="_x0000_s1412" style="position:absolute;margin-left:102pt;margin-top:28pt;width:77pt;height:73pt;z-index:2503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CaHRlvtwEAAEsDAAAOAAAAAAAAAAAAAAAAAC4CAABkcnMvZTJv&#10;RG9jLnhtbFBLAQItABQABgAIAAAAIQA4gSnh3QAAAAoBAAAPAAAAAAAAAAAAAAAAABEEAABkcnMv&#10;ZG93bnJldi54bWxQSwUGAAAAAAQABADzAAAAGwUAAAAA&#10;" filled="f" stroked="f">
                      <v:textbox inset="2.16pt,1.44pt,0,1.44pt">
                        <w:txbxContent>
                          <w:p w14:paraId="24D0E4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69024" behindDoc="0" locked="0" layoutInCell="1" allowOverlap="1" wp14:anchorId="0B7807D3" wp14:editId="16D0E479">
                      <wp:simplePos x="0" y="0"/>
                      <wp:positionH relativeFrom="column">
                        <wp:posOffset>1295400</wp:posOffset>
                      </wp:positionH>
                      <wp:positionV relativeFrom="paragraph">
                        <wp:posOffset>355600</wp:posOffset>
                      </wp:positionV>
                      <wp:extent cx="1003300" cy="762000"/>
                      <wp:effectExtent l="0" t="0" r="0" b="0"/>
                      <wp:wrapNone/>
                      <wp:docPr id="6806" name="Rectangle 6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4E3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807D3" id="Rectangle 6806" o:spid="_x0000_s1413" style="position:absolute;margin-left:102pt;margin-top:28pt;width:79pt;height:60pt;z-index:2503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ox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tl5T4rnDKf1A&#10;3bjvrSKX7GCkVPN8Z73GmDose45PcI0SujP5SYObv0iLTEXj801jNWUiMLldbdsaJyHwaHO3XaGP&#10;Xaq34ggpf1HBkdlhFBBKUZafvqV8ufp6BetmMJfnZy9Ph6mQWbWbV6iHIM9IEXc0P6LRNoyMCmsi&#10;JSPOndH068hBUWK/ehS22dytGlyUEizbpsUFhhIg6MP7LPdiCLhKIgMlxwimHxBvkajAwokVYtft&#10;mlfifVzAv/0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ODSjG6AQAASwMAAA4AAAAAAAAAAAAAAAAALgIAAGRycy9l&#10;Mm9Eb2MueG1sUEsBAi0AFAAGAAgAAAAhAIsTKdPcAAAACgEAAA8AAAAAAAAAAAAAAAAAFAQAAGRy&#10;cy9kb3ducmV2LnhtbFBLBQYAAAAABAAEAPMAAAAdBQAAAAA=&#10;" filled="f" stroked="f">
                      <v:textbox inset="2.16pt,1.44pt,0,1.44pt">
                        <w:txbxContent>
                          <w:p w14:paraId="0744E3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0048" behindDoc="0" locked="0" layoutInCell="1" allowOverlap="1" wp14:anchorId="66D9BFFC" wp14:editId="4AA71212">
                      <wp:simplePos x="0" y="0"/>
                      <wp:positionH relativeFrom="column">
                        <wp:posOffset>1295400</wp:posOffset>
                      </wp:positionH>
                      <wp:positionV relativeFrom="paragraph">
                        <wp:posOffset>355600</wp:posOffset>
                      </wp:positionV>
                      <wp:extent cx="977900" cy="927100"/>
                      <wp:effectExtent l="0" t="0" r="0" b="0"/>
                      <wp:wrapNone/>
                      <wp:docPr id="6805" name="Rectangle 68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2F43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BFFC" id="Rectangle 6805" o:spid="_x0000_s1414" style="position:absolute;margin-left:102pt;margin-top:28pt;width:77pt;height:73pt;z-index:2503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DWdOiS2AQAASwMAAA4AAAAAAAAAAAAAAAAALgIAAGRycy9lMm9E&#10;b2MueG1sUEsBAi0AFAAGAAgAAAAhADiBKeHdAAAACgEAAA8AAAAAAAAAAAAAAAAAEAQAAGRycy9k&#10;b3ducmV2LnhtbFBLBQYAAAAABAAEAPMAAAAaBQAAAAA=&#10;" filled="f" stroked="f">
                      <v:textbox inset="2.16pt,1.44pt,0,1.44pt">
                        <w:txbxContent>
                          <w:p w14:paraId="092F43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1072" behindDoc="0" locked="0" layoutInCell="1" allowOverlap="1" wp14:anchorId="066D091F" wp14:editId="20038FCE">
                      <wp:simplePos x="0" y="0"/>
                      <wp:positionH relativeFrom="column">
                        <wp:posOffset>1295400</wp:posOffset>
                      </wp:positionH>
                      <wp:positionV relativeFrom="paragraph">
                        <wp:posOffset>355600</wp:posOffset>
                      </wp:positionV>
                      <wp:extent cx="977900" cy="901700"/>
                      <wp:effectExtent l="0" t="0" r="0" b="0"/>
                      <wp:wrapNone/>
                      <wp:docPr id="6804" name="Rectangle 68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5F3E3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D091F" id="Rectangle 6804" o:spid="_x0000_s1415" style="position:absolute;margin-left:102pt;margin-top:28pt;width:77pt;height:71pt;z-index:2503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" filled="f" stroked="f">
                      <v:textbox inset="2.16pt,1.44pt,0,1.44pt">
                        <w:txbxContent>
                          <w:p w14:paraId="75F3E3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2096" behindDoc="0" locked="0" layoutInCell="1" allowOverlap="1" wp14:anchorId="43B08563" wp14:editId="65F9FF9A">
                      <wp:simplePos x="0" y="0"/>
                      <wp:positionH relativeFrom="column">
                        <wp:posOffset>1295400</wp:posOffset>
                      </wp:positionH>
                      <wp:positionV relativeFrom="paragraph">
                        <wp:posOffset>355600</wp:posOffset>
                      </wp:positionV>
                      <wp:extent cx="1003300" cy="762000"/>
                      <wp:effectExtent l="0" t="0" r="0" b="0"/>
                      <wp:wrapNone/>
                      <wp:docPr id="6803" name="Rectangle 6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2B3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08563" id="Rectangle 6803" o:spid="_x0000_s1416" style="position:absolute;margin-left:102pt;margin-top:28pt;width:79pt;height:60pt;z-index:2503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kOI9K6AQAASwMAAA4AAAAAAAAAAAAAAAAALgIAAGRycy9l&#10;Mm9Eb2MueG1sUEsBAi0AFAAGAAgAAAAhAIsTKdPcAAAACgEAAA8AAAAAAAAAAAAAAAAAFAQAAGRy&#10;cy9kb3ducmV2LnhtbFBLBQYAAAAABAAEAPMAAAAdBQAAAAA=&#10;" filled="f" stroked="f">
                      <v:textbox inset="2.16pt,1.44pt,0,1.44pt">
                        <w:txbxContent>
                          <w:p w14:paraId="3012B3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3120" behindDoc="0" locked="0" layoutInCell="1" allowOverlap="1" wp14:anchorId="42CFB294" wp14:editId="3502A65E">
                      <wp:simplePos x="0" y="0"/>
                      <wp:positionH relativeFrom="column">
                        <wp:posOffset>1295400</wp:posOffset>
                      </wp:positionH>
                      <wp:positionV relativeFrom="paragraph">
                        <wp:posOffset>355600</wp:posOffset>
                      </wp:positionV>
                      <wp:extent cx="1003300" cy="762000"/>
                      <wp:effectExtent l="0" t="0" r="0" b="0"/>
                      <wp:wrapNone/>
                      <wp:docPr id="6802" name="Rectangle 6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FEE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FB294" id="Rectangle 6802" o:spid="_x0000_s1417" style="position:absolute;margin-left:102pt;margin-top:28pt;width:79pt;height:60pt;z-index:2503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n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tm4o8dzhlF5Q&#10;N+57q8gpOxgp1TzfWa8xpg7LXuMznKOE7kx+0uDmL9IiU9H4eNFYTZkITK5X67bGSQg8urtZr9DH&#10;LtVHcYSUv6rgyOwwCgilKMsP31M+Xf19BetmMKfnZy9Pu6mQWa0vUHdBHpEi7mh+QqNtGBkV1kRK&#10;Rpw7o+ltz0FRYr95FLa5u1mhDrkEy7ZpcYGhBAh69znLvRgCrpLIQMk+gukHxFveLbBwYoXYebvm&#10;lfgcF/Af/8D2HQ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AI+wpnuAEAAEsDAAAOAAAAAAAAAAAAAAAAAC4CAABkcnMvZTJv&#10;RG9jLnhtbFBLAQItABQABgAIAAAAIQCLEynT3AAAAAoBAAAPAAAAAAAAAAAAAAAAABIEAABkcnMv&#10;ZG93bnJldi54bWxQSwUGAAAAAAQABADzAAAAGwUAAAAA&#10;" filled="f" stroked="f">
                      <v:textbox inset="2.16pt,1.44pt,0,1.44pt">
                        <w:txbxContent>
                          <w:p w14:paraId="7D8FEE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4144" behindDoc="0" locked="0" layoutInCell="1" allowOverlap="1" wp14:anchorId="41B52C61" wp14:editId="5E7462F9">
                      <wp:simplePos x="0" y="0"/>
                      <wp:positionH relativeFrom="column">
                        <wp:posOffset>1295400</wp:posOffset>
                      </wp:positionH>
                      <wp:positionV relativeFrom="paragraph">
                        <wp:posOffset>355600</wp:posOffset>
                      </wp:positionV>
                      <wp:extent cx="1003300" cy="762000"/>
                      <wp:effectExtent l="0" t="0" r="0" b="0"/>
                      <wp:wrapNone/>
                      <wp:docPr id="6801" name="Rectangle 6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ECA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52C61" id="Rectangle 6801" o:spid="_x0000_s1418" style="position:absolute;margin-left:102pt;margin-top:28pt;width:79pt;height:60pt;z-index:2503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FjugEAAEs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uq2XlDhucUq/&#10;UTfu+lGRU3YwUqo836zXFGKHZU/hEc5RRDeTnzXY/EVaZC4aHy8aqzkRgcn1at3WOAmBRzdX6xX6&#10;2KV6Lw4Q0w/lLckOo4BQirL88Cum09W3K1iXwZyez16ad3Mhs1o3b1B3Xh6RIu5oekCjRz8xKkYT&#10;KJlw7ozGP3sOipLxp0Nhm5urVYOLUoJl27S4wFACBL37mOVODB5XSSSgZB/A9APiLRIVWDixQuy8&#10;XXklPsYF/Ps/sH0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riAWO6AQAASwMAAA4AAAAAAAAAAAAAAAAALgIAAGRycy9l&#10;Mm9Eb2MueG1sUEsBAi0AFAAGAAgAAAAhAIsTKdPcAAAACgEAAA8AAAAAAAAAAAAAAAAAFAQAAGRy&#10;cy9kb3ducmV2LnhtbFBLBQYAAAAABAAEAPMAAAAdBQAAAAA=&#10;" filled="f" stroked="f">
                      <v:textbox inset="2.16pt,1.44pt,0,1.44pt">
                        <w:txbxContent>
                          <w:p w14:paraId="2B5ECA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5168" behindDoc="0" locked="0" layoutInCell="1" allowOverlap="1" wp14:anchorId="3205CD37" wp14:editId="239E79E5">
                      <wp:simplePos x="0" y="0"/>
                      <wp:positionH relativeFrom="column">
                        <wp:posOffset>1295400</wp:posOffset>
                      </wp:positionH>
                      <wp:positionV relativeFrom="paragraph">
                        <wp:posOffset>355600</wp:posOffset>
                      </wp:positionV>
                      <wp:extent cx="1003300" cy="762000"/>
                      <wp:effectExtent l="0" t="0" r="0" b="0"/>
                      <wp:wrapNone/>
                      <wp:docPr id="6800" name="Rectangle 6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1F41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5CD37" id="Rectangle 6800" o:spid="_x0000_s1419" style="position:absolute;margin-left:102pt;margin-top:28pt;width:79pt;height:60pt;z-index:2503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CLFyjWuAEAAEsDAAAOAAAAAAAAAAAAAAAAAC4CAABkcnMvZTJv&#10;RG9jLnhtbFBLAQItABQABgAIAAAAIQCLEynT3AAAAAoBAAAPAAAAAAAAAAAAAAAAABIEAABkcnMv&#10;ZG93bnJldi54bWxQSwUGAAAAAAQABADzAAAAGwUAAAAA&#10;" filled="f" stroked="f">
                      <v:textbox inset="2.16pt,1.44pt,0,1.44pt">
                        <w:txbxContent>
                          <w:p w14:paraId="431F41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6192" behindDoc="0" locked="0" layoutInCell="1" allowOverlap="1" wp14:anchorId="11B7018A" wp14:editId="34C2B937">
                      <wp:simplePos x="0" y="0"/>
                      <wp:positionH relativeFrom="column">
                        <wp:posOffset>1295400</wp:posOffset>
                      </wp:positionH>
                      <wp:positionV relativeFrom="paragraph">
                        <wp:posOffset>355600</wp:posOffset>
                      </wp:positionV>
                      <wp:extent cx="1003300" cy="762000"/>
                      <wp:effectExtent l="0" t="0" r="0" b="0"/>
                      <wp:wrapNone/>
                      <wp:docPr id="6799" name="Rectangle 6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909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7018A" id="Rectangle 6799" o:spid="_x0000_s1420" style="position:absolute;margin-left:102pt;margin-top:28pt;width:79pt;height:60pt;z-index:2503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ox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zebdqWEs8dTukH&#10;6sZ9bxW5ZAcjpZrnO+s1xtRh2XN8gmuU0J3JTxrc/EVaZCoan28aqykTgcl21W5rnITAo826XaGP&#10;Xaq34ggpf1HBkdlhFBBKUZafvqV8ufp6BetmMJfnZy9Ph6mQWbXrV6iHIM9IEXc0P6LRNoyMCmsi&#10;JSPOndH068hBUWK/ehS22axXDS5KCZbbZo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h92jG6AQAASwMAAA4AAAAAAAAAAAAAAAAALgIAAGRycy9l&#10;Mm9Eb2MueG1sUEsBAi0AFAAGAAgAAAAhAIsTKdPcAAAACgEAAA8AAAAAAAAAAAAAAAAAFAQAAGRy&#10;cy9kb3ducmV2LnhtbFBLBQYAAAAABAAEAPMAAAAdBQAAAAA=&#10;" filled="f" stroked="f">
                      <v:textbox inset="2.16pt,1.44pt,0,1.44pt">
                        <w:txbxContent>
                          <w:p w14:paraId="5BB909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7216" behindDoc="0" locked="0" layoutInCell="1" allowOverlap="1" wp14:anchorId="2D4841A8" wp14:editId="480B993B">
                      <wp:simplePos x="0" y="0"/>
                      <wp:positionH relativeFrom="column">
                        <wp:posOffset>1295400</wp:posOffset>
                      </wp:positionH>
                      <wp:positionV relativeFrom="paragraph">
                        <wp:posOffset>355600</wp:posOffset>
                      </wp:positionV>
                      <wp:extent cx="1003300" cy="762000"/>
                      <wp:effectExtent l="0" t="0" r="0" b="0"/>
                      <wp:wrapNone/>
                      <wp:docPr id="6798" name="Rectangle 6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170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841A8" id="Rectangle 6798" o:spid="_x0000_s1421" style="position:absolute;margin-left:102pt;margin-top:28pt;width:79pt;height:60pt;z-index:2503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OEugEAAEsDAAAOAAAAZHJzL2Uyb0RvYy54bWysU01v2zAMvQ/YfxB0X+w4XR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23WLs3Lc4pR+&#10;om7cDUaSc3bUfS/zfLNeU4gdlj2FR7hEEd1MflZg8xdpkblofLpqLOdEBCbbVbupcRICj9Y37Qp9&#10;7FK9FgeI6av0lmSHUUAoRVl+/B7T+erLFazLYM7PZy/N+7mQWbWfX6DufX9Cirij6QGNMn5iVBgd&#10;KJlw7ozG3wcOkhLzzaGwzfpm1eCilGC5aTYoCpQAQe/fZrkTo8dVEgkoOQTQw4h4i0QFFk6sELts&#10;V16Jt3EB//oP7P4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mI84S6AQAASwMAAA4AAAAAAAAAAAAAAAAALgIAAGRycy9l&#10;Mm9Eb2MueG1sUEsBAi0AFAAGAAgAAAAhAIsTKdPcAAAACgEAAA8AAAAAAAAAAAAAAAAAFAQAAGRy&#10;cy9kb3ducmV2LnhtbFBLBQYAAAAABAAEAPMAAAAdBQAAAAA=&#10;" filled="f" stroked="f">
                      <v:textbox inset="2.16pt,1.44pt,0,1.44pt">
                        <w:txbxContent>
                          <w:p w14:paraId="106170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8240" behindDoc="0" locked="0" layoutInCell="1" allowOverlap="1" wp14:anchorId="0002460D" wp14:editId="72461D7D">
                      <wp:simplePos x="0" y="0"/>
                      <wp:positionH relativeFrom="column">
                        <wp:posOffset>1295400</wp:posOffset>
                      </wp:positionH>
                      <wp:positionV relativeFrom="paragraph">
                        <wp:posOffset>355600</wp:posOffset>
                      </wp:positionV>
                      <wp:extent cx="1003300" cy="762000"/>
                      <wp:effectExtent l="0" t="0" r="0" b="0"/>
                      <wp:wrapNone/>
                      <wp:docPr id="6797" name="Rectangle 6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67A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2460D" id="Rectangle 6797" o:spid="_x0000_s1422" style="position:absolute;margin-left:102pt;margin-top:28pt;width:79pt;height:60pt;z-index:2503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Vq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bXm3ZDiecOp/QD&#10;deO+t4pcsoORUs3znfUaY+qw7Dk+wTVK6M7kJw1u/iItMhWNzzeN1ZSJwGS7arc1TkLg0eauXaGP&#10;Xaq34ggpf1HBkdlhFBBKUZafvqV8ufp6BetmMJfnZy9Ph6mQWbXrV6iHIM9IEXc0P6LRNoyMCmsi&#10;JSPOndH068hBUWK/ehS22dytGlyUEiy3zRYXGEqAoA/vs9yLIeAqiQyUHCOYfkC8RaICCydWiF23&#10;a16J93EB//YP7H8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a1Wq6AQAASwMAAA4AAAAAAAAAAAAAAAAALgIAAGRycy9l&#10;Mm9Eb2MueG1sUEsBAi0AFAAGAAgAAAAhAIsTKdPcAAAACgEAAA8AAAAAAAAAAAAAAAAAFAQAAGRy&#10;cy9kb3ducmV2LnhtbFBLBQYAAAAABAAEAPMAAAAdBQAAAAA=&#10;" filled="f" stroked="f">
                      <v:textbox inset="2.16pt,1.44pt,0,1.44pt">
                        <w:txbxContent>
                          <w:p w14:paraId="4A767A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79264" behindDoc="0" locked="0" layoutInCell="1" allowOverlap="1" wp14:anchorId="06E62A2B" wp14:editId="46EC684C">
                      <wp:simplePos x="0" y="0"/>
                      <wp:positionH relativeFrom="column">
                        <wp:posOffset>1295400</wp:posOffset>
                      </wp:positionH>
                      <wp:positionV relativeFrom="paragraph">
                        <wp:posOffset>355600</wp:posOffset>
                      </wp:positionV>
                      <wp:extent cx="1003300" cy="762000"/>
                      <wp:effectExtent l="0" t="0" r="0" b="0"/>
                      <wp:wrapNone/>
                      <wp:docPr id="6796" name="Rectangle 6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C45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62A2B" id="Rectangle 6796" o:spid="_x0000_s1423" style="position:absolute;margin-left:102pt;margin-top:28pt;width:79pt;height:60pt;z-index:2503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bXm3ZNiecOp/QD&#10;deO+t4pcsoORUs3znfUaY+qw7Dk+wTVK6M7kJw1u/iItMhWNzzeN1ZSJwGS7arc1TkLg0eauXaGP&#10;Xaq34ggpf1HBkdlhFBBKUZafvqV8ufp6BetmMJfnZy9Ph6mQWbWbV6iHIM9IEXc0P6LRNoyMCmsi&#10;JSPOndH068hBUWK/ehS22dytGlyUEiy3zRYXGEqAoA/vs9yLIeAqiQyUHCOYfkC8RaICCydWiF23&#10;a16J93EB//YP7H8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5v/N+6AQAASwMAAA4AAAAAAAAAAAAAAAAALgIAAGRycy9l&#10;Mm9Eb2MueG1sUEsBAi0AFAAGAAgAAAAhAIsTKdPcAAAACgEAAA8AAAAAAAAAAAAAAAAAFAQAAGRy&#10;cy9kb3ducmV2LnhtbFBLBQYAAAAABAAEAPMAAAAdBQAAAAA=&#10;" filled="f" stroked="f">
                      <v:textbox inset="2.16pt,1.44pt,0,1.44pt">
                        <w:txbxContent>
                          <w:p w14:paraId="329C45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0288" behindDoc="0" locked="0" layoutInCell="1" allowOverlap="1" wp14:anchorId="7669F9AF" wp14:editId="5A9C92C1">
                      <wp:simplePos x="0" y="0"/>
                      <wp:positionH relativeFrom="column">
                        <wp:posOffset>1295400</wp:posOffset>
                      </wp:positionH>
                      <wp:positionV relativeFrom="paragraph">
                        <wp:posOffset>355600</wp:posOffset>
                      </wp:positionV>
                      <wp:extent cx="1003300" cy="762000"/>
                      <wp:effectExtent l="0" t="0" r="0" b="0"/>
                      <wp:wrapNone/>
                      <wp:docPr id="6795" name="Rectangle 6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71F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9F9AF" id="Rectangle 6795" o:spid="_x0000_s1424" style="position:absolute;margin-left:102pt;margin-top:28pt;width:79pt;height:60pt;z-index:2503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Aa9iG6AQAASwMAAA4AAAAAAAAAAAAAAAAALgIAAGRycy9l&#10;Mm9Eb2MueG1sUEsBAi0AFAAGAAgAAAAhAIsTKdPcAAAACgEAAA8AAAAAAAAAAAAAAAAAFAQAAGRy&#10;cy9kb3ducmV2LnhtbFBLBQYAAAAABAAEAPMAAAAdBQAAAAA=&#10;" filled="f" stroked="f">
                      <v:textbox inset="2.16pt,1.44pt,0,1.44pt">
                        <w:txbxContent>
                          <w:p w14:paraId="64771F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1312" behindDoc="0" locked="0" layoutInCell="1" allowOverlap="1" wp14:anchorId="43B6CA68" wp14:editId="567FDEE2">
                      <wp:simplePos x="0" y="0"/>
                      <wp:positionH relativeFrom="column">
                        <wp:posOffset>1295400</wp:posOffset>
                      </wp:positionH>
                      <wp:positionV relativeFrom="paragraph">
                        <wp:posOffset>355600</wp:posOffset>
                      </wp:positionV>
                      <wp:extent cx="1003300" cy="762000"/>
                      <wp:effectExtent l="0" t="0" r="0" b="0"/>
                      <wp:wrapNone/>
                      <wp:docPr id="6794" name="Rectangle 6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24D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6CA68" id="Rectangle 6794" o:spid="_x0000_s1425" style="position:absolute;margin-left:102pt;margin-top:28pt;width:79pt;height:60pt;z-index:2503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9+U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zebdo1JZ47nNIP&#10;1I373ipyyQ5GSjXPd9ZrjKnDsuf4BNcooTuTnzS4+Yu0yFQ0Pt80VlMmApPtqt3WOAmBR5t1u0If&#10;u1RvxRFS/qKCI7PDKCCUoiw/fUv5cvX1CtbNYC7Pz16eDlMhs2rbV6iHIM9IEXc0P6LRNoyMCmsi&#10;JSPOndH068hBUWK/ehS22axXDS5KCZbbZo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Hv35S6AQAASwMAAA4AAAAAAAAAAAAAAAAALgIAAGRycy9l&#10;Mm9Eb2MueG1sUEsBAi0AFAAGAAgAAAAhAIsTKdPcAAAACgEAAA8AAAAAAAAAAAAAAAAAFAQAAGRy&#10;cy9kb3ducmV2LnhtbFBLBQYAAAAABAAEAPMAAAAdBQAAAAA=&#10;" filled="f" stroked="f">
                      <v:textbox inset="2.16pt,1.44pt,0,1.44pt">
                        <w:txbxContent>
                          <w:p w14:paraId="64324D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2336" behindDoc="0" locked="0" layoutInCell="1" allowOverlap="1" wp14:anchorId="02965B8C" wp14:editId="5D42BC5C">
                      <wp:simplePos x="0" y="0"/>
                      <wp:positionH relativeFrom="column">
                        <wp:posOffset>1295400</wp:posOffset>
                      </wp:positionH>
                      <wp:positionV relativeFrom="paragraph">
                        <wp:posOffset>355600</wp:posOffset>
                      </wp:positionV>
                      <wp:extent cx="1003300" cy="762000"/>
                      <wp:effectExtent l="0" t="0" r="0" b="0"/>
                      <wp:wrapNone/>
                      <wp:docPr id="6793" name="Rectangle 6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EA7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65B8C" id="Rectangle 6793" o:spid="_x0000_s1426" style="position:absolute;margin-left:102pt;margin-top:28pt;width:79pt;height:60pt;z-index:2503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Kt2J26AQAASwMAAA4AAAAAAAAAAAAAAAAALgIAAGRycy9l&#10;Mm9Eb2MueG1sUEsBAi0AFAAGAAgAAAAhAIsTKdPcAAAACgEAAA8AAAAAAAAAAAAAAAAAFAQAAGRy&#10;cy9kb3ducmV2LnhtbFBLBQYAAAAABAAEAPMAAAAdBQAAAAA=&#10;" filled="f" stroked="f">
                      <v:textbox inset="2.16pt,1.44pt,0,1.44pt">
                        <w:txbxContent>
                          <w:p w14:paraId="09FEA7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3360" behindDoc="0" locked="0" layoutInCell="1" allowOverlap="1" wp14:anchorId="6440FF99" wp14:editId="2C9A69D3">
                      <wp:simplePos x="0" y="0"/>
                      <wp:positionH relativeFrom="column">
                        <wp:posOffset>1295400</wp:posOffset>
                      </wp:positionH>
                      <wp:positionV relativeFrom="paragraph">
                        <wp:posOffset>355600</wp:posOffset>
                      </wp:positionV>
                      <wp:extent cx="1003300" cy="762000"/>
                      <wp:effectExtent l="0" t="0" r="0" b="0"/>
                      <wp:wrapNone/>
                      <wp:docPr id="6792" name="Rectangle 6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FA9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0FF99" id="Rectangle 6792" o:spid="_x0000_s1427" style="position:absolute;margin-left:102pt;margin-top:28pt;width:79pt;height:60pt;z-index:2503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81jxKLkBAABLAwAADgAAAAAAAAAAAAAAAAAuAgAAZHJzL2Uy&#10;b0RvYy54bWxQSwECLQAUAAYACAAAACEAixMp09wAAAAKAQAADwAAAAAAAAAAAAAAAAATBAAAZHJz&#10;L2Rvd25yZXYueG1sUEsFBgAAAAAEAAQA8wAAABwFAAAAAA==&#10;" filled="f" stroked="f">
                      <v:textbox inset="2.16pt,1.44pt,0,1.44pt">
                        <w:txbxContent>
                          <w:p w14:paraId="131FA9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4384" behindDoc="0" locked="0" layoutInCell="1" allowOverlap="1" wp14:anchorId="3ADA83F1" wp14:editId="6C04888B">
                      <wp:simplePos x="0" y="0"/>
                      <wp:positionH relativeFrom="column">
                        <wp:posOffset>1295400</wp:posOffset>
                      </wp:positionH>
                      <wp:positionV relativeFrom="paragraph">
                        <wp:posOffset>355600</wp:posOffset>
                      </wp:positionV>
                      <wp:extent cx="1003300" cy="762000"/>
                      <wp:effectExtent l="0" t="0" r="0" b="0"/>
                      <wp:wrapNone/>
                      <wp:docPr id="6791" name="Rectangle 6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E5B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A83F1" id="Rectangle 6791" o:spid="_x0000_s1428" style="position:absolute;margin-left:102pt;margin-top:28pt;width:79pt;height:60pt;z-index:2503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os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Gb1WZOiecOp/Qb&#10;deO+s4qcs72RUk3znfQaYmqx7Ck+wiVK6E7kRw1u+iItMhaNT1eN1ZiJwORmsVnXOAmBR6vlZoE+&#10;dqneiyOk/EMFRyaHUUAoRVl+/JXy+erbFaybwJyfn7w87sdCZlk3b1D3QZ6QIu5ofkCjbRgYFdZE&#10;SgacO6Ppz4GDosT+9Chss1ouGlyUEszXzRoXGEqAoPcfs9yLPuAqiQyUHCKYrke8RaICCydWiF22&#10;a1qJj3EB//4P7F4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FB+iy6AQAASwMAAA4AAAAAAAAAAAAAAAAALgIAAGRycy9l&#10;Mm9Eb2MueG1sUEsBAi0AFAAGAAgAAAAhAIsTKdPcAAAACgEAAA8AAAAAAAAAAAAAAAAAFAQAAGRy&#10;cy9kb3ducmV2LnhtbFBLBQYAAAAABAAEAPMAAAAdBQAAAAA=&#10;" filled="f" stroked="f">
                      <v:textbox inset="2.16pt,1.44pt,0,1.44pt">
                        <w:txbxContent>
                          <w:p w14:paraId="44BE5B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5408" behindDoc="0" locked="0" layoutInCell="1" allowOverlap="1" wp14:anchorId="04F72E17" wp14:editId="19AFE9EC">
                      <wp:simplePos x="0" y="0"/>
                      <wp:positionH relativeFrom="column">
                        <wp:posOffset>1295400</wp:posOffset>
                      </wp:positionH>
                      <wp:positionV relativeFrom="paragraph">
                        <wp:posOffset>355600</wp:posOffset>
                      </wp:positionV>
                      <wp:extent cx="1003300" cy="762000"/>
                      <wp:effectExtent l="0" t="0" r="0" b="0"/>
                      <wp:wrapNone/>
                      <wp:docPr id="6790" name="Rectangle 6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701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72E17" id="Rectangle 6790" o:spid="_x0000_s1429" style="position:absolute;margin-left:102pt;margin-top:28pt;width:79pt;height:60pt;z-index:2503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OZ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Gb1QYF8tzhlH6j&#10;btx3VpFztjdSqmm+k15DTC2WPcVHuEQJ3Yn8qMFNX6RFxqLx6aqxGjMRmNwsNusaHxJ4tFpuFuhj&#10;l+q9OELKP1RwZHIYBYRSlOXHXymfr75dwboJzPn5ycvjfixklvXiDeo+yBNSxB3ND2i0DQOjwppI&#10;yYBzZzT9OXBQlNifHoVtVstFg4tSgvm6WeMCQwkQ9P5jlnvRB1wlkYGSQwTT9Yi3SFRg4cQKsct2&#10;TSvxMS7g3/+B3Ss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C005m6AQAASwMAAA4AAAAAAAAAAAAAAAAALgIAAGRycy9l&#10;Mm9Eb2MueG1sUEsBAi0AFAAGAAgAAAAhAIsTKdPcAAAACgEAAA8AAAAAAAAAAAAAAAAAFAQAAGRy&#10;cy9kb3ducmV2LnhtbFBLBQYAAAAABAAEAPMAAAAdBQAAAAA=&#10;" filled="f" stroked="f">
                      <v:textbox inset="2.16pt,1.44pt,0,1.44pt">
                        <w:txbxContent>
                          <w:p w14:paraId="1CF701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6432" behindDoc="0" locked="0" layoutInCell="1" allowOverlap="1" wp14:anchorId="0CADB3BE" wp14:editId="7ED52B8E">
                      <wp:simplePos x="0" y="0"/>
                      <wp:positionH relativeFrom="column">
                        <wp:posOffset>1295400</wp:posOffset>
                      </wp:positionH>
                      <wp:positionV relativeFrom="paragraph">
                        <wp:posOffset>355600</wp:posOffset>
                      </wp:positionV>
                      <wp:extent cx="1003300" cy="762000"/>
                      <wp:effectExtent l="0" t="0" r="0" b="0"/>
                      <wp:wrapNone/>
                      <wp:docPr id="6789" name="Rectangle 6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1921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DB3BE" id="Rectangle 6789" o:spid="_x0000_s1430" style="position:absolute;margin-left:102pt;margin-top:28pt;width:79pt;height:60pt;z-index:2503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eq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u2WEs8dTukH&#10;6sZ9bxW5ZAcjpZrnO+s1xtRh2XN8gmuU0J3JTxrc/EVaZCoan28aqykTgcntatvWOAmBR5v1doU+&#10;dqneiiOk/EUFR2aHUUAoRVl++pby5errFaybwVyen708HaZCZl2vX6EegjwjRdzR/IhG2zAyKqyJ&#10;lIw4d0bTryMHRYn96lHYZrNeNbgoJVi2TY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VKl6q6AQAASwMAAA4AAAAAAAAAAAAAAAAALgIAAGRycy9l&#10;Mm9Eb2MueG1sUEsBAi0AFAAGAAgAAAAhAIsTKdPcAAAACgEAAA8AAAAAAAAAAAAAAAAAFAQAAGRy&#10;cy9kb3ducmV2LnhtbFBLBQYAAAAABAAEAPMAAAAdBQAAAAA=&#10;" filled="f" stroked="f">
                      <v:textbox inset="2.16pt,1.44pt,0,1.44pt">
                        <w:txbxContent>
                          <w:p w14:paraId="2E1921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7456" behindDoc="0" locked="0" layoutInCell="1" allowOverlap="1" wp14:anchorId="52F4D4E1" wp14:editId="1597A3F7">
                      <wp:simplePos x="0" y="0"/>
                      <wp:positionH relativeFrom="column">
                        <wp:posOffset>1295400</wp:posOffset>
                      </wp:positionH>
                      <wp:positionV relativeFrom="paragraph">
                        <wp:posOffset>355600</wp:posOffset>
                      </wp:positionV>
                      <wp:extent cx="1003300" cy="762000"/>
                      <wp:effectExtent l="0" t="0" r="0" b="0"/>
                      <wp:wrapNone/>
                      <wp:docPr id="6788" name="Rectangle 6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11A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4D4E1" id="Rectangle 6788" o:spid="_x0000_s1431" style="position:absolute;margin-left:102pt;margin-top:28pt;width:79pt;height:60pt;z-index:2503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4fug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ZrnJXjFqf0&#10;A3XjrhsUOWd7I6XK8816jSG2WPYSnuESRXQz+UmDzV+kRaai8emqsZoSEZjcLDbrGich8Gi13CzQ&#10;xy7Ve3GAmL4qb0l2GAWEUpTlx8eYzlffrmBdBnN+Pntp2k+FzLK+fYO69/KEFHFH0xMaPfiRUTGY&#10;QMmIc2c0vh44KEqGbw6FbVbLRYOLUoL5usmiQAkQ9P5jljvRe1wlkYCSQwDT9Yi3SFRg4cQKsct2&#10;5ZX4GBfw7//A7jc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S/vh+6AQAASwMAAA4AAAAAAAAAAAAAAAAALgIAAGRycy9l&#10;Mm9Eb2MueG1sUEsBAi0AFAAGAAgAAAAhAIsTKdPcAAAACgEAAA8AAAAAAAAAAAAAAAAAFAQAAGRy&#10;cy9kb3ducmV2LnhtbFBLBQYAAAAABAAEAPMAAAAdBQAAAAA=&#10;" filled="f" stroked="f">
                      <v:textbox inset="2.16pt,1.44pt,0,1.44pt">
                        <w:txbxContent>
                          <w:p w14:paraId="4DC11A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8480" behindDoc="0" locked="0" layoutInCell="1" allowOverlap="1" wp14:anchorId="757A079B" wp14:editId="6582AD15">
                      <wp:simplePos x="0" y="0"/>
                      <wp:positionH relativeFrom="column">
                        <wp:posOffset>1295400</wp:posOffset>
                      </wp:positionH>
                      <wp:positionV relativeFrom="paragraph">
                        <wp:posOffset>355600</wp:posOffset>
                      </wp:positionV>
                      <wp:extent cx="1003300" cy="762000"/>
                      <wp:effectExtent l="0" t="0" r="0" b="0"/>
                      <wp:wrapNone/>
                      <wp:docPr id="6787" name="Rectangle 6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71D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A079B" id="Rectangle 6787" o:spid="_x0000_s1432" style="position:absolute;margin-left:102pt;margin-top:28pt;width:79pt;height:60pt;z-index:2503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jx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tb1mhLLDU7p&#10;D+rGbTdIcs72um1lmm/Sa/ShwbIn/wiXKKCbyE8KTPoiLTJljU9XjeUUicDkZrGpS5yEwKP1crNA&#10;H7sU78UeQryXzpDkMAoIJSvLj79CPF99u4J1Ccz5+eTFaT9lMsty9QZ179oTUsQdjQ9o1OBGRsWg&#10;PSUjzp3R8HrgICkZfloUtlovFxUuSg7mdVXjAkMOEPT+Y5Zb0TtcJRGBkoMH3fWIN0uUYeHEMrHL&#10;dqWV+Bhn8O//wO4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SrZjxuwEAAEsDAAAOAAAAAAAAAAAAAAAAAC4CAABkcnMv&#10;ZTJvRG9jLnhtbFBLAQItABQABgAIAAAAIQCLEynT3AAAAAoBAAAPAAAAAAAAAAAAAAAAABUEAABk&#10;cnMvZG93bnJldi54bWxQSwUGAAAAAAQABADzAAAAHgUAAAAA&#10;" filled="f" stroked="f">
                      <v:textbox inset="2.16pt,1.44pt,0,1.44pt">
                        <w:txbxContent>
                          <w:p w14:paraId="09771D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89504" behindDoc="0" locked="0" layoutInCell="1" allowOverlap="1" wp14:anchorId="6136EE7F" wp14:editId="13685F3F">
                      <wp:simplePos x="0" y="0"/>
                      <wp:positionH relativeFrom="column">
                        <wp:posOffset>1295400</wp:posOffset>
                      </wp:positionH>
                      <wp:positionV relativeFrom="paragraph">
                        <wp:posOffset>355600</wp:posOffset>
                      </wp:positionV>
                      <wp:extent cx="1003300" cy="762000"/>
                      <wp:effectExtent l="0" t="0" r="0" b="0"/>
                      <wp:wrapNone/>
                      <wp:docPr id="6786" name="Rectangle 6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100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6EE7F" id="Rectangle 6786" o:spid="_x0000_s1433" style="position:absolute;margin-left:102pt;margin-top:28pt;width:79pt;height:60pt;z-index:2503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FE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tb1ihLLDU7p&#10;D+rGbTdIcs72um1lmm/Sa/ShwbIn/wiXKKCbyE8KTPoiLTJljU9XjeUUicDkZrGpS5yEwKP1crNA&#10;H7sU78UeQryXzpDkMAoIJSvLj79CPF99u4J1Ccz5+eTFaT9lMsty/QZ179oTUsQdjQ9o1OBGRsWg&#10;PSUjzp3R8HrgICkZfloUtlovFxUuSg7mdVXjAkMOEPT+Y5Zb0TtcJRGBkoMH3fWIN0uUYeHEMrHL&#10;dqWV+Bhn8O//wO4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zWLFEuwEAAEsDAAAOAAAAAAAAAAAAAAAAAC4CAABkcnMv&#10;ZTJvRG9jLnhtbFBLAQItABQABgAIAAAAIQCLEynT3AAAAAoBAAAPAAAAAAAAAAAAAAAAABUEAABk&#10;cnMvZG93bnJldi54bWxQSwUGAAAAAAQABADzAAAAHgUAAAAA&#10;" filled="f" stroked="f">
                      <v:textbox inset="2.16pt,1.44pt,0,1.44pt">
                        <w:txbxContent>
                          <w:p w14:paraId="284100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0528" behindDoc="0" locked="0" layoutInCell="1" allowOverlap="1" wp14:anchorId="261AB6F3" wp14:editId="69E9518E">
                      <wp:simplePos x="0" y="0"/>
                      <wp:positionH relativeFrom="column">
                        <wp:posOffset>1295400</wp:posOffset>
                      </wp:positionH>
                      <wp:positionV relativeFrom="paragraph">
                        <wp:posOffset>355600</wp:posOffset>
                      </wp:positionV>
                      <wp:extent cx="1003300" cy="762000"/>
                      <wp:effectExtent l="0" t="0" r="0" b="0"/>
                      <wp:wrapNone/>
                      <wp:docPr id="6785" name="Rectangle 6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AF4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AB6F3" id="Rectangle 6785" o:spid="_x0000_s1434" style="position:absolute;margin-left:102pt;margin-top:28pt;width:79pt;height:60pt;z-index:2503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0tu7q6AQAASwMAAA4AAAAAAAAAAAAAAAAALgIAAGRycy9l&#10;Mm9Eb2MueG1sUEsBAi0AFAAGAAgAAAAhAIsTKdPcAAAACgEAAA8AAAAAAAAAAAAAAAAAFAQAAGRy&#10;cy9kb3ducmV2LnhtbFBLBQYAAAAABAAEAPMAAAAdBQAAAAA=&#10;" filled="f" stroked="f">
                      <v:textbox inset="2.16pt,1.44pt,0,1.44pt">
                        <w:txbxContent>
                          <w:p w14:paraId="28BAF4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1552" behindDoc="0" locked="0" layoutInCell="1" allowOverlap="1" wp14:anchorId="36EAA727" wp14:editId="631B5297">
                      <wp:simplePos x="0" y="0"/>
                      <wp:positionH relativeFrom="column">
                        <wp:posOffset>1295400</wp:posOffset>
                      </wp:positionH>
                      <wp:positionV relativeFrom="paragraph">
                        <wp:posOffset>355600</wp:posOffset>
                      </wp:positionV>
                      <wp:extent cx="1003300" cy="762000"/>
                      <wp:effectExtent l="0" t="0" r="0" b="0"/>
                      <wp:wrapNone/>
                      <wp:docPr id="6784" name="Rectangle 6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EE1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AA727" id="Rectangle 6784" o:spid="_x0000_s1435" style="position:absolute;margin-left:102pt;margin-top:28pt;width:79pt;height:60pt;z-index:2503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IP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u2aEs8dTukH&#10;6sZ9bxW5ZAcjpZrnO+s1xtRh2XN8gmuU0J3JTxrc/EVaZCoan28aqykTgcntatvWOAmBR5v1doU+&#10;dqneiiOk/EUFR2aHUUAoRVl++pby5errFaybwVyen708HaZCZl1vX6EegjwjRdzR/IhG2zAyKqyJ&#10;lIw4d0bTryMHRYn96lHYZrNeNbgoJVi2TYs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zYkg+6AQAASwMAAA4AAAAAAAAAAAAAAAAALgIAAGRycy9l&#10;Mm9Eb2MueG1sUEsBAi0AFAAGAAgAAAAhAIsTKdPcAAAACgEAAA8AAAAAAAAAAAAAAAAAFAQAAGRy&#10;cy9kb3ducmV2LnhtbFBLBQYAAAAABAAEAPMAAAAdBQAAAAA=&#10;" filled="f" stroked="f">
                      <v:textbox inset="2.16pt,1.44pt,0,1.44pt">
                        <w:txbxContent>
                          <w:p w14:paraId="15BEE1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2576" behindDoc="0" locked="0" layoutInCell="1" allowOverlap="1" wp14:anchorId="2A3C5960" wp14:editId="683D8EA4">
                      <wp:simplePos x="0" y="0"/>
                      <wp:positionH relativeFrom="column">
                        <wp:posOffset>1295400</wp:posOffset>
                      </wp:positionH>
                      <wp:positionV relativeFrom="paragraph">
                        <wp:posOffset>355600</wp:posOffset>
                      </wp:positionV>
                      <wp:extent cx="1003300" cy="762000"/>
                      <wp:effectExtent l="0" t="0" r="0" b="0"/>
                      <wp:wrapNone/>
                      <wp:docPr id="6783" name="Rectangle 6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AAE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C5960" id="Rectangle 6783" o:spid="_x0000_s1436" style="position:absolute;margin-left:102pt;margin-top:28pt;width:79pt;height:60pt;z-index:2503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p1dinuwEAAEsDAAAOAAAAAAAAAAAAAAAAAC4CAABkcnMv&#10;ZTJvRG9jLnhtbFBLAQItABQABgAIAAAAIQCLEynT3AAAAAoBAAAPAAAAAAAAAAAAAAAAABUEAABk&#10;cnMvZG93bnJldi54bWxQSwUGAAAAAAQABADzAAAAHgUAAAAA&#10;" filled="f" stroked="f">
                      <v:textbox inset="2.16pt,1.44pt,0,1.44pt">
                        <w:txbxContent>
                          <w:p w14:paraId="5D8AAE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3600" behindDoc="0" locked="0" layoutInCell="1" allowOverlap="1" wp14:anchorId="1C961075" wp14:editId="44021B0A">
                      <wp:simplePos x="0" y="0"/>
                      <wp:positionH relativeFrom="column">
                        <wp:posOffset>1295400</wp:posOffset>
                      </wp:positionH>
                      <wp:positionV relativeFrom="paragraph">
                        <wp:posOffset>355600</wp:posOffset>
                      </wp:positionV>
                      <wp:extent cx="1003300" cy="762000"/>
                      <wp:effectExtent l="0" t="0" r="0" b="0"/>
                      <wp:wrapNone/>
                      <wp:docPr id="6782" name="Rectangle 6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B77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61075" id="Rectangle 6782" o:spid="_x0000_s1437" style="position:absolute;margin-left:102pt;margin-top:28pt;width:79pt;height:60pt;z-index:2503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ESuQEAAEs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P3m7ahxHOHU/qG&#10;unHfW0Uu2cFIqeb5znqNMXVY9hpf4BoldGfykwY3f5EWmYrG55vGaspEYHK72rY1TkLg0Wa9XaGP&#10;Xaq34ggpf1LBkdlhFBBKUZafvqR8ufr7CtbNYC7Pz16eDlMhs17eoB6CPCNF3NH8jEbbMDIqrImU&#10;jDh3RtPPIwdFif3sUdhms16hDrkEy7ZpcYGhBAj68D7LvRgCrpLIQMkxgukHxFveLbBwYoXYdbvm&#10;lXgfF/Bv/8D+F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yCDxErkBAABLAwAADgAAAAAAAAAAAAAAAAAuAgAAZHJzL2Uy&#10;b0RvYy54bWxQSwECLQAUAAYACAAAACEAixMp09wAAAAKAQAADwAAAAAAAAAAAAAAAAATBAAAZHJz&#10;L2Rvd25yZXYueG1sUEsFBgAAAAAEAAQA8wAAABwFAAAAAA==&#10;" filled="f" stroked="f">
                      <v:textbox inset="2.16pt,1.44pt,0,1.44pt">
                        <w:txbxContent>
                          <w:p w14:paraId="451B77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4624" behindDoc="0" locked="0" layoutInCell="1" allowOverlap="1" wp14:anchorId="1FD433DD" wp14:editId="2AD667F9">
                      <wp:simplePos x="0" y="0"/>
                      <wp:positionH relativeFrom="column">
                        <wp:posOffset>1295400</wp:posOffset>
                      </wp:positionH>
                      <wp:positionV relativeFrom="paragraph">
                        <wp:posOffset>355600</wp:posOffset>
                      </wp:positionV>
                      <wp:extent cx="1003300" cy="762000"/>
                      <wp:effectExtent l="0" t="0" r="0" b="0"/>
                      <wp:wrapNone/>
                      <wp:docPr id="6781" name="Rectangle 6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E36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433DD" id="Rectangle 6781" o:spid="_x0000_s1438" style="position:absolute;margin-left:102pt;margin-top:28pt;width:79pt;height:60pt;z-index:2503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oWugEAAEs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m3VTUWKZwSn9&#10;Rt2YHbQg5+yo+l6k+Sa9Jh9aLHvyj3CJArqJ/CzBpC/SInPW+HTVWMyRcExulpumxElwPFqvNkv0&#10;sUvxXuwhxB/CGZKcjgJCycqy468Qz1ffrmBdAnN+Pnlx3s+ZzKqq36DuXX9Cirij8QGN1G7qKNfK&#10;UzLh3Dsa/hwYCEr0T4vC1uvVssZFyUHV1A0uMOQAQe8/Zpnlo8NV4hEoOXhQw4h4s0QZFk4sE7ts&#10;V1qJj3EG//4P7F4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o5+ha6AQAASwMAAA4AAAAAAAAAAAAAAAAALgIAAGRycy9l&#10;Mm9Eb2MueG1sUEsBAi0AFAAGAAgAAAAhAIsTKdPcAAAACgEAAA8AAAAAAAAAAAAAAAAAFAQAAGRy&#10;cy9kb3ducmV2LnhtbFBLBQYAAAAABAAEAPMAAAAdBQAAAAA=&#10;" filled="f" stroked="f">
                      <v:textbox inset="2.16pt,1.44pt,0,1.44pt">
                        <w:txbxContent>
                          <w:p w14:paraId="08BE36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5648" behindDoc="0" locked="0" layoutInCell="1" allowOverlap="1" wp14:anchorId="7E5F8841" wp14:editId="31FB2CC9">
                      <wp:simplePos x="0" y="0"/>
                      <wp:positionH relativeFrom="column">
                        <wp:posOffset>1295400</wp:posOffset>
                      </wp:positionH>
                      <wp:positionV relativeFrom="paragraph">
                        <wp:posOffset>355600</wp:posOffset>
                      </wp:positionV>
                      <wp:extent cx="1003300" cy="762000"/>
                      <wp:effectExtent l="0" t="0" r="0" b="0"/>
                      <wp:wrapNone/>
                      <wp:docPr id="6780" name="Rectangle 6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E20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F8841" id="Rectangle 6780" o:spid="_x0000_s1439" style="position:absolute;margin-left:102pt;margin-top:28pt;width:79pt;height:60pt;z-index:2503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Oj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5sWBXLc4pR+&#10;oG7c9aMil+xgpFR5vlmvKcQOy57DE1yjiG4mP2uw+Yu0yFw0Pt80VnMiApPb1bat8SGBR5v1doU+&#10;dqneigPE9EV5S7LDKCCUoiw/fYvpcvX1CtZlMJfns5fmw1zIrJerV6gHL89IEXc0PaLRo58YFaMJ&#10;lEw4d0bjryMHRcn41aGwzWa9anBRSrBsmxYXGEqAoA/vs9yJweMqiQSUHAOYfkC8RaICCydWiF23&#10;K6/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vM06O6AQAASwMAAA4AAAAAAAAAAAAAAAAALgIAAGRycy9l&#10;Mm9Eb2MueG1sUEsBAi0AFAAGAAgAAAAhAIsTKdPcAAAACgEAAA8AAAAAAAAAAAAAAAAAFAQAAGRy&#10;cy9kb3ducmV2LnhtbFBLBQYAAAAABAAEAPMAAAAdBQAAAAA=&#10;" filled="f" stroked="f">
                      <v:textbox inset="2.16pt,1.44pt,0,1.44pt">
                        <w:txbxContent>
                          <w:p w14:paraId="5C8E20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6672" behindDoc="0" locked="0" layoutInCell="1" allowOverlap="1" wp14:anchorId="0BF1E893" wp14:editId="5A7402CD">
                      <wp:simplePos x="0" y="0"/>
                      <wp:positionH relativeFrom="column">
                        <wp:posOffset>1295400</wp:posOffset>
                      </wp:positionH>
                      <wp:positionV relativeFrom="paragraph">
                        <wp:posOffset>355600</wp:posOffset>
                      </wp:positionV>
                      <wp:extent cx="1003300" cy="762000"/>
                      <wp:effectExtent l="0" t="0" r="0" b="0"/>
                      <wp:wrapNone/>
                      <wp:docPr id="6779" name="Rectangle 6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581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1E893" id="Rectangle 6779" o:spid="_x0000_s1440" style="position:absolute;margin-left:102pt;margin-top:28pt;width:79pt;height:60pt;z-index:2503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5m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Gb1WpDiecOp/Qb&#10;deO+s4qcs72RUk3znfQaYmqx7Ck+wiVK6E7kRw1u+iItMhaNT1eN1ZiJwORmsVnXOAmBR6vlZoE+&#10;dqneiyOk/EMFRyaHUUAoRVl+/JXy+erbFaybwJyfn7w87sdCZjlfvkHdB3lCirij+QGNtmFgVFgT&#10;KRlw7oymPwcOihL706OwzWq5aHBRSjBfN2tcYCgBgt5/zHIv+oCrJDJQcohguh7xFokKLJxYIXbZ&#10;rmklPsYF/Ps/sHs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8bXma6AQAASwMAAA4AAAAAAAAAAAAAAAAALgIAAGRycy9l&#10;Mm9Eb2MueG1sUEsBAi0AFAAGAAgAAAAhAIsTKdPcAAAACgEAAA8AAAAAAAAAAAAAAAAAFAQAAGRy&#10;cy9kb3ducmV2LnhtbFBLBQYAAAAABAAEAPMAAAAdBQAAAAA=&#10;" filled="f" stroked="f">
                      <v:textbox inset="2.16pt,1.44pt,0,1.44pt">
                        <w:txbxContent>
                          <w:p w14:paraId="69E581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7696" behindDoc="0" locked="0" layoutInCell="1" allowOverlap="1" wp14:anchorId="2F9C638A" wp14:editId="1DA382A5">
                      <wp:simplePos x="0" y="0"/>
                      <wp:positionH relativeFrom="column">
                        <wp:posOffset>1295400</wp:posOffset>
                      </wp:positionH>
                      <wp:positionV relativeFrom="paragraph">
                        <wp:posOffset>355600</wp:posOffset>
                      </wp:positionV>
                      <wp:extent cx="1003300" cy="762000"/>
                      <wp:effectExtent l="0" t="0" r="0" b="0"/>
                      <wp:wrapNone/>
                      <wp:docPr id="6778" name="Rectangle 6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F8E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C638A" id="Rectangle 6778" o:spid="_x0000_s1441" style="position:absolute;margin-left:102pt;margin-top:28pt;width:79pt;height:60pt;z-index:2503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Tug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YrnJXjFqf0&#10;A3XjrhsUOWd7I6XK8816jSG2WPYSnuESRXQz+UmDzV+kRaai8emqsZoSEZjcLDbrGich8Gi13CzQ&#10;xy7Ve3GAmL4qb0l2GAWEUpTlx8eYzlffrmBdBnN+Pntp2k+FzHJ++wZ17+UJKeKOpic0evAjo2Iw&#10;gZIR585ofD1wUJQM3xwK26yWiwYXpQTzdbNGUaAECHr/Mcud6D2ukkhAySGA6XrEWyQqsHBihdhl&#10;u/JKfIwL+Pd/YPc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7ud9O6AQAASwMAAA4AAAAAAAAAAAAAAAAALgIAAGRycy9l&#10;Mm9Eb2MueG1sUEsBAi0AFAAGAAgAAAAhAIsTKdPcAAAACgEAAA8AAAAAAAAAAAAAAAAAFAQAAGRy&#10;cy9kb3ducmV2LnhtbFBLBQYAAAAABAAEAPMAAAAdBQAAAAA=&#10;" filled="f" stroked="f">
                      <v:textbox inset="2.16pt,1.44pt,0,1.44pt">
                        <w:txbxContent>
                          <w:p w14:paraId="4F0F8E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8720" behindDoc="0" locked="0" layoutInCell="1" allowOverlap="1" wp14:anchorId="24D7C1CB" wp14:editId="04325806">
                      <wp:simplePos x="0" y="0"/>
                      <wp:positionH relativeFrom="column">
                        <wp:posOffset>1295400</wp:posOffset>
                      </wp:positionH>
                      <wp:positionV relativeFrom="paragraph">
                        <wp:posOffset>355600</wp:posOffset>
                      </wp:positionV>
                      <wp:extent cx="1003300" cy="762000"/>
                      <wp:effectExtent l="0" t="0" r="0" b="0"/>
                      <wp:wrapNone/>
                      <wp:docPr id="6777" name="Rectangle 6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848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7C1CB" id="Rectangle 6777" o:spid="_x0000_s1442" style="position:absolute;margin-left:102pt;margin-top:28pt;width:79pt;height:60pt;z-index:2503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j8UT26AQAASwMAAA4AAAAAAAAAAAAAAAAALgIAAGRycy9l&#10;Mm9Eb2MueG1sUEsBAi0AFAAGAAgAAAAhAIsTKdPcAAAACgEAAA8AAAAAAAAAAAAAAAAAFAQAAGRy&#10;cy9kb3ducmV2LnhtbFBLBQYAAAAABAAEAPMAAAAdBQAAAAA=&#10;" filled="f" stroked="f">
                      <v:textbox inset="2.16pt,1.44pt,0,1.44pt">
                        <w:txbxContent>
                          <w:p w14:paraId="437848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399744" behindDoc="0" locked="0" layoutInCell="1" allowOverlap="1" wp14:anchorId="1A679867" wp14:editId="134E6011">
                      <wp:simplePos x="0" y="0"/>
                      <wp:positionH relativeFrom="column">
                        <wp:posOffset>1295400</wp:posOffset>
                      </wp:positionH>
                      <wp:positionV relativeFrom="paragraph">
                        <wp:posOffset>355600</wp:posOffset>
                      </wp:positionV>
                      <wp:extent cx="1003300" cy="762000"/>
                      <wp:effectExtent l="0" t="0" r="0" b="0"/>
                      <wp:wrapNone/>
                      <wp:docPr id="6776" name="Rectangle 6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315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79867" id="Rectangle 6776" o:spid="_x0000_s1443" style="position:absolute;margin-left:102pt;margin-top:28pt;width:79pt;height:60pt;z-index:2503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kJeIi6AQAASwMAAA4AAAAAAAAAAAAAAAAALgIAAGRycy9l&#10;Mm9Eb2MueG1sUEsBAi0AFAAGAAgAAAAhAIsTKdPcAAAACgEAAA8AAAAAAAAAAAAAAAAAFAQAAGRy&#10;cy9kb3ducmV2LnhtbFBLBQYAAAAABAAEAPMAAAAdBQAAAAA=&#10;" filled="f" stroked="f">
                      <v:textbox inset="2.16pt,1.44pt,0,1.44pt">
                        <w:txbxContent>
                          <w:p w14:paraId="461315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0768" behindDoc="0" locked="0" layoutInCell="1" allowOverlap="1" wp14:anchorId="40C82BF1" wp14:editId="5A4A8621">
                      <wp:simplePos x="0" y="0"/>
                      <wp:positionH relativeFrom="column">
                        <wp:posOffset>1295400</wp:posOffset>
                      </wp:positionH>
                      <wp:positionV relativeFrom="paragraph">
                        <wp:posOffset>355600</wp:posOffset>
                      </wp:positionV>
                      <wp:extent cx="977900" cy="927100"/>
                      <wp:effectExtent l="0" t="0" r="0" b="0"/>
                      <wp:wrapNone/>
                      <wp:docPr id="6775" name="Rectangle 67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E732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82BF1" id="Rectangle 6775" o:spid="_x0000_s1444" style="position:absolute;margin-left:102pt;margin-top:28pt;width:77pt;height:73pt;z-index:2504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AfFwidtwEAAEsDAAAOAAAAAAAAAAAAAAAAAC4CAABkcnMvZTJv&#10;RG9jLnhtbFBLAQItABQABgAIAAAAIQA4gSnh3QAAAAoBAAAPAAAAAAAAAAAAAAAAABEEAABkcnMv&#10;ZG93bnJldi54bWxQSwUGAAAAAAQABADzAAAAGwUAAAAA&#10;" filled="f" stroked="f">
                      <v:textbox inset="2.16pt,1.44pt,0,1.44pt">
                        <w:txbxContent>
                          <w:p w14:paraId="5CE732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1792" behindDoc="0" locked="0" layoutInCell="1" allowOverlap="1" wp14:anchorId="78088810" wp14:editId="7A58B31D">
                      <wp:simplePos x="0" y="0"/>
                      <wp:positionH relativeFrom="column">
                        <wp:posOffset>1295400</wp:posOffset>
                      </wp:positionH>
                      <wp:positionV relativeFrom="paragraph">
                        <wp:posOffset>355600</wp:posOffset>
                      </wp:positionV>
                      <wp:extent cx="1003300" cy="762000"/>
                      <wp:effectExtent l="0" t="0" r="0" b="0"/>
                      <wp:wrapNone/>
                      <wp:docPr id="6774" name="Rectangle 6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946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88810" id="Rectangle 6774" o:spid="_x0000_s1445" style="position:absolute;margin-left:102pt;margin-top:28pt;width:79pt;height:60pt;z-index:2504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vD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Gb1WpJiecOp/Qb&#10;deO+s4qcs72RUk3znfQaYmqx7Ck+wiVK6E7kRw1u+iItMhaNT1eN1ZiJwORmsVnXOAmBR6vlZoE+&#10;dqneiyOk/EMFRyaHUUAoRVl+/JXy+erbFaybwJyfn7w87sdCZjnfvEHdB3lCirij+QGNtmFgVFgT&#10;KRlw7oymPwcOihL706OwzWq5aHBRSjBfN2tcYCgBgt5/zHIv+oCrJDJQcohguh7xFokKLJxYIXbZ&#10;rmklPsYF/Ps/sHsF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aJW8O6AQAASwMAAA4AAAAAAAAAAAAAAAAALgIAAGRycy9l&#10;Mm9Eb2MueG1sUEsBAi0AFAAGAAgAAAAhAIsTKdPcAAAACgEAAA8AAAAAAAAAAAAAAAAAFAQAAGRy&#10;cy9kb3ducmV2LnhtbFBLBQYAAAAABAAEAPMAAAAdBQAAAAA=&#10;" filled="f" stroked="f">
                      <v:textbox inset="2.16pt,1.44pt,0,1.44pt">
                        <w:txbxContent>
                          <w:p w14:paraId="486946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2816" behindDoc="0" locked="0" layoutInCell="1" allowOverlap="1" wp14:anchorId="37DC4F8E" wp14:editId="19E4C358">
                      <wp:simplePos x="0" y="0"/>
                      <wp:positionH relativeFrom="column">
                        <wp:posOffset>1295400</wp:posOffset>
                      </wp:positionH>
                      <wp:positionV relativeFrom="paragraph">
                        <wp:posOffset>355600</wp:posOffset>
                      </wp:positionV>
                      <wp:extent cx="977900" cy="863600"/>
                      <wp:effectExtent l="0" t="0" r="0" b="0"/>
                      <wp:wrapNone/>
                      <wp:docPr id="6773" name="Rectangle 67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30498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C4F8E" id="Rectangle 6773" o:spid="_x0000_s1446" style="position:absolute;margin-left:102pt;margin-top:28pt;width:77pt;height:68pt;z-index:2504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" filled="f" stroked="f">
                      <v:textbox inset="2.16pt,1.44pt,0,1.44pt">
                        <w:txbxContent>
                          <w:p w14:paraId="130498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3840" behindDoc="0" locked="0" layoutInCell="1" allowOverlap="1" wp14:anchorId="7826C8C1" wp14:editId="02F08064">
                      <wp:simplePos x="0" y="0"/>
                      <wp:positionH relativeFrom="column">
                        <wp:posOffset>1295400</wp:posOffset>
                      </wp:positionH>
                      <wp:positionV relativeFrom="paragraph">
                        <wp:posOffset>355600</wp:posOffset>
                      </wp:positionV>
                      <wp:extent cx="977900" cy="927100"/>
                      <wp:effectExtent l="0" t="0" r="0" b="0"/>
                      <wp:wrapNone/>
                      <wp:docPr id="6772" name="Rectangle 67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20AF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6C8C1" id="Rectangle 6772" o:spid="_x0000_s1447" style="position:absolute;margin-left:102pt;margin-top:28pt;width:77pt;height:73pt;z-index:2504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" filled="f" stroked="f">
                      <v:textbox inset="2.16pt,1.44pt,0,1.44pt">
                        <w:txbxContent>
                          <w:p w14:paraId="0C20AF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4864" behindDoc="0" locked="0" layoutInCell="1" allowOverlap="1" wp14:anchorId="5F7A1B92" wp14:editId="6A80A66D">
                      <wp:simplePos x="0" y="0"/>
                      <wp:positionH relativeFrom="column">
                        <wp:posOffset>1295400</wp:posOffset>
                      </wp:positionH>
                      <wp:positionV relativeFrom="paragraph">
                        <wp:posOffset>355600</wp:posOffset>
                      </wp:positionV>
                      <wp:extent cx="1003300" cy="762000"/>
                      <wp:effectExtent l="0" t="0" r="0" b="0"/>
                      <wp:wrapNone/>
                      <wp:docPr id="6771" name="Rectangle 6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FA2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A1B92" id="Rectangle 6771" o:spid="_x0000_s1448" style="position:absolute;margin-left:102pt;margin-top:28pt;width:79pt;height:60pt;z-index:2504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Jug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zWo1p8Rxi1P6&#10;jbpx1w2KnLO9kVLl+Wa9xhBbLHsKj3CJIrqZ/KTB5i/SIlPR+HTVWE2JCExuFpt1jZMQeLRabhbo&#10;Y5fqvThATD+UtyQ7jAJCKcry46+YzlffrmBdBnN+Pntp2k+FzLJp3qDuvTwhRdzR9IBGD35kVAwm&#10;UDLi3BmNfw4cFCXDT4fCNqvlosFFKcF83axxgaEECHr/Mcud6D2ukkhAySGA6XrEWyQqsHBihdhl&#10;u/JKfIwL+Pd/YPcK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37q4m6AQAASwMAAA4AAAAAAAAAAAAAAAAALgIAAGRycy9l&#10;Mm9Eb2MueG1sUEsBAi0AFAAGAAgAAAAhAIsTKdPcAAAACgEAAA8AAAAAAAAAAAAAAAAAFAQAAGRy&#10;cy9kb3ducmV2LnhtbFBLBQYAAAAABAAEAPMAAAAdBQAAAAA=&#10;" filled="f" stroked="f">
                      <v:textbox inset="2.16pt,1.44pt,0,1.44pt">
                        <w:txbxContent>
                          <w:p w14:paraId="41CFA2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5888" behindDoc="0" locked="0" layoutInCell="1" allowOverlap="1" wp14:anchorId="647D9423" wp14:editId="40A8FC2D">
                      <wp:simplePos x="0" y="0"/>
                      <wp:positionH relativeFrom="column">
                        <wp:posOffset>1295400</wp:posOffset>
                      </wp:positionH>
                      <wp:positionV relativeFrom="paragraph">
                        <wp:posOffset>355600</wp:posOffset>
                      </wp:positionV>
                      <wp:extent cx="977900" cy="927100"/>
                      <wp:effectExtent l="0" t="0" r="0" b="0"/>
                      <wp:wrapNone/>
                      <wp:docPr id="6770" name="Rectangle 67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4BBC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D9423" id="Rectangle 6770" o:spid="_x0000_s1449" style="position:absolute;margin-left:102pt;margin-top:28pt;width:77pt;height:73pt;z-index:2504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DRl+Ne2AQAASwMAAA4AAAAAAAAAAAAAAAAALgIAAGRycy9lMm9E&#10;b2MueG1sUEsBAi0AFAAGAAgAAAAhADiBKeHdAAAACgEAAA8AAAAAAAAAAAAAAAAAEAQAAGRycy9k&#10;b3ducmV2LnhtbFBLBQYAAAAABAAEAPMAAAAaBQAAAAA=&#10;" filled="f" stroked="f">
                      <v:textbox inset="2.16pt,1.44pt,0,1.44pt">
                        <w:txbxContent>
                          <w:p w14:paraId="584BBC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6912" behindDoc="0" locked="0" layoutInCell="1" allowOverlap="1" wp14:anchorId="2DDF0EAF" wp14:editId="61431C39">
                      <wp:simplePos x="0" y="0"/>
                      <wp:positionH relativeFrom="column">
                        <wp:posOffset>1295400</wp:posOffset>
                      </wp:positionH>
                      <wp:positionV relativeFrom="paragraph">
                        <wp:posOffset>355600</wp:posOffset>
                      </wp:positionV>
                      <wp:extent cx="977900" cy="927100"/>
                      <wp:effectExtent l="0" t="0" r="0" b="0"/>
                      <wp:wrapNone/>
                      <wp:docPr id="6769" name="Rectangle 67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93B8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F0EAF" id="Rectangle 6769" o:spid="_x0000_s1450" style="position:absolute;margin-left:102pt;margin-top:28pt;width:77pt;height:73pt;z-index:2504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xm7zktwEAAEsDAAAOAAAAAAAAAAAAAAAAAC4CAABkcnMvZTJv&#10;RG9jLnhtbFBLAQItABQABgAIAAAAIQA4gSnh3QAAAAoBAAAPAAAAAAAAAAAAAAAAABEEAABkcnMv&#10;ZG93bnJldi54bWxQSwUGAAAAAAQABADzAAAAGwUAAAAA&#10;" filled="f" stroked="f">
                      <v:textbox inset="2.16pt,1.44pt,0,1.44pt">
                        <w:txbxContent>
                          <w:p w14:paraId="2493B8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7936" behindDoc="0" locked="0" layoutInCell="1" allowOverlap="1" wp14:anchorId="669EAFF0" wp14:editId="70D08657">
                      <wp:simplePos x="0" y="0"/>
                      <wp:positionH relativeFrom="column">
                        <wp:posOffset>1295400</wp:posOffset>
                      </wp:positionH>
                      <wp:positionV relativeFrom="paragraph">
                        <wp:posOffset>355600</wp:posOffset>
                      </wp:positionV>
                      <wp:extent cx="1003300" cy="762000"/>
                      <wp:effectExtent l="0" t="0" r="0" b="0"/>
                      <wp:wrapNone/>
                      <wp:docPr id="6768" name="Rectangle 6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BF14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EAFF0" id="Rectangle 6768" o:spid="_x0000_s1451" style="position:absolute;margin-left:102pt;margin-top:28pt;width:79pt;height:60pt;z-index:2504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6ug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V7hrBy3OKWf&#10;qBt33aDIJdsbKVWeb9ZrDLHFsqfwCNcoopvJTxps/iItMhWNzzeN1ZSIwOR2sd3UOAmBR+vldoE+&#10;dqleiwPE9FV5S7LDKCCUoiw/fY/pcvXlCtZlMJfns5emw1TILJvPL1APXp6RIu5oekCjBz8yKgYT&#10;KBlx7ozG30cOipLhm0Nhm/Vy0eCilGC+aTYoCpQAQR/eZrkTvcdVEgkoOQYwXY94i0QFFk6sELtu&#10;V16Jt3EB//oP7P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gF77q6AQAASwMAAA4AAAAAAAAAAAAAAAAALgIAAGRycy9l&#10;Mm9Eb2MueG1sUEsBAi0AFAAGAAgAAAAhAIsTKdPcAAAACgEAAA8AAAAAAAAAAAAAAAAAFAQAAGRy&#10;cy9kb3ducmV2LnhtbFBLBQYAAAAABAAEAPMAAAAdBQAAAAA=&#10;" filled="f" stroked="f">
                      <v:textbox inset="2.16pt,1.44pt,0,1.44pt">
                        <w:txbxContent>
                          <w:p w14:paraId="5ABF14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8960" behindDoc="0" locked="0" layoutInCell="1" allowOverlap="1" wp14:anchorId="0ABEB6FD" wp14:editId="517EB34B">
                      <wp:simplePos x="0" y="0"/>
                      <wp:positionH relativeFrom="column">
                        <wp:posOffset>1295400</wp:posOffset>
                      </wp:positionH>
                      <wp:positionV relativeFrom="paragraph">
                        <wp:posOffset>355600</wp:posOffset>
                      </wp:positionV>
                      <wp:extent cx="977900" cy="927100"/>
                      <wp:effectExtent l="0" t="0" r="0" b="0"/>
                      <wp:wrapNone/>
                      <wp:docPr id="6767" name="Rectangle 67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106B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EB6FD" id="Rectangle 6767" o:spid="_x0000_s1452" style="position:absolute;margin-left:102pt;margin-top:28pt;width:77pt;height:73pt;z-index:2504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WfLO/twEAAEsDAAAOAAAAAAAAAAAAAAAAAC4CAABkcnMvZTJv&#10;RG9jLnhtbFBLAQItABQABgAIAAAAIQA4gSnh3QAAAAoBAAAPAAAAAAAAAAAAAAAAABEEAABkcnMv&#10;ZG93bnJldi54bWxQSwUGAAAAAAQABADzAAAAGwUAAAAA&#10;" filled="f" stroked="f">
                      <v:textbox inset="2.16pt,1.44pt,0,1.44pt">
                        <w:txbxContent>
                          <w:p w14:paraId="6A106B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09984" behindDoc="0" locked="0" layoutInCell="1" allowOverlap="1" wp14:anchorId="04B1249C" wp14:editId="1AD6186A">
                      <wp:simplePos x="0" y="0"/>
                      <wp:positionH relativeFrom="column">
                        <wp:posOffset>1295400</wp:posOffset>
                      </wp:positionH>
                      <wp:positionV relativeFrom="paragraph">
                        <wp:posOffset>355600</wp:posOffset>
                      </wp:positionV>
                      <wp:extent cx="977900" cy="901700"/>
                      <wp:effectExtent l="0" t="0" r="0" b="0"/>
                      <wp:wrapNone/>
                      <wp:docPr id="6766" name="Rectangle 67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CDAA7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1249C" id="Rectangle 6766" o:spid="_x0000_s1453" style="position:absolute;margin-left:102pt;margin-top:28pt;width:77pt;height:71pt;z-index:2504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" filled="f" stroked="f">
                      <v:textbox inset="2.16pt,1.44pt,0,1.44pt">
                        <w:txbxContent>
                          <w:p w14:paraId="2CDAA7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11008" behindDoc="0" locked="0" layoutInCell="1" allowOverlap="1" wp14:anchorId="227366A3" wp14:editId="403543AC">
                      <wp:simplePos x="0" y="0"/>
                      <wp:positionH relativeFrom="column">
                        <wp:posOffset>1295400</wp:posOffset>
                      </wp:positionH>
                      <wp:positionV relativeFrom="paragraph">
                        <wp:posOffset>355600</wp:posOffset>
                      </wp:positionV>
                      <wp:extent cx="1003300" cy="762000"/>
                      <wp:effectExtent l="0" t="0" r="0" b="0"/>
                      <wp:wrapNone/>
                      <wp:docPr id="6765" name="Rectangle 6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C84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366A3" id="Rectangle 6765" o:spid="_x0000_s1454" style="position:absolute;margin-left:102pt;margin-top:28pt;width:79pt;height:60pt;z-index:2504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GX6h+6AQAASwMAAA4AAAAAAAAAAAAAAAAALgIAAGRycy9l&#10;Mm9Eb2MueG1sUEsBAi0AFAAGAAgAAAAhAIsTKdPcAAAACgEAAA8AAAAAAAAAAAAAAAAAFAQAAGRy&#10;cy9kb3ducmV2LnhtbFBLBQYAAAAABAAEAPMAAAAdBQAAAAA=&#10;" filled="f" stroked="f">
                      <v:textbox inset="2.16pt,1.44pt,0,1.44pt">
                        <w:txbxContent>
                          <w:p w14:paraId="352C84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12032" behindDoc="0" locked="0" layoutInCell="1" allowOverlap="1" wp14:anchorId="5671E9C3" wp14:editId="6B21B43B">
                      <wp:simplePos x="0" y="0"/>
                      <wp:positionH relativeFrom="column">
                        <wp:posOffset>1295400</wp:posOffset>
                      </wp:positionH>
                      <wp:positionV relativeFrom="paragraph">
                        <wp:posOffset>355600</wp:posOffset>
                      </wp:positionV>
                      <wp:extent cx="1003300" cy="762000"/>
                      <wp:effectExtent l="0" t="0" r="0" b="0"/>
                      <wp:wrapNone/>
                      <wp:docPr id="6764" name="Rectangle 6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906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1E9C3" id="Rectangle 6764" o:spid="_x0000_s1455" style="position:absolute;margin-left:102pt;margin-top:28pt;width:79pt;height:60pt;z-index:2504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Oq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i0p8dzhlH6i&#10;btx3VpFLtjdSqmm+k15DTC2WPccnuEYJ3Yn8qMFNX6RFxqLx+aaxGjMRmNwutpsaJyHwaL3cLtDH&#10;LtVbcYSUv6rgyOQwCgilKMtP31O+XH29gnUTmMvzk5fHw1jILJvtK9RDkGekiDuaH9FoGwZGhTWR&#10;kgHnzmj6feSgKLHfPArbrJeLBhelBPNNs8EFhhIg6MP7LPeiD7hKIgMlxwim6xFvkajAwokVYtft&#10;mlbifVzAv/0D+z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Biw6q6AQAASwMAAA4AAAAAAAAAAAAAAAAALgIAAGRycy9l&#10;Mm9Eb2MueG1sUEsBAi0AFAAGAAgAAAAhAIsTKdPcAAAACgEAAA8AAAAAAAAAAAAAAAAAFAQAAGRy&#10;cy9kb3ducmV2LnhtbFBLBQYAAAAABAAEAPMAAAAdBQAAAAA=&#10;" filled="f" stroked="f">
                      <v:textbox inset="2.16pt,1.44pt,0,1.44pt">
                        <w:txbxContent>
                          <w:p w14:paraId="79A906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13056" behindDoc="0" locked="0" layoutInCell="1" allowOverlap="1" wp14:anchorId="070C25D6" wp14:editId="78143384">
                      <wp:simplePos x="0" y="0"/>
                      <wp:positionH relativeFrom="column">
                        <wp:posOffset>1295400</wp:posOffset>
                      </wp:positionH>
                      <wp:positionV relativeFrom="paragraph">
                        <wp:posOffset>355600</wp:posOffset>
                      </wp:positionV>
                      <wp:extent cx="1003300" cy="762000"/>
                      <wp:effectExtent l="0" t="0" r="0" b="0"/>
                      <wp:wrapNone/>
                      <wp:docPr id="6763" name="Rectangle 6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21A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C25D6" id="Rectangle 6763" o:spid="_x0000_s1456" style="position:absolute;margin-left:102pt;margin-top:28pt;width:79pt;height:60pt;z-index:2504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VviQK6AQAASwMAAA4AAAAAAAAAAAAAAAAALgIAAGRycy9l&#10;Mm9Eb2MueG1sUEsBAi0AFAAGAAgAAAAhAIsTKdPcAAAACgEAAA8AAAAAAAAAAAAAAAAAFAQAAGRy&#10;cy9kb3ducmV2LnhtbFBLBQYAAAAABAAEAPMAAAAdBQAAAAA=&#10;" filled="f" stroked="f">
                      <v:textbox inset="2.16pt,1.44pt,0,1.44pt">
                        <w:txbxContent>
                          <w:p w14:paraId="50221A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14080" behindDoc="0" locked="0" layoutInCell="1" allowOverlap="1" wp14:anchorId="3A0958AC" wp14:editId="139B92EE">
                      <wp:simplePos x="0" y="0"/>
                      <wp:positionH relativeFrom="column">
                        <wp:posOffset>1295400</wp:posOffset>
                      </wp:positionH>
                      <wp:positionV relativeFrom="paragraph">
                        <wp:posOffset>355600</wp:posOffset>
                      </wp:positionV>
                      <wp:extent cx="1003300" cy="762000"/>
                      <wp:effectExtent l="0" t="0" r="0" b="0"/>
                      <wp:wrapNone/>
                      <wp:docPr id="6762" name="Rectangle 6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D81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958AC" id="Rectangle 6762" o:spid="_x0000_s1457" style="position:absolute;margin-left:102pt;margin-top:28pt;width:79pt;height:60pt;z-index:2504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C3uQEAAEs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ar1qKHHc4pRe&#10;UDfuukGRS7Y3Uqo836zXGGKLZa/hGa5RRDeTnzTY/EVaZCoan28aqykRgcntYrupcRICj9bL7QJ9&#10;7FK9FweI6ZvylmSHUUAoRVl+eojpcvX3FazLYC7PZy9Nh6mQWS5uUA9enpEi7mh6QqMHPzIqBhMo&#10;GXHujMZfRw6KkuG7Q2Gb9XKBOqQSzDfNBhcYSoCgDx+z3Ine4yqJBJQcA5iuR7zl3QILJ1aIXbcr&#10;r8THuIB//wf2b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RJqgt7kBAABLAwAADgAAAAAAAAAAAAAAAAAuAgAAZHJzL2Uy&#10;b0RvYy54bWxQSwECLQAUAAYACAAAACEAixMp09wAAAAKAQAADwAAAAAAAAAAAAAAAAATBAAAZHJz&#10;L2Rvd25yZXYueG1sUEsFBgAAAAAEAAQA8wAAABwFAAAAAA==&#10;" filled="f" stroked="f">
                      <v:textbox inset="2.16pt,1.44pt,0,1.44pt">
                        <w:txbxContent>
                          <w:p w14:paraId="72CD81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15104" behindDoc="0" locked="0" layoutInCell="1" allowOverlap="1" wp14:anchorId="52608323" wp14:editId="5B93A4EA">
                      <wp:simplePos x="0" y="0"/>
                      <wp:positionH relativeFrom="column">
                        <wp:posOffset>1295400</wp:posOffset>
                      </wp:positionH>
                      <wp:positionV relativeFrom="paragraph">
                        <wp:posOffset>355600</wp:posOffset>
                      </wp:positionV>
                      <wp:extent cx="1003300" cy="762000"/>
                      <wp:effectExtent l="0" t="0" r="0" b="0"/>
                      <wp:wrapNone/>
                      <wp:docPr id="6761" name="Rectangle 6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24C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08323" id="Rectangle 6761" o:spid="_x0000_s1458" style="position:absolute;margin-left:102pt;margin-top:28pt;width:79pt;height:60pt;z-index:2504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uzuQ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rpZzShy3OKXf&#10;qBt33aDIOdsbKVWeb9ZrDLHFsqfwCJcoopvJTxps/iItMhWNT1eN1ZSIwORmsVnXOAmBR6ubzQJ9&#10;7FK9FweI6YfylmSHUUAoRVl+/BXT+erbFazLYM7PZy9N+6mQuVk0b1D3Xp6QIu5oekCjBz8yKgYT&#10;KBlx7ozGPwcOipLhp0Nhm1WuJakE83WzxgWGEiDo/ccsd6L3uEoiASWHAKbrEW+RqMDCiRVil+3K&#10;K/ExLuDf/4HdK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poOrs7kBAABLAwAADgAAAAAAAAAAAAAAAAAuAgAAZHJzL2Uy&#10;b0RvYy54bWxQSwECLQAUAAYACAAAACEAixMp09wAAAAKAQAADwAAAAAAAAAAAAAAAAATBAAAZHJz&#10;L2Rvd25yZXYueG1sUEsFBgAAAAAEAAQA8wAAABwFAAAAAA==&#10;" filled="f" stroked="f">
                      <v:textbox inset="2.16pt,1.44pt,0,1.44pt">
                        <w:txbxContent>
                          <w:p w14:paraId="21124C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16128" behindDoc="0" locked="0" layoutInCell="1" allowOverlap="1" wp14:anchorId="4A2A7E9F" wp14:editId="5B487CE4">
                      <wp:simplePos x="0" y="0"/>
                      <wp:positionH relativeFrom="column">
                        <wp:posOffset>1295400</wp:posOffset>
                      </wp:positionH>
                      <wp:positionV relativeFrom="paragraph">
                        <wp:posOffset>355600</wp:posOffset>
                      </wp:positionV>
                      <wp:extent cx="1003300" cy="762000"/>
                      <wp:effectExtent l="0" t="0" r="0" b="0"/>
                      <wp:wrapNone/>
                      <wp:docPr id="6760" name="Rectangle 6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133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A7E9F" id="Rectangle 6760" o:spid="_x0000_s1459" style="position:absolute;margin-left:102pt;margin-top:28pt;width:79pt;height:60pt;z-index:2504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d2gga6AQAASwMAAA4AAAAAAAAAAAAAAAAALgIAAGRycy9l&#10;Mm9Eb2MueG1sUEsBAi0AFAAGAAgAAAAhAIsTKdPcAAAACgEAAA8AAAAAAAAAAAAAAAAAFAQAAGRy&#10;cy9kb3ducmV2LnhtbFBLBQYAAAAABAAEAPMAAAAdBQAAAAA=&#10;" filled="f" stroked="f">
                      <v:textbox inset="2.16pt,1.44pt,0,1.44pt">
                        <w:txbxContent>
                          <w:p w14:paraId="555133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17152" behindDoc="0" locked="0" layoutInCell="1" allowOverlap="1" wp14:anchorId="06EC1C96" wp14:editId="2B114D3B">
                      <wp:simplePos x="0" y="0"/>
                      <wp:positionH relativeFrom="column">
                        <wp:posOffset>1295400</wp:posOffset>
                      </wp:positionH>
                      <wp:positionV relativeFrom="paragraph">
                        <wp:posOffset>355600</wp:posOffset>
                      </wp:positionV>
                      <wp:extent cx="1003300" cy="762000"/>
                      <wp:effectExtent l="0" t="0" r="0" b="0"/>
                      <wp:wrapNone/>
                      <wp:docPr id="6759" name="Rectangle 6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726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C1C96" id="Rectangle 6759" o:spid="_x0000_s1460" style="position:absolute;margin-left:102pt;margin-top:28pt;width:79pt;height:60pt;z-index:2504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14S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a3G0octzil&#10;H6gbd92gyDnbGylVnm/WawyxxbKX8AyXKKKbyU8abP4iLTIVjU9XjdWUiMDkZrFZ1zgJgUer5WaB&#10;Pnap3osDxPRVeUuywygglKIsPz7GdL76dgXrMpjz89lL034qZJaL5RvUvZcnpIg7mp7Q6MGPjIrB&#10;BEpGnDuj8fXAQVEyfHMobLNaLhpclBLM180aFxhKgKD3H7Pcid7jKokElBwCmK5HvEWiAgsnVohd&#10;tiuvxMe4gH//B3a/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p614SuwEAAEsDAAAOAAAAAAAAAAAAAAAAAC4CAABkcnMv&#10;ZTJvRG9jLnhtbFBLAQItABQABgAIAAAAIQCLEynT3AAAAAoBAAAPAAAAAAAAAAAAAAAAABUEAABk&#10;cnMvZG93bnJldi54bWxQSwUGAAAAAAQABADzAAAAHgUAAAAA&#10;" filled="f" stroked="f">
                      <v:textbox inset="2.16pt,1.44pt,0,1.44pt">
                        <w:txbxContent>
                          <w:p w14:paraId="59E726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18176" behindDoc="0" locked="0" layoutInCell="1" allowOverlap="1" wp14:anchorId="51CCA6C0" wp14:editId="3325F72E">
                      <wp:simplePos x="0" y="0"/>
                      <wp:positionH relativeFrom="column">
                        <wp:posOffset>1295400</wp:posOffset>
                      </wp:positionH>
                      <wp:positionV relativeFrom="paragraph">
                        <wp:posOffset>355600</wp:posOffset>
                      </wp:positionV>
                      <wp:extent cx="1003300" cy="762000"/>
                      <wp:effectExtent l="0" t="0" r="0" b="0"/>
                      <wp:wrapNone/>
                      <wp:docPr id="6758" name="Rectangle 6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72E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CA6C0" id="Rectangle 6758" o:spid="_x0000_s1461" style="position:absolute;margin-left:102pt;margin-top:28pt;width:79pt;height:60pt;z-index:2504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enuwEAAEs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9Udzspxi1P6&#10;gbpx1w2KnLO9kVLl+Wa9xhBbLHsJz3CJIrqZ/KTB5i/SIlPR+HTVWE2JCExuFpt1jZMQeLRabhbo&#10;Y5fqvThATF+UtyQ7jAJCKcry47eYzlffrmBdBnN+Pntp2k+FzHJx9wZ17+UJKeKOpic0evAjo2Iw&#10;gZIR585o/HXgoCgZvjoUtlktFw0uSgnm62aNokAJEPT+Y5Y70XtcJZGAkkMA0/WIt0hUYOHECrHL&#10;duWV+BgX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IHnenuwEAAEsDAAAOAAAAAAAAAAAAAAAAAC4CAABkcnMv&#10;ZTJvRG9jLnhtbFBLAQItABQABgAIAAAAIQCLEynT3AAAAAoBAAAPAAAAAAAAAAAAAAAAABUEAABk&#10;cnMvZG93bnJldi54bWxQSwUGAAAAAAQABADzAAAAHgUAAAAA&#10;" filled="f" stroked="f">
                      <v:textbox inset="2.16pt,1.44pt,0,1.44pt">
                        <w:txbxContent>
                          <w:p w14:paraId="1CD72E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19200" behindDoc="0" locked="0" layoutInCell="1" allowOverlap="1" wp14:anchorId="52887AF9" wp14:editId="58E28570">
                      <wp:simplePos x="0" y="0"/>
                      <wp:positionH relativeFrom="column">
                        <wp:posOffset>1295400</wp:posOffset>
                      </wp:positionH>
                      <wp:positionV relativeFrom="paragraph">
                        <wp:posOffset>355600</wp:posOffset>
                      </wp:positionV>
                      <wp:extent cx="1003300" cy="762000"/>
                      <wp:effectExtent l="0" t="0" r="0" b="0"/>
                      <wp:wrapNone/>
                      <wp:docPr id="6757" name="Rectangle 6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BE9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87AF9" id="Rectangle 6757" o:spid="_x0000_s1462" style="position:absolute;margin-left:102pt;margin-top:28pt;width:79pt;height:60pt;z-index:2504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FJ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f68psRxi1P6&#10;ibpx1w2KXLK9kVLl+Wa9xhBbLHsKj3CNIrqZ/KTB5i/SIlPR+HzTWE2JCExuF9tNjZMQeLRebhfo&#10;Y5fqtThATF+VtyQ7jAJCKcry0/eYLldfrmBdBnN5PntpOkyFzHKxeoF68PKMFHFH0wMaPfiRUTGY&#10;QMmIc2c0/j5yUJQM3xwK26yXiwYXpQTzTbPBBYYSIOjD2yx3ove4SiIBJccApusRb5GowMKJFWLX&#10;7cor8TYu4F//gf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ODFFJuwEAAEsDAAAOAAAAAAAAAAAAAAAAAC4CAABkcnMv&#10;ZTJvRG9jLnhtbFBLAQItABQABgAIAAAAIQCLEynT3AAAAAoBAAAPAAAAAAAAAAAAAAAAABUEAABk&#10;cnMvZG93bnJldi54bWxQSwUGAAAAAAQABADzAAAAHgUAAAAA&#10;" filled="f" stroked="f">
                      <v:textbox inset="2.16pt,1.44pt,0,1.44pt">
                        <w:txbxContent>
                          <w:p w14:paraId="241BE9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0224" behindDoc="0" locked="0" layoutInCell="1" allowOverlap="1" wp14:anchorId="0525F182" wp14:editId="1BAEB736">
                      <wp:simplePos x="0" y="0"/>
                      <wp:positionH relativeFrom="column">
                        <wp:posOffset>1295400</wp:posOffset>
                      </wp:positionH>
                      <wp:positionV relativeFrom="paragraph">
                        <wp:posOffset>355600</wp:posOffset>
                      </wp:positionV>
                      <wp:extent cx="1003300" cy="762000"/>
                      <wp:effectExtent l="0" t="0" r="0" b="0"/>
                      <wp:wrapNone/>
                      <wp:docPr id="6756" name="Rectangle 6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11E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5F182" id="Rectangle 6756" o:spid="_x0000_s1463" style="position:absolute;margin-left:102pt;margin-top:28pt;width:79pt;height:60pt;z-index:2504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8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f68osRxi1P6&#10;ibpx1w2KXLK9kVLl+Wa9xhBbLHsKj3CNIrqZ/KTB5i/SIlPR+HzTWE2JCExuF9tNjZMQeLRebhfo&#10;Y5fqtThATF+VtyQ7jAJCKcry0/eYLldfrmBdBnN5PntpOkyFzHKxfoF68PKMFHFH0wMaPfiRUTGY&#10;QMmIc2c0/j5yUJQM3xwK26yXiwYXpQTzTbPBBYYSIOjD2yx3ove4SiIBJccApusRb5GowMKJFWLX&#10;7cor8TYu4F//gf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v+Xj8uwEAAEsDAAAOAAAAAAAAAAAAAAAAAC4CAABkcnMv&#10;ZTJvRG9jLnhtbFBLAQItABQABgAIAAAAIQCLEynT3AAAAAoBAAAPAAAAAAAAAAAAAAAAABUEAABk&#10;cnMvZG93bnJldi54bWxQSwUGAAAAAAQABADzAAAAHgUAAAAA&#10;" filled="f" stroked="f">
                      <v:textbox inset="2.16pt,1.44pt,0,1.44pt">
                        <w:txbxContent>
                          <w:p w14:paraId="66311E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1248" behindDoc="0" locked="0" layoutInCell="1" allowOverlap="1" wp14:anchorId="18B741D3" wp14:editId="4964FFC3">
                      <wp:simplePos x="0" y="0"/>
                      <wp:positionH relativeFrom="column">
                        <wp:posOffset>1295400</wp:posOffset>
                      </wp:positionH>
                      <wp:positionV relativeFrom="paragraph">
                        <wp:posOffset>355600</wp:posOffset>
                      </wp:positionV>
                      <wp:extent cx="1003300" cy="762000"/>
                      <wp:effectExtent l="0" t="0" r="0" b="0"/>
                      <wp:wrapNone/>
                      <wp:docPr id="6755" name="Rectangle 6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2C0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741D3" id="Rectangle 6755" o:spid="_x0000_s1464" style="position:absolute;margin-left:102pt;margin-top:28pt;width:79pt;height:60pt;z-index:2504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hjHICuwEAAEsDAAAOAAAAAAAAAAAAAAAAAC4CAABkcnMv&#10;ZTJvRG9jLnhtbFBLAQItABQABgAIAAAAIQCLEynT3AAAAAoBAAAPAAAAAAAAAAAAAAAAABUEAABk&#10;cnMvZG93bnJldi54bWxQSwUGAAAAAAQABADzAAAAHgUAAAAA&#10;" filled="f" stroked="f">
                      <v:textbox inset="2.16pt,1.44pt,0,1.44pt">
                        <w:txbxContent>
                          <w:p w14:paraId="4982C0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2272" behindDoc="0" locked="0" layoutInCell="1" allowOverlap="1" wp14:anchorId="42B4B9F3" wp14:editId="2A4E7E83">
                      <wp:simplePos x="0" y="0"/>
                      <wp:positionH relativeFrom="column">
                        <wp:posOffset>1295400</wp:posOffset>
                      </wp:positionH>
                      <wp:positionV relativeFrom="paragraph">
                        <wp:posOffset>355600</wp:posOffset>
                      </wp:positionV>
                      <wp:extent cx="1003300" cy="762000"/>
                      <wp:effectExtent l="0" t="0" r="0" b="0"/>
                      <wp:wrapNone/>
                      <wp:docPr id="6754" name="Rectangle 6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E16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4B9F3" id="Rectangle 6754" o:spid="_x0000_s1465" style="position:absolute;margin-left:102pt;margin-top:28pt;width:79pt;height:60pt;z-index:2504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u3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a3S0octzil&#10;H6gbd92gyDnbGylVnm/WawyxxbKX8AyXKKKbyU8abP4iLTIVjU9XjdWUiMDkZrFZ1zgJgUer5WaB&#10;Pnap3osDxPRVeUuywygglKIsPz7GdL76dgXrMpjz89lL034qZJaLzRvUvZcnpIg7mp7Q6MGPjIrB&#10;BEpGnDuj8fXAQVEyfHMobLNaLhpclBLM180aFxhKgKD3H7Pcid7jKokElBwCmK5HvEWiAgsnVohd&#10;tiuvxMe4gH//B3a/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AeVu3uwEAAEsDAAAOAAAAAAAAAAAAAAAAAC4CAABkcnMv&#10;ZTJvRG9jLnhtbFBLAQItABQABgAIAAAAIQCLEynT3AAAAAoBAAAPAAAAAAAAAAAAAAAAABUEAABk&#10;cnMvZG93bnJldi54bWxQSwUGAAAAAAQABADzAAAAHgUAAAAA&#10;" filled="f" stroked="f">
                      <v:textbox inset="2.16pt,1.44pt,0,1.44pt">
                        <w:txbxContent>
                          <w:p w14:paraId="7F7E16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3296" behindDoc="0" locked="0" layoutInCell="1" allowOverlap="1" wp14:anchorId="20583C43" wp14:editId="740C938E">
                      <wp:simplePos x="0" y="0"/>
                      <wp:positionH relativeFrom="column">
                        <wp:posOffset>1295400</wp:posOffset>
                      </wp:positionH>
                      <wp:positionV relativeFrom="paragraph">
                        <wp:posOffset>355600</wp:posOffset>
                      </wp:positionV>
                      <wp:extent cx="1003300" cy="762000"/>
                      <wp:effectExtent l="0" t="0" r="0" b="0"/>
                      <wp:wrapNone/>
                      <wp:docPr id="6753" name="Rectangle 6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5BD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83C43" id="Rectangle 6753" o:spid="_x0000_s1466" style="position:absolute;margin-left:102pt;margin-top:28pt;width:79pt;height:60pt;z-index:2504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SwbjruwEAAEsDAAAOAAAAAAAAAAAAAAAAAC4CAABkcnMv&#10;ZTJvRG9jLnhtbFBLAQItABQABgAIAAAAIQCLEynT3AAAAAoBAAAPAAAAAAAAAAAAAAAAABUEAABk&#10;cnMvZG93bnJldi54bWxQSwUGAAAAAAQABADzAAAAHgUAAAAA&#10;" filled="f" stroked="f">
                      <v:textbox inset="2.16pt,1.44pt,0,1.44pt">
                        <w:txbxContent>
                          <w:p w14:paraId="4475BD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4320" behindDoc="0" locked="0" layoutInCell="1" allowOverlap="1" wp14:anchorId="218597CA" wp14:editId="1D1CD4C3">
                      <wp:simplePos x="0" y="0"/>
                      <wp:positionH relativeFrom="column">
                        <wp:posOffset>1295400</wp:posOffset>
                      </wp:positionH>
                      <wp:positionV relativeFrom="paragraph">
                        <wp:posOffset>355600</wp:posOffset>
                      </wp:positionV>
                      <wp:extent cx="1003300" cy="762000"/>
                      <wp:effectExtent l="0" t="0" r="0" b="0"/>
                      <wp:wrapNone/>
                      <wp:docPr id="6752" name="Rectangle 6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676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597CA" id="Rectangle 6752" o:spid="_x0000_s1467" style="position:absolute;margin-left:102pt;margin-top:28pt;width:79pt;height:60pt;z-index:2504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FeuQEAAEs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zerm4aSjx3OKUf&#10;qBv3nVXknO2NlGqa76TXEFOLZS/xGS5RQnciP2pw0xdpkbFofLpqrMZMBCY3i826xkkIPFotNwv0&#10;sUv1Vhwh5W8qODI5jAJCKcry42PK56uvV7BuAnN+fvLyuB8LmeXyCnUf5Akp4o7mJzTahoFRYU2k&#10;ZMC5M5p+HzgoSuyDR2Gb1XKBOuQSzNfNGhcYSoCg9++z3Is+4CqJDJQcIpiuR7zl3QILJ1aIXbZr&#10;Won3cQH/9g/s/g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szSRXrkBAABLAwAADgAAAAAAAAAAAAAAAAAuAgAAZHJzL2Uy&#10;b0RvYy54bWxQSwECLQAUAAYACAAAACEAixMp09wAAAAKAQAADwAAAAAAAAAAAAAAAAATBAAAZHJz&#10;L2Rvd25yZXYueG1sUEsFBgAAAAAEAAQA8wAAABwFAAAAAA==&#10;" filled="f" stroked="f">
                      <v:textbox inset="2.16pt,1.44pt,0,1.44pt">
                        <w:txbxContent>
                          <w:p w14:paraId="785676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5344" behindDoc="0" locked="0" layoutInCell="1" allowOverlap="1" wp14:anchorId="761AEF0A" wp14:editId="0251474D">
                      <wp:simplePos x="0" y="0"/>
                      <wp:positionH relativeFrom="column">
                        <wp:posOffset>1295400</wp:posOffset>
                      </wp:positionH>
                      <wp:positionV relativeFrom="paragraph">
                        <wp:posOffset>355600</wp:posOffset>
                      </wp:positionV>
                      <wp:extent cx="1003300" cy="762000"/>
                      <wp:effectExtent l="0" t="0" r="0" b="0"/>
                      <wp:wrapNone/>
                      <wp:docPr id="6751" name="Rectangle 6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B92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AEF0A" id="Rectangle 6751" o:spid="_x0000_s1468" style="position:absolute;margin-left:102pt;margin-top:28pt;width:79pt;height:60pt;z-index:2504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pa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a3c0octzil&#10;H6gbd92gyDnbGylVnm/WawyxxbKX8AyXKKKbyU8abP4iLTIVjU9XjdWUiMDkZrFZ1zgJgUer5WaB&#10;Pnap3osDxPRVeUuywygglKIsPz7GdL76dgXrMpjz89lL034qZJbL5g3q3ssTUsQdTU9o9OBHRsVg&#10;AiUjzp3R+HrgoCgZvjkUtlktFw0uSgnm62aNCwwlQND7j1nuRO9xlUQCSg4BTNcj3iJRgYUTK8Qu&#10;25VX4mNcwL//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RLZpauwEAAEsDAAAOAAAAAAAAAAAAAAAAAC4CAABkcnMv&#10;ZTJvRG9jLnhtbFBLAQItABQABgAIAAAAIQCLEynT3AAAAAoBAAAPAAAAAAAAAAAAAAAAABUEAABk&#10;cnMvZG93bnJldi54bWxQSwUGAAAAAAQABADzAAAAHgUAAAAA&#10;" filled="f" stroked="f">
                      <v:textbox inset="2.16pt,1.44pt,0,1.44pt">
                        <w:txbxContent>
                          <w:p w14:paraId="2FDB92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6368" behindDoc="0" locked="0" layoutInCell="1" allowOverlap="1" wp14:anchorId="03290169" wp14:editId="5727C19B">
                      <wp:simplePos x="0" y="0"/>
                      <wp:positionH relativeFrom="column">
                        <wp:posOffset>1295400</wp:posOffset>
                      </wp:positionH>
                      <wp:positionV relativeFrom="paragraph">
                        <wp:posOffset>355600</wp:posOffset>
                      </wp:positionV>
                      <wp:extent cx="1003300" cy="762000"/>
                      <wp:effectExtent l="0" t="0" r="0" b="0"/>
                      <wp:wrapNone/>
                      <wp:docPr id="6750" name="Rectangle 6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4D2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90169" id="Rectangle 6750" o:spid="_x0000_s1469" style="position:absolute;margin-left:102pt;margin-top:28pt;width:79pt;height:60pt;z-index:2504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Pvug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a3KJDjFqf0&#10;A3XjrhsUOWd7I6XK8816jSG2WPYSnuESRXQz+UmDzV+kRaai8emqsZoSEZjcLDbrGh8SeLRabhbo&#10;Y5fqvThATF+VtyQ7jAJCKcry42NM56tvV7Augzk/n7007adCZrlcvEHde3lCirij6QmNHvzIqBhM&#10;oGTEuTMaXw8cFCXDN4fCNqvlosFFKcF83axxgaEECHr/Mcud6D2ukkhAySGA6XrEWyQqsHBihdhl&#10;u/JKfIwL+Pd/YPc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DYs++6AQAASwMAAA4AAAAAAAAAAAAAAAAALgIAAGRycy9l&#10;Mm9Eb2MueG1sUEsBAi0AFAAGAAgAAAAhAIsTKdPcAAAACgEAAA8AAAAAAAAAAAAAAAAAFAQAAGRy&#10;cy9kb3ducmV2LnhtbFBLBQYAAAAABAAEAPMAAAAdBQAAAAA=&#10;" filled="f" stroked="f">
                      <v:textbox inset="2.16pt,1.44pt,0,1.44pt">
                        <w:txbxContent>
                          <w:p w14:paraId="08C4D2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7392" behindDoc="0" locked="0" layoutInCell="1" allowOverlap="1" wp14:anchorId="2B3B4B72" wp14:editId="1CCA1514">
                      <wp:simplePos x="0" y="0"/>
                      <wp:positionH relativeFrom="column">
                        <wp:posOffset>1295400</wp:posOffset>
                      </wp:positionH>
                      <wp:positionV relativeFrom="paragraph">
                        <wp:posOffset>355600</wp:posOffset>
                      </wp:positionV>
                      <wp:extent cx="1003300" cy="762000"/>
                      <wp:effectExtent l="0" t="0" r="0" b="0"/>
                      <wp:wrapNone/>
                      <wp:docPr id="6749" name="Rectangle 6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946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B4B72" id="Rectangle 6749" o:spid="_x0000_s1470" style="position:absolute;margin-left:102pt;margin-top:28pt;width:79pt;height:60pt;z-index:2504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fcuQEAAEsDAAAOAAAAZHJzL2Uyb0RvYy54bWysU9tu2zAMfR+wfxD0vthxjD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M3t+2GEs8dTukn&#10;6sZ9bxU5ZwcjpZrnO+s1xtRh2XN8gkuU0J3JTxrc/EVaZCoan64aqykTgcnNarOucRICj/DFFfrY&#10;pXorjpDyVxUcmR1GAaEUZfnxe8rnq69XsG4Gc35+9vK0nwqZtm1foe6DPCFF3NH8iEbbMDIqrImU&#10;jDh3RtPvAwdFif3mUdjmtl01uCglWK6bNS4wlABB799nuRdDwFUSGSg5RDD9gHiLRAUWTqwQu2zX&#10;vBLv4wL+7R/Y/Q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9Sb33LkBAABLAwAADgAAAAAAAAAAAAAAAAAuAgAAZHJzL2Uy&#10;b0RvYy54bWxQSwECLQAUAAYACAAAACEAixMp09wAAAAKAQAADwAAAAAAAAAAAAAAAAATBAAAZHJz&#10;L2Rvd25yZXYueG1sUEsFBgAAAAAEAAQA8wAAABwFAAAAAA==&#10;" filled="f" stroked="f">
                      <v:textbox inset="2.16pt,1.44pt,0,1.44pt">
                        <w:txbxContent>
                          <w:p w14:paraId="065946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8416" behindDoc="0" locked="0" layoutInCell="1" allowOverlap="1" wp14:anchorId="0F9770BE" wp14:editId="3FCCDFA6">
                      <wp:simplePos x="0" y="0"/>
                      <wp:positionH relativeFrom="column">
                        <wp:posOffset>1295400</wp:posOffset>
                      </wp:positionH>
                      <wp:positionV relativeFrom="paragraph">
                        <wp:posOffset>355600</wp:posOffset>
                      </wp:positionV>
                      <wp:extent cx="1003300" cy="762000"/>
                      <wp:effectExtent l="0" t="0" r="0" b="0"/>
                      <wp:wrapNone/>
                      <wp:docPr id="6748" name="Rectangle 6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B1C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770BE" id="Rectangle 6748" o:spid="_x0000_s1471" style="position:absolute;margin-left:102pt;margin-top:28pt;width:79pt;height:60pt;z-index:2504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TT3mm6AQAASwMAAA4AAAAAAAAAAAAAAAAALgIAAGRycy9l&#10;Mm9Eb2MueG1sUEsBAi0AFAAGAAgAAAAhAIsTKdPcAAAACgEAAA8AAAAAAAAAAAAAAAAAFAQAAGRy&#10;cy9kb3ducmV2LnhtbFBLBQYAAAAABAAEAPMAAAAdBQAAAAA=&#10;" filled="f" stroked="f">
                      <v:textbox inset="2.16pt,1.44pt,0,1.44pt">
                        <w:txbxContent>
                          <w:p w14:paraId="52DB1C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29440" behindDoc="0" locked="0" layoutInCell="1" allowOverlap="1" wp14:anchorId="31ACA6BE" wp14:editId="47858CC8">
                      <wp:simplePos x="0" y="0"/>
                      <wp:positionH relativeFrom="column">
                        <wp:posOffset>1295400</wp:posOffset>
                      </wp:positionH>
                      <wp:positionV relativeFrom="paragraph">
                        <wp:posOffset>355600</wp:posOffset>
                      </wp:positionV>
                      <wp:extent cx="1003300" cy="762000"/>
                      <wp:effectExtent l="0" t="0" r="0" b="0"/>
                      <wp:wrapNone/>
                      <wp:docPr id="6747" name="Rectangle 6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6C5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CA6BE" id="Rectangle 6747" o:spid="_x0000_s1472" style="position:absolute;margin-left:102pt;margin-top:28pt;width:79pt;height:60pt;z-index:2504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LB+Ie6AQAASwMAAA4AAAAAAAAAAAAAAAAALgIAAGRycy9l&#10;Mm9Eb2MueG1sUEsBAi0AFAAGAAgAAAAhAIsTKdPcAAAACgEAAA8AAAAAAAAAAAAAAAAAFAQAAGRy&#10;cy9kb3ducmV2LnhtbFBLBQYAAAAABAAEAPMAAAAdBQAAAAA=&#10;" filled="f" stroked="f">
                      <v:textbox inset="2.16pt,1.44pt,0,1.44pt">
                        <w:txbxContent>
                          <w:p w14:paraId="4F46C5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0464" behindDoc="0" locked="0" layoutInCell="1" allowOverlap="1" wp14:anchorId="6976B29D" wp14:editId="09AF28B3">
                      <wp:simplePos x="0" y="0"/>
                      <wp:positionH relativeFrom="column">
                        <wp:posOffset>1295400</wp:posOffset>
                      </wp:positionH>
                      <wp:positionV relativeFrom="paragraph">
                        <wp:posOffset>355600</wp:posOffset>
                      </wp:positionV>
                      <wp:extent cx="1003300" cy="762000"/>
                      <wp:effectExtent l="0" t="0" r="0" b="0"/>
                      <wp:wrapNone/>
                      <wp:docPr id="6746" name="Rectangle 6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D2B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6B29D" id="Rectangle 6746" o:spid="_x0000_s1473" style="position:absolute;margin-left:102pt;margin-top:28pt;width:79pt;height:60pt;z-index:2504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M00TK6AQAASwMAAA4AAAAAAAAAAAAAAAAALgIAAGRycy9l&#10;Mm9Eb2MueG1sUEsBAi0AFAAGAAgAAAAhAIsTKdPcAAAACgEAAA8AAAAAAAAAAAAAAAAAFAQAAGRy&#10;cy9kb3ducmV2LnhtbFBLBQYAAAAABAAEAPMAAAAdBQAAAAA=&#10;" filled="f" stroked="f">
                      <v:textbox inset="2.16pt,1.44pt,0,1.44pt">
                        <w:txbxContent>
                          <w:p w14:paraId="45CD2B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1488" behindDoc="0" locked="0" layoutInCell="1" allowOverlap="1" wp14:anchorId="1FB91194" wp14:editId="19E4173C">
                      <wp:simplePos x="0" y="0"/>
                      <wp:positionH relativeFrom="column">
                        <wp:posOffset>1295400</wp:posOffset>
                      </wp:positionH>
                      <wp:positionV relativeFrom="paragraph">
                        <wp:posOffset>355600</wp:posOffset>
                      </wp:positionV>
                      <wp:extent cx="1003300" cy="762000"/>
                      <wp:effectExtent l="0" t="0" r="0" b="0"/>
                      <wp:wrapNone/>
                      <wp:docPr id="6745" name="Rectangle 6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7FB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91194" id="Rectangle 6745" o:spid="_x0000_s1474" style="position:absolute;margin-left:102pt;margin-top:28pt;width:79pt;height:60pt;z-index:2504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9QdvMuwEAAEsDAAAOAAAAAAAAAAAAAAAAAC4CAABkcnMv&#10;ZTJvRG9jLnhtbFBLAQItABQABgAIAAAAIQCLEynT3AAAAAoBAAAPAAAAAAAAAAAAAAAAABUEAABk&#10;cnMvZG93bnJldi54bWxQSwUGAAAAAAQABADzAAAAHgUAAAAA&#10;" filled="f" stroked="f">
                      <v:textbox inset="2.16pt,1.44pt,0,1.44pt">
                        <w:txbxContent>
                          <w:p w14:paraId="3577FB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2512" behindDoc="0" locked="0" layoutInCell="1" allowOverlap="1" wp14:anchorId="5E5C22AD" wp14:editId="0FAB2470">
                      <wp:simplePos x="0" y="0"/>
                      <wp:positionH relativeFrom="column">
                        <wp:posOffset>1295400</wp:posOffset>
                      </wp:positionH>
                      <wp:positionV relativeFrom="paragraph">
                        <wp:posOffset>355600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ADB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C22AD" id="Rectangle 6744" o:spid="_x0000_s1475" style="position:absolute;margin-left:102pt;margin-top:28pt;width:79pt;height:60pt;z-index:2504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J5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rduWEs8dTukH&#10;6sZ9bxW5ZAcjpZrnO+s1xtRh2XN8gmuU0J3JTxrc/EVaZCoan28aqykTgcntarupcRICj9btdoU+&#10;dqneiiOk/EUFR2aHUUAoRVl++pby5errFaybwVyen708HaZCpm23r1APQZ6RIu5ofkSjbRgZFdZE&#10;SkacO6Pp15GDosR+9Shss25XDS5KCZabZoMLDCVA0If3We7FEHCVRAZKjhFMPyDeIlGBhRMrxK7b&#10;Na/E+7iAf/sH9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y08nm6AQAASwMAAA4AAAAAAAAAAAAAAAAALgIAAGRycy9l&#10;Mm9Eb2MueG1sUEsBAi0AFAAGAAgAAAAhAIsTKdPcAAAACgEAAA8AAAAAAAAAAAAAAAAAFAQAAGRy&#10;cy9kb3ducmV2LnhtbFBLBQYAAAAABAAEAPMAAAAdBQAAAAA=&#10;" filled="f" stroked="f">
                      <v:textbox inset="2.16pt,1.44pt,0,1.44pt">
                        <w:txbxContent>
                          <w:p w14:paraId="59EADB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3536" behindDoc="0" locked="0" layoutInCell="1" allowOverlap="1" wp14:anchorId="33A18B25" wp14:editId="5763D598">
                      <wp:simplePos x="0" y="0"/>
                      <wp:positionH relativeFrom="column">
                        <wp:posOffset>1295400</wp:posOffset>
                      </wp:positionH>
                      <wp:positionV relativeFrom="paragraph">
                        <wp:posOffset>355600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0A4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18B25" id="Rectangle 6743" o:spid="_x0000_s1476" style="position:absolute;margin-left:102pt;margin-top:28pt;width:79pt;height:60pt;z-index:2504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m5uNG6AQAASwMAAA4AAAAAAAAAAAAAAAAALgIAAGRycy9l&#10;Mm9Eb2MueG1sUEsBAi0AFAAGAAgAAAAhAIsTKdPcAAAACgEAAA8AAAAAAAAAAAAAAAAAFAQAAGRy&#10;cy9kb3ducmV2LnhtbFBLBQYAAAAABAAEAPMAAAAdBQAAAAA=&#10;" filled="f" stroked="f">
                      <v:textbox inset="2.16pt,1.44pt,0,1.44pt">
                        <w:txbxContent>
                          <w:p w14:paraId="0350A4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4560" behindDoc="0" locked="0" layoutInCell="1" allowOverlap="1" wp14:anchorId="2C06092D" wp14:editId="7E9ADED5">
                      <wp:simplePos x="0" y="0"/>
                      <wp:positionH relativeFrom="column">
                        <wp:posOffset>1295400</wp:posOffset>
                      </wp:positionH>
                      <wp:positionV relativeFrom="paragraph">
                        <wp:posOffset>355600</wp:posOffset>
                      </wp:positionV>
                      <wp:extent cx="1003300" cy="762000"/>
                      <wp:effectExtent l="0" t="0" r="0" b="0"/>
                      <wp:wrapNone/>
                      <wp:docPr id="6742" name="Rectangle 6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BE5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6092D" id="Rectangle 6742" o:spid="_x0000_s1477" style="position:absolute;margin-left:102pt;margin-top:28pt;width:79pt;height:60pt;z-index:2504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FkuQEAAEs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zerpYNJZ47nNIP&#10;1I37zipyzvZGSjXNd9JriKnFspf4DJcooTuRHzW46Yu0yFg0Pl01VmMmApObxWZd4yQEHq2WmwX6&#10;2KV6K46Q8jcVHJkcRgGhFGX58THl89XXK1g3gTk/P3l53I+FzPLmCnUf5Akp4o7mJzTahoFRYU2k&#10;ZMC5M5p+HzgoSuyDR2Gb1XKBOuQSzNfNGhcYSoCg9++z3Is+4CqJDJQcIpiuR7zl3QILJ1aIXbZr&#10;Won3cQH/9g/s/g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iEyRZLkBAABLAwAADgAAAAAAAAAAAAAAAAAuAgAAZHJzL2Uy&#10;b0RvYy54bWxQSwECLQAUAAYACAAAACEAixMp09wAAAAKAQAADwAAAAAAAAAAAAAAAAATBAAAZHJz&#10;L2Rvd25yZXYueG1sUEsFBgAAAAAEAAQA8wAAABwFAAAAAA==&#10;" filled="f" stroked="f">
                      <v:textbox inset="2.16pt,1.44pt,0,1.44pt">
                        <w:txbxContent>
                          <w:p w14:paraId="0BFBE5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5584" behindDoc="0" locked="0" layoutInCell="1" allowOverlap="1" wp14:anchorId="16638944" wp14:editId="0395C129">
                      <wp:simplePos x="0" y="0"/>
                      <wp:positionH relativeFrom="column">
                        <wp:posOffset>1295400</wp:posOffset>
                      </wp:positionH>
                      <wp:positionV relativeFrom="paragraph">
                        <wp:posOffset>355600</wp:posOffset>
                      </wp:positionV>
                      <wp:extent cx="1003300" cy="762000"/>
                      <wp:effectExtent l="0" t="0" r="0" b="0"/>
                      <wp:wrapNone/>
                      <wp:docPr id="6741" name="Rectangle 6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B1A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38944" id="Rectangle 6741" o:spid="_x0000_s1478" style="position:absolute;margin-left:102pt;margin-top:28pt;width:79pt;height:60pt;z-index:2504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pg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bLOSWOW5zS&#10;D9SNu25Q5JztjZQqzzfrNYbYYtlLeIZLFNHN5CcNNn+RFpmKxqerxmpKRGBys9isa5yEwKPVcrNA&#10;H7tU78UBYvqqvCXZYRQQSlGWHx9jOl99u4J1Gcz5+eylaT8VMsvb5g3q3ssTUsQdTU9o9OBHRsVg&#10;AiUjzp3R+HrgoCgZvjkUtlktFw0uSgnm62aNCwwlQND7j1nuRO9xlUQCSg4BTNcj3iJRgYUTK8Qu&#10;25VX4mNcwL//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qVZpguwEAAEsDAAAOAAAAAAAAAAAAAAAAAC4CAABkcnMv&#10;ZTJvRG9jLnhtbFBLAQItABQABgAIAAAAIQCLEynT3AAAAAoBAAAPAAAAAAAAAAAAAAAAABUEAABk&#10;cnMvZG93bnJldi54bWxQSwUGAAAAAAQABADzAAAAHgUAAAAA&#10;" filled="f" stroked="f">
                      <v:textbox inset="2.16pt,1.44pt,0,1.44pt">
                        <w:txbxContent>
                          <w:p w14:paraId="632B1A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6608" behindDoc="0" locked="0" layoutInCell="1" allowOverlap="1" wp14:anchorId="231FF200" wp14:editId="1B93B501">
                      <wp:simplePos x="0" y="0"/>
                      <wp:positionH relativeFrom="column">
                        <wp:posOffset>1295400</wp:posOffset>
                      </wp:positionH>
                      <wp:positionV relativeFrom="paragraph">
                        <wp:posOffset>355600</wp:posOffset>
                      </wp:positionV>
                      <wp:extent cx="1003300" cy="762000"/>
                      <wp:effectExtent l="0" t="0" r="0" b="0"/>
                      <wp:wrapNone/>
                      <wp:docPr id="6740" name="Rectangle 6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5A6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FF200" id="Rectangle 6740" o:spid="_x0000_s1479" style="position:absolute;margin-left:102pt;margin-top:28pt;width:79pt;height:60pt;z-index:2504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PVug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ZLFMhxi1P6&#10;gbpx1w2KnLO9kVLl+Wa9xhBbLHsJz3CJIrqZ/KTB5i/SIlPR+HTVWE2JCExuFpt1jQ8JPFotNwv0&#10;sUv1Xhwgpq/KW5IdRgGhFGX58TGm89W3K1iXwZyfz16a9lMhs7xdvEHde3lCirij6QmNHvzIqBhM&#10;oGTEuTMaXw8cFCXDN4fCNqvlosFFKcF83axxgaEECHr/Mcud6D2ukkhAySGA6XrEWyQqsHBihdhl&#10;u/JKfIwL+Pd/YPc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ugs9W6AQAASwMAAA4AAAAAAAAAAAAAAAAALgIAAGRycy9l&#10;Mm9Eb2MueG1sUEsBAi0AFAAGAAgAAAAhAIsTKdPcAAAACgEAAA8AAAAAAAAAAAAAAAAAFAQAAGRy&#10;cy9kb3ducmV2LnhtbFBLBQYAAAAABAAEAPMAAAAdBQAAAAA=&#10;" filled="f" stroked="f">
                      <v:textbox inset="2.16pt,1.44pt,0,1.44pt">
                        <w:txbxContent>
                          <w:p w14:paraId="2775A6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7632" behindDoc="0" locked="0" layoutInCell="1" allowOverlap="1" wp14:anchorId="0C93BA63" wp14:editId="1A622555">
                      <wp:simplePos x="0" y="0"/>
                      <wp:positionH relativeFrom="column">
                        <wp:posOffset>1295400</wp:posOffset>
                      </wp:positionH>
                      <wp:positionV relativeFrom="paragraph">
                        <wp:posOffset>355600</wp:posOffset>
                      </wp:positionV>
                      <wp:extent cx="1003300" cy="762000"/>
                      <wp:effectExtent l="0" t="0" r="0" b="0"/>
                      <wp:wrapNone/>
                      <wp:docPr id="6739" name="Rectangle 6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719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3BA63" id="Rectangle 6739" o:spid="_x0000_s1480" style="position:absolute;margin-left:102pt;margin-top:28pt;width:79pt;height:60pt;z-index:2504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aLDSWOW5zS&#10;D9SNu25Q5JztjZQqzzfrNYbYYtlLeIZLFNHN5CcNNn+RFpmKxqerxmpKRGBys9isa5yEwKPVcrNA&#10;H7tU78UBYvqqvCXZYRQQSlGWHx9jOl99u4J1Gcz5+eylaT8VMsvb5RvUvZcnpIg7mp7Q6MGPjIrB&#10;BEpGnDuj8fXAQVEyfHMobLNaLhpclBLM180aFxhKgKD3H7Pcid7jKokElBwCmK5HvEWiAgsnVohd&#10;tiuvxMe4gH//B3a/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z+1+OuwEAAEsDAAAOAAAAAAAAAAAAAAAAAC4CAABkcnMv&#10;ZTJvRG9jLnhtbFBLAQItABQABgAIAAAAIQCLEynT3AAAAAoBAAAPAAAAAAAAAAAAAAAAABUEAABk&#10;cnMvZG93bnJldi54bWxQSwUGAAAAAAQABADzAAAAHgUAAAAA&#10;" filled="f" stroked="f">
                      <v:textbox inset="2.16pt,1.44pt,0,1.44pt">
                        <w:txbxContent>
                          <w:p w14:paraId="549719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8656" behindDoc="0" locked="0" layoutInCell="1" allowOverlap="1" wp14:anchorId="423EFEA7" wp14:editId="05BC1F2B">
                      <wp:simplePos x="0" y="0"/>
                      <wp:positionH relativeFrom="column">
                        <wp:posOffset>1295400</wp:posOffset>
                      </wp:positionH>
                      <wp:positionV relativeFrom="paragraph">
                        <wp:posOffset>355600</wp:posOffset>
                      </wp:positionV>
                      <wp:extent cx="1003300" cy="762000"/>
                      <wp:effectExtent l="0" t="0" r="0" b="0"/>
                      <wp:wrapNone/>
                      <wp:docPr id="6738" name="Rectangle 6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4C10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EFEA7" id="Rectangle 6738" o:spid="_x0000_s1481" style="position:absolute;margin-left:102pt;margin-top:28pt;width:79pt;height:60pt;z-index:2504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Y7uwEAAEs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9UCZ+W4xSn9&#10;QN246wZFztneSKnyfLNeY4gtlr2EZ7hEEd1MftJg8xdpkalofLpqrKZEBCY3i826xkkIPFotNwv0&#10;sUv1Xhwgpi/KW5IdRgGhFGX58VtM56tvV7Augzk/n7007adCZnl39wZ17+UJKeKOpic0evAjo2Iw&#10;gZIR585o/HXgoCgZvjoUtlktFw0uSgnm62aNokAJEPT+Y5Y70XtcJZGAkkMA0/WIt0hUYOHECrHL&#10;duWV+BgX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SDnY7uwEAAEsDAAAOAAAAAAAAAAAAAAAAAC4CAABkcnMv&#10;ZTJvRG9jLnhtbFBLAQItABQABgAIAAAAIQCLEynT3AAAAAoBAAAPAAAAAAAAAAAAAAAAABUEAABk&#10;cnMvZG93bnJldi54bWxQSwUGAAAAAAQABADzAAAAHgUAAAAA&#10;" filled="f" stroked="f">
                      <v:textbox inset="2.16pt,1.44pt,0,1.44pt">
                        <w:txbxContent>
                          <w:p w14:paraId="2E4C10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39680" behindDoc="0" locked="0" layoutInCell="1" allowOverlap="1" wp14:anchorId="1D046793" wp14:editId="4D0639A9">
                      <wp:simplePos x="0" y="0"/>
                      <wp:positionH relativeFrom="column">
                        <wp:posOffset>1295400</wp:posOffset>
                      </wp:positionH>
                      <wp:positionV relativeFrom="paragraph">
                        <wp:posOffset>355600</wp:posOffset>
                      </wp:positionV>
                      <wp:extent cx="977900" cy="927100"/>
                      <wp:effectExtent l="0" t="0" r="0" b="0"/>
                      <wp:wrapNone/>
                      <wp:docPr id="6737" name="Rectangle 67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BD21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46793" id="Rectangle 6737" o:spid="_x0000_s1482" style="position:absolute;margin-left:102pt;margin-top:28pt;width:77pt;height:73pt;z-index:2504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ukqnQLsBAABLAwAADgAAAAAAAAAAAAAAAAAuAgAAZHJz&#10;L2Uyb0RvYy54bWxQSwECLQAUAAYACAAAACEAOIEp4d0AAAAKAQAADwAAAAAAAAAAAAAAAAAVBAAA&#10;ZHJzL2Rvd25yZXYueG1sUEsFBgAAAAAEAAQA8wAAAB8FAAAAAA==&#10;" filled="f" stroked="f">
                      <v:textbox inset="2.16pt,1.44pt,0,1.44pt">
                        <w:txbxContent>
                          <w:p w14:paraId="62BD21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0704" behindDoc="0" locked="0" layoutInCell="1" allowOverlap="1" wp14:anchorId="02DED846" wp14:editId="3A1B9AAB">
                      <wp:simplePos x="0" y="0"/>
                      <wp:positionH relativeFrom="column">
                        <wp:posOffset>1295400</wp:posOffset>
                      </wp:positionH>
                      <wp:positionV relativeFrom="paragraph">
                        <wp:posOffset>355600</wp:posOffset>
                      </wp:positionV>
                      <wp:extent cx="1003300" cy="762000"/>
                      <wp:effectExtent l="0" t="0" r="0" b="0"/>
                      <wp:wrapNone/>
                      <wp:docPr id="6736" name="Rectangle 6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A12D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ED846" id="Rectangle 6736" o:spid="_x0000_s1483" style="position:absolute;margin-left:102pt;margin-top:28pt;width:79pt;height:60pt;z-index:2504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F5XxTuwEAAEsDAAAOAAAAAAAAAAAAAAAAAC4CAABkcnMv&#10;ZTJvRG9jLnhtbFBLAQItABQABgAIAAAAIQCLEynT3AAAAAoBAAAPAAAAAAAAAAAAAAAAABUEAABk&#10;cnMvZG93bnJldi54bWxQSwUGAAAAAAQABADzAAAAHgUAAAAA&#10;" filled="f" stroked="f">
                      <v:textbox inset="2.16pt,1.44pt,0,1.44pt">
                        <w:txbxContent>
                          <w:p w14:paraId="6FA12D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1728" behindDoc="0" locked="0" layoutInCell="1" allowOverlap="1" wp14:anchorId="50097687" wp14:editId="1614F2CF">
                      <wp:simplePos x="0" y="0"/>
                      <wp:positionH relativeFrom="column">
                        <wp:posOffset>1295400</wp:posOffset>
                      </wp:positionH>
                      <wp:positionV relativeFrom="paragraph">
                        <wp:posOffset>355600</wp:posOffset>
                      </wp:positionV>
                      <wp:extent cx="977900" cy="863600"/>
                      <wp:effectExtent l="0" t="0" r="0" b="0"/>
                      <wp:wrapNone/>
                      <wp:docPr id="6735" name="Rectangle 67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C21C6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97687" id="Rectangle 6735" o:spid="_x0000_s1484" style="position:absolute;margin-left:102pt;margin-top:28pt;width:77pt;height:68pt;z-index:2504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" filled="f" stroked="f">
                      <v:textbox inset="2.16pt,1.44pt,0,1.44pt">
                        <w:txbxContent>
                          <w:p w14:paraId="4C21C6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2752" behindDoc="0" locked="0" layoutInCell="1" allowOverlap="1" wp14:anchorId="3CB3B9E7" wp14:editId="55EFB06D">
                      <wp:simplePos x="0" y="0"/>
                      <wp:positionH relativeFrom="column">
                        <wp:posOffset>1295400</wp:posOffset>
                      </wp:positionH>
                      <wp:positionV relativeFrom="paragraph">
                        <wp:posOffset>355600</wp:posOffset>
                      </wp:positionV>
                      <wp:extent cx="977900" cy="927100"/>
                      <wp:effectExtent l="0" t="0" r="0" b="0"/>
                      <wp:wrapNone/>
                      <wp:docPr id="6734" name="Rectangle 67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A9A6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3B9E7" id="Rectangle 6734" o:spid="_x0000_s1485" style="position:absolute;margin-left:102pt;margin-top:28pt;width:77pt;height:73pt;z-index:2504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dD+tvrsBAABLAwAADgAAAAAAAAAAAAAAAAAuAgAAZHJz&#10;L2Uyb0RvYy54bWxQSwECLQAUAAYACAAAACEAOIEp4d0AAAAKAQAADwAAAAAAAAAAAAAAAAAVBAAA&#10;ZHJzL2Rvd25yZXYueG1sUEsFBgAAAAAEAAQA8wAAAB8FAAAAAA==&#10;" filled="f" stroked="f">
                      <v:textbox inset="2.16pt,1.44pt,0,1.44pt">
                        <w:txbxContent>
                          <w:p w14:paraId="20A9A6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3776" behindDoc="0" locked="0" layoutInCell="1" allowOverlap="1" wp14:anchorId="675039CF" wp14:editId="0BC6AFD7">
                      <wp:simplePos x="0" y="0"/>
                      <wp:positionH relativeFrom="column">
                        <wp:posOffset>1295400</wp:posOffset>
                      </wp:positionH>
                      <wp:positionV relativeFrom="paragraph">
                        <wp:posOffset>355600</wp:posOffset>
                      </wp:positionV>
                      <wp:extent cx="1003300" cy="762000"/>
                      <wp:effectExtent l="0" t="0" r="0" b="0"/>
                      <wp:wrapNone/>
                      <wp:docPr id="6733" name="Rectangle 6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4329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039CF" id="Rectangle 6733" o:spid="_x0000_s1486" style="position:absolute;margin-left:102pt;margin-top:28pt;width:79pt;height:60pt;z-index:2504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QvuN47wBAABLAwAADgAAAAAAAAAAAAAAAAAuAgAAZHJz&#10;L2Uyb0RvYy54bWxQSwECLQAUAAYACAAAACEAixMp09wAAAAKAQAADwAAAAAAAAAAAAAAAAAWBAAA&#10;ZHJzL2Rvd25yZXYueG1sUEsFBgAAAAAEAAQA8wAAAB8FAAAAAA==&#10;" filled="f" stroked="f">
                      <v:textbox inset="2.16pt,1.44pt,0,1.44pt">
                        <w:txbxContent>
                          <w:p w14:paraId="0C4329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4800" behindDoc="0" locked="0" layoutInCell="1" allowOverlap="1" wp14:anchorId="60548553" wp14:editId="258BA02A">
                      <wp:simplePos x="0" y="0"/>
                      <wp:positionH relativeFrom="column">
                        <wp:posOffset>1295400</wp:posOffset>
                      </wp:positionH>
                      <wp:positionV relativeFrom="paragraph">
                        <wp:posOffset>355600</wp:posOffset>
                      </wp:positionV>
                      <wp:extent cx="977900" cy="927100"/>
                      <wp:effectExtent l="0" t="0" r="0" b="0"/>
                      <wp:wrapNone/>
                      <wp:docPr id="6732" name="Rectangle 67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DD3F0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48553" id="Rectangle 6732" o:spid="_x0000_s1487" style="position:absolute;margin-left:102pt;margin-top:28pt;width:77pt;height:73pt;z-index:2504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" filled="f" stroked="f">
                      <v:textbox inset="2.16pt,1.44pt,0,1.44pt">
                        <w:txbxContent>
                          <w:p w14:paraId="3DD3F0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5824" behindDoc="0" locked="0" layoutInCell="1" allowOverlap="1" wp14:anchorId="788C2B05" wp14:editId="345B4EC3">
                      <wp:simplePos x="0" y="0"/>
                      <wp:positionH relativeFrom="column">
                        <wp:posOffset>1295400</wp:posOffset>
                      </wp:positionH>
                      <wp:positionV relativeFrom="paragraph">
                        <wp:posOffset>355600</wp:posOffset>
                      </wp:positionV>
                      <wp:extent cx="977900" cy="927100"/>
                      <wp:effectExtent l="0" t="0" r="0" b="0"/>
                      <wp:wrapNone/>
                      <wp:docPr id="6731" name="Rectangle 67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5AF9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C2B05" id="Rectangle 6731" o:spid="_x0000_s1488" style="position:absolute;margin-left:102pt;margin-top:28pt;width:77pt;height:73pt;z-index:2504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X01d9LsBAABLAwAADgAAAAAAAAAAAAAAAAAuAgAAZHJz&#10;L2Uyb0RvYy54bWxQSwECLQAUAAYACAAAACEAOIEp4d0AAAAKAQAADwAAAAAAAAAAAAAAAAAVBAAA&#10;ZHJzL2Rvd25yZXYueG1sUEsFBgAAAAAEAAQA8wAAAB8FAAAAAA==&#10;" filled="f" stroked="f">
                      <v:textbox inset="2.16pt,1.44pt,0,1.44pt">
                        <w:txbxContent>
                          <w:p w14:paraId="635AF9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6848" behindDoc="0" locked="0" layoutInCell="1" allowOverlap="1" wp14:anchorId="2DE950B4" wp14:editId="6AC9D644">
                      <wp:simplePos x="0" y="0"/>
                      <wp:positionH relativeFrom="column">
                        <wp:posOffset>1295400</wp:posOffset>
                      </wp:positionH>
                      <wp:positionV relativeFrom="paragraph">
                        <wp:posOffset>355600</wp:posOffset>
                      </wp:positionV>
                      <wp:extent cx="1003300" cy="762000"/>
                      <wp:effectExtent l="0" t="0" r="0" b="0"/>
                      <wp:wrapNone/>
                      <wp:docPr id="6730" name="Rectangle 6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A78E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950B4" id="Rectangle 6730" o:spid="_x0000_s1489" style="position:absolute;margin-left:102pt;margin-top:28pt;width:79pt;height:60pt;z-index:2504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g4obnuwEAAEsDAAAOAAAAAAAAAAAAAAAAAC4CAABkcnMv&#10;ZTJvRG9jLnhtbFBLAQItABQABgAIAAAAIQCLEynT3AAAAAoBAAAPAAAAAAAAAAAAAAAAABUEAABk&#10;cnMvZG93bnJldi54bWxQSwUGAAAAAAQABADzAAAAHgUAAAAA&#10;" filled="f" stroked="f">
                      <v:textbox inset="2.16pt,1.44pt,0,1.44pt">
                        <w:txbxContent>
                          <w:p w14:paraId="5DA78E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7872" behindDoc="0" locked="0" layoutInCell="1" allowOverlap="1" wp14:anchorId="5C2DD67A" wp14:editId="6589F630">
                      <wp:simplePos x="0" y="0"/>
                      <wp:positionH relativeFrom="column">
                        <wp:posOffset>1295400</wp:posOffset>
                      </wp:positionH>
                      <wp:positionV relativeFrom="paragraph">
                        <wp:posOffset>355600</wp:posOffset>
                      </wp:positionV>
                      <wp:extent cx="977900" cy="927100"/>
                      <wp:effectExtent l="0" t="0" r="0" b="0"/>
                      <wp:wrapNone/>
                      <wp:docPr id="6729" name="Rectangle 67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5186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DD67A" id="Rectangle 6729" o:spid="_x0000_s1490" style="position:absolute;margin-left:102pt;margin-top:28pt;width:77pt;height:73pt;z-index:2504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" filled="f" stroked="f">
                      <v:textbox inset="2.16pt,1.44pt,0,1.44pt">
                        <w:txbxContent>
                          <w:p w14:paraId="775186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8896" behindDoc="0" locked="0" layoutInCell="1" allowOverlap="1" wp14:anchorId="78B6708B" wp14:editId="0A086DEC">
                      <wp:simplePos x="0" y="0"/>
                      <wp:positionH relativeFrom="column">
                        <wp:posOffset>1295400</wp:posOffset>
                      </wp:positionH>
                      <wp:positionV relativeFrom="paragraph">
                        <wp:posOffset>355600</wp:posOffset>
                      </wp:positionV>
                      <wp:extent cx="977900" cy="901700"/>
                      <wp:effectExtent l="0" t="0" r="0" b="0"/>
                      <wp:wrapNone/>
                      <wp:docPr id="6728" name="Rectangle 67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FD693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6708B" id="Rectangle 6728" o:spid="_x0000_s1491" style="position:absolute;margin-left:102pt;margin-top:28pt;width:77pt;height:71pt;z-index:2504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" filled="f" stroked="f">
                      <v:textbox inset="2.16pt,1.44pt,0,1.44pt">
                        <w:txbxContent>
                          <w:p w14:paraId="6FD693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49920" behindDoc="0" locked="0" layoutInCell="1" allowOverlap="1" wp14:anchorId="006DC018" wp14:editId="0D6F0587">
                      <wp:simplePos x="0" y="0"/>
                      <wp:positionH relativeFrom="column">
                        <wp:posOffset>1295400</wp:posOffset>
                      </wp:positionH>
                      <wp:positionV relativeFrom="paragraph">
                        <wp:posOffset>355600</wp:posOffset>
                      </wp:positionV>
                      <wp:extent cx="1003300" cy="762000"/>
                      <wp:effectExtent l="0" t="0" r="0" b="0"/>
                      <wp:wrapNone/>
                      <wp:docPr id="6727" name="Rectangle 6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7B6A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DC018" id="Rectangle 6727" o:spid="_x0000_s1492" style="position:absolute;margin-left:102pt;margin-top:28pt;width:79pt;height:60pt;z-index:2504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QvvNj7wBAABLAwAADgAAAAAAAAAAAAAAAAAuAgAAZHJz&#10;L2Uyb0RvYy54bWxQSwECLQAUAAYACAAAACEAixMp09wAAAAKAQAADwAAAAAAAAAAAAAAAAAWBAAA&#10;ZHJzL2Rvd25yZXYueG1sUEsFBgAAAAAEAAQA8wAAAB8FAAAAAA==&#10;" filled="f" stroked="f">
                      <v:textbox inset="2.16pt,1.44pt,0,1.44pt">
                        <w:txbxContent>
                          <w:p w14:paraId="7E7B6A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50944" behindDoc="0" locked="0" layoutInCell="1" allowOverlap="1" wp14:anchorId="7733D758" wp14:editId="1AD9455E">
                      <wp:simplePos x="0" y="0"/>
                      <wp:positionH relativeFrom="column">
                        <wp:posOffset>1295400</wp:posOffset>
                      </wp:positionH>
                      <wp:positionV relativeFrom="paragraph">
                        <wp:posOffset>355600</wp:posOffset>
                      </wp:positionV>
                      <wp:extent cx="1003300" cy="762000"/>
                      <wp:effectExtent l="0" t="0" r="0" b="0"/>
                      <wp:wrapNone/>
                      <wp:docPr id="6726" name="Rectangle 6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BC65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3D758" id="Rectangle 6726" o:spid="_x0000_s1493" style="position:absolute;margin-left:102pt;margin-top:28pt;width:79pt;height:60pt;z-index:2504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Iw7kOrwBAABLAwAADgAAAAAAAAAAAAAAAAAuAgAAZHJz&#10;L2Uyb0RvYy54bWxQSwECLQAUAAYACAAAACEAixMp09wAAAAKAQAADwAAAAAAAAAAAAAAAAAWBAAA&#10;ZHJzL2Rvd25yZXYueG1sUEsFBgAAAAAEAAQA8wAAAB8FAAAAAA==&#10;" filled="f" stroked="f">
                      <v:textbox inset="2.16pt,1.44pt,0,1.44pt">
                        <w:txbxContent>
                          <w:p w14:paraId="74BC65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51968" behindDoc="0" locked="0" layoutInCell="1" allowOverlap="1" wp14:anchorId="1C46E2B8" wp14:editId="66746FD4">
                      <wp:simplePos x="0" y="0"/>
                      <wp:positionH relativeFrom="column">
                        <wp:posOffset>1295400</wp:posOffset>
                      </wp:positionH>
                      <wp:positionV relativeFrom="paragraph">
                        <wp:posOffset>355600</wp:posOffset>
                      </wp:positionV>
                      <wp:extent cx="1003300" cy="762000"/>
                      <wp:effectExtent l="0" t="0" r="0" b="0"/>
                      <wp:wrapNone/>
                      <wp:docPr id="6725" name="Rectangle 6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7CBE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6E2B8" id="Rectangle 6725" o:spid="_x0000_s1494" style="position:absolute;margin-left:102pt;margin-top:28pt;width:79pt;height:60pt;z-index:2504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te+7EuwEAAEsDAAAOAAAAAAAAAAAAAAAAAC4CAABkcnMv&#10;ZTJvRG9jLnhtbFBLAQItABQABgAIAAAAIQCLEynT3AAAAAoBAAAPAAAAAAAAAAAAAAAAABUEAABk&#10;cnMvZG93bnJldi54bWxQSwUGAAAAAAQABADzAAAAHgUAAAAA&#10;" filled="f" stroked="f">
                      <v:textbox inset="2.16pt,1.44pt,0,1.44pt">
                        <w:txbxContent>
                          <w:p w14:paraId="447CBE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52992" behindDoc="0" locked="0" layoutInCell="1" allowOverlap="1" wp14:anchorId="1BF300B1" wp14:editId="546E569F">
                      <wp:simplePos x="0" y="0"/>
                      <wp:positionH relativeFrom="column">
                        <wp:posOffset>1295400</wp:posOffset>
                      </wp:positionH>
                      <wp:positionV relativeFrom="paragraph">
                        <wp:posOffset>355600</wp:posOffset>
                      </wp:positionV>
                      <wp:extent cx="1003300" cy="762000"/>
                      <wp:effectExtent l="0" t="0" r="0" b="0"/>
                      <wp:wrapNone/>
                      <wp:docPr id="6724" name="Rectangle 6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180F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300B1" id="Rectangle 6724" o:spid="_x0000_s1495" style="position:absolute;margin-left:102pt;margin-top:28pt;width:79pt;height:60pt;z-index:2504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jI7HcbwBAABLAwAADgAAAAAAAAAAAAAAAAAuAgAAZHJz&#10;L2Uyb0RvYy54bWxQSwECLQAUAAYACAAAACEAixMp09wAAAAKAQAADwAAAAAAAAAAAAAAAAAWBAAA&#10;ZHJzL2Rvd25yZXYueG1sUEsFBgAAAAAEAAQA8wAAAB8FAAAAAA==&#10;" filled="f" stroked="f">
                      <v:textbox inset="2.16pt,1.44pt,0,1.44pt">
                        <w:txbxContent>
                          <w:p w14:paraId="07180F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54016" behindDoc="0" locked="0" layoutInCell="1" allowOverlap="1" wp14:anchorId="27FE072D" wp14:editId="57661506">
                      <wp:simplePos x="0" y="0"/>
                      <wp:positionH relativeFrom="column">
                        <wp:posOffset>1295400</wp:posOffset>
                      </wp:positionH>
                      <wp:positionV relativeFrom="paragraph">
                        <wp:posOffset>355600</wp:posOffset>
                      </wp:positionV>
                      <wp:extent cx="1003300" cy="762000"/>
                      <wp:effectExtent l="0" t="0" r="0" b="0"/>
                      <wp:wrapNone/>
                      <wp:docPr id="6723" name="Rectangle 6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CF52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E072D" id="Rectangle 6723" o:spid="_x0000_s1496" style="position:absolute;margin-left:102pt;margin-top:28pt;width:79pt;height:60pt;z-index:2504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eYON2bwBAABLAwAADgAAAAAAAAAAAAAAAAAuAgAAZHJz&#10;L2Uyb0RvYy54bWxQSwECLQAUAAYACAAAACEAixMp09wAAAAKAQAADwAAAAAAAAAAAAAAAAAWBAAA&#10;ZHJzL2Rvd25yZXYueG1sUEsFBgAAAAAEAAQA8wAAAB8FAAAAAA==&#10;" filled="f" stroked="f">
                      <v:textbox inset="2.16pt,1.44pt,0,1.44pt">
                        <w:txbxContent>
                          <w:p w14:paraId="20CF52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55040" behindDoc="0" locked="0" layoutInCell="1" allowOverlap="1" wp14:anchorId="0241728E" wp14:editId="23D4703A">
                      <wp:simplePos x="0" y="0"/>
                      <wp:positionH relativeFrom="column">
                        <wp:posOffset>1295400</wp:posOffset>
                      </wp:positionH>
                      <wp:positionV relativeFrom="paragraph">
                        <wp:posOffset>355600</wp:posOffset>
                      </wp:positionV>
                      <wp:extent cx="1003300" cy="762000"/>
                      <wp:effectExtent l="0" t="0" r="0" b="0"/>
                      <wp:wrapNone/>
                      <wp:docPr id="6722" name="Rectangle 6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0D65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1728E" id="Rectangle 6722" o:spid="_x0000_s1497" style="position:absolute;margin-left:102pt;margin-top:28pt;width:79pt;height:60pt;z-index:2504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h2pGy6AQAASwMAAA4AAAAAAAAAAAAAAAAALgIAAGRycy9l&#10;Mm9Eb2MueG1sUEsBAi0AFAAGAAgAAAAhAIsTKdPcAAAACgEAAA8AAAAAAAAAAAAAAAAAFAQAAGRy&#10;cy9kb3ducmV2LnhtbFBLBQYAAAAABAAEAPMAAAAdBQAAAAA=&#10;" filled="f" stroked="f">
                      <v:textbox inset="2.16pt,1.44pt,0,1.44pt">
                        <w:txbxContent>
                          <w:p w14:paraId="2F0D65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56064" behindDoc="0" locked="0" layoutInCell="1" allowOverlap="1" wp14:anchorId="27E23538" wp14:editId="2C206F26">
                      <wp:simplePos x="0" y="0"/>
                      <wp:positionH relativeFrom="column">
                        <wp:posOffset>1295400</wp:posOffset>
                      </wp:positionH>
                      <wp:positionV relativeFrom="paragraph">
                        <wp:posOffset>355600</wp:posOffset>
                      </wp:positionV>
                      <wp:extent cx="1003300" cy="762000"/>
                      <wp:effectExtent l="0" t="0" r="0" b="0"/>
                      <wp:wrapNone/>
                      <wp:docPr id="6721" name="Rectangle 6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A263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23538" id="Rectangle 6721" o:spid="_x0000_s1498" style="position:absolute;margin-left:102pt;margin-top:28pt;width:79pt;height:60pt;z-index:2504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m+vaLwBAABLAwAADgAAAAAAAAAAAAAAAAAuAgAAZHJz&#10;L2Uyb0RvYy54bWxQSwECLQAUAAYACAAAACEAixMp09wAAAAKAQAADwAAAAAAAAAAAAAAAAAWBAAA&#10;ZHJzL2Rvd25yZXYueG1sUEsFBgAAAAAEAAQA8wAAAB8FAAAAAA==&#10;" filled="f" stroked="f">
                      <v:textbox inset="2.16pt,1.44pt,0,1.44pt">
                        <w:txbxContent>
                          <w:p w14:paraId="08A263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57088" behindDoc="0" locked="0" layoutInCell="1" allowOverlap="1" wp14:anchorId="7354DB6B" wp14:editId="1972972D">
                      <wp:simplePos x="0" y="0"/>
                      <wp:positionH relativeFrom="column">
                        <wp:posOffset>1295400</wp:posOffset>
                      </wp:positionH>
                      <wp:positionV relativeFrom="paragraph">
                        <wp:posOffset>355600</wp:posOffset>
                      </wp:positionV>
                      <wp:extent cx="1003300" cy="762000"/>
                      <wp:effectExtent l="0" t="0" r="0" b="0"/>
                      <wp:wrapNone/>
                      <wp:docPr id="6720" name="Rectangle 6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1C9F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4DB6B" id="Rectangle 6720" o:spid="_x0000_s1499" style="position:absolute;margin-left:102pt;margin-top:28pt;width:79pt;height:60pt;z-index:2504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bmobduwEAAEsDAAAOAAAAAAAAAAAAAAAAAC4CAABkcnMv&#10;ZTJvRG9jLnhtbFBLAQItABQABgAIAAAAIQCLEynT3AAAAAoBAAAPAAAAAAAAAAAAAAAAABUEAABk&#10;cnMvZG93bnJldi54bWxQSwUGAAAAAAQABADzAAAAHgUAAAAA&#10;" filled="f" stroked="f">
                      <v:textbox inset="2.16pt,1.44pt,0,1.44pt">
                        <w:txbxContent>
                          <w:p w14:paraId="4E1C9F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58112" behindDoc="0" locked="0" layoutInCell="1" allowOverlap="1" wp14:anchorId="5C1E6433" wp14:editId="14F6E3FA">
                      <wp:simplePos x="0" y="0"/>
                      <wp:positionH relativeFrom="column">
                        <wp:posOffset>1295400</wp:posOffset>
                      </wp:positionH>
                      <wp:positionV relativeFrom="paragraph">
                        <wp:posOffset>355600</wp:posOffset>
                      </wp:positionV>
                      <wp:extent cx="1003300" cy="762000"/>
                      <wp:effectExtent l="0" t="0" r="0" b="0"/>
                      <wp:wrapNone/>
                      <wp:docPr id="6719" name="Rectangle 6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865F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E6433" id="Rectangle 6719" o:spid="_x0000_s1500" style="position:absolute;margin-left:102pt;margin-top:28pt;width:79pt;height:60pt;z-index:2504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dQdaybwBAABLAwAADgAAAAAAAAAAAAAAAAAuAgAAZHJz&#10;L2Uyb0RvYy54bWxQSwECLQAUAAYACAAAACEAixMp09wAAAAKAQAADwAAAAAAAAAAAAAAAAAWBAAA&#10;ZHJzL2Rvd25yZXYueG1sUEsFBgAAAAAEAAQA8wAAAB8FAAAAAA==&#10;" filled="f" stroked="f">
                      <v:textbox inset="2.16pt,1.44pt,0,1.44pt">
                        <w:txbxContent>
                          <w:p w14:paraId="50865F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59136" behindDoc="0" locked="0" layoutInCell="1" allowOverlap="1" wp14:anchorId="5E94B36D" wp14:editId="09B452FD">
                      <wp:simplePos x="0" y="0"/>
                      <wp:positionH relativeFrom="column">
                        <wp:posOffset>1295400</wp:posOffset>
                      </wp:positionH>
                      <wp:positionV relativeFrom="paragraph">
                        <wp:posOffset>355600</wp:posOffset>
                      </wp:positionV>
                      <wp:extent cx="1003300" cy="762000"/>
                      <wp:effectExtent l="0" t="0" r="0" b="0"/>
                      <wp:wrapNone/>
                      <wp:docPr id="6718" name="Rectangle 6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BEDE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4B36D" id="Rectangle 6718" o:spid="_x0000_s1501" style="position:absolute;margin-left:102pt;margin-top:28pt;width:79pt;height:60pt;z-index:2504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FPJzfLwBAABLAwAADgAAAAAAAAAAAAAAAAAuAgAAZHJz&#10;L2Uyb0RvYy54bWxQSwECLQAUAAYACAAAACEAixMp09wAAAAKAQAADwAAAAAAAAAAAAAAAAAWBAAA&#10;ZHJzL2Rvd25yZXYueG1sUEsFBgAAAAAEAAQA8wAAAB8FAAAAAA==&#10;" filled="f" stroked="f">
                      <v:textbox inset="2.16pt,1.44pt,0,1.44pt">
                        <w:txbxContent>
                          <w:p w14:paraId="6CBEDE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0160" behindDoc="0" locked="0" layoutInCell="1" allowOverlap="1" wp14:anchorId="65E06716" wp14:editId="6CDF9327">
                      <wp:simplePos x="0" y="0"/>
                      <wp:positionH relativeFrom="column">
                        <wp:posOffset>1295400</wp:posOffset>
                      </wp:positionH>
                      <wp:positionV relativeFrom="paragraph">
                        <wp:posOffset>355600</wp:posOffset>
                      </wp:positionV>
                      <wp:extent cx="1003300" cy="762000"/>
                      <wp:effectExtent l="0" t="0" r="0" b="0"/>
                      <wp:wrapNone/>
                      <wp:docPr id="6717" name="Rectangle 6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7845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06716" id="Rectangle 6717" o:spid="_x0000_s1502" style="position:absolute;margin-left:102pt;margin-top:28pt;width:79pt;height:60pt;z-index:2504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UuBVkrwBAABLAwAADgAAAAAAAAAAAAAAAAAuAgAAZHJz&#10;L2Uyb0RvYy54bWxQSwECLQAUAAYACAAAACEAixMp09wAAAAKAQAADwAAAAAAAAAAAAAAAAAWBAAA&#10;ZHJzL2Rvd25yZXYueG1sUEsFBgAAAAAEAAQA8wAAAB8FAAAAAA==&#10;" filled="f" stroked="f">
                      <v:textbox inset="2.16pt,1.44pt,0,1.44pt">
                        <w:txbxContent>
                          <w:p w14:paraId="757845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1184" behindDoc="0" locked="0" layoutInCell="1" allowOverlap="1" wp14:anchorId="581D290A" wp14:editId="71BC57CB">
                      <wp:simplePos x="0" y="0"/>
                      <wp:positionH relativeFrom="column">
                        <wp:posOffset>1295400</wp:posOffset>
                      </wp:positionH>
                      <wp:positionV relativeFrom="paragraph">
                        <wp:posOffset>355600</wp:posOffset>
                      </wp:positionV>
                      <wp:extent cx="1003300" cy="762000"/>
                      <wp:effectExtent l="0" t="0" r="0" b="0"/>
                      <wp:wrapNone/>
                      <wp:docPr id="6716" name="Rectangle 6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B61B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D290A" id="Rectangle 6716" o:spid="_x0000_s1503" style="position:absolute;margin-left:102pt;margin-top:28pt;width:79pt;height:60pt;z-index:2504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MxV8J7wBAABLAwAADgAAAAAAAAAAAAAAAAAuAgAAZHJz&#10;L2Uyb0RvYy54bWxQSwECLQAUAAYACAAAACEAixMp09wAAAAKAQAADwAAAAAAAAAAAAAAAAAWBAAA&#10;ZHJzL2Rvd25yZXYueG1sUEsFBgAAAAAEAAQA8wAAAB8FAAAAAA==&#10;" filled="f" stroked="f">
                      <v:textbox inset="2.16pt,1.44pt,0,1.44pt">
                        <w:txbxContent>
                          <w:p w14:paraId="4FB61B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2208" behindDoc="0" locked="0" layoutInCell="1" allowOverlap="1" wp14:anchorId="61810DEA" wp14:editId="2EFFBDEC">
                      <wp:simplePos x="0" y="0"/>
                      <wp:positionH relativeFrom="column">
                        <wp:posOffset>1295400</wp:posOffset>
                      </wp:positionH>
                      <wp:positionV relativeFrom="paragraph">
                        <wp:posOffset>355600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799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10DEA" id="Rectangle 6715" o:spid="_x0000_s1504" style="position:absolute;margin-left:102pt;margin-top:28pt;width:79pt;height:60pt;z-index:2504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WB22bwBAABLAwAADgAAAAAAAAAAAAAAAAAuAgAAZHJz&#10;L2Uyb0RvYy54bWxQSwECLQAUAAYACAAAACEAixMp09wAAAAKAQAADwAAAAAAAAAAAAAAAAAWBAAA&#10;ZHJzL2Rvd25yZXYueG1sUEsFBgAAAAAEAAQA8wAAAB8FAAAAAA==&#10;" filled="f" stroked="f">
                      <v:textbox inset="2.16pt,1.44pt,0,1.44pt">
                        <w:txbxContent>
                          <w:p w14:paraId="257799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3232" behindDoc="0" locked="0" layoutInCell="1" allowOverlap="1" wp14:anchorId="2425E080" wp14:editId="5C225934">
                      <wp:simplePos x="0" y="0"/>
                      <wp:positionH relativeFrom="column">
                        <wp:posOffset>1295400</wp:posOffset>
                      </wp:positionH>
                      <wp:positionV relativeFrom="paragraph">
                        <wp:posOffset>355600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A817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5E080" id="Rectangle 6714" o:spid="_x0000_s1505" style="position:absolute;margin-left:102pt;margin-top:28pt;width:79pt;height:60pt;z-index:2504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nJVfbLwBAABLAwAADgAAAAAAAAAAAAAAAAAuAgAAZHJz&#10;L2Uyb0RvYy54bWxQSwECLQAUAAYACAAAACEAixMp09wAAAAKAQAADwAAAAAAAAAAAAAAAAAWBAAA&#10;ZHJzL2Rvd25yZXYueG1sUEsFBgAAAAAEAAQA8wAAAB8FAAAAAA==&#10;" filled="f" stroked="f">
                      <v:textbox inset="2.16pt,1.44pt,0,1.44pt">
                        <w:txbxContent>
                          <w:p w14:paraId="50A817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4256" behindDoc="0" locked="0" layoutInCell="1" allowOverlap="1" wp14:anchorId="2CC4FD67" wp14:editId="1C3A2645">
                      <wp:simplePos x="0" y="0"/>
                      <wp:positionH relativeFrom="column">
                        <wp:posOffset>1295400</wp:posOffset>
                      </wp:positionH>
                      <wp:positionV relativeFrom="paragraph">
                        <wp:posOffset>355600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57E0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4FD67" id="Rectangle 6713" o:spid="_x0000_s1506" style="position:absolute;margin-left:102pt;margin-top:28pt;width:79pt;height:60pt;z-index:2504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u2avpbwBAABLAwAADgAAAAAAAAAAAAAAAAAuAgAAZHJz&#10;L2Uyb0RvYy54bWxQSwECLQAUAAYACAAAACEAixMp09wAAAAKAQAADwAAAAAAAAAAAAAAAAAWBAAA&#10;ZHJzL2Rvd25yZXYueG1sUEsFBgAAAAAEAAQA8wAAAB8FAAAAAA==&#10;" filled="f" stroked="f">
                      <v:textbox inset="2.16pt,1.44pt,0,1.44pt">
                        <w:txbxContent>
                          <w:p w14:paraId="2557E0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5280" behindDoc="0" locked="0" layoutInCell="1" allowOverlap="1" wp14:anchorId="7DDAF456" wp14:editId="53DC8E30">
                      <wp:simplePos x="0" y="0"/>
                      <wp:positionH relativeFrom="column">
                        <wp:posOffset>1295400</wp:posOffset>
                      </wp:positionH>
                      <wp:positionV relativeFrom="paragraph">
                        <wp:posOffset>355600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38C3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AF456" id="Rectangle 6712" o:spid="_x0000_s1507" style="position:absolute;margin-left:102pt;margin-top:28pt;width:79pt;height:60pt;z-index:2504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ak4YQuwEAAEsDAAAOAAAAAAAAAAAAAAAAAC4CAABkcnMv&#10;ZTJvRG9jLnhtbFBLAQItABQABgAIAAAAIQCLEynT3AAAAAoBAAAPAAAAAAAAAAAAAAAAABUEAABk&#10;cnMvZG93bnJldi54bWxQSwUGAAAAAAQABADzAAAAHgUAAAAA&#10;" filled="f" stroked="f">
                      <v:textbox inset="2.16pt,1.44pt,0,1.44pt">
                        <w:txbxContent>
                          <w:p w14:paraId="3E38C3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6304" behindDoc="0" locked="0" layoutInCell="1" allowOverlap="1" wp14:anchorId="4F47A685" wp14:editId="0ACC296A">
                      <wp:simplePos x="0" y="0"/>
                      <wp:positionH relativeFrom="column">
                        <wp:posOffset>1295400</wp:posOffset>
                      </wp:positionH>
                      <wp:positionV relativeFrom="paragraph">
                        <wp:posOffset>355600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D91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7A685" id="Rectangle 6711" o:spid="_x0000_s1508" style="position:absolute;margin-left:102pt;margin-top:28pt;width:79pt;height:60pt;z-index:2504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OIqNFLwBAABLAwAADgAAAAAAAAAAAAAAAAAuAgAAZHJz&#10;L2Uyb0RvYy54bWxQSwECLQAUAAYACAAAACEAixMp09wAAAAKAQAADwAAAAAAAAAAAAAAAAAWBAAA&#10;ZHJzL2Rvd25yZXYueG1sUEsFBgAAAAAEAAQA8wAAAB8FAAAAAA==&#10;" filled="f" stroked="f">
                      <v:textbox inset="2.16pt,1.44pt,0,1.44pt">
                        <w:txbxContent>
                          <w:p w14:paraId="0CCD91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7328" behindDoc="0" locked="0" layoutInCell="1" allowOverlap="1" wp14:anchorId="555D8CF7" wp14:editId="00F5C82F">
                      <wp:simplePos x="0" y="0"/>
                      <wp:positionH relativeFrom="column">
                        <wp:posOffset>1295400</wp:posOffset>
                      </wp:positionH>
                      <wp:positionV relativeFrom="paragraph">
                        <wp:posOffset>355600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1309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D8CF7" id="Rectangle 6710" o:spid="_x0000_s1509" style="position:absolute;margin-left:102pt;margin-top:28pt;width:79pt;height:60pt;z-index:2504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Zf6ShuwEAAEsDAAAOAAAAAAAAAAAAAAAAAC4CAABkcnMv&#10;ZTJvRG9jLnhtbFBLAQItABQABgAIAAAAIQCLEynT3AAAAAoBAAAPAAAAAAAAAAAAAAAAABUEAABk&#10;cnMvZG93bnJldi54bWxQSwUGAAAAAAQABADzAAAAHgUAAAAA&#10;" filled="f" stroked="f">
                      <v:textbox inset="2.16pt,1.44pt,0,1.44pt">
                        <w:txbxContent>
                          <w:p w14:paraId="4F1309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8352" behindDoc="0" locked="0" layoutInCell="1" allowOverlap="1" wp14:anchorId="700D6E7D" wp14:editId="4E54B330">
                      <wp:simplePos x="0" y="0"/>
                      <wp:positionH relativeFrom="column">
                        <wp:posOffset>1295400</wp:posOffset>
                      </wp:positionH>
                      <wp:positionV relativeFrom="paragraph">
                        <wp:posOffset>355600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8151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D6E7D" id="Rectangle 6709" o:spid="_x0000_s1510" style="position:absolute;margin-left:102pt;margin-top:28pt;width:79pt;height:60pt;z-index:2504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nIHgkrwBAABLAwAADgAAAAAAAAAAAAAAAAAuAgAAZHJz&#10;L2Uyb0RvYy54bWxQSwECLQAUAAYACAAAACEAixMp09wAAAAKAQAADwAAAAAAAAAAAAAAAAAWBAAA&#10;ZHJzL2Rvd25yZXYueG1sUEsFBgAAAAAEAAQA8wAAAB8FAAAAAA==&#10;" filled="f" stroked="f">
                      <v:textbox inset="2.16pt,1.44pt,0,1.44pt">
                        <w:txbxContent>
                          <w:p w14:paraId="2E8151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69376" behindDoc="0" locked="0" layoutInCell="1" allowOverlap="1" wp14:anchorId="226B0E88" wp14:editId="001945EF">
                      <wp:simplePos x="0" y="0"/>
                      <wp:positionH relativeFrom="column">
                        <wp:posOffset>1295400</wp:posOffset>
                      </wp:positionH>
                      <wp:positionV relativeFrom="paragraph">
                        <wp:posOffset>355600</wp:posOffset>
                      </wp:positionV>
                      <wp:extent cx="1003300" cy="762000"/>
                      <wp:effectExtent l="0" t="0" r="0" b="0"/>
                      <wp:wrapNone/>
                      <wp:docPr id="6708" name="Rectangle 6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D79C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B0E88" id="Rectangle 6708" o:spid="_x0000_s1511" style="position:absolute;margin-left:102pt;margin-top:28pt;width:79pt;height:60pt;z-index:2504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XTJJ7wBAABLAwAADgAAAAAAAAAAAAAAAAAuAgAAZHJz&#10;L2Uyb0RvYy54bWxQSwECLQAUAAYACAAAACEAixMp09wAAAAKAQAADwAAAAAAAAAAAAAAAAAWBAAA&#10;ZHJzL2Rvd25yZXYueG1sUEsFBgAAAAAEAAQA8wAAAB8FAAAAAA==&#10;" filled="f" stroked="f">
                      <v:textbox inset="2.16pt,1.44pt,0,1.44pt">
                        <w:txbxContent>
                          <w:p w14:paraId="21D79C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0400" behindDoc="0" locked="0" layoutInCell="1" allowOverlap="1" wp14:anchorId="649CA316" wp14:editId="682964D9">
                      <wp:simplePos x="0" y="0"/>
                      <wp:positionH relativeFrom="column">
                        <wp:posOffset>1295400</wp:posOffset>
                      </wp:positionH>
                      <wp:positionV relativeFrom="paragraph">
                        <wp:posOffset>355600</wp:posOffset>
                      </wp:positionV>
                      <wp:extent cx="1003300" cy="762000"/>
                      <wp:effectExtent l="0" t="0" r="0" b="0"/>
                      <wp:wrapNone/>
                      <wp:docPr id="6707" name="Rectangle 6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83A5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CA316" id="Rectangle 6707" o:spid="_x0000_s1512" style="position:absolute;margin-left:102pt;margin-top:28pt;width:79pt;height:60pt;z-index:2504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u2bvybwBAABLAwAADgAAAAAAAAAAAAAAAAAuAgAAZHJz&#10;L2Uyb0RvYy54bWxQSwECLQAUAAYACAAAACEAixMp09wAAAAKAQAADwAAAAAAAAAAAAAAAAAWBAAA&#10;ZHJzL2Rvd25yZXYueG1sUEsFBgAAAAAEAAQA8wAAAB8FAAAAAA==&#10;" filled="f" stroked="f">
                      <v:textbox inset="2.16pt,1.44pt,0,1.44pt">
                        <w:txbxContent>
                          <w:p w14:paraId="3683A5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1424" behindDoc="0" locked="0" layoutInCell="1" allowOverlap="1" wp14:anchorId="170EC8DA" wp14:editId="2D3C1BE1">
                      <wp:simplePos x="0" y="0"/>
                      <wp:positionH relativeFrom="column">
                        <wp:posOffset>1295400</wp:posOffset>
                      </wp:positionH>
                      <wp:positionV relativeFrom="paragraph">
                        <wp:posOffset>355600</wp:posOffset>
                      </wp:positionV>
                      <wp:extent cx="1003300" cy="762000"/>
                      <wp:effectExtent l="0" t="0" r="0" b="0"/>
                      <wp:wrapNone/>
                      <wp:docPr id="6706" name="Rectangle 6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2F66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EC8DA" id="Rectangle 6706" o:spid="_x0000_s1513" style="position:absolute;margin-left:102pt;margin-top:28pt;width:79pt;height:60pt;z-index:2504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2pPGfLwBAABLAwAADgAAAAAAAAAAAAAAAAAuAgAAZHJz&#10;L2Uyb0RvYy54bWxQSwECLQAUAAYACAAAACEAixMp09wAAAAKAQAADwAAAAAAAAAAAAAAAAAWBAAA&#10;ZHJzL2Rvd25yZXYueG1sUEsFBgAAAAAEAAQA8wAAAB8FAAAAAA==&#10;" filled="f" stroked="f">
                      <v:textbox inset="2.16pt,1.44pt,0,1.44pt">
                        <w:txbxContent>
                          <w:p w14:paraId="482F66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2448" behindDoc="0" locked="0" layoutInCell="1" allowOverlap="1" wp14:anchorId="7606418E" wp14:editId="690DD4FA">
                      <wp:simplePos x="0" y="0"/>
                      <wp:positionH relativeFrom="column">
                        <wp:posOffset>1295400</wp:posOffset>
                      </wp:positionH>
                      <wp:positionV relativeFrom="paragraph">
                        <wp:posOffset>355600</wp:posOffset>
                      </wp:positionV>
                      <wp:extent cx="1003300" cy="762000"/>
                      <wp:effectExtent l="0" t="0" r="0" b="0"/>
                      <wp:wrapNone/>
                      <wp:docPr id="6705" name="Rectangle 6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14F2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6418E" id="Rectangle 6705" o:spid="_x0000_s1514" style="position:absolute;margin-left:102pt;margin-top:28pt;width:79pt;height:60pt;z-index:2504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FObMgrwBAABLAwAADgAAAAAAAAAAAAAAAAAuAgAAZHJz&#10;L2Uyb0RvYy54bWxQSwECLQAUAAYACAAAACEAixMp09wAAAAKAQAADwAAAAAAAAAAAAAAAAAWBAAA&#10;ZHJzL2Rvd25yZXYueG1sUEsFBgAAAAAEAAQA8wAAAB8FAAAAAA==&#10;" filled="f" stroked="f">
                      <v:textbox inset="2.16pt,1.44pt,0,1.44pt">
                        <w:txbxContent>
                          <w:p w14:paraId="1514F2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3472" behindDoc="0" locked="0" layoutInCell="1" allowOverlap="1" wp14:anchorId="52B06657" wp14:editId="54530A8B">
                      <wp:simplePos x="0" y="0"/>
                      <wp:positionH relativeFrom="column">
                        <wp:posOffset>1295400</wp:posOffset>
                      </wp:positionH>
                      <wp:positionV relativeFrom="paragraph">
                        <wp:posOffset>355600</wp:posOffset>
                      </wp:positionV>
                      <wp:extent cx="1003300" cy="762000"/>
                      <wp:effectExtent l="0" t="0" r="0" b="0"/>
                      <wp:wrapNone/>
                      <wp:docPr id="6704" name="Rectangle 6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D305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06657" id="Rectangle 6704" o:spid="_x0000_s1515" style="position:absolute;margin-left:102pt;margin-top:28pt;width:79pt;height:60pt;z-index:2504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dRPlN7wBAABLAwAADgAAAAAAAAAAAAAAAAAuAgAAZHJz&#10;L2Uyb0RvYy54bWxQSwECLQAUAAYACAAAACEAixMp09wAAAAKAQAADwAAAAAAAAAAAAAAAAAWBAAA&#10;ZHJzL2Rvd25yZXYueG1sUEsFBgAAAAAEAAQA8wAAAB8FAAAAAA==&#10;" filled="f" stroked="f">
                      <v:textbox inset="2.16pt,1.44pt,0,1.44pt">
                        <w:txbxContent>
                          <w:p w14:paraId="2DD305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4496" behindDoc="0" locked="0" layoutInCell="1" allowOverlap="1" wp14:anchorId="10C868C4" wp14:editId="7367DAC0">
                      <wp:simplePos x="0" y="0"/>
                      <wp:positionH relativeFrom="column">
                        <wp:posOffset>1295400</wp:posOffset>
                      </wp:positionH>
                      <wp:positionV relativeFrom="paragraph">
                        <wp:posOffset>355600</wp:posOffset>
                      </wp:positionV>
                      <wp:extent cx="1003300" cy="762000"/>
                      <wp:effectExtent l="0" t="0" r="0" b="0"/>
                      <wp:wrapNone/>
                      <wp:docPr id="6703" name="Rectangle 6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848D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868C4" id="Rectangle 6703" o:spid="_x0000_s1516" style="position:absolute;margin-left:102pt;margin-top:28pt;width:79pt;height:60pt;z-index:2504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gB6vn7wBAABLAwAADgAAAAAAAAAAAAAAAAAuAgAAZHJz&#10;L2Uyb0RvYy54bWxQSwECLQAUAAYACAAAACEAixMp09wAAAAKAQAADwAAAAAAAAAAAAAAAAAWBAAA&#10;ZHJzL2Rvd25yZXYueG1sUEsFBgAAAAAEAAQA8wAAAB8FAAAAAA==&#10;" filled="f" stroked="f">
                      <v:textbox inset="2.16pt,1.44pt,0,1.44pt">
                        <w:txbxContent>
                          <w:p w14:paraId="6C848D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5520" behindDoc="0" locked="0" layoutInCell="1" allowOverlap="1" wp14:anchorId="723FF6C0" wp14:editId="1AEA1F76">
                      <wp:simplePos x="0" y="0"/>
                      <wp:positionH relativeFrom="column">
                        <wp:posOffset>1295400</wp:posOffset>
                      </wp:positionH>
                      <wp:positionV relativeFrom="paragraph">
                        <wp:posOffset>355600</wp:posOffset>
                      </wp:positionV>
                      <wp:extent cx="1003300" cy="762000"/>
                      <wp:effectExtent l="0" t="0" r="0" b="0"/>
                      <wp:wrapNone/>
                      <wp:docPr id="6702" name="Rectangle 6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9EB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FF6C0" id="Rectangle 6702" o:spid="_x0000_s1517" style="position:absolute;margin-left:102pt;margin-top:28pt;width:79pt;height:60pt;z-index:2504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h64YquwEAAEsDAAAOAAAAAAAAAAAAAAAAAC4CAABkcnMv&#10;ZTJvRG9jLnhtbFBLAQItABQABgAIAAAAIQCLEynT3AAAAAoBAAAPAAAAAAAAAAAAAAAAABUEAABk&#10;cnMvZG93bnJldi54bWxQSwUGAAAAAAQABADzAAAAHgUAAAAA&#10;" filled="f" stroked="f">
                      <v:textbox inset="2.16pt,1.44pt,0,1.44pt">
                        <w:txbxContent>
                          <w:p w14:paraId="7AF9EB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6544" behindDoc="0" locked="0" layoutInCell="1" allowOverlap="1" wp14:anchorId="22C5A126" wp14:editId="12C3F9E3">
                      <wp:simplePos x="0" y="0"/>
                      <wp:positionH relativeFrom="column">
                        <wp:posOffset>1295400</wp:posOffset>
                      </wp:positionH>
                      <wp:positionV relativeFrom="paragraph">
                        <wp:posOffset>355600</wp:posOffset>
                      </wp:positionV>
                      <wp:extent cx="1003300" cy="762000"/>
                      <wp:effectExtent l="0" t="0" r="0" b="0"/>
                      <wp:wrapNone/>
                      <wp:docPr id="6701" name="Rectangle 6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D2DB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5A126" id="Rectangle 6701" o:spid="_x0000_s1518" style="position:absolute;margin-left:102pt;margin-top:28pt;width:79pt;height:60pt;z-index:2504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" filled="f" stroked="f">
                      <v:textbox inset="2.16pt,1.44pt,0,1.44pt">
                        <w:txbxContent>
                          <w:p w14:paraId="32D2DB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7568" behindDoc="0" locked="0" layoutInCell="1" allowOverlap="1" wp14:anchorId="03562D18" wp14:editId="1C0CAAF7">
                      <wp:simplePos x="0" y="0"/>
                      <wp:positionH relativeFrom="column">
                        <wp:posOffset>1295400</wp:posOffset>
                      </wp:positionH>
                      <wp:positionV relativeFrom="paragraph">
                        <wp:posOffset>355600</wp:posOffset>
                      </wp:positionV>
                      <wp:extent cx="1003300" cy="762000"/>
                      <wp:effectExtent l="0" t="0" r="0" b="0"/>
                      <wp:wrapNone/>
                      <wp:docPr id="6700" name="Rectangle 6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63FE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62D18" id="Rectangle 6700" o:spid="_x0000_s1519" style="position:absolute;margin-left:102pt;margin-top:28pt;width:79pt;height:60pt;z-index:2504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iB6SbuwEAAEsDAAAOAAAAAAAAAAAAAAAAAC4CAABkcnMv&#10;ZTJvRG9jLnhtbFBLAQItABQABgAIAAAAIQCLEynT3AAAAAoBAAAPAAAAAAAAAAAAAAAAABUEAABk&#10;cnMvZG93bnJldi54bWxQSwUGAAAAAAQABADzAAAAHgUAAAAA&#10;" filled="f" stroked="f">
                      <v:textbox inset="2.16pt,1.44pt,0,1.44pt">
                        <w:txbxContent>
                          <w:p w14:paraId="6E63FE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8592" behindDoc="0" locked="0" layoutInCell="1" allowOverlap="1" wp14:anchorId="2D0796E1" wp14:editId="173404B7">
                      <wp:simplePos x="0" y="0"/>
                      <wp:positionH relativeFrom="column">
                        <wp:posOffset>1295400</wp:posOffset>
                      </wp:positionH>
                      <wp:positionV relativeFrom="paragraph">
                        <wp:posOffset>355600</wp:posOffset>
                      </wp:positionV>
                      <wp:extent cx="977900" cy="927100"/>
                      <wp:effectExtent l="0" t="0" r="0" b="0"/>
                      <wp:wrapNone/>
                      <wp:docPr id="6699" name="Rectangle 66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E04E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796E1" id="Rectangle 6699" o:spid="_x0000_s1520" style="position:absolute;margin-left:102pt;margin-top:28pt;width:77pt;height:73pt;z-index:2504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CIQtVtwEAAEsDAAAOAAAAAAAAAAAAAAAAAC4CAABkcnMvZTJv&#10;RG9jLnhtbFBLAQItABQABgAIAAAAIQA4gSnh3QAAAAoBAAAPAAAAAAAAAAAAAAAAABEEAABkcnMv&#10;ZG93bnJldi54bWxQSwUGAAAAAAQABADzAAAAGwUAAAAA&#10;" filled="f" stroked="f">
                      <v:textbox inset="2.16pt,1.44pt,0,1.44pt">
                        <w:txbxContent>
                          <w:p w14:paraId="17E04E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79616" behindDoc="0" locked="0" layoutInCell="1" allowOverlap="1" wp14:anchorId="41A5A531" wp14:editId="0ABF11EF">
                      <wp:simplePos x="0" y="0"/>
                      <wp:positionH relativeFrom="column">
                        <wp:posOffset>1295400</wp:posOffset>
                      </wp:positionH>
                      <wp:positionV relativeFrom="paragraph">
                        <wp:posOffset>355600</wp:posOffset>
                      </wp:positionV>
                      <wp:extent cx="1003300" cy="762000"/>
                      <wp:effectExtent l="0" t="0" r="0" b="0"/>
                      <wp:wrapNone/>
                      <wp:docPr id="6698" name="Rectangle 6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6A2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5A531" id="Rectangle 6698" o:spid="_x0000_s1521" style="position:absolute;margin-left:102pt;margin-top:28pt;width:79pt;height:60pt;z-index:2504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gLugEAAEsDAAAOAAAAZHJzL2Uyb0RvYy54bWysU9tu2zAMfR+wfxD0vthxs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5sWZ+W4xSl9&#10;R92460dFLtnBSKnyfLNeU4gdlj2HJ7hGEd1MftZg8xdpkblofL5prOZEBCbbVbutcRICj+7W7Qp9&#10;7FK9FgeI6bPylmSHUUAoRVl++hrT5erLFazLYC7PZy/Nh7mQWbcfX6AevDwjRdzR9IhGj35iVIwm&#10;UDLh3BmNv44cFCXjF4fCNnfrVYOLUoLlttmiKFACBH14m+VODB5XSSSg5BjA9APiLRIVWDixQuy6&#10;XXkl3sYF/Os/sP8N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u/WAu6AQAASwMAAA4AAAAAAAAAAAAAAAAALgIAAGRycy9l&#10;Mm9Eb2MueG1sUEsBAi0AFAAGAAgAAAAhAIsTKdPcAAAACgEAAA8AAAAAAAAAAAAAAAAAFAQAAGRy&#10;cy9kb3ducmV2LnhtbFBLBQYAAAAABAAEAPMAAAAdBQAAAAA=&#10;" filled="f" stroked="f">
                      <v:textbox inset="2.16pt,1.44pt,0,1.44pt">
                        <w:txbxContent>
                          <w:p w14:paraId="5326A2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0640" behindDoc="0" locked="0" layoutInCell="1" allowOverlap="1" wp14:anchorId="5F1FBC17" wp14:editId="5F7F9605">
                      <wp:simplePos x="0" y="0"/>
                      <wp:positionH relativeFrom="column">
                        <wp:posOffset>1295400</wp:posOffset>
                      </wp:positionH>
                      <wp:positionV relativeFrom="paragraph">
                        <wp:posOffset>355600</wp:posOffset>
                      </wp:positionV>
                      <wp:extent cx="977900" cy="863600"/>
                      <wp:effectExtent l="0" t="0" r="0" b="0"/>
                      <wp:wrapNone/>
                      <wp:docPr id="6697" name="Rectangle 66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D412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FBC17" id="Rectangle 6697" o:spid="_x0000_s1522" style="position:absolute;margin-left:102pt;margin-top:28pt;width:77pt;height:68pt;z-index:2504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" filled="f" stroked="f">
                      <v:textbox inset="2.16pt,1.44pt,0,1.44pt">
                        <w:txbxContent>
                          <w:p w14:paraId="20D412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1664" behindDoc="0" locked="0" layoutInCell="1" allowOverlap="1" wp14:anchorId="3CAB2B96" wp14:editId="0DB3F74E">
                      <wp:simplePos x="0" y="0"/>
                      <wp:positionH relativeFrom="column">
                        <wp:posOffset>1295400</wp:posOffset>
                      </wp:positionH>
                      <wp:positionV relativeFrom="paragraph">
                        <wp:posOffset>355600</wp:posOffset>
                      </wp:positionV>
                      <wp:extent cx="977900" cy="927100"/>
                      <wp:effectExtent l="0" t="0" r="0" b="0"/>
                      <wp:wrapNone/>
                      <wp:docPr id="6696" name="Rectangle 66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C68B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B2B96" id="Rectangle 6696" o:spid="_x0000_s1523" style="position:absolute;margin-left:102pt;margin-top:28pt;width:77pt;height:73pt;z-index:2504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CEMy27twEAAEsDAAAOAAAAAAAAAAAAAAAAAC4CAABkcnMvZTJv&#10;RG9jLnhtbFBLAQItABQABgAIAAAAIQA4gSnh3QAAAAoBAAAPAAAAAAAAAAAAAAAAABEEAABkcnMv&#10;ZG93bnJldi54bWxQSwUGAAAAAAQABADzAAAAGwUAAAAA&#10;" filled="f" stroked="f">
                      <v:textbox inset="2.16pt,1.44pt,0,1.44pt">
                        <w:txbxContent>
                          <w:p w14:paraId="33C68B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2688" behindDoc="0" locked="0" layoutInCell="1" allowOverlap="1" wp14:anchorId="4C232EB2" wp14:editId="7CC347D0">
                      <wp:simplePos x="0" y="0"/>
                      <wp:positionH relativeFrom="column">
                        <wp:posOffset>1295400</wp:posOffset>
                      </wp:positionH>
                      <wp:positionV relativeFrom="paragraph">
                        <wp:posOffset>355600</wp:posOffset>
                      </wp:positionV>
                      <wp:extent cx="1003300" cy="762000"/>
                      <wp:effectExtent l="0" t="0" r="0" b="0"/>
                      <wp:wrapNone/>
                      <wp:docPr id="6695" name="Rectangle 6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B38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32EB2" id="Rectangle 6695" o:spid="_x0000_s1524" style="position:absolute;margin-left:102pt;margin-top:28pt;width:79pt;height:60pt;z-index:2504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CLV2uuwEAAEsDAAAOAAAAAAAAAAAAAAAAAC4CAABkcnMv&#10;ZTJvRG9jLnhtbFBLAQItABQABgAIAAAAIQCLEynT3AAAAAoBAAAPAAAAAAAAAAAAAAAAABUEAABk&#10;cnMvZG93bnJldi54bWxQSwUGAAAAAAQABADzAAAAHgUAAAAA&#10;" filled="f" stroked="f">
                      <v:textbox inset="2.16pt,1.44pt,0,1.44pt">
                        <w:txbxContent>
                          <w:p w14:paraId="62FB38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3712" behindDoc="0" locked="0" layoutInCell="1" allowOverlap="1" wp14:anchorId="6AA6FF01" wp14:editId="2391C0BA">
                      <wp:simplePos x="0" y="0"/>
                      <wp:positionH relativeFrom="column">
                        <wp:posOffset>1295400</wp:posOffset>
                      </wp:positionH>
                      <wp:positionV relativeFrom="paragraph">
                        <wp:posOffset>355600</wp:posOffset>
                      </wp:positionV>
                      <wp:extent cx="977900" cy="927100"/>
                      <wp:effectExtent l="0" t="0" r="0" b="0"/>
                      <wp:wrapNone/>
                      <wp:docPr id="6694" name="Rectangle 66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97BA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6FF01" id="Rectangle 6694" o:spid="_x0000_s1525" style="position:absolute;margin-left:102pt;margin-top:28pt;width:77pt;height:73pt;z-index:2504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Arsw7wtwEAAEsDAAAOAAAAAAAAAAAAAAAAAC4CAABkcnMvZTJv&#10;RG9jLnhtbFBLAQItABQABgAIAAAAIQA4gSnh3QAAAAoBAAAPAAAAAAAAAAAAAAAAABEEAABkcnMv&#10;ZG93bnJldi54bWxQSwUGAAAAAAQABADzAAAAGwUAAAAA&#10;" filled="f" stroked="f">
                      <v:textbox inset="2.16pt,1.44pt,0,1.44pt">
                        <w:txbxContent>
                          <w:p w14:paraId="7C97BA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4736" behindDoc="0" locked="0" layoutInCell="1" allowOverlap="1" wp14:anchorId="299B609C" wp14:editId="48D60D9F">
                      <wp:simplePos x="0" y="0"/>
                      <wp:positionH relativeFrom="column">
                        <wp:posOffset>1295400</wp:posOffset>
                      </wp:positionH>
                      <wp:positionV relativeFrom="paragraph">
                        <wp:posOffset>355600</wp:posOffset>
                      </wp:positionV>
                      <wp:extent cx="977900" cy="927100"/>
                      <wp:effectExtent l="0" t="0" r="0" b="0"/>
                      <wp:wrapNone/>
                      <wp:docPr id="6693" name="Rectangle 66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4E2F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B609C" id="Rectangle 6693" o:spid="_x0000_s1526" style="position:absolute;margin-left:102pt;margin-top:28pt;width:77pt;height:73pt;z-index:2504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AGL5PHtwEAAEsDAAAOAAAAAAAAAAAAAAAAAC4CAABkcnMvZTJv&#10;RG9jLnhtbFBLAQItABQABgAIAAAAIQA4gSnh3QAAAAoBAAAPAAAAAAAAAAAAAAAAABEEAABkcnMv&#10;ZG93bnJldi54bWxQSwUGAAAAAAQABADzAAAAGwUAAAAA&#10;" filled="f" stroked="f">
                      <v:textbox inset="2.16pt,1.44pt,0,1.44pt">
                        <w:txbxContent>
                          <w:p w14:paraId="734E2F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5760" behindDoc="0" locked="0" layoutInCell="1" allowOverlap="1" wp14:anchorId="56D57B81" wp14:editId="56EFEF89">
                      <wp:simplePos x="0" y="0"/>
                      <wp:positionH relativeFrom="column">
                        <wp:posOffset>1295400</wp:posOffset>
                      </wp:positionH>
                      <wp:positionV relativeFrom="paragraph">
                        <wp:posOffset>355600</wp:posOffset>
                      </wp:positionV>
                      <wp:extent cx="1003300" cy="762000"/>
                      <wp:effectExtent l="0" t="0" r="0" b="0"/>
                      <wp:wrapNone/>
                      <wp:docPr id="6692" name="Rectangle 6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679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57B81" id="Rectangle 6692" o:spid="_x0000_s1527" style="position:absolute;margin-left:102pt;margin-top:28pt;width:79pt;height:60pt;z-index:2504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r7HAmbkBAABLAwAADgAAAAAAAAAAAAAAAAAuAgAAZHJzL2Uy&#10;b0RvYy54bWxQSwECLQAUAAYACAAAACEAixMp09wAAAAKAQAADwAAAAAAAAAAAAAAAAATBAAAZHJz&#10;L2Rvd25yZXYueG1sUEsFBgAAAAAEAAQA8wAAABwFAAAAAA==&#10;" filled="f" stroked="f">
                      <v:textbox inset="2.16pt,1.44pt,0,1.44pt">
                        <w:txbxContent>
                          <w:p w14:paraId="309679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6784" behindDoc="0" locked="0" layoutInCell="1" allowOverlap="1" wp14:anchorId="4DC53548" wp14:editId="2199F52F">
                      <wp:simplePos x="0" y="0"/>
                      <wp:positionH relativeFrom="column">
                        <wp:posOffset>1295400</wp:posOffset>
                      </wp:positionH>
                      <wp:positionV relativeFrom="paragraph">
                        <wp:posOffset>355600</wp:posOffset>
                      </wp:positionV>
                      <wp:extent cx="977900" cy="927100"/>
                      <wp:effectExtent l="0" t="0" r="0" b="0"/>
                      <wp:wrapNone/>
                      <wp:docPr id="6691" name="Rectangle 66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D268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3548" id="Rectangle 6691" o:spid="_x0000_s1528" style="position:absolute;margin-left:102pt;margin-top:28pt;width:77pt;height:73pt;z-index:2504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CFw7F2twEAAEsDAAAOAAAAAAAAAAAAAAAAAC4CAABkcnMvZTJv&#10;RG9jLnhtbFBLAQItABQABgAIAAAAIQA4gSnh3QAAAAoBAAAPAAAAAAAAAAAAAAAAABEEAABkcnMv&#10;ZG93bnJldi54bWxQSwUGAAAAAAQABADzAAAAGwUAAAAA&#10;" filled="f" stroked="f">
                      <v:textbox inset="2.16pt,1.44pt,0,1.44pt">
                        <w:txbxContent>
                          <w:p w14:paraId="08D268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7808" behindDoc="0" locked="0" layoutInCell="1" allowOverlap="1" wp14:anchorId="2A5FC060" wp14:editId="3663F479">
                      <wp:simplePos x="0" y="0"/>
                      <wp:positionH relativeFrom="column">
                        <wp:posOffset>1295400</wp:posOffset>
                      </wp:positionH>
                      <wp:positionV relativeFrom="paragraph">
                        <wp:posOffset>355600</wp:posOffset>
                      </wp:positionV>
                      <wp:extent cx="977900" cy="901700"/>
                      <wp:effectExtent l="0" t="0" r="0" b="0"/>
                      <wp:wrapNone/>
                      <wp:docPr id="6690" name="Rectangle 66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1F24C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FC060" id="Rectangle 6690" o:spid="_x0000_s1529" style="position:absolute;margin-left:102pt;margin-top:28pt;width:77pt;height:71pt;z-index:2504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lkugEAAEsDAAAOAAAAZHJzL2Uyb0RvYy54bWysU9tu2zAMfR+wfxD0vthxs8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" filled="f" stroked="f">
                      <v:textbox inset="2.16pt,1.44pt,0,1.44pt">
                        <w:txbxContent>
                          <w:p w14:paraId="01F24C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8832" behindDoc="0" locked="0" layoutInCell="1" allowOverlap="1" wp14:anchorId="33A69861" wp14:editId="19309396">
                      <wp:simplePos x="0" y="0"/>
                      <wp:positionH relativeFrom="column">
                        <wp:posOffset>1295400</wp:posOffset>
                      </wp:positionH>
                      <wp:positionV relativeFrom="paragraph">
                        <wp:posOffset>355600</wp:posOffset>
                      </wp:positionV>
                      <wp:extent cx="1003300" cy="762000"/>
                      <wp:effectExtent l="0" t="0" r="0" b="0"/>
                      <wp:wrapNone/>
                      <wp:docPr id="6689" name="Rectangle 6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B6A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69861" id="Rectangle 6689" o:spid="_x0000_s1530" style="position:absolute;margin-left:102pt;margin-top:28pt;width:79pt;height:60pt;z-index:2504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po6YbuwEAAEsDAAAOAAAAAAAAAAAAAAAAAC4CAABkcnMv&#10;ZTJvRG9jLnhtbFBLAQItABQABgAIAAAAIQCLEynT3AAAAAoBAAAPAAAAAAAAAAAAAAAAABUEAABk&#10;cnMvZG93bnJldi54bWxQSwUGAAAAAAQABADzAAAAHgUAAAAA&#10;" filled="f" stroked="f">
                      <v:textbox inset="2.16pt,1.44pt,0,1.44pt">
                        <w:txbxContent>
                          <w:p w14:paraId="1A8B6A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89856" behindDoc="0" locked="0" layoutInCell="1" allowOverlap="1" wp14:anchorId="779AACDE" wp14:editId="03E6B684">
                      <wp:simplePos x="0" y="0"/>
                      <wp:positionH relativeFrom="column">
                        <wp:posOffset>1295400</wp:posOffset>
                      </wp:positionH>
                      <wp:positionV relativeFrom="paragraph">
                        <wp:posOffset>355600</wp:posOffset>
                      </wp:positionV>
                      <wp:extent cx="1003300" cy="762000"/>
                      <wp:effectExtent l="0" t="0" r="0" b="0"/>
                      <wp:wrapNone/>
                      <wp:docPr id="6688" name="Rectangle 6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2B7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ACDE" id="Rectangle 6688" o:spid="_x0000_s1531" style="position:absolute;margin-left:102pt;margin-top:28pt;width:79pt;height:60pt;z-index:2504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gEAAEsDAAAOAAAAZHJzL2Uyb0RvYy54bWysU9tu2zAMfR+wfxD0vthx2j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uVzhrBy3OKXf&#10;qBt33aDIKdsbKVWeb9ZrDLHFsqfwCOcoopvJTxps/iItMhWNjxeN1ZSIwOR6sV7VOAmBRzdX6wX6&#10;2KV6Lw4Q03flLckOo4BQirL88DOm09W3K1iXwZyez16adlMhc11fv0HdeXlEirij6QGNHvzIqBhM&#10;oGTEuTMaX/ccFCXDD4fCNjdXiwYXpQTzVZNFgRIg6N3HLHei97hKIgEl+wCm6xFvkajAwokVYuft&#10;yivxMS7g3/+B7R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IhWj666AQAASwMAAA4AAAAAAAAAAAAAAAAALgIAAGRycy9l&#10;Mm9Eb2MueG1sUEsBAi0AFAAGAAgAAAAhAIsTKdPcAAAACgEAAA8AAAAAAAAAAAAAAAAAFAQAAGRy&#10;cy9kb3ducmV2LnhtbFBLBQYAAAAABAAEAPMAAAAdBQAAAAA=&#10;" filled="f" stroked="f">
                      <v:textbox inset="2.16pt,1.44pt,0,1.44pt">
                        <w:txbxContent>
                          <w:p w14:paraId="5502B7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90880" behindDoc="0" locked="0" layoutInCell="1" allowOverlap="1" wp14:anchorId="44F48ECA" wp14:editId="7516B4FE">
                      <wp:simplePos x="0" y="0"/>
                      <wp:positionH relativeFrom="column">
                        <wp:posOffset>1295400</wp:posOffset>
                      </wp:positionH>
                      <wp:positionV relativeFrom="paragraph">
                        <wp:posOffset>355600</wp:posOffset>
                      </wp:positionV>
                      <wp:extent cx="1003300" cy="762000"/>
                      <wp:effectExtent l="0" t="0" r="0" b="0"/>
                      <wp:wrapNone/>
                      <wp:docPr id="6687" name="Rectangle 6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7E0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48ECA" id="Rectangle 6687" o:spid="_x0000_s1532" style="position:absolute;margin-left:102pt;margin-top:28pt;width:79pt;height:60pt;z-index:2504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lA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et1uKHHM4pS+&#10;o27MDUaSS3bUQsg836zXFGKHZc/hCa5RRDeTnxXY/EVaZC4an28ayzkRjsntatvWOAmOR5u77Qp9&#10;7FK9FgeI6bP0lmSnp4BQirLs9DWmy9WXK1iXwVyez16aD3Mh87Fev0A9eHFGirij6RGNMn7qKTc6&#10;UDLh3Hsafx0ZSErMF4fCNpu7VYOLUoJl27S4wFACBH14m2WOjx5XiSeg5BhADyPiLRIVWDixQuy6&#10;XXkl3sYF/Os/sP8N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5EqUC6AQAASwMAAA4AAAAAAAAAAAAAAAAALgIAAGRycy9l&#10;Mm9Eb2MueG1sUEsBAi0AFAAGAAgAAAAhAIsTKdPcAAAACgEAAA8AAAAAAAAAAAAAAAAAFAQAAGRy&#10;cy9kb3ducmV2LnhtbFBLBQYAAAAABAAEAPMAAAAdBQAAAAA=&#10;" filled="f" stroked="f">
                      <v:textbox inset="2.16pt,1.44pt,0,1.44pt">
                        <w:txbxContent>
                          <w:p w14:paraId="49C7E0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91904" behindDoc="0" locked="0" layoutInCell="1" allowOverlap="1" wp14:anchorId="032A7DC5" wp14:editId="1027AE09">
                      <wp:simplePos x="0" y="0"/>
                      <wp:positionH relativeFrom="column">
                        <wp:posOffset>1295400</wp:posOffset>
                      </wp:positionH>
                      <wp:positionV relativeFrom="paragraph">
                        <wp:posOffset>355600</wp:posOffset>
                      </wp:positionV>
                      <wp:extent cx="1003300" cy="762000"/>
                      <wp:effectExtent l="0" t="0" r="0" b="0"/>
                      <wp:wrapNone/>
                      <wp:docPr id="6686" name="Rectangle 6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83D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A7DC5" id="Rectangle 6686" o:spid="_x0000_s1533" style="position:absolute;margin-left:102pt;margin-top:28pt;width:79pt;height:60pt;z-index:2504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D1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et2uKXHM4pS+&#10;o27MDUaSS3bUQsg836zXFGKHZc/hCa5RRDeTnxXY/EVaZC4an28ayzkRjsntatvWOAmOR5u77Qp9&#10;7FK9FgeI6bP0lmSnp4BQirLs9DWmy9WXK1iXwVyez16aD3Mh87HevEA9eHFGirij6RGNMn7qKTc6&#10;UDLh3Hsafx0ZSErMF4fCNpu7VYOLUoJl27S4wFACBH14m2WOjx5XiSeg5BhADyPiLRIVWDixQuy6&#10;XXkl3sYF/Os/sP8N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K+xgPW6AQAASwMAAA4AAAAAAAAAAAAAAAAALgIAAGRycy9l&#10;Mm9Eb2MueG1sUEsBAi0AFAAGAAgAAAAhAIsTKdPcAAAACgEAAA8AAAAAAAAAAAAAAAAAFAQAAGRy&#10;cy9kb3ducmV2LnhtbFBLBQYAAAAABAAEAPMAAAAdBQAAAAA=&#10;" filled="f" stroked="f">
                      <v:textbox inset="2.16pt,1.44pt,0,1.44pt">
                        <w:txbxContent>
                          <w:p w14:paraId="0B883D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92928" behindDoc="0" locked="0" layoutInCell="1" allowOverlap="1" wp14:anchorId="5D4C3CFA" wp14:editId="50CC2C05">
                      <wp:simplePos x="0" y="0"/>
                      <wp:positionH relativeFrom="column">
                        <wp:posOffset>1295400</wp:posOffset>
                      </wp:positionH>
                      <wp:positionV relativeFrom="paragraph">
                        <wp:posOffset>355600</wp:posOffset>
                      </wp:positionV>
                      <wp:extent cx="1003300" cy="762000"/>
                      <wp:effectExtent l="0" t="0" r="0" b="0"/>
                      <wp:wrapNone/>
                      <wp:docPr id="6685" name="Rectangle 6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64C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C3CFA" id="Rectangle 6685" o:spid="_x0000_s1534" style="position:absolute;margin-left:102pt;margin-top:28pt;width:79pt;height:60pt;z-index:2504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hxIoLuwEAAEsDAAAOAAAAAAAAAAAAAAAAAC4CAABkcnMv&#10;ZTJvRG9jLnhtbFBLAQItABQABgAIAAAAIQCLEynT3AAAAAoBAAAPAAAAAAAAAAAAAAAAABUEAABk&#10;cnMvZG93bnJldi54bWxQSwUGAAAAAAQABADzAAAAHgUAAAAA&#10;" filled="f" stroked="f">
                      <v:textbox inset="2.16pt,1.44pt,0,1.44pt">
                        <w:txbxContent>
                          <w:p w14:paraId="7BE64C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93952" behindDoc="0" locked="0" layoutInCell="1" allowOverlap="1" wp14:anchorId="43C1968E" wp14:editId="74B99E26">
                      <wp:simplePos x="0" y="0"/>
                      <wp:positionH relativeFrom="column">
                        <wp:posOffset>1295400</wp:posOffset>
                      </wp:positionH>
                      <wp:positionV relativeFrom="paragraph">
                        <wp:posOffset>355600</wp:posOffset>
                      </wp:positionV>
                      <wp:extent cx="1003300" cy="762000"/>
                      <wp:effectExtent l="0" t="0" r="0" b="0"/>
                      <wp:wrapNone/>
                      <wp:docPr id="6684" name="Rectangle 6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DBB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1968E" id="Rectangle 6684" o:spid="_x0000_s1535" style="position:absolute;margin-left:102pt;margin-top:28pt;width:79pt;height:60pt;z-index:2504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AMaO+uwEAAEsDAAAOAAAAAAAAAAAAAAAAAC4CAABkcnMv&#10;ZTJvRG9jLnhtbFBLAQItABQABgAIAAAAIQCLEynT3AAAAAoBAAAPAAAAAAAAAAAAAAAAABUEAABk&#10;cnMvZG93bnJldi54bWxQSwUGAAAAAAQABADzAAAAHgUAAAAA&#10;" filled="f" stroked="f">
                      <v:textbox inset="2.16pt,1.44pt,0,1.44pt">
                        <w:txbxContent>
                          <w:p w14:paraId="483DBB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94976" behindDoc="0" locked="0" layoutInCell="1" allowOverlap="1" wp14:anchorId="0FF50C79" wp14:editId="46EC2A64">
                      <wp:simplePos x="0" y="0"/>
                      <wp:positionH relativeFrom="column">
                        <wp:posOffset>1295400</wp:posOffset>
                      </wp:positionH>
                      <wp:positionV relativeFrom="paragraph">
                        <wp:posOffset>355600</wp:posOffset>
                      </wp:positionV>
                      <wp:extent cx="1003300" cy="762000"/>
                      <wp:effectExtent l="0" t="0" r="0" b="0"/>
                      <wp:wrapNone/>
                      <wp:docPr id="6683" name="Rectangle 6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D90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50C79" id="Rectangle 6683" o:spid="_x0000_s1536" style="position:absolute;margin-left:102pt;margin-top:28pt;width:79pt;height:60pt;z-index:2504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1POkWuwEAAEsDAAAOAAAAAAAAAAAAAAAAAC4CAABkcnMv&#10;ZTJvRG9jLnhtbFBLAQItABQABgAIAAAAIQCLEynT3AAAAAoBAAAPAAAAAAAAAAAAAAAAABUEAABk&#10;cnMvZG93bnJldi54bWxQSwUGAAAAAAQABADzAAAAHgUAAAAA&#10;" filled="f" stroked="f">
                      <v:textbox inset="2.16pt,1.44pt,0,1.44pt">
                        <w:txbxContent>
                          <w:p w14:paraId="1A9D90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96000" behindDoc="0" locked="0" layoutInCell="1" allowOverlap="1" wp14:anchorId="6D230D26" wp14:editId="74BC6E4D">
                      <wp:simplePos x="0" y="0"/>
                      <wp:positionH relativeFrom="column">
                        <wp:posOffset>1295400</wp:posOffset>
                      </wp:positionH>
                      <wp:positionV relativeFrom="paragraph">
                        <wp:posOffset>355600</wp:posOffset>
                      </wp:positionV>
                      <wp:extent cx="1003300" cy="762000"/>
                      <wp:effectExtent l="0" t="0" r="0" b="0"/>
                      <wp:wrapNone/>
                      <wp:docPr id="6682" name="Rectangle 6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950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30D26" id="Rectangle 6682" o:spid="_x0000_s1537" style="position:absolute;margin-left:102pt;margin-top:28pt;width:79pt;height:60pt;z-index:2504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CjuQEAAEsDAAAOAAAAZHJzL2Uyb0RvYy54bWysU9tu2zAMfR+wfxD0vthxu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um0o8dzhlH6i&#10;btz3VpFzdjBSqnm+s15jTB2WPcVHuEQJ3Zn8pMHNX6RFpqLx6aqxmjIRmNysNm2NkxB4dHuzWaGP&#10;XarX4ggpf1XBkdlhFBBKUZYfv6d8vvpyBetmMOfnZy9P+6mQ+by8Qt0HeUKKuKP5AY22YWRUWBMp&#10;GXHujKbfBw6KEvvNo7DN7c0KdcglWLZNiwsMJUDQ+7dZ7sUQcJVEBkoOEUw/IN7yboGFEyvELts1&#10;r8TbuIB//Qd2f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lMnAo7kBAABLAwAADgAAAAAAAAAAAAAAAAAuAgAAZHJzL2Uy&#10;b0RvYy54bWxQSwECLQAUAAYACAAAACEAixMp09wAAAAKAQAADwAAAAAAAAAAAAAAAAATBAAAZHJz&#10;L2Rvd25yZXYueG1sUEsFBgAAAAAEAAQA8wAAABwFAAAAAA==&#10;" filled="f" stroked="f">
                      <v:textbox inset="2.16pt,1.44pt,0,1.44pt">
                        <w:txbxContent>
                          <w:p w14:paraId="793950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97024" behindDoc="0" locked="0" layoutInCell="1" allowOverlap="1" wp14:anchorId="7BE077C8" wp14:editId="6D601E94">
                      <wp:simplePos x="0" y="0"/>
                      <wp:positionH relativeFrom="column">
                        <wp:posOffset>1295400</wp:posOffset>
                      </wp:positionH>
                      <wp:positionV relativeFrom="paragraph">
                        <wp:posOffset>355600</wp:posOffset>
                      </wp:positionV>
                      <wp:extent cx="1003300" cy="762000"/>
                      <wp:effectExtent l="0" t="0" r="0" b="0"/>
                      <wp:wrapNone/>
                      <wp:docPr id="6681" name="Rectangle 6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E25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077C8" id="Rectangle 6681" o:spid="_x0000_s1538" style="position:absolute;margin-left:102pt;margin-top:28pt;width:79pt;height:60pt;z-index:2504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HbQy6e6AQAASwMAAA4AAAAAAAAAAAAAAAAALgIAAGRycy9l&#10;Mm9Eb2MueG1sUEsBAi0AFAAGAAgAAAAhAIsTKdPcAAAACgEAAA8AAAAAAAAAAAAAAAAAFAQAAGRy&#10;cy9kb3ducmV2LnhtbFBLBQYAAAAABAAEAPMAAAAdBQAAAAA=&#10;" filled="f" stroked="f">
                      <v:textbox inset="2.16pt,1.44pt,0,1.44pt">
                        <w:txbxContent>
                          <w:p w14:paraId="779E25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98048" behindDoc="0" locked="0" layoutInCell="1" allowOverlap="1" wp14:anchorId="1B81F566" wp14:editId="63B0179B">
                      <wp:simplePos x="0" y="0"/>
                      <wp:positionH relativeFrom="column">
                        <wp:posOffset>1295400</wp:posOffset>
                      </wp:positionH>
                      <wp:positionV relativeFrom="paragraph">
                        <wp:posOffset>355600</wp:posOffset>
                      </wp:positionV>
                      <wp:extent cx="1003300" cy="762000"/>
                      <wp:effectExtent l="0" t="0" r="0" b="0"/>
                      <wp:wrapNone/>
                      <wp:docPr id="6680" name="Rectangle 6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6F0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1F566" id="Rectangle 6680" o:spid="_x0000_s1539" style="position:absolute;margin-left:102pt;margin-top:28pt;width:79pt;height:60pt;z-index:2504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IS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rcokGMWp/QT&#10;dWNuMJKcs6MWQub5Zr2mEDssewqPcIkiupn8rMDmL9Iic9H4dNVYzolwTG5Wm7bGhzge3d5sVuhj&#10;l+q1OEBMX6W3JDs9BYRSlGXH7zGdr75cwboM5vx89tK8nwuZz8vVC9S9FyekiDuaHtAo46eecqMD&#10;JRPOvafx94GBpMR8cyhsc3uzanBRSrBsmxYXGEqAoPdvs8zx0eMq8QSUHALoYUS8RaICCydWiF22&#10;K6/E27iAf/0Hdn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cl4hK6AQAASwMAAA4AAAAAAAAAAAAAAAAALgIAAGRycy9l&#10;Mm9Eb2MueG1sUEsBAi0AFAAGAAgAAAAhAIsTKdPcAAAACgEAAA8AAAAAAAAAAAAAAAAAFAQAAGRy&#10;cy9kb3ducmV2LnhtbFBLBQYAAAAABAAEAPMAAAAdBQAAAAA=&#10;" filled="f" stroked="f">
                      <v:textbox inset="2.16pt,1.44pt,0,1.44pt">
                        <w:txbxContent>
                          <w:p w14:paraId="4BD6F0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499072" behindDoc="0" locked="0" layoutInCell="1" allowOverlap="1" wp14:anchorId="75866F12" wp14:editId="415FF69B">
                      <wp:simplePos x="0" y="0"/>
                      <wp:positionH relativeFrom="column">
                        <wp:posOffset>1295400</wp:posOffset>
                      </wp:positionH>
                      <wp:positionV relativeFrom="paragraph">
                        <wp:posOffset>355600</wp:posOffset>
                      </wp:positionV>
                      <wp:extent cx="1003300" cy="762000"/>
                      <wp:effectExtent l="0" t="0" r="0" b="0"/>
                      <wp:wrapNone/>
                      <wp:docPr id="6679" name="Rectangle 6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D9B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66F12" id="Rectangle 6679" o:spid="_x0000_s1540" style="position:absolute;margin-left:102pt;margin-top:28pt;width:79pt;height:60pt;z-index:2504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X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VpvKXHc4pR+&#10;om7cdYMil2xvpFR5vlmvMcQWy57CI1yjiG4mP2mw+Yu0yFQ0Pt80VlMiApPbxXZT4yQEHq2X2wX6&#10;2KV6LQ4Q01flLckOo4BQirL89D2my9WXK1iXwVyez16aDlMh83m+fIF68PKMFHFH0wMaPfiRUTGY&#10;QMmIc2c0/j5yUJQM3xwK26yXiwYXpQTzTbPBBYYSIOjD2yx3ove4SiIBJccApusRb5GowMKJFWLX&#10;7cor8TYu4F//gf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D8m/XuwEAAEsDAAAOAAAAAAAAAAAAAAAAAC4CAABkcnMv&#10;ZTJvRG9jLnhtbFBLAQItABQABgAIAAAAIQCLEynT3AAAAAoBAAAPAAAAAAAAAAAAAAAAABUEAABk&#10;cnMvZG93bnJldi54bWxQSwUGAAAAAAQABADzAAAAHgUAAAAA&#10;" filled="f" stroked="f">
                      <v:textbox inset="2.16pt,1.44pt,0,1.44pt">
                        <w:txbxContent>
                          <w:p w14:paraId="2E9D9B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0096" behindDoc="0" locked="0" layoutInCell="1" allowOverlap="1" wp14:anchorId="198475E6" wp14:editId="09ABA704">
                      <wp:simplePos x="0" y="0"/>
                      <wp:positionH relativeFrom="column">
                        <wp:posOffset>1295400</wp:posOffset>
                      </wp:positionH>
                      <wp:positionV relativeFrom="paragraph">
                        <wp:posOffset>355600</wp:posOffset>
                      </wp:positionV>
                      <wp:extent cx="1003300" cy="762000"/>
                      <wp:effectExtent l="0" t="0" r="0" b="0"/>
                      <wp:wrapNone/>
                      <wp:docPr id="6678" name="Rectangle 6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3C0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475E6" id="Rectangle 6678" o:spid="_x0000_s1541" style="position:absolute;margin-left:102pt;margin-top:28pt;width:79pt;height:60pt;z-index:2505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IHRmK6AQAASwMAAA4AAAAAAAAAAAAAAAAALgIAAGRycy9l&#10;Mm9Eb2MueG1sUEsBAi0AFAAGAAgAAAAhAIsTKdPcAAAACgEAAA8AAAAAAAAAAAAAAAAAFAQAAGRy&#10;cy9kb3ducmV2LnhtbFBLBQYAAAAABAAEAPMAAAAdBQAAAAA=&#10;" filled="f" stroked="f">
                      <v:textbox inset="2.16pt,1.44pt,0,1.44pt">
                        <w:txbxContent>
                          <w:p w14:paraId="42F3C0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1120" behindDoc="0" locked="0" layoutInCell="1" allowOverlap="1" wp14:anchorId="1932E93F" wp14:editId="512AD07B">
                      <wp:simplePos x="0" y="0"/>
                      <wp:positionH relativeFrom="column">
                        <wp:posOffset>1295400</wp:posOffset>
                      </wp:positionH>
                      <wp:positionV relativeFrom="paragraph">
                        <wp:posOffset>355600</wp:posOffset>
                      </wp:positionV>
                      <wp:extent cx="1003300" cy="762000"/>
                      <wp:effectExtent l="0" t="0" r="0" b="0"/>
                      <wp:wrapNone/>
                      <wp:docPr id="6677" name="Rectangle 6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8C2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2E93F" id="Rectangle 6677" o:spid="_x0000_s1542" style="position:absolute;margin-left:102pt;margin-top:28pt;width:79pt;height:60pt;z-index:2505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CM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crlaUeK4xSn9&#10;QN246wZFztneSKnyfLNeY4gtlr2EZ7hEEd1MftJg8xdpkalofLpqrKZEBCY3i826xkkIPFrdbhbo&#10;Y5fqvThATF+VtyQ7jAJCKcry42NM56tvV7Augzk/n7007adC5m6+fIO69/KEFHFH0xMaPfiRUTGY&#10;QMmIc2c0vh44KEqGbw6FbVa3iwYXpQTzdbPGBYYSIOj9xyx3ove4SiIBJYcApusRb5GowMKJFWKX&#10;7cor8TEu4N//gd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kFWCMuwEAAEsDAAAOAAAAAAAAAAAAAAAAAC4CAABkcnMv&#10;ZTJvRG9jLnhtbFBLAQItABQABgAIAAAAIQCLEynT3AAAAAoBAAAPAAAAAAAAAAAAAAAAABUEAABk&#10;cnMvZG93bnJldi54bWxQSwUGAAAAAAQABADzAAAAHgUAAAAA&#10;" filled="f" stroked="f">
                      <v:textbox inset="2.16pt,1.44pt,0,1.44pt">
                        <w:txbxContent>
                          <w:p w14:paraId="5CC8C2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2144" behindDoc="0" locked="0" layoutInCell="1" allowOverlap="1" wp14:anchorId="728CDA2B" wp14:editId="209A9B82">
                      <wp:simplePos x="0" y="0"/>
                      <wp:positionH relativeFrom="column">
                        <wp:posOffset>1295400</wp:posOffset>
                      </wp:positionH>
                      <wp:positionV relativeFrom="paragraph">
                        <wp:posOffset>355600</wp:posOffset>
                      </wp:positionV>
                      <wp:extent cx="1003300" cy="762000"/>
                      <wp:effectExtent l="0" t="0" r="0" b="0"/>
                      <wp:wrapNone/>
                      <wp:docPr id="6676" name="Rectangle 6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0B1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CDA2B" id="Rectangle 6676" o:spid="_x0000_s1543" style="position:absolute;margin-left:102pt;margin-top:28pt;width:79pt;height:60pt;z-index:2505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k5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crlaUuK4xSn9&#10;QN246wZFztneSKnyfLNeY4gtlr2EZ7hEEd1MftJg8xdpkalofLpqrKZEBCY3i826xkkIPFrdbhbo&#10;Y5fqvThATF+VtyQ7jAJCKcry42NM56tvV7Augzk/n7007adC5m6+eoO69/KEFHFH0xMaPfiRUTGY&#10;QMmIc2c0vh44KEqGbw6FbVa3iwYXpQTzdbPGBYYSIOj9xyx3ove4SiIBJYcApusRb5GowMKJFWKX&#10;7cor8TEu4N//gd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F4Ek5uwEAAEsDAAAOAAAAAAAAAAAAAAAAAC4CAABkcnMv&#10;ZTJvRG9jLnhtbFBLAQItABQABgAIAAAAIQCLEynT3AAAAAoBAAAPAAAAAAAAAAAAAAAAABUEAABk&#10;cnMvZG93bnJldi54bWxQSwUGAAAAAAQABADzAAAAHgUAAAAA&#10;" filled="f" stroked="f">
                      <v:textbox inset="2.16pt,1.44pt,0,1.44pt">
                        <w:txbxContent>
                          <w:p w14:paraId="3B80B1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3168" behindDoc="0" locked="0" layoutInCell="1" allowOverlap="1" wp14:anchorId="664C95AD" wp14:editId="23170AAE">
                      <wp:simplePos x="0" y="0"/>
                      <wp:positionH relativeFrom="column">
                        <wp:posOffset>1295400</wp:posOffset>
                      </wp:positionH>
                      <wp:positionV relativeFrom="paragraph">
                        <wp:posOffset>355600</wp:posOffset>
                      </wp:positionV>
                      <wp:extent cx="1003300" cy="762000"/>
                      <wp:effectExtent l="0" t="0" r="0" b="0"/>
                      <wp:wrapNone/>
                      <wp:docPr id="6675" name="Rectangle 6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393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C95AD" id="Rectangle 6675" o:spid="_x0000_s1544" style="position:absolute;margin-left:102pt;margin-top:28pt;width:79pt;height:60pt;z-index:2505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LlUPHuwEAAEsDAAAOAAAAAAAAAAAAAAAAAC4CAABkcnMv&#10;ZTJvRG9jLnhtbFBLAQItABQABgAIAAAAIQCLEynT3AAAAAoBAAAPAAAAAAAAAAAAAAAAABUEAABk&#10;cnMvZG93bnJldi54bWxQSwUGAAAAAAQABADzAAAAHgUAAAAA&#10;" filled="f" stroked="f">
                      <v:textbox inset="2.16pt,1.44pt,0,1.44pt">
                        <w:txbxContent>
                          <w:p w14:paraId="2BB393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4192" behindDoc="0" locked="0" layoutInCell="1" allowOverlap="1" wp14:anchorId="46018037" wp14:editId="42A09100">
                      <wp:simplePos x="0" y="0"/>
                      <wp:positionH relativeFrom="column">
                        <wp:posOffset>1295400</wp:posOffset>
                      </wp:positionH>
                      <wp:positionV relativeFrom="paragraph">
                        <wp:posOffset>355600</wp:posOffset>
                      </wp:positionV>
                      <wp:extent cx="1003300" cy="762000"/>
                      <wp:effectExtent l="0" t="0" r="0" b="0"/>
                      <wp:wrapNone/>
                      <wp:docPr id="6674" name="Rectangle 6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511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18037" id="Rectangle 6674" o:spid="_x0000_s1545" style="position:absolute;margin-left:102pt;margin-top:28pt;width:79pt;height:60pt;z-index:2505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py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VovKXHc4pR+&#10;om7cdYMil2xvpFR5vlmvMcQWy57CI1yjiG4mP2mw+Yu0yFQ0Pt80VlMiApPbxXZT4yQEHq2X2wX6&#10;2KV6LQ4Q01flLckOo4BQirL89D2my9WXK1iXwVyez16aDlMh83m+fYF68PKMFHFH0wMaPfiRUTGY&#10;QMmIc2c0/j5yUJQM3xwK26yXiwYXpQTzTbPBBYYSIOjD2yx3ove4SiIBJccApusRb5GowMKJFWLX&#10;7cor8TYu4F//gf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qYGpyuwEAAEsDAAAOAAAAAAAAAAAAAAAAAC4CAABkcnMv&#10;ZTJvRG9jLnhtbFBLAQItABQABgAIAAAAIQCLEynT3AAAAAoBAAAPAAAAAAAAAAAAAAAAABUEAABk&#10;cnMvZG93bnJldi54bWxQSwUGAAAAAAQABADzAAAAHgUAAAAA&#10;" filled="f" stroked="f">
                      <v:textbox inset="2.16pt,1.44pt,0,1.44pt">
                        <w:txbxContent>
                          <w:p w14:paraId="23D511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5216" behindDoc="0" locked="0" layoutInCell="1" allowOverlap="1" wp14:anchorId="24E790BB" wp14:editId="62A826B4">
                      <wp:simplePos x="0" y="0"/>
                      <wp:positionH relativeFrom="column">
                        <wp:posOffset>1295400</wp:posOffset>
                      </wp:positionH>
                      <wp:positionV relativeFrom="paragraph">
                        <wp:posOffset>355600</wp:posOffset>
                      </wp:positionV>
                      <wp:extent cx="1003300" cy="762000"/>
                      <wp:effectExtent l="0" t="0" r="0" b="0"/>
                      <wp:wrapNone/>
                      <wp:docPr id="6673" name="Rectangle 6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F1F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90BB" id="Rectangle 6673" o:spid="_x0000_s1546" style="position:absolute;margin-left:102pt;margin-top:28pt;width:79pt;height:60pt;z-index:2505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L+uIm6AQAASwMAAA4AAAAAAAAAAAAAAAAALgIAAGRycy9l&#10;Mm9Eb2MueG1sUEsBAi0AFAAGAAgAAAAhAIsTKdPcAAAACgEAAA8AAAAAAAAAAAAAAAAAFAQAAGRy&#10;cy9kb3ducmV2LnhtbFBLBQYAAAAABAAEAPMAAAAdBQAAAAA=&#10;" filled="f" stroked="f">
                      <v:textbox inset="2.16pt,1.44pt,0,1.44pt">
                        <w:txbxContent>
                          <w:p w14:paraId="557F1F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6240" behindDoc="0" locked="0" layoutInCell="1" allowOverlap="1" wp14:anchorId="67E1C03F" wp14:editId="5A993090">
                      <wp:simplePos x="0" y="0"/>
                      <wp:positionH relativeFrom="column">
                        <wp:posOffset>1295400</wp:posOffset>
                      </wp:positionH>
                      <wp:positionV relativeFrom="paragraph">
                        <wp:posOffset>355600</wp:posOffset>
                      </wp:positionV>
                      <wp:extent cx="1003300" cy="762000"/>
                      <wp:effectExtent l="0" t="0" r="0" b="0"/>
                      <wp:wrapNone/>
                      <wp:docPr id="6672" name="Rectangle 6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A8B9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1C03F" id="Rectangle 6672" o:spid="_x0000_s1547" style="position:absolute;margin-left:102pt;margin-top:28pt;width:79pt;height:60pt;z-index:2505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IwuRPLkBAABLAwAADgAAAAAAAAAAAAAAAAAuAgAAZHJzL2Uy&#10;b0RvYy54bWxQSwECLQAUAAYACAAAACEAixMp09wAAAAKAQAADwAAAAAAAAAAAAAAAAATBAAAZHJz&#10;L2Rvd25yZXYueG1sUEsFBgAAAAAEAAQA8wAAABwFAAAAAA==&#10;" filled="f" stroked="f">
                      <v:textbox inset="2.16pt,1.44pt,0,1.44pt">
                        <w:txbxContent>
                          <w:p w14:paraId="23A8B9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7264" behindDoc="0" locked="0" layoutInCell="1" allowOverlap="1" wp14:anchorId="41E8F1EF" wp14:editId="20962DB3">
                      <wp:simplePos x="0" y="0"/>
                      <wp:positionH relativeFrom="column">
                        <wp:posOffset>1295400</wp:posOffset>
                      </wp:positionH>
                      <wp:positionV relativeFrom="paragraph">
                        <wp:posOffset>355600</wp:posOffset>
                      </wp:positionV>
                      <wp:extent cx="1003300" cy="762000"/>
                      <wp:effectExtent l="0" t="0" r="0" b="0"/>
                      <wp:wrapNone/>
                      <wp:docPr id="6671" name="Rectangle 6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DF4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8F1EF" id="Rectangle 6671" o:spid="_x0000_s1548" style="position:absolute;margin-left:102pt;margin-top:28pt;width:79pt;height:60pt;z-index:2505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o4ugEAAEs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q6XK7mlDhmcUo/&#10;UDfmeiPJOTtoIWSeb9ZrDLHFspfwDJcoopvJTwps/iItMhWNT1eN5ZQIx+RmsVnXOAmOR6vbzQJ9&#10;7FK9FweI6av0lmSno4BQirLs+BjT+erbFazLYM7PZy9N+6mQuWuaN6h7L05IEXc0PaFRxo8d5UYH&#10;Skace0fj64GBpMR8cyhss7pdNLgoJZivmzUuMJQAQe8/Zpnjg8dV4gkoOQTQ/YB4i0QFFk6sELts&#10;V16Jj3EB//4P7H4D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MESmji6AQAASwMAAA4AAAAAAAAAAAAAAAAALgIAAGRycy9l&#10;Mm9Eb2MueG1sUEsBAi0AFAAGAAgAAAAhAIsTKdPcAAAACgEAAA8AAAAAAAAAAAAAAAAAFAQAAGRy&#10;cy9kb3ducmV2LnhtbFBLBQYAAAAABAAEAPMAAAAdBQAAAAA=&#10;" filled="f" stroked="f">
                      <v:textbox inset="2.16pt,1.44pt,0,1.44pt">
                        <w:txbxContent>
                          <w:p w14:paraId="6B4DF4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8288" behindDoc="0" locked="0" layoutInCell="1" allowOverlap="1" wp14:anchorId="3C63F7A1" wp14:editId="621FBFE4">
                      <wp:simplePos x="0" y="0"/>
                      <wp:positionH relativeFrom="column">
                        <wp:posOffset>1295400</wp:posOffset>
                      </wp:positionH>
                      <wp:positionV relativeFrom="paragraph">
                        <wp:posOffset>355600</wp:posOffset>
                      </wp:positionV>
                      <wp:extent cx="1003300" cy="762000"/>
                      <wp:effectExtent l="0" t="0" r="0" b="0"/>
                      <wp:wrapNone/>
                      <wp:docPr id="6670" name="Rectangle 6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330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3F7A1" id="Rectangle 6670" o:spid="_x0000_s1549" style="position:absolute;margin-left:102pt;margin-top:28pt;width:79pt;height:60pt;z-index:2505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7ONugEAAEs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q6XK5QIMcsTukH&#10;6sZcbyQ5ZwcthMzzzXqNIbZY9hKe4RJFdDP5SYHNX6RFpqLx6aqxnBLhmNwsNusaH+J4tLrdLNDH&#10;LtV7cYCYvkpvSXY6CgilKMuOjzGdr75dwboM5vx89tK0nwqZu2bxBnXvxQkp4o6mJzTK+LGj3OhA&#10;yYhz72h8PTCQlJhvDoVtVreLBhelBPN1s8YFhhIg6P3HLHN88LhKPAElhwC6HxBvkajAwokVYpft&#10;yivxMS7g3/+B3W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KDns426AQAASwMAAA4AAAAAAAAAAAAAAAAALgIAAGRycy9l&#10;Mm9Eb2MueG1sUEsBAi0AFAAGAAgAAAAhAIsTKdPcAAAACgEAAA8AAAAAAAAAAAAAAAAAFAQAAGRy&#10;cy9kb3ducmV2LnhtbFBLBQYAAAAABAAEAPMAAAAdBQAAAAA=&#10;" filled="f" stroked="f">
                      <v:textbox inset="2.16pt,1.44pt,0,1.44pt">
                        <w:txbxContent>
                          <w:p w14:paraId="3F8330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09312" behindDoc="0" locked="0" layoutInCell="1" allowOverlap="1" wp14:anchorId="771176F3" wp14:editId="740D4268">
                      <wp:simplePos x="0" y="0"/>
                      <wp:positionH relativeFrom="column">
                        <wp:posOffset>1295400</wp:posOffset>
                      </wp:positionH>
                      <wp:positionV relativeFrom="paragraph">
                        <wp:posOffset>355600</wp:posOffset>
                      </wp:positionV>
                      <wp:extent cx="1003300" cy="762000"/>
                      <wp:effectExtent l="0" t="0" r="0" b="0"/>
                      <wp:wrapNone/>
                      <wp:docPr id="6669" name="Rectangle 6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546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176F3" id="Rectangle 6669" o:spid="_x0000_s1550" style="position:absolute;margin-left:102pt;margin-top:28pt;width:79pt;height:60pt;z-index:2505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e+uwEAAEs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q9VqQ4njFqf0&#10;A3XjrhsUOWd7I6XK8816jSG2WPYSnuESRXQz+UmDzV+kRaai8emqsZoSEZjcLDbrGich8OhuuVmg&#10;j12q9+IAMX1V3pLsMAoIpSjLj48xna++XcG6DOb8fPbStJ8Kmdtm+QZ17+UJKeKOpic0evAjo2Iw&#10;gZIR585ofD1wUJQM3xwK29wtFw0uSgnm62aNCwwlQND7j1nuRO9xlUQCSg4BTNcj3iJRgYUTK8Qu&#10;25VX4mNcwL//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lGfe+uwEAAEsDAAAOAAAAAAAAAAAAAAAAAC4CAABkcnMv&#10;ZTJvRG9jLnhtbFBLAQItABQABgAIAAAAIQCLEynT3AAAAAoBAAAPAAAAAAAAAAAAAAAAABUEAABk&#10;cnMvZG93bnJldi54bWxQSwUGAAAAAAQABADzAAAAHgUAAAAA&#10;" filled="f" stroked="f">
                      <v:textbox inset="2.16pt,1.44pt,0,1.44pt">
                        <w:txbxContent>
                          <w:p w14:paraId="08E546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0336" behindDoc="0" locked="0" layoutInCell="1" allowOverlap="1" wp14:anchorId="3BB992FB" wp14:editId="5948831F">
                      <wp:simplePos x="0" y="0"/>
                      <wp:positionH relativeFrom="column">
                        <wp:posOffset>1295400</wp:posOffset>
                      </wp:positionH>
                      <wp:positionV relativeFrom="paragraph">
                        <wp:posOffset>355600</wp:posOffset>
                      </wp:positionV>
                      <wp:extent cx="1003300" cy="762000"/>
                      <wp:effectExtent l="0" t="0" r="0" b="0"/>
                      <wp:wrapNone/>
                      <wp:docPr id="6668" name="Rectangle 6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CC5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992FB" id="Rectangle 6668" o:spid="_x0000_s1551" style="position:absolute;margin-left:102pt;margin-top:28pt;width:79pt;height:60pt;z-index:2505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4LugEAAEsDAAAOAAAAZHJzL2Uyb0RvYy54bWysU9tu2zAMfR+wfxD0vthx2j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uVzirBy3OKXf&#10;qBt33aDIKdsbKVWeb9ZrDLHFsqfwCOcoopvJTxps/iItMhWNjxeN1ZSIwOR6sV7VOAmBRzdX6wX6&#10;2KV6Lw4Q03flLckOo4BQirL88DOm09W3K1iXwZyez16adlMhc91cv0HdeXlEirij6QGNHvzIqBhM&#10;oGTEuTMaX/ccFCXDD4fCNjdXiwYXpQTzVbNCUaAECHr3Mcud6D2ukkhAyT6A6XrEWyQqsHBihdh5&#10;u/JKfIwL+Pd/YPsH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Ts3gu6AQAASwMAAA4AAAAAAAAAAAAAAAAALgIAAGRycy9l&#10;Mm9Eb2MueG1sUEsBAi0AFAAGAAgAAAAhAIsTKdPcAAAACgEAAA8AAAAAAAAAAAAAAAAAFAQAAGRy&#10;cy9kb3ducmV2LnhtbFBLBQYAAAAABAAEAPMAAAAdBQAAAAA=&#10;" filled="f" stroked="f">
                      <v:textbox inset="2.16pt,1.44pt,0,1.44pt">
                        <w:txbxContent>
                          <w:p w14:paraId="7B5CC5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1360" behindDoc="0" locked="0" layoutInCell="1" allowOverlap="1" wp14:anchorId="4DDB113B" wp14:editId="6830DD85">
                      <wp:simplePos x="0" y="0"/>
                      <wp:positionH relativeFrom="column">
                        <wp:posOffset>1295400</wp:posOffset>
                      </wp:positionH>
                      <wp:positionV relativeFrom="paragraph">
                        <wp:posOffset>355600</wp:posOffset>
                      </wp:positionV>
                      <wp:extent cx="1003300" cy="762000"/>
                      <wp:effectExtent l="0" t="0" r="0" b="0"/>
                      <wp:wrapNone/>
                      <wp:docPr id="6667" name="Rectangle 6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F6E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B113B" id="Rectangle 6667" o:spid="_x0000_s1552" style="position:absolute;margin-left:102pt;margin-top:28pt;width:79pt;height:60pt;z-index:2505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C/vjluwEAAEsDAAAOAAAAAAAAAAAAAAAAAC4CAABkcnMv&#10;ZTJvRG9jLnhtbFBLAQItABQABgAIAAAAIQCLEynT3AAAAAoBAAAPAAAAAAAAAAAAAAAAABUEAABk&#10;cnMvZG93bnJldi54bWxQSwUGAAAAAAQABADzAAAAHgUAAAAA&#10;" filled="f" stroked="f">
                      <v:textbox inset="2.16pt,1.44pt,0,1.44pt">
                        <w:txbxContent>
                          <w:p w14:paraId="134F6E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2384" behindDoc="0" locked="0" layoutInCell="1" allowOverlap="1" wp14:anchorId="35AF3665" wp14:editId="1DC69CEE">
                      <wp:simplePos x="0" y="0"/>
                      <wp:positionH relativeFrom="column">
                        <wp:posOffset>1295400</wp:posOffset>
                      </wp:positionH>
                      <wp:positionV relativeFrom="paragraph">
                        <wp:posOffset>355600</wp:posOffset>
                      </wp:positionV>
                      <wp:extent cx="1003300" cy="762000"/>
                      <wp:effectExtent l="0" t="0" r="0" b="0"/>
                      <wp:wrapNone/>
                      <wp:docPr id="6666" name="Rectangle 6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9B23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F3665" id="Rectangle 6666" o:spid="_x0000_s1553" style="position:absolute;margin-left:102pt;margin-top:28pt;width:79pt;height:60pt;z-index:2505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ML0VC6AQAASwMAAA4AAAAAAAAAAAAAAAAALgIAAGRycy9l&#10;Mm9Eb2MueG1sUEsBAi0AFAAGAAgAAAAhAIsTKdPcAAAACgEAAA8AAAAAAAAAAAAAAAAAFAQAAGRy&#10;cy9kb3ducmV2LnhtbFBLBQYAAAAABAAEAPMAAAAdBQAAAAA=&#10;" filled="f" stroked="f">
                      <v:textbox inset="2.16pt,1.44pt,0,1.44pt">
                        <w:txbxContent>
                          <w:p w14:paraId="089B23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3408" behindDoc="0" locked="0" layoutInCell="1" allowOverlap="1" wp14:anchorId="677F20F0" wp14:editId="131F8629">
                      <wp:simplePos x="0" y="0"/>
                      <wp:positionH relativeFrom="column">
                        <wp:posOffset>1295400</wp:posOffset>
                      </wp:positionH>
                      <wp:positionV relativeFrom="paragraph">
                        <wp:posOffset>355600</wp:posOffset>
                      </wp:positionV>
                      <wp:extent cx="1003300" cy="762000"/>
                      <wp:effectExtent l="0" t="0" r="0" b="0"/>
                      <wp:wrapNone/>
                      <wp:docPr id="6665" name="Rectangle 6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E18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F20F0" id="Rectangle 6665" o:spid="_x0000_s1554" style="position:absolute;margin-left:102pt;margin-top:28pt;width:79pt;height:60pt;z-index:2505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uuuwEAAEs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oer2+pcRxi1P6&#10;gbpxNxhJztlR973M8816TSF2WPYcnuASRXQz+VmBzV+kReai8emqsZwTEZjcrDZtjZMQeHR3s1mh&#10;j12qt+IAMX2R3pLsMAoIpSjLj99iOl99vYJ1Gcz5+eyleT8XMrdN+wp17/sTUsQdTY9olPETo8Lo&#10;QMmEc2c0/jpwkJSYrw6Fbe5uVg0uSgmWbdPiAkMJEPT+fZY7MXpcJZGAkkMAPYyIt0hUYOHECrHL&#10;duWVeB8X8G//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tftuuuwEAAEsDAAAOAAAAAAAAAAAAAAAAAC4CAABkcnMv&#10;ZTJvRG9jLnhtbFBLAQItABQABgAIAAAAIQCLEynT3AAAAAoBAAAPAAAAAAAAAAAAAAAAABUEAABk&#10;cnMvZG93bnJldi54bWxQSwUGAAAAAAQABADzAAAAHgUAAAAA&#10;" filled="f" stroked="f">
                      <v:textbox inset="2.16pt,1.44pt,0,1.44pt">
                        <w:txbxContent>
                          <w:p w14:paraId="030E18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4432" behindDoc="0" locked="0" layoutInCell="1" allowOverlap="1" wp14:anchorId="3B6A86BF" wp14:editId="00C01B8B">
                      <wp:simplePos x="0" y="0"/>
                      <wp:positionH relativeFrom="column">
                        <wp:posOffset>1295400</wp:posOffset>
                      </wp:positionH>
                      <wp:positionV relativeFrom="paragraph">
                        <wp:posOffset>355600</wp:posOffset>
                      </wp:positionV>
                      <wp:extent cx="1003300" cy="762000"/>
                      <wp:effectExtent l="0" t="0" r="0" b="0"/>
                      <wp:wrapNone/>
                      <wp:docPr id="6664" name="Rectangle 6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296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A86BF" id="Rectangle 6664" o:spid="_x0000_s1555" style="position:absolute;margin-left:102pt;margin-top:28pt;width:79pt;height:60pt;z-index:2505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buwEAAEs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q9VqSYnjFqf0&#10;A3XjrhsUOWd7I6XK8816jSG2WPYSnuESRXQz+UmDzV+kRaai8emqsZoSEZjcLDbrGich8OhuuVmg&#10;j12q9+IAMX1V3pLsMAoIpSjLj48xna++XcG6DOb8fPbStJ8Kmdtm8wZ17+UJKeKOpic0evAjo2Iw&#10;gZIR585ofD1wUJQM3xwK29wtFw0uSgnm62aNCwwlQND7j1nuRO9xlUQCSg4BTNcj3iJRgYUTK8Qu&#10;25VX4mNcwL//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Mi/IbuwEAAEsDAAAOAAAAAAAAAAAAAAAAAC4CAABkcnMv&#10;ZTJvRG9jLnhtbFBLAQItABQABgAIAAAAIQCLEynT3AAAAAoBAAAPAAAAAAAAAAAAAAAAABUEAABk&#10;cnMvZG93bnJldi54bWxQSwUGAAAAAAQABADzAAAAHgUAAAAA&#10;" filled="f" stroked="f">
                      <v:textbox inset="2.16pt,1.44pt,0,1.44pt">
                        <w:txbxContent>
                          <w:p w14:paraId="747296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5456" behindDoc="0" locked="0" layoutInCell="1" allowOverlap="1" wp14:anchorId="64ED41EA" wp14:editId="7D06A478">
                      <wp:simplePos x="0" y="0"/>
                      <wp:positionH relativeFrom="column">
                        <wp:posOffset>1295400</wp:posOffset>
                      </wp:positionH>
                      <wp:positionV relativeFrom="paragraph">
                        <wp:posOffset>355600</wp:posOffset>
                      </wp:positionV>
                      <wp:extent cx="1003300" cy="762000"/>
                      <wp:effectExtent l="0" t="0" r="0" b="0"/>
                      <wp:wrapNone/>
                      <wp:docPr id="6663" name="Rectangle 6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0F4E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D41EA" id="Rectangle 6663" o:spid="_x0000_s1556" style="position:absolute;margin-left:102pt;margin-top:28pt;width:79pt;height:60pt;z-index:2505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5hrizuwEAAEsDAAAOAAAAAAAAAAAAAAAAAC4CAABkcnMv&#10;ZTJvRG9jLnhtbFBLAQItABQABgAIAAAAIQCLEynT3AAAAAoBAAAPAAAAAAAAAAAAAAAAABUEAABk&#10;cnMvZG93bnJldi54bWxQSwUGAAAAAAQABADzAAAAHgUAAAAA&#10;" filled="f" stroked="f">
                      <v:textbox inset="2.16pt,1.44pt,0,1.44pt">
                        <w:txbxContent>
                          <w:p w14:paraId="370F4E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6480" behindDoc="0" locked="0" layoutInCell="1" allowOverlap="1" wp14:anchorId="02E07B92" wp14:editId="78F139C5">
                      <wp:simplePos x="0" y="0"/>
                      <wp:positionH relativeFrom="column">
                        <wp:posOffset>1295400</wp:posOffset>
                      </wp:positionH>
                      <wp:positionV relativeFrom="paragraph">
                        <wp:posOffset>355600</wp:posOffset>
                      </wp:positionV>
                      <wp:extent cx="1003300" cy="762000"/>
                      <wp:effectExtent l="0" t="0" r="0" b="0"/>
                      <wp:wrapNone/>
                      <wp:docPr id="6662" name="Rectangle 6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211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07B92" id="Rectangle 6662" o:spid="_x0000_s1557" style="position:absolute;margin-left:102pt;margin-top:28pt;width:79pt;height:60pt;z-index:2505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GHORBrkBAABLAwAADgAAAAAAAAAAAAAAAAAuAgAAZHJzL2Uy&#10;b0RvYy54bWxQSwECLQAUAAYACAAAACEAixMp09wAAAAKAQAADwAAAAAAAAAAAAAAAAATBAAAZHJz&#10;L2Rvd25yZXYueG1sUEsFBgAAAAAEAAQA8wAAABwFAAAAAA==&#10;" filled="f" stroked="f">
                      <v:textbox inset="2.16pt,1.44pt,0,1.44pt">
                        <w:txbxContent>
                          <w:p w14:paraId="588211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7504" behindDoc="0" locked="0" layoutInCell="1" allowOverlap="1" wp14:anchorId="59424170" wp14:editId="5DD554CE">
                      <wp:simplePos x="0" y="0"/>
                      <wp:positionH relativeFrom="column">
                        <wp:posOffset>1295400</wp:posOffset>
                      </wp:positionH>
                      <wp:positionV relativeFrom="paragraph">
                        <wp:posOffset>355600</wp:posOffset>
                      </wp:positionV>
                      <wp:extent cx="977900" cy="927100"/>
                      <wp:effectExtent l="0" t="0" r="0" b="0"/>
                      <wp:wrapNone/>
                      <wp:docPr id="6661" name="Rectangle 66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9FA8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4170" id="Rectangle 6661" o:spid="_x0000_s1558" style="position:absolute;margin-left:102pt;margin-top:28pt;width:77pt;height:73pt;z-index:2505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DIB4Om2AQAASwMAAA4AAAAAAAAAAAAAAAAALgIAAGRycy9lMm9E&#10;b2MueG1sUEsBAi0AFAAGAAgAAAAhADiBKeHdAAAACgEAAA8AAAAAAAAAAAAAAAAAEAQAAGRycy9k&#10;b3ducmV2LnhtbFBLBQYAAAAABAAEAPMAAAAaBQAAAAA=&#10;" filled="f" stroked="f">
                      <v:textbox inset="2.16pt,1.44pt,0,1.44pt">
                        <w:txbxContent>
                          <w:p w14:paraId="5E9FA8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8528" behindDoc="0" locked="0" layoutInCell="1" allowOverlap="1" wp14:anchorId="5C234AFC" wp14:editId="510091D1">
                      <wp:simplePos x="0" y="0"/>
                      <wp:positionH relativeFrom="column">
                        <wp:posOffset>1295400</wp:posOffset>
                      </wp:positionH>
                      <wp:positionV relativeFrom="paragraph">
                        <wp:posOffset>355600</wp:posOffset>
                      </wp:positionV>
                      <wp:extent cx="1003300" cy="762000"/>
                      <wp:effectExtent l="0" t="0" r="0" b="0"/>
                      <wp:wrapNone/>
                      <wp:docPr id="6660" name="Rectangle 6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3BE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34AFC" id="Rectangle 6660" o:spid="_x0000_s1559" style="position:absolute;margin-left:102pt;margin-top:28pt;width:79pt;height:60pt;z-index:2505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Jufs7e6AQAASwMAAA4AAAAAAAAAAAAAAAAALgIAAGRycy9l&#10;Mm9Eb2MueG1sUEsBAi0AFAAGAAgAAAAhAIsTKdPcAAAACgEAAA8AAAAAAAAAAAAAAAAAFAQAAGRy&#10;cy9kb3ducmV2LnhtbFBLBQYAAAAABAAEAPMAAAAdBQAAAAA=&#10;" filled="f" stroked="f">
                      <v:textbox inset="2.16pt,1.44pt,0,1.44pt">
                        <w:txbxContent>
                          <w:p w14:paraId="74F3BE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19552" behindDoc="0" locked="0" layoutInCell="1" allowOverlap="1" wp14:anchorId="1DE6EAD3" wp14:editId="3ECB69B5">
                      <wp:simplePos x="0" y="0"/>
                      <wp:positionH relativeFrom="column">
                        <wp:posOffset>1295400</wp:posOffset>
                      </wp:positionH>
                      <wp:positionV relativeFrom="paragraph">
                        <wp:posOffset>355600</wp:posOffset>
                      </wp:positionV>
                      <wp:extent cx="977900" cy="863600"/>
                      <wp:effectExtent l="0" t="0" r="0" b="0"/>
                      <wp:wrapNone/>
                      <wp:docPr id="6659" name="Rectangle 66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62332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6EAD3" id="Rectangle 6659" o:spid="_x0000_s1560" style="position:absolute;margin-left:102pt;margin-top:28pt;width:77pt;height:68pt;z-index:2505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" filled="f" stroked="f">
                      <v:textbox inset="2.16pt,1.44pt,0,1.44pt">
                        <w:txbxContent>
                          <w:p w14:paraId="662332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0576" behindDoc="0" locked="0" layoutInCell="1" allowOverlap="1" wp14:anchorId="1CA3226B" wp14:editId="396C184C">
                      <wp:simplePos x="0" y="0"/>
                      <wp:positionH relativeFrom="column">
                        <wp:posOffset>1295400</wp:posOffset>
                      </wp:positionH>
                      <wp:positionV relativeFrom="paragraph">
                        <wp:posOffset>355600</wp:posOffset>
                      </wp:positionV>
                      <wp:extent cx="977900" cy="927100"/>
                      <wp:effectExtent l="0" t="0" r="0" b="0"/>
                      <wp:wrapNone/>
                      <wp:docPr id="6658" name="Rectangle 66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BC45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3226B" id="Rectangle 6658" o:spid="_x0000_s1561" style="position:absolute;margin-left:102pt;margin-top:28pt;width:77pt;height:73pt;z-index:2505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cnDz9twEAAEsDAAAOAAAAAAAAAAAAAAAAAC4CAABkcnMvZTJv&#10;RG9jLnhtbFBLAQItABQABgAIAAAAIQA4gSnh3QAAAAoBAAAPAAAAAAAAAAAAAAAAABEEAABkcnMv&#10;ZG93bnJldi54bWxQSwUGAAAAAAQABADzAAAAGwUAAAAA&#10;" filled="f" stroked="f">
                      <v:textbox inset="2.16pt,1.44pt,0,1.44pt">
                        <w:txbxContent>
                          <w:p w14:paraId="2EBC45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1600" behindDoc="0" locked="0" layoutInCell="1" allowOverlap="1" wp14:anchorId="02ECE2A5" wp14:editId="54BF8EE9">
                      <wp:simplePos x="0" y="0"/>
                      <wp:positionH relativeFrom="column">
                        <wp:posOffset>1295400</wp:posOffset>
                      </wp:positionH>
                      <wp:positionV relativeFrom="paragraph">
                        <wp:posOffset>355600</wp:posOffset>
                      </wp:positionV>
                      <wp:extent cx="1003300" cy="762000"/>
                      <wp:effectExtent l="0" t="0" r="0" b="0"/>
                      <wp:wrapNone/>
                      <wp:docPr id="6657" name="Rectangle 6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7C0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CE2A5" id="Rectangle 6657" o:spid="_x0000_s1562" style="position:absolute;margin-left:102pt;margin-top:28pt;width:79pt;height:60pt;z-index:2505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D4uwEAAEs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G6XN6vKHHc4pR+&#10;oG7c9UaSc3bQXSfzfLNeY4gtlr2EZ7hEEd1MflJg8xdpkalofLpqLKdEBCY3i826xkkIPFrdbRbo&#10;Y5fqvThATF+ktyQ7jAJCKcry47eYzlffrmBdBnN+Pntp2k+FzP1i+QZ177sTUsQdTU9olPEjo8Lo&#10;QMmIc2c0/jpwkJSYrw6FbVZ3iwYXpQTzdbPGBYYSIOj9xyx3YvC4SiIBJYcAuh8Qb5GowMKJFWKX&#10;7cor8TEu4N//gd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S5WD4uwEAAEsDAAAOAAAAAAAAAAAAAAAAAC4CAABkcnMv&#10;ZTJvRG9jLnhtbFBLAQItABQABgAIAAAAIQCLEynT3AAAAAoBAAAPAAAAAAAAAAAAAAAAABUEAABk&#10;cnMvZG93bnJldi54bWxQSwUGAAAAAAQABADzAAAAHgUAAAAA&#10;" filled="f" stroked="f">
                      <v:textbox inset="2.16pt,1.44pt,0,1.44pt">
                        <w:txbxContent>
                          <w:p w14:paraId="2AA7C0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2624" behindDoc="0" locked="0" layoutInCell="1" allowOverlap="1" wp14:anchorId="53DA589D" wp14:editId="7A8652F4">
                      <wp:simplePos x="0" y="0"/>
                      <wp:positionH relativeFrom="column">
                        <wp:posOffset>1295400</wp:posOffset>
                      </wp:positionH>
                      <wp:positionV relativeFrom="paragraph">
                        <wp:posOffset>355600</wp:posOffset>
                      </wp:positionV>
                      <wp:extent cx="977900" cy="927100"/>
                      <wp:effectExtent l="0" t="0" r="0" b="0"/>
                      <wp:wrapNone/>
                      <wp:docPr id="6656" name="Rectangle 66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F159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A589D" id="Rectangle 6656" o:spid="_x0000_s1563" style="position:absolute;margin-left:102pt;margin-top:28pt;width:77pt;height:73pt;z-index:2505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7ezOmtwEAAEsDAAAOAAAAAAAAAAAAAAAAAC4CAABkcnMvZTJv&#10;RG9jLnhtbFBLAQItABQABgAIAAAAIQA4gSnh3QAAAAoBAAAPAAAAAAAAAAAAAAAAABEEAABkcnMv&#10;ZG93bnJldi54bWxQSwUGAAAAAAQABADzAAAAGwUAAAAA&#10;" filled="f" stroked="f">
                      <v:textbox inset="2.16pt,1.44pt,0,1.44pt">
                        <w:txbxContent>
                          <w:p w14:paraId="44F159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3648" behindDoc="0" locked="0" layoutInCell="1" allowOverlap="1" wp14:anchorId="0E294544" wp14:editId="60530776">
                      <wp:simplePos x="0" y="0"/>
                      <wp:positionH relativeFrom="column">
                        <wp:posOffset>1295400</wp:posOffset>
                      </wp:positionH>
                      <wp:positionV relativeFrom="paragraph">
                        <wp:posOffset>355600</wp:posOffset>
                      </wp:positionV>
                      <wp:extent cx="977900" cy="927100"/>
                      <wp:effectExtent l="0" t="0" r="0" b="0"/>
                      <wp:wrapNone/>
                      <wp:docPr id="6655" name="Rectangle 66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1795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94544" id="Rectangle 6655" o:spid="_x0000_s1564" style="position:absolute;margin-left:102pt;margin-top:28pt;width:77pt;height:73pt;z-index:2505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A1DjlYtwEAAEsDAAAOAAAAAAAAAAAAAAAAAC4CAABkcnMvZTJv&#10;RG9jLnhtbFBLAQItABQABgAIAAAAIQA4gSnh3QAAAAoBAAAPAAAAAAAAAAAAAAAAABEEAABkcnMv&#10;ZG93bnJldi54bWxQSwUGAAAAAAQABADzAAAAGwUAAAAA&#10;" filled="f" stroked="f">
                      <v:textbox inset="2.16pt,1.44pt,0,1.44pt">
                        <w:txbxContent>
                          <w:p w14:paraId="4A1795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4672" behindDoc="0" locked="0" layoutInCell="1" allowOverlap="1" wp14:anchorId="6C5217D3" wp14:editId="2468F151">
                      <wp:simplePos x="0" y="0"/>
                      <wp:positionH relativeFrom="column">
                        <wp:posOffset>1295400</wp:posOffset>
                      </wp:positionH>
                      <wp:positionV relativeFrom="paragraph">
                        <wp:posOffset>355600</wp:posOffset>
                      </wp:positionV>
                      <wp:extent cx="1003300" cy="762000"/>
                      <wp:effectExtent l="0" t="0" r="0" b="0"/>
                      <wp:wrapNone/>
                      <wp:docPr id="6654" name="Rectangle 6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F8E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217D3" id="Rectangle 6654" o:spid="_x0000_s1565" style="position:absolute;margin-left:102pt;margin-top:28pt;width:79pt;height:60pt;z-index:2505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ckGoGuwEAAEsDAAAOAAAAAAAAAAAAAAAAAC4CAABkcnMv&#10;ZTJvRG9jLnhtbFBLAQItABQABgAIAAAAIQCLEynT3AAAAAoBAAAPAAAAAAAAAAAAAAAAABUEAABk&#10;cnMvZG93bnJldi54bWxQSwUGAAAAAAQABADzAAAAHgUAAAAA&#10;" filled="f" stroked="f">
                      <v:textbox inset="2.16pt,1.44pt,0,1.44pt">
                        <w:txbxContent>
                          <w:p w14:paraId="54AF8E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5696" behindDoc="0" locked="0" layoutInCell="1" allowOverlap="1" wp14:anchorId="68FE670C" wp14:editId="02C4212A">
                      <wp:simplePos x="0" y="0"/>
                      <wp:positionH relativeFrom="column">
                        <wp:posOffset>1295400</wp:posOffset>
                      </wp:positionH>
                      <wp:positionV relativeFrom="paragraph">
                        <wp:posOffset>355600</wp:posOffset>
                      </wp:positionV>
                      <wp:extent cx="977900" cy="927100"/>
                      <wp:effectExtent l="0" t="0" r="0" b="0"/>
                      <wp:wrapNone/>
                      <wp:docPr id="6653" name="Rectangle 66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A396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E670C" id="Rectangle 6653" o:spid="_x0000_s1566" style="position:absolute;margin-left:102pt;margin-top:28pt;width:77pt;height:73pt;z-index:2505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" filled="f" stroked="f">
                      <v:textbox inset="2.16pt,1.44pt,0,1.44pt">
                        <w:txbxContent>
                          <w:p w14:paraId="6DA396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6720" behindDoc="0" locked="0" layoutInCell="1" allowOverlap="1" wp14:anchorId="3938E7A7" wp14:editId="571BCFA1">
                      <wp:simplePos x="0" y="0"/>
                      <wp:positionH relativeFrom="column">
                        <wp:posOffset>1295400</wp:posOffset>
                      </wp:positionH>
                      <wp:positionV relativeFrom="paragraph">
                        <wp:posOffset>355600</wp:posOffset>
                      </wp:positionV>
                      <wp:extent cx="977900" cy="901700"/>
                      <wp:effectExtent l="0" t="0" r="0" b="0"/>
                      <wp:wrapNone/>
                      <wp:docPr id="6652" name="Rectangle 66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5BD65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8E7A7" id="Rectangle 6652" o:spid="_x0000_s1567" style="position:absolute;margin-left:102pt;margin-top:28pt;width:77pt;height:71pt;z-index:2505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" filled="f" stroked="f">
                      <v:textbox inset="2.16pt,1.44pt,0,1.44pt">
                        <w:txbxContent>
                          <w:p w14:paraId="05BD65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7744" behindDoc="0" locked="0" layoutInCell="1" allowOverlap="1" wp14:anchorId="60F93BC9" wp14:editId="5477883A">
                      <wp:simplePos x="0" y="0"/>
                      <wp:positionH relativeFrom="column">
                        <wp:posOffset>1295400</wp:posOffset>
                      </wp:positionH>
                      <wp:positionV relativeFrom="paragraph">
                        <wp:posOffset>355600</wp:posOffset>
                      </wp:positionV>
                      <wp:extent cx="1003300" cy="762000"/>
                      <wp:effectExtent l="0" t="0" r="0" b="0"/>
                      <wp:wrapNone/>
                      <wp:docPr id="6651" name="Rectangle 6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005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93BC9" id="Rectangle 6651" o:spid="_x0000_s1568" style="position:absolute;margin-left:102pt;margin-top:28pt;width:79pt;height:60pt;z-index:2505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vruwEAAEs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anU3p8Rxi1P6&#10;gbpx1w2KnLO9kVLl+Wa9xhBbLHsJz3CJIrqZ/KTB5i/SIlPR+HTVWE2JCExuFpt1jZMQeHS/3CzQ&#10;xy7Ve3GAmL4ob0l2GAWEUpTlx28xna++XcG6DOb8fPbStJ8Kmbtl8wZ17+UJKeKOpic0evAjo2Iw&#10;gZIR585o/HXgoCgZvjoUtrlfLhpclBLM180aFxhKgKD3H7Pcid7jKokElBwCmK5HvEWiAgsnVohd&#10;tiuvxMe4gH//B3a/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NxKvruwEAAEsDAAAOAAAAAAAAAAAAAAAAAC4CAABkcnMv&#10;ZTJvRG9jLnhtbFBLAQItABQABgAIAAAAIQCLEynT3AAAAAoBAAAPAAAAAAAAAAAAAAAAABUEAABk&#10;cnMvZG93bnJldi54bWxQSwUGAAAAAAQABADzAAAAHgUAAAAA&#10;" filled="f" stroked="f">
                      <v:textbox inset="2.16pt,1.44pt,0,1.44pt">
                        <w:txbxContent>
                          <w:p w14:paraId="16F005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8768" behindDoc="0" locked="0" layoutInCell="1" allowOverlap="1" wp14:anchorId="08B1FCBB" wp14:editId="2F393560">
                      <wp:simplePos x="0" y="0"/>
                      <wp:positionH relativeFrom="column">
                        <wp:posOffset>1295400</wp:posOffset>
                      </wp:positionH>
                      <wp:positionV relativeFrom="paragraph">
                        <wp:posOffset>355600</wp:posOffset>
                      </wp:positionV>
                      <wp:extent cx="1003300" cy="762000"/>
                      <wp:effectExtent l="0" t="0" r="0" b="0"/>
                      <wp:wrapNone/>
                      <wp:docPr id="6650" name="Rectangle 6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7AF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1FCBB" id="Rectangle 6650" o:spid="_x0000_s1569" style="position:absolute;margin-left:102pt;margin-top:28pt;width:79pt;height:60pt;z-index:2505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JeuwEAAEs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anWHAjlucUo/&#10;UDfuukGRc7Y3Uqo836zXGGKLZS/hGS5RRDeTnzTY/EVaZCoan64aqykRgcnNYrOu8SGBR/fLzQJ9&#10;7FK9FweI6YvylmSHUUAoRVl+/BbT+erbFazLYM7PZy9N+6mQuVsu3qDuvTwhRdzR9IRGD35kVAwm&#10;UDLi3BmNvw4cFCXDV4fCNvfLRYOLUoL5ulnjAkMJEPT+Y5Y70XtcJZGAkkMA0/WIt0hUYOHECrHL&#10;duWV+BgX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sMYJeuwEAAEsDAAAOAAAAAAAAAAAAAAAAAC4CAABkcnMv&#10;ZTJvRG9jLnhtbFBLAQItABQABgAIAAAAIQCLEynT3AAAAAoBAAAPAAAAAAAAAAAAAAAAABUEAABk&#10;cnMvZG93bnJldi54bWxQSwUGAAAAAAQABADzAAAAHgUAAAAA&#10;" filled="f" stroked="f">
                      <v:textbox inset="2.16pt,1.44pt,0,1.44pt">
                        <w:txbxContent>
                          <w:p w14:paraId="5C27AF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29792" behindDoc="0" locked="0" layoutInCell="1" allowOverlap="1" wp14:anchorId="40C17A7E" wp14:editId="59850CB6">
                      <wp:simplePos x="0" y="0"/>
                      <wp:positionH relativeFrom="column">
                        <wp:posOffset>1295400</wp:posOffset>
                      </wp:positionH>
                      <wp:positionV relativeFrom="paragraph">
                        <wp:posOffset>355600</wp:posOffset>
                      </wp:positionV>
                      <wp:extent cx="1003300" cy="762000"/>
                      <wp:effectExtent l="0" t="0" r="0" b="0"/>
                      <wp:wrapNone/>
                      <wp:docPr id="6649" name="Rectangle 6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44C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17A7E" id="Rectangle 6649" o:spid="_x0000_s1570" style="position:absolute;margin-left:102pt;margin-top:28pt;width:79pt;height:60pt;z-index:2505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KnPxm26AQAASwMAAA4AAAAAAAAAAAAAAAAALgIAAGRycy9l&#10;Mm9Eb2MueG1sUEsBAi0AFAAGAAgAAAAhAIsTKdPcAAAACgEAAA8AAAAAAAAAAAAAAAAAFAQAAGRy&#10;cy9kb3ducmV2LnhtbFBLBQYAAAAABAAEAPMAAAAdBQAAAAA=&#10;" filled="f" stroked="f">
                      <v:textbox inset="2.16pt,1.44pt,0,1.44pt">
                        <w:txbxContent>
                          <w:p w14:paraId="7A944C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30816" behindDoc="0" locked="0" layoutInCell="1" allowOverlap="1" wp14:anchorId="60459342" wp14:editId="682F2F74">
                      <wp:simplePos x="0" y="0"/>
                      <wp:positionH relativeFrom="column">
                        <wp:posOffset>1295400</wp:posOffset>
                      </wp:positionH>
                      <wp:positionV relativeFrom="paragraph">
                        <wp:posOffset>355600</wp:posOffset>
                      </wp:positionV>
                      <wp:extent cx="1003300" cy="762000"/>
                      <wp:effectExtent l="0" t="0" r="0" b="0"/>
                      <wp:wrapNone/>
                      <wp:docPr id="6648" name="Rectangle 6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6089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59342" id="Rectangle 6648" o:spid="_x0000_s1571" style="position:absolute;margin-left:102pt;margin-top:28pt;width:79pt;height:60pt;z-index:2505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YuwEAAEs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arXEWTlucUo/&#10;UDfuukGRc7Y3Uqo836zXGGKLZS/hGS5RRDeTnzTY/EVaZCoan64aqykRgcnNYrOucRICj+6XmwX6&#10;2KV6Lw4Q0xflLckOo4BQirL8+C2m89W3K1iXwZyfz16a9lMhc7e8e4O69/KEFHFH0xMaPfiRUTGY&#10;QMmIc2c0/jpwUJQMXx0K29wvFw0uSgnm62aNokAJEPT+Y5Y70XtcJZGAkkMA0/WIt0hUYOHECrHL&#10;duWV+BgX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IOu/YuwEAAEsDAAAOAAAAAAAAAAAAAAAAAC4CAABkcnMv&#10;ZTJvRG9jLnhtbFBLAQItABQABgAIAAAAIQCLEynT3AAAAAoBAAAPAAAAAAAAAAAAAAAAABUEAABk&#10;cnMvZG93bnJldi54bWxQSwUGAAAAAAQABADzAAAAHgUAAAAA&#10;" filled="f" stroked="f">
                      <v:textbox inset="2.16pt,1.44pt,0,1.44pt">
                        <w:txbxContent>
                          <w:p w14:paraId="286089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31840" behindDoc="0" locked="0" layoutInCell="1" allowOverlap="1" wp14:anchorId="753C653B" wp14:editId="29047E73">
                      <wp:simplePos x="0" y="0"/>
                      <wp:positionH relativeFrom="column">
                        <wp:posOffset>1295400</wp:posOffset>
                      </wp:positionH>
                      <wp:positionV relativeFrom="paragraph">
                        <wp:posOffset>355600</wp:posOffset>
                      </wp:positionV>
                      <wp:extent cx="1003300" cy="762000"/>
                      <wp:effectExtent l="0" t="0" r="0" b="0"/>
                      <wp:wrapNone/>
                      <wp:docPr id="6647" name="Rectangle 6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2B6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C653B" id="Rectangle 6647" o:spid="_x0000_s1572" style="position:absolute;margin-left:102pt;margin-top:28pt;width:79pt;height:60pt;z-index:2505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k2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VquKXHc4pR+&#10;om7cdYMil2xvpFR5vlmvMcQWy57CI1yjiG4mP2mw+Yu0yFQ0Pt80VlMiApPbxXZT4yQEHq2X2wX6&#10;2KV6LQ4Q01flLckOo4BQirL89D2my9WXK1iXwVyez16aDlMh83m5eoF68PKMFHFH0wMaPfiRUTGY&#10;QMmIc2c0/j5yUJQM3xwK26yXiwYXpQTzTbPBBYYSIOjD2yx3ove4SiIBJccApusRb5GowMKJFWLX&#10;7cor8TYu4F//gf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OKMk2uwEAAEsDAAAOAAAAAAAAAAAAAAAAAC4CAABkcnMv&#10;ZTJvRG9jLnhtbFBLAQItABQABgAIAAAAIQCLEynT3AAAAAoBAAAPAAAAAAAAAAAAAAAAABUEAABk&#10;cnMvZG93bnJldi54bWxQSwUGAAAAAAQABADzAAAAHgUAAAAA&#10;" filled="f" stroked="f">
                      <v:textbox inset="2.16pt,1.44pt,0,1.44pt">
                        <w:txbxContent>
                          <w:p w14:paraId="1382B6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32864" behindDoc="0" locked="0" layoutInCell="1" allowOverlap="1" wp14:anchorId="2C73B88D" wp14:editId="6E7BCA98">
                      <wp:simplePos x="0" y="0"/>
                      <wp:positionH relativeFrom="column">
                        <wp:posOffset>1295400</wp:posOffset>
                      </wp:positionH>
                      <wp:positionV relativeFrom="paragraph">
                        <wp:posOffset>355600</wp:posOffset>
                      </wp:positionV>
                      <wp:extent cx="1003300" cy="762000"/>
                      <wp:effectExtent l="0" t="0" r="0" b="0"/>
                      <wp:wrapNone/>
                      <wp:docPr id="6646" name="Rectangle 6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81D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3B88D" id="Rectangle 6646" o:spid="_x0000_s1573" style="position:absolute;margin-left:102pt;margin-top:28pt;width:79pt;height:60pt;z-index:2505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CD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VquKHHc4pR+&#10;om7cdYMil2xvpFR5vlmvMcQWy57CI1yjiG4mP2mw+Yu0yFQ0Pt80VlMiApPbxXZT4yQEHq2X2wX6&#10;2KV6LQ4Q01flLckOo4BQirL89D2my9WXK1iXwVyez16aDlMh83m5foF68PKMFHFH0wMaPfiRUTGY&#10;QMmIc2c0/j5yUJQM3xwK26yXiwYXpQTzTbPBBYYSIOjD2yx3ove4SiIBJccApusRb5GowMKJFWLX&#10;7cor8TYu4F//gf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v3eCDuwEAAEsDAAAOAAAAAAAAAAAAAAAAAC4CAABkcnMv&#10;ZTJvRG9jLnhtbFBLAQItABQABgAIAAAAIQCLEynT3AAAAAoBAAAPAAAAAAAAAAAAAAAAABUEAABk&#10;cnMvZG93bnJldi54bWxQSwUGAAAAAAQABADzAAAAHgUAAAAA&#10;" filled="f" stroked="f">
                      <v:textbox inset="2.16pt,1.44pt,0,1.44pt">
                        <w:txbxContent>
                          <w:p w14:paraId="45D81D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33888" behindDoc="0" locked="0" layoutInCell="1" allowOverlap="1" wp14:anchorId="1E180D1A" wp14:editId="1BBB56DE">
                      <wp:simplePos x="0" y="0"/>
                      <wp:positionH relativeFrom="column">
                        <wp:posOffset>1295400</wp:posOffset>
                      </wp:positionH>
                      <wp:positionV relativeFrom="paragraph">
                        <wp:posOffset>355600</wp:posOffset>
                      </wp:positionV>
                      <wp:extent cx="1003300" cy="762000"/>
                      <wp:effectExtent l="0" t="0" r="0" b="0"/>
                      <wp:wrapNone/>
                      <wp:docPr id="6645" name="Rectangle 6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17E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80D1A" id="Rectangle 6645" o:spid="_x0000_s1574" style="position:absolute;margin-left:102pt;margin-top:28pt;width:79pt;height:60pt;z-index:2505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hqOp9uwEAAEsDAAAOAAAAAAAAAAAAAAAAAC4CAABkcnMv&#10;ZTJvRG9jLnhtbFBLAQItABQABgAIAAAAIQCLEynT3AAAAAoBAAAPAAAAAAAAAAAAAAAAABUEAABk&#10;cnMvZG93bnJldi54bWxQSwUGAAAAAAQABADzAAAAHgUAAAAA&#10;" filled="f" stroked="f">
                      <v:textbox inset="2.16pt,1.44pt,0,1.44pt">
                        <w:txbxContent>
                          <w:p w14:paraId="79017E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34912" behindDoc="0" locked="0" layoutInCell="1" allowOverlap="1" wp14:anchorId="7D0053DE" wp14:editId="109E67F5">
                      <wp:simplePos x="0" y="0"/>
                      <wp:positionH relativeFrom="column">
                        <wp:posOffset>1295400</wp:posOffset>
                      </wp:positionH>
                      <wp:positionV relativeFrom="paragraph">
                        <wp:posOffset>355600</wp:posOffset>
                      </wp:positionV>
                      <wp:extent cx="1003300" cy="762000"/>
                      <wp:effectExtent l="0" t="0" r="0" b="0"/>
                      <wp:wrapNone/>
                      <wp:docPr id="6644" name="Rectangle 6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E4B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053DE" id="Rectangle 6644" o:spid="_x0000_s1575" style="position:absolute;margin-left:102pt;margin-top:28pt;width:79pt;height:60pt;z-index:2505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Bdw8i6AQAASwMAAA4AAAAAAAAAAAAAAAAALgIAAGRycy9l&#10;Mm9Eb2MueG1sUEsBAi0AFAAGAAgAAAAhAIsTKdPcAAAACgEAAA8AAAAAAAAAAAAAAAAAFAQAAGRy&#10;cy9kb3ducmV2LnhtbFBLBQYAAAAABAAEAPMAAAAdBQAAAAA=&#10;" filled="f" stroked="f">
                      <v:textbox inset="2.16pt,1.44pt,0,1.44pt">
                        <w:txbxContent>
                          <w:p w14:paraId="7C5E4B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35936" behindDoc="0" locked="0" layoutInCell="1" allowOverlap="1" wp14:anchorId="2806E2AB" wp14:editId="2B328A98">
                      <wp:simplePos x="0" y="0"/>
                      <wp:positionH relativeFrom="column">
                        <wp:posOffset>1295400</wp:posOffset>
                      </wp:positionH>
                      <wp:positionV relativeFrom="paragraph">
                        <wp:posOffset>355600</wp:posOffset>
                      </wp:positionV>
                      <wp:extent cx="1003300" cy="762000"/>
                      <wp:effectExtent l="0" t="0" r="0" b="0"/>
                      <wp:wrapNone/>
                      <wp:docPr id="6643" name="Rectangle 6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B8B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6E2AB" id="Rectangle 6643" o:spid="_x0000_s1576" style="position:absolute;margin-left:102pt;margin-top:28pt;width:79pt;height:60pt;z-index:2505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1UIlguwEAAEsDAAAOAAAAAAAAAAAAAAAAAC4CAABkcnMv&#10;ZTJvRG9jLnhtbFBLAQItABQABgAIAAAAIQCLEynT3AAAAAoBAAAPAAAAAAAAAAAAAAAAABUEAABk&#10;cnMvZG93bnJldi54bWxQSwUGAAAAAAQABADzAAAAHgUAAAAA&#10;" filled="f" stroked="f">
                      <v:textbox inset="2.16pt,1.44pt,0,1.44pt">
                        <w:txbxContent>
                          <w:p w14:paraId="3DAB8B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36960" behindDoc="0" locked="0" layoutInCell="1" allowOverlap="1" wp14:anchorId="4CFBC634" wp14:editId="71EFA2B0">
                      <wp:simplePos x="0" y="0"/>
                      <wp:positionH relativeFrom="column">
                        <wp:posOffset>1295400</wp:posOffset>
                      </wp:positionH>
                      <wp:positionV relativeFrom="paragraph">
                        <wp:posOffset>355600</wp:posOffset>
                      </wp:positionV>
                      <wp:extent cx="1003300" cy="762000"/>
                      <wp:effectExtent l="0" t="0" r="0" b="0"/>
                      <wp:wrapNone/>
                      <wp:docPr id="6642" name="Rectangle 6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83D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BC634" id="Rectangle 6642" o:spid="_x0000_s1577" style="position:absolute;margin-left:102pt;margin-top:28pt;width:79pt;height:60pt;z-index:2505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1KWg1bkBAABLAwAADgAAAAAAAAAAAAAAAAAuAgAAZHJzL2Uy&#10;b0RvYy54bWxQSwECLQAUAAYACAAAACEAixMp09wAAAAKAQAADwAAAAAAAAAAAAAAAAATBAAAZHJz&#10;L2Rvd25yZXYueG1sUEsFBgAAAAAEAAQA8wAAABwFAAAAAA==&#10;" filled="f" stroked="f">
                      <v:textbox inset="2.16pt,1.44pt,0,1.44pt">
                        <w:txbxContent>
                          <w:p w14:paraId="1F883D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37984" behindDoc="0" locked="0" layoutInCell="1" allowOverlap="1" wp14:anchorId="11412610" wp14:editId="0B5DEB7D">
                      <wp:simplePos x="0" y="0"/>
                      <wp:positionH relativeFrom="column">
                        <wp:posOffset>1295400</wp:posOffset>
                      </wp:positionH>
                      <wp:positionV relativeFrom="paragraph">
                        <wp:posOffset>355600</wp:posOffset>
                      </wp:positionV>
                      <wp:extent cx="1003300" cy="762000"/>
                      <wp:effectExtent l="0" t="0" r="0" b="0"/>
                      <wp:wrapNone/>
                      <wp:docPr id="6641" name="Rectangle 6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04C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12610" id="Rectangle 6641" o:spid="_x0000_s1578" style="position:absolute;margin-left:102pt;margin-top:28pt;width:79pt;height:60pt;z-index:2505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vRuwEAAEs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arWcU+K4xSn9&#10;QN246wZFztneSKnyfLNeY4gtlr2EZ7hEEd1MftJg8xdpkalofLpqrKZEBCY3i826xkkIPLpfbhbo&#10;Y5fqvThATF+UtyQ7jAJCKcry47eYzlffrmBdBnN+Pntp2k+FzN1d8wZ17+UJKeKOpic0evAjo2Iw&#10;gZIR585o/HXgoCgZvjoUtrlfLhpclBLM180aFxhKgKD3H7Pcid7jKokElBwCmK5HvEWiAgsnVohd&#10;tiuvxMe4gH//B3a/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2vKvRuwEAAEsDAAAOAAAAAAAAAAAAAAAAAC4CAABkcnMv&#10;ZTJvRG9jLnhtbFBLAQItABQABgAIAAAAIQCLEynT3AAAAAoBAAAPAAAAAAAAAAAAAAAAABUEAABk&#10;cnMvZG93bnJldi54bWxQSwUGAAAAAAQABADzAAAAHgUAAAAA&#10;" filled="f" stroked="f">
                      <v:textbox inset="2.16pt,1.44pt,0,1.44pt">
                        <w:txbxContent>
                          <w:p w14:paraId="13604C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39008" behindDoc="0" locked="0" layoutInCell="1" allowOverlap="1" wp14:anchorId="2D1FCC50" wp14:editId="37EDF1DA">
                      <wp:simplePos x="0" y="0"/>
                      <wp:positionH relativeFrom="column">
                        <wp:posOffset>1295400</wp:posOffset>
                      </wp:positionH>
                      <wp:positionV relativeFrom="paragraph">
                        <wp:posOffset>355600</wp:posOffset>
                      </wp:positionV>
                      <wp:extent cx="1003300" cy="762000"/>
                      <wp:effectExtent l="0" t="0" r="0" b="0"/>
                      <wp:wrapNone/>
                      <wp:docPr id="6640" name="Rectangle 6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776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FCC50" id="Rectangle 6640" o:spid="_x0000_s1579" style="position:absolute;margin-left:102pt;margin-top:28pt;width:79pt;height:60pt;z-index:2505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JkuwEAAEs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arVEgRy3OKUf&#10;qBt33aDIOdsbKVWeb9ZrDLHFspfwDJcoopvJTxps/iItMhWNT1eN1ZSIwORmsVnX+JDAo/vlZoE+&#10;dqneiwPE9EV5S7LDKCCUoiw/fovpfPXtCtZlMOfns5em/VTI3N0t3qDuvTwhRdzR9IRGD35kVAwm&#10;UDLi3BmNvw4cFCXDV4fCNvfLRYOLUoL5ulnjAkMJEPT+Y5Y70XtcJZGAkkMA0/WIt0hUYOHECrHL&#10;duWV+BgX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XSYJkuwEAAEsDAAAOAAAAAAAAAAAAAAAAAC4CAABkcnMv&#10;ZTJvRG9jLnhtbFBLAQItABQABgAIAAAAIQCLEynT3AAAAAoBAAAPAAAAAAAAAAAAAAAAABUEAABk&#10;cnMvZG93bnJldi54bWxQSwUGAAAAAAQABADzAAAAHgUAAAAA&#10;" filled="f" stroked="f">
                      <v:textbox inset="2.16pt,1.44pt,0,1.44pt">
                        <w:txbxContent>
                          <w:p w14:paraId="55C776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0032" behindDoc="0" locked="0" layoutInCell="1" allowOverlap="1" wp14:anchorId="3E641B67" wp14:editId="217C04C7">
                      <wp:simplePos x="0" y="0"/>
                      <wp:positionH relativeFrom="column">
                        <wp:posOffset>1295400</wp:posOffset>
                      </wp:positionH>
                      <wp:positionV relativeFrom="paragraph">
                        <wp:posOffset>355600</wp:posOffset>
                      </wp:positionV>
                      <wp:extent cx="1003300" cy="762000"/>
                      <wp:effectExtent l="0" t="0" r="0" b="0"/>
                      <wp:wrapNone/>
                      <wp:docPr id="6639" name="Rectangle 6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E3F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41B67" id="Rectangle 6639" o:spid="_x0000_s1580" style="position:absolute;margin-left:102pt;margin-top:28pt;width:79pt;height:60pt;z-index:2505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vEm4/uwEAAEsDAAAOAAAAAAAAAAAAAAAAAC4CAABkcnMv&#10;ZTJvRG9jLnhtbFBLAQItABQABgAIAAAAIQCLEynT3AAAAAoBAAAPAAAAAAAAAAAAAAAAABUEAABk&#10;cnMvZG93bnJldi54bWxQSwUGAAAAAAQABADzAAAAHgUAAAAA&#10;" filled="f" stroked="f">
                      <v:textbox inset="2.16pt,1.44pt,0,1.44pt">
                        <w:txbxContent>
                          <w:p w14:paraId="603E3F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1056" behindDoc="0" locked="0" layoutInCell="1" allowOverlap="1" wp14:anchorId="2DD00F46" wp14:editId="21E6C720">
                      <wp:simplePos x="0" y="0"/>
                      <wp:positionH relativeFrom="column">
                        <wp:posOffset>1295400</wp:posOffset>
                      </wp:positionH>
                      <wp:positionV relativeFrom="paragraph">
                        <wp:posOffset>355600</wp:posOffset>
                      </wp:positionV>
                      <wp:extent cx="1003300" cy="762000"/>
                      <wp:effectExtent l="0" t="0" r="0" b="0"/>
                      <wp:wrapNone/>
                      <wp:docPr id="6638" name="Rectangle 6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BF4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00F46" id="Rectangle 6638" o:spid="_x0000_s1581" style="position:absolute;margin-left:102pt;margin-top:28pt;width:79pt;height:60pt;z-index:2505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eKuwEAAEsDAAAOAAAAZHJzL2Uyb0RvYy54bWysU9tu2zAMfR/QfxD03thxm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arXAWTlucUo/&#10;UDfuukGRc7Y3Uqo836zXGGKLZS/hGS5RRDeTnzTY/EVaZCoan64aqykRgcnNYrOucRICj+7vNgv0&#10;sUv1Xhwgpi/KW5IdRgGhFGX58VtM56tvV7Augzk/n7007adCZrlcvkHde3lCirij6QmNHvzIqBhM&#10;oGTEuTMafx04KEqGrw6Fbe7vFg0uSgnm62aNokAJEPT+Y5Y70XtcJZGAkkMA0/WIt0hUYOHECrHL&#10;duWV+BgX8O//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O50eKuwEAAEsDAAAOAAAAAAAAAAAAAAAAAC4CAABkcnMv&#10;ZTJvRG9jLnhtbFBLAQItABQABgAIAAAAIQCLEynT3AAAAAoBAAAPAAAAAAAAAAAAAAAAABUEAABk&#10;cnMvZG93bnJldi54bWxQSwUGAAAAAAQABADzAAAAHgUAAAAA&#10;" filled="f" stroked="f">
                      <v:textbox inset="2.16pt,1.44pt,0,1.44pt">
                        <w:txbxContent>
                          <w:p w14:paraId="7FBBF4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2080" behindDoc="0" locked="0" layoutInCell="1" allowOverlap="1" wp14:anchorId="2D71D02C" wp14:editId="024BEEA5">
                      <wp:simplePos x="0" y="0"/>
                      <wp:positionH relativeFrom="column">
                        <wp:posOffset>1295400</wp:posOffset>
                      </wp:positionH>
                      <wp:positionV relativeFrom="paragraph">
                        <wp:posOffset>355600</wp:posOffset>
                      </wp:positionV>
                      <wp:extent cx="1003300" cy="762000"/>
                      <wp:effectExtent l="0" t="0" r="0" b="0"/>
                      <wp:wrapNone/>
                      <wp:docPr id="6637" name="Rectangle 6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3B9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1D02C" id="Rectangle 6637" o:spid="_x0000_s1582" style="position:absolute;margin-left:102pt;margin-top:28pt;width:79pt;height:60pt;z-index:2505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FkuwEAAEs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G6XC5WlDhucUo/&#10;UDfueiPJOTvorpN5vlmvMcQWy17CM1yiiG4mPymw+Yu0yFQ0Pl01llMiApObxWZd4yQEHq3uNgv0&#10;sUv1Xhwgpi/SW5IdRgGhFGX58VtM56tvV7Augzk/n7007adC5v5++QZ177sTUsQdTU9olPEjo8Lo&#10;QMmIc2c0/jpwkJSYrw6FbVZ3iwYXpQTzdbPGBYYSIOj9xyx3YvC4SiIBJYcAuh8Qb5GowMKJFWKX&#10;7cor8TEu4N//gd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I9WFkuwEAAEsDAAAOAAAAAAAAAAAAAAAAAC4CAABkcnMv&#10;ZTJvRG9jLnhtbFBLAQItABQABgAIAAAAIQCLEynT3AAAAAoBAAAPAAAAAAAAAAAAAAAAABUEAABk&#10;cnMvZG93bnJldi54bWxQSwUGAAAAAAQABADzAAAAHgUAAAAA&#10;" filled="f" stroked="f">
                      <v:textbox inset="2.16pt,1.44pt,0,1.44pt">
                        <w:txbxContent>
                          <w:p w14:paraId="0073B9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3104" behindDoc="0" locked="0" layoutInCell="1" allowOverlap="1" wp14:anchorId="360EEE6F" wp14:editId="75DDDE88">
                      <wp:simplePos x="0" y="0"/>
                      <wp:positionH relativeFrom="column">
                        <wp:posOffset>1295400</wp:posOffset>
                      </wp:positionH>
                      <wp:positionV relativeFrom="paragraph">
                        <wp:posOffset>355600</wp:posOffset>
                      </wp:positionV>
                      <wp:extent cx="1003300" cy="762000"/>
                      <wp:effectExtent l="0" t="0" r="0" b="0"/>
                      <wp:wrapNone/>
                      <wp:docPr id="6636" name="Rectangle 6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37C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EEE6F" id="Rectangle 6636" o:spid="_x0000_s1583" style="position:absolute;margin-left:102pt;margin-top:28pt;width:79pt;height:60pt;z-index:2505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jRuwEAAEs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G6XC6WlDhucUo/&#10;UDfueiPJOTvorpN5vlmvMcQWy17CM1yiiG4mPymw+Yu0yFQ0Pl01llMiApObxWZd4yQEHq3uNgv0&#10;sUv1Xhwgpi/SW5IdRgGhFGX58VtM56tvV7Augzk/n7007adC5v5+9QZ177sTUsQdTU9olPEjo8Lo&#10;QMmIc2c0/jpwkJSYrw6FbVZ3iwYXpQTzdbPGBYYSIOj9xyx3YvC4SiIBJYcAuh8Qb5GowMKJFWKX&#10;7cor8TEu4N//gd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pAEjRuwEAAEsDAAAOAAAAAAAAAAAAAAAAAC4CAABkcnMv&#10;ZTJvRG9jLnhtbFBLAQItABQABgAIAAAAIQCLEynT3AAAAAoBAAAPAAAAAAAAAAAAAAAAABUEAABk&#10;cnMvZG93bnJldi54bWxQSwUGAAAAAAQABADzAAAAHgUAAAAA&#10;" filled="f" stroked="f">
                      <v:textbox inset="2.16pt,1.44pt,0,1.44pt">
                        <w:txbxContent>
                          <w:p w14:paraId="16837C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4128" behindDoc="0" locked="0" layoutInCell="1" allowOverlap="1" wp14:anchorId="5BAEFFD1" wp14:editId="6398CADE">
                      <wp:simplePos x="0" y="0"/>
                      <wp:positionH relativeFrom="column">
                        <wp:posOffset>1295400</wp:posOffset>
                      </wp:positionH>
                      <wp:positionV relativeFrom="paragraph">
                        <wp:posOffset>355600</wp:posOffset>
                      </wp:positionV>
                      <wp:extent cx="1003300" cy="762000"/>
                      <wp:effectExtent l="0" t="0" r="0" b="0"/>
                      <wp:wrapNone/>
                      <wp:docPr id="6635" name="Rectangle 6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270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EFFD1" id="Rectangle 6635" o:spid="_x0000_s1584" style="position:absolute;margin-left:102pt;margin-top:28pt;width:79pt;height:60pt;z-index:2505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ndUIvuwEAAEsDAAAOAAAAAAAAAAAAAAAAAC4CAABkcnMv&#10;ZTJvRG9jLnhtbFBLAQItABQABgAIAAAAIQCLEynT3AAAAAoBAAAPAAAAAAAAAAAAAAAAABUEAABk&#10;cnMvZG93bnJldi54bWxQSwUGAAAAAAQABADzAAAAHgUAAAAA&#10;" filled="f" stroked="f">
                      <v:textbox inset="2.16pt,1.44pt,0,1.44pt">
                        <w:txbxContent>
                          <w:p w14:paraId="5CA270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5152" behindDoc="0" locked="0" layoutInCell="1" allowOverlap="1" wp14:anchorId="77AB8D99" wp14:editId="0B641674">
                      <wp:simplePos x="0" y="0"/>
                      <wp:positionH relativeFrom="column">
                        <wp:posOffset>1295400</wp:posOffset>
                      </wp:positionH>
                      <wp:positionV relativeFrom="paragraph">
                        <wp:posOffset>355600</wp:posOffset>
                      </wp:positionV>
                      <wp:extent cx="1003300" cy="762000"/>
                      <wp:effectExtent l="0" t="0" r="0" b="0"/>
                      <wp:wrapNone/>
                      <wp:docPr id="6634" name="Rectangle 6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918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B8D99" id="Rectangle 6634" o:spid="_x0000_s1585" style="position:absolute;margin-left:102pt;margin-top:28pt;width:79pt;height:60pt;z-index:2505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GgGuauwEAAEsDAAAOAAAAAAAAAAAAAAAAAC4CAABkcnMv&#10;ZTJvRG9jLnhtbFBLAQItABQABgAIAAAAIQCLEynT3AAAAAoBAAAPAAAAAAAAAAAAAAAAABUEAABk&#10;cnMvZG93bnJldi54bWxQSwUGAAAAAAQABADzAAAAHgUAAAAA&#10;" filled="f" stroked="f">
                      <v:textbox inset="2.16pt,1.44pt,0,1.44pt">
                        <w:txbxContent>
                          <w:p w14:paraId="12A918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6176" behindDoc="0" locked="0" layoutInCell="1" allowOverlap="1" wp14:anchorId="19BE1AF6" wp14:editId="2D1D1966">
                      <wp:simplePos x="0" y="0"/>
                      <wp:positionH relativeFrom="column">
                        <wp:posOffset>1295400</wp:posOffset>
                      </wp:positionH>
                      <wp:positionV relativeFrom="paragraph">
                        <wp:posOffset>355600</wp:posOffset>
                      </wp:positionV>
                      <wp:extent cx="1003300" cy="762000"/>
                      <wp:effectExtent l="0" t="0" r="0" b="0"/>
                      <wp:wrapNone/>
                      <wp:docPr id="6633" name="Rectangle 6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DF5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E1AF6" id="Rectangle 6633" o:spid="_x0000_s1586" style="position:absolute;margin-left:102pt;margin-top:28pt;width:79pt;height:60pt;z-index:2505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uHrlhuwEAAEsDAAAOAAAAAAAAAAAAAAAAAC4CAABkcnMv&#10;ZTJvRG9jLnhtbFBLAQItABQABgAIAAAAIQCLEynT3AAAAAoBAAAPAAAAAAAAAAAAAAAAABUEAABk&#10;cnMvZG93bnJldi54bWxQSwUGAAAAAAQABADzAAAAHgUAAAAA&#10;" filled="f" stroked="f">
                      <v:textbox inset="2.16pt,1.44pt,0,1.44pt">
                        <w:txbxContent>
                          <w:p w14:paraId="6E9DF5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7200" behindDoc="0" locked="0" layoutInCell="1" allowOverlap="1" wp14:anchorId="50642336" wp14:editId="2CA7C18F">
                      <wp:simplePos x="0" y="0"/>
                      <wp:positionH relativeFrom="column">
                        <wp:posOffset>1295400</wp:posOffset>
                      </wp:positionH>
                      <wp:positionV relativeFrom="paragraph">
                        <wp:posOffset>355600</wp:posOffset>
                      </wp:positionV>
                      <wp:extent cx="1003300" cy="762000"/>
                      <wp:effectExtent l="0" t="0" r="0" b="0"/>
                      <wp:wrapNone/>
                      <wp:docPr id="6632" name="Rectangle 6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214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42336" id="Rectangle 6632" o:spid="_x0000_s1587" style="position:absolute;margin-left:102pt;margin-top:28pt;width:79pt;height:60pt;z-index:2505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DP65DUuAEAAEsDAAAOAAAAAAAAAAAAAAAAAC4CAABkcnMvZTJv&#10;RG9jLnhtbFBLAQItABQABgAIAAAAIQCLEynT3AAAAAoBAAAPAAAAAAAAAAAAAAAAABIEAABkcnMv&#10;ZG93bnJldi54bWxQSwUGAAAAAAQABADzAAAAGwUAAAAA&#10;" filled="f" stroked="f">
                      <v:textbox inset="2.16pt,1.44pt,0,1.44pt">
                        <w:txbxContent>
                          <w:p w14:paraId="421214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8224" behindDoc="0" locked="0" layoutInCell="1" allowOverlap="1" wp14:anchorId="3AB956DA" wp14:editId="7345C31B">
                      <wp:simplePos x="0" y="0"/>
                      <wp:positionH relativeFrom="column">
                        <wp:posOffset>1295400</wp:posOffset>
                      </wp:positionH>
                      <wp:positionV relativeFrom="paragraph">
                        <wp:posOffset>355600</wp:posOffset>
                      </wp:positionV>
                      <wp:extent cx="1003300" cy="762000"/>
                      <wp:effectExtent l="0" t="0" r="0" b="0"/>
                      <wp:wrapNone/>
                      <wp:docPr id="6631" name="Rectangle 6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58A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956DA" id="Rectangle 6631" o:spid="_x0000_s1588" style="position:absolute;margin-left:102pt;margin-top:28pt;width:79pt;height:60pt;z-index:2505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C3ym9C6AQAASwMAAA4AAAAAAAAAAAAAAAAALgIAAGRycy9l&#10;Mm9Eb2MueG1sUEsBAi0AFAAGAAgAAAAhAIsTKdPcAAAACgEAAA8AAAAAAAAAAAAAAAAAFAQAAGRy&#10;cy9kb3ducmV2LnhtbFBLBQYAAAAABAAEAPMAAAAdBQAAAAA=&#10;" filled="f" stroked="f">
                      <v:textbox inset="2.16pt,1.44pt,0,1.44pt">
                        <w:txbxContent>
                          <w:p w14:paraId="77D58A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49248" behindDoc="0" locked="0" layoutInCell="1" allowOverlap="1" wp14:anchorId="565AE1D0" wp14:editId="7795BDE7">
                      <wp:simplePos x="0" y="0"/>
                      <wp:positionH relativeFrom="column">
                        <wp:posOffset>1295400</wp:posOffset>
                      </wp:positionH>
                      <wp:positionV relativeFrom="paragraph">
                        <wp:posOffset>355600</wp:posOffset>
                      </wp:positionV>
                      <wp:extent cx="1003300" cy="762000"/>
                      <wp:effectExtent l="0" t="0" r="0" b="0"/>
                      <wp:wrapNone/>
                      <wp:docPr id="6630" name="Rectangle 6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57F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AE1D0" id="Rectangle 6630" o:spid="_x0000_s1589" style="position:absolute;margin-left:102pt;margin-top:28pt;width:79pt;height:60pt;z-index:2505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wHsmW6AQAASwMAAA4AAAAAAAAAAAAAAAAALgIAAGRycy9l&#10;Mm9Eb2MueG1sUEsBAi0AFAAGAAgAAAAhAIsTKdPcAAAACgEAAA8AAAAAAAAAAAAAAAAAFAQAAGRy&#10;cy9kb3ducmV2LnhtbFBLBQYAAAAABAAEAPMAAAAdBQAAAAA=&#10;" filled="f" stroked="f">
                      <v:textbox inset="2.16pt,1.44pt,0,1.44pt">
                        <w:txbxContent>
                          <w:p w14:paraId="70D57F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0272" behindDoc="0" locked="0" layoutInCell="1" allowOverlap="1" wp14:anchorId="46A342D9" wp14:editId="00486976">
                      <wp:simplePos x="0" y="0"/>
                      <wp:positionH relativeFrom="column">
                        <wp:posOffset>1295400</wp:posOffset>
                      </wp:positionH>
                      <wp:positionV relativeFrom="paragraph">
                        <wp:posOffset>355600</wp:posOffset>
                      </wp:positionV>
                      <wp:extent cx="1003300" cy="762000"/>
                      <wp:effectExtent l="0" t="0" r="0" b="0"/>
                      <wp:wrapNone/>
                      <wp:docPr id="6629" name="Rectangle 6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EA5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342D9" id="Rectangle 6629" o:spid="_x0000_s1590" style="position:absolute;margin-left:102pt;margin-top:28pt;width:79pt;height:60pt;z-index:2505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WuwEAAEs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q1WzocRxi1P6&#10;gbpx1w2KnLO9kVLl+Wa9xhBbLHsJz3CJIrqZ/KTB5i/SIlPR+HTVWE2JCExuFpt1jZMQeHS33CzQ&#10;xy7Ve3GAmL4qb0l2GAWEUpTlx8eYzlffrmBdBnN+Pntp2k+FzO1q+QZ17+UJKeKOpic0evAjo2Iw&#10;gZIR585ofD1wUJQM3xwK29wtFw0uSgnm62aNCwwlQND7j1nuRO9xlUQCSg4BTNcj3iJRgYUTK8Qu&#10;25VX4mNcwL//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J+fZWuwEAAEsDAAAOAAAAAAAAAAAAAAAAAC4CAABkcnMv&#10;ZTJvRG9jLnhtbFBLAQItABQABgAIAAAAIQCLEynT3AAAAAoBAAAPAAAAAAAAAAAAAAAAABUEAABk&#10;cnMvZG93bnJldi54bWxQSwUGAAAAAAQABADzAAAAHgUAAAAA&#10;" filled="f" stroked="f">
                      <v:textbox inset="2.16pt,1.44pt,0,1.44pt">
                        <w:txbxContent>
                          <w:p w14:paraId="54DEA5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1296" behindDoc="0" locked="0" layoutInCell="1" allowOverlap="1" wp14:anchorId="7502732F" wp14:editId="7A09CF6D">
                      <wp:simplePos x="0" y="0"/>
                      <wp:positionH relativeFrom="column">
                        <wp:posOffset>1295400</wp:posOffset>
                      </wp:positionH>
                      <wp:positionV relativeFrom="paragraph">
                        <wp:posOffset>355600</wp:posOffset>
                      </wp:positionV>
                      <wp:extent cx="1003300" cy="762000"/>
                      <wp:effectExtent l="0" t="0" r="0" b="0"/>
                      <wp:wrapNone/>
                      <wp:docPr id="6628" name="Rectangle 6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671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2732F" id="Rectangle 6628" o:spid="_x0000_s1591" style="position:absolute;margin-left:102pt;margin-top:28pt;width:79pt;height:60pt;z-index:2505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jugEAAEsDAAAOAAAAZHJzL2Uyb0RvYy54bWysU9tu2zAMfR+wfxD0vthx2j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uWxwVo5bnNJv&#10;1I27blDklO2NlCrPN+s1hthi2VN4hHMU0c3kJw02f5EWmYrGx4vGakpEYHK9WK9qnITAo5ur9QJ9&#10;7FK9FweI6bvylmSHUUAoRVl++BnT6erbFazLYE7PZy9Nu6mQuV5ev0HdeXlEirij6QGNHvzIqBhM&#10;oGTEuTMaX/ccFCXDD4fCNjdXiwYXpQTzVbNCUaAECHr3Mcud6D2ukkhAyT6A6XrEWyQqsHBihdh5&#10;u/JKfIwL+Pd/YPsH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gM3+O6AQAASwMAAA4AAAAAAAAAAAAAAAAALgIAAGRycy9l&#10;Mm9Eb2MueG1sUEsBAi0AFAAGAAgAAAAhAIsTKdPcAAAACgEAAA8AAAAAAAAAAAAAAAAAFAQAAGRy&#10;cy9kb3ducmV2LnhtbFBLBQYAAAAABAAEAPMAAAAdBQAAAAA=&#10;" filled="f" stroked="f">
                      <v:textbox inset="2.16pt,1.44pt,0,1.44pt">
                        <w:txbxContent>
                          <w:p w14:paraId="3EF671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2320" behindDoc="0" locked="0" layoutInCell="1" allowOverlap="1" wp14:anchorId="656792D7" wp14:editId="517920E4">
                      <wp:simplePos x="0" y="0"/>
                      <wp:positionH relativeFrom="column">
                        <wp:posOffset>1295400</wp:posOffset>
                      </wp:positionH>
                      <wp:positionV relativeFrom="paragraph">
                        <wp:posOffset>355600</wp:posOffset>
                      </wp:positionV>
                      <wp:extent cx="1003300" cy="762000"/>
                      <wp:effectExtent l="0" t="0" r="0" b="0"/>
                      <wp:wrapNone/>
                      <wp:docPr id="6627" name="Rectangle 6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CFE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792D7" id="Rectangle 6627" o:spid="_x0000_s1592" style="position:absolute;margin-left:102pt;margin-top:28pt;width:79pt;height:60pt;z-index:2505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uHvkNuwEAAEsDAAAOAAAAAAAAAAAAAAAAAC4CAABkcnMv&#10;ZTJvRG9jLnhtbFBLAQItABQABgAIAAAAIQCLEynT3AAAAAoBAAAPAAAAAAAAAAAAAAAAABUEAABk&#10;cnMvZG93bnJldi54bWxQSwUGAAAAAAQABADzAAAAHgUAAAAA&#10;" filled="f" stroked="f">
                      <v:textbox inset="2.16pt,1.44pt,0,1.44pt">
                        <w:txbxContent>
                          <w:p w14:paraId="1D3CFE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3344" behindDoc="0" locked="0" layoutInCell="1" allowOverlap="1" wp14:anchorId="2EEF9C0D" wp14:editId="394274AB">
                      <wp:simplePos x="0" y="0"/>
                      <wp:positionH relativeFrom="column">
                        <wp:posOffset>1295400</wp:posOffset>
                      </wp:positionH>
                      <wp:positionV relativeFrom="paragraph">
                        <wp:posOffset>355600</wp:posOffset>
                      </wp:positionV>
                      <wp:extent cx="1003300" cy="762000"/>
                      <wp:effectExtent l="0" t="0" r="0" b="0"/>
                      <wp:wrapNone/>
                      <wp:docPr id="6626" name="Rectangle 6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639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F9C0D" id="Rectangle 6626" o:spid="_x0000_s1593" style="position:absolute;margin-left:102pt;margin-top:28pt;width:79pt;height:60pt;z-index:2505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P69C4uwEAAEsDAAAOAAAAAAAAAAAAAAAAAC4CAABkcnMv&#10;ZTJvRG9jLnhtbFBLAQItABQABgAIAAAAIQCLEynT3AAAAAoBAAAPAAAAAAAAAAAAAAAAABUEAABk&#10;cnMvZG93bnJldi54bWxQSwUGAAAAAAQABADzAAAAHgUAAAAA&#10;" filled="f" stroked="f">
                      <v:textbox inset="2.16pt,1.44pt,0,1.44pt">
                        <w:txbxContent>
                          <w:p w14:paraId="3FB639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4368" behindDoc="0" locked="0" layoutInCell="1" allowOverlap="1" wp14:anchorId="458284B6" wp14:editId="3B2A039F">
                      <wp:simplePos x="0" y="0"/>
                      <wp:positionH relativeFrom="column">
                        <wp:posOffset>1295400</wp:posOffset>
                      </wp:positionH>
                      <wp:positionV relativeFrom="paragraph">
                        <wp:posOffset>355600</wp:posOffset>
                      </wp:positionV>
                      <wp:extent cx="1003300" cy="762000"/>
                      <wp:effectExtent l="0" t="0" r="0" b="0"/>
                      <wp:wrapNone/>
                      <wp:docPr id="6625" name="Rectangle 6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7536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284B6" id="Rectangle 6625" o:spid="_x0000_s1594" style="position:absolute;margin-left:102pt;margin-top:28pt;width:79pt;height:60pt;z-index:2505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pGuwEAAEs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oet3cUuK4xSn9&#10;QN24G4wk5+yo+17m+Wa9phA7LHsOT3CJIrqZ/KzA5i/SInPR+HTVWM6JCExuVpu2xkkIPLq72azQ&#10;xy7VW3GAmL5Ib0l2GAWEUpTlx28xna++XsG6DOb8fPbSvJ8Lmdt1+wp17/sTUsQdTY9olPETo8Lo&#10;QMmEc2c0/jpwkJSYrw6Fbe5uVg0uSgmWbdPiAkMJEPT+fZY7MXpcJZGAkkMAPYyIt0hUYOHECrHL&#10;duWVeB8X8G//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BntpGuwEAAEsDAAAOAAAAAAAAAAAAAAAAAC4CAABkcnMv&#10;ZTJvRG9jLnhtbFBLAQItABQABgAIAAAAIQCLEynT3AAAAAoBAAAPAAAAAAAAAAAAAAAAABUEAABk&#10;cnMvZG93bnJldi54bWxQSwUGAAAAAAQABADzAAAAHgUAAAAA&#10;" filled="f" stroked="f">
                      <v:textbox inset="2.16pt,1.44pt,0,1.44pt">
                        <w:txbxContent>
                          <w:p w14:paraId="687536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5392" behindDoc="0" locked="0" layoutInCell="1" allowOverlap="1" wp14:anchorId="55D9CBDE" wp14:editId="1F6EED13">
                      <wp:simplePos x="0" y="0"/>
                      <wp:positionH relativeFrom="column">
                        <wp:posOffset>1295400</wp:posOffset>
                      </wp:positionH>
                      <wp:positionV relativeFrom="paragraph">
                        <wp:posOffset>355600</wp:posOffset>
                      </wp:positionV>
                      <wp:extent cx="1003300" cy="762000"/>
                      <wp:effectExtent l="0" t="0" r="0" b="0"/>
                      <wp:wrapNone/>
                      <wp:docPr id="6624" name="Rectangle 6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3DD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9CBDE" id="Rectangle 6624" o:spid="_x0000_s1595" style="position:absolute;margin-left:102pt;margin-top:28pt;width:79pt;height:60pt;z-index:2505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zuwEAAEs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q1WzpMRxi1P6&#10;gbpx1w2KnLO9kVLl+Wa9xhBbLHsJz3CJIrqZ/KTB5i/SIlPR+HTVWE2JCExuFpt1jZMQeHS33CzQ&#10;xy7Ve3GAmL4qb0l2GAWEUpTlx8eYzlffrmBdBnN+Pntp2k+FzO1q8wZ17+UJKeKOpic0evAjo2Iw&#10;gZIR585ofD1wUJQM3xwK29wtFw0uSgnm62aNCwwlQND7j1nuRO9xlUQCSg4BTNcj3iJRgYUTK8Qu&#10;25VX4mNcwL//A7v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ga/PzuwEAAEsDAAAOAAAAAAAAAAAAAAAAAC4CAABkcnMv&#10;ZTJvRG9jLnhtbFBLAQItABQABgAIAAAAIQCLEynT3AAAAAoBAAAPAAAAAAAAAAAAAAAAABUEAABk&#10;cnMvZG93bnJldi54bWxQSwUGAAAAAAQABADzAAAAHgUAAAAA&#10;" filled="f" stroked="f">
                      <v:textbox inset="2.16pt,1.44pt,0,1.44pt">
                        <w:txbxContent>
                          <w:p w14:paraId="72B3DD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6416" behindDoc="0" locked="0" layoutInCell="1" allowOverlap="1" wp14:anchorId="7D89BB2E" wp14:editId="27DEC647">
                      <wp:simplePos x="0" y="0"/>
                      <wp:positionH relativeFrom="column">
                        <wp:posOffset>1295400</wp:posOffset>
                      </wp:positionH>
                      <wp:positionV relativeFrom="paragraph">
                        <wp:posOffset>355600</wp:posOffset>
                      </wp:positionV>
                      <wp:extent cx="977900" cy="927100"/>
                      <wp:effectExtent l="0" t="0" r="0" b="0"/>
                      <wp:wrapNone/>
                      <wp:docPr id="6623" name="Rectangle 66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E958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9BB2E" id="Rectangle 6623" o:spid="_x0000_s1596" style="position:absolute;margin-left:102pt;margin-top:28pt;width:77pt;height:73pt;z-index:2505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" filled="f" stroked="f">
                      <v:textbox inset="2.16pt,1.44pt,0,1.44pt">
                        <w:txbxContent>
                          <w:p w14:paraId="24E958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7440" behindDoc="0" locked="0" layoutInCell="1" allowOverlap="1" wp14:anchorId="2869614B" wp14:editId="6DC6495E">
                      <wp:simplePos x="0" y="0"/>
                      <wp:positionH relativeFrom="column">
                        <wp:posOffset>1295400</wp:posOffset>
                      </wp:positionH>
                      <wp:positionV relativeFrom="paragraph">
                        <wp:posOffset>355600</wp:posOffset>
                      </wp:positionV>
                      <wp:extent cx="1003300" cy="762000"/>
                      <wp:effectExtent l="0" t="0" r="0" b="0"/>
                      <wp:wrapNone/>
                      <wp:docPr id="6622" name="Rectangle 6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92E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9614B" id="Rectangle 6622" o:spid="_x0000_s1597" style="position:absolute;margin-left:102pt;margin-top:28pt;width:79pt;height:60pt;z-index:2505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9JOQ7rkBAABLAwAADgAAAAAAAAAAAAAAAAAuAgAAZHJzL2Uy&#10;b0RvYy54bWxQSwECLQAUAAYACAAAACEAixMp09wAAAAKAQAADwAAAAAAAAAAAAAAAAATBAAAZHJz&#10;L2Rvd25yZXYueG1sUEsFBgAAAAAEAAQA8wAAABwFAAAAAA==&#10;" filled="f" stroked="f">
                      <v:textbox inset="2.16pt,1.44pt,0,1.44pt">
                        <w:txbxContent>
                          <w:p w14:paraId="03092E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8464" behindDoc="0" locked="0" layoutInCell="1" allowOverlap="1" wp14:anchorId="6AF99428" wp14:editId="03B5A9DD">
                      <wp:simplePos x="0" y="0"/>
                      <wp:positionH relativeFrom="column">
                        <wp:posOffset>1295400</wp:posOffset>
                      </wp:positionH>
                      <wp:positionV relativeFrom="paragraph">
                        <wp:posOffset>355600</wp:posOffset>
                      </wp:positionV>
                      <wp:extent cx="977900" cy="863600"/>
                      <wp:effectExtent l="0" t="0" r="0" b="0"/>
                      <wp:wrapNone/>
                      <wp:docPr id="6621" name="Rectangle 66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8CD59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99428" id="Rectangle 6621" o:spid="_x0000_s1598" style="position:absolute;margin-left:102pt;margin-top:28pt;width:77pt;height:68pt;z-index:2505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" filled="f" stroked="f">
                      <v:textbox inset="2.16pt,1.44pt,0,1.44pt">
                        <w:txbxContent>
                          <w:p w14:paraId="48CD59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59488" behindDoc="0" locked="0" layoutInCell="1" allowOverlap="1" wp14:anchorId="6B4222FA" wp14:editId="6344CAA7">
                      <wp:simplePos x="0" y="0"/>
                      <wp:positionH relativeFrom="column">
                        <wp:posOffset>1295400</wp:posOffset>
                      </wp:positionH>
                      <wp:positionV relativeFrom="paragraph">
                        <wp:posOffset>355600</wp:posOffset>
                      </wp:positionV>
                      <wp:extent cx="977900" cy="927100"/>
                      <wp:effectExtent l="0" t="0" r="0" b="0"/>
                      <wp:wrapNone/>
                      <wp:docPr id="6620" name="Rectangle 66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8E65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222FA" id="Rectangle 6620" o:spid="_x0000_s1599" style="position:absolute;margin-left:102pt;margin-top:28pt;width:77pt;height:73pt;z-index:2505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C/FMi0twEAAEsDAAAOAAAAAAAAAAAAAAAAAC4CAABkcnMvZTJv&#10;RG9jLnhtbFBLAQItABQABgAIAAAAIQA4gSnh3QAAAAoBAAAPAAAAAAAAAAAAAAAAABEEAABkcnMv&#10;ZG93bnJldi54bWxQSwUGAAAAAAQABADzAAAAGwUAAAAA&#10;" filled="f" stroked="f">
                      <v:textbox inset="2.16pt,1.44pt,0,1.44pt">
                        <w:txbxContent>
                          <w:p w14:paraId="328E65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0512" behindDoc="0" locked="0" layoutInCell="1" allowOverlap="1" wp14:anchorId="611F4FFE" wp14:editId="094CAFA0">
                      <wp:simplePos x="0" y="0"/>
                      <wp:positionH relativeFrom="column">
                        <wp:posOffset>1295400</wp:posOffset>
                      </wp:positionH>
                      <wp:positionV relativeFrom="paragraph">
                        <wp:posOffset>355600</wp:posOffset>
                      </wp:positionV>
                      <wp:extent cx="1003300" cy="762000"/>
                      <wp:effectExtent l="0" t="0" r="0" b="0"/>
                      <wp:wrapNone/>
                      <wp:docPr id="6619" name="Rectangle 6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720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F4FFE" id="Rectangle 6619" o:spid="_x0000_s1600" style="position:absolute;margin-left:102pt;margin-top:28pt;width:79pt;height:60pt;z-index:2505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5L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ZpvKXHc4pR+&#10;om7cdYMil2xvpFR5vlmvMcQWy57CI1yjiG4mP2mw+Yu0yFQ0Pt80VlMiApPbxXZT4yQEHq2X2wX6&#10;2KV6LQ4Q01flLckOo4BQirL89D2my9WXK1iXwVyez16aDlMh83m9fIF68PKMFHFH0wMaPfiRUTGY&#10;QMmIc2c0/j5yUJQM3xwK26yXiwYXpQTzTbPBBYYSIOjD2yx3ove4SiIBJccApusRb5GowMKJFWLX&#10;7cor8TYu4F//gf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Z4m5LuwEAAEsDAAAOAAAAAAAAAAAAAAAAAC4CAABkcnMv&#10;ZTJvRG9jLnhtbFBLAQItABQABgAIAAAAIQCLEynT3AAAAAoBAAAPAAAAAAAAAAAAAAAAABUEAABk&#10;cnMvZG93bnJldi54bWxQSwUGAAAAAAQABADzAAAAHgUAAAAA&#10;" filled="f" stroked="f">
                      <v:textbox inset="2.16pt,1.44pt,0,1.44pt">
                        <w:txbxContent>
                          <w:p w14:paraId="3F9720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1536" behindDoc="0" locked="0" layoutInCell="1" allowOverlap="1" wp14:anchorId="5DFA3343" wp14:editId="628D7CA3">
                      <wp:simplePos x="0" y="0"/>
                      <wp:positionH relativeFrom="column">
                        <wp:posOffset>1295400</wp:posOffset>
                      </wp:positionH>
                      <wp:positionV relativeFrom="paragraph">
                        <wp:posOffset>355600</wp:posOffset>
                      </wp:positionV>
                      <wp:extent cx="977900" cy="927100"/>
                      <wp:effectExtent l="0" t="0" r="0" b="0"/>
                      <wp:wrapNone/>
                      <wp:docPr id="6618" name="Rectangle 66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B82D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A3343" id="Rectangle 6618" o:spid="_x0000_s1601" style="position:absolute;margin-left:102pt;margin-top:28pt;width:77pt;height:73pt;z-index:2505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" filled="f" stroked="f">
                      <v:textbox inset="2.16pt,1.44pt,0,1.44pt">
                        <w:txbxContent>
                          <w:p w14:paraId="78B82D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2560" behindDoc="0" locked="0" layoutInCell="1" allowOverlap="1" wp14:anchorId="68F3573F" wp14:editId="5A670A84">
                      <wp:simplePos x="0" y="0"/>
                      <wp:positionH relativeFrom="column">
                        <wp:posOffset>1295400</wp:posOffset>
                      </wp:positionH>
                      <wp:positionV relativeFrom="paragraph">
                        <wp:posOffset>355600</wp:posOffset>
                      </wp:positionV>
                      <wp:extent cx="977900" cy="927100"/>
                      <wp:effectExtent l="0" t="0" r="0" b="0"/>
                      <wp:wrapNone/>
                      <wp:docPr id="6617" name="Rectangle 66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E7E1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3573F" id="Rectangle 6617" o:spid="_x0000_s1602" style="position:absolute;margin-left:102pt;margin-top:28pt;width:77pt;height:73pt;z-index:2505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B2bhv7twEAAEsDAAAOAAAAAAAAAAAAAAAAAC4CAABkcnMvZTJv&#10;RG9jLnhtbFBLAQItABQABgAIAAAAIQA4gSnh3QAAAAoBAAAPAAAAAAAAAAAAAAAAABEEAABkcnMv&#10;ZG93bnJldi54bWxQSwUGAAAAAAQABADzAAAAGwUAAAAA&#10;" filled="f" stroked="f">
                      <v:textbox inset="2.16pt,1.44pt,0,1.44pt">
                        <w:txbxContent>
                          <w:p w14:paraId="44E7E1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3584" behindDoc="0" locked="0" layoutInCell="1" allowOverlap="1" wp14:anchorId="3E0B42BE" wp14:editId="510C563A">
                      <wp:simplePos x="0" y="0"/>
                      <wp:positionH relativeFrom="column">
                        <wp:posOffset>1295400</wp:posOffset>
                      </wp:positionH>
                      <wp:positionV relativeFrom="paragraph">
                        <wp:posOffset>355600</wp:posOffset>
                      </wp:positionV>
                      <wp:extent cx="1003300" cy="762000"/>
                      <wp:effectExtent l="0" t="0" r="0" b="0"/>
                      <wp:wrapNone/>
                      <wp:docPr id="6616" name="Rectangle 6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B81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B42BE" id="Rectangle 6616" o:spid="_x0000_s1603" style="position:absolute;margin-left:102pt;margin-top:28pt;width:79pt;height:60pt;z-index:2505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il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cjlfUuK4xSn9&#10;QN246wZFztneSKnyfLNeY4gtlr2EZ7hEEd1MftJg8xdpkalofLpqrKZEBCY3i826xkkIPFrdbhbo&#10;Y5fqvThATF+VtyQ7jAJCKcry42NM56tvV7Augzk/n7007adC5m61eoO69/KEFHFH0xMaPfiRUTGY&#10;QMmIc2c0vh44KEqGbw6FbVa3iwYXpQTzdbPGBYYSIOj9xyx3ove4SiIBJYcApusRb5GowMKJFWKX&#10;7cor8TEu4N//gd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f8EiluwEAAEsDAAAOAAAAAAAAAAAAAAAAAC4CAABkcnMv&#10;ZTJvRG9jLnhtbFBLAQItABQABgAIAAAAIQCLEynT3AAAAAoBAAAPAAAAAAAAAAAAAAAAABUEAABk&#10;cnMvZG93bnJldi54bWxQSwUGAAAAAAQABADzAAAAHgUAAAAA&#10;" filled="f" stroked="f">
                      <v:textbox inset="2.16pt,1.44pt,0,1.44pt">
                        <w:txbxContent>
                          <w:p w14:paraId="6D2B81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4608" behindDoc="0" locked="0" layoutInCell="1" allowOverlap="1" wp14:anchorId="6154DBCA" wp14:editId="0F80C3BB">
                      <wp:simplePos x="0" y="0"/>
                      <wp:positionH relativeFrom="column">
                        <wp:posOffset>1295400</wp:posOffset>
                      </wp:positionH>
                      <wp:positionV relativeFrom="paragraph">
                        <wp:posOffset>355600</wp:posOffset>
                      </wp:positionV>
                      <wp:extent cx="977900" cy="927100"/>
                      <wp:effectExtent l="0" t="0" r="0" b="0"/>
                      <wp:wrapNone/>
                      <wp:docPr id="6615" name="Rectangle 66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50D8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4DBCA" id="Rectangle 6615" o:spid="_x0000_s1604" style="position:absolute;margin-left:102pt;margin-top:28pt;width:77pt;height:73pt;z-index:2505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" filled="f" stroked="f">
                      <v:textbox inset="2.16pt,1.44pt,0,1.44pt">
                        <w:txbxContent>
                          <w:p w14:paraId="5E50D8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5632" behindDoc="0" locked="0" layoutInCell="1" allowOverlap="1" wp14:anchorId="59E18D43" wp14:editId="3CF52340">
                      <wp:simplePos x="0" y="0"/>
                      <wp:positionH relativeFrom="column">
                        <wp:posOffset>1295400</wp:posOffset>
                      </wp:positionH>
                      <wp:positionV relativeFrom="paragraph">
                        <wp:posOffset>355600</wp:posOffset>
                      </wp:positionV>
                      <wp:extent cx="977900" cy="901700"/>
                      <wp:effectExtent l="0" t="0" r="0" b="0"/>
                      <wp:wrapNone/>
                      <wp:docPr id="6614" name="Rectangle 66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E257E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18D43" id="Rectangle 6614" o:spid="_x0000_s1605" style="position:absolute;margin-left:102pt;margin-top:28pt;width:77pt;height:71pt;z-index:2505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" filled="f" stroked="f">
                      <v:textbox inset="2.16pt,1.44pt,0,1.44pt">
                        <w:txbxContent>
                          <w:p w14:paraId="4E257E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6656" behindDoc="0" locked="0" layoutInCell="1" allowOverlap="1" wp14:anchorId="235614E9" wp14:editId="386CED23">
                      <wp:simplePos x="0" y="0"/>
                      <wp:positionH relativeFrom="column">
                        <wp:posOffset>1295400</wp:posOffset>
                      </wp:positionH>
                      <wp:positionV relativeFrom="paragraph">
                        <wp:posOffset>355600</wp:posOffset>
                      </wp:positionV>
                      <wp:extent cx="1003300" cy="762000"/>
                      <wp:effectExtent l="0" t="0" r="0" b="0"/>
                      <wp:wrapNone/>
                      <wp:docPr id="6613" name="Rectangle 6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235A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614E9" id="Rectangle 6613" o:spid="_x0000_s1606" style="position:absolute;margin-left:102pt;margin-top:28pt;width:79pt;height:60pt;z-index:2505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Xg5snuwEAAEsDAAAOAAAAAAAAAAAAAAAAAC4CAABkcnMv&#10;ZTJvRG9jLnhtbFBLAQItABQABgAIAAAAIQCLEynT3AAAAAoBAAAPAAAAAAAAAAAAAAAAABUEAABk&#10;cnMvZG93bnJldi54bWxQSwUGAAAAAAQABADzAAAAHgUAAAAA&#10;" filled="f" stroked="f">
                      <v:textbox inset="2.16pt,1.44pt,0,1.44pt">
                        <w:txbxContent>
                          <w:p w14:paraId="78235A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7680" behindDoc="0" locked="0" layoutInCell="1" allowOverlap="1" wp14:anchorId="45D21DEC" wp14:editId="28D2C825">
                      <wp:simplePos x="0" y="0"/>
                      <wp:positionH relativeFrom="column">
                        <wp:posOffset>1295400</wp:posOffset>
                      </wp:positionH>
                      <wp:positionV relativeFrom="paragraph">
                        <wp:posOffset>355600</wp:posOffset>
                      </wp:positionV>
                      <wp:extent cx="1003300" cy="762000"/>
                      <wp:effectExtent l="0" t="0" r="0" b="0"/>
                      <wp:wrapNone/>
                      <wp:docPr id="6612" name="Rectangle 6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CFB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21DEC" id="Rectangle 6612" o:spid="_x0000_s1607" style="position:absolute;margin-left:102pt;margin-top:28pt;width:79pt;height:60pt;z-index:2505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KSuQEAAEsDAAAOAAAAZHJzL2Uyb0RvYy54bWysU9tu2zAMfR+wfxD0vthxu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etlQ4rnDKf1E&#10;3bjvrSLn7GCkVPN8Z73GmDose4qPcIkSujP5SYObv0iLTEXj01VjNWUiMLlZbdoaJyHw6PZms0If&#10;u1SvxRFS/qqCI7PDKCCUoiw/fk/5fPXlCtbNYM7Pz16e9lMh87m9Qt0HeUKKuKP5AY22YWRUWBMp&#10;GXHujKbfBw6KEvvNo7DN7c0KdcglWLZNiwsMJUDQ+7dZ7sUQcJVEBkoOEUw/IN7yboGFEyvELts1&#10;r8TbuIB//Qd2f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NnaykrkBAABLAwAADgAAAAAAAAAAAAAAAAAuAgAAZHJzL2Uy&#10;b0RvYy54bWxQSwECLQAUAAYACAAAACEAixMp09wAAAAKAQAADwAAAAAAAAAAAAAAAAATBAAAZHJz&#10;L2Rvd25yZXYueG1sUEsFBgAAAAAEAAQA8wAAABwFAAAAAA==&#10;" filled="f" stroked="f">
                      <v:textbox inset="2.16pt,1.44pt,0,1.44pt">
                        <w:txbxContent>
                          <w:p w14:paraId="775CFB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8704" behindDoc="0" locked="0" layoutInCell="1" allowOverlap="1" wp14:anchorId="3954EC03" wp14:editId="09EF0E41">
                      <wp:simplePos x="0" y="0"/>
                      <wp:positionH relativeFrom="column">
                        <wp:posOffset>1295400</wp:posOffset>
                      </wp:positionH>
                      <wp:positionV relativeFrom="paragraph">
                        <wp:posOffset>355600</wp:posOffset>
                      </wp:positionV>
                      <wp:extent cx="1003300" cy="762000"/>
                      <wp:effectExtent l="0" t="0" r="0" b="0"/>
                      <wp:wrapNone/>
                      <wp:docPr id="6611" name="Rectangle 6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849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4EC03" id="Rectangle 6611" o:spid="_x0000_s1608" style="position:absolute;margin-left:102pt;margin-top:28pt;width:79pt;height:60pt;z-index:2505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NRvuZa6AQAASwMAAA4AAAAAAAAAAAAAAAAALgIAAGRycy9l&#10;Mm9Eb2MueG1sUEsBAi0AFAAGAAgAAAAhAIsTKdPcAAAACgEAAA8AAAAAAAAAAAAAAAAAFAQAAGRy&#10;cy9kb3ducmV2LnhtbFBLBQYAAAAABAAEAPMAAAAdBQAAAAA=&#10;" filled="f" stroked="f">
                      <v:textbox inset="2.16pt,1.44pt,0,1.44pt">
                        <w:txbxContent>
                          <w:p w14:paraId="1D6849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69728" behindDoc="0" locked="0" layoutInCell="1" allowOverlap="1" wp14:anchorId="33027AF4" wp14:editId="0133A3FB">
                      <wp:simplePos x="0" y="0"/>
                      <wp:positionH relativeFrom="column">
                        <wp:posOffset>1295400</wp:posOffset>
                      </wp:positionH>
                      <wp:positionV relativeFrom="paragraph">
                        <wp:posOffset>355600</wp:posOffset>
                      </wp:positionV>
                      <wp:extent cx="1003300" cy="762000"/>
                      <wp:effectExtent l="0" t="0" r="0" b="0"/>
                      <wp:wrapNone/>
                      <wp:docPr id="6610" name="Rectangle 6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9F2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27AF4" id="Rectangle 6610" o:spid="_x0000_s1609" style="position:absolute;margin-left:102pt;margin-top:28pt;width:79pt;height:60pt;z-index:2505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Aj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i9RIMcsTukn&#10;6sbcYCQ5Z0cthMzzzXpNIXZY9hQe4RJFdDP5WYHNX6RF5qLx6aqxnBPhmNysNm2ND3E8ur3ZrNDH&#10;LtVrcYCYvkpvSXZ6CgilKMuO32M6X325gnUZzPn57KV5Pxcyn9vVC9S9FyekiDuaHtAo46eecqMD&#10;JRPOvafx94GBpMR8cyhsc3uzanBRSrBsmxYXGEqAoPdvs8zx0eMq8QSUHALoYUS8RaICCydWiF22&#10;K6/E27iAf/0Hdn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LWakCO6AQAASwMAAA4AAAAAAAAAAAAAAAAALgIAAGRycy9l&#10;Mm9Eb2MueG1sUEsBAi0AFAAGAAgAAAAhAIsTKdPcAAAACgEAAA8AAAAAAAAAAAAAAAAAFAQAAGRy&#10;cy9kb3ducmV2LnhtbFBLBQYAAAAABAAEAPMAAAAdBQAAAAA=&#10;" filled="f" stroked="f">
                      <v:textbox inset="2.16pt,1.44pt,0,1.44pt">
                        <w:txbxContent>
                          <w:p w14:paraId="7F99F2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0752" behindDoc="0" locked="0" layoutInCell="1" allowOverlap="1" wp14:anchorId="352696A5" wp14:editId="246E1634">
                      <wp:simplePos x="0" y="0"/>
                      <wp:positionH relativeFrom="column">
                        <wp:posOffset>1295400</wp:posOffset>
                      </wp:positionH>
                      <wp:positionV relativeFrom="paragraph">
                        <wp:posOffset>355600</wp:posOffset>
                      </wp:positionV>
                      <wp:extent cx="1003300" cy="762000"/>
                      <wp:effectExtent l="0" t="0" r="0" b="0"/>
                      <wp:wrapNone/>
                      <wp:docPr id="6609" name="Rectangle 6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700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696A5" id="Rectangle 6609" o:spid="_x0000_s1610" style="position:absolute;margin-left:102pt;margin-top:28pt;width:79pt;height:60pt;z-index:2505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wZNQQuwEAAEsDAAAOAAAAAAAAAAAAAAAAAC4CAABkcnMv&#10;ZTJvRG9jLnhtbFBLAQItABQABgAIAAAAIQCLEynT3AAAAAoBAAAPAAAAAAAAAAAAAAAAABUEAABk&#10;cnMvZG93bnJldi54bWxQSwUGAAAAAAQABADzAAAAHgUAAAAA&#10;" filled="f" stroked="f">
                      <v:textbox inset="2.16pt,1.44pt,0,1.44pt">
                        <w:txbxContent>
                          <w:p w14:paraId="09C700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1776" behindDoc="0" locked="0" layoutInCell="1" allowOverlap="1" wp14:anchorId="2E569B33" wp14:editId="4B8CCE9A">
                      <wp:simplePos x="0" y="0"/>
                      <wp:positionH relativeFrom="column">
                        <wp:posOffset>1295400</wp:posOffset>
                      </wp:positionH>
                      <wp:positionV relativeFrom="paragraph">
                        <wp:posOffset>355600</wp:posOffset>
                      </wp:positionV>
                      <wp:extent cx="1003300" cy="762000"/>
                      <wp:effectExtent l="0" t="0" r="0" b="0"/>
                      <wp:wrapNone/>
                      <wp:docPr id="6608" name="Rectangle 6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AEDF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69B33" id="Rectangle 6608" o:spid="_x0000_s1611" style="position:absolute;margin-left:102pt;margin-top:28pt;width:79pt;height:60pt;z-index:2505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GR/aW6AQAASwMAAA4AAAAAAAAAAAAAAAAALgIAAGRycy9l&#10;Mm9Eb2MueG1sUEsBAi0AFAAGAAgAAAAhAIsTKdPcAAAACgEAAA8AAAAAAAAAAAAAAAAAFAQAAGRy&#10;cy9kb3ducmV2LnhtbFBLBQYAAAAABAAEAPMAAAAdBQAAAAA=&#10;" filled="f" stroked="f">
                      <v:textbox inset="2.16pt,1.44pt,0,1.44pt">
                        <w:txbxContent>
                          <w:p w14:paraId="0BAEDF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2800" behindDoc="0" locked="0" layoutInCell="1" allowOverlap="1" wp14:anchorId="73DECEAF" wp14:editId="45AC04E9">
                      <wp:simplePos x="0" y="0"/>
                      <wp:positionH relativeFrom="column">
                        <wp:posOffset>1295400</wp:posOffset>
                      </wp:positionH>
                      <wp:positionV relativeFrom="paragraph">
                        <wp:posOffset>355600</wp:posOffset>
                      </wp:positionV>
                      <wp:extent cx="1003300" cy="762000"/>
                      <wp:effectExtent l="0" t="0" r="0" b="0"/>
                      <wp:wrapNone/>
                      <wp:docPr id="6607" name="Rectangle 6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AB7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ECEAF" id="Rectangle 6607" o:spid="_x0000_s1612" style="position:absolute;margin-left:102pt;margin-top:28pt;width:79pt;height:60pt;z-index:2505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tL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el1vKHHM4pS+&#10;o27MDUaSS3bUQsg836zXFGKHZc/hCa5RRDeTnxXY/EVaZC4an28ayzkRjsntatvWOAmOR5u77Qp9&#10;7FK9FgeI6bP0lmSnp4BQirLs9DWmy9WXK1iXwVyez16aD3Mh87Fdv0A9eHFGirij6RGNMn7qKTc6&#10;UDLh3Hsafx0ZSErMF4fCNpu7VYOLUoJl27S4wFACBH14m2WOjx5XiSeg5BhADyPiLRIVWDixQuy6&#10;XXkl3sYF/Os/sP8N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FeD20u6AQAASwMAAA4AAAAAAAAAAAAAAAAALgIAAGRycy9l&#10;Mm9Eb2MueG1sUEsBAi0AFAAGAAgAAAAhAIsTKdPcAAAACgEAAA8AAAAAAAAAAAAAAAAAFAQAAGRy&#10;cy9kb3ducmV2LnhtbFBLBQYAAAAABAAEAPMAAAAdBQAAAAA=&#10;" filled="f" stroked="f">
                      <v:textbox inset="2.16pt,1.44pt,0,1.44pt">
                        <w:txbxContent>
                          <w:p w14:paraId="22FAB7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3824" behindDoc="0" locked="0" layoutInCell="1" allowOverlap="1" wp14:anchorId="734549DD" wp14:editId="442FA0B7">
                      <wp:simplePos x="0" y="0"/>
                      <wp:positionH relativeFrom="column">
                        <wp:posOffset>1295400</wp:posOffset>
                      </wp:positionH>
                      <wp:positionV relativeFrom="paragraph">
                        <wp:posOffset>355600</wp:posOffset>
                      </wp:positionV>
                      <wp:extent cx="1003300" cy="762000"/>
                      <wp:effectExtent l="0" t="0" r="0" b="0"/>
                      <wp:wrapNone/>
                      <wp:docPr id="6606" name="Rectangle 6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79D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549DD" id="Rectangle 6606" o:spid="_x0000_s1613" style="position:absolute;margin-left:102pt;margin-top:28pt;width:79pt;height:60pt;z-index:2505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L+ugEAAEs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el2vKXHM4pS+&#10;o27MDUaSS3bUQsg836zXFGKHZc/hCa5RRDeTnxXY/EVaZC4an28ayzkRjsntatvWOAmOR5u77Qp9&#10;7FK9FgeI6bP0lmSnp4BQirLs9DWmy9WXK1iXwVyez16aD3Mh87HdvEA9eHFGirij6RGNMn7qKTc6&#10;UDLh3Hsafx0ZSErMF4fCNpu7VYOLUoJl27S4wFACBH14m2WOjx5XiSeg5BhADyPiLRIVWDixQuy6&#10;XXkl3sYF/Os/sP8N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DZ28v66AQAASwMAAA4AAAAAAAAAAAAAAAAALgIAAGRycy9l&#10;Mm9Eb2MueG1sUEsBAi0AFAAGAAgAAAAhAIsTKdPcAAAACgEAAA8AAAAAAAAAAAAAAAAAFAQAAGRy&#10;cy9kb3ducmV2LnhtbFBLBQYAAAAABAAEAPMAAAAdBQAAAAA=&#10;" filled="f" stroked="f">
                      <v:textbox inset="2.16pt,1.44pt,0,1.44pt">
                        <w:txbxContent>
                          <w:p w14:paraId="17B79D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4848" behindDoc="0" locked="0" layoutInCell="1" allowOverlap="1" wp14:anchorId="72356904" wp14:editId="060AA4CF">
                      <wp:simplePos x="0" y="0"/>
                      <wp:positionH relativeFrom="column">
                        <wp:posOffset>1295400</wp:posOffset>
                      </wp:positionH>
                      <wp:positionV relativeFrom="paragraph">
                        <wp:posOffset>355600</wp:posOffset>
                      </wp:positionV>
                      <wp:extent cx="1003300" cy="762000"/>
                      <wp:effectExtent l="0" t="0" r="0" b="0"/>
                      <wp:wrapNone/>
                      <wp:docPr id="6605" name="Rectangle 6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4EF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56904" id="Rectangle 6605" o:spid="_x0000_s1614" style="position:absolute;margin-left:102pt;margin-top:28pt;width:79pt;height:60pt;z-index:2505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PgD+AC6AQAASwMAAA4AAAAAAAAAAAAAAAAALgIAAGRycy9l&#10;Mm9Eb2MueG1sUEsBAi0AFAAGAAgAAAAhAIsTKdPcAAAACgEAAA8AAAAAAAAAAAAAAAAAFAQAAGRy&#10;cy9kb3ducmV2LnhtbFBLBQYAAAAABAAEAPMAAAAdBQAAAAA=&#10;" filled="f" stroked="f">
                      <v:textbox inset="2.16pt,1.44pt,0,1.44pt">
                        <w:txbxContent>
                          <w:p w14:paraId="7BE4EF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5872" behindDoc="0" locked="0" layoutInCell="1" allowOverlap="1" wp14:anchorId="61615178" wp14:editId="6D7F523D">
                      <wp:simplePos x="0" y="0"/>
                      <wp:positionH relativeFrom="column">
                        <wp:posOffset>1295400</wp:posOffset>
                      </wp:positionH>
                      <wp:positionV relativeFrom="paragraph">
                        <wp:posOffset>355600</wp:posOffset>
                      </wp:positionV>
                      <wp:extent cx="1003300" cy="762000"/>
                      <wp:effectExtent l="0" t="0" r="0" b="0"/>
                      <wp:wrapNone/>
                      <wp:docPr id="6604" name="Rectangle 6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C6E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15178" id="Rectangle 6604" o:spid="_x0000_s1615" style="position:absolute;margin-left:102pt;margin-top:28pt;width:79pt;height:60pt;z-index:2505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Z9tG1uwEAAEsDAAAOAAAAAAAAAAAAAAAAAC4CAABkcnMv&#10;ZTJvRG9jLnhtbFBLAQItABQABgAIAAAAIQCLEynT3AAAAAoBAAAPAAAAAAAAAAAAAAAAABUEAABk&#10;cnMvZG93bnJldi54bWxQSwUGAAAAAAQABADzAAAAHgUAAAAA&#10;" filled="f" stroked="f">
                      <v:textbox inset="2.16pt,1.44pt,0,1.44pt">
                        <w:txbxContent>
                          <w:p w14:paraId="0B1C6E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6896" behindDoc="0" locked="0" layoutInCell="1" allowOverlap="1" wp14:anchorId="4882F2B5" wp14:editId="62A5F007">
                      <wp:simplePos x="0" y="0"/>
                      <wp:positionH relativeFrom="column">
                        <wp:posOffset>1295400</wp:posOffset>
                      </wp:positionH>
                      <wp:positionV relativeFrom="paragraph">
                        <wp:posOffset>355600</wp:posOffset>
                      </wp:positionV>
                      <wp:extent cx="1003300" cy="762000"/>
                      <wp:effectExtent l="0" t="0" r="0" b="0"/>
                      <wp:wrapNone/>
                      <wp:docPr id="6603" name="Rectangle 6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97B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2F2B5" id="Rectangle 6603" o:spid="_x0000_s1616" style="position:absolute;margin-left:102pt;margin-top:28pt;width:79pt;height:60pt;z-index:2505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s+5sduwEAAEsDAAAOAAAAAAAAAAAAAAAAAC4CAABkcnMv&#10;ZTJvRG9jLnhtbFBLAQItABQABgAIAAAAIQCLEynT3AAAAAoBAAAPAAAAAAAAAAAAAAAAABUEAABk&#10;cnMvZG93bnJldi54bWxQSwUGAAAAAAQABADzAAAAHgUAAAAA&#10;" filled="f" stroked="f">
                      <v:textbox inset="2.16pt,1.44pt,0,1.44pt">
                        <w:txbxContent>
                          <w:p w14:paraId="31F97B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7920" behindDoc="0" locked="0" layoutInCell="1" allowOverlap="1" wp14:anchorId="12F63A6D" wp14:editId="0B2C2112">
                      <wp:simplePos x="0" y="0"/>
                      <wp:positionH relativeFrom="column">
                        <wp:posOffset>1295400</wp:posOffset>
                      </wp:positionH>
                      <wp:positionV relativeFrom="paragraph">
                        <wp:posOffset>355600</wp:posOffset>
                      </wp:positionV>
                      <wp:extent cx="1003300" cy="762000"/>
                      <wp:effectExtent l="0" t="0" r="0" b="0"/>
                      <wp:wrapNone/>
                      <wp:docPr id="6602" name="Rectangle 6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3AB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63A6D" id="Rectangle 6602" o:spid="_x0000_s1617" style="position:absolute;margin-left:102pt;margin-top:28pt;width:79pt;height:60pt;z-index:2505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DQ6yqLkBAABLAwAADgAAAAAAAAAAAAAAAAAuAgAAZHJzL2Uy&#10;b0RvYy54bWxQSwECLQAUAAYACAAAACEAixMp09wAAAAKAQAADwAAAAAAAAAAAAAAAAATBAAAZHJz&#10;L2Rvd25yZXYueG1sUEsFBgAAAAAEAAQA8wAAABwFAAAAAA==&#10;" filled="f" stroked="f">
                      <v:textbox inset="2.16pt,1.44pt,0,1.44pt">
                        <w:txbxContent>
                          <w:p w14:paraId="10A3AB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8944" behindDoc="0" locked="0" layoutInCell="1" allowOverlap="1" wp14:anchorId="36FD6F3B" wp14:editId="33A0ED0C">
                      <wp:simplePos x="0" y="0"/>
                      <wp:positionH relativeFrom="column">
                        <wp:posOffset>1295400</wp:posOffset>
                      </wp:positionH>
                      <wp:positionV relativeFrom="paragraph">
                        <wp:posOffset>355600</wp:posOffset>
                      </wp:positionV>
                      <wp:extent cx="1003300" cy="762000"/>
                      <wp:effectExtent l="0" t="0" r="0" b="0"/>
                      <wp:wrapNone/>
                      <wp:docPr id="6601" name="Rectangle 6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623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D6F3B" id="Rectangle 6601" o:spid="_x0000_s1618" style="position:absolute;margin-left:102pt;margin-top:28pt;width:79pt;height:60pt;z-index:2505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O8Xuay6AQAASwMAAA4AAAAAAAAAAAAAAAAALgIAAGRycy9l&#10;Mm9Eb2MueG1sUEsBAi0AFAAGAAgAAAAhAIsTKdPcAAAACgEAAA8AAAAAAAAAAAAAAAAAFAQAAGRy&#10;cy9kb3ducmV2LnhtbFBLBQYAAAAABAAEAPMAAAAdBQAAAAA=&#10;" filled="f" stroked="f">
                      <v:textbox inset="2.16pt,1.44pt,0,1.44pt">
                        <w:txbxContent>
                          <w:p w14:paraId="749623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79968" behindDoc="0" locked="0" layoutInCell="1" allowOverlap="1" wp14:anchorId="3FB2AB31" wp14:editId="445E5BBB">
                      <wp:simplePos x="0" y="0"/>
                      <wp:positionH relativeFrom="column">
                        <wp:posOffset>1295400</wp:posOffset>
                      </wp:positionH>
                      <wp:positionV relativeFrom="paragraph">
                        <wp:posOffset>355600</wp:posOffset>
                      </wp:positionV>
                      <wp:extent cx="1003300" cy="762000"/>
                      <wp:effectExtent l="0" t="0" r="0" b="0"/>
                      <wp:wrapNone/>
                      <wp:docPr id="6600" name="Rectangle 6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3C0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2AB31" id="Rectangle 6600" o:spid="_x0000_s1619" style="position:absolute;margin-left:102pt;margin-top:28pt;width:79pt;height:60pt;z-index:2505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juKQGbkBAABLAwAADgAAAAAAAAAAAAAAAAAuAgAAZHJzL2Uy&#10;b0RvYy54bWxQSwECLQAUAAYACAAAACEAixMp09wAAAAKAQAADwAAAAAAAAAAAAAAAAATBAAAZHJz&#10;L2Rvd25yZXYueG1sUEsFBgAAAAAEAAQA8wAAABwFAAAAAA==&#10;" filled="f" stroked="f">
                      <v:textbox inset="2.16pt,1.44pt,0,1.44pt">
                        <w:txbxContent>
                          <w:p w14:paraId="6CD3C0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80992" behindDoc="0" locked="0" layoutInCell="1" allowOverlap="1" wp14:anchorId="72F1E21B" wp14:editId="447C2975">
                      <wp:simplePos x="0" y="0"/>
                      <wp:positionH relativeFrom="column">
                        <wp:posOffset>1295400</wp:posOffset>
                      </wp:positionH>
                      <wp:positionV relativeFrom="paragraph">
                        <wp:posOffset>355600</wp:posOffset>
                      </wp:positionV>
                      <wp:extent cx="1003300" cy="762000"/>
                      <wp:effectExtent l="0" t="0" r="0" b="0"/>
                      <wp:wrapNone/>
                      <wp:docPr id="6599" name="Rectangle 6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366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1E21B" id="Rectangle 6599" o:spid="_x0000_s1620" style="position:absolute;margin-left:102pt;margin-top:28pt;width:79pt;height:60pt;z-index:2505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1wtujuwEAAEsDAAAOAAAAAAAAAAAAAAAAAC4CAABkcnMv&#10;ZTJvRG9jLnhtbFBLAQItABQABgAIAAAAIQCLEynT3AAAAAoBAAAPAAAAAAAAAAAAAAAAABUEAABk&#10;cnMvZG93bnJldi54bWxQSwUGAAAAAAQABADzAAAAHgUAAAAA&#10;" filled="f" stroked="f">
                      <v:textbox inset="2.16pt,1.44pt,0,1.44pt">
                        <w:txbxContent>
                          <w:p w14:paraId="6A2366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82016" behindDoc="0" locked="0" layoutInCell="1" allowOverlap="1" wp14:anchorId="6A4F4CE3" wp14:editId="7F458311">
                      <wp:simplePos x="0" y="0"/>
                      <wp:positionH relativeFrom="column">
                        <wp:posOffset>1295400</wp:posOffset>
                      </wp:positionH>
                      <wp:positionV relativeFrom="paragraph">
                        <wp:posOffset>355600</wp:posOffset>
                      </wp:positionV>
                      <wp:extent cx="1003300" cy="762000"/>
                      <wp:effectExtent l="0" t="0" r="0" b="0"/>
                      <wp:wrapNone/>
                      <wp:docPr id="6598" name="Rectangle 6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38B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F4CE3" id="Rectangle 6598" o:spid="_x0000_s1621" style="position:absolute;margin-left:102pt;margin-top:28pt;width:79pt;height:60pt;z-index:2505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BQ38ha6AQAASwMAAA4AAAAAAAAAAAAAAAAALgIAAGRycy9l&#10;Mm9Eb2MueG1sUEsBAi0AFAAGAAgAAAAhAIsTKdPcAAAACgEAAA8AAAAAAAAAAAAAAAAAFAQAAGRy&#10;cy9kb3ducmV2LnhtbFBLBQYAAAAABAAEAPMAAAAdBQAAAAA=&#10;" filled="f" stroked="f">
                      <v:textbox inset="2.16pt,1.44pt,0,1.44pt">
                        <w:txbxContent>
                          <w:p w14:paraId="1BC38B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83040" behindDoc="0" locked="0" layoutInCell="1" allowOverlap="1" wp14:anchorId="28C224E1" wp14:editId="3B0D8F66">
                      <wp:simplePos x="0" y="0"/>
                      <wp:positionH relativeFrom="column">
                        <wp:posOffset>1295400</wp:posOffset>
                      </wp:positionH>
                      <wp:positionV relativeFrom="paragraph">
                        <wp:posOffset>355600</wp:posOffset>
                      </wp:positionV>
                      <wp:extent cx="1003300" cy="762000"/>
                      <wp:effectExtent l="0" t="0" r="0" b="0"/>
                      <wp:wrapNone/>
                      <wp:docPr id="6597" name="Rectangle 6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124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224E1" id="Rectangle 6597" o:spid="_x0000_s1622" style="position:absolute;margin-left:102pt;margin-top:28pt;width:79pt;height:60pt;z-index:2505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BSJdT4uwEAAEsDAAAOAAAAAAAAAAAAAAAAAC4CAABkcnMv&#10;ZTJvRG9jLnhtbFBLAQItABQABgAIAAAAIQCLEynT3AAAAAoBAAAPAAAAAAAAAAAAAAAAABUEAABk&#10;cnMvZG93bnJldi54bWxQSwUGAAAAAAQABADzAAAAHgUAAAAA&#10;" filled="f" stroked="f">
                      <v:textbox inset="2.16pt,1.44pt,0,1.44pt">
                        <w:txbxContent>
                          <w:p w14:paraId="1BA124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84064" behindDoc="0" locked="0" layoutInCell="1" allowOverlap="1" wp14:anchorId="124316B9" wp14:editId="32CB6271">
                      <wp:simplePos x="0" y="0"/>
                      <wp:positionH relativeFrom="column">
                        <wp:posOffset>1295400</wp:posOffset>
                      </wp:positionH>
                      <wp:positionV relativeFrom="paragraph">
                        <wp:posOffset>355600</wp:posOffset>
                      </wp:positionV>
                      <wp:extent cx="1003300" cy="762000"/>
                      <wp:effectExtent l="0" t="0" r="0" b="0"/>
                      <wp:wrapNone/>
                      <wp:docPr id="6596" name="Rectangle 6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E24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316B9" id="Rectangle 6596" o:spid="_x0000_s1623" style="position:absolute;margin-left:102pt;margin-top:28pt;width:79pt;height:60pt;z-index:2505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Az0P1NuwEAAEsDAAAOAAAAAAAAAAAAAAAAAC4CAABkcnMv&#10;ZTJvRG9jLnhtbFBLAQItABQABgAIAAAAIQCLEynT3AAAAAoBAAAPAAAAAAAAAAAAAAAAABUEAABk&#10;cnMvZG93bnJldi54bWxQSwUGAAAAAAQABADzAAAAHgUAAAAA&#10;" filled="f" stroked="f">
                      <v:textbox inset="2.16pt,1.44pt,0,1.44pt">
                        <w:txbxContent>
                          <w:p w14:paraId="4B2E24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85088" behindDoc="0" locked="0" layoutInCell="1" allowOverlap="1" wp14:anchorId="3F8C5B79" wp14:editId="069E034F">
                      <wp:simplePos x="0" y="0"/>
                      <wp:positionH relativeFrom="column">
                        <wp:posOffset>1295400</wp:posOffset>
                      </wp:positionH>
                      <wp:positionV relativeFrom="paragraph">
                        <wp:posOffset>355600</wp:posOffset>
                      </wp:positionV>
                      <wp:extent cx="1003300" cy="762000"/>
                      <wp:effectExtent l="0" t="0" r="0" b="0"/>
                      <wp:wrapNone/>
                      <wp:docPr id="6595" name="Rectangle 6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76AD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C5B79" id="Rectangle 6595" o:spid="_x0000_s1624" style="position:absolute;margin-left:102pt;margin-top:28pt;width:79pt;height:60pt;z-index:2505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D9pfezuwEAAEsDAAAOAAAAAAAAAAAAAAAAAC4CAABkcnMv&#10;ZTJvRG9jLnhtbFBLAQItABQABgAIAAAAIQCLEynT3AAAAAoBAAAPAAAAAAAAAAAAAAAAABUEAABk&#10;cnMvZG93bnJldi54bWxQSwUGAAAAAAQABADzAAAAHgUAAAAA&#10;" filled="f" stroked="f">
                      <v:textbox inset="2.16pt,1.44pt,0,1.44pt">
                        <w:txbxContent>
                          <w:p w14:paraId="4F76AD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86112" behindDoc="0" locked="0" layoutInCell="1" allowOverlap="1" wp14:anchorId="76F192B6" wp14:editId="2C9645FB">
                      <wp:simplePos x="0" y="0"/>
                      <wp:positionH relativeFrom="column">
                        <wp:posOffset>1295400</wp:posOffset>
                      </wp:positionH>
                      <wp:positionV relativeFrom="paragraph">
                        <wp:posOffset>355600</wp:posOffset>
                      </wp:positionV>
                      <wp:extent cx="1003300" cy="762000"/>
                      <wp:effectExtent l="0" t="0" r="0" b="0"/>
                      <wp:wrapNone/>
                      <wp:docPr id="6594" name="Rectangle 6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24B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192B6" id="Rectangle 6594" o:spid="_x0000_s1625" style="position:absolute;margin-left:102pt;margin-top:28pt;width:79pt;height:60pt;z-index:2505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" filled="f" stroked="f">
                      <v:textbox inset="2.16pt,1.44pt,0,1.44pt">
                        <w:txbxContent>
                          <w:p w14:paraId="41324B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87136" behindDoc="0" locked="0" layoutInCell="1" allowOverlap="1" wp14:anchorId="1C077D63" wp14:editId="6661F237">
                      <wp:simplePos x="0" y="0"/>
                      <wp:positionH relativeFrom="column">
                        <wp:posOffset>1295400</wp:posOffset>
                      </wp:positionH>
                      <wp:positionV relativeFrom="paragraph">
                        <wp:posOffset>355600</wp:posOffset>
                      </wp:positionV>
                      <wp:extent cx="1003300" cy="762000"/>
                      <wp:effectExtent l="0" t="0" r="0" b="0"/>
                      <wp:wrapNone/>
                      <wp:docPr id="6593" name="Rectangle 6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630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77D63" id="Rectangle 6593" o:spid="_x0000_s1626" style="position:absolute;margin-left:102pt;margin-top:28pt;width:79pt;height:60pt;z-index:2505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a3nKJLkBAABLAwAADgAAAAAAAAAAAAAAAAAuAgAAZHJzL2Uy&#10;b0RvYy54bWxQSwECLQAUAAYACAAAACEAixMp09wAAAAKAQAADwAAAAAAAAAAAAAAAAATBAAAZHJz&#10;L2Rvd25yZXYueG1sUEsFBgAAAAAEAAQA8wAAABwFAAAAAA==&#10;" filled="f" stroked="f">
                      <v:textbox inset="2.16pt,1.44pt,0,1.44pt">
                        <w:txbxContent>
                          <w:p w14:paraId="7BE630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88160" behindDoc="0" locked="0" layoutInCell="1" allowOverlap="1" wp14:anchorId="56960B1C" wp14:editId="553516EC">
                      <wp:simplePos x="0" y="0"/>
                      <wp:positionH relativeFrom="column">
                        <wp:posOffset>1295400</wp:posOffset>
                      </wp:positionH>
                      <wp:positionV relativeFrom="paragraph">
                        <wp:posOffset>355600</wp:posOffset>
                      </wp:positionV>
                      <wp:extent cx="1003300" cy="762000"/>
                      <wp:effectExtent l="0" t="0" r="0" b="0"/>
                      <wp:wrapNone/>
                      <wp:docPr id="6592" name="Rectangle 6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6FB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60B1C" id="Rectangle 6592" o:spid="_x0000_s1627" style="position:absolute;margin-left:102pt;margin-top:28pt;width:79pt;height:60pt;z-index:2505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" filled="f" stroked="f">
                      <v:textbox inset="2.16pt,1.44pt,0,1.44pt">
                        <w:txbxContent>
                          <w:p w14:paraId="5536FB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89184" behindDoc="0" locked="0" layoutInCell="1" allowOverlap="1" wp14:anchorId="70BD4F32" wp14:editId="29942DD9">
                      <wp:simplePos x="0" y="0"/>
                      <wp:positionH relativeFrom="column">
                        <wp:posOffset>1295400</wp:posOffset>
                      </wp:positionH>
                      <wp:positionV relativeFrom="paragraph">
                        <wp:posOffset>355600</wp:posOffset>
                      </wp:positionV>
                      <wp:extent cx="1003300" cy="762000"/>
                      <wp:effectExtent l="0" t="0" r="0" b="0"/>
                      <wp:wrapNone/>
                      <wp:docPr id="6591" name="Rectangle 6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E03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D4F32" id="Rectangle 6591" o:spid="_x0000_s1628" style="position:absolute;margin-left:102pt;margin-top:28pt;width:79pt;height:60pt;z-index:2505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6JXolbkBAABLAwAADgAAAAAAAAAAAAAAAAAuAgAAZHJzL2Uy&#10;b0RvYy54bWxQSwECLQAUAAYACAAAACEAixMp09wAAAAKAQAADwAAAAAAAAAAAAAAAAATBAAAZHJz&#10;L2Rvd25yZXYueG1sUEsFBgAAAAAEAAQA8wAAABwFAAAAAA==&#10;" filled="f" stroked="f">
                      <v:textbox inset="2.16pt,1.44pt,0,1.44pt">
                        <w:txbxContent>
                          <w:p w14:paraId="7F9E03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0208" behindDoc="0" locked="0" layoutInCell="1" allowOverlap="1" wp14:anchorId="34AF9AE6" wp14:editId="4FD644D1">
                      <wp:simplePos x="0" y="0"/>
                      <wp:positionH relativeFrom="column">
                        <wp:posOffset>1295400</wp:posOffset>
                      </wp:positionH>
                      <wp:positionV relativeFrom="paragraph">
                        <wp:posOffset>355600</wp:posOffset>
                      </wp:positionV>
                      <wp:extent cx="1003300" cy="762000"/>
                      <wp:effectExtent l="0" t="0" r="0" b="0"/>
                      <wp:wrapNone/>
                      <wp:docPr id="6590" name="Rectangle 6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34B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F9AE6" id="Rectangle 6590" o:spid="_x0000_s1629" style="position:absolute;margin-left:102pt;margin-top:28pt;width:79pt;height:60pt;z-index:2505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iWDBILkBAABLAwAADgAAAAAAAAAAAAAAAAAuAgAAZHJzL2Uy&#10;b0RvYy54bWxQSwECLQAUAAYACAAAACEAixMp09wAAAAKAQAADwAAAAAAAAAAAAAAAAATBAAAZHJz&#10;L2Rvd25yZXYueG1sUEsFBgAAAAAEAAQA8wAAABwFAAAAAA==&#10;" filled="f" stroked="f">
                      <v:textbox inset="2.16pt,1.44pt,0,1.44pt">
                        <w:txbxContent>
                          <w:p w14:paraId="1C034B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1232" behindDoc="0" locked="0" layoutInCell="1" allowOverlap="1" wp14:anchorId="6A1AE8E7" wp14:editId="2565E419">
                      <wp:simplePos x="0" y="0"/>
                      <wp:positionH relativeFrom="column">
                        <wp:posOffset>1295400</wp:posOffset>
                      </wp:positionH>
                      <wp:positionV relativeFrom="paragraph">
                        <wp:posOffset>355600</wp:posOffset>
                      </wp:positionV>
                      <wp:extent cx="1003300" cy="762000"/>
                      <wp:effectExtent l="0" t="0" r="0" b="0"/>
                      <wp:wrapNone/>
                      <wp:docPr id="6589" name="Rectangle 6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663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AE8E7" id="Rectangle 6589" o:spid="_x0000_s1630" style="position:absolute;margin-left:102pt;margin-top:28pt;width:79pt;height:60pt;z-index:2505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EyehRO6AQAASwMAAA4AAAAAAAAAAAAAAAAALgIAAGRycy9l&#10;Mm9Eb2MueG1sUEsBAi0AFAAGAAgAAAAhAIsTKdPcAAAACgEAAA8AAAAAAAAAAAAAAAAAFAQAAGRy&#10;cy9kb3ducmV2LnhtbFBLBQYAAAAABAAEAPMAAAAdBQAAAAA=&#10;" filled="f" stroked="f">
                      <v:textbox inset="2.16pt,1.44pt,0,1.44pt">
                        <w:txbxContent>
                          <w:p w14:paraId="3F3663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2256" behindDoc="0" locked="0" layoutInCell="1" allowOverlap="1" wp14:anchorId="50EC686D" wp14:editId="186EF32B">
                      <wp:simplePos x="0" y="0"/>
                      <wp:positionH relativeFrom="column">
                        <wp:posOffset>1295400</wp:posOffset>
                      </wp:positionH>
                      <wp:positionV relativeFrom="paragraph">
                        <wp:posOffset>355600</wp:posOffset>
                      </wp:positionV>
                      <wp:extent cx="1003300" cy="762000"/>
                      <wp:effectExtent l="0" t="0" r="0" b="0"/>
                      <wp:wrapNone/>
                      <wp:docPr id="6588" name="Rectangle 6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EAA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C686D" id="Rectangle 6588" o:spid="_x0000_s1631" style="position:absolute;margin-left:102pt;margin-top:28pt;width:79pt;height:60pt;z-index:2505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" filled="f" stroked="f">
                      <v:textbox inset="2.16pt,1.44pt,0,1.44pt">
                        <w:txbxContent>
                          <w:p w14:paraId="584EAA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3280" behindDoc="0" locked="0" layoutInCell="1" allowOverlap="1" wp14:anchorId="73737CBA" wp14:editId="3084F00B">
                      <wp:simplePos x="0" y="0"/>
                      <wp:positionH relativeFrom="column">
                        <wp:posOffset>1295400</wp:posOffset>
                      </wp:positionH>
                      <wp:positionV relativeFrom="paragraph">
                        <wp:posOffset>355600</wp:posOffset>
                      </wp:positionV>
                      <wp:extent cx="1003300" cy="762000"/>
                      <wp:effectExtent l="0" t="0" r="0" b="0"/>
                      <wp:wrapNone/>
                      <wp:docPr id="6587" name="Rectangle 6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957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37CBA" id="Rectangle 6587" o:spid="_x0000_s1632" style="position:absolute;margin-left:102pt;margin-top:28pt;width:79pt;height:60pt;z-index:2505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Gt5iki6AQAASwMAAA4AAAAAAAAAAAAAAAAALgIAAGRycy9l&#10;Mm9Eb2MueG1sUEsBAi0AFAAGAAgAAAAhAIsTKdPcAAAACgEAAA8AAAAAAAAAAAAAAAAAFAQAAGRy&#10;cy9kb3ducmV2LnhtbFBLBQYAAAAABAAEAPMAAAAdBQAAAAA=&#10;" filled="f" stroked="f">
                      <v:textbox inset="2.16pt,1.44pt,0,1.44pt">
                        <w:txbxContent>
                          <w:p w14:paraId="3CC957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4304" behindDoc="0" locked="0" layoutInCell="1" allowOverlap="1" wp14:anchorId="76F9B53A" wp14:editId="64AA6D1A">
                      <wp:simplePos x="0" y="0"/>
                      <wp:positionH relativeFrom="column">
                        <wp:posOffset>1295400</wp:posOffset>
                      </wp:positionH>
                      <wp:positionV relativeFrom="paragraph">
                        <wp:posOffset>355600</wp:posOffset>
                      </wp:positionV>
                      <wp:extent cx="1003300" cy="762000"/>
                      <wp:effectExtent l="0" t="0" r="0" b="0"/>
                      <wp:wrapNone/>
                      <wp:docPr id="6586" name="Rectangle 6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C8B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9B53A" id="Rectangle 6586" o:spid="_x0000_s1633" style="position:absolute;margin-left:102pt;margin-top:28pt;width:79pt;height:60pt;z-index:2505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" filled="f" stroked="f">
                      <v:textbox inset="2.16pt,1.44pt,0,1.44pt">
                        <w:txbxContent>
                          <w:p w14:paraId="3E1C8B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5328" behindDoc="0" locked="0" layoutInCell="1" allowOverlap="1" wp14:anchorId="7928622C" wp14:editId="1D4B291F">
                      <wp:simplePos x="0" y="0"/>
                      <wp:positionH relativeFrom="column">
                        <wp:posOffset>-63500</wp:posOffset>
                      </wp:positionH>
                      <wp:positionV relativeFrom="paragraph">
                        <wp:posOffset>355600</wp:posOffset>
                      </wp:positionV>
                      <wp:extent cx="977900" cy="927100"/>
                      <wp:effectExtent l="0" t="0" r="0" b="0"/>
                      <wp:wrapNone/>
                      <wp:docPr id="6585" name="Rectangle 65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6546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8622C" id="Rectangle 6585" o:spid="_x0000_s1634" style="position:absolute;margin-left:-5pt;margin-top:28pt;width:77pt;height:73pt;z-index:2505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" filled="f" stroked="f">
                      <v:textbox inset="2.16pt,1.44pt,0,1.44pt">
                        <w:txbxContent>
                          <w:p w14:paraId="506546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6352" behindDoc="0" locked="0" layoutInCell="1" allowOverlap="1" wp14:anchorId="67755CE8" wp14:editId="1C7A1789">
                      <wp:simplePos x="0" y="0"/>
                      <wp:positionH relativeFrom="column">
                        <wp:posOffset>-63500</wp:posOffset>
                      </wp:positionH>
                      <wp:positionV relativeFrom="paragraph">
                        <wp:posOffset>355600</wp:posOffset>
                      </wp:positionV>
                      <wp:extent cx="1003300" cy="762000"/>
                      <wp:effectExtent l="0" t="0" r="0" b="0"/>
                      <wp:wrapNone/>
                      <wp:docPr id="6584" name="Rectangle 6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6E99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55CE8" id="Rectangle 6584" o:spid="_x0000_s1635" style="position:absolute;margin-left:-5pt;margin-top:28pt;width:79pt;height:60pt;z-index:2505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QCFhbsBAABLAwAADgAAAAAAAAAAAAAAAAAuAgAAZHJzL2Uy&#10;b0RvYy54bWxQSwECLQAUAAYACAAAACEATDfNeNoAAAAKAQAADwAAAAAAAAAAAAAAAAAVBAAAZHJz&#10;L2Rvd25yZXYueG1sUEsFBgAAAAAEAAQA8wAAABwFAAAAAA==&#10;" filled="f" stroked="f">
                      <v:textbox inset="2.16pt,1.44pt,0,1.44pt">
                        <w:txbxContent>
                          <w:p w14:paraId="0E6E99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7376" behindDoc="0" locked="0" layoutInCell="1" allowOverlap="1" wp14:anchorId="12E5A1CA" wp14:editId="0E7C6CA5">
                      <wp:simplePos x="0" y="0"/>
                      <wp:positionH relativeFrom="column">
                        <wp:posOffset>-63500</wp:posOffset>
                      </wp:positionH>
                      <wp:positionV relativeFrom="paragraph">
                        <wp:posOffset>355600</wp:posOffset>
                      </wp:positionV>
                      <wp:extent cx="977900" cy="863600"/>
                      <wp:effectExtent l="0" t="0" r="0" b="0"/>
                      <wp:wrapNone/>
                      <wp:docPr id="6583" name="Rectangle 65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C6693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5A1CA" id="Rectangle 6583" o:spid="_x0000_s1636" style="position:absolute;margin-left:-5pt;margin-top:28pt;width:77pt;height:68pt;z-index:2505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" filled="f" stroked="f">
                      <v:textbox inset="2.16pt,1.44pt,0,1.44pt">
                        <w:txbxContent>
                          <w:p w14:paraId="0C6693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8400" behindDoc="0" locked="0" layoutInCell="1" allowOverlap="1" wp14:anchorId="5660BA80" wp14:editId="57DFA20E">
                      <wp:simplePos x="0" y="0"/>
                      <wp:positionH relativeFrom="column">
                        <wp:posOffset>-63500</wp:posOffset>
                      </wp:positionH>
                      <wp:positionV relativeFrom="paragraph">
                        <wp:posOffset>355600</wp:posOffset>
                      </wp:positionV>
                      <wp:extent cx="977900" cy="927100"/>
                      <wp:effectExtent l="0" t="0" r="0" b="0"/>
                      <wp:wrapNone/>
                      <wp:docPr id="6582" name="Rectangle 65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A33F7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0BA80" id="Rectangle 6582" o:spid="_x0000_s1637" style="position:absolute;margin-left:-5pt;margin-top:28pt;width:77pt;height:73pt;z-index:2505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" filled="f" stroked="f">
                      <v:textbox inset="2.16pt,1.44pt,0,1.44pt">
                        <w:txbxContent>
                          <w:p w14:paraId="5A33F7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599424" behindDoc="0" locked="0" layoutInCell="1" allowOverlap="1" wp14:anchorId="3958DFF5" wp14:editId="219490EC">
                      <wp:simplePos x="0" y="0"/>
                      <wp:positionH relativeFrom="column">
                        <wp:posOffset>-63500</wp:posOffset>
                      </wp:positionH>
                      <wp:positionV relativeFrom="paragraph">
                        <wp:posOffset>355600</wp:posOffset>
                      </wp:positionV>
                      <wp:extent cx="1003300" cy="762000"/>
                      <wp:effectExtent l="0" t="0" r="0" b="0"/>
                      <wp:wrapNone/>
                      <wp:docPr id="6581" name="Rectangle 6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0B72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8DFF5" id="Rectangle 6581" o:spid="_x0000_s1638" style="position:absolute;margin-left:-5pt;margin-top:28pt;width:79pt;height:60pt;z-index:2505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HtnLsBAABLAwAADgAAAAAAAAAAAAAAAAAuAgAAZHJzL2Uy&#10;b0RvYy54bWxQSwECLQAUAAYACAAAACEATDfNeNoAAAAKAQAADwAAAAAAAAAAAAAAAAAVBAAAZHJz&#10;L2Rvd25yZXYueG1sUEsFBgAAAAAEAAQA8wAAABwFAAAAAA==&#10;" filled="f" stroked="f">
                      <v:textbox inset="2.16pt,1.44pt,0,1.44pt">
                        <w:txbxContent>
                          <w:p w14:paraId="360B72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0448" behindDoc="0" locked="0" layoutInCell="1" allowOverlap="1" wp14:anchorId="5B887C2F" wp14:editId="1E10F7BC">
                      <wp:simplePos x="0" y="0"/>
                      <wp:positionH relativeFrom="column">
                        <wp:posOffset>-63500</wp:posOffset>
                      </wp:positionH>
                      <wp:positionV relativeFrom="paragraph">
                        <wp:posOffset>355600</wp:posOffset>
                      </wp:positionV>
                      <wp:extent cx="977900" cy="927100"/>
                      <wp:effectExtent l="0" t="0" r="0" b="0"/>
                      <wp:wrapNone/>
                      <wp:docPr id="6580" name="Rectangle 65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C3A1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87C2F" id="Rectangle 6580" o:spid="_x0000_s1639" style="position:absolute;margin-left:-5pt;margin-top:28pt;width:77pt;height:73pt;z-index:2506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" filled="f" stroked="f">
                      <v:textbox inset="2.16pt,1.44pt,0,1.44pt">
                        <w:txbxContent>
                          <w:p w14:paraId="62C3A1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1472" behindDoc="0" locked="0" layoutInCell="1" allowOverlap="1" wp14:anchorId="0BFCA6EA" wp14:editId="769C1AA6">
                      <wp:simplePos x="0" y="0"/>
                      <wp:positionH relativeFrom="column">
                        <wp:posOffset>-63500</wp:posOffset>
                      </wp:positionH>
                      <wp:positionV relativeFrom="paragraph">
                        <wp:posOffset>355600</wp:posOffset>
                      </wp:positionV>
                      <wp:extent cx="977900" cy="927100"/>
                      <wp:effectExtent l="0" t="0" r="0" b="0"/>
                      <wp:wrapNone/>
                      <wp:docPr id="6579" name="Rectangle 65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E4DF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CA6EA" id="Rectangle 6579" o:spid="_x0000_s1640" style="position:absolute;margin-left:-5pt;margin-top:28pt;width:77pt;height:73pt;z-index:2506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" filled="f" stroked="f">
                      <v:textbox inset="2.16pt,1.44pt,0,1.44pt">
                        <w:txbxContent>
                          <w:p w14:paraId="7DE4DF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2496" behindDoc="0" locked="0" layoutInCell="1" allowOverlap="1" wp14:anchorId="5DB7429F" wp14:editId="5A83B264">
                      <wp:simplePos x="0" y="0"/>
                      <wp:positionH relativeFrom="column">
                        <wp:posOffset>-63500</wp:posOffset>
                      </wp:positionH>
                      <wp:positionV relativeFrom="paragraph">
                        <wp:posOffset>355600</wp:posOffset>
                      </wp:positionV>
                      <wp:extent cx="1003300" cy="762000"/>
                      <wp:effectExtent l="0" t="0" r="0" b="0"/>
                      <wp:wrapNone/>
                      <wp:docPr id="6578" name="Rectangle 6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3470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7429F" id="Rectangle 6578" o:spid="_x0000_s1641" style="position:absolute;margin-left:-5pt;margin-top:28pt;width:79pt;height:60pt;z-index:2506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3NmBZugEAAEsDAAAOAAAAAAAAAAAAAAAAAC4CAABkcnMvZTJv&#10;RG9jLnhtbFBLAQItABQABgAIAAAAIQBMN8142gAAAAoBAAAPAAAAAAAAAAAAAAAAABQEAABkcnMv&#10;ZG93bnJldi54bWxQSwUGAAAAAAQABADzAAAAGwUAAAAA&#10;" filled="f" stroked="f">
                      <v:textbox inset="2.16pt,1.44pt,0,1.44pt">
                        <w:txbxContent>
                          <w:p w14:paraId="5B3470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3520" behindDoc="0" locked="0" layoutInCell="1" allowOverlap="1" wp14:anchorId="095F7DFF" wp14:editId="2F71670B">
                      <wp:simplePos x="0" y="0"/>
                      <wp:positionH relativeFrom="column">
                        <wp:posOffset>-63500</wp:posOffset>
                      </wp:positionH>
                      <wp:positionV relativeFrom="paragraph">
                        <wp:posOffset>355600</wp:posOffset>
                      </wp:positionV>
                      <wp:extent cx="977900" cy="927100"/>
                      <wp:effectExtent l="0" t="0" r="0" b="0"/>
                      <wp:wrapNone/>
                      <wp:docPr id="6577" name="Rectangle 65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3B09D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F7DFF" id="Rectangle 6577" o:spid="_x0000_s1642" style="position:absolute;margin-left:-5pt;margin-top:28pt;width:77pt;height:73pt;z-index:2506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" filled="f" stroked="f">
                      <v:textbox inset="2.16pt,1.44pt,0,1.44pt">
                        <w:txbxContent>
                          <w:p w14:paraId="33B09D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4544" behindDoc="0" locked="0" layoutInCell="1" allowOverlap="1" wp14:anchorId="2C8AEECF" wp14:editId="68F83E8F">
                      <wp:simplePos x="0" y="0"/>
                      <wp:positionH relativeFrom="column">
                        <wp:posOffset>-63500</wp:posOffset>
                      </wp:positionH>
                      <wp:positionV relativeFrom="paragraph">
                        <wp:posOffset>355600</wp:posOffset>
                      </wp:positionV>
                      <wp:extent cx="977900" cy="901700"/>
                      <wp:effectExtent l="0" t="0" r="0" b="0"/>
                      <wp:wrapNone/>
                      <wp:docPr id="6576" name="Rectangle 65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0A596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AEECF" id="Rectangle 6576" o:spid="_x0000_s1643" style="position:absolute;margin-left:-5pt;margin-top:28pt;width:77pt;height:71pt;z-index:2506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" filled="f" stroked="f">
                      <v:textbox inset="2.16pt,1.44pt,0,1.44pt">
                        <w:txbxContent>
                          <w:p w14:paraId="70A596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5568" behindDoc="0" locked="0" layoutInCell="1" allowOverlap="1" wp14:anchorId="1684D91B" wp14:editId="01899C88">
                      <wp:simplePos x="0" y="0"/>
                      <wp:positionH relativeFrom="column">
                        <wp:posOffset>-63500</wp:posOffset>
                      </wp:positionH>
                      <wp:positionV relativeFrom="paragraph">
                        <wp:posOffset>355600</wp:posOffset>
                      </wp:positionV>
                      <wp:extent cx="1003300" cy="762000"/>
                      <wp:effectExtent l="0" t="0" r="0" b="0"/>
                      <wp:wrapNone/>
                      <wp:docPr id="6575" name="Rectangle 6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4610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4D91B" id="Rectangle 6575" o:spid="_x0000_s1644" style="position:absolute;margin-left:-5pt;margin-top:28pt;width:79pt;height:60pt;z-index:2506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6kZfy8AQAASwMAAA4AAAAAAAAAAAAAAAAALgIAAGRycy9l&#10;Mm9Eb2MueG1sUEsBAi0AFAAGAAgAAAAhAEw3zXjaAAAACgEAAA8AAAAAAAAAAAAAAAAAFgQAAGRy&#10;cy9kb3ducmV2LnhtbFBLBQYAAAAABAAEAPMAAAAdBQAAAAA=&#10;" filled="f" stroked="f">
                      <v:textbox inset="2.16pt,1.44pt,0,1.44pt">
                        <w:txbxContent>
                          <w:p w14:paraId="074610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6592" behindDoc="0" locked="0" layoutInCell="1" allowOverlap="1" wp14:anchorId="1746B7F8" wp14:editId="0F0C5F2B">
                      <wp:simplePos x="0" y="0"/>
                      <wp:positionH relativeFrom="column">
                        <wp:posOffset>-63500</wp:posOffset>
                      </wp:positionH>
                      <wp:positionV relativeFrom="paragraph">
                        <wp:posOffset>355600</wp:posOffset>
                      </wp:positionV>
                      <wp:extent cx="1003300" cy="762000"/>
                      <wp:effectExtent l="0" t="0" r="0" b="0"/>
                      <wp:wrapNone/>
                      <wp:docPr id="6574" name="Rectangle 6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808A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6B7F8" id="Rectangle 6574" o:spid="_x0000_s1645" style="position:absolute;margin-left:-5pt;margin-top:28pt;width:79pt;height:60pt;z-index:2506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P9RTEm8AQAASwMAAA4AAAAAAAAAAAAAAAAALgIAAGRycy9l&#10;Mm9Eb2MueG1sUEsBAi0AFAAGAAgAAAAhAEw3zXjaAAAACgEAAA8AAAAAAAAAAAAAAAAAFgQAAGRy&#10;cy9kb3ducmV2LnhtbFBLBQYAAAAABAAEAPMAAAAdBQAAAAA=&#10;" filled="f" stroked="f">
                      <v:textbox inset="2.16pt,1.44pt,0,1.44pt">
                        <w:txbxContent>
                          <w:p w14:paraId="4D808A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7616" behindDoc="0" locked="0" layoutInCell="1" allowOverlap="1" wp14:anchorId="68ABAAD4" wp14:editId="1CC58409">
                      <wp:simplePos x="0" y="0"/>
                      <wp:positionH relativeFrom="column">
                        <wp:posOffset>-63500</wp:posOffset>
                      </wp:positionH>
                      <wp:positionV relativeFrom="paragraph">
                        <wp:posOffset>355600</wp:posOffset>
                      </wp:positionV>
                      <wp:extent cx="1003300" cy="762000"/>
                      <wp:effectExtent l="0" t="0" r="0" b="0"/>
                      <wp:wrapNone/>
                      <wp:docPr id="6573" name="Rectangle 6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20CD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BAAD4" id="Rectangle 6573" o:spid="_x0000_s1646" style="position:absolute;margin-left:-5pt;margin-top:28pt;width:79pt;height:60pt;z-index:2506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fPnrK8AQAASwMAAA4AAAAAAAAAAAAAAAAALgIAAGRycy9l&#10;Mm9Eb2MueG1sUEsBAi0AFAAGAAgAAAAhAEw3zXjaAAAACgEAAA8AAAAAAAAAAAAAAAAAFgQAAGRy&#10;cy9kb3ducmV2LnhtbFBLBQYAAAAABAAEAPMAAAAdBQAAAAA=&#10;" filled="f" stroked="f">
                      <v:textbox inset="2.16pt,1.44pt,0,1.44pt">
                        <w:txbxContent>
                          <w:p w14:paraId="1E20CD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8640" behindDoc="0" locked="0" layoutInCell="1" allowOverlap="1" wp14:anchorId="6067168C" wp14:editId="6DD8EB6C">
                      <wp:simplePos x="0" y="0"/>
                      <wp:positionH relativeFrom="column">
                        <wp:posOffset>-63500</wp:posOffset>
                      </wp:positionH>
                      <wp:positionV relativeFrom="paragraph">
                        <wp:posOffset>355600</wp:posOffset>
                      </wp:positionV>
                      <wp:extent cx="1003300" cy="762000"/>
                      <wp:effectExtent l="0" t="0" r="0" b="0"/>
                      <wp:wrapNone/>
                      <wp:docPr id="6572" name="Rectangle 6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1DB5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7168C" id="Rectangle 6572" o:spid="_x0000_s1647" style="position:absolute;margin-left:-5pt;margin-top:28pt;width:79pt;height:60pt;z-index:2506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2OrcHugEAAEsDAAAOAAAAAAAAAAAAAAAAAC4CAABkcnMvZTJv&#10;RG9jLnhtbFBLAQItABQABgAIAAAAIQBMN8142gAAAAoBAAAPAAAAAAAAAAAAAAAAABQEAABkcnMv&#10;ZG93bnJldi54bWxQSwUGAAAAAAQABADzAAAAGwUAAAAA&#10;" filled="f" stroked="f">
                      <v:textbox inset="2.16pt,1.44pt,0,1.44pt">
                        <w:txbxContent>
                          <w:p w14:paraId="4F1DB5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09664" behindDoc="0" locked="0" layoutInCell="1" allowOverlap="1" wp14:anchorId="35CC8406" wp14:editId="01F1A257">
                      <wp:simplePos x="0" y="0"/>
                      <wp:positionH relativeFrom="column">
                        <wp:posOffset>-63500</wp:posOffset>
                      </wp:positionH>
                      <wp:positionV relativeFrom="paragraph">
                        <wp:posOffset>355600</wp:posOffset>
                      </wp:positionV>
                      <wp:extent cx="1003300" cy="762000"/>
                      <wp:effectExtent l="0" t="0" r="0" b="0"/>
                      <wp:wrapNone/>
                      <wp:docPr id="6571" name="Rectangle 6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C6C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C8406" id="Rectangle 6571" o:spid="_x0000_s1648" style="position:absolute;margin-left:-5pt;margin-top:28pt;width:79pt;height:60pt;z-index:2506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CO8A7sBAABLAwAADgAAAAAAAAAAAAAAAAAuAgAAZHJzL2Uy&#10;b0RvYy54bWxQSwECLQAUAAYACAAAACEATDfNeNoAAAAKAQAADwAAAAAAAAAAAAAAAAAVBAAAZHJz&#10;L2Rvd25yZXYueG1sUEsFBgAAAAAEAAQA8wAAABwFAAAAAA==&#10;" filled="f" stroked="f">
                      <v:textbox inset="2.16pt,1.44pt,0,1.44pt">
                        <w:txbxContent>
                          <w:p w14:paraId="74AC6C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0688" behindDoc="0" locked="0" layoutInCell="1" allowOverlap="1" wp14:anchorId="2DED9403" wp14:editId="0E53F79C">
                      <wp:simplePos x="0" y="0"/>
                      <wp:positionH relativeFrom="column">
                        <wp:posOffset>-63500</wp:posOffset>
                      </wp:positionH>
                      <wp:positionV relativeFrom="paragraph">
                        <wp:posOffset>355600</wp:posOffset>
                      </wp:positionV>
                      <wp:extent cx="1003300" cy="762000"/>
                      <wp:effectExtent l="0" t="0" r="0" b="0"/>
                      <wp:wrapNone/>
                      <wp:docPr id="6570" name="Rectangle 6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80AC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D9403" id="Rectangle 6570" o:spid="_x0000_s1649" style="position:absolute;margin-left:-5pt;margin-top:28pt;width:79pt;height:60pt;z-index:2506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11pW2ugEAAEsDAAAOAAAAAAAAAAAAAAAAAC4CAABkcnMvZTJv&#10;RG9jLnhtbFBLAQItABQABgAIAAAAIQBMN8142gAAAAoBAAAPAAAAAAAAAAAAAAAAABQEAABkcnMv&#10;ZG93bnJldi54bWxQSwUGAAAAAAQABADzAAAAGwUAAAAA&#10;" filled="f" stroked="f">
                      <v:textbox inset="2.16pt,1.44pt,0,1.44pt">
                        <w:txbxContent>
                          <w:p w14:paraId="6080AC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1712" behindDoc="0" locked="0" layoutInCell="1" allowOverlap="1" wp14:anchorId="464ECED9" wp14:editId="586236FE">
                      <wp:simplePos x="0" y="0"/>
                      <wp:positionH relativeFrom="column">
                        <wp:posOffset>-63500</wp:posOffset>
                      </wp:positionH>
                      <wp:positionV relativeFrom="paragraph">
                        <wp:posOffset>355600</wp:posOffset>
                      </wp:positionV>
                      <wp:extent cx="1003300" cy="762000"/>
                      <wp:effectExtent l="0" t="0" r="0" b="0"/>
                      <wp:wrapNone/>
                      <wp:docPr id="6569" name="Rectangle 6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165F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ECED9" id="Rectangle 6569" o:spid="_x0000_s1650" style="position:absolute;margin-left:-5pt;margin-top:28pt;width:79pt;height:60pt;z-index:2506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wKNGFugEAAEsDAAAOAAAAAAAAAAAAAAAAAC4CAABkcnMvZTJv&#10;RG9jLnhtbFBLAQItABQABgAIAAAAIQBMN8142gAAAAoBAAAPAAAAAAAAAAAAAAAAABQEAABkcnMv&#10;ZG93bnJldi54bWxQSwUGAAAAAAQABADzAAAAGwUAAAAA&#10;" filled="f" stroked="f">
                      <v:textbox inset="2.16pt,1.44pt,0,1.44pt">
                        <w:txbxContent>
                          <w:p w14:paraId="07165F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2736" behindDoc="0" locked="0" layoutInCell="1" allowOverlap="1" wp14:anchorId="4AE49826" wp14:editId="3EADB688">
                      <wp:simplePos x="0" y="0"/>
                      <wp:positionH relativeFrom="column">
                        <wp:posOffset>-63500</wp:posOffset>
                      </wp:positionH>
                      <wp:positionV relativeFrom="paragraph">
                        <wp:posOffset>355600</wp:posOffset>
                      </wp:positionV>
                      <wp:extent cx="1003300" cy="762000"/>
                      <wp:effectExtent l="0" t="0" r="0" b="0"/>
                      <wp:wrapNone/>
                      <wp:docPr id="6568" name="Rectangle 6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C70D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49826" id="Rectangle 6568" o:spid="_x0000_s1651" style="position:absolute;margin-left:-5pt;margin-top:28pt;width:79pt;height:60pt;z-index:2506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R3fgwugEAAEsDAAAOAAAAAAAAAAAAAAAAAC4CAABkcnMvZTJv&#10;RG9jLnhtbFBLAQItABQABgAIAAAAIQBMN8142gAAAAoBAAAPAAAAAAAAAAAAAAAAABQEAABkcnMv&#10;ZG93bnJldi54bWxQSwUGAAAAAAQABADzAAAAGwUAAAAA&#10;" filled="f" stroked="f">
                      <v:textbox inset="2.16pt,1.44pt,0,1.44pt">
                        <w:txbxContent>
                          <w:p w14:paraId="46C70D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3760" behindDoc="0" locked="0" layoutInCell="1" allowOverlap="1" wp14:anchorId="2940593F" wp14:editId="24AC9790">
                      <wp:simplePos x="0" y="0"/>
                      <wp:positionH relativeFrom="column">
                        <wp:posOffset>-63500</wp:posOffset>
                      </wp:positionH>
                      <wp:positionV relativeFrom="paragraph">
                        <wp:posOffset>355600</wp:posOffset>
                      </wp:positionV>
                      <wp:extent cx="1003300" cy="762000"/>
                      <wp:effectExtent l="0" t="0" r="0" b="0"/>
                      <wp:wrapNone/>
                      <wp:docPr id="6567" name="Rectangle 6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C8A2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0593F" id="Rectangle 6567" o:spid="_x0000_s1652" style="position:absolute;margin-left:-5pt;margin-top:28pt;width:79pt;height:60pt;z-index:2506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Xz97eugEAAEsDAAAOAAAAAAAAAAAAAAAAAC4CAABkcnMvZTJv&#10;RG9jLnhtbFBLAQItABQABgAIAAAAIQBMN8142gAAAAoBAAAPAAAAAAAAAAAAAAAAABQEAABkcnMv&#10;ZG93bnJldi54bWxQSwUGAAAAAAQABADzAAAAGwUAAAAA&#10;" filled="f" stroked="f">
                      <v:textbox inset="2.16pt,1.44pt,0,1.44pt">
                        <w:txbxContent>
                          <w:p w14:paraId="02C8A2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4784" behindDoc="0" locked="0" layoutInCell="1" allowOverlap="1" wp14:anchorId="0C3F2258" wp14:editId="6D1531D4">
                      <wp:simplePos x="0" y="0"/>
                      <wp:positionH relativeFrom="column">
                        <wp:posOffset>-63500</wp:posOffset>
                      </wp:positionH>
                      <wp:positionV relativeFrom="paragraph">
                        <wp:posOffset>355600</wp:posOffset>
                      </wp:positionV>
                      <wp:extent cx="1003300" cy="762000"/>
                      <wp:effectExtent l="0" t="0" r="0" b="0"/>
                      <wp:wrapNone/>
                      <wp:docPr id="6566" name="Rectangle 6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CAF4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F2258" id="Rectangle 6566" o:spid="_x0000_s1653" style="position:absolute;margin-left:-5pt;margin-top:28pt;width:79pt;height:60pt;z-index:2506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2OvdrugEAAEsDAAAOAAAAAAAAAAAAAAAAAC4CAABkcnMvZTJv&#10;RG9jLnhtbFBLAQItABQABgAIAAAAIQBMN8142gAAAAoBAAAPAAAAAAAAAAAAAAAAABQEAABkcnMv&#10;ZG93bnJldi54bWxQSwUGAAAAAAQABADzAAAAGwUAAAAA&#10;" filled="f" stroked="f">
                      <v:textbox inset="2.16pt,1.44pt,0,1.44pt">
                        <w:txbxContent>
                          <w:p w14:paraId="5ACAF4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5808" behindDoc="0" locked="0" layoutInCell="1" allowOverlap="1" wp14:anchorId="61258421" wp14:editId="774AD867">
                      <wp:simplePos x="0" y="0"/>
                      <wp:positionH relativeFrom="column">
                        <wp:posOffset>-63500</wp:posOffset>
                      </wp:positionH>
                      <wp:positionV relativeFrom="paragraph">
                        <wp:posOffset>355600</wp:posOffset>
                      </wp:positionV>
                      <wp:extent cx="1003300" cy="762000"/>
                      <wp:effectExtent l="0" t="0" r="0" b="0"/>
                      <wp:wrapNone/>
                      <wp:docPr id="6565" name="Rectangle 6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8DA5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58421" id="Rectangle 6565" o:spid="_x0000_s1654" style="position:absolute;margin-left:-5pt;margin-top:28pt;width:79pt;height:60pt;z-index:2506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9lbsBAABLAwAADgAAAAAAAAAAAAAAAAAuAgAAZHJzL2Uy&#10;b0RvYy54bWxQSwECLQAUAAYACAAAACEATDfNeNoAAAAKAQAADwAAAAAAAAAAAAAAAAAVBAAAZHJz&#10;L2Rvd25yZXYueG1sUEsFBgAAAAAEAAQA8wAAABwFAAAAAA==&#10;" filled="f" stroked="f">
                      <v:textbox inset="2.16pt,1.44pt,0,1.44pt">
                        <w:txbxContent>
                          <w:p w14:paraId="4A8DA5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6832" behindDoc="0" locked="0" layoutInCell="1" allowOverlap="1" wp14:anchorId="0D5CCF46" wp14:editId="3C885A9D">
                      <wp:simplePos x="0" y="0"/>
                      <wp:positionH relativeFrom="column">
                        <wp:posOffset>-63500</wp:posOffset>
                      </wp:positionH>
                      <wp:positionV relativeFrom="paragraph">
                        <wp:posOffset>355600</wp:posOffset>
                      </wp:positionV>
                      <wp:extent cx="1003300" cy="762000"/>
                      <wp:effectExtent l="0" t="0" r="0" b="0"/>
                      <wp:wrapNone/>
                      <wp:docPr id="6564" name="Rectangle 6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C891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CCF46" id="Rectangle 6564" o:spid="_x0000_s1655" style="position:absolute;margin-left:-5pt;margin-top:28pt;width:79pt;height:60pt;z-index:2506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ZutQgugEAAEsDAAAOAAAAAAAAAAAAAAAAAC4CAABkcnMvZTJv&#10;RG9jLnhtbFBLAQItABQABgAIAAAAIQBMN8142gAAAAoBAAAPAAAAAAAAAAAAAAAAABQEAABkcnMv&#10;ZG93bnJldi54bWxQSwUGAAAAAAQABADzAAAAGwUAAAAA&#10;" filled="f" stroked="f">
                      <v:textbox inset="2.16pt,1.44pt,0,1.44pt">
                        <w:txbxContent>
                          <w:p w14:paraId="78C891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7856" behindDoc="0" locked="0" layoutInCell="1" allowOverlap="1" wp14:anchorId="56091CFD" wp14:editId="36A9FB97">
                      <wp:simplePos x="0" y="0"/>
                      <wp:positionH relativeFrom="column">
                        <wp:posOffset>-63500</wp:posOffset>
                      </wp:positionH>
                      <wp:positionV relativeFrom="paragraph">
                        <wp:posOffset>355600</wp:posOffset>
                      </wp:positionV>
                      <wp:extent cx="1003300" cy="762000"/>
                      <wp:effectExtent l="0" t="0" r="0" b="0"/>
                      <wp:wrapNone/>
                      <wp:docPr id="6563" name="Rectangle 6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BE9D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91CFD" id="Rectangle 6563" o:spid="_x0000_s1656" style="position:absolute;margin-left:-5pt;margin-top:28pt;width:79pt;height:60pt;z-index:2506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LeeiLsBAABLAwAADgAAAAAAAAAAAAAAAAAuAgAAZHJzL2Uy&#10;b0RvYy54bWxQSwECLQAUAAYACAAAACEATDfNeNoAAAAKAQAADwAAAAAAAAAAAAAAAAAVBAAAZHJz&#10;L2Rvd25yZXYueG1sUEsFBgAAAAAEAAQA8wAAABwFAAAAAA==&#10;" filled="f" stroked="f">
                      <v:textbox inset="2.16pt,1.44pt,0,1.44pt">
                        <w:txbxContent>
                          <w:p w14:paraId="1CBE9D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8880" behindDoc="0" locked="0" layoutInCell="1" allowOverlap="1" wp14:anchorId="322595FD" wp14:editId="66F7E559">
                      <wp:simplePos x="0" y="0"/>
                      <wp:positionH relativeFrom="column">
                        <wp:posOffset>-63500</wp:posOffset>
                      </wp:positionH>
                      <wp:positionV relativeFrom="paragraph">
                        <wp:posOffset>355600</wp:posOffset>
                      </wp:positionV>
                      <wp:extent cx="1003300" cy="762000"/>
                      <wp:effectExtent l="0" t="0" r="0" b="0"/>
                      <wp:wrapNone/>
                      <wp:docPr id="6562" name="Rectangle 6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5877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595FD" id="Rectangle 6562" o:spid="_x0000_s1657" style="position:absolute;margin-left:-5pt;margin-top:28pt;width:79pt;height:60pt;z-index:2506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A1Ctz25AQAASwMAAA4AAAAAAAAAAAAAAAAALgIAAGRycy9lMm9E&#10;b2MueG1sUEsBAi0AFAAGAAgAAAAhAEw3zXjaAAAACgEAAA8AAAAAAAAAAAAAAAAAEwQAAGRycy9k&#10;b3ducmV2LnhtbFBLBQYAAAAABAAEAPMAAAAaBQAAAAA=&#10;" filled="f" stroked="f">
                      <v:textbox inset="2.16pt,1.44pt,0,1.44pt">
                        <w:txbxContent>
                          <w:p w14:paraId="725877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19904" behindDoc="0" locked="0" layoutInCell="1" allowOverlap="1" wp14:anchorId="4F266A63" wp14:editId="0FCC36C1">
                      <wp:simplePos x="0" y="0"/>
                      <wp:positionH relativeFrom="column">
                        <wp:posOffset>-63500</wp:posOffset>
                      </wp:positionH>
                      <wp:positionV relativeFrom="paragraph">
                        <wp:posOffset>355600</wp:posOffset>
                      </wp:positionV>
                      <wp:extent cx="1003300" cy="762000"/>
                      <wp:effectExtent l="0" t="0" r="0" b="0"/>
                      <wp:wrapNone/>
                      <wp:docPr id="6561" name="Rectangle 6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A4F7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66A63" id="Rectangle 6561" o:spid="_x0000_s1658" style="position:absolute;margin-left:-5pt;margin-top:28pt;width:79pt;height:60pt;z-index:2506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vW7w5ugEAAEsDAAAOAAAAAAAAAAAAAAAAAC4CAABkcnMvZTJv&#10;RG9jLnhtbFBLAQItABQABgAIAAAAIQBMN8142gAAAAoBAAAPAAAAAAAAAAAAAAAAABQEAABkcnMv&#10;ZG93bnJldi54bWxQSwUGAAAAAAQABADzAAAAGwUAAAAA&#10;" filled="f" stroked="f">
                      <v:textbox inset="2.16pt,1.44pt,0,1.44pt">
                        <w:txbxContent>
                          <w:p w14:paraId="13A4F7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20928" behindDoc="0" locked="0" layoutInCell="1" allowOverlap="1" wp14:anchorId="285D34F9" wp14:editId="1AC60A67">
                      <wp:simplePos x="0" y="0"/>
                      <wp:positionH relativeFrom="column">
                        <wp:posOffset>-63500</wp:posOffset>
                      </wp:positionH>
                      <wp:positionV relativeFrom="paragraph">
                        <wp:posOffset>355600</wp:posOffset>
                      </wp:positionV>
                      <wp:extent cx="1003300" cy="762000"/>
                      <wp:effectExtent l="0" t="0" r="0" b="0"/>
                      <wp:wrapNone/>
                      <wp:docPr id="6560" name="Rectangle 6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A3D6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D34F9" id="Rectangle 6560" o:spid="_x0000_s1659" style="position:absolute;margin-left:-5pt;margin-top:28pt;width:79pt;height:60pt;z-index:2506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OrpWMugEAAEsDAAAOAAAAAAAAAAAAAAAAAC4CAABkcnMvZTJv&#10;RG9jLnhtbFBLAQItABQABgAIAAAAIQBMN8142gAAAAoBAAAPAAAAAAAAAAAAAAAAABQEAABkcnMv&#10;ZG93bnJldi54bWxQSwUGAAAAAAQABADzAAAAGwUAAAAA&#10;" filled="f" stroked="f">
                      <v:textbox inset="2.16pt,1.44pt,0,1.44pt">
                        <w:txbxContent>
                          <w:p w14:paraId="20A3D6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21952" behindDoc="0" locked="0" layoutInCell="1" allowOverlap="1" wp14:anchorId="3A89D202" wp14:editId="544A603B">
                      <wp:simplePos x="0" y="0"/>
                      <wp:positionH relativeFrom="column">
                        <wp:posOffset>-63500</wp:posOffset>
                      </wp:positionH>
                      <wp:positionV relativeFrom="paragraph">
                        <wp:posOffset>355600</wp:posOffset>
                      </wp:positionV>
                      <wp:extent cx="1003300" cy="762000"/>
                      <wp:effectExtent l="0" t="0" r="0" b="0"/>
                      <wp:wrapNone/>
                      <wp:docPr id="6559" name="Rectangle 6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47D5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9D202" id="Rectangle 6559" o:spid="_x0000_s1660" style="position:absolute;margin-left:-5pt;margin-top:28pt;width:79pt;height:60pt;z-index:2506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GAzSZi8AQAASwMAAA4AAAAAAAAAAAAAAAAALgIAAGRycy9l&#10;Mm9Eb2MueG1sUEsBAi0AFAAGAAgAAAAhAEw3zXjaAAAACgEAAA8AAAAAAAAAAAAAAAAAFgQAAGRy&#10;cy9kb3ducmV2LnhtbFBLBQYAAAAABAAEAPMAAAAdBQAAAAA=&#10;" filled="f" stroked="f">
                      <v:textbox inset="2.16pt,1.44pt,0,1.44pt">
                        <w:txbxContent>
                          <w:p w14:paraId="7947D5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22976" behindDoc="0" locked="0" layoutInCell="1" allowOverlap="1" wp14:anchorId="445A988A" wp14:editId="629ACF8E">
                      <wp:simplePos x="0" y="0"/>
                      <wp:positionH relativeFrom="column">
                        <wp:posOffset>-63500</wp:posOffset>
                      </wp:positionH>
                      <wp:positionV relativeFrom="paragraph">
                        <wp:posOffset>355600</wp:posOffset>
                      </wp:positionV>
                      <wp:extent cx="1003300" cy="762000"/>
                      <wp:effectExtent l="0" t="0" r="0" b="0"/>
                      <wp:wrapNone/>
                      <wp:docPr id="6558" name="Rectangle 6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492F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A988A" id="Rectangle 6558" o:spid="_x0000_s1661" style="position:absolute;margin-left:-5pt;margin-top:28pt;width:79pt;height:60pt;z-index:2506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cZgLbsBAABLAwAADgAAAAAAAAAAAAAAAAAuAgAAZHJzL2Uy&#10;b0RvYy54bWxQSwECLQAUAAYACAAAACEATDfNeNoAAAAKAQAADwAAAAAAAAAAAAAAAAAVBAAAZHJz&#10;L2Rvd25yZXYueG1sUEsFBgAAAAAEAAQA8wAAABwFAAAAAA==&#10;" filled="f" stroked="f">
                      <v:textbox inset="2.16pt,1.44pt,0,1.44pt">
                        <w:txbxContent>
                          <w:p w14:paraId="79492F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24000" behindDoc="0" locked="0" layoutInCell="1" allowOverlap="1" wp14:anchorId="68196A3A" wp14:editId="320D25A3">
                      <wp:simplePos x="0" y="0"/>
                      <wp:positionH relativeFrom="column">
                        <wp:posOffset>-63500</wp:posOffset>
                      </wp:positionH>
                      <wp:positionV relativeFrom="paragraph">
                        <wp:posOffset>355600</wp:posOffset>
                      </wp:positionV>
                      <wp:extent cx="1003300" cy="762000"/>
                      <wp:effectExtent l="0" t="0" r="0" b="0"/>
                      <wp:wrapNone/>
                      <wp:docPr id="6557" name="Rectangle 6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6F30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96A3A" id="Rectangle 6557" o:spid="_x0000_s1662" style="position:absolute;margin-left:-5pt;margin-top:28pt;width:79pt;height:60pt;z-index:2506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9RGw7sBAABLAwAADgAAAAAAAAAAAAAAAAAuAgAAZHJzL2Uy&#10;b0RvYy54bWxQSwECLQAUAAYACAAAACEATDfNeNoAAAAKAQAADwAAAAAAAAAAAAAAAAAVBAAAZHJz&#10;L2Rvd25yZXYueG1sUEsFBgAAAAAEAAQA8wAAABwFAAAAAA==&#10;" filled="f" stroked="f">
                      <v:textbox inset="2.16pt,1.44pt,0,1.44pt">
                        <w:txbxContent>
                          <w:p w14:paraId="336F30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25024" behindDoc="0" locked="0" layoutInCell="1" allowOverlap="1" wp14:anchorId="3D69ADA4" wp14:editId="1A3734BD">
                      <wp:simplePos x="0" y="0"/>
                      <wp:positionH relativeFrom="column">
                        <wp:posOffset>-63500</wp:posOffset>
                      </wp:positionH>
                      <wp:positionV relativeFrom="paragraph">
                        <wp:posOffset>355600</wp:posOffset>
                      </wp:positionV>
                      <wp:extent cx="1003300" cy="762000"/>
                      <wp:effectExtent l="0" t="0" r="0" b="0"/>
                      <wp:wrapNone/>
                      <wp:docPr id="6556" name="Rectangle 6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CDE3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9ADA4" id="Rectangle 6556" o:spid="_x0000_s1663" style="position:absolute;margin-left:-5pt;margin-top:28pt;width:79pt;height:60pt;z-index:2506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iFvdrsBAABLAwAADgAAAAAAAAAAAAAAAAAuAgAAZHJzL2Uy&#10;b0RvYy54bWxQSwECLQAUAAYACAAAACEATDfNeNoAAAAKAQAADwAAAAAAAAAAAAAAAAAVBAAAZHJz&#10;L2Rvd25yZXYueG1sUEsFBgAAAAAEAAQA8wAAABwFAAAAAA==&#10;" filled="f" stroked="f">
                      <v:textbox inset="2.16pt,1.44pt,0,1.44pt">
                        <w:txbxContent>
                          <w:p w14:paraId="1FCDE3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26048" behindDoc="0" locked="0" layoutInCell="1" allowOverlap="1" wp14:anchorId="52EEE710" wp14:editId="322337B1">
                      <wp:simplePos x="0" y="0"/>
                      <wp:positionH relativeFrom="column">
                        <wp:posOffset>-63500</wp:posOffset>
                      </wp:positionH>
                      <wp:positionV relativeFrom="paragraph">
                        <wp:posOffset>355600</wp:posOffset>
                      </wp:positionV>
                      <wp:extent cx="1003300" cy="762000"/>
                      <wp:effectExtent l="0" t="0" r="0" b="0"/>
                      <wp:wrapNone/>
                      <wp:docPr id="6555" name="Rectangle 6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3DFA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EE710" id="Rectangle 6555" o:spid="_x0000_s1664" style="position:absolute;margin-left:-5pt;margin-top:28pt;width:79pt;height:60pt;z-index:2506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FRliLsBAABLAwAADgAAAAAAAAAAAAAAAAAuAgAAZHJzL2Uy&#10;b0RvYy54bWxQSwECLQAUAAYACAAAACEATDfNeNoAAAAKAQAADwAAAAAAAAAAAAAAAAAVBAAAZHJz&#10;L2Rvd25yZXYueG1sUEsFBgAAAAAEAAQA8wAAABwFAAAAAA==&#10;" filled="f" stroked="f">
                      <v:textbox inset="2.16pt,1.44pt,0,1.44pt">
                        <w:txbxContent>
                          <w:p w14:paraId="163DFA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27072" behindDoc="0" locked="0" layoutInCell="1" allowOverlap="1" wp14:anchorId="0C1C43D7" wp14:editId="33634DF9">
                      <wp:simplePos x="0" y="0"/>
                      <wp:positionH relativeFrom="column">
                        <wp:posOffset>-63500</wp:posOffset>
                      </wp:positionH>
                      <wp:positionV relativeFrom="paragraph">
                        <wp:posOffset>355600</wp:posOffset>
                      </wp:positionV>
                      <wp:extent cx="1003300" cy="762000"/>
                      <wp:effectExtent l="0" t="0" r="0" b="0"/>
                      <wp:wrapNone/>
                      <wp:docPr id="6554" name="Rectangle 6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F415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C43D7" id="Rectangle 6554" o:spid="_x0000_s1665" style="position:absolute;margin-left:-5pt;margin-top:28pt;width:79pt;height:60pt;z-index:2506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mhTD28AQAASwMAAA4AAAAAAAAAAAAAAAAALgIAAGRycy9l&#10;Mm9Eb2MueG1sUEsBAi0AFAAGAAgAAAAhAEw3zXjaAAAACgEAAA8AAAAAAAAAAAAAAAAAFgQAAGRy&#10;cy9kb3ducmV2LnhtbFBLBQYAAAAABAAEAPMAAAAdBQAAAAA=&#10;" filled="f" stroked="f">
                      <v:textbox inset="2.16pt,1.44pt,0,1.44pt">
                        <w:txbxContent>
                          <w:p w14:paraId="34F415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28096" behindDoc="0" locked="0" layoutInCell="1" allowOverlap="1" wp14:anchorId="03B30C26" wp14:editId="06E5B43F">
                      <wp:simplePos x="0" y="0"/>
                      <wp:positionH relativeFrom="column">
                        <wp:posOffset>-63500</wp:posOffset>
                      </wp:positionH>
                      <wp:positionV relativeFrom="paragraph">
                        <wp:posOffset>355600</wp:posOffset>
                      </wp:positionV>
                      <wp:extent cx="1003300" cy="762000"/>
                      <wp:effectExtent l="0" t="0" r="0" b="0"/>
                      <wp:wrapNone/>
                      <wp:docPr id="6553" name="Rectangle 6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5351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30C26" id="Rectangle 6553" o:spid="_x0000_s1666" style="position:absolute;margin-left:-5pt;margin-top:28pt;width:79pt;height:60pt;z-index:2506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sZr2G8AQAASwMAAA4AAAAAAAAAAAAAAAAALgIAAGRycy9l&#10;Mm9Eb2MueG1sUEsBAi0AFAAGAAgAAAAhAEw3zXjaAAAACgEAAA8AAAAAAAAAAAAAAAAAFgQAAGRy&#10;cy9kb3ducmV2LnhtbFBLBQYAAAAABAAEAPMAAAAdBQAAAAA=&#10;" filled="f" stroked="f">
                      <v:textbox inset="2.16pt,1.44pt,0,1.44pt">
                        <w:txbxContent>
                          <w:p w14:paraId="4C5351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29120" behindDoc="0" locked="0" layoutInCell="1" allowOverlap="1" wp14:anchorId="35408F55" wp14:editId="08C77D6F">
                      <wp:simplePos x="0" y="0"/>
                      <wp:positionH relativeFrom="column">
                        <wp:posOffset>-63500</wp:posOffset>
                      </wp:positionH>
                      <wp:positionV relativeFrom="paragraph">
                        <wp:posOffset>355600</wp:posOffset>
                      </wp:positionV>
                      <wp:extent cx="1003300" cy="762000"/>
                      <wp:effectExtent l="0" t="0" r="0" b="0"/>
                      <wp:wrapNone/>
                      <wp:docPr id="6552" name="Rectangle 6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17F8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08F55" id="Rectangle 6552" o:spid="_x0000_s1667" style="position:absolute;margin-left:-5pt;margin-top:28pt;width:79pt;height:60pt;z-index:2506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67IbUugEAAEsDAAAOAAAAAAAAAAAAAAAAAC4CAABkcnMvZTJv&#10;RG9jLnhtbFBLAQItABQABgAIAAAAIQBMN8142gAAAAoBAAAPAAAAAAAAAAAAAAAAABQEAABkcnMv&#10;ZG93bnJldi54bWxQSwUGAAAAAAQABADzAAAAGwUAAAAA&#10;" filled="f" stroked="f">
                      <v:textbox inset="2.16pt,1.44pt,0,1.44pt">
                        <w:txbxContent>
                          <w:p w14:paraId="4417F8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0144" behindDoc="0" locked="0" layoutInCell="1" allowOverlap="1" wp14:anchorId="6823BEB9" wp14:editId="3E58B046">
                      <wp:simplePos x="0" y="0"/>
                      <wp:positionH relativeFrom="column">
                        <wp:posOffset>-63500</wp:posOffset>
                      </wp:positionH>
                      <wp:positionV relativeFrom="paragraph">
                        <wp:posOffset>355600</wp:posOffset>
                      </wp:positionV>
                      <wp:extent cx="1003300" cy="762000"/>
                      <wp:effectExtent l="0" t="0" r="0" b="0"/>
                      <wp:wrapNone/>
                      <wp:docPr id="6551" name="Rectangle 6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643F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3BEB9" id="Rectangle 6551" o:spid="_x0000_s1668" style="position:absolute;margin-left:-5pt;margin-top:28pt;width:79pt;height:60pt;z-index:2506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PWN0LsBAABLAwAADgAAAAAAAAAAAAAAAAAuAgAAZHJzL2Uy&#10;b0RvYy54bWxQSwECLQAUAAYACAAAACEATDfNeNoAAAAKAQAADwAAAAAAAAAAAAAAAAAVBAAAZHJz&#10;L2Rvd25yZXYueG1sUEsFBgAAAAAEAAQA8wAAABwFAAAAAA==&#10;" filled="f" stroked="f">
                      <v:textbox inset="2.16pt,1.44pt,0,1.44pt">
                        <w:txbxContent>
                          <w:p w14:paraId="59643F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1168" behindDoc="0" locked="0" layoutInCell="1" allowOverlap="1" wp14:anchorId="6B6F4AF0" wp14:editId="279ACD67">
                      <wp:simplePos x="0" y="0"/>
                      <wp:positionH relativeFrom="column">
                        <wp:posOffset>-63500</wp:posOffset>
                      </wp:positionH>
                      <wp:positionV relativeFrom="paragraph">
                        <wp:posOffset>355600</wp:posOffset>
                      </wp:positionV>
                      <wp:extent cx="1003300" cy="762000"/>
                      <wp:effectExtent l="0" t="0" r="0" b="0"/>
                      <wp:wrapNone/>
                      <wp:docPr id="6550" name="Rectangle 6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0C27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F4AF0" id="Rectangle 6550" o:spid="_x0000_s1669" style="position:absolute;margin-left:-5pt;margin-top:28pt;width:79pt;height:60pt;z-index:2506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QCkZbsBAABLAwAADgAAAAAAAAAAAAAAAAAuAgAAZHJzL2Uy&#10;b0RvYy54bWxQSwECLQAUAAYACAAAACEATDfNeNoAAAAKAQAADwAAAAAAAAAAAAAAAAAVBAAAZHJz&#10;L2Rvd25yZXYueG1sUEsFBgAAAAAEAAQA8wAAABwFAAAAAA==&#10;" filled="f" stroked="f">
                      <v:textbox inset="2.16pt,1.44pt,0,1.44pt">
                        <w:txbxContent>
                          <w:p w14:paraId="5E0C27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2192" behindDoc="0" locked="0" layoutInCell="1" allowOverlap="1" wp14:anchorId="78C6B7C4" wp14:editId="7A84C1C0">
                      <wp:simplePos x="0" y="0"/>
                      <wp:positionH relativeFrom="column">
                        <wp:posOffset>-63500</wp:posOffset>
                      </wp:positionH>
                      <wp:positionV relativeFrom="paragraph">
                        <wp:posOffset>355600</wp:posOffset>
                      </wp:positionV>
                      <wp:extent cx="1003300" cy="762000"/>
                      <wp:effectExtent l="0" t="0" r="0" b="0"/>
                      <wp:wrapNone/>
                      <wp:docPr id="6549" name="Rectangle 6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D8BA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6B7C4" id="Rectangle 6549" o:spid="_x0000_s1670" style="position:absolute;margin-left:-5pt;margin-top:28pt;width:79pt;height:60pt;z-index:2506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z+4Fa8AQAASwMAAA4AAAAAAAAAAAAAAAAALgIAAGRycy9l&#10;Mm9Eb2MueG1sUEsBAi0AFAAGAAgAAAAhAEw3zXjaAAAACgEAAA8AAAAAAAAAAAAAAAAAFgQAAGRy&#10;cy9kb3ducmV2LnhtbFBLBQYAAAAABAAEAPMAAAAdBQAAAAA=&#10;" filled="f" stroked="f">
                      <v:textbox inset="2.16pt,1.44pt,0,1.44pt">
                        <w:txbxContent>
                          <w:p w14:paraId="49D8BA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3216" behindDoc="0" locked="0" layoutInCell="1" allowOverlap="1" wp14:anchorId="5209E426" wp14:editId="60827A51">
                      <wp:simplePos x="0" y="0"/>
                      <wp:positionH relativeFrom="column">
                        <wp:posOffset>-63500</wp:posOffset>
                      </wp:positionH>
                      <wp:positionV relativeFrom="paragraph">
                        <wp:posOffset>355600</wp:posOffset>
                      </wp:positionV>
                      <wp:extent cx="1003300" cy="762000"/>
                      <wp:effectExtent l="0" t="0" r="0" b="0"/>
                      <wp:wrapNone/>
                      <wp:docPr id="6548" name="Rectangle 6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8121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9E426" id="Rectangle 6548" o:spid="_x0000_s1671" style="position:absolute;margin-left:-5pt;margin-top:28pt;width:79pt;height:60pt;z-index:2506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QvJ47sBAABLAwAADgAAAAAAAAAAAAAAAAAuAgAAZHJzL2Uy&#10;b0RvYy54bWxQSwECLQAUAAYACAAAACEATDfNeNoAAAAKAQAADwAAAAAAAAAAAAAAAAAVBAAAZHJz&#10;L2Rvd25yZXYueG1sUEsFBgAAAAAEAAQA8wAAABwFAAAAAA==&#10;" filled="f" stroked="f">
                      <v:textbox inset="2.16pt,1.44pt,0,1.44pt">
                        <w:txbxContent>
                          <w:p w14:paraId="0E8121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4240" behindDoc="0" locked="0" layoutInCell="1" allowOverlap="1" wp14:anchorId="089B6094" wp14:editId="4BD4B780">
                      <wp:simplePos x="0" y="0"/>
                      <wp:positionH relativeFrom="column">
                        <wp:posOffset>-63500</wp:posOffset>
                      </wp:positionH>
                      <wp:positionV relativeFrom="paragraph">
                        <wp:posOffset>355600</wp:posOffset>
                      </wp:positionV>
                      <wp:extent cx="977900" cy="927100"/>
                      <wp:effectExtent l="0" t="0" r="0" b="0"/>
                      <wp:wrapNone/>
                      <wp:docPr id="6547" name="Rectangle 65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3E9D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B6094" id="Rectangle 6547" o:spid="_x0000_s1672" style="position:absolute;margin-left:-5pt;margin-top:28pt;width:77pt;height:73pt;z-index:2506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ON+kNW2AQAASwMAAA4AAAAAAAAAAAAAAAAALgIAAGRycy9lMm9E&#10;b2MueG1sUEsBAi0AFAAGAAgAAAAhAH5QDZ/dAAAACgEAAA8AAAAAAAAAAAAAAAAAEAQAAGRycy9k&#10;b3ducmV2LnhtbFBLBQYAAAAABAAEAPMAAAAaBQAAAAA=&#10;" filled="f" stroked="f">
                      <v:textbox inset="2.16pt,1.44pt,0,1.44pt">
                        <w:txbxContent>
                          <w:p w14:paraId="323E9D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5264" behindDoc="0" locked="0" layoutInCell="1" allowOverlap="1" wp14:anchorId="3A908A02" wp14:editId="560B46C4">
                      <wp:simplePos x="0" y="0"/>
                      <wp:positionH relativeFrom="column">
                        <wp:posOffset>-63500</wp:posOffset>
                      </wp:positionH>
                      <wp:positionV relativeFrom="paragraph">
                        <wp:posOffset>355600</wp:posOffset>
                      </wp:positionV>
                      <wp:extent cx="1003300" cy="762000"/>
                      <wp:effectExtent l="0" t="0" r="0" b="0"/>
                      <wp:wrapNone/>
                      <wp:docPr id="6546" name="Rectangle 6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10CB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08A02" id="Rectangle 6546" o:spid="_x0000_s1673" style="position:absolute;margin-left:-5pt;margin-top:28pt;width:79pt;height:60pt;z-index:2506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K4MOLugEAAEsDAAAOAAAAAAAAAAAAAAAAAC4CAABkcnMvZTJv&#10;RG9jLnhtbFBLAQItABQABgAIAAAAIQBMN8142gAAAAoBAAAPAAAAAAAAAAAAAAAAABQEAABkcnMv&#10;ZG93bnJldi54bWxQSwUGAAAAAAQABADzAAAAGwUAAAAA&#10;" filled="f" stroked="f">
                      <v:textbox inset="2.16pt,1.44pt,0,1.44pt">
                        <w:txbxContent>
                          <w:p w14:paraId="4310CB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6288" behindDoc="0" locked="0" layoutInCell="1" allowOverlap="1" wp14:anchorId="09A6B775" wp14:editId="5BD8A658">
                      <wp:simplePos x="0" y="0"/>
                      <wp:positionH relativeFrom="column">
                        <wp:posOffset>-63500</wp:posOffset>
                      </wp:positionH>
                      <wp:positionV relativeFrom="paragraph">
                        <wp:posOffset>355600</wp:posOffset>
                      </wp:positionV>
                      <wp:extent cx="977900" cy="863600"/>
                      <wp:effectExtent l="0" t="0" r="0" b="0"/>
                      <wp:wrapNone/>
                      <wp:docPr id="6545" name="Rectangle 65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DD924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6B775" id="Rectangle 6545" o:spid="_x0000_s1674" style="position:absolute;margin-left:-5pt;margin-top:28pt;width:77pt;height:68pt;z-index:2506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JmDzFi6AQAASwMAAA4AAAAAAAAAAAAAAAAALgIAAGRycy9l&#10;Mm9Eb2MueG1sUEsBAi0AFAAGAAgAAAAhANZ3XRzcAAAACgEAAA8AAAAAAAAAAAAAAAAAFAQAAGRy&#10;cy9kb3ducmV2LnhtbFBLBQYAAAAABAAEAPMAAAAdBQAAAAA=&#10;" filled="f" stroked="f">
                      <v:textbox inset="2.16pt,1.44pt,0,1.44pt">
                        <w:txbxContent>
                          <w:p w14:paraId="0DD924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7312" behindDoc="0" locked="0" layoutInCell="1" allowOverlap="1" wp14:anchorId="21726991" wp14:editId="3D48B339">
                      <wp:simplePos x="0" y="0"/>
                      <wp:positionH relativeFrom="column">
                        <wp:posOffset>-63500</wp:posOffset>
                      </wp:positionH>
                      <wp:positionV relativeFrom="paragraph">
                        <wp:posOffset>355600</wp:posOffset>
                      </wp:positionV>
                      <wp:extent cx="977900" cy="927100"/>
                      <wp:effectExtent l="0" t="0" r="0" b="0"/>
                      <wp:wrapNone/>
                      <wp:docPr id="6544" name="Rectangle 65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8E53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26991" id="Rectangle 6544" o:spid="_x0000_s1675" style="position:absolute;margin-left:-5pt;margin-top:28pt;width:77pt;height:73pt;z-index:2506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C0Lmiu2AQAASwMAAA4AAAAAAAAAAAAAAAAALgIAAGRycy9lMm9E&#10;b2MueG1sUEsBAi0AFAAGAAgAAAAhAH5QDZ/dAAAACgEAAA8AAAAAAAAAAAAAAAAAEAQAAGRycy9k&#10;b3ducmV2LnhtbFBLBQYAAAAABAAEAPMAAAAaBQAAAAA=&#10;" filled="f" stroked="f">
                      <v:textbox inset="2.16pt,1.44pt,0,1.44pt">
                        <w:txbxContent>
                          <w:p w14:paraId="3A8E53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8336" behindDoc="0" locked="0" layoutInCell="1" allowOverlap="1" wp14:anchorId="2910597D" wp14:editId="7345EAB2">
                      <wp:simplePos x="0" y="0"/>
                      <wp:positionH relativeFrom="column">
                        <wp:posOffset>-63500</wp:posOffset>
                      </wp:positionH>
                      <wp:positionV relativeFrom="paragraph">
                        <wp:posOffset>355600</wp:posOffset>
                      </wp:positionV>
                      <wp:extent cx="1003300" cy="762000"/>
                      <wp:effectExtent l="0" t="0" r="0" b="0"/>
                      <wp:wrapNone/>
                      <wp:docPr id="6543" name="Rectangle 6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6D8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0597D" id="Rectangle 6543" o:spid="_x0000_s1676" style="position:absolute;margin-left:-5pt;margin-top:28pt;width:79pt;height:60pt;z-index:2506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BBtqmi5AQAASwMAAA4AAAAAAAAAAAAAAAAALgIAAGRycy9lMm9E&#10;b2MueG1sUEsBAi0AFAAGAAgAAAAhAEw3zXjaAAAACgEAAA8AAAAAAAAAAAAAAAAAEwQAAGRycy9k&#10;b3ducmV2LnhtbFBLBQYAAAAABAAEAPMAAAAaBQAAAAA=&#10;" filled="f" stroked="f">
                      <v:textbox inset="2.16pt,1.44pt,0,1.44pt">
                        <w:txbxContent>
                          <w:p w14:paraId="6F26D8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39360" behindDoc="0" locked="0" layoutInCell="1" allowOverlap="1" wp14:anchorId="5C49AA25" wp14:editId="11113479">
                      <wp:simplePos x="0" y="0"/>
                      <wp:positionH relativeFrom="column">
                        <wp:posOffset>-63500</wp:posOffset>
                      </wp:positionH>
                      <wp:positionV relativeFrom="paragraph">
                        <wp:posOffset>355600</wp:posOffset>
                      </wp:positionV>
                      <wp:extent cx="977900" cy="927100"/>
                      <wp:effectExtent l="0" t="0" r="0" b="0"/>
                      <wp:wrapNone/>
                      <wp:docPr id="6542" name="Rectangle 65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CA4C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9AA25" id="Rectangle 6542" o:spid="_x0000_s1677" style="position:absolute;margin-left:-5pt;margin-top:28pt;width:77pt;height:73pt;z-index:2506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" filled="f" stroked="f">
                      <v:textbox inset="2.16pt,1.44pt,0,1.44pt">
                        <w:txbxContent>
                          <w:p w14:paraId="1BCA4C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0384" behindDoc="0" locked="0" layoutInCell="1" allowOverlap="1" wp14:anchorId="5C16B011" wp14:editId="6D6D5929">
                      <wp:simplePos x="0" y="0"/>
                      <wp:positionH relativeFrom="column">
                        <wp:posOffset>-63500</wp:posOffset>
                      </wp:positionH>
                      <wp:positionV relativeFrom="paragraph">
                        <wp:posOffset>355600</wp:posOffset>
                      </wp:positionV>
                      <wp:extent cx="977900" cy="927100"/>
                      <wp:effectExtent l="0" t="0" r="0" b="0"/>
                      <wp:wrapNone/>
                      <wp:docPr id="6541" name="Rectangle 65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BEDF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6B011" id="Rectangle 6541" o:spid="_x0000_s1678" style="position:absolute;margin-left:-5pt;margin-top:28pt;width:77pt;height:73pt;z-index:2506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" filled="f" stroked="f">
                      <v:textbox inset="2.16pt,1.44pt,0,1.44pt">
                        <w:txbxContent>
                          <w:p w14:paraId="5CBEDF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1408" behindDoc="0" locked="0" layoutInCell="1" allowOverlap="1" wp14:anchorId="170263B2" wp14:editId="51B7696C">
                      <wp:simplePos x="0" y="0"/>
                      <wp:positionH relativeFrom="column">
                        <wp:posOffset>-63500</wp:posOffset>
                      </wp:positionH>
                      <wp:positionV relativeFrom="paragraph">
                        <wp:posOffset>355600</wp:posOffset>
                      </wp:positionV>
                      <wp:extent cx="1003300" cy="762000"/>
                      <wp:effectExtent l="0" t="0" r="0" b="0"/>
                      <wp:wrapNone/>
                      <wp:docPr id="6540" name="Rectangle 6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D0C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263B2" id="Rectangle 6540" o:spid="_x0000_s1679" style="position:absolute;margin-left:-5pt;margin-top:28pt;width:79pt;height:60pt;z-index:2506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FsuQ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XV0sUyHOHU/qF&#10;unHfWUVO2d5Iqab5TnoNMbVY9hyf4BwldCfyowY3fZEWGYvGx4vGasxEYHK9WK9qfEjg0c1yvUAf&#10;u1RvxRFS/qGCI5PDKCCUoiw/PKR8uvp6BesmMKfnJy+Pu/FMZvEKdRfkESnijuZHNNqGgVFhTaRk&#10;wLkzmv7sOShK7L1HYZub5aLBRSnBfNWscIGhBAh69z7LvegDrpLIQMk+gul6xFskKrBwYoXYebum&#10;lXgfF/Bv/8D2L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PJ0oWy5AQAASwMAAA4AAAAAAAAAAAAAAAAALgIAAGRycy9lMm9E&#10;b2MueG1sUEsBAi0AFAAGAAgAAAAhAEw3zXjaAAAACgEAAA8AAAAAAAAAAAAAAAAAEwQAAGRycy9k&#10;b3ducmV2LnhtbFBLBQYAAAAABAAEAPMAAAAaBQAAAAA=&#10;" filled="f" stroked="f">
                      <v:textbox inset="2.16pt,1.44pt,0,1.44pt">
                        <w:txbxContent>
                          <w:p w14:paraId="69DD0C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2432" behindDoc="0" locked="0" layoutInCell="1" allowOverlap="1" wp14:anchorId="04543233" wp14:editId="2D167976">
                      <wp:simplePos x="0" y="0"/>
                      <wp:positionH relativeFrom="column">
                        <wp:posOffset>-63500</wp:posOffset>
                      </wp:positionH>
                      <wp:positionV relativeFrom="paragraph">
                        <wp:posOffset>355600</wp:posOffset>
                      </wp:positionV>
                      <wp:extent cx="977900" cy="927100"/>
                      <wp:effectExtent l="0" t="0" r="0" b="0"/>
                      <wp:wrapNone/>
                      <wp:docPr id="6539" name="Rectangle 65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F001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43233" id="Rectangle 6539" o:spid="_x0000_s1680" style="position:absolute;margin-left:-5pt;margin-top:28pt;width:77pt;height:73pt;z-index:2506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IJEN9y2AQAASwMAAA4AAAAAAAAAAAAAAAAALgIAAGRycy9lMm9E&#10;b2MueG1sUEsBAi0AFAAGAAgAAAAhAH5QDZ/dAAAACgEAAA8AAAAAAAAAAAAAAAAAEAQAAGRycy9k&#10;b3ducmV2LnhtbFBLBQYAAAAABAAEAPMAAAAaBQAAAAA=&#10;" filled="f" stroked="f">
                      <v:textbox inset="2.16pt,1.44pt,0,1.44pt">
                        <w:txbxContent>
                          <w:p w14:paraId="60F001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3456" behindDoc="0" locked="0" layoutInCell="1" allowOverlap="1" wp14:anchorId="523E80C7" wp14:editId="42DF3520">
                      <wp:simplePos x="0" y="0"/>
                      <wp:positionH relativeFrom="column">
                        <wp:posOffset>-63500</wp:posOffset>
                      </wp:positionH>
                      <wp:positionV relativeFrom="paragraph">
                        <wp:posOffset>355600</wp:posOffset>
                      </wp:positionV>
                      <wp:extent cx="977900" cy="901700"/>
                      <wp:effectExtent l="0" t="0" r="0" b="0"/>
                      <wp:wrapNone/>
                      <wp:docPr id="6538" name="Rectangle 65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D2915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E80C7" id="Rectangle 6538" o:spid="_x0000_s1681" style="position:absolute;margin-left:-5pt;margin-top:28pt;width:77pt;height:71pt;z-index:2506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" filled="f" stroked="f">
                      <v:textbox inset="2.16pt,1.44pt,0,1.44pt">
                        <w:txbxContent>
                          <w:p w14:paraId="0D2915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4480" behindDoc="0" locked="0" layoutInCell="1" allowOverlap="1" wp14:anchorId="0805D682" wp14:editId="6302F072">
                      <wp:simplePos x="0" y="0"/>
                      <wp:positionH relativeFrom="column">
                        <wp:posOffset>-63500</wp:posOffset>
                      </wp:positionH>
                      <wp:positionV relativeFrom="paragraph">
                        <wp:posOffset>355600</wp:posOffset>
                      </wp:positionV>
                      <wp:extent cx="1003300" cy="762000"/>
                      <wp:effectExtent l="0" t="0" r="0" b="0"/>
                      <wp:wrapNone/>
                      <wp:docPr id="6537" name="Rectangle 6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ABE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5D682" id="Rectangle 6537" o:spid="_x0000_s1682" style="position:absolute;margin-left:-5pt;margin-top:28pt;width:79pt;height:60pt;z-index:2506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JsuQ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8m6xosRxi1P6&#10;gbpx1w2KnLO9kVLl+Wa9xhBbLHsJz3CJIrqZ/KTB5i/SIlPR+HTVWE2JCExuFpt1jZMQeLS63SzQ&#10;xy7Ve3GAmL4qb0l2GAWEUpTlx8eYzlffrmBdBnN+Pntp2k8XMss3qHsvT0gRdzQ9odGDHxkVgwmU&#10;jDh3RuPrgYOiZPjmUNhmdbtocFFKMF83a1xgKAGC3n/Mcid6j6skElByCGC6HvEWiQosnFghdtmu&#10;vBIf4wL+/R/Y/QY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G3IQmy5AQAASwMAAA4AAAAAAAAAAAAAAAAALgIAAGRycy9lMm9E&#10;b2MueG1sUEsBAi0AFAAGAAgAAAAhAEw3zXjaAAAACgEAAA8AAAAAAAAAAAAAAAAAEwQAAGRycy9k&#10;b3ducmV2LnhtbFBLBQYAAAAABAAEAPMAAAAaBQAAAAA=&#10;" filled="f" stroked="f">
                      <v:textbox inset="2.16pt,1.44pt,0,1.44pt">
                        <w:txbxContent>
                          <w:p w14:paraId="01AABE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5504" behindDoc="0" locked="0" layoutInCell="1" allowOverlap="1" wp14:anchorId="02CF409A" wp14:editId="63EDF8BC">
                      <wp:simplePos x="0" y="0"/>
                      <wp:positionH relativeFrom="column">
                        <wp:posOffset>-63500</wp:posOffset>
                      </wp:positionH>
                      <wp:positionV relativeFrom="paragraph">
                        <wp:posOffset>355600</wp:posOffset>
                      </wp:positionV>
                      <wp:extent cx="1003300" cy="762000"/>
                      <wp:effectExtent l="0" t="0" r="0" b="0"/>
                      <wp:wrapNone/>
                      <wp:docPr id="6536" name="Rectangle 6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308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F409A" id="Rectangle 6536" o:spid="_x0000_s1683" style="position:absolute;margin-left:-5pt;margin-top:28pt;width:79pt;height:60pt;z-index:2506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vZuQ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8m6xpMRxi1P6&#10;gbpx1w2KnLO9kVLl+Wa9xhBbLHsJz3CJIrqZ/KTB5i/SIlPR+HTVWE2JCExuFpt1jZMQeLS63SzQ&#10;xy7Ve3GAmL4qb0l2GAWEUpTlx8eYzlffrmBdBnN+Pntp2k8XMqs3qHsvT0gRdzQ9odGDHxkVgwmU&#10;jDh3RuPrgYOiZPjmUNhmdbtocFFKMF83a1xgKAGC3n/Mcid6j6skElByCGC6HvEWiQosnFghdtmu&#10;vBIf4wL+/R/Y/QY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Aw9a9m5AQAASwMAAA4AAAAAAAAAAAAAAAAALgIAAGRycy9lMm9E&#10;b2MueG1sUEsBAi0AFAAGAAgAAAAhAEw3zXjaAAAACgEAAA8AAAAAAAAAAAAAAAAAEwQAAGRycy9k&#10;b3ducmV2LnhtbFBLBQYAAAAABAAEAPMAAAAaBQAAAAA=&#10;" filled="f" stroked="f">
                      <v:textbox inset="2.16pt,1.44pt,0,1.44pt">
                        <w:txbxContent>
                          <w:p w14:paraId="6F1308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6528" behindDoc="0" locked="0" layoutInCell="1" allowOverlap="1" wp14:anchorId="3B6C2542" wp14:editId="3EDE211B">
                      <wp:simplePos x="0" y="0"/>
                      <wp:positionH relativeFrom="column">
                        <wp:posOffset>-63500</wp:posOffset>
                      </wp:positionH>
                      <wp:positionV relativeFrom="paragraph">
                        <wp:posOffset>355600</wp:posOffset>
                      </wp:positionV>
                      <wp:extent cx="1003300" cy="762000"/>
                      <wp:effectExtent l="0" t="0" r="0" b="0"/>
                      <wp:wrapNone/>
                      <wp:docPr id="6535" name="Rectangle 6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558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C2542" id="Rectangle 6535" o:spid="_x0000_s1684" style="position:absolute;margin-left:-5pt;margin-top:28pt;width:79pt;height:60pt;z-index:2506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MJIYSe5AQAASwMAAA4AAAAAAAAAAAAAAAAALgIAAGRycy9lMm9E&#10;b2MueG1sUEsBAi0AFAAGAAgAAAAhAEw3zXjaAAAACgEAAA8AAAAAAAAAAAAAAAAAEwQAAGRycy9k&#10;b3ducmV2LnhtbFBLBQYAAAAABAAEAPMAAAAaBQAAAAA=&#10;" filled="f" stroked="f">
                      <v:textbox inset="2.16pt,1.44pt,0,1.44pt">
                        <w:txbxContent>
                          <w:p w14:paraId="742558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7552" behindDoc="0" locked="0" layoutInCell="1" allowOverlap="1" wp14:anchorId="6AA8D143" wp14:editId="6970E9FA">
                      <wp:simplePos x="0" y="0"/>
                      <wp:positionH relativeFrom="column">
                        <wp:posOffset>-63500</wp:posOffset>
                      </wp:positionH>
                      <wp:positionV relativeFrom="paragraph">
                        <wp:posOffset>355600</wp:posOffset>
                      </wp:positionV>
                      <wp:extent cx="1003300" cy="762000"/>
                      <wp:effectExtent l="0" t="0" r="0" b="0"/>
                      <wp:wrapNone/>
                      <wp:docPr id="6534" name="Rectangle 6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882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8D143" id="Rectangle 6534" o:spid="_x0000_s1685" style="position:absolute;margin-left:-5pt;margin-top:28pt;width:79pt;height:60pt;z-index:2506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iSuQEAAEs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XV4slJZ47nNIv&#10;1I37zipyyvZGSjXNd9JriKnFsuf4BOcooTuRHzW46Yu0yFg0Pl40VmMmApPrxXpV4yQEHt0s1wv0&#10;sUv1Vhwh5R8qODI5jAJCKcryw0PKp6uvV7BuAnN6fvLyuBvPZNavUHdBHpEi7mh+RKNtGBgV1kRK&#10;Bpw7o+nPnoOixN57FLa5WS4aXJQSzFfNChcYSoCgd++z3Is+4CqJDJTsI5iuR7xFogILJ1aInbdr&#10;Won3cQH/9g9s/wI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KO9SJK5AQAASwMAAA4AAAAAAAAAAAAAAAAALgIAAGRycy9lMm9E&#10;b2MueG1sUEsBAi0AFAAGAAgAAAAhAEw3zXjaAAAACgEAAA8AAAAAAAAAAAAAAAAAEwQAAGRycy9k&#10;b3ducmV2LnhtbFBLBQYAAAAABAAEAPMAAAAaBQAAAAA=&#10;" filled="f" stroked="f">
                      <v:textbox inset="2.16pt,1.44pt,0,1.44pt">
                        <w:txbxContent>
                          <w:p w14:paraId="73F882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8576" behindDoc="0" locked="0" layoutInCell="1" allowOverlap="1" wp14:anchorId="2BCD1894" wp14:editId="7634A9CC">
                      <wp:simplePos x="0" y="0"/>
                      <wp:positionH relativeFrom="column">
                        <wp:posOffset>-63500</wp:posOffset>
                      </wp:positionH>
                      <wp:positionV relativeFrom="paragraph">
                        <wp:posOffset>355600</wp:posOffset>
                      </wp:positionV>
                      <wp:extent cx="1003300" cy="762000"/>
                      <wp:effectExtent l="0" t="0" r="0" b="0"/>
                      <wp:wrapNone/>
                      <wp:docPr id="6533" name="Rectangle 6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622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D1894" id="Rectangle 6533" o:spid="_x0000_s1686" style="position:absolute;margin-left:-5pt;margin-top:28pt;width:79pt;height:60pt;z-index:2506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LI5ppugEAAEsDAAAOAAAAAAAAAAAAAAAAAC4CAABkcnMvZTJv&#10;RG9jLnhtbFBLAQItABQABgAIAAAAIQBMN8142gAAAAoBAAAPAAAAAAAAAAAAAAAAABQEAABkcnMv&#10;ZG93bnJldi54bWxQSwUGAAAAAAQABADzAAAAGwUAAAAA&#10;" filled="f" stroked="f">
                      <v:textbox inset="2.16pt,1.44pt,0,1.44pt">
                        <w:txbxContent>
                          <w:p w14:paraId="2BF622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49600" behindDoc="0" locked="0" layoutInCell="1" allowOverlap="1" wp14:anchorId="5D62F49D" wp14:editId="384F0E77">
                      <wp:simplePos x="0" y="0"/>
                      <wp:positionH relativeFrom="column">
                        <wp:posOffset>-63500</wp:posOffset>
                      </wp:positionH>
                      <wp:positionV relativeFrom="paragraph">
                        <wp:posOffset>355600</wp:posOffset>
                      </wp:positionV>
                      <wp:extent cx="1003300" cy="762000"/>
                      <wp:effectExtent l="0" t="0" r="0" b="0"/>
                      <wp:wrapNone/>
                      <wp:docPr id="6532" name="Rectangle 6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333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2F49D" id="Rectangle 6532" o:spid="_x0000_s1687" style="position:absolute;margin-left:-5pt;margin-top:28pt;width:79pt;height:60pt;z-index:2506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ataz3LgBAABLAwAADgAAAAAAAAAAAAAAAAAuAgAAZHJzL2Uyb0Rv&#10;Yy54bWxQSwECLQAUAAYACAAAACEATDfNeNoAAAAKAQAADwAAAAAAAAAAAAAAAAASBAAAZHJzL2Rv&#10;d25yZXYueG1sUEsFBgAAAAAEAAQA8wAAABkFAAAAAA==&#10;" filled="f" stroked="f">
                      <v:textbox inset="2.16pt,1.44pt,0,1.44pt">
                        <w:txbxContent>
                          <w:p w14:paraId="580333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0624" behindDoc="0" locked="0" layoutInCell="1" allowOverlap="1" wp14:anchorId="4BEAC67E" wp14:editId="08CDB2C2">
                      <wp:simplePos x="0" y="0"/>
                      <wp:positionH relativeFrom="column">
                        <wp:posOffset>-63500</wp:posOffset>
                      </wp:positionH>
                      <wp:positionV relativeFrom="paragraph">
                        <wp:posOffset>355600</wp:posOffset>
                      </wp:positionV>
                      <wp:extent cx="1003300" cy="762000"/>
                      <wp:effectExtent l="0" t="0" r="0" b="0"/>
                      <wp:wrapNone/>
                      <wp:docPr id="6531" name="Rectangle 6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BF78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AC67E" id="Rectangle 6531" o:spid="_x0000_s1688" style="position:absolute;margin-left:-5pt;margin-top:28pt;width:79pt;height:60pt;z-index:2506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Iz7jYugEAAEsDAAAOAAAAAAAAAAAAAAAAAC4CAABkcnMvZTJv&#10;RG9jLnhtbFBLAQItABQABgAIAAAAIQBMN8142gAAAAoBAAAPAAAAAAAAAAAAAAAAABQEAABkcnMv&#10;ZG93bnJldi54bWxQSwUGAAAAAAQABADzAAAAGwUAAAAA&#10;" filled="f" stroked="f">
                      <v:textbox inset="2.16pt,1.44pt,0,1.44pt">
                        <w:txbxContent>
                          <w:p w14:paraId="56BF78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1648" behindDoc="0" locked="0" layoutInCell="1" allowOverlap="1" wp14:anchorId="564F6DEE" wp14:editId="403918CE">
                      <wp:simplePos x="0" y="0"/>
                      <wp:positionH relativeFrom="column">
                        <wp:posOffset>-63500</wp:posOffset>
                      </wp:positionH>
                      <wp:positionV relativeFrom="paragraph">
                        <wp:posOffset>355600</wp:posOffset>
                      </wp:positionV>
                      <wp:extent cx="1003300" cy="762000"/>
                      <wp:effectExtent l="0" t="0" r="0" b="0"/>
                      <wp:wrapNone/>
                      <wp:docPr id="6530" name="Rectangle 6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A25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F6DEE" id="Rectangle 6530" o:spid="_x0000_s1689" style="position:absolute;margin-left:-5pt;margin-top:28pt;width:79pt;height:60pt;z-index:2506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pOpFtugEAAEsDAAAOAAAAAAAAAAAAAAAAAC4CAABkcnMvZTJv&#10;RG9jLnhtbFBLAQItABQABgAIAAAAIQBMN8142gAAAAoBAAAPAAAAAAAAAAAAAAAAABQEAABkcnMv&#10;ZG93bnJldi54bWxQSwUGAAAAAAQABADzAAAAGwUAAAAA&#10;" filled="f" stroked="f">
                      <v:textbox inset="2.16pt,1.44pt,0,1.44pt">
                        <w:txbxContent>
                          <w:p w14:paraId="24AA25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2672" behindDoc="0" locked="0" layoutInCell="1" allowOverlap="1" wp14:anchorId="69796C67" wp14:editId="724095E3">
                      <wp:simplePos x="0" y="0"/>
                      <wp:positionH relativeFrom="column">
                        <wp:posOffset>-63500</wp:posOffset>
                      </wp:positionH>
                      <wp:positionV relativeFrom="paragraph">
                        <wp:posOffset>355600</wp:posOffset>
                      </wp:positionV>
                      <wp:extent cx="1003300" cy="762000"/>
                      <wp:effectExtent l="0" t="0" r="0" b="0"/>
                      <wp:wrapNone/>
                      <wp:docPr id="6529" name="Rectangle 6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6213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96C67" id="Rectangle 6529" o:spid="_x0000_s1690" style="position:absolute;margin-left:-5pt;margin-top:28pt;width:79pt;height:60pt;z-index:2506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sxNVeugEAAEsDAAAOAAAAAAAAAAAAAAAAAC4CAABkcnMvZTJv&#10;RG9jLnhtbFBLAQItABQABgAIAAAAIQBMN8142gAAAAoBAAAPAAAAAAAAAAAAAAAAABQEAABkcnMv&#10;ZG93bnJldi54bWxQSwUGAAAAAAQABADzAAAAGwUAAAAA&#10;" filled="f" stroked="f">
                      <v:textbox inset="2.16pt,1.44pt,0,1.44pt">
                        <w:txbxContent>
                          <w:p w14:paraId="6C6213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3696" behindDoc="0" locked="0" layoutInCell="1" allowOverlap="1" wp14:anchorId="32C329F0" wp14:editId="042CBB6D">
                      <wp:simplePos x="0" y="0"/>
                      <wp:positionH relativeFrom="column">
                        <wp:posOffset>-63500</wp:posOffset>
                      </wp:positionH>
                      <wp:positionV relativeFrom="paragraph">
                        <wp:posOffset>355600</wp:posOffset>
                      </wp:positionV>
                      <wp:extent cx="1003300" cy="762000"/>
                      <wp:effectExtent l="0" t="0" r="0" b="0"/>
                      <wp:wrapNone/>
                      <wp:docPr id="6528" name="Rectangle 6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CEA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329F0" id="Rectangle 6528" o:spid="_x0000_s1691" style="position:absolute;margin-left:-5pt;margin-top:28pt;width:79pt;height:60pt;z-index:2506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E0x/Ou5AQAASwMAAA4AAAAAAAAAAAAAAAAALgIAAGRycy9lMm9E&#10;b2MueG1sUEsBAi0AFAAGAAgAAAAhAEw3zXjaAAAACgEAAA8AAAAAAAAAAAAAAAAAEwQAAGRycy9k&#10;b3ducmV2LnhtbFBLBQYAAAAABAAEAPMAAAAaBQAAAAA=&#10;" filled="f" stroked="f">
                      <v:textbox inset="2.16pt,1.44pt,0,1.44pt">
                        <w:txbxContent>
                          <w:p w14:paraId="526CEA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4720" behindDoc="0" locked="0" layoutInCell="1" allowOverlap="1" wp14:anchorId="431EF2E7" wp14:editId="15596B80">
                      <wp:simplePos x="0" y="0"/>
                      <wp:positionH relativeFrom="column">
                        <wp:posOffset>-63500</wp:posOffset>
                      </wp:positionH>
                      <wp:positionV relativeFrom="paragraph">
                        <wp:posOffset>355600</wp:posOffset>
                      </wp:positionV>
                      <wp:extent cx="1003300" cy="762000"/>
                      <wp:effectExtent l="0" t="0" r="0" b="0"/>
                      <wp:wrapNone/>
                      <wp:docPr id="6527" name="Rectangle 6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E7F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EF2E7" id="Rectangle 6527" o:spid="_x0000_s1692" style="position:absolute;margin-left:-5pt;margin-top:28pt;width:79pt;height:60pt;z-index:2506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LI9oFugEAAEsDAAAOAAAAAAAAAAAAAAAAAC4CAABkcnMvZTJv&#10;RG9jLnhtbFBLAQItABQABgAIAAAAIQBMN8142gAAAAoBAAAPAAAAAAAAAAAAAAAAABQEAABkcnMv&#10;ZG93bnJldi54bWxQSwUGAAAAAAQABADzAAAAGwUAAAAA&#10;" filled="f" stroked="f">
                      <v:textbox inset="2.16pt,1.44pt,0,1.44pt">
                        <w:txbxContent>
                          <w:p w14:paraId="2CBE7F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5744" behindDoc="0" locked="0" layoutInCell="1" allowOverlap="1" wp14:anchorId="227DD057" wp14:editId="4FAE4DFB">
                      <wp:simplePos x="0" y="0"/>
                      <wp:positionH relativeFrom="column">
                        <wp:posOffset>-63500</wp:posOffset>
                      </wp:positionH>
                      <wp:positionV relativeFrom="paragraph">
                        <wp:posOffset>355600</wp:posOffset>
                      </wp:positionV>
                      <wp:extent cx="1003300" cy="762000"/>
                      <wp:effectExtent l="0" t="0" r="0" b="0"/>
                      <wp:wrapNone/>
                      <wp:docPr id="6526" name="Rectangle 6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BDA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DD057" id="Rectangle 6526" o:spid="_x0000_s1693" style="position:absolute;margin-left:-5pt;margin-top:28pt;width:79pt;height:60pt;z-index:2506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q1vOwugEAAEsDAAAOAAAAAAAAAAAAAAAAAC4CAABkcnMvZTJv&#10;RG9jLnhtbFBLAQItABQABgAIAAAAIQBMN8142gAAAAoBAAAPAAAAAAAAAAAAAAAAABQEAABkcnMv&#10;ZG93bnJldi54bWxQSwUGAAAAAAQABADzAAAAGwUAAAAA&#10;" filled="f" stroked="f">
                      <v:textbox inset="2.16pt,1.44pt,0,1.44pt">
                        <w:txbxContent>
                          <w:p w14:paraId="7B5BDA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6768" behindDoc="0" locked="0" layoutInCell="1" allowOverlap="1" wp14:anchorId="6CF26EBF" wp14:editId="2B8F8A0D">
                      <wp:simplePos x="0" y="0"/>
                      <wp:positionH relativeFrom="column">
                        <wp:posOffset>-63500</wp:posOffset>
                      </wp:positionH>
                      <wp:positionV relativeFrom="paragraph">
                        <wp:posOffset>355600</wp:posOffset>
                      </wp:positionV>
                      <wp:extent cx="1003300" cy="762000"/>
                      <wp:effectExtent l="0" t="0" r="0" b="0"/>
                      <wp:wrapNone/>
                      <wp:docPr id="6525" name="Rectangle 6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4D8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26EBF" id="Rectangle 6525" o:spid="_x0000_s1694" style="position:absolute;margin-left:-5pt;margin-top:28pt;width:79pt;height:60pt;z-index:2506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ko/lOugEAAEsDAAAOAAAAAAAAAAAAAAAAAC4CAABkcnMvZTJv&#10;RG9jLnhtbFBLAQItABQABgAIAAAAIQBMN8142gAAAAoBAAAPAAAAAAAAAAAAAAAAABQEAABkcnMv&#10;ZG93bnJldi54bWxQSwUGAAAAAAQABADzAAAAGwUAAAAA&#10;" filled="f" stroked="f">
                      <v:textbox inset="2.16pt,1.44pt,0,1.44pt">
                        <w:txbxContent>
                          <w:p w14:paraId="5564D8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7792" behindDoc="0" locked="0" layoutInCell="1" allowOverlap="1" wp14:anchorId="3CAFE785" wp14:editId="4351A824">
                      <wp:simplePos x="0" y="0"/>
                      <wp:positionH relativeFrom="column">
                        <wp:posOffset>-63500</wp:posOffset>
                      </wp:positionH>
                      <wp:positionV relativeFrom="paragraph">
                        <wp:posOffset>355600</wp:posOffset>
                      </wp:positionV>
                      <wp:extent cx="1003300" cy="762000"/>
                      <wp:effectExtent l="0" t="0" r="0" b="0"/>
                      <wp:wrapNone/>
                      <wp:docPr id="6524" name="Rectangle 6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FBA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FE785" id="Rectangle 6524" o:spid="_x0000_s1695" style="position:absolute;margin-left:-5pt;margin-top:28pt;width:79pt;height:60pt;z-index:2506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FVtD7ugEAAEsDAAAOAAAAAAAAAAAAAAAAAC4CAABkcnMvZTJv&#10;RG9jLnhtbFBLAQItABQABgAIAAAAIQBMN8142gAAAAoBAAAPAAAAAAAAAAAAAAAAABQEAABkcnMv&#10;ZG93bnJldi54bWxQSwUGAAAAAAQABADzAAAAGwUAAAAA&#10;" filled="f" stroked="f">
                      <v:textbox inset="2.16pt,1.44pt,0,1.44pt">
                        <w:txbxContent>
                          <w:p w14:paraId="58AFBA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8816" behindDoc="0" locked="0" layoutInCell="1" allowOverlap="1" wp14:anchorId="2EAC4A37" wp14:editId="22A7F15B">
                      <wp:simplePos x="0" y="0"/>
                      <wp:positionH relativeFrom="column">
                        <wp:posOffset>-63500</wp:posOffset>
                      </wp:positionH>
                      <wp:positionV relativeFrom="paragraph">
                        <wp:posOffset>355600</wp:posOffset>
                      </wp:positionV>
                      <wp:extent cx="1003300" cy="762000"/>
                      <wp:effectExtent l="0" t="0" r="0" b="0"/>
                      <wp:wrapNone/>
                      <wp:docPr id="6523" name="Rectangle 6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949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C4A37" id="Rectangle 6523" o:spid="_x0000_s1696" style="position:absolute;margin-left:-5pt;margin-top:28pt;width:79pt;height:60pt;z-index:2506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wW5pTugEAAEsDAAAOAAAAAAAAAAAAAAAAAC4CAABkcnMvZTJv&#10;RG9jLnhtbFBLAQItABQABgAIAAAAIQBMN8142gAAAAoBAAAPAAAAAAAAAAAAAAAAABQEAABkcnMv&#10;ZG93bnJldi54bWxQSwUGAAAAAAQABADzAAAAGwUAAAAA&#10;" filled="f" stroked="f">
                      <v:textbox inset="2.16pt,1.44pt,0,1.44pt">
                        <w:txbxContent>
                          <w:p w14:paraId="1B6949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59840" behindDoc="0" locked="0" layoutInCell="1" allowOverlap="1" wp14:anchorId="1FE2ED94" wp14:editId="5FC0FF1C">
                      <wp:simplePos x="0" y="0"/>
                      <wp:positionH relativeFrom="column">
                        <wp:posOffset>-63500</wp:posOffset>
                      </wp:positionH>
                      <wp:positionV relativeFrom="paragraph">
                        <wp:posOffset>355600</wp:posOffset>
                      </wp:positionV>
                      <wp:extent cx="1003300" cy="762000"/>
                      <wp:effectExtent l="0" t="0" r="0" b="0"/>
                      <wp:wrapNone/>
                      <wp:docPr id="6522" name="Rectangle 6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E4E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2ED94" id="Rectangle 6522" o:spid="_x0000_s1697" style="position:absolute;margin-left:-5pt;margin-top:28pt;width:79pt;height:60pt;z-index:2506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Ua6z5rgBAABLAwAADgAAAAAAAAAAAAAAAAAuAgAAZHJzL2Uyb0Rv&#10;Yy54bWxQSwECLQAUAAYACAAAACEATDfNeNoAAAAKAQAADwAAAAAAAAAAAAAAAAASBAAAZHJzL2Rv&#10;d25yZXYueG1sUEsFBgAAAAAEAAQA8wAAABkFAAAAAA==&#10;" filled="f" stroked="f">
                      <v:textbox inset="2.16pt,1.44pt,0,1.44pt">
                        <w:txbxContent>
                          <w:p w14:paraId="5A8E4E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60864" behindDoc="0" locked="0" layoutInCell="1" allowOverlap="1" wp14:anchorId="0A07C5CB" wp14:editId="673BB072">
                      <wp:simplePos x="0" y="0"/>
                      <wp:positionH relativeFrom="column">
                        <wp:posOffset>-63500</wp:posOffset>
                      </wp:positionH>
                      <wp:positionV relativeFrom="paragraph">
                        <wp:posOffset>355600</wp:posOffset>
                      </wp:positionV>
                      <wp:extent cx="1003300" cy="762000"/>
                      <wp:effectExtent l="0" t="0" r="0" b="0"/>
                      <wp:wrapNone/>
                      <wp:docPr id="6521" name="Rectangle 6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2E3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7C5CB" id="Rectangle 6521" o:spid="_x0000_s1698" style="position:absolute;margin-left:-5pt;margin-top:28pt;width:79pt;height:60pt;z-index:2506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jiugEAAEs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nT09nOzpMQxi1P6&#10;ibox1xtJ5uyghZB5vlmvMcQWy57CI1yiiG4mPymw+Yu0yFQ0Pl81llMiHJPb1XZT4yQ4Hq1vtiv0&#10;sUv1Whwgpq/SW5KdjgJCKcqy0/eY5qsvV7Aug5mfz16aDtNMZt28QD14cUaKuKPpAY0yfuwoNzpQ&#10;MuLcOxp/HxlISsw3h8I265tVg4tSguWm2eACQwkQ9OFtljk+eFwlnoCSYwDdD4i3SFRg4cQKsct2&#10;5ZV4Gxfwr//A/g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zt7jiugEAAEsDAAAOAAAAAAAAAAAAAAAAAC4CAABkcnMvZTJv&#10;RG9jLnhtbFBLAQItABQABgAIAAAAIQBMN8142gAAAAoBAAAPAAAAAAAAAAAAAAAAABQEAABkcnMv&#10;ZG93bnJldi54bWxQSwUGAAAAAAQABADzAAAAGwUAAAAA&#10;" filled="f" stroked="f">
                      <v:textbox inset="2.16pt,1.44pt,0,1.44pt">
                        <w:txbxContent>
                          <w:p w14:paraId="2842E3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61888" behindDoc="0" locked="0" layoutInCell="1" allowOverlap="1" wp14:anchorId="77ECEBFD" wp14:editId="57263C4C">
                      <wp:simplePos x="0" y="0"/>
                      <wp:positionH relativeFrom="column">
                        <wp:posOffset>-63500</wp:posOffset>
                      </wp:positionH>
                      <wp:positionV relativeFrom="paragraph">
                        <wp:posOffset>355600</wp:posOffset>
                      </wp:positionV>
                      <wp:extent cx="1003300" cy="762000"/>
                      <wp:effectExtent l="0" t="0" r="0" b="0"/>
                      <wp:wrapNone/>
                      <wp:docPr id="6520" name="Rectangle 6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868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CEBFD" id="Rectangle 6520" o:spid="_x0000_s1699" style="position:absolute;margin-left:-5pt;margin-top:28pt;width:79pt;height:60pt;z-index:2506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NJCkVe5AQAASwMAAA4AAAAAAAAAAAAAAAAALgIAAGRycy9lMm9E&#10;b2MueG1sUEsBAi0AFAAGAAgAAAAhAEw3zXjaAAAACgEAAA8AAAAAAAAAAAAAAAAAEwQAAGRycy9k&#10;b3ducmV2LnhtbFBLBQYAAAAABAAEAPMAAAAaBQAAAAA=&#10;" filled="f" stroked="f">
                      <v:textbox inset="2.16pt,1.44pt,0,1.44pt">
                        <w:txbxContent>
                          <w:p w14:paraId="0B2868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62912" behindDoc="0" locked="0" layoutInCell="1" allowOverlap="1" wp14:anchorId="70E42552" wp14:editId="7B78A256">
                      <wp:simplePos x="0" y="0"/>
                      <wp:positionH relativeFrom="column">
                        <wp:posOffset>-63500</wp:posOffset>
                      </wp:positionH>
                      <wp:positionV relativeFrom="paragraph">
                        <wp:posOffset>355600</wp:posOffset>
                      </wp:positionV>
                      <wp:extent cx="1003300" cy="762000"/>
                      <wp:effectExtent l="0" t="0" r="0" b="0"/>
                      <wp:wrapNone/>
                      <wp:docPr id="6519" name="Rectangle 6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1B3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42552" id="Rectangle 6519" o:spid="_x0000_s1700" style="position:absolute;margin-left:-5pt;margin-top:28pt;width:79pt;height:60pt;z-index:2506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8301DugEAAEsDAAAOAAAAAAAAAAAAAAAAAC4CAABkcnMvZTJv&#10;RG9jLnhtbFBLAQItABQABgAIAAAAIQBMN8142gAAAAoBAAAPAAAAAAAAAAAAAAAAABQEAABkcnMv&#10;ZG93bnJldi54bWxQSwUGAAAAAAQABADzAAAAGwUAAAAA&#10;" filled="f" stroked="f">
                      <v:textbox inset="2.16pt,1.44pt,0,1.44pt">
                        <w:txbxContent>
                          <w:p w14:paraId="56E1B3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63936" behindDoc="0" locked="0" layoutInCell="1" allowOverlap="1" wp14:anchorId="5DF8BEA4" wp14:editId="2AB68E18">
                      <wp:simplePos x="0" y="0"/>
                      <wp:positionH relativeFrom="column">
                        <wp:posOffset>-63500</wp:posOffset>
                      </wp:positionH>
                      <wp:positionV relativeFrom="paragraph">
                        <wp:posOffset>355600</wp:posOffset>
                      </wp:positionV>
                      <wp:extent cx="1003300" cy="762000"/>
                      <wp:effectExtent l="0" t="0" r="0" b="0"/>
                      <wp:wrapNone/>
                      <wp:docPr id="6518" name="Rectangle 6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661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8BEA4" id="Rectangle 6518" o:spid="_x0000_s1701" style="position:absolute;margin-left:-5pt;margin-top:28pt;width:79pt;height:60pt;z-index:2506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dKmT2ugEAAEsDAAAOAAAAAAAAAAAAAAAAAC4CAABkcnMvZTJv&#10;RG9jLnhtbFBLAQItABQABgAIAAAAIQBMN8142gAAAAoBAAAPAAAAAAAAAAAAAAAAABQEAABkcnMv&#10;ZG93bnJldi54bWxQSwUGAAAAAAQABADzAAAAGwUAAAAA&#10;" filled="f" stroked="f">
                      <v:textbox inset="2.16pt,1.44pt,0,1.44pt">
                        <w:txbxContent>
                          <w:p w14:paraId="2F0661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64960" behindDoc="0" locked="0" layoutInCell="1" allowOverlap="1" wp14:anchorId="3875F381" wp14:editId="200B6BF7">
                      <wp:simplePos x="0" y="0"/>
                      <wp:positionH relativeFrom="column">
                        <wp:posOffset>-63500</wp:posOffset>
                      </wp:positionH>
                      <wp:positionV relativeFrom="paragraph">
                        <wp:posOffset>355600</wp:posOffset>
                      </wp:positionV>
                      <wp:extent cx="1003300" cy="762000"/>
                      <wp:effectExtent l="0" t="0" r="0" b="0"/>
                      <wp:wrapNone/>
                      <wp:docPr id="6517" name="Rectangle 6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C5D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5F381" id="Rectangle 6517" o:spid="_x0000_s1702" style="position:absolute;margin-left:-5pt;margin-top:28pt;width:79pt;height:60pt;z-index:2506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bOEIYugEAAEsDAAAOAAAAAAAAAAAAAAAAAC4CAABkcnMvZTJv&#10;RG9jLnhtbFBLAQItABQABgAIAAAAIQBMN8142gAAAAoBAAAPAAAAAAAAAAAAAAAAABQEAABkcnMv&#10;ZG93bnJldi54bWxQSwUGAAAAAAQABADzAAAAGwUAAAAA&#10;" filled="f" stroked="f">
                      <v:textbox inset="2.16pt,1.44pt,0,1.44pt">
                        <w:txbxContent>
                          <w:p w14:paraId="24CC5D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65984" behindDoc="0" locked="0" layoutInCell="1" allowOverlap="1" wp14:anchorId="71399CDF" wp14:editId="4A44156A">
                      <wp:simplePos x="0" y="0"/>
                      <wp:positionH relativeFrom="column">
                        <wp:posOffset>-63500</wp:posOffset>
                      </wp:positionH>
                      <wp:positionV relativeFrom="paragraph">
                        <wp:posOffset>355600</wp:posOffset>
                      </wp:positionV>
                      <wp:extent cx="1003300" cy="762000"/>
                      <wp:effectExtent l="0" t="0" r="0" b="0"/>
                      <wp:wrapNone/>
                      <wp:docPr id="6516" name="Rectangle 6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DA2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99CDF" id="Rectangle 6516" o:spid="_x0000_s1703" style="position:absolute;margin-left:-5pt;margin-top:28pt;width:79pt;height:60pt;z-index:2506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6zWutugEAAEsDAAAOAAAAAAAAAAAAAAAAAC4CAABkcnMvZTJv&#10;RG9jLnhtbFBLAQItABQABgAIAAAAIQBMN8142gAAAAoBAAAPAAAAAAAAAAAAAAAAABQEAABkcnMv&#10;ZG93bnJldi54bWxQSwUGAAAAAAQABADzAAAAGwUAAAAA&#10;" filled="f" stroked="f">
                      <v:textbox inset="2.16pt,1.44pt,0,1.44pt">
                        <w:txbxContent>
                          <w:p w14:paraId="011DA2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67008" behindDoc="0" locked="0" layoutInCell="1" allowOverlap="1" wp14:anchorId="30F66DD5" wp14:editId="78E0548D">
                      <wp:simplePos x="0" y="0"/>
                      <wp:positionH relativeFrom="column">
                        <wp:posOffset>-63500</wp:posOffset>
                      </wp:positionH>
                      <wp:positionV relativeFrom="paragraph">
                        <wp:posOffset>355600</wp:posOffset>
                      </wp:positionV>
                      <wp:extent cx="1003300" cy="762000"/>
                      <wp:effectExtent l="0" t="0" r="0" b="0"/>
                      <wp:wrapNone/>
                      <wp:docPr id="6515" name="Rectangle 6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09A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66DD5" id="Rectangle 6515" o:spid="_x0000_s1704" style="position:absolute;margin-left:-5pt;margin-top:28pt;width:79pt;height:60pt;z-index:2506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0uGFTugEAAEsDAAAOAAAAAAAAAAAAAAAAAC4CAABkcnMvZTJv&#10;RG9jLnhtbFBLAQItABQABgAIAAAAIQBMN8142gAAAAoBAAAPAAAAAAAAAAAAAAAAABQEAABkcnMv&#10;ZG93bnJldi54bWxQSwUGAAAAAAQABADzAAAAGwUAAAAA&#10;" filled="f" stroked="f">
                      <v:textbox inset="2.16pt,1.44pt,0,1.44pt">
                        <w:txbxContent>
                          <w:p w14:paraId="77B09A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68032" behindDoc="0" locked="0" layoutInCell="1" allowOverlap="1" wp14:anchorId="51188CB3" wp14:editId="35DA8306">
                      <wp:simplePos x="0" y="0"/>
                      <wp:positionH relativeFrom="column">
                        <wp:posOffset>-63500</wp:posOffset>
                      </wp:positionH>
                      <wp:positionV relativeFrom="paragraph">
                        <wp:posOffset>355600</wp:posOffset>
                      </wp:positionV>
                      <wp:extent cx="1003300" cy="762000"/>
                      <wp:effectExtent l="0" t="0" r="0" b="0"/>
                      <wp:wrapNone/>
                      <wp:docPr id="6514" name="Rectangle 6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A3A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88CB3" id="Rectangle 6514" o:spid="_x0000_s1705" style="position:absolute;margin-left:-5pt;margin-top:28pt;width:79pt;height:60pt;z-index:2506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VTUjmugEAAEsDAAAOAAAAAAAAAAAAAAAAAC4CAABkcnMvZTJv&#10;RG9jLnhtbFBLAQItABQABgAIAAAAIQBMN8142gAAAAoBAAAPAAAAAAAAAAAAAAAAABQEAABkcnMv&#10;ZG93bnJldi54bWxQSwUGAAAAAAQABADzAAAAGwUAAAAA&#10;" filled="f" stroked="f">
                      <v:textbox inset="2.16pt,1.44pt,0,1.44pt">
                        <w:txbxContent>
                          <w:p w14:paraId="030A3A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69056" behindDoc="0" locked="0" layoutInCell="1" allowOverlap="1" wp14:anchorId="1AE14869" wp14:editId="4FA3A5B5">
                      <wp:simplePos x="0" y="0"/>
                      <wp:positionH relativeFrom="column">
                        <wp:posOffset>-63500</wp:posOffset>
                      </wp:positionH>
                      <wp:positionV relativeFrom="paragraph">
                        <wp:posOffset>355600</wp:posOffset>
                      </wp:positionV>
                      <wp:extent cx="1003300" cy="762000"/>
                      <wp:effectExtent l="0" t="0" r="0" b="0"/>
                      <wp:wrapNone/>
                      <wp:docPr id="6513" name="Rectangle 6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F25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14869" id="Rectangle 6513" o:spid="_x0000_s1706" style="position:absolute;margin-left:-5pt;margin-top:28pt;width:79pt;height:60pt;z-index:2506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yvrgvugEAAEsDAAAOAAAAAAAAAAAAAAAAAC4CAABkcnMvZTJv&#10;RG9jLnhtbFBLAQItABQABgAIAAAAIQBMN8142gAAAAoBAAAPAAAAAAAAAAAAAAAAABQEAABkcnMv&#10;ZG93bnJldi54bWxQSwUGAAAAAAQABADzAAAAGwUAAAAA&#10;" filled="f" stroked="f">
                      <v:textbox inset="2.16pt,1.44pt,0,1.44pt">
                        <w:txbxContent>
                          <w:p w14:paraId="304F25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0080" behindDoc="0" locked="0" layoutInCell="1" allowOverlap="1" wp14:anchorId="5418E81F" wp14:editId="5A8DBF28">
                      <wp:simplePos x="0" y="0"/>
                      <wp:positionH relativeFrom="column">
                        <wp:posOffset>-63500</wp:posOffset>
                      </wp:positionH>
                      <wp:positionV relativeFrom="paragraph">
                        <wp:posOffset>355600</wp:posOffset>
                      </wp:positionV>
                      <wp:extent cx="1003300" cy="762000"/>
                      <wp:effectExtent l="0" t="0" r="0" b="0"/>
                      <wp:wrapNone/>
                      <wp:docPr id="6512" name="Rectangle 6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51B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8E81F" id="Rectangle 6512" o:spid="_x0000_s1707" style="position:absolute;margin-left:-5pt;margin-top:28pt;width:79pt;height:60pt;z-index:2506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k0uRmrgBAABLAwAADgAAAAAAAAAAAAAAAAAuAgAAZHJzL2Uyb0Rv&#10;Yy54bWxQSwECLQAUAAYACAAAACEATDfNeNoAAAAKAQAADwAAAAAAAAAAAAAAAAASBAAAZHJzL2Rv&#10;d25yZXYueG1sUEsFBgAAAAAEAAQA8wAAABkFAAAAAA==&#10;" filled="f" stroked="f">
                      <v:textbox inset="2.16pt,1.44pt,0,1.44pt">
                        <w:txbxContent>
                          <w:p w14:paraId="53E51B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1104" behindDoc="0" locked="0" layoutInCell="1" allowOverlap="1" wp14:anchorId="0AEB4FD4" wp14:editId="006239E2">
                      <wp:simplePos x="0" y="0"/>
                      <wp:positionH relativeFrom="column">
                        <wp:posOffset>-63500</wp:posOffset>
                      </wp:positionH>
                      <wp:positionV relativeFrom="paragraph">
                        <wp:posOffset>355600</wp:posOffset>
                      </wp:positionV>
                      <wp:extent cx="1003300" cy="762000"/>
                      <wp:effectExtent l="0" t="0" r="0" b="0"/>
                      <wp:wrapNone/>
                      <wp:docPr id="6511" name="Rectangle 6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406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B4FD4" id="Rectangle 6511" o:spid="_x0000_s1708" style="position:absolute;margin-left:-5pt;margin-top:28pt;width:79pt;height:60pt;z-index:2506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HFSmp65AQAASwMAAA4AAAAAAAAAAAAAAAAALgIAAGRycy9lMm9E&#10;b2MueG1sUEsBAi0AFAAGAAgAAAAhAEw3zXjaAAAACgEAAA8AAAAAAAAAAAAAAAAAEwQAAGRycy9k&#10;b3ducmV2LnhtbFBLBQYAAAAABAAEAPMAAAAaBQAAAAA=&#10;" filled="f" stroked="f">
                      <v:textbox inset="2.16pt,1.44pt,0,1.44pt">
                        <w:txbxContent>
                          <w:p w14:paraId="04D406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2128" behindDoc="0" locked="0" layoutInCell="1" allowOverlap="1" wp14:anchorId="5353399D" wp14:editId="3AD623D0">
                      <wp:simplePos x="0" y="0"/>
                      <wp:positionH relativeFrom="column">
                        <wp:posOffset>-63500</wp:posOffset>
                      </wp:positionH>
                      <wp:positionV relativeFrom="paragraph">
                        <wp:posOffset>355600</wp:posOffset>
                      </wp:positionV>
                      <wp:extent cx="1003300" cy="762000"/>
                      <wp:effectExtent l="0" t="0" r="0" b="0"/>
                      <wp:wrapNone/>
                      <wp:docPr id="6510" name="Rectangle 6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7F4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3399D" id="Rectangle 6510" o:spid="_x0000_s1709" style="position:absolute;margin-left:-5pt;margin-top:28pt;width:79pt;height:60pt;z-index:2506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Qp7MrugEAAEsDAAAOAAAAAAAAAAAAAAAAAC4CAABkcnMvZTJv&#10;RG9jLnhtbFBLAQItABQABgAIAAAAIQBMN8142gAAAAoBAAAPAAAAAAAAAAAAAAAAABQEAABkcnMv&#10;ZG93bnJldi54bWxQSwUGAAAAAAQABADzAAAAGwUAAAAA&#10;" filled="f" stroked="f">
                      <v:textbox inset="2.16pt,1.44pt,0,1.44pt">
                        <w:txbxContent>
                          <w:p w14:paraId="2AE7F4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3152" behindDoc="0" locked="0" layoutInCell="1" allowOverlap="1" wp14:anchorId="4428BA61" wp14:editId="6982F094">
                      <wp:simplePos x="0" y="0"/>
                      <wp:positionH relativeFrom="column">
                        <wp:posOffset>-63500</wp:posOffset>
                      </wp:positionH>
                      <wp:positionV relativeFrom="paragraph">
                        <wp:posOffset>355600</wp:posOffset>
                      </wp:positionV>
                      <wp:extent cx="977900" cy="927100"/>
                      <wp:effectExtent l="0" t="0" r="0" b="0"/>
                      <wp:wrapNone/>
                      <wp:docPr id="6509" name="Rectangle 65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3F0C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8BA61" id="Rectangle 6509" o:spid="_x0000_s1710" style="position:absolute;margin-left:-5pt;margin-top:28pt;width:77pt;height:73pt;z-index:2506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B0yjfO2AQAASwMAAA4AAAAAAAAAAAAAAAAALgIAAGRycy9lMm9E&#10;b2MueG1sUEsBAi0AFAAGAAgAAAAhAH5QDZ/dAAAACgEAAA8AAAAAAAAAAAAAAAAAEAQAAGRycy9k&#10;b3ducmV2LnhtbFBLBQYAAAAABAAEAPMAAAAaBQAAAAA=&#10;" filled="f" stroked="f">
                      <v:textbox inset="2.16pt,1.44pt,0,1.44pt">
                        <w:txbxContent>
                          <w:p w14:paraId="0B3F0C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4176" behindDoc="0" locked="0" layoutInCell="1" allowOverlap="1" wp14:anchorId="5F5459B2" wp14:editId="4201EC23">
                      <wp:simplePos x="0" y="0"/>
                      <wp:positionH relativeFrom="column">
                        <wp:posOffset>-63500</wp:posOffset>
                      </wp:positionH>
                      <wp:positionV relativeFrom="paragraph">
                        <wp:posOffset>355600</wp:posOffset>
                      </wp:positionV>
                      <wp:extent cx="1003300" cy="762000"/>
                      <wp:effectExtent l="0" t="0" r="0" b="0"/>
                      <wp:wrapNone/>
                      <wp:docPr id="6508" name="Rectangle 6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B17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459B2" id="Rectangle 6508" o:spid="_x0000_s1711" style="position:absolute;margin-left:-5pt;margin-top:28pt;width:79pt;height:60pt;z-index:2506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LSs3q25AQAASwMAAA4AAAAAAAAAAAAAAAAALgIAAGRycy9lMm9E&#10;b2MueG1sUEsBAi0AFAAGAAgAAAAhAEw3zXjaAAAACgEAAA8AAAAAAAAAAAAAAAAAEwQAAGRycy9k&#10;b3ducmV2LnhtbFBLBQYAAAAABAAEAPMAAAAaBQAAAAA=&#10;" filled="f" stroked="f">
                      <v:textbox inset="2.16pt,1.44pt,0,1.44pt">
                        <w:txbxContent>
                          <w:p w14:paraId="55CB17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5200" behindDoc="0" locked="0" layoutInCell="1" allowOverlap="1" wp14:anchorId="5ECCD8D3" wp14:editId="73A6F5E2">
                      <wp:simplePos x="0" y="0"/>
                      <wp:positionH relativeFrom="column">
                        <wp:posOffset>-63500</wp:posOffset>
                      </wp:positionH>
                      <wp:positionV relativeFrom="paragraph">
                        <wp:posOffset>355600</wp:posOffset>
                      </wp:positionV>
                      <wp:extent cx="977900" cy="863600"/>
                      <wp:effectExtent l="0" t="0" r="0" b="0"/>
                      <wp:wrapNone/>
                      <wp:docPr id="6507" name="Rectangle 65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42EA3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CD8D3" id="Rectangle 6507" o:spid="_x0000_s1712" style="position:absolute;margin-left:-5pt;margin-top:28pt;width:77pt;height:68pt;z-index:2506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O+o/W66AQAASwMAAA4AAAAAAAAAAAAAAAAALgIAAGRycy9l&#10;Mm9Eb2MueG1sUEsBAi0AFAAGAAgAAAAhANZ3XRzcAAAACgEAAA8AAAAAAAAAAAAAAAAAFAQAAGRy&#10;cy9kb3ducmV2LnhtbFBLBQYAAAAABAAEAPMAAAAdBQAAAAA=&#10;" filled="f" stroked="f">
                      <v:textbox inset="2.16pt,1.44pt,0,1.44pt">
                        <w:txbxContent>
                          <w:p w14:paraId="042EA3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6224" behindDoc="0" locked="0" layoutInCell="1" allowOverlap="1" wp14:anchorId="6733DA22" wp14:editId="4B442E15">
                      <wp:simplePos x="0" y="0"/>
                      <wp:positionH relativeFrom="column">
                        <wp:posOffset>-63500</wp:posOffset>
                      </wp:positionH>
                      <wp:positionV relativeFrom="paragraph">
                        <wp:posOffset>355600</wp:posOffset>
                      </wp:positionV>
                      <wp:extent cx="977900" cy="927100"/>
                      <wp:effectExtent l="0" t="0" r="0" b="0"/>
                      <wp:wrapNone/>
                      <wp:docPr id="6506" name="Rectangle 65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28A7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3DA22" id="Rectangle 6506" o:spid="_x0000_s1713" style="position:absolute;margin-left:-5pt;margin-top:28pt;width:77pt;height:73pt;z-index:2506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Fsgqx22AQAASwMAAA4AAAAAAAAAAAAAAAAALgIAAGRycy9lMm9E&#10;b2MueG1sUEsBAi0AFAAGAAgAAAAhAH5QDZ/dAAAACgEAAA8AAAAAAAAAAAAAAAAAEAQAAGRycy9k&#10;b3ducmV2LnhtbFBLBQYAAAAABAAEAPMAAAAaBQAAAAA=&#10;" filled="f" stroked="f">
                      <v:textbox inset="2.16pt,1.44pt,0,1.44pt">
                        <w:txbxContent>
                          <w:p w14:paraId="0228A7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7248" behindDoc="0" locked="0" layoutInCell="1" allowOverlap="1" wp14:anchorId="11A8AC68" wp14:editId="0EEABDEB">
                      <wp:simplePos x="0" y="0"/>
                      <wp:positionH relativeFrom="column">
                        <wp:posOffset>-63500</wp:posOffset>
                      </wp:positionH>
                      <wp:positionV relativeFrom="paragraph">
                        <wp:posOffset>355600</wp:posOffset>
                      </wp:positionV>
                      <wp:extent cx="1003300" cy="762000"/>
                      <wp:effectExtent l="0" t="0" r="0" b="0"/>
                      <wp:wrapNone/>
                      <wp:docPr id="6505" name="Rectangle 6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443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8AC68" id="Rectangle 6505" o:spid="_x0000_s1714" style="position:absolute;margin-left:-5pt;margin-top:28pt;width:79pt;height:60pt;z-index:2506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F0+2wi5AQAASwMAAA4AAAAAAAAAAAAAAAAALgIAAGRycy9lMm9E&#10;b2MueG1sUEsBAi0AFAAGAAgAAAAhAEw3zXjaAAAACgEAAA8AAAAAAAAAAAAAAAAAEwQAAGRycy9k&#10;b3ducmV2LnhtbFBLBQYAAAAABAAEAPMAAAAaBQAAAAA=&#10;" filled="f" stroked="f">
                      <v:textbox inset="2.16pt,1.44pt,0,1.44pt">
                        <w:txbxContent>
                          <w:p w14:paraId="29B443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8272" behindDoc="0" locked="0" layoutInCell="1" allowOverlap="1" wp14:anchorId="5E849352" wp14:editId="1F149E69">
                      <wp:simplePos x="0" y="0"/>
                      <wp:positionH relativeFrom="column">
                        <wp:posOffset>-63500</wp:posOffset>
                      </wp:positionH>
                      <wp:positionV relativeFrom="paragraph">
                        <wp:posOffset>355600</wp:posOffset>
                      </wp:positionV>
                      <wp:extent cx="977900" cy="927100"/>
                      <wp:effectExtent l="0" t="0" r="0" b="0"/>
                      <wp:wrapNone/>
                      <wp:docPr id="6504" name="Rectangle 65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172A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9352" id="Rectangle 6504" o:spid="_x0000_s1715" style="position:absolute;margin-left:-5pt;margin-top:28pt;width:77pt;height:73pt;z-index:2506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PSgiFa2AQAASwMAAA4AAAAAAAAAAAAAAAAALgIAAGRycy9lMm9E&#10;b2MueG1sUEsBAi0AFAAGAAgAAAAhAH5QDZ/dAAAACgEAAA8AAAAAAAAAAAAAAAAAEAQAAGRycy9k&#10;b3ducmV2LnhtbFBLBQYAAAAABAAEAPMAAAAaBQAAAAA=&#10;" filled="f" stroked="f">
                      <v:textbox inset="2.16pt,1.44pt,0,1.44pt">
                        <w:txbxContent>
                          <w:p w14:paraId="38172A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79296" behindDoc="0" locked="0" layoutInCell="1" allowOverlap="1" wp14:anchorId="750DF204" wp14:editId="330A756C">
                      <wp:simplePos x="0" y="0"/>
                      <wp:positionH relativeFrom="column">
                        <wp:posOffset>-63500</wp:posOffset>
                      </wp:positionH>
                      <wp:positionV relativeFrom="paragraph">
                        <wp:posOffset>355600</wp:posOffset>
                      </wp:positionV>
                      <wp:extent cx="977900" cy="927100"/>
                      <wp:effectExtent l="0" t="0" r="0" b="0"/>
                      <wp:wrapNone/>
                      <wp:docPr id="6503" name="Rectangle 65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B393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DF204" id="Rectangle 6503" o:spid="_x0000_s1716" style="position:absolute;margin-left:-5pt;margin-top:28pt;width:77pt;height:73pt;z-index:2506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ABrcL+twEAAEsDAAAOAAAAAAAAAAAAAAAAAC4CAABkcnMvZTJv&#10;RG9jLnhtbFBLAQItABQABgAIAAAAIQB+UA2f3QAAAAoBAAAPAAAAAAAAAAAAAAAAABEEAABkcnMv&#10;ZG93bnJldi54bWxQSwUGAAAAAAQABADzAAAAGwUAAAAA&#10;" filled="f" stroked="f">
                      <v:textbox inset="2.16pt,1.44pt,0,1.44pt">
                        <w:txbxContent>
                          <w:p w14:paraId="02B393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0320" behindDoc="0" locked="0" layoutInCell="1" allowOverlap="1" wp14:anchorId="33476E5A" wp14:editId="56613C6C">
                      <wp:simplePos x="0" y="0"/>
                      <wp:positionH relativeFrom="column">
                        <wp:posOffset>-63500</wp:posOffset>
                      </wp:positionH>
                      <wp:positionV relativeFrom="paragraph">
                        <wp:posOffset>355600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E81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76E5A" id="Rectangle 6502" o:spid="_x0000_s1717" style="position:absolute;margin-left:-5pt;margin-top:28pt;width:79pt;height:60pt;z-index:2506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qDORoLgBAABLAwAADgAAAAAAAAAAAAAAAAAuAgAAZHJzL2Uyb0Rv&#10;Yy54bWxQSwECLQAUAAYACAAAACEATDfNeNoAAAAKAQAADwAAAAAAAAAAAAAAAAASBAAAZHJzL2Rv&#10;d25yZXYueG1sUEsFBgAAAAAEAAQA8wAAABkFAAAAAA==&#10;" filled="f" stroked="f">
                      <v:textbox inset="2.16pt,1.44pt,0,1.44pt">
                        <w:txbxContent>
                          <w:p w14:paraId="727E81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1344" behindDoc="0" locked="0" layoutInCell="1" allowOverlap="1" wp14:anchorId="6B57F13E" wp14:editId="27CEDAF3">
                      <wp:simplePos x="0" y="0"/>
                      <wp:positionH relativeFrom="column">
                        <wp:posOffset>-63500</wp:posOffset>
                      </wp:positionH>
                      <wp:positionV relativeFrom="paragraph">
                        <wp:posOffset>355600</wp:posOffset>
                      </wp:positionV>
                      <wp:extent cx="977900" cy="927100"/>
                      <wp:effectExtent l="0" t="0" r="0" b="0"/>
                      <wp:wrapNone/>
                      <wp:docPr id="6501" name="Rectangle 65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BEB4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7F13E" id="Rectangle 6501" o:spid="_x0000_s1718" style="position:absolute;margin-left:-5pt;margin-top:28pt;width:77pt;height:73pt;z-index:2506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IJB4E+2AQAASwMAAA4AAAAAAAAAAAAAAAAALgIAAGRycy9lMm9E&#10;b2MueG1sUEsBAi0AFAAGAAgAAAAhAH5QDZ/dAAAACgEAAA8AAAAAAAAAAAAAAAAAEAQAAGRycy9k&#10;b3ducmV2LnhtbFBLBQYAAAAABAAEAPMAAAAaBQAAAAA=&#10;" filled="f" stroked="f">
                      <v:textbox inset="2.16pt,1.44pt,0,1.44pt">
                        <w:txbxContent>
                          <w:p w14:paraId="40BEB4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2368" behindDoc="0" locked="0" layoutInCell="1" allowOverlap="1" wp14:anchorId="45B266D5" wp14:editId="681FC8F3">
                      <wp:simplePos x="0" y="0"/>
                      <wp:positionH relativeFrom="column">
                        <wp:posOffset>-63500</wp:posOffset>
                      </wp:positionH>
                      <wp:positionV relativeFrom="paragraph">
                        <wp:posOffset>355600</wp:posOffset>
                      </wp:positionV>
                      <wp:extent cx="977900" cy="901700"/>
                      <wp:effectExtent l="0" t="0" r="0" b="0"/>
                      <wp:wrapNone/>
                      <wp:docPr id="6500" name="Rectangle 65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209BD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266D5" id="Rectangle 6500" o:spid="_x0000_s1719" style="position:absolute;margin-left:-5pt;margin-top:28pt;width:77pt;height:71pt;z-index:2506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" filled="f" stroked="f">
                      <v:textbox inset="2.16pt,1.44pt,0,1.44pt">
                        <w:txbxContent>
                          <w:p w14:paraId="5209BD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3392" behindDoc="0" locked="0" layoutInCell="1" allowOverlap="1" wp14:anchorId="266D0EBC" wp14:editId="40DB10D2">
                      <wp:simplePos x="0" y="0"/>
                      <wp:positionH relativeFrom="column">
                        <wp:posOffset>-63500</wp:posOffset>
                      </wp:positionH>
                      <wp:positionV relativeFrom="paragraph">
                        <wp:posOffset>355600</wp:posOffset>
                      </wp:positionV>
                      <wp:extent cx="1003300" cy="762000"/>
                      <wp:effectExtent l="0" t="0" r="0" b="0"/>
                      <wp:wrapNone/>
                      <wp:docPr id="6499" name="Rectangle 6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DA0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D0EBC" id="Rectangle 6499" o:spid="_x0000_s1720" style="position:absolute;margin-left:-5pt;margin-top:28pt;width:79pt;height:60pt;z-index:2506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znmMHugEAAEsDAAAOAAAAAAAAAAAAAAAAAC4CAABkcnMvZTJv&#10;RG9jLnhtbFBLAQItABQABgAIAAAAIQBMN8142gAAAAoBAAAPAAAAAAAAAAAAAAAAABQEAABkcnMv&#10;ZG93bnJldi54bWxQSwUGAAAAAAQABADzAAAAGwUAAAAA&#10;" filled="f" stroked="f">
                      <v:textbox inset="2.16pt,1.44pt,0,1.44pt">
                        <w:txbxContent>
                          <w:p w14:paraId="229DA0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4416" behindDoc="0" locked="0" layoutInCell="1" allowOverlap="1" wp14:anchorId="2F212FEB" wp14:editId="273805DE">
                      <wp:simplePos x="0" y="0"/>
                      <wp:positionH relativeFrom="column">
                        <wp:posOffset>-63500</wp:posOffset>
                      </wp:positionH>
                      <wp:positionV relativeFrom="paragraph">
                        <wp:posOffset>355600</wp:posOffset>
                      </wp:positionV>
                      <wp:extent cx="1003300" cy="762000"/>
                      <wp:effectExtent l="0" t="0" r="0" b="0"/>
                      <wp:wrapNone/>
                      <wp:docPr id="6498" name="Rectangle 6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334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2FEB" id="Rectangle 6498" o:spid="_x0000_s1721" style="position:absolute;margin-left:-5pt;margin-top:28pt;width:79pt;height:60pt;z-index:2506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JJrSrK5AQAASwMAAA4AAAAAAAAAAAAAAAAALgIAAGRycy9lMm9E&#10;b2MueG1sUEsBAi0AFAAGAAgAAAAhAEw3zXjaAAAACgEAAA8AAAAAAAAAAAAAAAAAEwQAAGRycy9k&#10;b3ducmV2LnhtbFBLBQYAAAAABAAEAPMAAAAaBQAAAAA=&#10;" filled="f" stroked="f">
                      <v:textbox inset="2.16pt,1.44pt,0,1.44pt">
                        <w:txbxContent>
                          <w:p w14:paraId="715334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5440" behindDoc="0" locked="0" layoutInCell="1" allowOverlap="1" wp14:anchorId="2B45D1AB" wp14:editId="3089538E">
                      <wp:simplePos x="0" y="0"/>
                      <wp:positionH relativeFrom="column">
                        <wp:posOffset>-63500</wp:posOffset>
                      </wp:positionH>
                      <wp:positionV relativeFrom="paragraph">
                        <wp:posOffset>355600</wp:posOffset>
                      </wp:positionV>
                      <wp:extent cx="1003300" cy="762000"/>
                      <wp:effectExtent l="0" t="0" r="0" b="0"/>
                      <wp:wrapNone/>
                      <wp:docPr id="6497" name="Rectangle 6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CC68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5D1AB" id="Rectangle 6497" o:spid="_x0000_s1722" style="position:absolute;margin-left:-5pt;margin-top:28pt;width:79pt;height:60pt;z-index:2506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UeWxcugEAAEsDAAAOAAAAAAAAAAAAAAAAAC4CAABkcnMvZTJv&#10;RG9jLnhtbFBLAQItABQABgAIAAAAIQBMN8142gAAAAoBAAAPAAAAAAAAAAAAAAAAABQEAABkcnMv&#10;ZG93bnJldi54bWxQSwUGAAAAAAQABADzAAAAGwUAAAAA&#10;" filled="f" stroked="f">
                      <v:textbox inset="2.16pt,1.44pt,0,1.44pt">
                        <w:txbxContent>
                          <w:p w14:paraId="48CC68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6464" behindDoc="0" locked="0" layoutInCell="1" allowOverlap="1" wp14:anchorId="1F573E89" wp14:editId="7106E056">
                      <wp:simplePos x="0" y="0"/>
                      <wp:positionH relativeFrom="column">
                        <wp:posOffset>-63500</wp:posOffset>
                      </wp:positionH>
                      <wp:positionV relativeFrom="paragraph">
                        <wp:posOffset>355600</wp:posOffset>
                      </wp:positionV>
                      <wp:extent cx="1003300" cy="762000"/>
                      <wp:effectExtent l="0" t="0" r="0" b="0"/>
                      <wp:wrapNone/>
                      <wp:docPr id="6496" name="Rectangle 6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4F2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73E89" id="Rectangle 6496" o:spid="_x0000_s1723" style="position:absolute;margin-left:-5pt;margin-top:28pt;width:79pt;height:60pt;z-index:2506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1jEXpugEAAEsDAAAOAAAAAAAAAAAAAAAAAC4CAABkcnMvZTJv&#10;RG9jLnhtbFBLAQItABQABgAIAAAAIQBMN8142gAAAAoBAAAPAAAAAAAAAAAAAAAAABQEAABkcnMv&#10;ZG93bnJldi54bWxQSwUGAAAAAAQABADzAAAAGwUAAAAA&#10;" filled="f" stroked="f">
                      <v:textbox inset="2.16pt,1.44pt,0,1.44pt">
                        <w:txbxContent>
                          <w:p w14:paraId="1FA4F2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7488" behindDoc="0" locked="0" layoutInCell="1" allowOverlap="1" wp14:anchorId="2FD949E4" wp14:editId="3DF4730A">
                      <wp:simplePos x="0" y="0"/>
                      <wp:positionH relativeFrom="column">
                        <wp:posOffset>-63500</wp:posOffset>
                      </wp:positionH>
                      <wp:positionV relativeFrom="paragraph">
                        <wp:posOffset>355600</wp:posOffset>
                      </wp:positionV>
                      <wp:extent cx="1003300" cy="762000"/>
                      <wp:effectExtent l="0" t="0" r="0" b="0"/>
                      <wp:wrapNone/>
                      <wp:docPr id="6495" name="Rectangle 6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A27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949E4" id="Rectangle 6495" o:spid="_x0000_s1724" style="position:absolute;margin-left:-5pt;margin-top:28pt;width:79pt;height:60pt;z-index:2506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7+U8XugEAAEsDAAAOAAAAAAAAAAAAAAAAAC4CAABkcnMvZTJv&#10;RG9jLnhtbFBLAQItABQABgAIAAAAIQBMN8142gAAAAoBAAAPAAAAAAAAAAAAAAAAABQEAABkcnMv&#10;ZG93bnJldi54bWxQSwUGAAAAAAQABADzAAAAGwUAAAAA&#10;" filled="f" stroked="f">
                      <v:textbox inset="2.16pt,1.44pt,0,1.44pt">
                        <w:txbxContent>
                          <w:p w14:paraId="73FA27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8512" behindDoc="0" locked="0" layoutInCell="1" allowOverlap="1" wp14:anchorId="65EE1DD9" wp14:editId="7AFBF827">
                      <wp:simplePos x="0" y="0"/>
                      <wp:positionH relativeFrom="column">
                        <wp:posOffset>-63500</wp:posOffset>
                      </wp:positionH>
                      <wp:positionV relativeFrom="paragraph">
                        <wp:posOffset>355600</wp:posOffset>
                      </wp:positionV>
                      <wp:extent cx="1003300" cy="762000"/>
                      <wp:effectExtent l="0" t="0" r="0" b="0"/>
                      <wp:wrapNone/>
                      <wp:docPr id="6494" name="Rectangle 6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F34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E1DD9" id="Rectangle 6494" o:spid="_x0000_s1725" style="position:absolute;margin-left:-5pt;margin-top:28pt;width:79pt;height:60pt;z-index:2506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aDGaiugEAAEsDAAAOAAAAAAAAAAAAAAAAAC4CAABkcnMvZTJv&#10;RG9jLnhtbFBLAQItABQABgAIAAAAIQBMN8142gAAAAoBAAAPAAAAAAAAAAAAAAAAABQEAABkcnMv&#10;ZG93bnJldi54bWxQSwUGAAAAAAQABADzAAAAGwUAAAAA&#10;" filled="f" stroked="f">
                      <v:textbox inset="2.16pt,1.44pt,0,1.44pt">
                        <w:txbxContent>
                          <w:p w14:paraId="1A3F34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89536" behindDoc="0" locked="0" layoutInCell="1" allowOverlap="1" wp14:anchorId="2F6BE6B5" wp14:editId="597E6F04">
                      <wp:simplePos x="0" y="0"/>
                      <wp:positionH relativeFrom="column">
                        <wp:posOffset>-63500</wp:posOffset>
                      </wp:positionH>
                      <wp:positionV relativeFrom="paragraph">
                        <wp:posOffset>355600</wp:posOffset>
                      </wp:positionV>
                      <wp:extent cx="1003300" cy="762000"/>
                      <wp:effectExtent l="0" t="0" r="0" b="0"/>
                      <wp:wrapNone/>
                      <wp:docPr id="6493" name="Rectangle 6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79A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BE6B5" id="Rectangle 6493" o:spid="_x0000_s1726" style="position:absolute;margin-left:-5pt;margin-top:28pt;width:79pt;height:60pt;z-index:2506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DeQ+5W5AQAASwMAAA4AAAAAAAAAAAAAAAAALgIAAGRycy9lMm9E&#10;b2MueG1sUEsBAi0AFAAGAAgAAAAhAEw3zXjaAAAACgEAAA8AAAAAAAAAAAAAAAAAEwQAAGRycy9k&#10;b3ducmV2LnhtbFBLBQYAAAAABAAEAPMAAAAaBQAAAAA=&#10;" filled="f" stroked="f">
                      <v:textbox inset="2.16pt,1.44pt,0,1.44pt">
                        <w:txbxContent>
                          <w:p w14:paraId="2E779A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0560" behindDoc="0" locked="0" layoutInCell="1" allowOverlap="1" wp14:anchorId="6275CE4F" wp14:editId="5C788F14">
                      <wp:simplePos x="0" y="0"/>
                      <wp:positionH relativeFrom="column">
                        <wp:posOffset>-63500</wp:posOffset>
                      </wp:positionH>
                      <wp:positionV relativeFrom="paragraph">
                        <wp:posOffset>355600</wp:posOffset>
                      </wp:positionV>
                      <wp:extent cx="1003300" cy="762000"/>
                      <wp:effectExtent l="0" t="0" r="0" b="0"/>
                      <wp:wrapNone/>
                      <wp:docPr id="6492" name="Rectangle 6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C7C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5CE4F" id="Rectangle 6492" o:spid="_x0000_s1727" style="position:absolute;margin-left:-5pt;margin-top:28pt;width:79pt;height:60pt;z-index:2506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FZl0iC5AQAASwMAAA4AAAAAAAAAAAAAAAAALgIAAGRycy9lMm9E&#10;b2MueG1sUEsBAi0AFAAGAAgAAAAhAEw3zXjaAAAACgEAAA8AAAAAAAAAAAAAAAAAEwQAAGRycy9k&#10;b3ducmV2LnhtbFBLBQYAAAAABAAEAPMAAAAaBQAAAAA=&#10;" filled="f" stroked="f">
                      <v:textbox inset="2.16pt,1.44pt,0,1.44pt">
                        <w:txbxContent>
                          <w:p w14:paraId="567C7C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1584" behindDoc="0" locked="0" layoutInCell="1" allowOverlap="1" wp14:anchorId="1815DF10" wp14:editId="1A1B38C3">
                      <wp:simplePos x="0" y="0"/>
                      <wp:positionH relativeFrom="column">
                        <wp:posOffset>-63500</wp:posOffset>
                      </wp:positionH>
                      <wp:positionV relativeFrom="paragraph">
                        <wp:posOffset>355600</wp:posOffset>
                      </wp:positionV>
                      <wp:extent cx="1003300" cy="762000"/>
                      <wp:effectExtent l="0" t="0" r="0" b="0"/>
                      <wp:wrapNone/>
                      <wp:docPr id="6491" name="Rectangle 6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610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5DF10" id="Rectangle 6491" o:spid="_x0000_s1728" style="position:absolute;margin-left:-5pt;margin-top:28pt;width:79pt;height:60pt;z-index:2506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kk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Gb5WZOiecOp/Qb&#10;deO+s4qcs72RUk3znfQaYmqx7Ck+wiVK6E7kRw1u+iItMhaNT1eN1ZiJwORmsVnXOAmBR6vlZoE+&#10;dqneiyOk/EMFRyaHUUAoRVl+/JXy+erbFaybwJyfn7w87sdCZlU3b1D3QZ6QIu5ofkCjbRgYFdZE&#10;SgacO6Ppz4GDosT+9Chss1ouGlyUEszXzRoXGEqAoPcfs9yLPuAqiQyUHCKYrke8RaICCydWiF22&#10;a1qJj3EB//4P7F4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0fNkkugEAAEsDAAAOAAAAAAAAAAAAAAAAAC4CAABkcnMvZTJv&#10;RG9jLnhtbFBLAQItABQABgAIAAAAIQBMN8142gAAAAoBAAAPAAAAAAAAAAAAAAAAABQEAABkcnMv&#10;ZG93bnJldi54bWxQSwUGAAAAAAQABADzAAAAGwUAAAAA&#10;" filled="f" stroked="f">
                      <v:textbox inset="2.16pt,1.44pt,0,1.44pt">
                        <w:txbxContent>
                          <w:p w14:paraId="082610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2608" behindDoc="0" locked="0" layoutInCell="1" allowOverlap="1" wp14:anchorId="215D636A" wp14:editId="16BB936E">
                      <wp:simplePos x="0" y="0"/>
                      <wp:positionH relativeFrom="column">
                        <wp:posOffset>-63500</wp:posOffset>
                      </wp:positionH>
                      <wp:positionV relativeFrom="paragraph">
                        <wp:posOffset>355600</wp:posOffset>
                      </wp:positionV>
                      <wp:extent cx="1003300" cy="762000"/>
                      <wp:effectExtent l="0" t="0" r="0" b="0"/>
                      <wp:wrapNone/>
                      <wp:docPr id="6490" name="Rectangle 6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045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D636A" id="Rectangle 6490" o:spid="_x0000_s1729" style="position:absolute;margin-left:-5pt;margin-top:28pt;width:79pt;height:60pt;z-index:2506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CR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Gb5QYF8tzhlH6j&#10;btx3VpFztjdSqmm+k15DTC2WPcVHuEQJ3Yn8qMFNX6RFxqLx6aqxGjMRmNwsNusaHxJ4tFpuFuhj&#10;l+q9OELKP1RwZHIYBYRSlOXHXymfr75dwboJzPn5ycvjfixkVvXiDeo+yBNSxB3ND2i0DQOjwppI&#10;yYBzZzT9OXBQlNifHoVtVstFg4tSgvm6WeMCQwkQ9P5jlnvRB1wlkYGSQwTT9Yi3SFRg4cQKsct2&#10;TSvxMS7g3/+B3Ss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VifCRugEAAEsDAAAOAAAAAAAAAAAAAAAAAC4CAABkcnMvZTJv&#10;RG9jLnhtbFBLAQItABQABgAIAAAAIQBMN8142gAAAAoBAAAPAAAAAAAAAAAAAAAAABQEAABkcnMv&#10;ZG93bnJldi54bWxQSwUGAAAAAAQABADzAAAAGwUAAAAA&#10;" filled="f" stroked="f">
                      <v:textbox inset="2.16pt,1.44pt,0,1.44pt">
                        <w:txbxContent>
                          <w:p w14:paraId="426045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3632" behindDoc="0" locked="0" layoutInCell="1" allowOverlap="1" wp14:anchorId="3513A619" wp14:editId="4DD7DD54">
                      <wp:simplePos x="0" y="0"/>
                      <wp:positionH relativeFrom="column">
                        <wp:posOffset>-63500</wp:posOffset>
                      </wp:positionH>
                      <wp:positionV relativeFrom="paragraph">
                        <wp:posOffset>355600</wp:posOffset>
                      </wp:positionV>
                      <wp:extent cx="1003300" cy="762000"/>
                      <wp:effectExtent l="0" t="0" r="0" b="0"/>
                      <wp:wrapNone/>
                      <wp:docPr id="6489" name="Rectangle 6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B8A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3A619" id="Rectangle 6489" o:spid="_x0000_s1730" style="position:absolute;margin-left:-5pt;margin-top:28pt;width:79pt;height:60pt;z-index:2506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Si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1u2WEs8dTukH&#10;6sZ9bxW5ZAcjpZrnO+s1xtRh2XN8gmuU0J3JTxrc/EVaZCoan28aqykTgcntatvWOAmBR5v1doU+&#10;dqneiiOk/EUFR2aHUUAoRVl++pby5errFaybwVyen708HaZCZlOvX6EegjwjRdzR/IhG2zAyKqyJ&#10;lIw4d0bTryMHRYn96lHYZrNe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Qd7SiugEAAEsDAAAOAAAAAAAAAAAAAAAAAC4CAABkcnMvZTJv&#10;RG9jLnhtbFBLAQItABQABgAIAAAAIQBMN8142gAAAAoBAAAPAAAAAAAAAAAAAAAAABQEAABkcnMv&#10;ZG93bnJldi54bWxQSwUGAAAAAAQABADzAAAAGwUAAAAA&#10;" filled="f" stroked="f">
                      <v:textbox inset="2.16pt,1.44pt,0,1.44pt">
                        <w:txbxContent>
                          <w:p w14:paraId="2FFB8A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4656" behindDoc="0" locked="0" layoutInCell="1" allowOverlap="1" wp14:anchorId="6D52CDF5" wp14:editId="1CB4262B">
                      <wp:simplePos x="0" y="0"/>
                      <wp:positionH relativeFrom="column">
                        <wp:posOffset>-63500</wp:posOffset>
                      </wp:positionH>
                      <wp:positionV relativeFrom="paragraph">
                        <wp:posOffset>355600</wp:posOffset>
                      </wp:positionV>
                      <wp:extent cx="1003300" cy="762000"/>
                      <wp:effectExtent l="0" t="0" r="0" b="0"/>
                      <wp:wrapNone/>
                      <wp:docPr id="6488" name="Rectangle 6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68F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2CDF5" id="Rectangle 6488" o:spid="_x0000_s1731" style="position:absolute;margin-left:-5pt;margin-top:28pt;width:79pt;height:60pt;z-index:2506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0Xug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5ZrnJXjFqf0&#10;A3XjrhsUOWd7I6XK8816jSG2WPYSnuESRXQz+UmDzV+kRaai8emqsZoSEZjcLDbrGich8Gi13CzQ&#10;xy7Ve3GAmL4qb0l2GAWEUpTlx8eYzlffrmBdBnN+Pntp2k+FzKq+fYO69/KEFHFH0xMaPfiRUTGY&#10;QMmIc2c0vh44KEqGbw6FbVbLRYOLUoL5usmiQAkQ9P5jljvRe1wlkYCSQwDT9Yi3SFRg4cQKsct2&#10;5ZX4GBfw7//A7j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xgp0XugEAAEsDAAAOAAAAAAAAAAAAAAAAAC4CAABkcnMvZTJv&#10;RG9jLnhtbFBLAQItABQABgAIAAAAIQBMN8142gAAAAoBAAAPAAAAAAAAAAAAAAAAABQEAABkcnMv&#10;ZG93bnJldi54bWxQSwUGAAAAAAQABADzAAAAGwUAAAAA&#10;" filled="f" stroked="f">
                      <v:textbox inset="2.16pt,1.44pt,0,1.44pt">
                        <w:txbxContent>
                          <w:p w14:paraId="4C768F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5680" behindDoc="0" locked="0" layoutInCell="1" allowOverlap="1" wp14:anchorId="46290455" wp14:editId="2E97FA03">
                      <wp:simplePos x="0" y="0"/>
                      <wp:positionH relativeFrom="column">
                        <wp:posOffset>-63500</wp:posOffset>
                      </wp:positionH>
                      <wp:positionV relativeFrom="paragraph">
                        <wp:posOffset>355600</wp:posOffset>
                      </wp:positionV>
                      <wp:extent cx="1003300" cy="762000"/>
                      <wp:effectExtent l="0" t="0" r="0" b="0"/>
                      <wp:wrapNone/>
                      <wp:docPr id="6487" name="Rectangle 6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11F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90455" id="Rectangle 6487" o:spid="_x0000_s1732" style="position:absolute;margin-left:-5pt;margin-top:28pt;width:79pt;height:60pt;z-index:2506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Lv5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pb1mhLLDU7p&#10;D+rGbTdIcs72um1lmm/Sa/ShwbIn/wiXKKCbyE8KTPoiLTJljU9XjeUUicDkZrGpS5yEwKP1crNA&#10;H7sU78UeQryXzpDkMAoIJSvLj79CPF99u4J1Ccz5+eTFaT9lMuty9QZ179oTUsQdjQ9o1OBGRsWg&#10;PSUjzp3R8HrgICkZfloUtlovFxUuSg7mdVXjAkMOEPT+Y5Zb0TtcJRGBkoMH3fWIN0uUYeHEMrHL&#10;dqWV+Bhn8O//wO4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N5C7+bsBAABLAwAADgAAAAAAAAAAAAAAAAAuAgAAZHJzL2Uy&#10;b0RvYy54bWxQSwECLQAUAAYACAAAACEATDfNeNoAAAAKAQAADwAAAAAAAAAAAAAAAAAVBAAAZHJz&#10;L2Rvd25yZXYueG1sUEsFBgAAAAAEAAQA8wAAABwFAAAAAA==&#10;" filled="f" stroked="f">
                      <v:textbox inset="2.16pt,1.44pt,0,1.44pt">
                        <w:txbxContent>
                          <w:p w14:paraId="71F11F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6704" behindDoc="0" locked="0" layoutInCell="1" allowOverlap="1" wp14:anchorId="175F035C" wp14:editId="331091BA">
                      <wp:simplePos x="0" y="0"/>
                      <wp:positionH relativeFrom="column">
                        <wp:posOffset>-63500</wp:posOffset>
                      </wp:positionH>
                      <wp:positionV relativeFrom="paragraph">
                        <wp:posOffset>355600</wp:posOffset>
                      </wp:positionV>
                      <wp:extent cx="1003300" cy="762000"/>
                      <wp:effectExtent l="0" t="0" r="0" b="0"/>
                      <wp:wrapNone/>
                      <wp:docPr id="6486" name="Rectangle 6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B26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F035C" id="Rectangle 6486" o:spid="_x0000_s1733" style="position:absolute;margin-left:-5pt;margin-top:28pt;width:79pt;height:60pt;z-index:2506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JM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pb1ihLLDU7p&#10;D+rGbTdIcs72um1lmm/Sa/ShwbIn/wiXKKCbyE8KTPoiLTJljU9XjeUUicDkZrGpS5yEwKP1crNA&#10;H7sU78UeQryXzpDkMAoIJSvLj79CPF99u4J1Ccz5+eTFaT9lMuty/QZ179oTUsQdjQ9o1OBGRsWg&#10;PSUjzp3R8HrgICkZfloUtlovFxUuSg7mdVXjAkMOEPT+Y5Zb0TtcJRGBkoMH3fWIN0uUYeHEMrHL&#10;dqWV+Bhn8O//wO4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VmWSTLsBAABLAwAADgAAAAAAAAAAAAAAAAAuAgAAZHJzL2Uy&#10;b0RvYy54bWxQSwECLQAUAAYACAAAACEATDfNeNoAAAAKAQAADwAAAAAAAAAAAAAAAAAVBAAAZHJz&#10;L2Rvd25yZXYueG1sUEsFBgAAAAAEAAQA8wAAABwFAAAAAA==&#10;" filled="f" stroked="f">
                      <v:textbox inset="2.16pt,1.44pt,0,1.44pt">
                        <w:txbxContent>
                          <w:p w14:paraId="452B26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7728" behindDoc="0" locked="0" layoutInCell="1" allowOverlap="1" wp14:anchorId="1DB353FB" wp14:editId="03A97BA2">
                      <wp:simplePos x="0" y="0"/>
                      <wp:positionH relativeFrom="column">
                        <wp:posOffset>-63500</wp:posOffset>
                      </wp:positionH>
                      <wp:positionV relativeFrom="paragraph">
                        <wp:posOffset>355600</wp:posOffset>
                      </wp:positionV>
                      <wp:extent cx="1003300" cy="762000"/>
                      <wp:effectExtent l="0" t="0" r="0" b="0"/>
                      <wp:wrapNone/>
                      <wp:docPr id="6485" name="Rectangle 6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409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353FB" id="Rectangle 6485" o:spid="_x0000_s1734" style="position:absolute;margin-left:-5pt;margin-top:28pt;width:79pt;height:60pt;z-index:2506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YEJiyugEAAEsDAAAOAAAAAAAAAAAAAAAAAC4CAABkcnMvZTJv&#10;RG9jLnhtbFBLAQItABQABgAIAAAAIQBMN8142gAAAAoBAAAPAAAAAAAAAAAAAAAAABQEAABkcnMv&#10;ZG93bnJldi54bWxQSwUGAAAAAAQABADzAAAAGwUAAAAA&#10;" filled="f" stroked="f">
                      <v:textbox inset="2.16pt,1.44pt,0,1.44pt">
                        <w:txbxContent>
                          <w:p w14:paraId="445409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8752" behindDoc="0" locked="0" layoutInCell="1" allowOverlap="1" wp14:anchorId="17F8B937" wp14:editId="3BE631C5">
                      <wp:simplePos x="0" y="0"/>
                      <wp:positionH relativeFrom="column">
                        <wp:posOffset>-63500</wp:posOffset>
                      </wp:positionH>
                      <wp:positionV relativeFrom="paragraph">
                        <wp:posOffset>355600</wp:posOffset>
                      </wp:positionV>
                      <wp:extent cx="1003300" cy="762000"/>
                      <wp:effectExtent l="0" t="0" r="0" b="0"/>
                      <wp:wrapNone/>
                      <wp:docPr id="6484" name="Rectangle 6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A05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8B937" id="Rectangle 6484" o:spid="_x0000_s1735" style="position:absolute;margin-left:-5pt;margin-top:28pt;width:79pt;height:60pt;z-index:2506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EH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1u2aEs8dTukH&#10;6sZ9bxW5ZAcjpZrnO+s1xtRh2XN8gmuU0J3JTxrc/EVaZCoan28aqykTgcntatvWOAmBR5v1doU+&#10;dqneiiOk/EUFR2aHUUAoRVl++pby5errFaybwVyen708HaZCZlNvX6EegjwjRdzR/IhG2zAyKqyJ&#10;lIw4d0bTryMHRYn96lHYZrNe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55bEHugEAAEsDAAAOAAAAAAAAAAAAAAAAAC4CAABkcnMvZTJv&#10;RG9jLnhtbFBLAQItABQABgAIAAAAIQBMN8142gAAAAoBAAAPAAAAAAAAAAAAAAAAABQEAABkcnMv&#10;ZG93bnJldi54bWxQSwUGAAAAAAQABADzAAAAGwUAAAAA&#10;" filled="f" stroked="f">
                      <v:textbox inset="2.16pt,1.44pt,0,1.44pt">
                        <w:txbxContent>
                          <w:p w14:paraId="272A05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699776" behindDoc="0" locked="0" layoutInCell="1" allowOverlap="1" wp14:anchorId="091034A7" wp14:editId="4DC0953A">
                      <wp:simplePos x="0" y="0"/>
                      <wp:positionH relativeFrom="column">
                        <wp:posOffset>-63500</wp:posOffset>
                      </wp:positionH>
                      <wp:positionV relativeFrom="paragraph">
                        <wp:posOffset>355600</wp:posOffset>
                      </wp:positionV>
                      <wp:extent cx="1003300" cy="762000"/>
                      <wp:effectExtent l="0" t="0" r="0" b="0"/>
                      <wp:wrapNone/>
                      <wp:docPr id="6483" name="Rectangle 6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E07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034A7" id="Rectangle 6483" o:spid="_x0000_s1736" style="position:absolute;margin-left:-5pt;margin-top:28pt;width:79pt;height:60pt;z-index:2506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Oj7r7sBAABLAwAADgAAAAAAAAAAAAAAAAAuAgAAZHJzL2Uy&#10;b0RvYy54bWxQSwECLQAUAAYACAAAACEATDfNeNoAAAAKAQAADwAAAAAAAAAAAAAAAAAVBAAAZHJz&#10;L2Rvd25yZXYueG1sUEsFBgAAAAAEAAQA8wAAABwFAAAAAA==&#10;" filled="f" stroked="f">
                      <v:textbox inset="2.16pt,1.44pt,0,1.44pt">
                        <w:txbxContent>
                          <w:p w14:paraId="42EE07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00800" behindDoc="0" locked="0" layoutInCell="1" allowOverlap="1" wp14:anchorId="7029B280" wp14:editId="0AB1CFF0">
                      <wp:simplePos x="0" y="0"/>
                      <wp:positionH relativeFrom="column">
                        <wp:posOffset>-63500</wp:posOffset>
                      </wp:positionH>
                      <wp:positionV relativeFrom="paragraph">
                        <wp:posOffset>355600</wp:posOffset>
                      </wp:positionV>
                      <wp:extent cx="1003300" cy="762000"/>
                      <wp:effectExtent l="0" t="0" r="0" b="0"/>
                      <wp:wrapNone/>
                      <wp:docPr id="6482" name="Rectangle 6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8185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9B280" id="Rectangle 6482" o:spid="_x0000_s1737" style="position:absolute;margin-left:-5pt;margin-top:28pt;width:79pt;height:60pt;z-index:2507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IauQEAAEs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P367ahxHOHU/qG&#10;unHfW0Uu2cFIqeb5znqNMXVY9hpf4BoldGfykwY3f5EWmYrG55vGaspEYHK72rY1TkLg0Wa9XaGP&#10;Xaq34ggpf1LBkdlhFBBKUZafvqR8ufr7CtbNYC7Pz16eDlMhs1neoB6CPCNF3NH8jEbbMDIqrImU&#10;jDh3RtPPIwdFif3sUdhms16hDrkEy7ZpcYGhBAj68D7LvRgCrpLIQMkxgukHxFveLbBwYoXYdbvm&#10;lXgfF/Bv/8D+F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G0d0hq5AQAASwMAAA4AAAAAAAAAAAAAAAAALgIAAGRycy9lMm9E&#10;b2MueG1sUEsBAi0AFAAGAAgAAAAhAEw3zXjaAAAACgEAAA8AAAAAAAAAAAAAAAAAEwQAAGRycy9k&#10;b3ducmV2LnhtbFBLBQYAAAAABAAEAPMAAAAaBQAAAAA=&#10;" filled="f" stroked="f">
                      <v:textbox inset="2.16pt,1.44pt,0,1.44pt">
                        <w:txbxContent>
                          <w:p w14:paraId="6D8185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01824" behindDoc="0" locked="0" layoutInCell="1" allowOverlap="1" wp14:anchorId="6282F257" wp14:editId="5497F0BC">
                      <wp:simplePos x="0" y="0"/>
                      <wp:positionH relativeFrom="column">
                        <wp:posOffset>-63500</wp:posOffset>
                      </wp:positionH>
                      <wp:positionV relativeFrom="paragraph">
                        <wp:posOffset>355600</wp:posOffset>
                      </wp:positionV>
                      <wp:extent cx="1003300" cy="762000"/>
                      <wp:effectExtent l="0" t="0" r="0" b="0"/>
                      <wp:wrapNone/>
                      <wp:docPr id="6481" name="Rectangle 6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B85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2F257" id="Rectangle 6481" o:spid="_x0000_s1738" style="position:absolute;margin-left:-5pt;margin-top:28pt;width:79pt;height:60pt;z-index:2507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keugEAAEs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m1VTUWKZwSn9&#10;Rt2YHbQg5+yo+l6k+Sa9Jh9aLHvyj3CJArqJ/CzBpC/SInPW+HTVWMyRcExulpumxElwPFqvNkv0&#10;sUvxXuwhxB/CGZKcjgJCycqy468Qz1ffrmBdAnN+Pnlx3s+ZzLqq36DuXX9Cirij8QGN1G7qKNfK&#10;UzLh3Dsa/hwYCEr0T4vC1uvVssZFyUHV1A0uMOQAQe8/Zpnlo8NV4hEoOXhQw4h4s0QZFk4sE7ts&#10;V1qJj3EG//4P7F4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PBNkeugEAAEsDAAAOAAAAAAAAAAAAAAAAAC4CAABkcnMvZTJv&#10;RG9jLnhtbFBLAQItABQABgAIAAAAIQBMN8142gAAAAoBAAAPAAAAAAAAAAAAAAAAABQEAABkcnMv&#10;ZG93bnJldi54bWxQSwUGAAAAAAQABADzAAAAGwUAAAAA&#10;" filled="f" stroked="f">
                      <v:textbox inset="2.16pt,1.44pt,0,1.44pt">
                        <w:txbxContent>
                          <w:p w14:paraId="3A2B85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02848" behindDoc="0" locked="0" layoutInCell="1" allowOverlap="1" wp14:anchorId="63FB432C" wp14:editId="394CD7E2">
                      <wp:simplePos x="0" y="0"/>
                      <wp:positionH relativeFrom="column">
                        <wp:posOffset>-63500</wp:posOffset>
                      </wp:positionH>
                      <wp:positionV relativeFrom="paragraph">
                        <wp:posOffset>355600</wp:posOffset>
                      </wp:positionV>
                      <wp:extent cx="1003300" cy="762000"/>
                      <wp:effectExtent l="0" t="0" r="0" b="0"/>
                      <wp:wrapNone/>
                      <wp:docPr id="6480" name="Rectangle 6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A456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B432C" id="Rectangle 6480" o:spid="_x0000_s1739" style="position:absolute;margin-left:-5pt;margin-top:28pt;width:79pt;height:60pt;z-index:2507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Cr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sWBXLc4pR+&#10;oG7c9aMil+xgpFR5vlmvKcQOy57DE1yjiG4mP2uw+Yu0yFw0Pt80VnMiApPb1bat8SGBR5v1doU+&#10;dqneigPE9EV5S7LDKCCUoiw/fYvpcvX1CtZlMJfns5fmw1zIbJarV6gHL89IEXc0PaLRo58YFaMJ&#10;lEw4d0bjryMHRcn41aGwzWa9anBRSrBsmxYXGEqAoA/vs9yJweMqiQSUHAOYfkC8RaICCydWiF23&#10;K6/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u8fCrugEAAEsDAAAOAAAAAAAAAAAAAAAAAC4CAABkcnMvZTJv&#10;RG9jLnhtbFBLAQItABQABgAIAAAAIQBMN8142gAAAAoBAAAPAAAAAAAAAAAAAAAAABQEAABkcnMv&#10;ZG93bnJldi54bWxQSwUGAAAAAAQABADzAAAAGwUAAAAA&#10;" filled="f" stroked="f">
                      <v:textbox inset="2.16pt,1.44pt,0,1.44pt">
                        <w:txbxContent>
                          <w:p w14:paraId="38A456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03872" behindDoc="0" locked="0" layoutInCell="1" allowOverlap="1" wp14:anchorId="5402DE54" wp14:editId="0D182592">
                      <wp:simplePos x="0" y="0"/>
                      <wp:positionH relativeFrom="column">
                        <wp:posOffset>-63500</wp:posOffset>
                      </wp:positionH>
                      <wp:positionV relativeFrom="paragraph">
                        <wp:posOffset>355600</wp:posOffset>
                      </wp:positionV>
                      <wp:extent cx="1003300" cy="762000"/>
                      <wp:effectExtent l="0" t="0" r="0" b="0"/>
                      <wp:wrapNone/>
                      <wp:docPr id="6479" name="Rectangle 6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5C0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2DE54" id="Rectangle 6479" o:spid="_x0000_s1740" style="position:absolute;margin-left:-5pt;margin-top:28pt;width:79pt;height:60pt;z-index:2507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1u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Gb5WpDiecOp/Qb&#10;deO+s4qcs72RUk3znfQaYmqx7Ck+wiVK6E7kRw1u+iItMhaNT1eN1ZiJwORmsVnXOAmBR6vlZoE+&#10;dqneiyOk/EMFRyaHUUAoRVl+/JXy+erbFaybwJyfn7w87sdCZjVfvkHdB3lCirij+QGNtmFgVFgT&#10;KRlw7oymPwcOihL706OwzWq5aHBRSjBfN2tcYCgBgt5/zHIv+oCrJDJQcohguh7xFokKLJxYIXbZ&#10;rmklPsYF/Ps/sHs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6Jn1uugEAAEsDAAAOAAAAAAAAAAAAAAAAAC4CAABkcnMvZTJv&#10;RG9jLnhtbFBLAQItABQABgAIAAAAIQBMN8142gAAAAoBAAAPAAAAAAAAAAAAAAAAABQEAABkcnMv&#10;ZG93bnJldi54bWxQSwUGAAAAAAQABADzAAAAGwUAAAAA&#10;" filled="f" stroked="f">
                      <v:textbox inset="2.16pt,1.44pt,0,1.44pt">
                        <w:txbxContent>
                          <w:p w14:paraId="6F45C0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04896" behindDoc="0" locked="0" layoutInCell="1" allowOverlap="1" wp14:anchorId="7265F879" wp14:editId="4CFA4121">
                      <wp:simplePos x="0" y="0"/>
                      <wp:positionH relativeFrom="column">
                        <wp:posOffset>-63500</wp:posOffset>
                      </wp:positionH>
                      <wp:positionV relativeFrom="paragraph">
                        <wp:posOffset>355600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EDB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5F879" id="Rectangle 6478" o:spid="_x0000_s1741" style="position:absolute;margin-left:-5pt;margin-top:28pt;width:79pt;height:60pt;z-index:2507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1Tbug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5YrnJXjFqf0&#10;A3XjrhsUOWd7I6XK8816jSG2WPYSnuESRXQz+UmDzV+kRaai8emqsZoSEZjcLDbrGich8Gi13CzQ&#10;xy7Ve3GAmL4qb0l2GAWEUpTlx8eYzlffrmBdBnN+Pntp2k+FzGp++wZ17+UJKeKOpic0evAjo2Iw&#10;gZIR585ofD1wUJQM3xwK26yWiwYXpQTzdbNGUaAECHr/Mcud6D2ukkhAySGA6XrEWyQqsHBihdhl&#10;u/JKfIwL+Pd/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b01TbugEAAEsDAAAOAAAAAAAAAAAAAAAAAC4CAABkcnMvZTJv&#10;RG9jLnhtbFBLAQItABQABgAIAAAAIQBMN8142gAAAAoBAAAPAAAAAAAAAAAAAAAAABQEAABkcnMv&#10;ZG93bnJldi54bWxQSwUGAAAAAAQABADzAAAAGwUAAAAA&#10;" filled="f" stroked="f">
                      <v:textbox inset="2.16pt,1.44pt,0,1.44pt">
                        <w:txbxContent>
                          <w:p w14:paraId="4E2EDB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05920" behindDoc="0" locked="0" layoutInCell="1" allowOverlap="1" wp14:anchorId="37A15C8A" wp14:editId="4467F3E6">
                      <wp:simplePos x="0" y="0"/>
                      <wp:positionH relativeFrom="column">
                        <wp:posOffset>-63500</wp:posOffset>
                      </wp:positionH>
                      <wp:positionV relativeFrom="paragraph">
                        <wp:posOffset>355600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D11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15C8A" id="Rectangle 6477" o:spid="_x0000_s1742" style="position:absolute;margin-left:-5pt;margin-top:28pt;width:79pt;height:60pt;z-index:2507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dwXI1ugEAAEsDAAAOAAAAAAAAAAAAAAAAAC4CAABkcnMvZTJv&#10;RG9jLnhtbFBLAQItABQABgAIAAAAIQBMN8142gAAAAoBAAAPAAAAAAAAAAAAAAAAABQEAABkcnMv&#10;ZG93bnJldi54bWxQSwUGAAAAAAQABADzAAAAGwUAAAAA&#10;" filled="f" stroked="f">
                      <v:textbox inset="2.16pt,1.44pt,0,1.44pt">
                        <w:txbxContent>
                          <w:p w14:paraId="4E9D11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06944" behindDoc="0" locked="0" layoutInCell="1" allowOverlap="1" wp14:anchorId="63048942" wp14:editId="4012867D">
                      <wp:simplePos x="0" y="0"/>
                      <wp:positionH relativeFrom="column">
                        <wp:posOffset>-63500</wp:posOffset>
                      </wp:positionH>
                      <wp:positionV relativeFrom="paragraph">
                        <wp:posOffset>355600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827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48942" id="Rectangle 6476" o:spid="_x0000_s1743" style="position:absolute;margin-left:-5pt;margin-top:28pt;width:79pt;height:60pt;z-index:2507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8NFuAugEAAEsDAAAOAAAAAAAAAAAAAAAAAC4CAABkcnMvZTJv&#10;RG9jLnhtbFBLAQItABQABgAIAAAAIQBMN8142gAAAAoBAAAPAAAAAAAAAAAAAAAAABQEAABkcnMv&#10;ZG93bnJldi54bWxQSwUGAAAAAAQABADzAAAAGwUAAAAA&#10;" filled="f" stroked="f">
                      <v:textbox inset="2.16pt,1.44pt,0,1.44pt">
                        <w:txbxContent>
                          <w:p w14:paraId="09A827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07968" behindDoc="0" locked="0" layoutInCell="1" allowOverlap="1" wp14:anchorId="21BE3743" wp14:editId="195AD49E">
                      <wp:simplePos x="0" y="0"/>
                      <wp:positionH relativeFrom="column">
                        <wp:posOffset>-63500</wp:posOffset>
                      </wp:positionH>
                      <wp:positionV relativeFrom="paragraph">
                        <wp:posOffset>355600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86F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E3743" id="Rectangle 6475" o:spid="_x0000_s1744" style="position:absolute;margin-left:-5pt;margin-top:28pt;width:79pt;height:60pt;z-index:2507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F+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XmIyWOWZzS&#10;d9SNucFIcsmOWgiZ55v1mkLssOw5PME1iuhm8rMCm79Ii8xF4/NNYzknwjG5XW3bGifB8Wiz3q7Q&#10;xy7Va3GAmD5Lb0l2egoIpSjLTl9julx9uYJ1Gczl+eyl+TAXMptl+wL14MUZKeKOpkc0yvipp9zo&#10;QMmEc+9p/HVkICkxXxwK22zWqwYXpQTLtmlxgaEECPrwNsscHz2uEk9AyTGAHkbEWyQqsHBihdh1&#10;u/JKvI0L+Nd/Y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yQVF+ugEAAEsDAAAOAAAAAAAAAAAAAAAAAC4CAABkcnMvZTJv&#10;RG9jLnhtbFBLAQItABQABgAIAAAAIQBMN8142gAAAAoBAAAPAAAAAAAAAAAAAAAAABQEAABkcnMv&#10;ZG93bnJldi54bWxQSwUGAAAAAAQABADzAAAAGwUAAAAA&#10;" filled="f" stroked="f">
                      <v:textbox inset="2.16pt,1.44pt,0,1.44pt">
                        <w:txbxContent>
                          <w:p w14:paraId="3F586F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08992" behindDoc="0" locked="0" layoutInCell="1" allowOverlap="1" wp14:anchorId="4C9B6B9E" wp14:editId="017C6B69">
                      <wp:simplePos x="0" y="0"/>
                      <wp:positionH relativeFrom="column">
                        <wp:posOffset>-63500</wp:posOffset>
                      </wp:positionH>
                      <wp:positionV relativeFrom="paragraph">
                        <wp:posOffset>355600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45A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B6B9E" id="Rectangle 6474" o:spid="_x0000_s1745" style="position:absolute;margin-left:-5pt;margin-top:28pt;width:79pt;height:60pt;z-index:2507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jL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Gb5WpJiecOp/Qb&#10;deO+s4qcs72RUk3znfQaYmqx7Ck+wiVK6E7kRw1u+iItMhaNT1eN1ZiJwORmsVnXOAmBR6vlZoE+&#10;dqneiyOk/EMFRyaHUUAoRVl+/JXy+erbFaybwJyfn7w87sdCZjXfvEHdB3lCirij+QGNtmFgVFgT&#10;KRlw7oymPwcOihL706OwzWq5aHBRSjBfN2tcYCgBgt5/zHIv+oCrJDJQcohguh7xFokKLJxYIXbZ&#10;rmklPsYF/Ps/sHs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TtHjLugEAAEsDAAAOAAAAAAAAAAAAAAAAAC4CAABkcnMvZTJv&#10;RG9jLnhtbFBLAQItABQABgAIAAAAIQBMN8142gAAAAoBAAAPAAAAAAAAAAAAAAAAABQEAABkcnMv&#10;ZG93bnJldi54bWxQSwUGAAAAAAQABADzAAAAGwUAAAAA&#10;" filled="f" stroked="f">
                      <v:textbox inset="2.16pt,1.44pt,0,1.44pt">
                        <w:txbxContent>
                          <w:p w14:paraId="35D45A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0016" behindDoc="0" locked="0" layoutInCell="1" allowOverlap="1" wp14:anchorId="1D315AE9" wp14:editId="0979663B">
                      <wp:simplePos x="0" y="0"/>
                      <wp:positionH relativeFrom="column">
                        <wp:posOffset>-63500</wp:posOffset>
                      </wp:positionH>
                      <wp:positionV relativeFrom="paragraph">
                        <wp:posOffset>355600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643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15AE9" id="Rectangle 6473" o:spid="_x0000_s1746" style="position:absolute;margin-left:-5pt;margin-top:28pt;width:79pt;height:60pt;z-index:2507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owuwEAAEs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bvlqsFJY5b7NIL&#10;+sZdNyhyrvZGSpX7m/0aQ2zx2mt4hksWcZnFTxps/qIsMhWPT1eP1ZSIwOJmsVnX2AmBW6vlZoFr&#10;RKk+LgeI6avyluQFo4BUirP8+D2m89HfR/BeJnN+Pq/StJ+KmFVTYHNt7+UJJeKMpicMevAjo2Iw&#10;gZIR+85ofDtwUJQM3xwa26yWiwYHpSTzdbPGAYaSIOn95yp3ovc4SiIBJYcApuuRb7Go0MKOFWGX&#10;6coj8Tkv5D/+gd07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yqqMLsBAABLAwAADgAAAAAAAAAAAAAAAAAuAgAAZHJzL2Uy&#10;b0RvYy54bWxQSwECLQAUAAYACAAAACEATDfNeNoAAAAKAQAADwAAAAAAAAAAAAAAAAAVBAAAZHJz&#10;L2Rvd25yZXYueG1sUEsFBgAAAAAEAAQA8wAAABwFAAAAAA==&#10;" filled="f" stroked="f">
                      <v:textbox inset="2.16pt,1.44pt,0,1.44pt">
                        <w:txbxContent>
                          <w:p w14:paraId="4FE643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1040" behindDoc="0" locked="0" layoutInCell="1" allowOverlap="1" wp14:anchorId="11538C49" wp14:editId="4D399A1B">
                      <wp:simplePos x="0" y="0"/>
                      <wp:positionH relativeFrom="column">
                        <wp:posOffset>-63500</wp:posOffset>
                      </wp:positionH>
                      <wp:positionV relativeFrom="paragraph">
                        <wp:posOffset>355600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18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38C49" id="Rectangle 6472" o:spid="_x0000_s1747" style="position:absolute;margin-left:-5pt;margin-top:28pt;width:79pt;height:60pt;z-index:2507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Nrfg4W5AQAASwMAAA4AAAAAAAAAAAAAAAAALgIAAGRycy9lMm9E&#10;b2MueG1sUEsBAi0AFAAGAAgAAAAhAEw3zXjaAAAACgEAAA8AAAAAAAAAAAAAAAAAEwQAAGRycy9k&#10;b3ducmV2LnhtbFBLBQYAAAAABAAEAPMAAAAaBQAAAAA=&#10;" filled="f" stroked="f">
                      <v:textbox inset="2.16pt,1.44pt,0,1.44pt">
                        <w:txbxContent>
                          <w:p w14:paraId="0BB18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2064" behindDoc="0" locked="0" layoutInCell="1" allowOverlap="1" wp14:anchorId="35D9EE3D" wp14:editId="04957607">
                      <wp:simplePos x="0" y="0"/>
                      <wp:positionH relativeFrom="column">
                        <wp:posOffset>-63500</wp:posOffset>
                      </wp:positionH>
                      <wp:positionV relativeFrom="paragraph">
                        <wp:posOffset>355600</wp:posOffset>
                      </wp:positionV>
                      <wp:extent cx="977900" cy="927100"/>
                      <wp:effectExtent l="0" t="0" r="0" b="0"/>
                      <wp:wrapNone/>
                      <wp:docPr id="6471" name="Rectangle 64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85C9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9EE3D" id="Rectangle 6471" o:spid="_x0000_s1748" style="position:absolute;margin-left:-5pt;margin-top:28pt;width:77pt;height:73pt;z-index:2507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wrfJqtwEAAEsDAAAOAAAAAAAAAAAAAAAAAC4CAABkcnMvZTJv&#10;RG9jLnhtbFBLAQItABQABgAIAAAAIQB+UA2f3QAAAAoBAAAPAAAAAAAAAAAAAAAAABEEAABkcnMv&#10;ZG93bnJldi54bWxQSwUGAAAAAAQABADzAAAAGwUAAAAA&#10;" filled="f" stroked="f">
                      <v:textbox inset="2.16pt,1.44pt,0,1.44pt">
                        <w:txbxContent>
                          <w:p w14:paraId="6585C9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3088" behindDoc="0" locked="0" layoutInCell="1" allowOverlap="1" wp14:anchorId="74DD922D" wp14:editId="733DCBEB">
                      <wp:simplePos x="0" y="0"/>
                      <wp:positionH relativeFrom="column">
                        <wp:posOffset>-63500</wp:posOffset>
                      </wp:positionH>
                      <wp:positionV relativeFrom="paragraph">
                        <wp:posOffset>355600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FB5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D922D" id="Rectangle 6470" o:spid="_x0000_s1749" style="position:absolute;margin-left:-5pt;margin-top:28pt;width:79pt;height:60pt;z-index:2507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E0ug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zXKFAjlucUq/&#10;UTfuukGRc7Y3Uqo836zXGGKLZU/hES5RRDeTnzTY/EVaZCoan64aqykRgcnNYrOu8SGBR6vlZoE+&#10;dqneiwPE9EN5S7LDKCCUoiw//orpfPXtCtZlMOfns5em/VTIrJrFG9S9lyekiDuaHtDowY+MisEE&#10;SkacO6Pxz4GDomT46VDYZrVcNLgoJZivmzUuMJQAQe8/ZrkTvcdVEgkoOQQwXY94i0QFFk6sELts&#10;V16Jj3EB//4P7F4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ZM6E0ugEAAEsDAAAOAAAAAAAAAAAAAAAAAC4CAABkcnMvZTJv&#10;RG9jLnhtbFBLAQItABQABgAIAAAAIQBMN8142gAAAAoBAAAPAAAAAAAAAAAAAAAAABQEAABkcnMv&#10;ZG93bnJldi54bWxQSwUGAAAAAAQABADzAAAAGwUAAAAA&#10;" filled="f" stroked="f">
                      <v:textbox inset="2.16pt,1.44pt,0,1.44pt">
                        <w:txbxContent>
                          <w:p w14:paraId="587FB5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4112" behindDoc="0" locked="0" layoutInCell="1" allowOverlap="1" wp14:anchorId="24C4F514" wp14:editId="32FAB9BD">
                      <wp:simplePos x="0" y="0"/>
                      <wp:positionH relativeFrom="column">
                        <wp:posOffset>-63500</wp:posOffset>
                      </wp:positionH>
                      <wp:positionV relativeFrom="paragraph">
                        <wp:posOffset>355600</wp:posOffset>
                      </wp:positionV>
                      <wp:extent cx="977900" cy="863600"/>
                      <wp:effectExtent l="0" t="0" r="0" b="0"/>
                      <wp:wrapNone/>
                      <wp:docPr id="6469" name="Rectangle 64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389A9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4F514" id="Rectangle 6469" o:spid="_x0000_s1750" style="position:absolute;margin-left:-5pt;margin-top:28pt;width:77pt;height:68pt;z-index:2507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IHb4Cq6AQAASwMAAA4AAAAAAAAAAAAAAAAALgIAAGRycy9l&#10;Mm9Eb2MueG1sUEsBAi0AFAAGAAgAAAAhANZ3XRzcAAAACgEAAA8AAAAAAAAAAAAAAAAAFAQAAGRy&#10;cy9kb3ducmV2LnhtbFBLBQYAAAAABAAEAPMAAAAdBQAAAAA=&#10;" filled="f" stroked="f">
                      <v:textbox inset="2.16pt,1.44pt,0,1.44pt">
                        <w:txbxContent>
                          <w:p w14:paraId="4389A9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5136" behindDoc="0" locked="0" layoutInCell="1" allowOverlap="1" wp14:anchorId="57B44759" wp14:editId="3A220A4F">
                      <wp:simplePos x="0" y="0"/>
                      <wp:positionH relativeFrom="column">
                        <wp:posOffset>-63500</wp:posOffset>
                      </wp:positionH>
                      <wp:positionV relativeFrom="paragraph">
                        <wp:posOffset>355600</wp:posOffset>
                      </wp:positionV>
                      <wp:extent cx="977900" cy="927100"/>
                      <wp:effectExtent l="0" t="0" r="0" b="0"/>
                      <wp:wrapNone/>
                      <wp:docPr id="6468" name="Rectangle 64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935B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44759" id="Rectangle 6468" o:spid="_x0000_s1751" style="position:absolute;margin-left:-5pt;margin-top:28pt;width:77pt;height:73pt;z-index:2507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DVTtlm2AQAASwMAAA4AAAAAAAAAAAAAAAAALgIAAGRycy9lMm9E&#10;b2MueG1sUEsBAi0AFAAGAAgAAAAhAH5QDZ/dAAAACgEAAA8AAAAAAAAAAAAAAAAAEAQAAGRycy9k&#10;b3ducmV2LnhtbFBLBQYAAAAABAAEAPMAAAAaBQAAAAA=&#10;" filled="f" stroked="f">
                      <v:textbox inset="2.16pt,1.44pt,0,1.44pt">
                        <w:txbxContent>
                          <w:p w14:paraId="09935B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6160" behindDoc="0" locked="0" layoutInCell="1" allowOverlap="1" wp14:anchorId="46F23E88" wp14:editId="5655CC55">
                      <wp:simplePos x="0" y="0"/>
                      <wp:positionH relativeFrom="column">
                        <wp:posOffset>-63500</wp:posOffset>
                      </wp:positionH>
                      <wp:positionV relativeFrom="paragraph">
                        <wp:posOffset>355600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CC9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23E88" id="Rectangle 6467" o:spid="_x0000_s1752" style="position:absolute;margin-left:-5pt;margin-top:28pt;width:79pt;height:60pt;z-index:2507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pc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K0p8dzhlH6i&#10;btx3VpFLtjdSqmm+k15DTC2WPccnuEYJ3Yn8qMFNX6RFxqLx+aaxGjMRmNwutpsaJyHwaL3cLtDH&#10;LtVbcYSUv6rgyOQwCgilKMtP31O+XH29gnUTmMvzk5fHw1jIrJvVK9RDkGekiDuaH9FoGwZGhTWR&#10;kgHnzmj6feSgKLHfPArbrJeLBhelBPNNs8EFhhIg6MP7LPeiD7hKIgMlxwim6xFvkajAwokVYtft&#10;mlbifVzAv/0D+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7KupcugEAAEsDAAAOAAAAAAAAAAAAAAAAAC4CAABkcnMvZTJv&#10;RG9jLnhtbFBLAQItABQABgAIAAAAIQBMN8142gAAAAoBAAAPAAAAAAAAAAAAAAAAABQEAABkcnMv&#10;ZG93bnJldi54bWxQSwUGAAAAAAQABADzAAAAGwUAAAAA&#10;" filled="f" stroked="f">
                      <v:textbox inset="2.16pt,1.44pt,0,1.44pt">
                        <w:txbxContent>
                          <w:p w14:paraId="0F6CC9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7184" behindDoc="0" locked="0" layoutInCell="1" allowOverlap="1" wp14:anchorId="348CCC6B" wp14:editId="188B0229">
                      <wp:simplePos x="0" y="0"/>
                      <wp:positionH relativeFrom="column">
                        <wp:posOffset>-63500</wp:posOffset>
                      </wp:positionH>
                      <wp:positionV relativeFrom="paragraph">
                        <wp:posOffset>355600</wp:posOffset>
                      </wp:positionV>
                      <wp:extent cx="977900" cy="927100"/>
                      <wp:effectExtent l="0" t="0" r="0" b="0"/>
                      <wp:wrapNone/>
                      <wp:docPr id="6466" name="Rectangle 64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BE53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CCC6B" id="Rectangle 6466" o:spid="_x0000_s1753" style="position:absolute;margin-left:-5pt;margin-top:28pt;width:77pt;height:73pt;z-index:2507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AStLkCtwEAAEsDAAAOAAAAAAAAAAAAAAAAAC4CAABkcnMvZTJv&#10;RG9jLnhtbFBLAQItABQABgAIAAAAIQB+UA2f3QAAAAoBAAAPAAAAAAAAAAAAAAAAABEEAABkcnMv&#10;ZG93bnJldi54bWxQSwUGAAAAAAQABADzAAAAGwUAAAAA&#10;" filled="f" stroked="f">
                      <v:textbox inset="2.16pt,1.44pt,0,1.44pt">
                        <w:txbxContent>
                          <w:p w14:paraId="6DBE53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8208" behindDoc="0" locked="0" layoutInCell="1" allowOverlap="1" wp14:anchorId="27DE97D8" wp14:editId="2173EEBF">
                      <wp:simplePos x="0" y="0"/>
                      <wp:positionH relativeFrom="column">
                        <wp:posOffset>-63500</wp:posOffset>
                      </wp:positionH>
                      <wp:positionV relativeFrom="paragraph">
                        <wp:posOffset>355600</wp:posOffset>
                      </wp:positionV>
                      <wp:extent cx="977900" cy="927100"/>
                      <wp:effectExtent l="0" t="0" r="0" b="0"/>
                      <wp:wrapNone/>
                      <wp:docPr id="6465" name="Rectangle 64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E860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E97D8" id="Rectangle 6465" o:spid="_x0000_s1754" style="position:absolute;margin-left:-5pt;margin-top:28pt;width:77pt;height:73pt;z-index:2507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cwbP8twEAAEsDAAAOAAAAAAAAAAAAAAAAAC4CAABkcnMvZTJv&#10;RG9jLnhtbFBLAQItABQABgAIAAAAIQB+UA2f3QAAAAoBAAAPAAAAAAAAAAAAAAAAABEEAABkcnMv&#10;ZG93bnJldi54bWxQSwUGAAAAAAQABADzAAAAGwUAAAAA&#10;" filled="f" stroked="f">
                      <v:textbox inset="2.16pt,1.44pt,0,1.44pt">
                        <w:txbxContent>
                          <w:p w14:paraId="4CE860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19232" behindDoc="0" locked="0" layoutInCell="1" allowOverlap="1" wp14:anchorId="779ACE7B" wp14:editId="08F02E43">
                      <wp:simplePos x="0" y="0"/>
                      <wp:positionH relativeFrom="column">
                        <wp:posOffset>-63500</wp:posOffset>
                      </wp:positionH>
                      <wp:positionV relativeFrom="paragraph">
                        <wp:posOffset>355600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E63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CE7B" id="Rectangle 6464" o:spid="_x0000_s1755" style="position:absolute;margin-left:-5pt;margin-top:28pt;width:79pt;height:60pt;z-index:2507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i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C0p8dzhlH6i&#10;btx3VpFLtjdSqmm+k15DTC2WPccnuEYJ3Yn8qMFNX6RFxqLx+aaxGjMRmNwutpsaJyHwaL3cLtDH&#10;LtVbcYSUv6rgyOQwCgilKMtP31O+XH29gnUTmMvzk5fHw1jIrJvtK9RDkGekiDuaH9FoGwZGhTWR&#10;kgHnzmj6feSgKLHfPArbrJeLBhelBPNNs8EFhhIg6MP7LPeiD7hKIgMlxwim6xFvkajAwokVYtft&#10;mlbifVzAv/0D+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1X+CiugEAAEsDAAAOAAAAAAAAAAAAAAAAAC4CAABkcnMvZTJv&#10;RG9jLnhtbFBLAQItABQABgAIAAAAIQBMN8142gAAAAoBAAAPAAAAAAAAAAAAAAAAABQEAABkcnMv&#10;ZG93bnJldi54bWxQSwUGAAAAAAQABADzAAAAGwUAAAAA&#10;" filled="f" stroked="f">
                      <v:textbox inset="2.16pt,1.44pt,0,1.44pt">
                        <w:txbxContent>
                          <w:p w14:paraId="1EEE63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0256" behindDoc="0" locked="0" layoutInCell="1" allowOverlap="1" wp14:anchorId="012B7146" wp14:editId="7AA52EFE">
                      <wp:simplePos x="0" y="0"/>
                      <wp:positionH relativeFrom="column">
                        <wp:posOffset>-63500</wp:posOffset>
                      </wp:positionH>
                      <wp:positionV relativeFrom="paragraph">
                        <wp:posOffset>355600</wp:posOffset>
                      </wp:positionV>
                      <wp:extent cx="977900" cy="927100"/>
                      <wp:effectExtent l="0" t="0" r="0" b="0"/>
                      <wp:wrapNone/>
                      <wp:docPr id="6463" name="Rectangle 64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0114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B7146" id="Rectangle 6463" o:spid="_x0000_s1756" style="position:absolute;margin-left:-5pt;margin-top:28pt;width:77pt;height:73pt;z-index:2507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BIOdDhtwEAAEsDAAAOAAAAAAAAAAAAAAAAAC4CAABkcnMvZTJv&#10;RG9jLnhtbFBLAQItABQABgAIAAAAIQB+UA2f3QAAAAoBAAAPAAAAAAAAAAAAAAAAABEEAABkcnMv&#10;ZG93bnJldi54bWxQSwUGAAAAAAQABADzAAAAGwUAAAAA&#10;" filled="f" stroked="f">
                      <v:textbox inset="2.16pt,1.44pt,0,1.44pt">
                        <w:txbxContent>
                          <w:p w14:paraId="7E0114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1280" behindDoc="0" locked="0" layoutInCell="1" allowOverlap="1" wp14:anchorId="2E08B8B1" wp14:editId="1FA22B67">
                      <wp:simplePos x="0" y="0"/>
                      <wp:positionH relativeFrom="column">
                        <wp:posOffset>-63500</wp:posOffset>
                      </wp:positionH>
                      <wp:positionV relativeFrom="paragraph">
                        <wp:posOffset>355600</wp:posOffset>
                      </wp:positionV>
                      <wp:extent cx="977900" cy="901700"/>
                      <wp:effectExtent l="0" t="0" r="0" b="0"/>
                      <wp:wrapNone/>
                      <wp:docPr id="6462" name="Rectangle 64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9B491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8B8B1" id="Rectangle 6462" o:spid="_x0000_s1757" style="position:absolute;margin-left:-5pt;margin-top:28pt;width:77pt;height:71pt;z-index:2507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" filled="f" stroked="f">
                      <v:textbox inset="2.16pt,1.44pt,0,1.44pt">
                        <w:txbxContent>
                          <w:p w14:paraId="69B491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2304" behindDoc="0" locked="0" layoutInCell="1" allowOverlap="1" wp14:anchorId="2B67E4BD" wp14:editId="4BBEE3BA">
                      <wp:simplePos x="0" y="0"/>
                      <wp:positionH relativeFrom="column">
                        <wp:posOffset>-63500</wp:posOffset>
                      </wp:positionH>
                      <wp:positionV relativeFrom="paragraph">
                        <wp:posOffset>355600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906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7E4BD" id="Rectangle 6461" o:spid="_x0000_s1758" style="position:absolute;margin-left:-5pt;margin-top:28pt;width:79pt;height:60pt;z-index:2507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i7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M0p8dzhlH6i&#10;btx3VpFLtjdSqmm+k15DTC2WPccnuEYJ3Yn8qMFNX6RFxqLx+aaxGjMRmNwutpsaJyHwaL3cLtDH&#10;LtVbcYSUv6rgyOQwCgilKMtP31O+XH29gnUTmMvzk5fHw1jIrBfNK9RDkGekiDuaH9FoGwZGhTWR&#10;kgHnzmj6feSgKLHfPArbrJdYS3IJ5ptmgwsMJUDQh/dZ7kUfcJVEBkqOEUzXI94iUYGFEyvErts1&#10;rcT7uIB/+wf2f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AO+iLu5AQAASwMAAA4AAAAAAAAAAAAAAAAALgIAAGRycy9lMm9E&#10;b2MueG1sUEsBAi0AFAAGAAgAAAAhAEw3zXjaAAAACgEAAA8AAAAAAAAAAAAAAAAAEwQAAGRycy9k&#10;b3ducmV2LnhtbFBLBQYAAAAABAAEAPMAAAAaBQAAAAA=&#10;" filled="f" stroked="f">
                      <v:textbox inset="2.16pt,1.44pt,0,1.44pt">
                        <w:txbxContent>
                          <w:p w14:paraId="056906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3328" behindDoc="0" locked="0" layoutInCell="1" allowOverlap="1" wp14:anchorId="753331D4" wp14:editId="480B9B5C">
                      <wp:simplePos x="0" y="0"/>
                      <wp:positionH relativeFrom="column">
                        <wp:posOffset>-63500</wp:posOffset>
                      </wp:positionH>
                      <wp:positionV relativeFrom="paragraph">
                        <wp:posOffset>355600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FCE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331D4" id="Rectangle 6460" o:spid="_x0000_s1759" style="position:absolute;margin-left:-5pt;margin-top:28pt;width:79pt;height:60pt;z-index:2507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iS6EOugEAAEsDAAAOAAAAAAAAAAAAAAAAAC4CAABkcnMvZTJv&#10;RG9jLnhtbFBLAQItABQABgAIAAAAIQBMN8142gAAAAoBAAAPAAAAAAAAAAAAAAAAABQEAABkcnMv&#10;ZG93bnJldi54bWxQSwUGAAAAAAQABADzAAAAGwUAAAAA&#10;" filled="f" stroked="f">
                      <v:textbox inset="2.16pt,1.44pt,0,1.44pt">
                        <w:txbxContent>
                          <w:p w14:paraId="108FCE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4352" behindDoc="0" locked="0" layoutInCell="1" allowOverlap="1" wp14:anchorId="0053F051" wp14:editId="2F370960">
                      <wp:simplePos x="0" y="0"/>
                      <wp:positionH relativeFrom="column">
                        <wp:posOffset>-63500</wp:posOffset>
                      </wp:positionH>
                      <wp:positionV relativeFrom="paragraph">
                        <wp:posOffset>355600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BBC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3F051" id="Rectangle 6459" o:spid="_x0000_s1760" style="position:absolute;margin-left:-5pt;margin-top:28pt;width:79pt;height:60pt;z-index:2507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0a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5a3G0octzil&#10;H6gbd92gyDnbGylVnm/WawyxxbKX8AyXKKKbyU8abP4iLTIVjU9XjdWUiMDkZrFZ1zgJgUer5WaB&#10;Pnap3osDxPRVeUuywygglKIsPz7GdL76dgXrMpjz89lL034qZFaL5RvUvZcnpIg7mp7Q6MGPjIrB&#10;BEpGnDuj8fXAQVEyfHMobLNaLhpclBLM180aFxhKgKD3H7Pcid7jKokElBwCmK5HvEWiAgsnVohd&#10;tiuvxMe4gH//B3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NZ9GrsBAABLAwAADgAAAAAAAAAAAAAAAAAuAgAAZHJzL2Uy&#10;b0RvYy54bWxQSwECLQAUAAYACAAAACEATDfNeNoAAAAKAQAADwAAAAAAAAAAAAAAAAAVBAAAZHJz&#10;L2Rvd25yZXYueG1sUEsFBgAAAAAEAAQA8wAAABwFAAAAAA==&#10;" filled="f" stroked="f">
                      <v:textbox inset="2.16pt,1.44pt,0,1.44pt">
                        <w:txbxContent>
                          <w:p w14:paraId="177BBC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5376" behindDoc="0" locked="0" layoutInCell="1" allowOverlap="1" wp14:anchorId="6D6F7952" wp14:editId="688E3805">
                      <wp:simplePos x="0" y="0"/>
                      <wp:positionH relativeFrom="column">
                        <wp:posOffset>-63500</wp:posOffset>
                      </wp:positionH>
                      <wp:positionV relativeFrom="paragraph">
                        <wp:posOffset>355600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81F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F7952" id="Rectangle 6458" o:spid="_x0000_s1761" style="position:absolute;margin-left:-5pt;margin-top:28pt;width:79pt;height:60pt;z-index:2507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SvuwEAAEs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Udzspxi1P6&#10;gbpx1w2KnLO9kVLl+Wa9xhBbLHsJz3CJIrqZ/KTB5i/SIlPR+HTVWE2JCExuFpt1jZMQeLRabhbo&#10;Y5fqvThATF+UtyQ7jAJCKcry47eYzlffrmBdBnN+Pntp2k+FzGpx9wZ17+UJKeKOpic0evAjo2Iw&#10;gZIR585o/HXgoCgZvjoUtlktFw0uSgnm62aNokAJEPT+Y5Y70XtcJZGAkkMA0/WIt0hUYOHECrHL&#10;duWV+BgX8O//wO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7SNUr7sBAABLAwAADgAAAAAAAAAAAAAAAAAuAgAAZHJzL2Uy&#10;b0RvYy54bWxQSwECLQAUAAYACAAAACEATDfNeNoAAAAKAQAADwAAAAAAAAAAAAAAAAAVBAAAZHJz&#10;L2Rvd25yZXYueG1sUEsFBgAAAAAEAAQA8wAAABwFAAAAAA==&#10;" filled="f" stroked="f">
                      <v:textbox inset="2.16pt,1.44pt,0,1.44pt">
                        <w:txbxContent>
                          <w:p w14:paraId="00F81F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6400" behindDoc="0" locked="0" layoutInCell="1" allowOverlap="1" wp14:anchorId="33081420" wp14:editId="57F8D036">
                      <wp:simplePos x="0" y="0"/>
                      <wp:positionH relativeFrom="column">
                        <wp:posOffset>-63500</wp:posOffset>
                      </wp:positionH>
                      <wp:positionV relativeFrom="paragraph">
                        <wp:posOffset>355600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4A7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81420" id="Rectangle 6457" o:spid="_x0000_s1762" style="position:absolute;margin-left:-5pt;margin-top:28pt;width:79pt;height:60pt;z-index:2507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JB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fy8psRxi1P6&#10;ibpx1w2KXLK9kVLl+Wa9xhBbLHsKj3CNIrqZ/KTB5i/SIlPR+HzTWE2JCExuF9tNjZMQeLRebhfo&#10;Y5fqtThATF+VtyQ7jAJCKcry0/eYLldfrmBdBnN5PntpOkyFzHqxeoF68PKMFHFH0wMaPfiRUTGY&#10;QMmIc2c0/j5yUJQM3xwK26yXiwYXpQTzTbPBBYYSIOjD2yx3ove4SiIBJccApusRb5GowMKJFWLX&#10;7cor8TYu4F//gf0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zFyQbsBAABLAwAADgAAAAAAAAAAAAAAAAAuAgAAZHJzL2Uy&#10;b0RvYy54bWxQSwECLQAUAAYACAAAACEATDfNeNoAAAAKAQAADwAAAAAAAAAAAAAAAAAVBAAAZHJz&#10;L2Rvd25yZXYueG1sUEsFBgAAAAAEAAQA8wAAABwFAAAAAA==&#10;" filled="f" stroked="f">
                      <v:textbox inset="2.16pt,1.44pt,0,1.44pt">
                        <w:txbxContent>
                          <w:p w14:paraId="1124A7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7424" behindDoc="0" locked="0" layoutInCell="1" allowOverlap="1" wp14:anchorId="7F58977B" wp14:editId="04B85128">
                      <wp:simplePos x="0" y="0"/>
                      <wp:positionH relativeFrom="column">
                        <wp:posOffset>-63500</wp:posOffset>
                      </wp:positionH>
                      <wp:positionV relativeFrom="paragraph">
                        <wp:posOffset>355600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DC3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8977B" id="Rectangle 6456" o:spid="_x0000_s1763" style="position:absolute;margin-left:-5pt;margin-top:28pt;width:79pt;height:60pt;z-index:2507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v0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fy8osRxi1P6&#10;ibpx1w2KXLK9kVLl+Wa9xhBbLHsKj3CNIrqZ/KTB5i/SIlPR+HzTWE2JCExuF9tNjZMQeLRebhfo&#10;Y5fqtThATF+VtyQ7jAJCKcry0/eYLldfrmBdBnN5PntpOkyFzHqxfoF68PKMFHFH0wMaPfiRUTGY&#10;QMmIc2c0/j5yUJQM3xwK26yXiwYXpQTzTbPBBYYSIOjD2yx3ove4SiIBJccApusRb5GowMKJFWLX&#10;7cor8TYu4F//gf0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sRb9LsBAABLAwAADgAAAAAAAAAAAAAAAAAuAgAAZHJzL2Uy&#10;b0RvYy54bWxQSwECLQAUAAYACAAAACEATDfNeNoAAAAKAQAADwAAAAAAAAAAAAAAAAAVBAAAZHJz&#10;L2Rvd25yZXYueG1sUEsFBgAAAAAEAAQA8wAAABwFAAAAAA==&#10;" filled="f" stroked="f">
                      <v:textbox inset="2.16pt,1.44pt,0,1.44pt">
                        <w:txbxContent>
                          <w:p w14:paraId="181DC3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8448" behindDoc="0" locked="0" layoutInCell="1" allowOverlap="1" wp14:anchorId="2E0E2E98" wp14:editId="711E467F">
                      <wp:simplePos x="0" y="0"/>
                      <wp:positionH relativeFrom="column">
                        <wp:posOffset>-63500</wp:posOffset>
                      </wp:positionH>
                      <wp:positionV relativeFrom="paragraph">
                        <wp:posOffset>355600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E4A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E2E98" id="Rectangle 6455" o:spid="_x0000_s1764" style="position:absolute;margin-left:-5pt;margin-top:28pt;width:79pt;height:60pt;z-index:2507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LFRCrsBAABLAwAADgAAAAAAAAAAAAAAAAAuAgAAZHJzL2Uy&#10;b0RvYy54bWxQSwECLQAUAAYACAAAACEATDfNeNoAAAAKAQAADwAAAAAAAAAAAAAAAAAVBAAAZHJz&#10;L2Rvd25yZXYueG1sUEsFBgAAAAAEAAQA8wAAABwFAAAAAA==&#10;" filled="f" stroked="f">
                      <v:textbox inset="2.16pt,1.44pt,0,1.44pt">
                        <w:txbxContent>
                          <w:p w14:paraId="627E4A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29472" behindDoc="0" locked="0" layoutInCell="1" allowOverlap="1" wp14:anchorId="318368B4" wp14:editId="195490E4">
                      <wp:simplePos x="0" y="0"/>
                      <wp:positionH relativeFrom="column">
                        <wp:posOffset>-63500</wp:posOffset>
                      </wp:positionH>
                      <wp:positionV relativeFrom="paragraph">
                        <wp:posOffset>355600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C39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368B4" id="Rectangle 6454" o:spid="_x0000_s1765" style="position:absolute;margin-left:-5pt;margin-top:28pt;width:79pt;height:60pt;z-index:2507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i/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5a3S0octzil&#10;H6gbd92gyDnbGylVnm/WawyxxbKX8AyXKKKbyU8abP4iLTIVjU9XjdWUiMDkZrFZ1zgJgUer5WaB&#10;Pnap3osDxPRVeUuywygglKIsPz7GdL76dgXrMpjz89lL034qZFaLzRvUvZcnpIg7mp7Q6MGPjIrB&#10;BEpGnDuj8fXAQVEyfHMobLNaLhpclBLM180aFxhKgKD3H7Pcid7jKokElBwCmK5HvEWiAgsnVohd&#10;tiuvxMe4gH//B3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ZUR4v7sBAABLAwAADgAAAAAAAAAAAAAAAAAuAgAAZHJzL2Uy&#10;b0RvYy54bWxQSwECLQAUAAYACAAAACEATDfNeNoAAAAKAQAADwAAAAAAAAAAAAAAAAAVBAAAZHJz&#10;L2Rvd25yZXYueG1sUEsFBgAAAAAEAAQA8wAAABwFAAAAAA==&#10;" filled="f" stroked="f">
                      <v:textbox inset="2.16pt,1.44pt,0,1.44pt">
                        <w:txbxContent>
                          <w:p w14:paraId="486C39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0496" behindDoc="0" locked="0" layoutInCell="1" allowOverlap="1" wp14:anchorId="5C4749F3" wp14:editId="35ECE84A">
                      <wp:simplePos x="0" y="0"/>
                      <wp:positionH relativeFrom="column">
                        <wp:posOffset>-63500</wp:posOffset>
                      </wp:positionH>
                      <wp:positionV relativeFrom="paragraph">
                        <wp:posOffset>355600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8EFD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749F3" id="Rectangle 6453" o:spid="_x0000_s1766" style="position:absolute;margin-left:-5pt;margin-top:28pt;width:79pt;height:60pt;z-index:2507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yb47sBAABLAwAADgAAAAAAAAAAAAAAAAAuAgAAZHJzL2Uy&#10;b0RvYy54bWxQSwECLQAUAAYACAAAACEATDfNeNoAAAAKAQAADwAAAAAAAAAAAAAAAAAVBAAAZHJz&#10;L2Rvd25yZXYueG1sUEsFBgAAAAAEAAQA8wAAABwFAAAAAA==&#10;" filled="f" stroked="f">
                      <v:textbox inset="2.16pt,1.44pt,0,1.44pt">
                        <w:txbxContent>
                          <w:p w14:paraId="358EFD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1520" behindDoc="0" locked="0" layoutInCell="1" allowOverlap="1" wp14:anchorId="5C981FC5" wp14:editId="5307ADF2">
                      <wp:simplePos x="0" y="0"/>
                      <wp:positionH relativeFrom="column">
                        <wp:posOffset>-63500</wp:posOffset>
                      </wp:positionH>
                      <wp:positionV relativeFrom="paragraph">
                        <wp:posOffset>355600</wp:posOffset>
                      </wp:positionV>
                      <wp:extent cx="1003300" cy="762000"/>
                      <wp:effectExtent l="0" t="0" r="0" b="0"/>
                      <wp:wrapNone/>
                      <wp:docPr id="6452" name="Rectangle 6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769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81FC5" id="Rectangle 6452" o:spid="_x0000_s1767" style="position:absolute;margin-left:-5pt;margin-top:28pt;width:79pt;height:60pt;z-index:2507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JWuQEAAEs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zeLm8aSjx3OKUf&#10;qBv3nVXknO2NlGqa76TXEFOLZS/xGS5RQnciP2pw0xdpkbFofLpqrMZMBCY3i826xkkIPFotNwv0&#10;sUv1Vhwh5W8qODI5jAJCKcry42PK56uvV7BuAnN+fvLyuB8LmdXyCnUf5Akp4o7mJzTahoFRYU2k&#10;ZMC5M5p+HzgoSuyDR2Gb1XKBOuQSzNfNGhcYSoCg9++z3Is+4CqJDJQcIpiuR7zl3QILJ1aIXbZr&#10;Won3cQH/9g/s/g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BYJsla5AQAASwMAAA4AAAAAAAAAAAAAAAAALgIAAGRycy9lMm9E&#10;b2MueG1sUEsBAi0AFAAGAAgAAAAhAEw3zXjaAAAACgEAAA8AAAAAAAAAAAAAAAAAEwQAAGRycy9k&#10;b3ducmV2LnhtbFBLBQYAAAAABAAEAPMAAAAaBQAAAAA=&#10;" filled="f" stroked="f">
                      <v:textbox inset="2.16pt,1.44pt,0,1.44pt">
                        <w:txbxContent>
                          <w:p w14:paraId="6B0769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2544" behindDoc="0" locked="0" layoutInCell="1" allowOverlap="1" wp14:anchorId="68A8ED89" wp14:editId="33AD8BB1">
                      <wp:simplePos x="0" y="0"/>
                      <wp:positionH relativeFrom="column">
                        <wp:posOffset>-63500</wp:posOffset>
                      </wp:positionH>
                      <wp:positionV relativeFrom="paragraph">
                        <wp:posOffset>355600</wp:posOffset>
                      </wp:positionV>
                      <wp:extent cx="1003300" cy="762000"/>
                      <wp:effectExtent l="0" t="0" r="0" b="0"/>
                      <wp:wrapNone/>
                      <wp:docPr id="6451" name="Rectangle 6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E8D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8ED89" id="Rectangle 6451" o:spid="_x0000_s1768" style="position:absolute;margin-left:-5pt;margin-top:28pt;width:79pt;height:60pt;z-index:2507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lS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5a3c0octzil&#10;H6gbd92gyDnbGylVnm/WawyxxbKX8AyXKKKbyU8abP4iLTIVjU9XjdWUiMDkZrFZ1zgJgUer5WaB&#10;Pnap3osDxPRVeUuywygglKIsPz7GdL76dgXrMpjz89lL034qZFbL5g3q3ssTUsQdTU9o9OBHRsVg&#10;AiUjzp3R+HrgoCgZvjkUtlktFw0uSgnm62aNCwwlQND7j1nuRO9xlUQCSg4BTNcj3iJRgYUTK8Qu&#10;25VX4mNcwL//A7v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9BC5UrsBAABLAwAADgAAAAAAAAAAAAAAAAAuAgAAZHJzL2Uy&#10;b0RvYy54bWxQSwECLQAUAAYACAAAACEATDfNeNoAAAAKAQAADwAAAAAAAAAAAAAAAAAVBAAAZHJz&#10;L2Rvd25yZXYueG1sUEsFBgAAAAAEAAQA8wAAABwFAAAAAA==&#10;" filled="f" stroked="f">
                      <v:textbox inset="2.16pt,1.44pt,0,1.44pt">
                        <w:txbxContent>
                          <w:p w14:paraId="609E8D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3568" behindDoc="0" locked="0" layoutInCell="1" allowOverlap="1" wp14:anchorId="23D4E6DC" wp14:editId="39A94C6E">
                      <wp:simplePos x="0" y="0"/>
                      <wp:positionH relativeFrom="column">
                        <wp:posOffset>-63500</wp:posOffset>
                      </wp:positionH>
                      <wp:positionV relativeFrom="paragraph">
                        <wp:posOffset>355600</wp:posOffset>
                      </wp:positionV>
                      <wp:extent cx="1003300" cy="762000"/>
                      <wp:effectExtent l="0" t="0" r="0" b="0"/>
                      <wp:wrapNone/>
                      <wp:docPr id="6450" name="Rectangle 64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B15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4E6DC" id="Rectangle 6450" o:spid="_x0000_s1769" style="position:absolute;margin-left:-5pt;margin-top:28pt;width:79pt;height:60pt;z-index:2507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JXlkOe5AQAASwMAAA4AAAAAAAAAAAAAAAAALgIAAGRycy9lMm9E&#10;b2MueG1sUEsBAi0AFAAGAAgAAAAhAEw3zXjaAAAACgEAAA8AAAAAAAAAAAAAAAAAEwQAAGRycy9k&#10;b3ducmV2LnhtbFBLBQYAAAAABAAEAPMAAAAaBQAAAAA=&#10;" filled="f" stroked="f">
                      <v:textbox inset="2.16pt,1.44pt,0,1.44pt">
                        <w:txbxContent>
                          <w:p w14:paraId="3E4B15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4592" behindDoc="0" locked="0" layoutInCell="1" allowOverlap="1" wp14:anchorId="2EE5EEE1" wp14:editId="4609FC30">
                      <wp:simplePos x="0" y="0"/>
                      <wp:positionH relativeFrom="column">
                        <wp:posOffset>-63500</wp:posOffset>
                      </wp:positionH>
                      <wp:positionV relativeFrom="paragraph">
                        <wp:posOffset>355600</wp:posOffset>
                      </wp:positionV>
                      <wp:extent cx="1003300" cy="762000"/>
                      <wp:effectExtent l="0" t="0" r="0" b="0"/>
                      <wp:wrapNone/>
                      <wp:docPr id="6449" name="Rectangle 6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600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5EEE1" id="Rectangle 6449" o:spid="_x0000_s1770" style="position:absolute;margin-left:-5pt;margin-top:28pt;width:79pt;height:60pt;z-index:2507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TU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te2WEs8dTukH&#10;6sZ9bxW5ZAcjpZrnO+s1xtRh2XN8gmuU0J3JTxrc/EVaZCoan28aqykTgcntarupcRICj9btdoU+&#10;dqneiiOk/EUFR2aHUUAoRVl++pby5errFaybwVyen708HaZCZt22r1APQZ6RIu5ofkSjbRgZFdZE&#10;SkacO6Pp15GDosR+9Shss25XDS5KCZabZoM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QG9TUugEAAEsDAAAOAAAAAAAAAAAAAAAAAC4CAABkcnMvZTJv&#10;RG9jLnhtbFBLAQItABQABgAIAAAAIQBMN8142gAAAAoBAAAPAAAAAAAAAAAAAAAAABQEAABkcnMv&#10;ZG93bnJldi54bWxQSwUGAAAAAAQABADzAAAAGwUAAAAA&#10;" filled="f" stroked="f">
                      <v:textbox inset="2.16pt,1.44pt,0,1.44pt">
                        <w:txbxContent>
                          <w:p w14:paraId="039600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5616" behindDoc="0" locked="0" layoutInCell="1" allowOverlap="1" wp14:anchorId="081C9E19" wp14:editId="4CE9E4B2">
                      <wp:simplePos x="0" y="0"/>
                      <wp:positionH relativeFrom="column">
                        <wp:posOffset>-63500</wp:posOffset>
                      </wp:positionH>
                      <wp:positionV relativeFrom="paragraph">
                        <wp:posOffset>355600</wp:posOffset>
                      </wp:positionV>
                      <wp:extent cx="1003300" cy="762000"/>
                      <wp:effectExtent l="0" t="0" r="0" b="0"/>
                      <wp:wrapNone/>
                      <wp:docPr id="6448" name="Rectangle 6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D8C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C9E19" id="Rectangle 6448" o:spid="_x0000_s1771" style="position:absolute;margin-left:-5pt;margin-top:28pt;width:79pt;height:60pt;z-index:2507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x7v1hugEAAEsDAAAOAAAAAAAAAAAAAAAAAC4CAABkcnMvZTJv&#10;RG9jLnhtbFBLAQItABQABgAIAAAAIQBMN8142gAAAAoBAAAPAAAAAAAAAAAAAAAAABQEAABkcnMv&#10;ZG93bnJldi54bWxQSwUGAAAAAAQABADzAAAAGwUAAAAA&#10;" filled="f" stroked="f">
                      <v:textbox inset="2.16pt,1.44pt,0,1.44pt">
                        <w:txbxContent>
                          <w:p w14:paraId="209D8C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6640" behindDoc="0" locked="0" layoutInCell="1" allowOverlap="1" wp14:anchorId="43F762AC" wp14:editId="04912A71">
                      <wp:simplePos x="0" y="0"/>
                      <wp:positionH relativeFrom="column">
                        <wp:posOffset>-63500</wp:posOffset>
                      </wp:positionH>
                      <wp:positionV relativeFrom="paragraph">
                        <wp:posOffset>355600</wp:posOffset>
                      </wp:positionV>
                      <wp:extent cx="1003300" cy="762000"/>
                      <wp:effectExtent l="0" t="0" r="0" b="0"/>
                      <wp:wrapNone/>
                      <wp:docPr id="6447" name="Rectangle 64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117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762AC" id="Rectangle 6447" o:spid="_x0000_s1772" style="position:absolute;margin-left:-5pt;margin-top:28pt;width:79pt;height:60pt;z-index:2507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3/NuPugEAAEsDAAAOAAAAAAAAAAAAAAAAAC4CAABkcnMvZTJv&#10;RG9jLnhtbFBLAQItABQABgAIAAAAIQBMN8142gAAAAoBAAAPAAAAAAAAAAAAAAAAABQEAABkcnMv&#10;ZG93bnJldi54bWxQSwUGAAAAAAQABADzAAAAGwUAAAAA&#10;" filled="f" stroked="f">
                      <v:textbox inset="2.16pt,1.44pt,0,1.44pt">
                        <w:txbxContent>
                          <w:p w14:paraId="703117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7664" behindDoc="0" locked="0" layoutInCell="1" allowOverlap="1" wp14:anchorId="5015EF3E" wp14:editId="7487EE38">
                      <wp:simplePos x="0" y="0"/>
                      <wp:positionH relativeFrom="column">
                        <wp:posOffset>-63500</wp:posOffset>
                      </wp:positionH>
                      <wp:positionV relativeFrom="paragraph">
                        <wp:posOffset>355600</wp:posOffset>
                      </wp:positionV>
                      <wp:extent cx="1003300" cy="762000"/>
                      <wp:effectExtent l="0" t="0" r="0" b="0"/>
                      <wp:wrapNone/>
                      <wp:docPr id="6446" name="Rectangle 6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55BE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5EF3E" id="Rectangle 6446" o:spid="_x0000_s1773" style="position:absolute;margin-left:-5pt;margin-top:28pt;width:79pt;height:60pt;z-index:2507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WCfI6ugEAAEsDAAAOAAAAAAAAAAAAAAAAAC4CAABkcnMvZTJv&#10;RG9jLnhtbFBLAQItABQABgAIAAAAIQBMN8142gAAAAoBAAAPAAAAAAAAAAAAAAAAABQEAABkcnMv&#10;ZG93bnJldi54bWxQSwUGAAAAAAQABADzAAAAGwUAAAAA&#10;" filled="f" stroked="f">
                      <v:textbox inset="2.16pt,1.44pt,0,1.44pt">
                        <w:txbxContent>
                          <w:p w14:paraId="6655BE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8688" behindDoc="0" locked="0" layoutInCell="1" allowOverlap="1" wp14:anchorId="1DCACC3D" wp14:editId="0809F73C">
                      <wp:simplePos x="0" y="0"/>
                      <wp:positionH relativeFrom="column">
                        <wp:posOffset>-63500</wp:posOffset>
                      </wp:positionH>
                      <wp:positionV relativeFrom="paragraph">
                        <wp:posOffset>355600</wp:posOffset>
                      </wp:positionV>
                      <wp:extent cx="1003300" cy="762000"/>
                      <wp:effectExtent l="0" t="0" r="0" b="0"/>
                      <wp:wrapNone/>
                      <wp:docPr id="6445" name="Rectangle 6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613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ACC3D" id="Rectangle 6445" o:spid="_x0000_s1774" style="position:absolute;margin-left:-5pt;margin-top:28pt;width:79pt;height:60pt;z-index:2507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2Hz4xLsBAABLAwAADgAAAAAAAAAAAAAAAAAuAgAAZHJzL2Uy&#10;b0RvYy54bWxQSwECLQAUAAYACAAAACEATDfNeNoAAAAKAQAADwAAAAAAAAAAAAAAAAAVBAAAZHJz&#10;L2Rvd25yZXYueG1sUEsFBgAAAAAEAAQA8wAAABwFAAAAAA==&#10;" filled="f" stroked="f">
                      <v:textbox inset="2.16pt,1.44pt,0,1.44pt">
                        <w:txbxContent>
                          <w:p w14:paraId="7CC613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39712" behindDoc="0" locked="0" layoutInCell="1" allowOverlap="1" wp14:anchorId="015E7FAF" wp14:editId="2155099C">
                      <wp:simplePos x="0" y="0"/>
                      <wp:positionH relativeFrom="column">
                        <wp:posOffset>-63500</wp:posOffset>
                      </wp:positionH>
                      <wp:positionV relativeFrom="paragraph">
                        <wp:posOffset>355600</wp:posOffset>
                      </wp:positionV>
                      <wp:extent cx="1003300" cy="762000"/>
                      <wp:effectExtent l="0" t="0" r="0" b="0"/>
                      <wp:wrapNone/>
                      <wp:docPr id="6444" name="Rectangle 64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77B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E7FAF" id="Rectangle 6444" o:spid="_x0000_s1775" style="position:absolute;margin-left:-5pt;margin-top:28pt;width:79pt;height:60pt;z-index:2507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LmJ0XG5AQAASwMAAA4AAAAAAAAAAAAAAAAALgIAAGRycy9lMm9E&#10;b2MueG1sUEsBAi0AFAAGAAgAAAAhAEw3zXjaAAAACgEAAA8AAAAAAAAAAAAAAAAAEwQAAGRycy9k&#10;b3ducmV2LnhtbFBLBQYAAAAABAAEAPMAAAAaBQAAAAA=&#10;" filled="f" stroked="f">
                      <v:textbox inset="2.16pt,1.44pt,0,1.44pt">
                        <w:txbxContent>
                          <w:p w14:paraId="73377B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0736" behindDoc="0" locked="0" layoutInCell="1" allowOverlap="1" wp14:anchorId="565E5F84" wp14:editId="7D8338FB">
                      <wp:simplePos x="0" y="0"/>
                      <wp:positionH relativeFrom="column">
                        <wp:posOffset>-63500</wp:posOffset>
                      </wp:positionH>
                      <wp:positionV relativeFrom="paragraph">
                        <wp:posOffset>355600</wp:posOffset>
                      </wp:positionV>
                      <wp:extent cx="1003300" cy="762000"/>
                      <wp:effectExtent l="0" t="0" r="0" b="0"/>
                      <wp:wrapNone/>
                      <wp:docPr id="6443" name="Rectangle 6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91AD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E5F84" id="Rectangle 6443" o:spid="_x0000_s1776" style="position:absolute;margin-left:-5pt;margin-top:28pt;width:79pt;height:60pt;z-index:2507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TISb2bsBAABLAwAADgAAAAAAAAAAAAAAAAAuAgAAZHJzL2Uy&#10;b0RvYy54bWxQSwECLQAUAAYACAAAACEATDfNeNoAAAAKAQAADwAAAAAAAAAAAAAAAAAVBAAAZHJz&#10;L2Rvd25yZXYueG1sUEsFBgAAAAAEAAQA8wAAABwFAAAAAA==&#10;" filled="f" stroked="f">
                      <v:textbox inset="2.16pt,1.44pt,0,1.44pt">
                        <w:txbxContent>
                          <w:p w14:paraId="2B91AD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1760" behindDoc="0" locked="0" layoutInCell="1" allowOverlap="1" wp14:anchorId="2E2DFE9A" wp14:editId="358D38E1">
                      <wp:simplePos x="0" y="0"/>
                      <wp:positionH relativeFrom="column">
                        <wp:posOffset>-63500</wp:posOffset>
                      </wp:positionH>
                      <wp:positionV relativeFrom="paragraph">
                        <wp:posOffset>355600</wp:posOffset>
                      </wp:positionV>
                      <wp:extent cx="1003300" cy="762000"/>
                      <wp:effectExtent l="0" t="0" r="0" b="0"/>
                      <wp:wrapNone/>
                      <wp:docPr id="6442" name="Rectangle 6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812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DFE9A" id="Rectangle 6442" o:spid="_x0000_s1777" style="position:absolute;margin-left:-5pt;margin-top:28pt;width:79pt;height:60pt;z-index:2507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JsuQEAAEs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zeLpcNJZ47nNIP&#10;1I37zipyzvZGSjXNd9JriKnFspf4DJcooTuRHzW46Yu0yFg0Pl01VmMmApObxWZd4yQEHq2WmwX6&#10;2KV6K46Q8jcVHJkcRgGhFGX58THl89XXK1g3gTk/P3l53I+FzOrmCnUf5Akp4o7mJzTahoFRYU2k&#10;ZMC5M5p+HzgoSuyDR2Gb1XKBOuQSzNfNGhcYSoCg9++z3Is+4CqJDJQcIpiuR7zl3QILJ1aIXbZr&#10;Won3cQH/9g/s/g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C1xsmy5AQAASwMAAA4AAAAAAAAAAAAAAAAALgIAAGRycy9lMm9E&#10;b2MueG1sUEsBAi0AFAAGAAgAAAAhAEw3zXjaAAAACgEAAA8AAAAAAAAAAAAAAAAAEwQAAGRycy9k&#10;b3ducmV2LnhtbFBLBQYAAAAABAAEAPMAAAAaBQAAAAA=&#10;" filled="f" stroked="f">
                      <v:textbox inset="2.16pt,1.44pt,0,1.44pt">
                        <w:txbxContent>
                          <w:p w14:paraId="049812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2784" behindDoc="0" locked="0" layoutInCell="1" allowOverlap="1" wp14:anchorId="05CBEEE7" wp14:editId="7B98BB41">
                      <wp:simplePos x="0" y="0"/>
                      <wp:positionH relativeFrom="column">
                        <wp:posOffset>-63500</wp:posOffset>
                      </wp:positionH>
                      <wp:positionV relativeFrom="paragraph">
                        <wp:posOffset>355600</wp:posOffset>
                      </wp:positionV>
                      <wp:extent cx="1003300" cy="762000"/>
                      <wp:effectExtent l="0" t="0" r="0" b="0"/>
                      <wp:wrapNone/>
                      <wp:docPr id="6441" name="Rectangle 64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D75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BEEE7" id="Rectangle 6441" o:spid="_x0000_s1778" style="position:absolute;margin-left:-5pt;margin-top:28pt;width:79pt;height:60pt;z-index:2507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lo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5bLOSWOW5zS&#10;D9SNu25Q5JztjZQqzzfrNYbYYtlLeIZLFNHN5CcNNn+RFpmKxqerxmpKRGBys9isa5yEwKPVcrNA&#10;H7tU78UBYvqqvCXZYRQQSlGWHx9jOl99u4J1Gcz5+eylaT8VMqvb5g3q3ssTUsQdTU9o9OBHRsVg&#10;AiUjzp3R+HrgoCgZvjkUtlktFw0uSgnm62aNCwwlQND7j1nuRO9xlUQCSg4BTNcj3iJRgYUTK8Qu&#10;25VX4mNcwL//A7v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z2i5aLsBAABLAwAADgAAAAAAAAAAAAAAAAAuAgAAZHJzL2Uy&#10;b0RvYy54bWxQSwECLQAUAAYACAAAACEATDfNeNoAAAAKAQAADwAAAAAAAAAAAAAAAAAVBAAAZHJz&#10;L2Rvd25yZXYueG1sUEsFBgAAAAAEAAQA8wAAABwFAAAAAA==&#10;" filled="f" stroked="f">
                      <v:textbox inset="2.16pt,1.44pt,0,1.44pt">
                        <w:txbxContent>
                          <w:p w14:paraId="65DD75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3808" behindDoc="0" locked="0" layoutInCell="1" allowOverlap="1" wp14:anchorId="2D549451" wp14:editId="20CAA9E4">
                      <wp:simplePos x="0" y="0"/>
                      <wp:positionH relativeFrom="column">
                        <wp:posOffset>-63500</wp:posOffset>
                      </wp:positionH>
                      <wp:positionV relativeFrom="paragraph">
                        <wp:posOffset>355600</wp:posOffset>
                      </wp:positionV>
                      <wp:extent cx="1003300" cy="762000"/>
                      <wp:effectExtent l="0" t="0" r="0" b="0"/>
                      <wp:wrapNone/>
                      <wp:docPr id="6440" name="Rectangle 6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DDA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49451" id="Rectangle 6440" o:spid="_x0000_s1779" style="position:absolute;margin-left:-5pt;margin-top:28pt;width:79pt;height:60pt;z-index:2507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Ddug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5ZLFMhxi1P6&#10;gbpx1w2KnLO9kVLl+Wa9xhBbLHsJz3CJIrqZ/KTB5i/SIlPR+HTVWE2JCExuFpt1jQ8JPFotNwv0&#10;sUv1Xhwgpq/KW5IdRgGhFGX58TGm89W3K1iXwZyfz16a9lMhs7pdvEHde3lCirij6QmNHvzIqBhM&#10;oGTEuTMaXw8cFCXDN4fCNqvlosFFKcF83axxgaEECHr/Mcud6D2ukkhAySGA6XrEWyQqsHBihdhl&#10;u/JKfIwL+Pd/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unZDdugEAAEsDAAAOAAAAAAAAAAAAAAAAAC4CAABkcnMvZTJv&#10;RG9jLnhtbFBLAQItABQABgAIAAAAIQBMN8142gAAAAoBAAAPAAAAAAAAAAAAAAAAABQEAABkcnMv&#10;ZG93bnJldi54bWxQSwUGAAAAAAQABADzAAAAGwUAAAAA&#10;" filled="f" stroked="f">
                      <v:textbox inset="2.16pt,1.44pt,0,1.44pt">
                        <w:txbxContent>
                          <w:p w14:paraId="3D5DDA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4832" behindDoc="0" locked="0" layoutInCell="1" allowOverlap="1" wp14:anchorId="19E447BA" wp14:editId="65A07160">
                      <wp:simplePos x="0" y="0"/>
                      <wp:positionH relativeFrom="column">
                        <wp:posOffset>-63500</wp:posOffset>
                      </wp:positionH>
                      <wp:positionV relativeFrom="paragraph">
                        <wp:posOffset>355600</wp:posOffset>
                      </wp:positionV>
                      <wp:extent cx="1003300" cy="762000"/>
                      <wp:effectExtent l="0" t="0" r="0" b="0"/>
                      <wp:wrapNone/>
                      <wp:docPr id="6439" name="Rectangle 6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9ED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447BA" id="Rectangle 6439" o:spid="_x0000_s1780" style="position:absolute;margin-left:-5pt;margin-top:28pt;width:79pt;height:60pt;z-index:2507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yG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5aLDSWOW5zS&#10;D9SNu25Q5JztjZQqzzfrNYbYYtlLeIZLFNHN5CcNNn+RFpmKxqerxmpKRGBys9isa5yEwKPVcrNA&#10;H7tU78UBYvqqvCXZYRQQSlGWHx9jOl99u4J1Gcz5+eylaT8VMqvb5RvUvZcnpIg7mp7Q6MGPjIrB&#10;BEpGnDuj8fXAQVEyfHMobLNaLhpclBLM180aFxhKgKD3H7Pcid7jKokElBwCmK5HvEWiAgsnVohd&#10;tiuvxMe4gH//B3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sZ8hrsBAABLAwAADgAAAAAAAAAAAAAAAAAuAgAAZHJzL2Uy&#10;b0RvYy54bWxQSwECLQAUAAYACAAAACEATDfNeNoAAAAKAQAADwAAAAAAAAAAAAAAAAAVBAAAZHJz&#10;L2Rvd25yZXYueG1sUEsFBgAAAAAEAAQA8wAAABwFAAAAAA==&#10;" filled="f" stroked="f">
                      <v:textbox inset="2.16pt,1.44pt,0,1.44pt">
                        <w:txbxContent>
                          <w:p w14:paraId="12A9ED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5856" behindDoc="0" locked="0" layoutInCell="1" allowOverlap="1" wp14:anchorId="572A62AA" wp14:editId="1017F817">
                      <wp:simplePos x="0" y="0"/>
                      <wp:positionH relativeFrom="column">
                        <wp:posOffset>-63500</wp:posOffset>
                      </wp:positionH>
                      <wp:positionV relativeFrom="paragraph">
                        <wp:posOffset>355600</wp:posOffset>
                      </wp:positionV>
                      <wp:extent cx="1003300" cy="762000"/>
                      <wp:effectExtent l="0" t="0" r="0" b="0"/>
                      <wp:wrapNone/>
                      <wp:docPr id="6438" name="Rectangle 64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9C46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A62AA" id="Rectangle 6438" o:spid="_x0000_s1781" style="position:absolute;margin-left:-5pt;margin-top:28pt;width:79pt;height:60pt;z-index:2507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UzuwEAAEs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UCZ+W4xSn9&#10;QN246wZFztneSKnyfLNeY4gtlr2EZ7hEEd1MftJg8xdpkalofLpqrKZEBCY3i826xkkIPFotNwv0&#10;sUv1Xhwgpi/KW5IdRgGhFGX58VtM56tvV7Augzk/n7007adCZnV39wZ17+UJKeKOpic0evAjo2Iw&#10;gZIR585o/HXgoCgZvjoUtlktFw0uSgnm62aNokAJEPT+Y5Y70XtcJZGAkkMA0/WIt0hUYOHECrHL&#10;duWV+BgX8O//wO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zNVM7sBAABLAwAADgAAAAAAAAAAAAAAAAAuAgAAZHJzL2Uy&#10;b0RvYy54bWxQSwECLQAUAAYACAAAACEATDfNeNoAAAAKAQAADwAAAAAAAAAAAAAAAAAVBAAAZHJz&#10;L2Rvd25yZXYueG1sUEsFBgAAAAAEAAQA8wAAABwFAAAAAA==&#10;" filled="f" stroked="f">
                      <v:textbox inset="2.16pt,1.44pt,0,1.44pt">
                        <w:txbxContent>
                          <w:p w14:paraId="109C46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6880" behindDoc="0" locked="0" layoutInCell="1" allowOverlap="1" wp14:anchorId="02954627" wp14:editId="33B0F7B2">
                      <wp:simplePos x="0" y="0"/>
                      <wp:positionH relativeFrom="column">
                        <wp:posOffset>-63500</wp:posOffset>
                      </wp:positionH>
                      <wp:positionV relativeFrom="paragraph">
                        <wp:posOffset>355600</wp:posOffset>
                      </wp:positionV>
                      <wp:extent cx="1003300" cy="762000"/>
                      <wp:effectExtent l="0" t="0" r="0" b="0"/>
                      <wp:wrapNone/>
                      <wp:docPr id="6437" name="Rectangle 6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A24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54627" id="Rectangle 6437" o:spid="_x0000_s1782" style="position:absolute;margin-left:-5pt;margin-top:28pt;width:79pt;height:60pt;z-index:2507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Pd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VysKXHc4pR+&#10;om7cdYMil2xvpFR5vlmvMcQWy57CI1yjiG4mP2mw+Yu0yFQ0Pt80VlMiApPbxXZT4yQEHq2X2wX6&#10;2KV6LQ4Q01flLckOo4BQirL89D2my9WXK1iXwVyez16aDlMhs/68eoF68PKMFHFH0wMaPfiRUTGY&#10;QMmIc2c0/j5yUJQM3xwK26yXiwYXpQTzTbPBBYYSIOjD2yx3ove4SiIBJccApusRb5GowMKJFWLX&#10;7cor8TYu4F//gf0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SFz3bsBAABLAwAADgAAAAAAAAAAAAAAAAAuAgAAZHJzL2Uy&#10;b0RvYy54bWxQSwECLQAUAAYACAAAACEATDfNeNoAAAAKAQAADwAAAAAAAAAAAAAAAAAVBAAAZHJz&#10;L2Rvd25yZXYueG1sUEsFBgAAAAAEAAQA8wAAABwFAAAAAA==&#10;" filled="f" stroked="f">
                      <v:textbox inset="2.16pt,1.44pt,0,1.44pt">
                        <w:txbxContent>
                          <w:p w14:paraId="516A24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7904" behindDoc="0" locked="0" layoutInCell="1" allowOverlap="1" wp14:anchorId="271B43FB" wp14:editId="5C0BB645">
                      <wp:simplePos x="0" y="0"/>
                      <wp:positionH relativeFrom="column">
                        <wp:posOffset>-63500</wp:posOffset>
                      </wp:positionH>
                      <wp:positionV relativeFrom="paragraph">
                        <wp:posOffset>355600</wp:posOffset>
                      </wp:positionV>
                      <wp:extent cx="1003300" cy="762000"/>
                      <wp:effectExtent l="0" t="0" r="0" b="0"/>
                      <wp:wrapNone/>
                      <wp:docPr id="6436" name="Rectangle 6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3C7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B43FB" id="Rectangle 6436" o:spid="_x0000_s1783" style="position:absolute;margin-left:-5pt;margin-top:28pt;width:79pt;height:60pt;z-index:2507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pouwEAAEs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tVysKHHc4pR+&#10;om7cdYMil2xvpFR5vlmvMcQWy57CI1yjiG4mP2mw+Yu0yFQ0Pt80VlMiApPbxXZT4yQEHq2X2wX6&#10;2KV6LQ4Q01flLckOo4BQirL89D2my9WXK1iXwVyez16aDlMhs/68foF68PKMFHFH0wMaPfiRUTGY&#10;QMmIc2c0/j5yUJQM3xwK26yXiwYXpQTzTbPBBYYSIOjD2yx3ove4SiIBJccApusRb5GowMKJFWLX&#10;7cor8TYu4F//gf0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NRaaLsBAABLAwAADgAAAAAAAAAAAAAAAAAuAgAAZHJzL2Uy&#10;b0RvYy54bWxQSwECLQAUAAYACAAAACEATDfNeNoAAAAKAQAADwAAAAAAAAAAAAAAAAAVBAAAZHJz&#10;L2Rvd25yZXYueG1sUEsFBgAAAAAEAAQA8wAAABwFAAAAAA==&#10;" filled="f" stroked="f">
                      <v:textbox inset="2.16pt,1.44pt,0,1.44pt">
                        <w:txbxContent>
                          <w:p w14:paraId="45D3C7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8928" behindDoc="0" locked="0" layoutInCell="1" allowOverlap="1" wp14:anchorId="485C56D9" wp14:editId="197C9E3F">
                      <wp:simplePos x="0" y="0"/>
                      <wp:positionH relativeFrom="column">
                        <wp:posOffset>-63500</wp:posOffset>
                      </wp:positionH>
                      <wp:positionV relativeFrom="paragraph">
                        <wp:posOffset>355600</wp:posOffset>
                      </wp:positionV>
                      <wp:extent cx="1003300" cy="762000"/>
                      <wp:effectExtent l="0" t="0" r="0" b="0"/>
                      <wp:wrapNone/>
                      <wp:docPr id="6435" name="Rectangle 6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5EC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C56D9" id="Rectangle 6435" o:spid="_x0000_s1784" style="position:absolute;margin-left:-5pt;margin-top:28pt;width:79pt;height:60pt;z-index:2507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nqFQlrsBAABLAwAADgAAAAAAAAAAAAAAAAAuAgAAZHJzL2Uy&#10;b0RvYy54bWxQSwECLQAUAAYACAAAACEATDfNeNoAAAAKAQAADwAAAAAAAAAAAAAAAAAVBAAAZHJz&#10;L2Rvd25yZXYueG1sUEsFBgAAAAAEAAQA8wAAABwFAAAAAA==&#10;" filled="f" stroked="f">
                      <v:textbox inset="2.16pt,1.44pt,0,1.44pt">
                        <w:txbxContent>
                          <w:p w14:paraId="6595EC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49952" behindDoc="0" locked="0" layoutInCell="1" allowOverlap="1" wp14:anchorId="5CCFA170" wp14:editId="24713BA0">
                      <wp:simplePos x="0" y="0"/>
                      <wp:positionH relativeFrom="column">
                        <wp:posOffset>-63500</wp:posOffset>
                      </wp:positionH>
                      <wp:positionV relativeFrom="paragraph">
                        <wp:posOffset>355600</wp:posOffset>
                      </wp:positionV>
                      <wp:extent cx="1003300" cy="762000"/>
                      <wp:effectExtent l="0" t="0" r="0" b="0"/>
                      <wp:wrapNone/>
                      <wp:docPr id="6434" name="Rectangle 6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807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FA170" id="Rectangle 6434" o:spid="_x0000_s1785" style="position:absolute;margin-left:-5pt;margin-top:28pt;width:79pt;height:60pt;z-index:2507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j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5aLJSWOW5zS&#10;D9SNu25Q5JztjZQqzzfrNYbYYtlLeIZLFNHN5CcNNn+RFpmKxqerxmpKRGBys9isa5yEwKPVcrNA&#10;H7tU78UBYvqqvCXZYRQQSlGWHx9jOl99u4J1Gcz5+eylaT8VMqvbzRvUvZcnpIg7mp7Q6MGPjIrB&#10;BEpGnDuj8fXAQVEyfHMobLNaLhpclBLM180aFxhKgKD3H7Pcid7jKokElBwCmK5HvEWiAgsnVohd&#10;tiuvxMe4gH//B3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R5I7sBAABLAwAADgAAAAAAAAAAAAAAAAAuAgAAZHJzL2Uy&#10;b0RvYy54bWxQSwECLQAUAAYACAAAACEATDfNeNoAAAAKAQAADwAAAAAAAAAAAAAAAAAVBAAAZHJz&#10;L2Rvd25yZXYueG1sUEsFBgAAAAAEAAQA8wAAABwFAAAAAA==&#10;" filled="f" stroked="f">
                      <v:textbox inset="2.16pt,1.44pt,0,1.44pt">
                        <w:txbxContent>
                          <w:p w14:paraId="54B807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50976" behindDoc="0" locked="0" layoutInCell="1" allowOverlap="1" wp14:anchorId="27093F38" wp14:editId="28CB15DF">
                      <wp:simplePos x="0" y="0"/>
                      <wp:positionH relativeFrom="column">
                        <wp:posOffset>-63500</wp:posOffset>
                      </wp:positionH>
                      <wp:positionV relativeFrom="paragraph">
                        <wp:posOffset>355600</wp:posOffset>
                      </wp:positionV>
                      <wp:extent cx="977900" cy="927100"/>
                      <wp:effectExtent l="0" t="0" r="0" b="0"/>
                      <wp:wrapNone/>
                      <wp:docPr id="6433" name="Rectangle 64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8072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93F38" id="Rectangle 6433" o:spid="_x0000_s1786" style="position:absolute;margin-left:-5pt;margin-top:28pt;width:77pt;height:73pt;z-index:2507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eZxcTbsBAABLAwAADgAAAAAAAAAAAAAAAAAuAgAAZHJz&#10;L2Uyb0RvYy54bWxQSwECLQAUAAYACAAAACEAflANn90AAAAKAQAADwAAAAAAAAAAAAAAAAAVBAAA&#10;ZHJzL2Rvd25yZXYueG1sUEsFBgAAAAAEAAQA8wAAAB8FAAAAAA==&#10;" filled="f" stroked="f">
                      <v:textbox inset="2.16pt,1.44pt,0,1.44pt">
                        <w:txbxContent>
                          <w:p w14:paraId="258072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52000" behindDoc="0" locked="0" layoutInCell="1" allowOverlap="1" wp14:anchorId="1212CD47" wp14:editId="7659D848">
                      <wp:simplePos x="0" y="0"/>
                      <wp:positionH relativeFrom="column">
                        <wp:posOffset>-63500</wp:posOffset>
                      </wp:positionH>
                      <wp:positionV relativeFrom="paragraph">
                        <wp:posOffset>355600</wp:posOffset>
                      </wp:positionV>
                      <wp:extent cx="1003300" cy="762000"/>
                      <wp:effectExtent l="0" t="0" r="0" b="0"/>
                      <wp:wrapNone/>
                      <wp:docPr id="6432" name="Rectangle 6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C81D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2CD47" id="Rectangle 6432" o:spid="_x0000_s1787" style="position:absolute;margin-left:-5pt;margin-top:28pt;width:79pt;height:60pt;z-index:2507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IYzh165AQAASwMAAA4AAAAAAAAAAAAAAAAALgIAAGRycy9lMm9E&#10;b2MueG1sUEsBAi0AFAAGAAgAAAAhAEw3zXjaAAAACgEAAA8AAAAAAAAAAAAAAAAAEwQAAGRycy9k&#10;b3ducmV2LnhtbFBLBQYAAAAABAAEAPMAAAAaBQAAAAA=&#10;" filled="f" stroked="f">
                      <v:textbox inset="2.16pt,1.44pt,0,1.44pt">
                        <w:txbxContent>
                          <w:p w14:paraId="29C81D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53024" behindDoc="0" locked="0" layoutInCell="1" allowOverlap="1" wp14:anchorId="6FCB4AE6" wp14:editId="6505466C">
                      <wp:simplePos x="0" y="0"/>
                      <wp:positionH relativeFrom="column">
                        <wp:posOffset>-63500</wp:posOffset>
                      </wp:positionH>
                      <wp:positionV relativeFrom="paragraph">
                        <wp:posOffset>355600</wp:posOffset>
                      </wp:positionV>
                      <wp:extent cx="977900" cy="863600"/>
                      <wp:effectExtent l="0" t="0" r="0" b="0"/>
                      <wp:wrapNone/>
                      <wp:docPr id="6431" name="Rectangle 64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0FCCB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B4AE6" id="Rectangle 6431" o:spid="_x0000_s1788" style="position:absolute;margin-left:-5pt;margin-top:28pt;width:77pt;height:68pt;z-index:2507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" filled="f" stroked="f">
                      <v:textbox inset="2.16pt,1.44pt,0,1.44pt">
                        <w:txbxContent>
                          <w:p w14:paraId="00FCCB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54048" behindDoc="0" locked="0" layoutInCell="1" allowOverlap="1" wp14:anchorId="166B9A98" wp14:editId="39166846">
                      <wp:simplePos x="0" y="0"/>
                      <wp:positionH relativeFrom="column">
                        <wp:posOffset>-63500</wp:posOffset>
                      </wp:positionH>
                      <wp:positionV relativeFrom="paragraph">
                        <wp:posOffset>355600</wp:posOffset>
                      </wp:positionV>
                      <wp:extent cx="977900" cy="927100"/>
                      <wp:effectExtent l="0" t="0" r="0" b="0"/>
                      <wp:wrapNone/>
                      <wp:docPr id="6430" name="Rectangle 64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06FB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B9A98" id="Rectangle 6430" o:spid="_x0000_s1789" style="position:absolute;margin-left:-5pt;margin-top:28pt;width:77pt;height:73pt;z-index:2507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" filled="f" stroked="f">
                      <v:textbox inset="2.16pt,1.44pt,0,1.44pt">
                        <w:txbxContent>
                          <w:p w14:paraId="2F06FB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55072" behindDoc="0" locked="0" layoutInCell="1" allowOverlap="1" wp14:anchorId="2BAB21F8" wp14:editId="5F42E715">
                      <wp:simplePos x="0" y="0"/>
                      <wp:positionH relativeFrom="column">
                        <wp:posOffset>-63500</wp:posOffset>
                      </wp:positionH>
                      <wp:positionV relativeFrom="paragraph">
                        <wp:posOffset>355600</wp:posOffset>
                      </wp:positionV>
                      <wp:extent cx="1003300" cy="762000"/>
                      <wp:effectExtent l="0" t="0" r="0" b="0"/>
                      <wp:wrapNone/>
                      <wp:docPr id="6429" name="Rectangle 6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2C89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B21F8" id="Rectangle 6429" o:spid="_x0000_s1790" style="position:absolute;margin-left:-5pt;margin-top:28pt;width:79pt;height:60pt;z-index:2507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MAh4dy8AQAASwMAAA4AAAAAAAAAAAAAAAAALgIAAGRycy9l&#10;Mm9Eb2MueG1sUEsBAi0AFAAGAAgAAAAhAEw3zXjaAAAACgEAAA8AAAAAAAAAAAAAAAAAFgQAAGRy&#10;cy9kb3ducmV2LnhtbFBLBQYAAAAABAAEAPMAAAAdBQAAAAA=&#10;" filled="f" stroked="f">
                      <v:textbox inset="2.16pt,1.44pt,0,1.44pt">
                        <w:txbxContent>
                          <w:p w14:paraId="7B2C89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56096" behindDoc="0" locked="0" layoutInCell="1" allowOverlap="1" wp14:anchorId="24A7EF1E" wp14:editId="598D073F">
                      <wp:simplePos x="0" y="0"/>
                      <wp:positionH relativeFrom="column">
                        <wp:posOffset>-63500</wp:posOffset>
                      </wp:positionH>
                      <wp:positionV relativeFrom="paragraph">
                        <wp:posOffset>355600</wp:posOffset>
                      </wp:positionV>
                      <wp:extent cx="977900" cy="927100"/>
                      <wp:effectExtent l="0" t="0" r="0" b="0"/>
                      <wp:wrapNone/>
                      <wp:docPr id="6428" name="Rectangle 64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CEF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7EF1E" id="Rectangle 6428" o:spid="_x0000_s1791" style="position:absolute;margin-left:-5pt;margin-top:28pt;width:77pt;height:73pt;z-index:2507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" filled="f" stroked="f">
                      <v:textbox inset="2.16pt,1.44pt,0,1.44pt">
                        <w:txbxContent>
                          <w:p w14:paraId="43CEF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57120" behindDoc="0" locked="0" layoutInCell="1" allowOverlap="1" wp14:anchorId="125BE251" wp14:editId="6A05FC83">
                      <wp:simplePos x="0" y="0"/>
                      <wp:positionH relativeFrom="column">
                        <wp:posOffset>-63500</wp:posOffset>
                      </wp:positionH>
                      <wp:positionV relativeFrom="paragraph">
                        <wp:posOffset>355600</wp:posOffset>
                      </wp:positionV>
                      <wp:extent cx="977900" cy="927100"/>
                      <wp:effectExtent l="0" t="0" r="0" b="0"/>
                      <wp:wrapNone/>
                      <wp:docPr id="6427" name="Rectangle 64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7D55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BE251" id="Rectangle 6427" o:spid="_x0000_s1792" style="position:absolute;margin-left:-5pt;margin-top:28pt;width:77pt;height:73pt;z-index:2507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eZwcIbsBAABLAwAADgAAAAAAAAAAAAAAAAAuAgAAZHJz&#10;L2Uyb0RvYy54bWxQSwECLQAUAAYACAAAACEAflANn90AAAAKAQAADwAAAAAAAAAAAAAAAAAVBAAA&#10;ZHJzL2Rvd25yZXYueG1sUEsFBgAAAAAEAAQA8wAAAB8FAAAAAA==&#10;" filled="f" stroked="f">
                      <v:textbox inset="2.16pt,1.44pt,0,1.44pt">
                        <w:txbxContent>
                          <w:p w14:paraId="437D55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58144" behindDoc="0" locked="0" layoutInCell="1" allowOverlap="1" wp14:anchorId="02B52B8C" wp14:editId="7B545A4B">
                      <wp:simplePos x="0" y="0"/>
                      <wp:positionH relativeFrom="column">
                        <wp:posOffset>-63500</wp:posOffset>
                      </wp:positionH>
                      <wp:positionV relativeFrom="paragraph">
                        <wp:posOffset>355600</wp:posOffset>
                      </wp:positionV>
                      <wp:extent cx="1003300" cy="762000"/>
                      <wp:effectExtent l="0" t="0" r="0" b="0"/>
                      <wp:wrapNone/>
                      <wp:docPr id="6426" name="Rectangle 6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A87E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52B8C" id="Rectangle 6426" o:spid="_x0000_s1793" style="position:absolute;margin-left:-5pt;margin-top:28pt;width:79pt;height:60pt;z-index:2507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YzxzK8AQAASwMAAA4AAAAAAAAAAAAAAAAALgIAAGRycy9l&#10;Mm9Eb2MueG1sUEsBAi0AFAAGAAgAAAAhAEw3zXjaAAAACgEAAA8AAAAAAAAAAAAAAAAAFgQAAGRy&#10;cy9kb3ducmV2LnhtbFBLBQYAAAAABAAEAPMAAAAdBQAAAAA=&#10;" filled="f" stroked="f">
                      <v:textbox inset="2.16pt,1.44pt,0,1.44pt">
                        <w:txbxContent>
                          <w:p w14:paraId="22A87E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59168" behindDoc="0" locked="0" layoutInCell="1" allowOverlap="1" wp14:anchorId="6E18F78A" wp14:editId="4EDD697C">
                      <wp:simplePos x="0" y="0"/>
                      <wp:positionH relativeFrom="column">
                        <wp:posOffset>-63500</wp:posOffset>
                      </wp:positionH>
                      <wp:positionV relativeFrom="paragraph">
                        <wp:posOffset>355600</wp:posOffset>
                      </wp:positionV>
                      <wp:extent cx="977900" cy="927100"/>
                      <wp:effectExtent l="0" t="0" r="0" b="0"/>
                      <wp:wrapNone/>
                      <wp:docPr id="6425" name="Rectangle 64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A0F4D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8F78A" id="Rectangle 6425" o:spid="_x0000_s1794" style="position:absolute;margin-left:-5pt;margin-top:28pt;width:77pt;height:73pt;z-index:2507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1hw/arsBAABLAwAADgAAAAAAAAAAAAAAAAAuAgAAZHJz&#10;L2Uyb0RvYy54bWxQSwECLQAUAAYACAAAACEAflANn90AAAAKAQAADwAAAAAAAAAAAAAAAAAVBAAA&#10;ZHJzL2Rvd25yZXYueG1sUEsFBgAAAAAEAAQA8wAAAB8FAAAAAA==&#10;" filled="f" stroked="f">
                      <v:textbox inset="2.16pt,1.44pt,0,1.44pt">
                        <w:txbxContent>
                          <w:p w14:paraId="1A0F4D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0192" behindDoc="0" locked="0" layoutInCell="1" allowOverlap="1" wp14:anchorId="1F2499BC" wp14:editId="5A2A730C">
                      <wp:simplePos x="0" y="0"/>
                      <wp:positionH relativeFrom="column">
                        <wp:posOffset>-63500</wp:posOffset>
                      </wp:positionH>
                      <wp:positionV relativeFrom="paragraph">
                        <wp:posOffset>355600</wp:posOffset>
                      </wp:positionV>
                      <wp:extent cx="977900" cy="901700"/>
                      <wp:effectExtent l="0" t="0" r="0" b="0"/>
                      <wp:wrapNone/>
                      <wp:docPr id="6424" name="Rectangle 64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9DB48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499BC" id="Rectangle 6424" o:spid="_x0000_s1795" style="position:absolute;margin-left:-5pt;margin-top:28pt;width:77pt;height:71pt;z-index:2507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" filled="f" stroked="f">
                      <v:textbox inset="2.16pt,1.44pt,0,1.44pt">
                        <w:txbxContent>
                          <w:p w14:paraId="49DB48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1216" behindDoc="0" locked="0" layoutInCell="1" allowOverlap="1" wp14:anchorId="298C8494" wp14:editId="0EC6E6DA">
                      <wp:simplePos x="0" y="0"/>
                      <wp:positionH relativeFrom="column">
                        <wp:posOffset>-63500</wp:posOffset>
                      </wp:positionH>
                      <wp:positionV relativeFrom="paragraph">
                        <wp:posOffset>355600</wp:posOffset>
                      </wp:positionV>
                      <wp:extent cx="1003300" cy="762000"/>
                      <wp:effectExtent l="0" t="0" r="0" b="0"/>
                      <wp:wrapNone/>
                      <wp:docPr id="6423" name="Rectangle 6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EEF7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C8494" id="Rectangle 6423" o:spid="_x0000_s1796" style="position:absolute;margin-left:-5pt;margin-top:28pt;width:79pt;height:60pt;z-index:2507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Ny+rtG8AQAASwMAAA4AAAAAAAAAAAAAAAAALgIAAGRycy9l&#10;Mm9Eb2MueG1sUEsBAi0AFAAGAAgAAAAhAEw3zXjaAAAACgEAAA8AAAAAAAAAAAAAAAAAFgQAAGRy&#10;cy9kb3ducmV2LnhtbFBLBQYAAAAABAAEAPMAAAAdBQAAAAA=&#10;" filled="f" stroked="f">
                      <v:textbox inset="2.16pt,1.44pt,0,1.44pt">
                        <w:txbxContent>
                          <w:p w14:paraId="04EEF7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2240" behindDoc="0" locked="0" layoutInCell="1" allowOverlap="1" wp14:anchorId="7F92FECD" wp14:editId="4545F4DC">
                      <wp:simplePos x="0" y="0"/>
                      <wp:positionH relativeFrom="column">
                        <wp:posOffset>-63500</wp:posOffset>
                      </wp:positionH>
                      <wp:positionV relativeFrom="paragraph">
                        <wp:posOffset>355600</wp:posOffset>
                      </wp:positionV>
                      <wp:extent cx="1003300" cy="762000"/>
                      <wp:effectExtent l="0" t="0" r="0" b="0"/>
                      <wp:wrapNone/>
                      <wp:docPr id="6422" name="Rectangle 6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A917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2FECD" id="Rectangle 6422" o:spid="_x0000_s1797" style="position:absolute;margin-left:-5pt;margin-top:28pt;width:79pt;height:60pt;z-index:2507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9S4dkugEAAEsDAAAOAAAAAAAAAAAAAAAAAC4CAABkcnMvZTJv&#10;RG9jLnhtbFBLAQItABQABgAIAAAAIQBMN8142gAAAAoBAAAPAAAAAAAAAAAAAAAAABQEAABkcnMv&#10;ZG93bnJldi54bWxQSwUGAAAAAAQABADzAAAAGwUAAAAA&#10;" filled="f" stroked="f">
                      <v:textbox inset="2.16pt,1.44pt,0,1.44pt">
                        <w:txbxContent>
                          <w:p w14:paraId="7FA917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3264" behindDoc="0" locked="0" layoutInCell="1" allowOverlap="1" wp14:anchorId="27CF7577" wp14:editId="5CDA0C07">
                      <wp:simplePos x="0" y="0"/>
                      <wp:positionH relativeFrom="column">
                        <wp:posOffset>-63500</wp:posOffset>
                      </wp:positionH>
                      <wp:positionV relativeFrom="paragraph">
                        <wp:posOffset>355600</wp:posOffset>
                      </wp:positionV>
                      <wp:extent cx="1003300" cy="762000"/>
                      <wp:effectExtent l="0" t="0" r="0" b="0"/>
                      <wp:wrapNone/>
                      <wp:docPr id="6421" name="Rectangle 6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1D41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F7577" id="Rectangle 6421" o:spid="_x0000_s1798" style="position:absolute;margin-left:-5pt;margin-top:28pt;width:79pt;height:60pt;z-index:2507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9SjGC8AQAASwMAAA4AAAAAAAAAAAAAAAAALgIAAGRycy9l&#10;Mm9Eb2MueG1sUEsBAi0AFAAGAAgAAAAhAEw3zXjaAAAACgEAAA8AAAAAAAAAAAAAAAAAFgQAAGRy&#10;cy9kb3ducmV2LnhtbFBLBQYAAAAABAAEAPMAAAAdBQAAAAA=&#10;" filled="f" stroked="f">
                      <v:textbox inset="2.16pt,1.44pt,0,1.44pt">
                        <w:txbxContent>
                          <w:p w14:paraId="5D1D41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4288" behindDoc="0" locked="0" layoutInCell="1" allowOverlap="1" wp14:anchorId="340C526B" wp14:editId="57C29F99">
                      <wp:simplePos x="0" y="0"/>
                      <wp:positionH relativeFrom="column">
                        <wp:posOffset>-63500</wp:posOffset>
                      </wp:positionH>
                      <wp:positionV relativeFrom="paragraph">
                        <wp:posOffset>355600</wp:posOffset>
                      </wp:positionV>
                      <wp:extent cx="1003300" cy="762000"/>
                      <wp:effectExtent l="0" t="0" r="0" b="0"/>
                      <wp:wrapNone/>
                      <wp:docPr id="6420" name="Rectangle 6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C0B3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C526B" id="Rectangle 6420" o:spid="_x0000_s1799" style="position:absolute;margin-left:-5pt;margin-top:28pt;width:79pt;height:60pt;z-index:2507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qel1bsBAABLAwAADgAAAAAAAAAAAAAAAAAuAgAAZHJzL2Uy&#10;b0RvYy54bWxQSwECLQAUAAYACAAAACEATDfNeNoAAAAKAQAADwAAAAAAAAAAAAAAAAAVBAAAZHJz&#10;L2Rvd25yZXYueG1sUEsFBgAAAAAEAAQA8wAAABwFAAAAAA==&#10;" filled="f" stroked="f">
                      <v:textbox inset="2.16pt,1.44pt,0,1.44pt">
                        <w:txbxContent>
                          <w:p w14:paraId="75C0B3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5312" behindDoc="0" locked="0" layoutInCell="1" allowOverlap="1" wp14:anchorId="60718A6B" wp14:editId="7ED822E7">
                      <wp:simplePos x="0" y="0"/>
                      <wp:positionH relativeFrom="column">
                        <wp:posOffset>-63500</wp:posOffset>
                      </wp:positionH>
                      <wp:positionV relativeFrom="paragraph">
                        <wp:posOffset>355600</wp:posOffset>
                      </wp:positionV>
                      <wp:extent cx="1003300" cy="762000"/>
                      <wp:effectExtent l="0" t="0" r="0" b="0"/>
                      <wp:wrapNone/>
                      <wp:docPr id="6419" name="Rectangle 6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43F3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18A6B" id="Rectangle 6419" o:spid="_x0000_s1800" style="position:absolute;margin-left:-5pt;margin-top:28pt;width:79pt;height:60pt;z-index:2507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0Dp5wbsBAABLAwAADgAAAAAAAAAAAAAAAAAuAgAAZHJzL2Uy&#10;b0RvYy54bWxQSwECLQAUAAYACAAAACEATDfNeNoAAAAKAQAADwAAAAAAAAAAAAAAAAAVBAAAZHJz&#10;L2Rvd25yZXYueG1sUEsFBgAAAAAEAAQA8wAAABwFAAAAAA==&#10;" filled="f" stroked="f">
                      <v:textbox inset="2.16pt,1.44pt,0,1.44pt">
                        <w:txbxContent>
                          <w:p w14:paraId="0143F3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6336" behindDoc="0" locked="0" layoutInCell="1" allowOverlap="1" wp14:anchorId="44BFF7AC" wp14:editId="138D4FCA">
                      <wp:simplePos x="0" y="0"/>
                      <wp:positionH relativeFrom="column">
                        <wp:posOffset>-63500</wp:posOffset>
                      </wp:positionH>
                      <wp:positionV relativeFrom="paragraph">
                        <wp:posOffset>355600</wp:posOffset>
                      </wp:positionV>
                      <wp:extent cx="1003300" cy="762000"/>
                      <wp:effectExtent l="0" t="0" r="0" b="0"/>
                      <wp:wrapNone/>
                      <wp:docPr id="6418" name="Rectangle 6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D03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FF7AC" id="Rectangle 6418" o:spid="_x0000_s1801" style="position:absolute;margin-left:-5pt;margin-top:28pt;width:79pt;height:60pt;z-index:2507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HPUHS8AQAASwMAAA4AAAAAAAAAAAAAAAAALgIAAGRycy9l&#10;Mm9Eb2MueG1sUEsBAi0AFAAGAAgAAAAhAEw3zXjaAAAACgEAAA8AAAAAAAAAAAAAAAAAFgQAAGRy&#10;cy9kb3ducmV2LnhtbFBLBQYAAAAABAAEAPMAAAAdBQAAAAA=&#10;" filled="f" stroked="f">
                      <v:textbox inset="2.16pt,1.44pt,0,1.44pt">
                        <w:txbxContent>
                          <w:p w14:paraId="37ED03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7360" behindDoc="0" locked="0" layoutInCell="1" allowOverlap="1" wp14:anchorId="2F3AA4BE" wp14:editId="77CED4E0">
                      <wp:simplePos x="0" y="0"/>
                      <wp:positionH relativeFrom="column">
                        <wp:posOffset>-63500</wp:posOffset>
                      </wp:positionH>
                      <wp:positionV relativeFrom="paragraph">
                        <wp:posOffset>355600</wp:posOffset>
                      </wp:positionV>
                      <wp:extent cx="1003300" cy="762000"/>
                      <wp:effectExtent l="0" t="0" r="0" b="0"/>
                      <wp:wrapNone/>
                      <wp:docPr id="6417" name="Rectangle 6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6565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AA4BE" id="Rectangle 6417" o:spid="_x0000_s1802" style="position:absolute;margin-left:-5pt;margin-top:28pt;width:79pt;height:60pt;z-index:2507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Pfddpq8AQAASwMAAA4AAAAAAAAAAAAAAAAALgIAAGRycy9l&#10;Mm9Eb2MueG1sUEsBAi0AFAAGAAgAAAAhAEw3zXjaAAAACgEAAA8AAAAAAAAAAAAAAAAAFgQAAGRy&#10;cy9kb3ducmV2LnhtbFBLBQYAAAAABAAEAPMAAAAdBQAAAAA=&#10;" filled="f" stroked="f">
                      <v:textbox inset="2.16pt,1.44pt,0,1.44pt">
                        <w:txbxContent>
                          <w:p w14:paraId="746565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8384" behindDoc="0" locked="0" layoutInCell="1" allowOverlap="1" wp14:anchorId="54C99CFF" wp14:editId="5598B3C8">
                      <wp:simplePos x="0" y="0"/>
                      <wp:positionH relativeFrom="column">
                        <wp:posOffset>-63500</wp:posOffset>
                      </wp:positionH>
                      <wp:positionV relativeFrom="paragraph">
                        <wp:posOffset>355600</wp:posOffset>
                      </wp:positionV>
                      <wp:extent cx="1003300" cy="762000"/>
                      <wp:effectExtent l="0" t="0" r="0" b="0"/>
                      <wp:wrapNone/>
                      <wp:docPr id="6416" name="Rectangle 6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80A8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99CFF" id="Rectangle 6416" o:spid="_x0000_s1803" style="position:absolute;margin-left:-5pt;margin-top:28pt;width:79pt;height:60pt;z-index:2507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YoXy+8AQAASwMAAA4AAAAAAAAAAAAAAAAALgIAAGRycy9l&#10;Mm9Eb2MueG1sUEsBAi0AFAAGAAgAAAAhAEw3zXjaAAAACgEAAA8AAAAAAAAAAAAAAAAAFgQAAGRy&#10;cy9kb3ducmV2LnhtbFBLBQYAAAAABAAEAPMAAAAdBQAAAAA=&#10;" filled="f" stroked="f">
                      <v:textbox inset="2.16pt,1.44pt,0,1.44pt">
                        <w:txbxContent>
                          <w:p w14:paraId="3E80A8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69408" behindDoc="0" locked="0" layoutInCell="1" allowOverlap="1" wp14:anchorId="5E35F4FE" wp14:editId="57049F58">
                      <wp:simplePos x="0" y="0"/>
                      <wp:positionH relativeFrom="column">
                        <wp:posOffset>-63500</wp:posOffset>
                      </wp:positionH>
                      <wp:positionV relativeFrom="paragraph">
                        <wp:posOffset>355600</wp:posOffset>
                      </wp:positionV>
                      <wp:extent cx="1003300" cy="762000"/>
                      <wp:effectExtent l="0" t="0" r="0" b="0"/>
                      <wp:wrapNone/>
                      <wp:docPr id="6415" name="Rectangle 6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BFC4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5F4FE" id="Rectangle 6415" o:spid="_x0000_s1804" style="position:absolute;margin-left:-5pt;margin-top:28pt;width:79pt;height:60pt;z-index:2507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hdVdG8AQAASwMAAA4AAAAAAAAAAAAAAAAALgIAAGRycy9l&#10;Mm9Eb2MueG1sUEsBAi0AFAAGAAgAAAAhAEw3zXjaAAAACgEAAA8AAAAAAAAAAAAAAAAAFgQAAGRy&#10;cy9kb3ducmV2LnhtbFBLBQYAAAAABAAEAPMAAAAdBQAAAAA=&#10;" filled="f" stroked="f">
                      <v:textbox inset="2.16pt,1.44pt,0,1.44pt">
                        <w:txbxContent>
                          <w:p w14:paraId="04BFC4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0432" behindDoc="0" locked="0" layoutInCell="1" allowOverlap="1" wp14:anchorId="6761E276" wp14:editId="3139AD7F">
                      <wp:simplePos x="0" y="0"/>
                      <wp:positionH relativeFrom="column">
                        <wp:posOffset>-63500</wp:posOffset>
                      </wp:positionH>
                      <wp:positionV relativeFrom="paragraph">
                        <wp:posOffset>355600</wp:posOffset>
                      </wp:positionV>
                      <wp:extent cx="1003300" cy="762000"/>
                      <wp:effectExtent l="0" t="0" r="0" b="0"/>
                      <wp:wrapNone/>
                      <wp:docPr id="6414" name="Rectangle 6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55B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1E276" id="Rectangle 6414" o:spid="_x0000_s1805" style="position:absolute;margin-left:-5pt;margin-top:28pt;width:79pt;height:60pt;z-index:2507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DmofGS8AQAASwMAAA4AAAAAAAAAAAAAAAAALgIAAGRycy9l&#10;Mm9Eb2MueG1sUEsBAi0AFAAGAAgAAAAhAEw3zXjaAAAACgEAAA8AAAAAAAAAAAAAAAAAFgQAAGRy&#10;cy9kb3ducmV2LnhtbFBLBQYAAAAABAAEAPMAAAAdBQAAAAA=&#10;" filled="f" stroked="f">
                      <v:textbox inset="2.16pt,1.44pt,0,1.44pt">
                        <w:txbxContent>
                          <w:p w14:paraId="25D55B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1456" behindDoc="0" locked="0" layoutInCell="1" allowOverlap="1" wp14:anchorId="0CC1B8CE" wp14:editId="7EDB7E3D">
                      <wp:simplePos x="0" y="0"/>
                      <wp:positionH relativeFrom="column">
                        <wp:posOffset>-63500</wp:posOffset>
                      </wp:positionH>
                      <wp:positionV relativeFrom="paragraph">
                        <wp:posOffset>355600</wp:posOffset>
                      </wp:positionV>
                      <wp:extent cx="1003300" cy="762000"/>
                      <wp:effectExtent l="0" t="0" r="0" b="0"/>
                      <wp:wrapNone/>
                      <wp:docPr id="6413" name="Rectangle 6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A829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1B8CE" id="Rectangle 6413" o:spid="_x0000_s1806" style="position:absolute;margin-left:-5pt;margin-top:28pt;width:79pt;height:60pt;z-index:2507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B5bjK28AQAASwMAAA4AAAAAAAAAAAAAAAAALgIAAGRycy9l&#10;Mm9Eb2MueG1sUEsBAi0AFAAGAAgAAAAhAEw3zXjaAAAACgEAAA8AAAAAAAAAAAAAAAAAFgQAAGRy&#10;cy9kb3ducmV2LnhtbFBLBQYAAAAABAAEAPMAAAAdBQAAAAA=&#10;" filled="f" stroked="f">
                      <v:textbox inset="2.16pt,1.44pt,0,1.44pt">
                        <w:txbxContent>
                          <w:p w14:paraId="12A829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2480" behindDoc="0" locked="0" layoutInCell="1" allowOverlap="1" wp14:anchorId="4586EE55" wp14:editId="64721C9A">
                      <wp:simplePos x="0" y="0"/>
                      <wp:positionH relativeFrom="column">
                        <wp:posOffset>-63500</wp:posOffset>
                      </wp:positionH>
                      <wp:positionV relativeFrom="paragraph">
                        <wp:posOffset>355600</wp:posOffset>
                      </wp:positionV>
                      <wp:extent cx="1003300" cy="762000"/>
                      <wp:effectExtent l="0" t="0" r="0" b="0"/>
                      <wp:wrapNone/>
                      <wp:docPr id="6412" name="Rectangle 6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8CF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6EE55" id="Rectangle 6412" o:spid="_x0000_s1807" style="position:absolute;margin-left:-5pt;margin-top:28pt;width:79pt;height:60pt;z-index:2507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66lGLsBAABLAwAADgAAAAAAAAAAAAAAAAAuAgAAZHJzL2Uy&#10;b0RvYy54bWxQSwECLQAUAAYACAAAACEATDfNeNoAAAAKAQAADwAAAAAAAAAAAAAAAAAVBAAAZHJz&#10;L2Rvd25yZXYueG1sUEsFBgAAAAAEAAQA8wAAABwFAAAAAA==&#10;" filled="f" stroked="f">
                      <v:textbox inset="2.16pt,1.44pt,0,1.44pt">
                        <w:txbxContent>
                          <w:p w14:paraId="7BD8CF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3504" behindDoc="0" locked="0" layoutInCell="1" allowOverlap="1" wp14:anchorId="08C0251A" wp14:editId="4E5C122A">
                      <wp:simplePos x="0" y="0"/>
                      <wp:positionH relativeFrom="column">
                        <wp:posOffset>-63500</wp:posOffset>
                      </wp:positionH>
                      <wp:positionV relativeFrom="paragraph">
                        <wp:posOffset>355600</wp:posOffset>
                      </wp:positionV>
                      <wp:extent cx="1003300" cy="762000"/>
                      <wp:effectExtent l="0" t="0" r="0" b="0"/>
                      <wp:wrapNone/>
                      <wp:docPr id="6411" name="Rectangle 6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7A99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0251A" id="Rectangle 6411" o:spid="_x0000_s1808" style="position:absolute;margin-left:-5pt;margin-top:28pt;width:79pt;height:60pt;z-index:2507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23rhy8AQAASwMAAA4AAAAAAAAAAAAAAAAALgIAAGRycy9l&#10;Mm9Eb2MueG1sUEsBAi0AFAAGAAgAAAAhAEw3zXjaAAAACgEAAA8AAAAAAAAAAAAAAAAAFgQAAGRy&#10;cy9kb3ducmV2LnhtbFBLBQYAAAAABAAEAPMAAAAdBQAAAAA=&#10;" filled="f" stroked="f">
                      <v:textbox inset="2.16pt,1.44pt,0,1.44pt">
                        <w:txbxContent>
                          <w:p w14:paraId="5D7A99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4528" behindDoc="0" locked="0" layoutInCell="1" allowOverlap="1" wp14:anchorId="3D31A62E" wp14:editId="34C11325">
                      <wp:simplePos x="0" y="0"/>
                      <wp:positionH relativeFrom="column">
                        <wp:posOffset>-63500</wp:posOffset>
                      </wp:positionH>
                      <wp:positionV relativeFrom="paragraph">
                        <wp:posOffset>355600</wp:posOffset>
                      </wp:positionV>
                      <wp:extent cx="1003300" cy="762000"/>
                      <wp:effectExtent l="0" t="0" r="0" b="0"/>
                      <wp:wrapNone/>
                      <wp:docPr id="6410" name="Rectangle 6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2C31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1A62E" id="Rectangle 6410" o:spid="_x0000_s1809" style="position:absolute;margin-left:-5pt;margin-top:28pt;width:79pt;height:60pt;z-index:2507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KHqbsBAABLAwAADgAAAAAAAAAAAAAAAAAuAgAAZHJzL2Uy&#10;b0RvYy54bWxQSwECLQAUAAYACAAAACEATDfNeNoAAAAKAQAADwAAAAAAAAAAAAAAAAAVBAAAZHJz&#10;L2Rvd25yZXYueG1sUEsFBgAAAAAEAAQA8wAAABwFAAAAAA==&#10;" filled="f" stroked="f">
                      <v:textbox inset="2.16pt,1.44pt,0,1.44pt">
                        <w:txbxContent>
                          <w:p w14:paraId="322C31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5552" behindDoc="0" locked="0" layoutInCell="1" allowOverlap="1" wp14:anchorId="6E084383" wp14:editId="4E12E6F5">
                      <wp:simplePos x="0" y="0"/>
                      <wp:positionH relativeFrom="column">
                        <wp:posOffset>-63500</wp:posOffset>
                      </wp:positionH>
                      <wp:positionV relativeFrom="paragraph">
                        <wp:posOffset>355600</wp:posOffset>
                      </wp:positionV>
                      <wp:extent cx="1003300" cy="762000"/>
                      <wp:effectExtent l="0" t="0" r="0" b="0"/>
                      <wp:wrapNone/>
                      <wp:docPr id="6409" name="Rectangle 6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F8F7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84383" id="Rectangle 6409" o:spid="_x0000_s1810" style="position:absolute;margin-left:-5pt;margin-top:28pt;width:79pt;height:60pt;z-index:2507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Dm8w5q8AQAASwMAAA4AAAAAAAAAAAAAAAAALgIAAGRycy9l&#10;Mm9Eb2MueG1sUEsBAi0AFAAGAAgAAAAhAEw3zXjaAAAACgEAAA8AAAAAAAAAAAAAAAAAFgQAAGRy&#10;cy9kb3ducmV2LnhtbFBLBQYAAAAABAAEAPMAAAAdBQAAAAA=&#10;" filled="f" stroked="f">
                      <v:textbox inset="2.16pt,1.44pt,0,1.44pt">
                        <w:txbxContent>
                          <w:p w14:paraId="1CF8F7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6576" behindDoc="0" locked="0" layoutInCell="1" allowOverlap="1" wp14:anchorId="46333446" wp14:editId="35693128">
                      <wp:simplePos x="0" y="0"/>
                      <wp:positionH relativeFrom="column">
                        <wp:posOffset>-63500</wp:posOffset>
                      </wp:positionH>
                      <wp:positionV relativeFrom="paragraph">
                        <wp:posOffset>355600</wp:posOffset>
                      </wp:positionV>
                      <wp:extent cx="1003300" cy="762000"/>
                      <wp:effectExtent l="0" t="0" r="0" b="0"/>
                      <wp:wrapNone/>
                      <wp:docPr id="6408" name="Rectangle 6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3DCD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33446" id="Rectangle 6408" o:spid="_x0000_s1811" style="position:absolute;margin-left:-5pt;margin-top:28pt;width:79pt;height:60pt;z-index:2507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hJ6i+8AQAASwMAAA4AAAAAAAAAAAAAAAAALgIAAGRycy9l&#10;Mm9Eb2MueG1sUEsBAi0AFAAGAAgAAAAhAEw3zXjaAAAACgEAAA8AAAAAAAAAAAAAAAAAFgQAAGRy&#10;cy9kb3ducmV2LnhtbFBLBQYAAAAABAAEAPMAAAAdBQAAAAA=&#10;" filled="f" stroked="f">
                      <v:textbox inset="2.16pt,1.44pt,0,1.44pt">
                        <w:txbxContent>
                          <w:p w14:paraId="513DCD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7600" behindDoc="0" locked="0" layoutInCell="1" allowOverlap="1" wp14:anchorId="1F8F8933" wp14:editId="608F2FCF">
                      <wp:simplePos x="0" y="0"/>
                      <wp:positionH relativeFrom="column">
                        <wp:posOffset>-63500</wp:posOffset>
                      </wp:positionH>
                      <wp:positionV relativeFrom="paragraph">
                        <wp:posOffset>355600</wp:posOffset>
                      </wp:positionV>
                      <wp:extent cx="1003300" cy="762000"/>
                      <wp:effectExtent l="0" t="0" r="0" b="0"/>
                      <wp:wrapNone/>
                      <wp:docPr id="6407" name="Rectangle 6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E128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F8933" id="Rectangle 6407" o:spid="_x0000_s1812" style="position:absolute;margin-left:-5pt;margin-top:28pt;width:79pt;height:60pt;z-index:2507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B5bzMG8AQAASwMAAA4AAAAAAAAAAAAAAAAALgIAAGRycy9l&#10;Mm9Eb2MueG1sUEsBAi0AFAAGAAgAAAAhAEw3zXjaAAAACgEAAA8AAAAAAAAAAAAAAAAAFgQAAGRy&#10;cy9kb3ducmV2LnhtbFBLBQYAAAAABAAEAPMAAAAdBQAAAAA=&#10;" filled="f" stroked="f">
                      <v:textbox inset="2.16pt,1.44pt,0,1.44pt">
                        <w:txbxContent>
                          <w:p w14:paraId="3EE128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8624" behindDoc="0" locked="0" layoutInCell="1" allowOverlap="1" wp14:anchorId="702A0092" wp14:editId="1664E238">
                      <wp:simplePos x="0" y="0"/>
                      <wp:positionH relativeFrom="column">
                        <wp:posOffset>-63500</wp:posOffset>
                      </wp:positionH>
                      <wp:positionV relativeFrom="paragraph">
                        <wp:posOffset>355600</wp:posOffset>
                      </wp:positionV>
                      <wp:extent cx="1003300" cy="762000"/>
                      <wp:effectExtent l="0" t="0" r="0" b="0"/>
                      <wp:wrapNone/>
                      <wp:docPr id="6406" name="Rectangle 6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C3D4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A0092" id="Rectangle 6406" o:spid="_x0000_s1813" style="position:absolute;margin-left:-5pt;margin-top:28pt;width:79pt;height:60pt;z-index:2507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u5XS8AQAASwMAAA4AAAAAAAAAAAAAAAAALgIAAGRycy9l&#10;Mm9Eb2MueG1sUEsBAi0AFAAGAAgAAAAhAEw3zXjaAAAACgEAAA8AAAAAAAAAAAAAAAAAFgQAAGRy&#10;cy9kb3ducmV2LnhtbFBLBQYAAAAABAAEAPMAAAAdBQAAAAA=&#10;" filled="f" stroked="f">
                      <v:textbox inset="2.16pt,1.44pt,0,1.44pt">
                        <w:txbxContent>
                          <w:p w14:paraId="17C3D4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79648" behindDoc="0" locked="0" layoutInCell="1" allowOverlap="1" wp14:anchorId="37473784" wp14:editId="42298D22">
                      <wp:simplePos x="0" y="0"/>
                      <wp:positionH relativeFrom="column">
                        <wp:posOffset>-63500</wp:posOffset>
                      </wp:positionH>
                      <wp:positionV relativeFrom="paragraph">
                        <wp:posOffset>355600</wp:posOffset>
                      </wp:positionV>
                      <wp:extent cx="1003300" cy="762000"/>
                      <wp:effectExtent l="0" t="0" r="0" b="0"/>
                      <wp:wrapNone/>
                      <wp:docPr id="6405" name="Rectangle 6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9766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73784" id="Rectangle 6405" o:spid="_x0000_s1814" style="position:absolute;margin-left:-5pt;margin-top:28pt;width:79pt;height:60pt;z-index:2507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Hb74q8AQAASwMAAA4AAAAAAAAAAAAAAAAALgIAAGRycy9l&#10;Mm9Eb2MueG1sUEsBAi0AFAAGAAgAAAAhAEw3zXjaAAAACgEAAA8AAAAAAAAAAAAAAAAAFgQAAGRy&#10;cy9kb3ducmV2LnhtbFBLBQYAAAAABAAEAPMAAAAdBQAAAAA=&#10;" filled="f" stroked="f">
                      <v:textbox inset="2.16pt,1.44pt,0,1.44pt">
                        <w:txbxContent>
                          <w:p w14:paraId="0D9766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0672" behindDoc="0" locked="0" layoutInCell="1" allowOverlap="1" wp14:anchorId="4F182472" wp14:editId="6C3B141C">
                      <wp:simplePos x="0" y="0"/>
                      <wp:positionH relativeFrom="column">
                        <wp:posOffset>-63500</wp:posOffset>
                      </wp:positionH>
                      <wp:positionV relativeFrom="paragraph">
                        <wp:posOffset>355600</wp:posOffset>
                      </wp:positionV>
                      <wp:extent cx="1003300" cy="762000"/>
                      <wp:effectExtent l="0" t="0" r="0" b="0"/>
                      <wp:wrapNone/>
                      <wp:docPr id="6404" name="Rectangle 6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6C74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82472" id="Rectangle 6404" o:spid="_x0000_s1815" style="position:absolute;margin-left:-5pt;margin-top:28pt;width:79pt;height:60pt;z-index:2507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NAuxj+8AQAASwMAAA4AAAAAAAAAAAAAAAAALgIAAGRycy9l&#10;Mm9Eb2MueG1sUEsBAi0AFAAGAAgAAAAhAEw3zXjaAAAACgEAAA8AAAAAAAAAAAAAAAAAFgQAAGRy&#10;cy9kb3ducmV2LnhtbFBLBQYAAAAABAAEAPMAAAAdBQAAAAA=&#10;" filled="f" stroked="f">
                      <v:textbox inset="2.16pt,1.44pt,0,1.44pt">
                        <w:txbxContent>
                          <w:p w14:paraId="1C6C74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1696" behindDoc="0" locked="0" layoutInCell="1" allowOverlap="1" wp14:anchorId="317F6930" wp14:editId="7FF32961">
                      <wp:simplePos x="0" y="0"/>
                      <wp:positionH relativeFrom="column">
                        <wp:posOffset>-63500</wp:posOffset>
                      </wp:positionH>
                      <wp:positionV relativeFrom="paragraph">
                        <wp:posOffset>355600</wp:posOffset>
                      </wp:positionV>
                      <wp:extent cx="1003300" cy="762000"/>
                      <wp:effectExtent l="0" t="0" r="0" b="0"/>
                      <wp:wrapNone/>
                      <wp:docPr id="6403" name="Rectangle 6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0AE0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F6930" id="Rectangle 6403" o:spid="_x0000_s1816" style="position:absolute;margin-left:-5pt;margin-top:28pt;width:79pt;height:60pt;z-index:2507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CUjjJe8AQAASwMAAA4AAAAAAAAAAAAAAAAALgIAAGRycy9l&#10;Mm9Eb2MueG1sUEsBAi0AFAAGAAgAAAAhAEw3zXjaAAAACgEAAA8AAAAAAAAAAAAAAAAAFgQAAGRy&#10;cy9kb3ducmV2LnhtbFBLBQYAAAAABAAEAPMAAAAdBQAAAAA=&#10;" filled="f" stroked="f">
                      <v:textbox inset="2.16pt,1.44pt,0,1.44pt">
                        <w:txbxContent>
                          <w:p w14:paraId="170AE0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2720" behindDoc="0" locked="0" layoutInCell="1" allowOverlap="1" wp14:anchorId="2E87715D" wp14:editId="1D14D1D5">
                      <wp:simplePos x="0" y="0"/>
                      <wp:positionH relativeFrom="column">
                        <wp:posOffset>-63500</wp:posOffset>
                      </wp:positionH>
                      <wp:positionV relativeFrom="paragraph">
                        <wp:posOffset>355600</wp:posOffset>
                      </wp:positionV>
                      <wp:extent cx="1003300" cy="762000"/>
                      <wp:effectExtent l="0" t="0" r="0" b="0"/>
                      <wp:wrapNone/>
                      <wp:docPr id="6402" name="Rectangle 6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F98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7715D" id="Rectangle 6402" o:spid="_x0000_s1817" style="position:absolute;margin-left:-5pt;margin-top:28pt;width:79pt;height:60pt;z-index:2507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NalIrsBAABLAwAADgAAAAAAAAAAAAAAAAAuAgAAZHJzL2Uy&#10;b0RvYy54bWxQSwECLQAUAAYACAAAACEATDfNeNoAAAAKAQAADwAAAAAAAAAAAAAAAAAVBAAAZHJz&#10;L2Rvd25yZXYueG1sUEsFBgAAAAAEAAQA8wAAABwFAAAAAA==&#10;" filled="f" stroked="f">
                      <v:textbox inset="2.16pt,1.44pt,0,1.44pt">
                        <w:txbxContent>
                          <w:p w14:paraId="589F98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3744" behindDoc="0" locked="0" layoutInCell="1" allowOverlap="1" wp14:anchorId="42C29213" wp14:editId="3D6AB77F">
                      <wp:simplePos x="0" y="0"/>
                      <wp:positionH relativeFrom="column">
                        <wp:posOffset>-63500</wp:posOffset>
                      </wp:positionH>
                      <wp:positionV relativeFrom="paragraph">
                        <wp:posOffset>355600</wp:posOffset>
                      </wp:positionV>
                      <wp:extent cx="1003300" cy="762000"/>
                      <wp:effectExtent l="0" t="0" r="0" b="0"/>
                      <wp:wrapNone/>
                      <wp:docPr id="6401" name="Rectangle 6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054E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29213" id="Rectangle 6401" o:spid="_x0000_s1818" style="position:absolute;margin-left:-5pt;margin-top:28pt;width:79pt;height:60pt;z-index:2507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KbPria8AQAASwMAAA4AAAAAAAAAAAAAAAAALgIAAGRycy9l&#10;Mm9Eb2MueG1sUEsBAi0AFAAGAAgAAAAhAEw3zXjaAAAACgEAAA8AAAAAAAAAAAAAAAAAFgQAAGRy&#10;cy9kb3ducmV2LnhtbFBLBQYAAAAABAAEAPMAAAAdBQAAAAA=&#10;" filled="f" stroked="f">
                      <v:textbox inset="2.16pt,1.44pt,0,1.44pt">
                        <w:txbxContent>
                          <w:p w14:paraId="49054E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4768" behindDoc="0" locked="0" layoutInCell="1" allowOverlap="1" wp14:anchorId="420E5FC0" wp14:editId="3C7C0FB5">
                      <wp:simplePos x="0" y="0"/>
                      <wp:positionH relativeFrom="column">
                        <wp:posOffset>-63500</wp:posOffset>
                      </wp:positionH>
                      <wp:positionV relativeFrom="paragraph">
                        <wp:posOffset>355600</wp:posOffset>
                      </wp:positionV>
                      <wp:extent cx="1003300" cy="762000"/>
                      <wp:effectExtent l="0" t="0" r="0" b="0"/>
                      <wp:wrapNone/>
                      <wp:docPr id="6400" name="Rectangle 6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B3AE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E5FC0" id="Rectangle 6400" o:spid="_x0000_s1819" style="position:absolute;margin-left:-5pt;margin-top:28pt;width:79pt;height:60pt;z-index:2507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zqHk7sBAABLAwAADgAAAAAAAAAAAAAAAAAuAgAAZHJzL2Uy&#10;b0RvYy54bWxQSwECLQAUAAYACAAAACEATDfNeNoAAAAKAQAADwAAAAAAAAAAAAAAAAAVBAAAZHJz&#10;L2Rvd25yZXYueG1sUEsFBgAAAAAEAAQA8wAAABwFAAAAAA==&#10;" filled="f" stroked="f">
                      <v:textbox inset="2.16pt,1.44pt,0,1.44pt">
                        <w:txbxContent>
                          <w:p w14:paraId="0DB3AE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5792" behindDoc="0" locked="0" layoutInCell="1" allowOverlap="1" wp14:anchorId="7E736D1D" wp14:editId="2D2DF3FD">
                      <wp:simplePos x="0" y="0"/>
                      <wp:positionH relativeFrom="column">
                        <wp:posOffset>-63500</wp:posOffset>
                      </wp:positionH>
                      <wp:positionV relativeFrom="paragraph">
                        <wp:posOffset>355600</wp:posOffset>
                      </wp:positionV>
                      <wp:extent cx="1003300" cy="762000"/>
                      <wp:effectExtent l="0" t="0" r="0" b="0"/>
                      <wp:wrapNone/>
                      <wp:docPr id="6399" name="Rectangle 6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6FC1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36D1D" id="Rectangle 6399" o:spid="_x0000_s1820" style="position:absolute;margin-left:-5pt;margin-top:28pt;width:79pt;height:60pt;z-index:2507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Dvei6u8AQAASwMAAA4AAAAAAAAAAAAAAAAALgIAAGRycy9l&#10;Mm9Eb2MueG1sUEsBAi0AFAAGAAgAAAAhAEw3zXjaAAAACgEAAA8AAAAAAAAAAAAAAAAAFgQAAGRy&#10;cy9kb3ducmV2LnhtbFBLBQYAAAAABAAEAPMAAAAdBQAAAAA=&#10;" filled="f" stroked="f">
                      <v:textbox inset="2.16pt,1.44pt,0,1.44pt">
                        <w:txbxContent>
                          <w:p w14:paraId="586FC1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6816" behindDoc="0" locked="0" layoutInCell="1" allowOverlap="1" wp14:anchorId="56F5ED87" wp14:editId="33A62BDC">
                      <wp:simplePos x="0" y="0"/>
                      <wp:positionH relativeFrom="column">
                        <wp:posOffset>-63500</wp:posOffset>
                      </wp:positionH>
                      <wp:positionV relativeFrom="paragraph">
                        <wp:posOffset>355600</wp:posOffset>
                      </wp:positionV>
                      <wp:extent cx="1003300" cy="762000"/>
                      <wp:effectExtent l="0" t="0" r="0" b="0"/>
                      <wp:wrapNone/>
                      <wp:docPr id="6398" name="Rectangle 6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C43A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5ED87" id="Rectangle 6398" o:spid="_x0000_s1821" style="position:absolute;margin-left:-5pt;margin-top:28pt;width:79pt;height:60pt;z-index:2507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iuiHrsBAABLAwAADgAAAAAAAAAAAAAAAAAuAgAAZHJzL2Uy&#10;b0RvYy54bWxQSwECLQAUAAYACAAAACEATDfNeNoAAAAKAQAADwAAAAAAAAAAAAAAAAAVBAAAZHJz&#10;L2Rvd25yZXYueG1sUEsFBgAAAAAEAAQA8wAAABwFAAAAAA==&#10;" filled="f" stroked="f">
                      <v:textbox inset="2.16pt,1.44pt,0,1.44pt">
                        <w:txbxContent>
                          <w:p w14:paraId="06C43A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7840" behindDoc="0" locked="0" layoutInCell="1" allowOverlap="1" wp14:anchorId="08ED6C45" wp14:editId="175F4246">
                      <wp:simplePos x="0" y="0"/>
                      <wp:positionH relativeFrom="column">
                        <wp:posOffset>-63500</wp:posOffset>
                      </wp:positionH>
                      <wp:positionV relativeFrom="paragraph">
                        <wp:posOffset>355600</wp:posOffset>
                      </wp:positionV>
                      <wp:extent cx="1003300" cy="762000"/>
                      <wp:effectExtent l="0" t="0" r="0" b="0"/>
                      <wp:wrapNone/>
                      <wp:docPr id="6397" name="Rectangle 6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945B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D6C45" id="Rectangle 6397" o:spid="_x0000_s1822" style="position:absolute;margin-left:-5pt;margin-top:28pt;width:79pt;height:60pt;z-index:2507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Bw5hPC8AQAASwMAAA4AAAAAAAAAAAAAAAAALgIAAGRycy9l&#10;Mm9Eb2MueG1sUEsBAi0AFAAGAAgAAAAhAEw3zXjaAAAACgEAAA8AAAAAAAAAAAAAAAAAFgQAAGRy&#10;cy9kb3ducmV2LnhtbFBLBQYAAAAABAAEAPMAAAAdBQAAAAA=&#10;" filled="f" stroked="f">
                      <v:textbox inset="2.16pt,1.44pt,0,1.44pt">
                        <w:txbxContent>
                          <w:p w14:paraId="0E945B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8864" behindDoc="0" locked="0" layoutInCell="1" allowOverlap="1" wp14:anchorId="3C7E3B8A" wp14:editId="51BEFB3E">
                      <wp:simplePos x="0" y="0"/>
                      <wp:positionH relativeFrom="column">
                        <wp:posOffset>-63500</wp:posOffset>
                      </wp:positionH>
                      <wp:positionV relativeFrom="paragraph">
                        <wp:posOffset>355600</wp:posOffset>
                      </wp:positionV>
                      <wp:extent cx="1003300" cy="762000"/>
                      <wp:effectExtent l="0" t="0" r="0" b="0"/>
                      <wp:wrapNone/>
                      <wp:docPr id="6396" name="Rectangle 6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A36E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E3B8A" id="Rectangle 6396" o:spid="_x0000_s1823" style="position:absolute;margin-left:-5pt;margin-top:28pt;width:79pt;height:60pt;z-index:2507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3MrUW8AQAASwMAAA4AAAAAAAAAAAAAAAAALgIAAGRycy9l&#10;Mm9Eb2MueG1sUEsBAi0AFAAGAAgAAAAhAEw3zXjaAAAACgEAAA8AAAAAAAAAAAAAAAAAFgQAAGRy&#10;cy9kb3ducmV2LnhtbFBLBQYAAAAABAAEAPMAAAAdBQAAAAA=&#10;" filled="f" stroked="f">
                      <v:textbox inset="2.16pt,1.44pt,0,1.44pt">
                        <w:txbxContent>
                          <w:p w14:paraId="63A36E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89888" behindDoc="0" locked="0" layoutInCell="1" allowOverlap="1" wp14:anchorId="26B958C2" wp14:editId="2F8EDF26">
                      <wp:simplePos x="0" y="0"/>
                      <wp:positionH relativeFrom="column">
                        <wp:posOffset>-63500</wp:posOffset>
                      </wp:positionH>
                      <wp:positionV relativeFrom="paragraph">
                        <wp:posOffset>355600</wp:posOffset>
                      </wp:positionV>
                      <wp:extent cx="977900" cy="927100"/>
                      <wp:effectExtent l="0" t="0" r="0" b="0"/>
                      <wp:wrapNone/>
                      <wp:docPr id="6395" name="Rectangle 63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3218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958C2" id="Rectangle 6395" o:spid="_x0000_s1824" style="position:absolute;margin-left:-5pt;margin-top:28pt;width:77pt;height:73pt;z-index:2507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hjtwEAAEsDAAAOAAAAZHJzL2Uyb0RvYy54bWysU9tu2zAMfR+wfxD0vthxsz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ze3mw+UuK5wyl9&#10;R924H6wi5+xopFRlvkWvKaYey57jE1yihG4hP2tw5Yu0yFw1Pl01VnMmApOb5WrV4iQEHl187NK8&#10;FkdI+bMKjhSHUUAoVVl+/Jry+erLFawrYM7PFy/P+7mSudusX6DugzwhRdzR/IhG2zAxKqyJlEw4&#10;d0bTrwMHRYn94lHY7m510+Gi1GC57ta4wFADBL1/m+VejAFXSWSg5BDBDCPirRJVWDixSuyyXWUl&#10;3sYV/Os/sPsN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L3thjtwEAAEsDAAAOAAAAAAAAAAAAAAAAAC4CAABkcnMvZTJv&#10;RG9jLnhtbFBLAQItABQABgAIAAAAIQB+UA2f3QAAAAoBAAAPAAAAAAAAAAAAAAAAABEEAABkcnMv&#10;ZG93bnJldi54bWxQSwUGAAAAAAQABADzAAAAGwUAAAAA&#10;" filled="f" stroked="f">
                      <v:textbox inset="2.16pt,1.44pt,0,1.44pt">
                        <w:txbxContent>
                          <w:p w14:paraId="163218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90912" behindDoc="0" locked="0" layoutInCell="1" allowOverlap="1" wp14:anchorId="17137206" wp14:editId="600A1304">
                      <wp:simplePos x="0" y="0"/>
                      <wp:positionH relativeFrom="column">
                        <wp:posOffset>-63500</wp:posOffset>
                      </wp:positionH>
                      <wp:positionV relativeFrom="paragraph">
                        <wp:posOffset>355600</wp:posOffset>
                      </wp:positionV>
                      <wp:extent cx="1003300" cy="762000"/>
                      <wp:effectExtent l="0" t="0" r="0" b="0"/>
                      <wp:wrapNone/>
                      <wp:docPr id="6394" name="Rectangle 6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5B7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37206" id="Rectangle 6394" o:spid="_x0000_s1825" style="position:absolute;margin-left:-5pt;margin-top:28pt;width:79pt;height:60pt;z-index:2507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s9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zerdo1JZ47nNIP&#10;1I373ipyyQ5GSjXPd9ZrjKnDsuf4BNcooTuTnzS4+Yu0yFQ0Pt80VlMmApPtqt3WOAmBR5t1u0If&#10;u1RvxRFS/qKCI7PDKCCUoiw/fUv5cvX1CtbNYC7Pz16eDlMhs2nbV6iHIM9IEXc0P6LRNoyMCmsi&#10;JSPOndH068hBUWK/ehS22axXDS5KCZbbZo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iQIs9ugEAAEsDAAAOAAAAAAAAAAAAAAAAAC4CAABkcnMvZTJv&#10;RG9jLnhtbFBLAQItABQABgAIAAAAIQBMN8142gAAAAoBAAAPAAAAAAAAAAAAAAAAABQEAABkcnMv&#10;ZG93bnJldi54bWxQSwUGAAAAAAQABADzAAAAGwUAAAAA&#10;" filled="f" stroked="f">
                      <v:textbox inset="2.16pt,1.44pt,0,1.44pt">
                        <w:txbxContent>
                          <w:p w14:paraId="1B95B7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91936" behindDoc="0" locked="0" layoutInCell="1" allowOverlap="1" wp14:anchorId="7D885B30" wp14:editId="731F3F5D">
                      <wp:simplePos x="0" y="0"/>
                      <wp:positionH relativeFrom="column">
                        <wp:posOffset>-63500</wp:posOffset>
                      </wp:positionH>
                      <wp:positionV relativeFrom="paragraph">
                        <wp:posOffset>355600</wp:posOffset>
                      </wp:positionV>
                      <wp:extent cx="977900" cy="863600"/>
                      <wp:effectExtent l="0" t="0" r="0" b="0"/>
                      <wp:wrapNone/>
                      <wp:docPr id="6393" name="Rectangle 63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B627E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85B30" id="Rectangle 6393" o:spid="_x0000_s1826" style="position:absolute;margin-left:-5pt;margin-top:28pt;width:77pt;height:68pt;z-index:2507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" filled="f" stroked="f">
                      <v:textbox inset="2.16pt,1.44pt,0,1.44pt">
                        <w:txbxContent>
                          <w:p w14:paraId="7B627E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92960" behindDoc="0" locked="0" layoutInCell="1" allowOverlap="1" wp14:anchorId="10CEC79A" wp14:editId="67CC1950">
                      <wp:simplePos x="0" y="0"/>
                      <wp:positionH relativeFrom="column">
                        <wp:posOffset>-63500</wp:posOffset>
                      </wp:positionH>
                      <wp:positionV relativeFrom="paragraph">
                        <wp:posOffset>355600</wp:posOffset>
                      </wp:positionV>
                      <wp:extent cx="977900" cy="927100"/>
                      <wp:effectExtent l="0" t="0" r="0" b="0"/>
                      <wp:wrapNone/>
                      <wp:docPr id="6392" name="Rectangle 63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F1A9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EC79A" id="Rectangle 6392" o:spid="_x0000_s1827" style="position:absolute;margin-left:-5pt;margin-top:28pt;width:77pt;height:73pt;z-index:2507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" filled="f" stroked="f">
                      <v:textbox inset="2.16pt,1.44pt,0,1.44pt">
                        <w:txbxContent>
                          <w:p w14:paraId="6BF1A9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93984" behindDoc="0" locked="0" layoutInCell="1" allowOverlap="1" wp14:anchorId="1BF3FF03" wp14:editId="7A8ACD9C">
                      <wp:simplePos x="0" y="0"/>
                      <wp:positionH relativeFrom="column">
                        <wp:posOffset>-63500</wp:posOffset>
                      </wp:positionH>
                      <wp:positionV relativeFrom="paragraph">
                        <wp:posOffset>355600</wp:posOffset>
                      </wp:positionV>
                      <wp:extent cx="1003300" cy="762000"/>
                      <wp:effectExtent l="0" t="0" r="0" b="0"/>
                      <wp:wrapNone/>
                      <wp:docPr id="6391" name="Rectangle 63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116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3FF03" id="Rectangle 6391" o:spid="_x0000_s1828" style="position:absolute;margin-left:-5pt;margin-top:28pt;width:79pt;height:60pt;z-index:2507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jTugEAAEs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erVeUuK4xSn9&#10;Rt2460dFTtnBSKnyfLNeU4gdlj2FRzhHEd1MftZg8xdpkblofLxorOZEBCbXq3Vb4yQEHt1crVfo&#10;Y5fqvThATD+UtyQ7jAJCKcryw6+YTlffrmBdBnN6Pntp3s2FTFs3b1B3Xh6RIu5oekCjRz8xKkYT&#10;KJlw7ozGP3sOipLxp0Nhm5urVYOLUoJl27S4wFACBL37mOVODB5XSSSgZB/A9APiLRIVWDixQuy8&#10;XXklPsYF/Ps/sH0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KOYjTugEAAEsDAAAOAAAAAAAAAAAAAAAAAC4CAABkcnMvZTJv&#10;RG9jLnhtbFBLAQItABQABgAIAAAAIQBMN8142gAAAAoBAAAPAAAAAAAAAAAAAAAAABQEAABkcnMv&#10;ZG93bnJldi54bWxQSwUGAAAAAAQABADzAAAAGwUAAAAA&#10;" filled="f" stroked="f">
                      <v:textbox inset="2.16pt,1.44pt,0,1.44pt">
                        <w:txbxContent>
                          <w:p w14:paraId="13A116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95008" behindDoc="0" locked="0" layoutInCell="1" allowOverlap="1" wp14:anchorId="39FECA5D" wp14:editId="7EA632D0">
                      <wp:simplePos x="0" y="0"/>
                      <wp:positionH relativeFrom="column">
                        <wp:posOffset>-63500</wp:posOffset>
                      </wp:positionH>
                      <wp:positionV relativeFrom="paragraph">
                        <wp:posOffset>355600</wp:posOffset>
                      </wp:positionV>
                      <wp:extent cx="977900" cy="927100"/>
                      <wp:effectExtent l="0" t="0" r="0" b="0"/>
                      <wp:wrapNone/>
                      <wp:docPr id="6390" name="Rectangle 63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A9E0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ECA5D" id="Rectangle 6390" o:spid="_x0000_s1829" style="position:absolute;margin-left:-5pt;margin-top:28pt;width:77pt;height:73pt;z-index:2507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GOn2422AQAASwMAAA4AAAAAAAAAAAAAAAAALgIAAGRycy9lMm9E&#10;b2MueG1sUEsBAi0AFAAGAAgAAAAhAH5QDZ/dAAAACgEAAA8AAAAAAAAAAAAAAAAAEAQAAGRycy9k&#10;b3ducmV2LnhtbFBLBQYAAAAABAAEAPMAAAAaBQAAAAA=&#10;" filled="f" stroked="f">
                      <v:textbox inset="2.16pt,1.44pt,0,1.44pt">
                        <w:txbxContent>
                          <w:p w14:paraId="40A9E0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96032" behindDoc="0" locked="0" layoutInCell="1" allowOverlap="1" wp14:anchorId="48F85E62" wp14:editId="7B49A326">
                      <wp:simplePos x="0" y="0"/>
                      <wp:positionH relativeFrom="column">
                        <wp:posOffset>-63500</wp:posOffset>
                      </wp:positionH>
                      <wp:positionV relativeFrom="paragraph">
                        <wp:posOffset>355600</wp:posOffset>
                      </wp:positionV>
                      <wp:extent cx="977900" cy="927100"/>
                      <wp:effectExtent l="0" t="0" r="0" b="0"/>
                      <wp:wrapNone/>
                      <wp:docPr id="6389" name="Rectangle 63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ECA9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85E62" id="Rectangle 6389" o:spid="_x0000_s1830" style="position:absolute;margin-left:-5pt;margin-top:28pt;width:77pt;height:73pt;z-index:2507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CmWZ++twEAAEsDAAAOAAAAAAAAAAAAAAAAAC4CAABkcnMvZTJv&#10;RG9jLnhtbFBLAQItABQABgAIAAAAIQB+UA2f3QAAAAoBAAAPAAAAAAAAAAAAAAAAABEEAABkcnMv&#10;ZG93bnJldi54bWxQSwUGAAAAAAQABADzAAAAGwUAAAAA&#10;" filled="f" stroked="f">
                      <v:textbox inset="2.16pt,1.44pt,0,1.44pt">
                        <w:txbxContent>
                          <w:p w14:paraId="35ECA9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97056" behindDoc="0" locked="0" layoutInCell="1" allowOverlap="1" wp14:anchorId="5304E8EE" wp14:editId="7E68E3AD">
                      <wp:simplePos x="0" y="0"/>
                      <wp:positionH relativeFrom="column">
                        <wp:posOffset>-63500</wp:posOffset>
                      </wp:positionH>
                      <wp:positionV relativeFrom="paragraph">
                        <wp:posOffset>355600</wp:posOffset>
                      </wp:positionV>
                      <wp:extent cx="1003300" cy="762000"/>
                      <wp:effectExtent l="0" t="0" r="0" b="0"/>
                      <wp:wrapNone/>
                      <wp:docPr id="6388" name="Rectangle 6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E4C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4E8EE" id="Rectangle 6388" o:spid="_x0000_s1831" style="position:absolute;margin-left:-5pt;margin-top:28pt;width:79pt;height:60pt;z-index:2507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zguQEAAEs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p6u2pxVo5ZnNIP&#10;1I25wUhyyo5aCJnnm/WaQuyw7CU8wzmK6GbyswKbv0iLzEXj40VjOSfCMblerdsaJ8Hx6O56vUIf&#10;u1TvxQFi+iq9JdnpKSCUoiw7PMZ0uvp2BesymNPz2Uvzbi5k2vrmDerOiyNSxB1NT2iU8VNPudGB&#10;kgnn3tP4umcgKTHfHArb3F2vGlyUEizbJosCJUDQu49Z5vjocZV4Akr2AfQwIt4iUYGFEyvEztuV&#10;V+JjXMC//wPb3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A/HzOC5AQAASwMAAA4AAAAAAAAAAAAAAAAALgIAAGRycy9lMm9E&#10;b2MueG1sUEsBAi0AFAAGAAgAAAAhAEw3zXjaAAAACgEAAA8AAAAAAAAAAAAAAAAAEwQAAGRycy9k&#10;b3ducmV2LnhtbFBLBQYAAAAABAAEAPMAAAAaBQAAAAA=&#10;" filled="f" stroked="f">
                      <v:textbox inset="2.16pt,1.44pt,0,1.44pt">
                        <w:txbxContent>
                          <w:p w14:paraId="1A8E4C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98080" behindDoc="0" locked="0" layoutInCell="1" allowOverlap="1" wp14:anchorId="18F34F4C" wp14:editId="4935DC5E">
                      <wp:simplePos x="0" y="0"/>
                      <wp:positionH relativeFrom="column">
                        <wp:posOffset>-63500</wp:posOffset>
                      </wp:positionH>
                      <wp:positionV relativeFrom="paragraph">
                        <wp:posOffset>355600</wp:posOffset>
                      </wp:positionV>
                      <wp:extent cx="977900" cy="927100"/>
                      <wp:effectExtent l="0" t="0" r="0" b="0"/>
                      <wp:wrapNone/>
                      <wp:docPr id="6387" name="Rectangle 63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B432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34F4C" id="Rectangle 6387" o:spid="_x0000_s1832" style="position:absolute;margin-left:-5pt;margin-top:28pt;width:77pt;height:73pt;z-index:2507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CBvpDltwEAAEsDAAAOAAAAAAAAAAAAAAAAAC4CAABkcnMvZTJv&#10;RG9jLnhtbFBLAQItABQABgAIAAAAIQB+UA2f3QAAAAoBAAAPAAAAAAAAAAAAAAAAABEEAABkcnMv&#10;ZG93bnJldi54bWxQSwUGAAAAAAQABADzAAAAGwUAAAAA&#10;" filled="f" stroked="f">
                      <v:textbox inset="2.16pt,1.44pt,0,1.44pt">
                        <w:txbxContent>
                          <w:p w14:paraId="34B432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799104" behindDoc="0" locked="0" layoutInCell="1" allowOverlap="1" wp14:anchorId="3253E01C" wp14:editId="56C96378">
                      <wp:simplePos x="0" y="0"/>
                      <wp:positionH relativeFrom="column">
                        <wp:posOffset>-63500</wp:posOffset>
                      </wp:positionH>
                      <wp:positionV relativeFrom="paragraph">
                        <wp:posOffset>355600</wp:posOffset>
                      </wp:positionV>
                      <wp:extent cx="977900" cy="901700"/>
                      <wp:effectExtent l="0" t="0" r="0" b="0"/>
                      <wp:wrapNone/>
                      <wp:docPr id="6386" name="Rectangle 63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70E3C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3E01C" id="Rectangle 6386" o:spid="_x0000_s1833" style="position:absolute;margin-left:-5pt;margin-top:28pt;width:77pt;height:71pt;z-index:2507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" filled="f" stroked="f">
                      <v:textbox inset="2.16pt,1.44pt,0,1.44pt">
                        <w:txbxContent>
                          <w:p w14:paraId="570E3C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0128" behindDoc="0" locked="0" layoutInCell="1" allowOverlap="1" wp14:anchorId="06F9CF82" wp14:editId="389A6AB2">
                      <wp:simplePos x="0" y="0"/>
                      <wp:positionH relativeFrom="column">
                        <wp:posOffset>-63500</wp:posOffset>
                      </wp:positionH>
                      <wp:positionV relativeFrom="paragraph">
                        <wp:posOffset>355600</wp:posOffset>
                      </wp:positionV>
                      <wp:extent cx="1003300" cy="762000"/>
                      <wp:effectExtent l="0" t="0" r="0" b="0"/>
                      <wp:wrapNone/>
                      <wp:docPr id="6385" name="Rectangle 6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036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9CF82" id="Rectangle 6385" o:spid="_x0000_s1834" style="position:absolute;margin-left:-5pt;margin-top:28pt;width:79pt;height:60pt;z-index:2508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lFugEAAEs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HbVXtDiecOp/QD&#10;deO+t4qcsoORUs3znfUaY+qw7CU+wzlK6M7kJw1u/iItMhWNjxeN1ZSJwOR6tW5rnITAo7vr9Qp9&#10;7FK9F0dI+asKjswOo4BQirL88Jjy6erbFaybwZyen7087aZCpq3bN6i7II9IEXc0P6HRNoyMCmsi&#10;JSPOndH0uuegKLHfPArb3F2vGlyUEizbpsUFhhIg6N3HLPdiCLhKIgMl+wimHxBvkajAwokVYuft&#10;mlfiY1zAv/8D2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mVclFugEAAEsDAAAOAAAAAAAAAAAAAAAAAC4CAABkcnMvZTJv&#10;RG9jLnhtbFBLAQItABQABgAIAAAAIQBMN8142gAAAAoBAAAPAAAAAAAAAAAAAAAAABQEAABkcnMv&#10;ZG93bnJldi54bWxQSwUGAAAAAAQABADzAAAAGwUAAAAA&#10;" filled="f" stroked="f">
                      <v:textbox inset="2.16pt,1.44pt,0,1.44pt">
                        <w:txbxContent>
                          <w:p w14:paraId="481036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1152" behindDoc="0" locked="0" layoutInCell="1" allowOverlap="1" wp14:anchorId="16FBF88C" wp14:editId="5B7ACA15">
                      <wp:simplePos x="0" y="0"/>
                      <wp:positionH relativeFrom="column">
                        <wp:posOffset>-63500</wp:posOffset>
                      </wp:positionH>
                      <wp:positionV relativeFrom="paragraph">
                        <wp:posOffset>355600</wp:posOffset>
                      </wp:positionV>
                      <wp:extent cx="1003300" cy="762000"/>
                      <wp:effectExtent l="0" t="0" r="0" b="0"/>
                      <wp:wrapNone/>
                      <wp:docPr id="6384" name="Rectangle 6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630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BF88C" id="Rectangle 6384" o:spid="_x0000_s1835" style="position:absolute;margin-left:-5pt;margin-top:28pt;width:79pt;height:60pt;z-index:2508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DwugEAAEs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GbVbumxHOHU/qJ&#10;unHfW0XO2cFIqeb5znqNMXVY9hyf4BIldGfykwY3f5EWmYrGp6vGaspEYHKz2rQ1TkLg0e16s0If&#10;u1RvxRFS/qqCI7PDKCCUoiw/fk/5fPX1CtbNYM7Pz16e9lMh09abV6j7IE9IEXc0P6LRNoyMCmsi&#10;JSPOndH0+8BBUWK/eRS2uV2vGlyUEizbpsUFhhIg6P37LPdiCLhKIgMlhwimHxBvkajAwokVYpft&#10;mlfifVzAv/0D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HoODwugEAAEsDAAAOAAAAAAAAAAAAAAAAAC4CAABkcnMvZTJv&#10;RG9jLnhtbFBLAQItABQABgAIAAAAIQBMN8142gAAAAoBAAAPAAAAAAAAAAAAAAAAABQEAABkcnMv&#10;ZG93bnJldi54bWxQSwUGAAAAAAQABADzAAAAGwUAAAAA&#10;" filled="f" stroked="f">
                      <v:textbox inset="2.16pt,1.44pt,0,1.44pt">
                        <w:txbxContent>
                          <w:p w14:paraId="542630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2176" behindDoc="0" locked="0" layoutInCell="1" allowOverlap="1" wp14:anchorId="10A75C73" wp14:editId="7F9272ED">
                      <wp:simplePos x="0" y="0"/>
                      <wp:positionH relativeFrom="column">
                        <wp:posOffset>-63500</wp:posOffset>
                      </wp:positionH>
                      <wp:positionV relativeFrom="paragraph">
                        <wp:posOffset>355600</wp:posOffset>
                      </wp:positionV>
                      <wp:extent cx="1003300" cy="762000"/>
                      <wp:effectExtent l="0" t="0" r="0" b="0"/>
                      <wp:wrapNone/>
                      <wp:docPr id="6383" name="Rectangle 6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1013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75C73" id="Rectangle 6383" o:spid="_x0000_s1836" style="position:absolute;margin-left:-5pt;margin-top:28pt;width:79pt;height:60pt;z-index:2508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yrapYugEAAEsDAAAOAAAAAAAAAAAAAAAAAC4CAABkcnMvZTJv&#10;RG9jLnhtbFBLAQItABQABgAIAAAAIQBMN8142gAAAAoBAAAPAAAAAAAAAAAAAAAAABQEAABkcnMv&#10;ZG93bnJldi54bWxQSwUGAAAAAAQABADzAAAAGwUAAAAA&#10;" filled="f" stroked="f">
                      <v:textbox inset="2.16pt,1.44pt,0,1.44pt">
                        <w:txbxContent>
                          <w:p w14:paraId="4D1013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3200" behindDoc="0" locked="0" layoutInCell="1" allowOverlap="1" wp14:anchorId="304FF56B" wp14:editId="0686E583">
                      <wp:simplePos x="0" y="0"/>
                      <wp:positionH relativeFrom="column">
                        <wp:posOffset>-63500</wp:posOffset>
                      </wp:positionH>
                      <wp:positionV relativeFrom="paragraph">
                        <wp:posOffset>355600</wp:posOffset>
                      </wp:positionV>
                      <wp:extent cx="1003300" cy="762000"/>
                      <wp:effectExtent l="0" t="0" r="0" b="0"/>
                      <wp:wrapNone/>
                      <wp:docPr id="6382" name="Rectangle 6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75E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FF56B" id="Rectangle 6382" o:spid="_x0000_s1837" style="position:absolute;margin-left:-5pt;margin-top:28pt;width:79pt;height:60pt;z-index:2508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Pt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VdtQ4rnDKb2g&#10;btz3VpFTdjBSqnm+s15jTB2WvcZnOEcJ3Zn8pMHNX6RFpqLx8aKxmjIRmFyv1m2NkxB4dHezXqGP&#10;XaqP4ggpf1XBkdlhFBBKUZYfvqd8uvr7CtbNYE7Pz16edlMh0y4vUHdBHpEi7mh+QqNtGBkV1kRK&#10;Rpw7o+ltz0FRYr95FLa5u1mhDrkEy7ZpcYGhBAh69znLvRgCrpLIQMk+gukHxFveLbBwYoXYebvm&#10;lfgcF/Af/8D2HQ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E1iD7bgBAABLAwAADgAAAAAAAAAAAAAAAAAuAgAAZHJzL2Uyb0Rv&#10;Yy54bWxQSwECLQAUAAYACAAAACEATDfNeNoAAAAKAQAADwAAAAAAAAAAAAAAAAASBAAAZHJzL2Rv&#10;d25yZXYueG1sUEsFBgAAAAAEAAQA8wAAABkFAAAAAA==&#10;" filled="f" stroked="f">
                      <v:textbox inset="2.16pt,1.44pt,0,1.44pt">
                        <w:txbxContent>
                          <w:p w14:paraId="06A75E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4224" behindDoc="0" locked="0" layoutInCell="1" allowOverlap="1" wp14:anchorId="001F8BB0" wp14:editId="553EA226">
                      <wp:simplePos x="0" y="0"/>
                      <wp:positionH relativeFrom="column">
                        <wp:posOffset>-63500</wp:posOffset>
                      </wp:positionH>
                      <wp:positionV relativeFrom="paragraph">
                        <wp:posOffset>355600</wp:posOffset>
                      </wp:positionV>
                      <wp:extent cx="1003300" cy="762000"/>
                      <wp:effectExtent l="0" t="0" r="0" b="0"/>
                      <wp:wrapNone/>
                      <wp:docPr id="6381" name="Rectangle 6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140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F8BB0" id="Rectangle 6381" o:spid="_x0000_s1838" style="position:absolute;margin-left:-5pt;margin-top:28pt;width:79pt;height:60pt;z-index:2508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xQYjpugEAAEsDAAAOAAAAAAAAAAAAAAAAAC4CAABkcnMvZTJv&#10;RG9jLnhtbFBLAQItABQABgAIAAAAIQBMN8142gAAAAoBAAAPAAAAAAAAAAAAAAAAABQEAABkcnMv&#10;ZG93bnJldi54bWxQSwUGAAAAAAQABADzAAAAGwUAAAAA&#10;" filled="f" stroked="f">
                      <v:textbox inset="2.16pt,1.44pt,0,1.44pt">
                        <w:txbxContent>
                          <w:p w14:paraId="61B140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5248" behindDoc="0" locked="0" layoutInCell="1" allowOverlap="1" wp14:anchorId="5EDF6305" wp14:editId="3AE6AF87">
                      <wp:simplePos x="0" y="0"/>
                      <wp:positionH relativeFrom="column">
                        <wp:posOffset>-63500</wp:posOffset>
                      </wp:positionH>
                      <wp:positionV relativeFrom="paragraph">
                        <wp:posOffset>355600</wp:posOffset>
                      </wp:positionV>
                      <wp:extent cx="1003300" cy="762000"/>
                      <wp:effectExtent l="0" t="0" r="0" b="0"/>
                      <wp:wrapNone/>
                      <wp:docPr id="6380" name="Rectangle 6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1FD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F6305" id="Rectangle 6380" o:spid="_x0000_s1839" style="position:absolute;margin-left:-5pt;margin-top:28pt;width:79pt;height:60pt;z-index:2508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JC0oVy5AQAASwMAAA4AAAAAAAAAAAAAAAAALgIAAGRycy9lMm9E&#10;b2MueG1sUEsBAi0AFAAGAAgAAAAhAEw3zXjaAAAACgEAAA8AAAAAAAAAAAAAAAAAEwQAAGRycy9k&#10;b3ducmV2LnhtbFBLBQYAAAAABAAEAPMAAAAaBQAAAAA=&#10;" filled="f" stroked="f">
                      <v:textbox inset="2.16pt,1.44pt,0,1.44pt">
                        <w:txbxContent>
                          <w:p w14:paraId="6091FD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6272" behindDoc="0" locked="0" layoutInCell="1" allowOverlap="1" wp14:anchorId="3EE8996C" wp14:editId="7C5293BB">
                      <wp:simplePos x="0" y="0"/>
                      <wp:positionH relativeFrom="column">
                        <wp:posOffset>-63500</wp:posOffset>
                      </wp:positionH>
                      <wp:positionV relativeFrom="paragraph">
                        <wp:posOffset>355600</wp:posOffset>
                      </wp:positionV>
                      <wp:extent cx="1003300" cy="762000"/>
                      <wp:effectExtent l="0" t="0" r="0" b="0"/>
                      <wp:wrapNone/>
                      <wp:docPr id="6379" name="Rectangle 6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090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8996C" id="Rectangle 6379" o:spid="_x0000_s1840" style="position:absolute;margin-left:-5pt;margin-top:28pt;width:79pt;height:60pt;z-index:2508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yZ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VpstJZ47nNIP&#10;1I373ipyyQ5GSjXPd9ZrjKnDsuf4BNcooTuTnzS4+Yu0yFQ0Pt80VlMmApPb1batcRICjzbr7Qp9&#10;7FK9FUdI+YsKjswOo4BQirL89C3ly9XXK1g3g7k8P3t5OkyFTLtcv0I9BHlGirij+RGNtmFkVFgT&#10;KRlx7oymX0cOihL71aOwzWa9anBRSrBsmxYXGEqAoA/vs9yLIeAqiQyUHCOYfkC8RaICCydWiF23&#10;a16J93EB//YP7H8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EYyyZugEAAEsDAAAOAAAAAAAAAAAAAAAAAC4CAABkcnMvZTJv&#10;RG9jLnhtbFBLAQItABQABgAIAAAAIQBMN8142gAAAAoBAAAPAAAAAAAAAAAAAAAAABQEAABkcnMv&#10;ZG93bnJldi54bWxQSwUGAAAAAAQABADzAAAAGwUAAAAA&#10;" filled="f" stroked="f">
                      <v:textbox inset="2.16pt,1.44pt,0,1.44pt">
                        <w:txbxContent>
                          <w:p w14:paraId="278090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7296" behindDoc="0" locked="0" layoutInCell="1" allowOverlap="1" wp14:anchorId="06FA626D" wp14:editId="4E9E9BE1">
                      <wp:simplePos x="0" y="0"/>
                      <wp:positionH relativeFrom="column">
                        <wp:posOffset>-63500</wp:posOffset>
                      </wp:positionH>
                      <wp:positionV relativeFrom="paragraph">
                        <wp:posOffset>355600</wp:posOffset>
                      </wp:positionV>
                      <wp:extent cx="1003300" cy="762000"/>
                      <wp:effectExtent l="0" t="0" r="0" b="0"/>
                      <wp:wrapNone/>
                      <wp:docPr id="6378" name="Rectangle 6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80F5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A626D" id="Rectangle 6378" o:spid="_x0000_s1841" style="position:absolute;margin-left:-5pt;margin-top:28pt;width:79pt;height:60pt;z-index:2508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Us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3qzXOynOHU/qJ&#10;unHfW0XO2cFIqeb5znqNMXVY9hQf4RIldGfykwY3f5EWmYrGp6vGaspEYHKz2rQ1TkLg0fpms0If&#10;u1SvxRFS/qqCI7PDKCCUoiw/fk/5fPXlCtbNYM7Pz16e9lMh0y4/v0DdB3lCirij+QGNtmFkVFgT&#10;KRlx7oym3wcOihL7zaOwzfpm1eCilGDZNi2KAiVA0Pu3We7FEHCVRAZKDhFMPyDeIlGBhRMrxC7b&#10;Na/E27iAf/0Hd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llgUsugEAAEsDAAAOAAAAAAAAAAAAAAAAAC4CAABkcnMvZTJv&#10;RG9jLnhtbFBLAQItABQABgAIAAAAIQBMN8142gAAAAoBAAAPAAAAAAAAAAAAAAAAABQEAABkcnMv&#10;ZG93bnJldi54bWxQSwUGAAAAAAQABADzAAAAGwUAAAAA&#10;" filled="f" stroked="f">
                      <v:textbox inset="2.16pt,1.44pt,0,1.44pt">
                        <w:txbxContent>
                          <w:p w14:paraId="5080F5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8320" behindDoc="0" locked="0" layoutInCell="1" allowOverlap="1" wp14:anchorId="35CEEDFE" wp14:editId="5E8CE849">
                      <wp:simplePos x="0" y="0"/>
                      <wp:positionH relativeFrom="column">
                        <wp:posOffset>-63500</wp:posOffset>
                      </wp:positionH>
                      <wp:positionV relativeFrom="paragraph">
                        <wp:posOffset>355600</wp:posOffset>
                      </wp:positionV>
                      <wp:extent cx="1003300" cy="762000"/>
                      <wp:effectExtent l="0" t="0" r="0" b="0"/>
                      <wp:wrapNone/>
                      <wp:docPr id="6377" name="Rectangle 6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6CF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EEDFE" id="Rectangle 6377" o:spid="_x0000_s1842" style="position:absolute;margin-left:-5pt;margin-top:28pt;width:79pt;height:60pt;z-index:2508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jhCPCugEAAEsDAAAOAAAAAAAAAAAAAAAAAC4CAABkcnMvZTJv&#10;RG9jLnhtbFBLAQItABQABgAIAAAAIQBMN8142gAAAAoBAAAPAAAAAAAAAAAAAAAAABQEAABkcnMv&#10;ZG93bnJldi54bWxQSwUGAAAAAAQABADzAAAAGwUAAAAA&#10;" filled="f" stroked="f">
                      <v:textbox inset="2.16pt,1.44pt,0,1.44pt">
                        <w:txbxContent>
                          <w:p w14:paraId="35B6CF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09344" behindDoc="0" locked="0" layoutInCell="1" allowOverlap="1" wp14:anchorId="5EB82F81" wp14:editId="5B0352C9">
                      <wp:simplePos x="0" y="0"/>
                      <wp:positionH relativeFrom="column">
                        <wp:posOffset>-63500</wp:posOffset>
                      </wp:positionH>
                      <wp:positionV relativeFrom="paragraph">
                        <wp:posOffset>355600</wp:posOffset>
                      </wp:positionV>
                      <wp:extent cx="1003300" cy="762000"/>
                      <wp:effectExtent l="0" t="0" r="0" b="0"/>
                      <wp:wrapNone/>
                      <wp:docPr id="6376" name="Rectangle 6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E54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82F81" id="Rectangle 6376" o:spid="_x0000_s1843" style="position:absolute;margin-left:-5pt;margin-top:28pt;width:79pt;height:60pt;z-index:2508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CcQp3ugEAAEsDAAAOAAAAAAAAAAAAAAAAAC4CAABkcnMvZTJv&#10;RG9jLnhtbFBLAQItABQABgAIAAAAIQBMN8142gAAAAoBAAAPAAAAAAAAAAAAAAAAABQEAABkcnMv&#10;ZG93bnJldi54bWxQSwUGAAAAAAQABADzAAAAGwUAAAAA&#10;" filled="f" stroked="f">
                      <v:textbox inset="2.16pt,1.44pt,0,1.44pt">
                        <w:txbxContent>
                          <w:p w14:paraId="176E54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0368" behindDoc="0" locked="0" layoutInCell="1" allowOverlap="1" wp14:anchorId="298BCA94" wp14:editId="72E75645">
                      <wp:simplePos x="0" y="0"/>
                      <wp:positionH relativeFrom="column">
                        <wp:posOffset>-63500</wp:posOffset>
                      </wp:positionH>
                      <wp:positionV relativeFrom="paragraph">
                        <wp:posOffset>355600</wp:posOffset>
                      </wp:positionV>
                      <wp:extent cx="1003300" cy="762000"/>
                      <wp:effectExtent l="0" t="0" r="0" b="0"/>
                      <wp:wrapNone/>
                      <wp:docPr id="6375" name="Rectangle 6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899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BCA94" id="Rectangle 6375" o:spid="_x0000_s1844" style="position:absolute;margin-left:-5pt;margin-top:28pt;width:79pt;height:60pt;z-index:2508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CJ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3q/VnSjx3OKWf&#10;qBv3vVXknB2MlGqe76zXGFOHZU/xES5RQncmP2lw8xdpkalofLpqrKZMBCY3q01b4yQEHq1vNiv0&#10;sUv1Whwh5a8qODI7jAJCKcry4/eUz1dfrmDdDOb8/OzlaT8VMu2yfYG6D/KEFHFH8wMabcPIqLAm&#10;UjLi3BlNvw8cFCX2m0dhm/XNqsFFKcGybVpcYCgBgt6/zXIvhoCrJDJQcohg+gHxFokKLJxYIXbZ&#10;rnkl3sYF/Os/sPs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MBACJugEAAEsDAAAOAAAAAAAAAAAAAAAAAC4CAABkcnMvZTJv&#10;RG9jLnhtbFBLAQItABQABgAIAAAAIQBMN8142gAAAAoBAAAPAAAAAAAAAAAAAAAAABQEAABkcnMv&#10;ZG93bnJldi54bWxQSwUGAAAAAAQABADzAAAAGwUAAAAA&#10;" filled="f" stroked="f">
                      <v:textbox inset="2.16pt,1.44pt,0,1.44pt">
                        <w:txbxContent>
                          <w:p w14:paraId="71F899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1392" behindDoc="0" locked="0" layoutInCell="1" allowOverlap="1" wp14:anchorId="2FE59259" wp14:editId="152C2EC9">
                      <wp:simplePos x="0" y="0"/>
                      <wp:positionH relativeFrom="column">
                        <wp:posOffset>-63500</wp:posOffset>
                      </wp:positionH>
                      <wp:positionV relativeFrom="paragraph">
                        <wp:posOffset>355600</wp:posOffset>
                      </wp:positionV>
                      <wp:extent cx="1003300" cy="762000"/>
                      <wp:effectExtent l="0" t="0" r="0" b="0"/>
                      <wp:wrapNone/>
                      <wp:docPr id="6374" name="Rectangle 6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177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59259" id="Rectangle 6374" o:spid="_x0000_s1845" style="position:absolute;margin-left:-5pt;margin-top:28pt;width:79pt;height:60pt;z-index:2508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k8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Vps1JZ47nNIP&#10;1I373ipyyQ5GSjXPd9ZrjKnDsuf4BNcooTuTnzS4+Yu0yFQ0Pt80VlMmApPb1batcRICjzbr7Qp9&#10;7FK9FUdI+YsKjswOo4BQirL89C3ly9XXK1g3g7k8P3t5OkyFTLvcvkI9BHlGirij+RGNtmFkVFgT&#10;KRlx7oymX0cOihL71aOwzWa9anBRSrBsmxYXGEqAoA/vs9yLIeAqiQyUHCOYfkC8RaICCydWiF23&#10;a16J93EB//YP7H8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t8Sk8ugEAAEsDAAAOAAAAAAAAAAAAAAAAAC4CAABkcnMvZTJv&#10;RG9jLnhtbFBLAQItABQABgAIAAAAIQBMN8142gAAAAoBAAAPAAAAAAAAAAAAAAAAABQEAABkcnMv&#10;ZG93bnJldi54bWxQSwUGAAAAAAQABADzAAAAGwUAAAAA&#10;" filled="f" stroked="f">
                      <v:textbox inset="2.16pt,1.44pt,0,1.44pt">
                        <w:txbxContent>
                          <w:p w14:paraId="2FF177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2416" behindDoc="0" locked="0" layoutInCell="1" allowOverlap="1" wp14:anchorId="5B0B8F50" wp14:editId="6585D60A">
                      <wp:simplePos x="0" y="0"/>
                      <wp:positionH relativeFrom="column">
                        <wp:posOffset>-63500</wp:posOffset>
                      </wp:positionH>
                      <wp:positionV relativeFrom="paragraph">
                        <wp:posOffset>355600</wp:posOffset>
                      </wp:positionV>
                      <wp:extent cx="1003300" cy="762000"/>
                      <wp:effectExtent l="0" t="0" r="0" b="0"/>
                      <wp:wrapNone/>
                      <wp:docPr id="6373" name="Rectangle 6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3FE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B8F50" id="Rectangle 6373" o:spid="_x0000_s1846" style="position:absolute;margin-left:-5pt;margin-top:28pt;width:79pt;height:60pt;z-index:2508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Fb/vHugEAAEsDAAAOAAAAAAAAAAAAAAAAAC4CAABkcnMvZTJv&#10;RG9jLnhtbFBLAQItABQABgAIAAAAIQBMN8142gAAAAoBAAAPAAAAAAAAAAAAAAAAABQEAABkcnMv&#10;ZG93bnJldi54bWxQSwUGAAAAAAQABADzAAAAGwUAAAAA&#10;" filled="f" stroked="f">
                      <v:textbox inset="2.16pt,1.44pt,0,1.44pt">
                        <w:txbxContent>
                          <w:p w14:paraId="37E3FE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3440" behindDoc="0" locked="0" layoutInCell="1" allowOverlap="1" wp14:anchorId="5A711FA3" wp14:editId="40D7A088">
                      <wp:simplePos x="0" y="0"/>
                      <wp:positionH relativeFrom="column">
                        <wp:posOffset>-63500</wp:posOffset>
                      </wp:positionH>
                      <wp:positionV relativeFrom="paragraph">
                        <wp:posOffset>355600</wp:posOffset>
                      </wp:positionV>
                      <wp:extent cx="1003300" cy="762000"/>
                      <wp:effectExtent l="0" t="0" r="0" b="0"/>
                      <wp:wrapNone/>
                      <wp:docPr id="6372" name="Rectangle 6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D63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11FA3" id="Rectangle 6372" o:spid="_x0000_s1847" style="position:absolute;margin-left:-5pt;margin-top:28pt;width:79pt;height:60pt;z-index:2508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KSa0nK5AQAASwMAAA4AAAAAAAAAAAAAAAAALgIAAGRycy9lMm9E&#10;b2MueG1sUEsBAi0AFAAGAAgAAAAhAEw3zXjaAAAACgEAAA8AAAAAAAAAAAAAAAAAEwQAAGRycy9k&#10;b3ducmV2LnhtbFBLBQYAAAAABAAEAPMAAAAaBQAAAAA=&#10;" filled="f" stroked="f">
                      <v:textbox inset="2.16pt,1.44pt,0,1.44pt">
                        <w:txbxContent>
                          <w:p w14:paraId="6BAD63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4464" behindDoc="0" locked="0" layoutInCell="1" allowOverlap="1" wp14:anchorId="2B3665F6" wp14:editId="60F25F10">
                      <wp:simplePos x="0" y="0"/>
                      <wp:positionH relativeFrom="column">
                        <wp:posOffset>-63500</wp:posOffset>
                      </wp:positionH>
                      <wp:positionV relativeFrom="paragraph">
                        <wp:posOffset>355600</wp:posOffset>
                      </wp:positionV>
                      <wp:extent cx="1003300" cy="762000"/>
                      <wp:effectExtent l="0" t="0" r="0" b="0"/>
                      <wp:wrapNone/>
                      <wp:docPr id="6371" name="Rectangle 6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872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665F6" id="Rectangle 6371" o:spid="_x0000_s1848" style="position:absolute;margin-left:-5pt;margin-top:28pt;width:79pt;height:60pt;z-index:2508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l2ugEAAEs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Hb1XpJiecOp/QT&#10;deO+t4qcs4ORUs3znfUaY+qw7Dk+wSVK6M7kJw1u/iItMhWNT1eN1ZSJwORmtWlrnITAo/XNZoU+&#10;dqneiiOk/FUFR2aHUUAoRVl+/J7y+errFaybwZyfn7087adCpm2aV6j7IE9IEXc0P6LRNoyMCmsi&#10;JSPOndH0+8BBUWK/eRS2Wd+sGlyUEizbpsUFhhIg6P37LPdiCLhKIgMlhwimHxBvkajAwokVYpft&#10;mlfifVzAv/0D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Gg9l2ugEAAEsDAAAOAAAAAAAAAAAAAAAAAC4CAABkcnMvZTJv&#10;RG9jLnhtbFBLAQItABQABgAIAAAAIQBMN8142gAAAAoBAAAPAAAAAAAAAAAAAAAAABQEAABkcnMv&#10;ZG93bnJldi54bWxQSwUGAAAAAAQABADzAAAAGwUAAAAA&#10;" filled="f" stroked="f">
                      <v:textbox inset="2.16pt,1.44pt,0,1.44pt">
                        <w:txbxContent>
                          <w:p w14:paraId="464872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5488" behindDoc="0" locked="0" layoutInCell="1" allowOverlap="1" wp14:anchorId="4D35DAB4" wp14:editId="261408D4">
                      <wp:simplePos x="0" y="0"/>
                      <wp:positionH relativeFrom="column">
                        <wp:posOffset>-63500</wp:posOffset>
                      </wp:positionH>
                      <wp:positionV relativeFrom="paragraph">
                        <wp:posOffset>355600</wp:posOffset>
                      </wp:positionV>
                      <wp:extent cx="1003300" cy="762000"/>
                      <wp:effectExtent l="0" t="0" r="0" b="0"/>
                      <wp:wrapNone/>
                      <wp:docPr id="6370" name="Rectangle 6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8F2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5DAB4" id="Rectangle 6370" o:spid="_x0000_s1849" style="position:absolute;margin-left:-5pt;margin-top:28pt;width:79pt;height:60pt;z-index:2508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ndvDDugEAAEsDAAAOAAAAAAAAAAAAAAAAAC4CAABkcnMvZTJv&#10;RG9jLnhtbFBLAQItABQABgAIAAAAIQBMN8142gAAAAoBAAAPAAAAAAAAAAAAAAAAABQEAABkcnMv&#10;ZG93bnJldi54bWxQSwUGAAAAAAQABADzAAAAGwUAAAAA&#10;" filled="f" stroked="f">
                      <v:textbox inset="2.16pt,1.44pt,0,1.44pt">
                        <w:txbxContent>
                          <w:p w14:paraId="5AC8F2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6512" behindDoc="0" locked="0" layoutInCell="1" allowOverlap="1" wp14:anchorId="69A373E5" wp14:editId="3EA211F3">
                      <wp:simplePos x="0" y="0"/>
                      <wp:positionH relativeFrom="column">
                        <wp:posOffset>-63500</wp:posOffset>
                      </wp:positionH>
                      <wp:positionV relativeFrom="paragraph">
                        <wp:posOffset>355600</wp:posOffset>
                      </wp:positionV>
                      <wp:extent cx="1003300" cy="762000"/>
                      <wp:effectExtent l="0" t="0" r="0" b="0"/>
                      <wp:wrapNone/>
                      <wp:docPr id="6369" name="Rectangle 6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3487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373E5" id="Rectangle 6369" o:spid="_x0000_s1850" style="position:absolute;margin-left:-5pt;margin-top:28pt;width:79pt;height:60pt;z-index:2508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TwugEAAEs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Ob1WZLiecOp/QD&#10;deO+t4pcsoORUs3znfUaY+qw7Dk+wTVK6M7kJw1u/iItMhWNzzeN1ZSJwOR2tW1rnITAo7v1doU+&#10;dqneiiOk/EUFR2aHUUAoRVl++pby5errFaybwVyen708HaZCpm3Wr1APQZ6RIu5ofkSjbRgZFdZE&#10;SkacO6Pp15GDosR+9Shsc7de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iiLTwugEAAEsDAAAOAAAAAAAAAAAAAAAAAC4CAABkcnMvZTJv&#10;RG9jLnhtbFBLAQItABQABgAIAAAAIQBMN8142gAAAAoBAAAPAAAAAAAAAAAAAAAAABQEAABkcnMv&#10;ZG93bnJldi54bWxQSwUGAAAAAAQABADzAAAAGwUAAAAA&#10;" filled="f" stroked="f">
                      <v:textbox inset="2.16pt,1.44pt,0,1.44pt">
                        <w:txbxContent>
                          <w:p w14:paraId="673487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7536" behindDoc="0" locked="0" layoutInCell="1" allowOverlap="1" wp14:anchorId="6A97777C" wp14:editId="4FCFB294">
                      <wp:simplePos x="0" y="0"/>
                      <wp:positionH relativeFrom="column">
                        <wp:posOffset>-63500</wp:posOffset>
                      </wp:positionH>
                      <wp:positionV relativeFrom="paragraph">
                        <wp:posOffset>355600</wp:posOffset>
                      </wp:positionV>
                      <wp:extent cx="1003300" cy="762000"/>
                      <wp:effectExtent l="0" t="0" r="0" b="0"/>
                      <wp:wrapNone/>
                      <wp:docPr id="6368" name="Rectangle 6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58C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7777C" id="Rectangle 6368" o:spid="_x0000_s1851" style="position:absolute;margin-left:-5pt;margin-top:28pt;width:79pt;height:60pt;z-index:2508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1F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q1xVo5ZnNJP&#10;1I25wUhyzo5aCJnnm/WaQuyw7Ck8wiWK6GbyswKbv0iLzEXj01VjOSfCMblZbdoaJ8Hx6PZms0If&#10;u1SvxQFi+iq9JdnpKSCUoiw7fo/pfPXlCtZlMOfns5fm/VzItM3nF6h7L05IEXc0PaBRxk895UYH&#10;Siace0/j7wMDSYn55lDY5vZm1eCilGDZNi2KAiVA0Pu3Web46HGVeAJKDgH0MCLeIlGBhRMrxC7b&#10;lVfibVzAv/4D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DfZ1FugEAAEsDAAAOAAAAAAAAAAAAAAAAAC4CAABkcnMvZTJv&#10;RG9jLnhtbFBLAQItABQABgAIAAAAIQBMN8142gAAAAoBAAAPAAAAAAAAAAAAAAAAABQEAABkcnMv&#10;ZG93bnJldi54bWxQSwUGAAAAAAQABADzAAAAGwUAAAAA&#10;" filled="f" stroked="f">
                      <v:textbox inset="2.16pt,1.44pt,0,1.44pt">
                        <w:txbxContent>
                          <w:p w14:paraId="61458C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8560" behindDoc="0" locked="0" layoutInCell="1" allowOverlap="1" wp14:anchorId="6E02AC22" wp14:editId="7792826B">
                      <wp:simplePos x="0" y="0"/>
                      <wp:positionH relativeFrom="column">
                        <wp:posOffset>-63500</wp:posOffset>
                      </wp:positionH>
                      <wp:positionV relativeFrom="paragraph">
                        <wp:posOffset>355600</wp:posOffset>
                      </wp:positionV>
                      <wp:extent cx="1003300" cy="762000"/>
                      <wp:effectExtent l="0" t="0" r="0" b="0"/>
                      <wp:wrapNone/>
                      <wp:docPr id="6367" name="Rectangle 6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D8A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2AC22" id="Rectangle 6367" o:spid="_x0000_s1852" style="position:absolute;margin-left:-5pt;margin-top:28pt;width:79pt;height:60pt;z-index:2508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ur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1XpDiecOp/QD&#10;deO+t4pcsoORUs3znfUaY+qw7Dk+wTVK6M7kJw1u/iItMhWNzzeN1ZSJwOR2tW1rnITAo83ddoU+&#10;dqneiiOk/EUFR2aHUUAoRVl++pby5errFaybwVyen708HaZCpm3Wr1APQZ6RIu5ofkSjbRgZFdZE&#10;SkacO6Pp15GDosR+9Shss7lb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Fb7urugEAAEsDAAAOAAAAAAAAAAAAAAAAAC4CAABkcnMvZTJv&#10;RG9jLnhtbFBLAQItABQABgAIAAAAIQBMN8142gAAAAoBAAAPAAAAAAAAAAAAAAAAABQEAABkcnMv&#10;ZG93bnJldi54bWxQSwUGAAAAAAQABADzAAAAGwUAAAAA&#10;" filled="f" stroked="f">
                      <v:textbox inset="2.16pt,1.44pt,0,1.44pt">
                        <w:txbxContent>
                          <w:p w14:paraId="28ED8A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19584" behindDoc="0" locked="0" layoutInCell="1" allowOverlap="1" wp14:anchorId="4AA23CA1" wp14:editId="4CFCCCC5">
                      <wp:simplePos x="0" y="0"/>
                      <wp:positionH relativeFrom="column">
                        <wp:posOffset>-63500</wp:posOffset>
                      </wp:positionH>
                      <wp:positionV relativeFrom="paragraph">
                        <wp:posOffset>355600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872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23CA1" id="Rectangle 6366" o:spid="_x0000_s1853" style="position:absolute;margin-left:-5pt;margin-top:28pt;width:79pt;height:60pt;z-index:2508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Ie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1XpNiecOp/QD&#10;deO+t4pcsoORUs3znfUaY+qw7Dk+wTVK6M7kJw1u/iItMhWNzzeN1ZSJwOR2tW1rnITAo83ddoU+&#10;dqneiiOk/EUFR2aHUUAoRVl++pby5errFaybwVyen708HaZCpm02r1APQZ6RIu5ofkSjbRgZFdZE&#10;SkacO6Pp15GDosR+9Shss7lb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kmpIeugEAAEsDAAAOAAAAAAAAAAAAAAAAAC4CAABkcnMvZTJv&#10;RG9jLnhtbFBLAQItABQABgAIAAAAIQBMN8142gAAAAoBAAAPAAAAAAAAAAAAAAAAABQEAABkcnMv&#10;ZG93bnJldi54bWxQSwUGAAAAAAQABADzAAAAGwUAAAAA&#10;" filled="f" stroked="f">
                      <v:textbox inset="2.16pt,1.44pt,0,1.44pt">
                        <w:txbxContent>
                          <w:p w14:paraId="3C5872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0608" behindDoc="0" locked="0" layoutInCell="1" allowOverlap="1" wp14:anchorId="19488B11" wp14:editId="0F0BDB6D">
                      <wp:simplePos x="0" y="0"/>
                      <wp:positionH relativeFrom="column">
                        <wp:posOffset>-63500</wp:posOffset>
                      </wp:positionH>
                      <wp:positionV relativeFrom="paragraph">
                        <wp:posOffset>355600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F22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88B11" id="Rectangle 6365" o:spid="_x0000_s1854" style="position:absolute;margin-left:-5pt;margin-top:28pt;width:79pt;height:60pt;z-index:2508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GrvmOC5AQAASwMAAA4AAAAAAAAAAAAAAAAALgIAAGRycy9lMm9E&#10;b2MueG1sUEsBAi0AFAAGAAgAAAAhAEw3zXjaAAAACgEAAA8AAAAAAAAAAAAAAAAAEwQAAGRycy9k&#10;b3ducmV2LnhtbFBLBQYAAAAABAAEAPMAAAAaBQAAAAA=&#10;" filled="f" stroked="f">
                      <v:textbox inset="2.16pt,1.44pt,0,1.44pt">
                        <w:txbxContent>
                          <w:p w14:paraId="21CF22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1632" behindDoc="0" locked="0" layoutInCell="1" allowOverlap="1" wp14:anchorId="54EDACAD" wp14:editId="3D065F03">
                      <wp:simplePos x="0" y="0"/>
                      <wp:positionH relativeFrom="column">
                        <wp:posOffset>-63500</wp:posOffset>
                      </wp:positionH>
                      <wp:positionV relativeFrom="paragraph">
                        <wp:posOffset>355600</wp:posOffset>
                      </wp:positionV>
                      <wp:extent cx="1003300" cy="762000"/>
                      <wp:effectExtent l="0" t="0" r="0" b="0"/>
                      <wp:wrapNone/>
                      <wp:docPr id="6364" name="Rectangle 6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BEC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DACAD" id="Rectangle 6364" o:spid="_x0000_s1855" style="position:absolute;margin-left:-5pt;margin-top:28pt;width:79pt;height:60pt;z-index:2508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FVugEAAEs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Ob1WZNiecOp/QD&#10;deO+t4pcsoORUs3znfUaY+qw7Dk+wTVK6M7kJw1u/iItMhWNzzeN1ZSJwOR2tW1rnITAo7v1doU+&#10;dqneiiOk/EUFR2aHUUAoRVl++pby5errFaybwVyen708HaZCpm22r1APQZ6RIu5ofkSjbRgZFdZE&#10;SkacO6Pp15GDosR+9Shsc7de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LGrFVugEAAEsDAAAOAAAAAAAAAAAAAAAAAC4CAABkcnMvZTJv&#10;RG9jLnhtbFBLAQItABQABgAIAAAAIQBMN8142gAAAAoBAAAPAAAAAAAAAAAAAAAAABQEAABkcnMv&#10;ZG93bnJldi54bWxQSwUGAAAAAAQABADzAAAAGwUAAAAA&#10;" filled="f" stroked="f">
                      <v:textbox inset="2.16pt,1.44pt,0,1.44pt">
                        <w:txbxContent>
                          <w:p w14:paraId="0D6BEC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2656" behindDoc="0" locked="0" layoutInCell="1" allowOverlap="1" wp14:anchorId="3877BABA" wp14:editId="644333BB">
                      <wp:simplePos x="0" y="0"/>
                      <wp:positionH relativeFrom="column">
                        <wp:posOffset>-63500</wp:posOffset>
                      </wp:positionH>
                      <wp:positionV relativeFrom="paragraph">
                        <wp:posOffset>355600</wp:posOffset>
                      </wp:positionV>
                      <wp:extent cx="1003300" cy="762000"/>
                      <wp:effectExtent l="0" t="0" r="0" b="0"/>
                      <wp:wrapNone/>
                      <wp:docPr id="6363" name="Rectangle 6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146D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7BABA" id="Rectangle 6363" o:spid="_x0000_s1856" style="position:absolute;margin-left:-5pt;margin-top:28pt;width:79pt;height:60pt;z-index:2508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F/v9ugEAAEsDAAAOAAAAAAAAAAAAAAAAAC4CAABkcnMvZTJv&#10;RG9jLnhtbFBLAQItABQABgAIAAAAIQBMN8142gAAAAoBAAAPAAAAAAAAAAAAAAAAABQEAABkcnMv&#10;ZG93bnJldi54bWxQSwUGAAAAAAQABADzAAAAGwUAAAAA&#10;" filled="f" stroked="f">
                      <v:textbox inset="2.16pt,1.44pt,0,1.44pt">
                        <w:txbxContent>
                          <w:p w14:paraId="69146D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3680" behindDoc="0" locked="0" layoutInCell="1" allowOverlap="1" wp14:anchorId="012475B0" wp14:editId="6EC391DD">
                      <wp:simplePos x="0" y="0"/>
                      <wp:positionH relativeFrom="column">
                        <wp:posOffset>-63500</wp:posOffset>
                      </wp:positionH>
                      <wp:positionV relativeFrom="paragraph">
                        <wp:posOffset>355600</wp:posOffset>
                      </wp:positionV>
                      <wp:extent cx="1003300" cy="762000"/>
                      <wp:effectExtent l="0" t="0" r="0" b="0"/>
                      <wp:wrapNone/>
                      <wp:docPr id="6362" name="Rectangle 6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9B7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475B0" id="Rectangle 6362" o:spid="_x0000_s1857" style="position:absolute;margin-left:-5pt;margin-top:28pt;width:79pt;height:60pt;z-index:2508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n+LSSLgBAABLAwAADgAAAAAAAAAAAAAAAAAuAgAAZHJzL2Uyb0Rv&#10;Yy54bWxQSwECLQAUAAYACAAAACEATDfNeNoAAAAKAQAADwAAAAAAAAAAAAAAAAASBAAAZHJzL2Rv&#10;d25yZXYueG1sUEsFBgAAAAAEAAQA8wAAABkFAAAAAA==&#10;" filled="f" stroked="f">
                      <v:textbox inset="2.16pt,1.44pt,0,1.44pt">
                        <w:txbxContent>
                          <w:p w14:paraId="4049B7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4704" behindDoc="0" locked="0" layoutInCell="1" allowOverlap="1" wp14:anchorId="5FBFBC94" wp14:editId="59B2515B">
                      <wp:simplePos x="0" y="0"/>
                      <wp:positionH relativeFrom="column">
                        <wp:posOffset>-63500</wp:posOffset>
                      </wp:positionH>
                      <wp:positionV relativeFrom="paragraph">
                        <wp:posOffset>355600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171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FBC94" id="Rectangle 6361" o:spid="_x0000_s1858" style="position:absolute;margin-left:-5pt;margin-top:28pt;width:79pt;height:60pt;z-index:2508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MuQEAAEsDAAAOAAAAZHJzL2Uyb0RvYy54bWysU9tu2zAMfR+wfxD0vthxit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eh6tV5S4rnDKf1E&#10;3bjvrSLn7GCkVPN8Z73GmDose45PcIkSujP5SYObv0iLTEXj01VjNWUiMLlZbdoaJyHw6PZms0If&#10;u1RvxRFS/qqCI7PDKCCUoiw/fk/5fPX1CtbNYM7Pz16e9lMh066aV6j7IE9IEXc0P6LRNoyMCmsi&#10;JSPOndH0+8BBUWK/eRS2ub3BWpJLsGybFhcYSoCg9++z3Ish4CqJDJQcIph+QLxFogILJ1aIXbZr&#10;Xon3cQH/9g/s/g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H372Uy5AQAASwMAAA4AAAAAAAAAAAAAAAAALgIAAGRycy9lMm9E&#10;b2MueG1sUEsBAi0AFAAGAAgAAAAhAEw3zXjaAAAACgEAAA8AAAAAAAAAAAAAAAAAEwQAAGRycy9k&#10;b3ducmV2LnhtbFBLBQYAAAAABAAEAPMAAAAaBQAAAAA=&#10;" filled="f" stroked="f">
                      <v:textbox inset="2.16pt,1.44pt,0,1.44pt">
                        <w:txbxContent>
                          <w:p w14:paraId="0F9171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5728" behindDoc="0" locked="0" layoutInCell="1" allowOverlap="1" wp14:anchorId="28E7F6DD" wp14:editId="65F637DA">
                      <wp:simplePos x="0" y="0"/>
                      <wp:positionH relativeFrom="column">
                        <wp:posOffset>-63500</wp:posOffset>
                      </wp:positionH>
                      <wp:positionV relativeFrom="paragraph">
                        <wp:posOffset>355600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1D8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7F6DD" id="Rectangle 6360" o:spid="_x0000_s1859" style="position:absolute;margin-left:-5pt;margin-top:28pt;width:79pt;height:60pt;z-index:2508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cDvD5ugEAAEsDAAAOAAAAAAAAAAAAAAAAAC4CAABkcnMvZTJv&#10;RG9jLnhtbFBLAQItABQABgAIAAAAIQBMN8142gAAAAoBAAAPAAAAAAAAAAAAAAAAABQEAABkcnMv&#10;ZG93bnJldi54bWxQSwUGAAAAAAQABADzAAAAGwUAAAAA&#10;" filled="f" stroked="f">
                      <v:textbox inset="2.16pt,1.44pt,0,1.44pt">
                        <w:txbxContent>
                          <w:p w14:paraId="17F1D8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6752" behindDoc="0" locked="0" layoutInCell="1" allowOverlap="1" wp14:anchorId="31C98F8C" wp14:editId="1C94B02C">
                      <wp:simplePos x="0" y="0"/>
                      <wp:positionH relativeFrom="column">
                        <wp:posOffset>-63500</wp:posOffset>
                      </wp:positionH>
                      <wp:positionV relativeFrom="paragraph">
                        <wp:posOffset>355600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FC6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98F8C" id="Rectangle 6359" o:spid="_x0000_s1860" style="position:absolute;margin-left:-5pt;margin-top:28pt;width:79pt;height:60pt;z-index:2508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8pMs7bsBAABLAwAADgAAAAAAAAAAAAAAAAAuAgAAZHJzL2Uy&#10;b0RvYy54bWxQSwECLQAUAAYACAAAACEATDfNeNoAAAAKAQAADwAAAAAAAAAAAAAAAAAVBAAAZHJz&#10;L2Rvd25yZXYueG1sUEsFBgAAAAAEAAQA8wAAABwFAAAAAA==&#10;" filled="f" stroked="f">
                      <v:textbox inset="2.16pt,1.44pt,0,1.44pt">
                        <w:txbxContent>
                          <w:p w14:paraId="400FC6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7776" behindDoc="0" locked="0" layoutInCell="1" allowOverlap="1" wp14:anchorId="0F375850" wp14:editId="59439DBF">
                      <wp:simplePos x="0" y="0"/>
                      <wp:positionH relativeFrom="column">
                        <wp:posOffset>-63500</wp:posOffset>
                      </wp:positionH>
                      <wp:positionV relativeFrom="paragraph">
                        <wp:posOffset>355600</wp:posOffset>
                      </wp:positionV>
                      <wp:extent cx="1003300" cy="762000"/>
                      <wp:effectExtent l="0" t="0" r="0" b="0"/>
                      <wp:wrapNone/>
                      <wp:docPr id="6358" name="Rectangle 6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A12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75850" id="Rectangle 6358" o:spid="_x0000_s1861" style="position:absolute;margin-left:-5pt;margin-top:28pt;width:79pt;height:60pt;z-index:2508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TZgVYugEAAEsDAAAOAAAAAAAAAAAAAAAAAC4CAABkcnMvZTJv&#10;RG9jLnhtbFBLAQItABQABgAIAAAAIQBMN8142gAAAAoBAAAPAAAAAAAAAAAAAAAAABQEAABkcnMv&#10;ZG93bnJldi54bWxQSwUGAAAAAAQABADzAAAAGwUAAAAA&#10;" filled="f" stroked="f">
                      <v:textbox inset="2.16pt,1.44pt,0,1.44pt">
                        <w:txbxContent>
                          <w:p w14:paraId="669A12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8800" behindDoc="0" locked="0" layoutInCell="1" allowOverlap="1" wp14:anchorId="12079A6E" wp14:editId="48BC32F8">
                      <wp:simplePos x="0" y="0"/>
                      <wp:positionH relativeFrom="column">
                        <wp:posOffset>-63500</wp:posOffset>
                      </wp:positionH>
                      <wp:positionV relativeFrom="paragraph">
                        <wp:posOffset>355600</wp:posOffset>
                      </wp:positionV>
                      <wp:extent cx="977900" cy="927100"/>
                      <wp:effectExtent l="0" t="0" r="0" b="0"/>
                      <wp:wrapNone/>
                      <wp:docPr id="6357" name="Rectangle 63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F62F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79A6E" id="Rectangle 6357" o:spid="_x0000_s1862" style="position:absolute;margin-left:-5pt;margin-top:28pt;width:77pt;height:73pt;z-index:2508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AdH1ldtwEAAEsDAAAOAAAAAAAAAAAAAAAAAC4CAABkcnMvZTJv&#10;RG9jLnhtbFBLAQItABQABgAIAAAAIQB+UA2f3QAAAAoBAAAPAAAAAAAAAAAAAAAAABEEAABkcnMv&#10;ZG93bnJldi54bWxQSwUGAAAAAAQABADzAAAAGwUAAAAA&#10;" filled="f" stroked="f">
                      <v:textbox inset="2.16pt,1.44pt,0,1.44pt">
                        <w:txbxContent>
                          <w:p w14:paraId="01F62F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29824" behindDoc="0" locked="0" layoutInCell="1" allowOverlap="1" wp14:anchorId="76FC3918" wp14:editId="4527483A">
                      <wp:simplePos x="0" y="0"/>
                      <wp:positionH relativeFrom="column">
                        <wp:posOffset>-63500</wp:posOffset>
                      </wp:positionH>
                      <wp:positionV relativeFrom="paragraph">
                        <wp:posOffset>355600</wp:posOffset>
                      </wp:positionV>
                      <wp:extent cx="1003300" cy="762000"/>
                      <wp:effectExtent l="0" t="0" r="0" b="0"/>
                      <wp:wrapNone/>
                      <wp:docPr id="6356" name="Rectangle 6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25F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C3918" id="Rectangle 6356" o:spid="_x0000_s1863" style="position:absolute;margin-left:-5pt;margin-top:28pt;width:79pt;height:60pt;z-index:2508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tIEKA7sBAABLAwAADgAAAAAAAAAAAAAAAAAuAgAAZHJzL2Uy&#10;b0RvYy54bWxQSwECLQAUAAYACAAAACEATDfNeNoAAAAKAQAADwAAAAAAAAAAAAAAAAAVBAAAZHJz&#10;L2Rvd25yZXYueG1sUEsFBgAAAAAEAAQA8wAAABwFAAAAAA==&#10;" filled="f" stroked="f">
                      <v:textbox inset="2.16pt,1.44pt,0,1.44pt">
                        <w:txbxContent>
                          <w:p w14:paraId="1E625F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30848" behindDoc="0" locked="0" layoutInCell="1" allowOverlap="1" wp14:anchorId="0F0AB250" wp14:editId="2867675A">
                      <wp:simplePos x="0" y="0"/>
                      <wp:positionH relativeFrom="column">
                        <wp:posOffset>-63500</wp:posOffset>
                      </wp:positionH>
                      <wp:positionV relativeFrom="paragraph">
                        <wp:posOffset>355600</wp:posOffset>
                      </wp:positionV>
                      <wp:extent cx="977900" cy="863600"/>
                      <wp:effectExtent l="0" t="0" r="0" b="0"/>
                      <wp:wrapNone/>
                      <wp:docPr id="6355" name="Rectangle 63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685A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AB250" id="Rectangle 6355" o:spid="_x0000_s1864" style="position:absolute;margin-left:-5pt;margin-top:28pt;width:77pt;height:68pt;z-index:2508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GfiBdC6AQAASwMAAA4AAAAAAAAAAAAAAAAALgIAAGRycy9l&#10;Mm9Eb2MueG1sUEsBAi0AFAAGAAgAAAAhANZ3XRzcAAAACgEAAA8AAAAAAAAAAAAAAAAAFAQAAGRy&#10;cy9kb3ducmV2LnhtbFBLBQYAAAAABAAEAPMAAAAdBQAAAAA=&#10;" filled="f" stroked="f">
                      <v:textbox inset="2.16pt,1.44pt,0,1.44pt">
                        <w:txbxContent>
                          <w:p w14:paraId="21685A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31872" behindDoc="0" locked="0" layoutInCell="1" allowOverlap="1" wp14:anchorId="21F4BBB1" wp14:editId="44D14087">
                      <wp:simplePos x="0" y="0"/>
                      <wp:positionH relativeFrom="column">
                        <wp:posOffset>-63500</wp:posOffset>
                      </wp:positionH>
                      <wp:positionV relativeFrom="paragraph">
                        <wp:posOffset>355600</wp:posOffset>
                      </wp:positionV>
                      <wp:extent cx="977900" cy="927100"/>
                      <wp:effectExtent l="0" t="0" r="0" b="0"/>
                      <wp:wrapNone/>
                      <wp:docPr id="6354" name="Rectangle 63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F133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4BBB1" id="Rectangle 6354" o:spid="_x0000_s1865" style="position:absolute;margin-left:-5pt;margin-top:28pt;width:77pt;height:73pt;z-index:2508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TalOjtwEAAEsDAAAOAAAAAAAAAAAAAAAAAC4CAABkcnMvZTJv&#10;RG9jLnhtbFBLAQItABQABgAIAAAAIQB+UA2f3QAAAAoBAAAPAAAAAAAAAAAAAAAAABEEAABkcnMv&#10;ZG93bnJldi54bWxQSwUGAAAAAAQABADzAAAAGwUAAAAA&#10;" filled="f" stroked="f">
                      <v:textbox inset="2.16pt,1.44pt,0,1.44pt">
                        <w:txbxContent>
                          <w:p w14:paraId="6DF133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32896" behindDoc="0" locked="0" layoutInCell="1" allowOverlap="1" wp14:anchorId="2AA562F8" wp14:editId="25D29B76">
                      <wp:simplePos x="0" y="0"/>
                      <wp:positionH relativeFrom="column">
                        <wp:posOffset>-63500</wp:posOffset>
                      </wp:positionH>
                      <wp:positionV relativeFrom="paragraph">
                        <wp:posOffset>355600</wp:posOffset>
                      </wp:positionV>
                      <wp:extent cx="1003300" cy="762000"/>
                      <wp:effectExtent l="0" t="0" r="0" b="0"/>
                      <wp:wrapNone/>
                      <wp:docPr id="6353" name="Rectangle 6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BF0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562F8" id="Rectangle 6353" o:spid="_x0000_s1866" style="position:absolute;margin-left:-5pt;margin-top:28pt;width:79pt;height:60pt;z-index:2508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bnKFLsBAABLAwAADgAAAAAAAAAAAAAAAAAuAgAAZHJzL2Uy&#10;b0RvYy54bWxQSwECLQAUAAYACAAAACEATDfNeNoAAAAKAQAADwAAAAAAAAAAAAAAAAAVBAAAZHJz&#10;L2Rvd25yZXYueG1sUEsFBgAAAAAEAAQA8wAAABwFAAAAAA==&#10;" filled="f" stroked="f">
                      <v:textbox inset="2.16pt,1.44pt,0,1.44pt">
                        <w:txbxContent>
                          <w:p w14:paraId="765BF0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33920" behindDoc="0" locked="0" layoutInCell="1" allowOverlap="1" wp14:anchorId="1BA2CFC4" wp14:editId="50095A22">
                      <wp:simplePos x="0" y="0"/>
                      <wp:positionH relativeFrom="column">
                        <wp:posOffset>-63500</wp:posOffset>
                      </wp:positionH>
                      <wp:positionV relativeFrom="paragraph">
                        <wp:posOffset>355600</wp:posOffset>
                      </wp:positionV>
                      <wp:extent cx="977900" cy="927100"/>
                      <wp:effectExtent l="0" t="0" r="0" b="0"/>
                      <wp:wrapNone/>
                      <wp:docPr id="6352" name="Rectangle 63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950D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2CFC4" id="Rectangle 6352" o:spid="_x0000_s1867" style="position:absolute;margin-left:-5pt;margin-top:28pt;width:77pt;height:73pt;z-index:2508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KAnmUq2AQAASwMAAA4AAAAAAAAAAAAAAAAALgIAAGRycy9lMm9E&#10;b2MueG1sUEsBAi0AFAAGAAgAAAAhAH5QDZ/dAAAACgEAAA8AAAAAAAAAAAAAAAAAEAQAAGRycy9k&#10;b3ducmV2LnhtbFBLBQYAAAAABAAEAPMAAAAaBQAAAAA=&#10;" filled="f" stroked="f">
                      <v:textbox inset="2.16pt,1.44pt,0,1.44pt">
                        <w:txbxContent>
                          <w:p w14:paraId="31950D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34944" behindDoc="0" locked="0" layoutInCell="1" allowOverlap="1" wp14:anchorId="11D3B294" wp14:editId="0176A4A5">
                      <wp:simplePos x="0" y="0"/>
                      <wp:positionH relativeFrom="column">
                        <wp:posOffset>-63500</wp:posOffset>
                      </wp:positionH>
                      <wp:positionV relativeFrom="paragraph">
                        <wp:posOffset>355600</wp:posOffset>
                      </wp:positionV>
                      <wp:extent cx="977900" cy="927100"/>
                      <wp:effectExtent l="0" t="0" r="0" b="0"/>
                      <wp:wrapNone/>
                      <wp:docPr id="6351" name="Rectangle 63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1B4F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3B294" id="Rectangle 6351" o:spid="_x0000_s1868" style="position:absolute;margin-left:-5pt;margin-top:28pt;width:77pt;height:73pt;z-index:2508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EI+kk62AQAASwMAAA4AAAAAAAAAAAAAAAAALgIAAGRycy9lMm9E&#10;b2MueG1sUEsBAi0AFAAGAAgAAAAhAH5QDZ/dAAAACgEAAA8AAAAAAAAAAAAAAAAAEAQAAGRycy9k&#10;b3ducmV2LnhtbFBLBQYAAAAABAAEAPMAAAAaBQAAAAA=&#10;" filled="f" stroked="f">
                      <v:textbox inset="2.16pt,1.44pt,0,1.44pt">
                        <w:txbxContent>
                          <w:p w14:paraId="471B4F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35968" behindDoc="0" locked="0" layoutInCell="1" allowOverlap="1" wp14:anchorId="3F970F5B" wp14:editId="2134DF7E">
                      <wp:simplePos x="0" y="0"/>
                      <wp:positionH relativeFrom="column">
                        <wp:posOffset>-63500</wp:posOffset>
                      </wp:positionH>
                      <wp:positionV relativeFrom="paragraph">
                        <wp:posOffset>355600</wp:posOffset>
                      </wp:positionV>
                      <wp:extent cx="1003300" cy="762000"/>
                      <wp:effectExtent l="0" t="0" r="0" b="0"/>
                      <wp:wrapNone/>
                      <wp:docPr id="6350" name="Rectangle 6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E09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70F5B" id="Rectangle 6350" o:spid="_x0000_s1869" style="position:absolute;margin-left:-5pt;margin-top:28pt;width:79pt;height:60pt;z-index:2508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roMEQugEAAEsDAAAOAAAAAAAAAAAAAAAAAC4CAABkcnMvZTJv&#10;RG9jLnhtbFBLAQItABQABgAIAAAAIQBMN8142gAAAAoBAAAPAAAAAAAAAAAAAAAAABQEAABkcnMv&#10;ZG93bnJldi54bWxQSwUGAAAAAAQABADzAAAAGwUAAAAA&#10;" filled="f" stroked="f">
                      <v:textbox inset="2.16pt,1.44pt,0,1.44pt">
                        <w:txbxContent>
                          <w:p w14:paraId="27BE09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36992" behindDoc="0" locked="0" layoutInCell="1" allowOverlap="1" wp14:anchorId="046EA404" wp14:editId="2396EC9F">
                      <wp:simplePos x="0" y="0"/>
                      <wp:positionH relativeFrom="column">
                        <wp:posOffset>-63500</wp:posOffset>
                      </wp:positionH>
                      <wp:positionV relativeFrom="paragraph">
                        <wp:posOffset>355600</wp:posOffset>
                      </wp:positionV>
                      <wp:extent cx="977900" cy="927100"/>
                      <wp:effectExtent l="0" t="0" r="0" b="0"/>
                      <wp:wrapNone/>
                      <wp:docPr id="6349" name="Rectangle 63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608F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EA404" id="Rectangle 6349" o:spid="_x0000_s1870" style="position:absolute;margin-left:-5pt;margin-top:28pt;width:77pt;height:73pt;z-index:2508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mNf/ItwEAAEsDAAAOAAAAAAAAAAAAAAAAAC4CAABkcnMvZTJv&#10;RG9jLnhtbFBLAQItABQABgAIAAAAIQB+UA2f3QAAAAoBAAAPAAAAAAAAAAAAAAAAABEEAABkcnMv&#10;ZG93bnJldi54bWxQSwUGAAAAAAQABADzAAAAGwUAAAAA&#10;" filled="f" stroked="f">
                      <v:textbox inset="2.16pt,1.44pt,0,1.44pt">
                        <w:txbxContent>
                          <w:p w14:paraId="10608F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38016" behindDoc="0" locked="0" layoutInCell="1" allowOverlap="1" wp14:anchorId="700047F5" wp14:editId="55D564AF">
                      <wp:simplePos x="0" y="0"/>
                      <wp:positionH relativeFrom="column">
                        <wp:posOffset>-63500</wp:posOffset>
                      </wp:positionH>
                      <wp:positionV relativeFrom="paragraph">
                        <wp:posOffset>355600</wp:posOffset>
                      </wp:positionV>
                      <wp:extent cx="977900" cy="901700"/>
                      <wp:effectExtent l="0" t="0" r="0" b="0"/>
                      <wp:wrapNone/>
                      <wp:docPr id="6348" name="Rectangle 63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079C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047F5" id="Rectangle 6348" o:spid="_x0000_s1871" style="position:absolute;margin-left:-5pt;margin-top:28pt;width:77pt;height:71pt;z-index:2508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" filled="f" stroked="f">
                      <v:textbox inset="2.16pt,1.44pt,0,1.44pt">
                        <w:txbxContent>
                          <w:p w14:paraId="4A079C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39040" behindDoc="0" locked="0" layoutInCell="1" allowOverlap="1" wp14:anchorId="76846FF4" wp14:editId="51C7D070">
                      <wp:simplePos x="0" y="0"/>
                      <wp:positionH relativeFrom="column">
                        <wp:posOffset>-63500</wp:posOffset>
                      </wp:positionH>
                      <wp:positionV relativeFrom="paragraph">
                        <wp:posOffset>355600</wp:posOffset>
                      </wp:positionV>
                      <wp:extent cx="1003300" cy="762000"/>
                      <wp:effectExtent l="0" t="0" r="0" b="0"/>
                      <wp:wrapNone/>
                      <wp:docPr id="6347" name="Rectangle 6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5D8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46FF4" id="Rectangle 6347" o:spid="_x0000_s1872" style="position:absolute;margin-left:-5pt;margin-top:28pt;width:79pt;height:60pt;z-index:2508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p4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hbLNSWWG5zS&#10;H9SN226Q5JztddvKNN+k1+hDg2VP/hEuUUA3kZ8UmPRFWmTKGp+uGsspEoHJzWJTlzgJgUfr5WaB&#10;PnYp3os9hHgvnSHJYRQQSlaWH3+FeL76dgXrEpjz88mL037KZOrl6g3q3rUnpIg7Gh/QqMGNjIpB&#10;e0pGnDuj4fXAQVIy/LQobLVeLipclBzM66rGBYYcIOj9xyy3one4SiICJQcPuusRb5Yow8KJZWKX&#10;7Uor8THO4N//gd1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bmKeLsBAABLAwAADgAAAAAAAAAAAAAAAAAuAgAAZHJzL2Uy&#10;b0RvYy54bWxQSwECLQAUAAYACAAAACEATDfNeNoAAAAKAQAADwAAAAAAAAAAAAAAAAAVBAAAZHJz&#10;L2Rvd25yZXYueG1sUEsFBgAAAAAEAAQA8wAAABwFAAAAAA==&#10;" filled="f" stroked="f">
                      <v:textbox inset="2.16pt,1.44pt,0,1.44pt">
                        <w:txbxContent>
                          <w:p w14:paraId="6D25D8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0064" behindDoc="0" locked="0" layoutInCell="1" allowOverlap="1" wp14:anchorId="799428A2" wp14:editId="43E7C7C9">
                      <wp:simplePos x="0" y="0"/>
                      <wp:positionH relativeFrom="column">
                        <wp:posOffset>-63500</wp:posOffset>
                      </wp:positionH>
                      <wp:positionV relativeFrom="paragraph">
                        <wp:posOffset>355600</wp:posOffset>
                      </wp:positionV>
                      <wp:extent cx="1003300" cy="762000"/>
                      <wp:effectExtent l="0" t="0" r="0" b="0"/>
                      <wp:wrapNone/>
                      <wp:docPr id="6346" name="Rectangle 6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0E3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428A2" id="Rectangle 6346" o:spid="_x0000_s1873" style="position:absolute;margin-left:-5pt;margin-top:28pt;width:79pt;height:60pt;z-index:2508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PN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hbLFSWWG5zS&#10;H9SN226Q5JztddvKNN+k1+hDg2VP/hEuUUA3kZ8UmPRFWmTKGp+uGsspEoHJzWJTlzgJgUfr5WaB&#10;PnYp3os9hHgvnSHJYRQQSlaWH3+FeL76dgXrEpjz88mL037KZOrl+g3q3rUnpIg7Gh/QqMGNjIpB&#10;e0pGnDuj4fXAQVIy/LQobLVeLipclBzM66rGBYYcIOj9xyy3one4SiICJQcPuusRb5Yow8KJZWKX&#10;7Uor8THO4N//gd1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EyjzbsBAABLAwAADgAAAAAAAAAAAAAAAAAuAgAAZHJzL2Uy&#10;b0RvYy54bWxQSwECLQAUAAYACAAAACEATDfNeNoAAAAKAQAADwAAAAAAAAAAAAAAAAAVBAAAZHJz&#10;L2Rvd25yZXYueG1sUEsFBgAAAAAEAAQA8wAAABwFAAAAAA==&#10;" filled="f" stroked="f">
                      <v:textbox inset="2.16pt,1.44pt,0,1.44pt">
                        <w:txbxContent>
                          <w:p w14:paraId="6100E3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1088" behindDoc="0" locked="0" layoutInCell="1" allowOverlap="1" wp14:anchorId="2DE84A74" wp14:editId="437D1537">
                      <wp:simplePos x="0" y="0"/>
                      <wp:positionH relativeFrom="column">
                        <wp:posOffset>-63500</wp:posOffset>
                      </wp:positionH>
                      <wp:positionV relativeFrom="paragraph">
                        <wp:posOffset>355600</wp:posOffset>
                      </wp:positionV>
                      <wp:extent cx="1003300" cy="762000"/>
                      <wp:effectExtent l="0" t="0" r="0" b="0"/>
                      <wp:wrapNone/>
                      <wp:docPr id="6345" name="Rectangle 6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584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84A74" id="Rectangle 6345" o:spid="_x0000_s1874" style="position:absolute;margin-left:-5pt;margin-top:28pt;width:79pt;height:60pt;z-index:2508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kzugEAAEs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zWr9mRLHLU7p&#10;J+rG3WAkOWdH3fcyzzfrNYXYYdlTeIRLFNHN5GcFNn+RFpmLxqerxnJORGBys9q0NU5C4NHterNC&#10;H7tUr8UBYvoqvSXZYRQQSlGWH7/HdL76cgXrMpjz89lL834uZNp1+wJ17/sTUsQdTQ9olPETo8Lo&#10;QMmEc2c0/j5wkJSYbw6FbW7XqwYXpQTLtmlxgaEECHr/NsudGD2ukkhAySGAHkbEWyQqsHBihdhl&#10;u/JKvI0L+Nd/YPcH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mOakzugEAAEsDAAAOAAAAAAAAAAAAAAAAAC4CAABkcnMvZTJv&#10;RG9jLnhtbFBLAQItABQABgAIAAAAIQBMN8142gAAAAoBAAAPAAAAAAAAAAAAAAAAABQEAABkcnMv&#10;ZG93bnJldi54bWxQSwUGAAAAAAQABADzAAAAGwUAAAAA&#10;" filled="f" stroked="f">
                      <v:textbox inset="2.16pt,1.44pt,0,1.44pt">
                        <w:txbxContent>
                          <w:p w14:paraId="504584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2112" behindDoc="0" locked="0" layoutInCell="1" allowOverlap="1" wp14:anchorId="30A3A6FD" wp14:editId="114A00BE">
                      <wp:simplePos x="0" y="0"/>
                      <wp:positionH relativeFrom="column">
                        <wp:posOffset>-63500</wp:posOffset>
                      </wp:positionH>
                      <wp:positionV relativeFrom="paragraph">
                        <wp:posOffset>355600</wp:posOffset>
                      </wp:positionV>
                      <wp:extent cx="1003300" cy="762000"/>
                      <wp:effectExtent l="0" t="0" r="0" b="0"/>
                      <wp:wrapNone/>
                      <wp:docPr id="6344" name="Rectangle 6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C4B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3A6FD" id="Rectangle 6344" o:spid="_x0000_s1875" style="position:absolute;margin-left:-5pt;margin-top:28pt;width:79pt;height:60pt;z-index:2508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8yAhrsBAABLAwAADgAAAAAAAAAAAAAAAAAuAgAAZHJzL2Uy&#10;b0RvYy54bWxQSwECLQAUAAYACAAAACEATDfNeNoAAAAKAQAADwAAAAAAAAAAAAAAAAAVBAAAZHJz&#10;L2Rvd25yZXYueG1sUEsFBgAAAAAEAAQA8wAAABwFAAAAAA==&#10;" filled="f" stroked="f">
                      <v:textbox inset="2.16pt,1.44pt,0,1.44pt">
                        <w:txbxContent>
                          <w:p w14:paraId="0F2C4B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3136" behindDoc="0" locked="0" layoutInCell="1" allowOverlap="1" wp14:anchorId="5F0B41C7" wp14:editId="4DE75771">
                      <wp:simplePos x="0" y="0"/>
                      <wp:positionH relativeFrom="column">
                        <wp:posOffset>-63500</wp:posOffset>
                      </wp:positionH>
                      <wp:positionV relativeFrom="paragraph">
                        <wp:posOffset>355600</wp:posOffset>
                      </wp:positionV>
                      <wp:extent cx="1003300" cy="762000"/>
                      <wp:effectExtent l="0" t="0" r="0" b="0"/>
                      <wp:wrapNone/>
                      <wp:docPr id="6343" name="Rectangle 6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F3D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B41C7" id="Rectangle 6343" o:spid="_x0000_s1876" style="position:absolute;margin-left:-5pt;margin-top:28pt;width:79pt;height:60pt;z-index:2508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sHKLrsBAABLAwAADgAAAAAAAAAAAAAAAAAuAgAAZHJzL2Uy&#10;b0RvYy54bWxQSwECLQAUAAYACAAAACEATDfNeNoAAAAKAQAADwAAAAAAAAAAAAAAAAAVBAAAZHJz&#10;L2Rvd25yZXYueG1sUEsFBgAAAAAEAAQA8wAAABwFAAAAAA==&#10;" filled="f" stroked="f">
                      <v:textbox inset="2.16pt,1.44pt,0,1.44pt">
                        <w:txbxContent>
                          <w:p w14:paraId="156F3D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4160" behindDoc="0" locked="0" layoutInCell="1" allowOverlap="1" wp14:anchorId="3F127653" wp14:editId="425213B0">
                      <wp:simplePos x="0" y="0"/>
                      <wp:positionH relativeFrom="column">
                        <wp:posOffset>-63500</wp:posOffset>
                      </wp:positionH>
                      <wp:positionV relativeFrom="paragraph">
                        <wp:posOffset>355600</wp:posOffset>
                      </wp:positionV>
                      <wp:extent cx="1003300" cy="762000"/>
                      <wp:effectExtent l="0" t="0" r="0" b="0"/>
                      <wp:wrapNone/>
                      <wp:docPr id="6342" name="Rectangle 6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D04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27653" id="Rectangle 6342" o:spid="_x0000_s1877" style="position:absolute;margin-left:-5pt;margin-top:28pt;width:79pt;height:60pt;z-index:2508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ObuQ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M3q3VDiecOp/QT&#10;deO+t4qcs4ORUs3znfUaY+qw7Ck+wiVK6M7kJw1u/iItMhWNT1eN1ZSJwORmtWlrnITAo9v1ZoU+&#10;dqleiyOk/FUFR2aHUUAoRVl+/J7y+erLFaybwZyfn7087adCpv18hboP8oQUcUfzAxptw8iosCZS&#10;MuLcGU2/DxwUJfabR2Gb2/UKdcglWLZNiwsMJUDQ+7dZ7sUQcJVEBkoOEUw/IN7yboGFEyvELts1&#10;r8TbuIB//Qd2f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FM045u5AQAASwMAAA4AAAAAAAAAAAAAAAAALgIAAGRycy9lMm9E&#10;b2MueG1sUEsBAi0AFAAGAAgAAAAhAEw3zXjaAAAACgEAAA8AAAAAAAAAAAAAAAAAEwQAAGRycy9k&#10;b3ducmV2LnhtbFBLBQYAAAAABAAEAPMAAAAaBQAAAAA=&#10;" filled="f" stroked="f">
                      <v:textbox inset="2.16pt,1.44pt,0,1.44pt">
                        <w:txbxContent>
                          <w:p w14:paraId="740D04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5184" behindDoc="0" locked="0" layoutInCell="1" allowOverlap="1" wp14:anchorId="61CA0FFE" wp14:editId="1FD460F0">
                      <wp:simplePos x="0" y="0"/>
                      <wp:positionH relativeFrom="column">
                        <wp:posOffset>-63500</wp:posOffset>
                      </wp:positionH>
                      <wp:positionV relativeFrom="paragraph">
                        <wp:posOffset>355600</wp:posOffset>
                      </wp:positionV>
                      <wp:extent cx="1003300" cy="762000"/>
                      <wp:effectExtent l="0" t="0" r="0" b="0"/>
                      <wp:wrapNone/>
                      <wp:docPr id="6341" name="Rectangle 6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C55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A0FFE" id="Rectangle 6341" o:spid="_x0000_s1878" style="position:absolute;margin-left:-5pt;margin-top:28pt;width:79pt;height:60pt;z-index:2508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ifugEAAEs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M3q/WSEs8dTukn&#10;6sZ9bxU5ZwcjpZrnO+s1xtRh2VN8hEuU0J3JTxrc/EVaZCoan64aqykTgcnNatPWOAmBR7frzQp9&#10;7FK9FkdI+asKjswOo4BQirL8+D3l89WXK1g3gzk/P3t52k+FTPu5eYG6D/KEFHFH8wMabcPIqLAm&#10;UjLi3BlNvw8cFCX2m0dhm9v1qsFFKcGybVpcYCgBgt6/zXIvhoCrJDJQcohg+gHxFokKLJxYIXbZ&#10;rnkl3sYF/Os/sPs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xLeifugEAAEsDAAAOAAAAAAAAAAAAAAAAAC4CAABkcnMvZTJv&#10;RG9jLnhtbFBLAQItABQABgAIAAAAIQBMN8142gAAAAoBAAAPAAAAAAAAAAAAAAAAABQEAABkcnMv&#10;ZG93bnJldi54bWxQSwUGAAAAAAQABADzAAAAGwUAAAAA&#10;" filled="f" stroked="f">
                      <v:textbox inset="2.16pt,1.44pt,0,1.44pt">
                        <w:txbxContent>
                          <w:p w14:paraId="412C55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6208" behindDoc="0" locked="0" layoutInCell="1" allowOverlap="1" wp14:anchorId="31978C9D" wp14:editId="1DFA2A12">
                      <wp:simplePos x="0" y="0"/>
                      <wp:positionH relativeFrom="column">
                        <wp:posOffset>-63500</wp:posOffset>
                      </wp:positionH>
                      <wp:positionV relativeFrom="paragraph">
                        <wp:posOffset>355600</wp:posOffset>
                      </wp:positionV>
                      <wp:extent cx="1003300" cy="762000"/>
                      <wp:effectExtent l="0" t="0" r="0" b="0"/>
                      <wp:wrapNone/>
                      <wp:docPr id="6340" name="Rectangle 6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6877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78C9D" id="Rectangle 6340" o:spid="_x0000_s1879" style="position:absolute;margin-left:-5pt;margin-top:28pt;width:79pt;height:60pt;z-index:2508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Q2MEqugEAAEsDAAAOAAAAAAAAAAAAAAAAAC4CAABkcnMvZTJv&#10;RG9jLnhtbFBLAQItABQABgAIAAAAIQBMN8142gAAAAoBAAAPAAAAAAAAAAAAAAAAABQEAABkcnMv&#10;ZG93bnJldi54bWxQSwUGAAAAAAQABADzAAAAGwUAAAAA&#10;" filled="f" stroked="f">
                      <v:textbox inset="2.16pt,1.44pt,0,1.44pt">
                        <w:txbxContent>
                          <w:p w14:paraId="2C6877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7232" behindDoc="0" locked="0" layoutInCell="1" allowOverlap="1" wp14:anchorId="212CAF83" wp14:editId="4A55E631">
                      <wp:simplePos x="0" y="0"/>
                      <wp:positionH relativeFrom="column">
                        <wp:posOffset>-63500</wp:posOffset>
                      </wp:positionH>
                      <wp:positionV relativeFrom="paragraph">
                        <wp:posOffset>355600</wp:posOffset>
                      </wp:positionV>
                      <wp:extent cx="1003300" cy="762000"/>
                      <wp:effectExtent l="0" t="0" r="0" b="0"/>
                      <wp:wrapNone/>
                      <wp:docPr id="6339" name="Rectangle 6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200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CAF83" id="Rectangle 6339" o:spid="_x0000_s1880" style="position:absolute;margin-left:-5pt;margin-top:28pt;width:79pt;height:60pt;z-index:2508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IMtcbsBAABLAwAADgAAAAAAAAAAAAAAAAAuAgAAZHJzL2Uy&#10;b0RvYy54bWxQSwECLQAUAAYACAAAACEATDfNeNoAAAAKAQAADwAAAAAAAAAAAAAAAAAVBAAAZHJz&#10;L2Rvd25yZXYueG1sUEsFBgAAAAAEAAQA8wAAABwFAAAAAA==&#10;" filled="f" stroked="f">
                      <v:textbox inset="2.16pt,1.44pt,0,1.44pt">
                        <w:txbxContent>
                          <w:p w14:paraId="0B1200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8256" behindDoc="0" locked="0" layoutInCell="1" allowOverlap="1" wp14:anchorId="5C6CC914" wp14:editId="546AF7F4">
                      <wp:simplePos x="0" y="0"/>
                      <wp:positionH relativeFrom="column">
                        <wp:posOffset>-63500</wp:posOffset>
                      </wp:positionH>
                      <wp:positionV relativeFrom="paragraph">
                        <wp:posOffset>355600</wp:posOffset>
                      </wp:positionV>
                      <wp:extent cx="1003300" cy="762000"/>
                      <wp:effectExtent l="0" t="0" r="0" b="0"/>
                      <wp:wrapNone/>
                      <wp:docPr id="6338" name="Rectangle 6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C8D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CC914" id="Rectangle 6338" o:spid="_x0000_s1881" style="position:absolute;margin-left:-5pt;margin-top:28pt;width:79pt;height:60pt;z-index:2508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JdgTEugEAAEsDAAAOAAAAAAAAAAAAAAAAAC4CAABkcnMvZTJv&#10;RG9jLnhtbFBLAQItABQABgAIAAAAIQBMN8142gAAAAoBAAAPAAAAAAAAAAAAAAAAABQEAABkcnMv&#10;ZG93bnJldi54bWxQSwUGAAAAAAQABADzAAAAGwUAAAAA&#10;" filled="f" stroked="f">
                      <v:textbox inset="2.16pt,1.44pt,0,1.44pt">
                        <w:txbxContent>
                          <w:p w14:paraId="23DC8D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49280" behindDoc="0" locked="0" layoutInCell="1" allowOverlap="1" wp14:anchorId="26B736DD" wp14:editId="5DC0935A">
                      <wp:simplePos x="0" y="0"/>
                      <wp:positionH relativeFrom="column">
                        <wp:posOffset>-63500</wp:posOffset>
                      </wp:positionH>
                      <wp:positionV relativeFrom="paragraph">
                        <wp:posOffset>355600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E16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736DD" id="Rectangle 6337" o:spid="_x0000_s1882" style="position:absolute;margin-left:-5pt;margin-top:28pt;width:79pt;height:60pt;z-index:2508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T2QiKrsBAABLAwAADgAAAAAAAAAAAAAAAAAuAgAAZHJzL2Uy&#10;b0RvYy54bWxQSwECLQAUAAYACAAAACEATDfNeNoAAAAKAQAADwAAAAAAAAAAAAAAAAAVBAAAZHJz&#10;L2Rvd25yZXYueG1sUEsFBgAAAAAEAAQA8wAAABwFAAAAAA==&#10;" filled="f" stroked="f">
                      <v:textbox inset="2.16pt,1.44pt,0,1.44pt">
                        <w:txbxContent>
                          <w:p w14:paraId="3F3E16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0304" behindDoc="0" locked="0" layoutInCell="1" allowOverlap="1" wp14:anchorId="3FE1C015" wp14:editId="5292BE0B">
                      <wp:simplePos x="0" y="0"/>
                      <wp:positionH relativeFrom="column">
                        <wp:posOffset>-63500</wp:posOffset>
                      </wp:positionH>
                      <wp:positionV relativeFrom="paragraph">
                        <wp:posOffset>355600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932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1C015" id="Rectangle 6336" o:spid="_x0000_s1883" style="position:absolute;margin-left:-5pt;margin-top:28pt;width:79pt;height:60pt;z-index:2508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LpELn7sBAABLAwAADgAAAAAAAAAAAAAAAAAuAgAAZHJzL2Uy&#10;b0RvYy54bWxQSwECLQAUAAYACAAAACEATDfNeNoAAAAKAQAADwAAAAAAAAAAAAAAAAAVBAAAZHJz&#10;L2Rvd25yZXYueG1sUEsFBgAAAAAEAAQA8wAAABwFAAAAAA==&#10;" filled="f" stroked="f">
                      <v:textbox inset="2.16pt,1.44pt,0,1.44pt">
                        <w:txbxContent>
                          <w:p w14:paraId="290932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1328" behindDoc="0" locked="0" layoutInCell="1" allowOverlap="1" wp14:anchorId="629192B9" wp14:editId="05B69E2D">
                      <wp:simplePos x="0" y="0"/>
                      <wp:positionH relativeFrom="column">
                        <wp:posOffset>-63500</wp:posOffset>
                      </wp:positionH>
                      <wp:positionV relativeFrom="paragraph">
                        <wp:posOffset>355600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A21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192B9" id="Rectangle 6335" o:spid="_x0000_s1884" style="position:absolute;margin-left:-5pt;margin-top:28pt;width:79pt;height:60pt;z-index:2508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4OQBYbsBAABLAwAADgAAAAAAAAAAAAAAAAAuAgAAZHJzL2Uy&#10;b0RvYy54bWxQSwECLQAUAAYACAAAACEATDfNeNoAAAAKAQAADwAAAAAAAAAAAAAAAAAVBAAAZHJz&#10;L2Rvd25yZXYueG1sUEsFBgAAAAAEAAQA8wAAABwFAAAAAA==&#10;" filled="f" stroked="f">
                      <v:textbox inset="2.16pt,1.44pt,0,1.44pt">
                        <w:txbxContent>
                          <w:p w14:paraId="2E7A21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2352" behindDoc="0" locked="0" layoutInCell="1" allowOverlap="1" wp14:anchorId="49DEC517" wp14:editId="023BEBA9">
                      <wp:simplePos x="0" y="0"/>
                      <wp:positionH relativeFrom="column">
                        <wp:posOffset>-63500</wp:posOffset>
                      </wp:positionH>
                      <wp:positionV relativeFrom="paragraph">
                        <wp:posOffset>355600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29F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EC517" id="Rectangle 6334" o:spid="_x0000_s1885" style="position:absolute;margin-left:-5pt;margin-top:28pt;width:79pt;height:60pt;z-index:2508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REo1LsBAABLAwAADgAAAAAAAAAAAAAAAAAuAgAAZHJzL2Uy&#10;b0RvYy54bWxQSwECLQAUAAYACAAAACEATDfNeNoAAAAKAQAADwAAAAAAAAAAAAAAAAAVBAAAZHJz&#10;L2Rvd25yZXYueG1sUEsFBgAAAAAEAAQA8wAAABwFAAAAAA==&#10;" filled="f" stroked="f">
                      <v:textbox inset="2.16pt,1.44pt,0,1.44pt">
                        <w:txbxContent>
                          <w:p w14:paraId="28F29F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3376" behindDoc="0" locked="0" layoutInCell="1" allowOverlap="1" wp14:anchorId="4FCC5FE0" wp14:editId="6E86F808">
                      <wp:simplePos x="0" y="0"/>
                      <wp:positionH relativeFrom="column">
                        <wp:posOffset>-63500</wp:posOffset>
                      </wp:positionH>
                      <wp:positionV relativeFrom="paragraph">
                        <wp:posOffset>355600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7A2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C5FE0" id="Rectangle 6333" o:spid="_x0000_s1886" style="position:absolute;margin-left:-5pt;margin-top:28pt;width:79pt;height:60pt;z-index:2508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pj/ovugEAAEsDAAAOAAAAAAAAAAAAAAAAAC4CAABkcnMvZTJv&#10;RG9jLnhtbFBLAQItABQABgAIAAAAIQBMN8142gAAAAoBAAAPAAAAAAAAAAAAAAAAABQEAABkcnMv&#10;ZG93bnJldi54bWxQSwUGAAAAAAQABADzAAAAGwUAAAAA&#10;" filled="f" stroked="f">
                      <v:textbox inset="2.16pt,1.44pt,0,1.44pt">
                        <w:txbxContent>
                          <w:p w14:paraId="1F77A2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4400" behindDoc="0" locked="0" layoutInCell="1" allowOverlap="1" wp14:anchorId="4AE62BB7" wp14:editId="7B27D907">
                      <wp:simplePos x="0" y="0"/>
                      <wp:positionH relativeFrom="column">
                        <wp:posOffset>-63500</wp:posOffset>
                      </wp:positionH>
                      <wp:positionV relativeFrom="paragraph">
                        <wp:posOffset>355600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F29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62BB7" id="Rectangle 6332" o:spid="_x0000_s1887" style="position:absolute;margin-left:-5pt;margin-top:28pt;width:79pt;height:60pt;z-index:2508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SHrTmrgBAABLAwAADgAAAAAAAAAAAAAAAAAuAgAAZHJzL2Uyb0Rv&#10;Yy54bWxQSwECLQAUAAYACAAAACEATDfNeNoAAAAKAQAADwAAAAAAAAAAAAAAAAASBAAAZHJzL2Rv&#10;d25yZXYueG1sUEsFBgAAAAAEAAQA8wAAABkFAAAAAA==&#10;" filled="f" stroked="f">
                      <v:textbox inset="2.16pt,1.44pt,0,1.44pt">
                        <w:txbxContent>
                          <w:p w14:paraId="658F29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5424" behindDoc="0" locked="0" layoutInCell="1" allowOverlap="1" wp14:anchorId="42BDE1AC" wp14:editId="09874E57">
                      <wp:simplePos x="0" y="0"/>
                      <wp:positionH relativeFrom="column">
                        <wp:posOffset>-63500</wp:posOffset>
                      </wp:positionH>
                      <wp:positionV relativeFrom="paragraph">
                        <wp:posOffset>355600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2AE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DE1AC" id="Rectangle 6331" o:spid="_x0000_s1888" style="position:absolute;margin-left:-5pt;margin-top:28pt;width:79pt;height:60pt;z-index:2508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qY9ieugEAAEsDAAAOAAAAAAAAAAAAAAAAAC4CAABkcnMvZTJv&#10;RG9jLnhtbFBLAQItABQABgAIAAAAIQBMN8142gAAAAoBAAAPAAAAAAAAAAAAAAAAABQEAABkcnMv&#10;ZG93bnJldi54bWxQSwUGAAAAAAQABADzAAAAGwUAAAAA&#10;" filled="f" stroked="f">
                      <v:textbox inset="2.16pt,1.44pt,0,1.44pt">
                        <w:txbxContent>
                          <w:p w14:paraId="27D2AE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6448" behindDoc="0" locked="0" layoutInCell="1" allowOverlap="1" wp14:anchorId="26D524B1" wp14:editId="59ED5FE8">
                      <wp:simplePos x="0" y="0"/>
                      <wp:positionH relativeFrom="column">
                        <wp:posOffset>-63500</wp:posOffset>
                      </wp:positionH>
                      <wp:positionV relativeFrom="paragraph">
                        <wp:posOffset>355600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139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524B1" id="Rectangle 6330" o:spid="_x0000_s1889" style="position:absolute;margin-left:-5pt;margin-top:28pt;width:79pt;height:60pt;z-index:2508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LlvErugEAAEsDAAAOAAAAAAAAAAAAAAAAAC4CAABkcnMvZTJv&#10;RG9jLnhtbFBLAQItABQABgAIAAAAIQBMN8142gAAAAoBAAAPAAAAAAAAAAAAAAAAABQEAABkcnMv&#10;ZG93bnJldi54bWxQSwUGAAAAAAQABADzAAAAGwUAAAAA&#10;" filled="f" stroked="f">
                      <v:textbox inset="2.16pt,1.44pt,0,1.44pt">
                        <w:txbxContent>
                          <w:p w14:paraId="54E139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7472" behindDoc="0" locked="0" layoutInCell="1" allowOverlap="1" wp14:anchorId="02853DAC" wp14:editId="4C9BA2A9">
                      <wp:simplePos x="0" y="0"/>
                      <wp:positionH relativeFrom="column">
                        <wp:posOffset>-63500</wp:posOffset>
                      </wp:positionH>
                      <wp:positionV relativeFrom="paragraph">
                        <wp:posOffset>355600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C74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53DAC" id="Rectangle 6329" o:spid="_x0000_s1890" style="position:absolute;margin-left:-5pt;margin-top:28pt;width:79pt;height:60pt;z-index:2508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UYugEAAEs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ObVbOlxHOHU/qB&#10;unHfW0Uu2cFIqeb5znqNMXVY9hyf4BoldGfykwY3f5EWmYrG55vGaspEYHK72rY1TkLg0d16u0If&#10;u1RvxRFS/qKCI7PDKCCUoiw/fUv5cvX1CtbNYC7Pz16eDlMh027Wr1APQZ6RIu5ofkSjbRgZFdZE&#10;SkacO6Pp15GDosR+9Shsc7de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OaLUYugEAAEsDAAAOAAAAAAAAAAAAAAAAAC4CAABkcnMvZTJv&#10;RG9jLnhtbFBLAQItABQABgAIAAAAIQBMN8142gAAAAoBAAAPAAAAAAAAAAAAAAAAABQEAABkcnMv&#10;ZG93bnJldi54bWxQSwUGAAAAAAQABADzAAAAGwUAAAAA&#10;" filled="f" stroked="f">
                      <v:textbox inset="2.16pt,1.44pt,0,1.44pt">
                        <w:txbxContent>
                          <w:p w14:paraId="783C74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8496" behindDoc="0" locked="0" layoutInCell="1" allowOverlap="1" wp14:anchorId="09BC0990" wp14:editId="0DC78D77">
                      <wp:simplePos x="0" y="0"/>
                      <wp:positionH relativeFrom="column">
                        <wp:posOffset>-63500</wp:posOffset>
                      </wp:positionH>
                      <wp:positionV relativeFrom="paragraph">
                        <wp:posOffset>355600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DCB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C0990" id="Rectangle 6328" o:spid="_x0000_s1891" style="position:absolute;margin-left:-5pt;margin-top:28pt;width:79pt;height:60pt;z-index:2508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yt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jU4K8csTukn&#10;6sbcYCQ5Z0cthMzzzXpNIXZY9hQe4RJFdDP5WYHNX6RF5qLx6aqxnBPhmNysNm2Nk+B4dHuzWaGP&#10;XarX4gAxfZXekuz0FBBKUZYdv8d0vvpyBesymPPz2Uvzfi5k2vXnF6h7L05IEXc0PaBRxk895UYH&#10;Siace0/j7wMDSYn55lDY5vZm1eCilGDZNi2KAiVA0Pu3Web46HGVeAJKDgH0MCLeIlGBhRMrxC7b&#10;lVfibVzAv/4D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vnZytugEAAEsDAAAOAAAAAAAAAAAAAAAAAC4CAABkcnMvZTJv&#10;RG9jLnhtbFBLAQItABQABgAIAAAAIQBMN8142gAAAAoBAAAPAAAAAAAAAAAAAAAAABQEAABkcnMv&#10;ZG93bnJldi54bWxQSwUGAAAAAAQABADzAAAAGwUAAAAA&#10;" filled="f" stroked="f">
                      <v:textbox inset="2.16pt,1.44pt,0,1.44pt">
                        <w:txbxContent>
                          <w:p w14:paraId="47DDCB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59520" behindDoc="0" locked="0" layoutInCell="1" allowOverlap="1" wp14:anchorId="3B8AD1E4" wp14:editId="57A2F27E">
                      <wp:simplePos x="0" y="0"/>
                      <wp:positionH relativeFrom="column">
                        <wp:posOffset>-63500</wp:posOffset>
                      </wp:positionH>
                      <wp:positionV relativeFrom="paragraph">
                        <wp:posOffset>355600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081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AD1E4" id="Rectangle 6327" o:spid="_x0000_s1892" style="position:absolute;margin-left:-5pt;margin-top:28pt;width:79pt;height:60pt;z-index:2508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pD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VbOhxHOHU/qB&#10;unHfW0Uu2cFIqeb5znqNMXVY9hyf4BoldGfykwY3f5EWmYrG55vGaspEYHK72rY1TkLg0eZuu0If&#10;u1RvxRFS/qKCI7PDKCCUoiw/fUv5cvX1CtbNYC7Pz16eDlMh067Xr1APQZ6RIu5ofkSjbRgZFdZE&#10;SkacO6Pp15GDosR+9Shss7lb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pj7pDugEAAEsDAAAOAAAAAAAAAAAAAAAAAC4CAABkcnMvZTJv&#10;RG9jLnhtbFBLAQItABQABgAIAAAAIQBMN8142gAAAAoBAAAPAAAAAAAAAAAAAAAAABQEAABkcnMv&#10;ZG93bnJldi54bWxQSwUGAAAAAAQABADzAAAAGwUAAAAA&#10;" filled="f" stroked="f">
                      <v:textbox inset="2.16pt,1.44pt,0,1.44pt">
                        <w:txbxContent>
                          <w:p w14:paraId="416081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0544" behindDoc="0" locked="0" layoutInCell="1" allowOverlap="1" wp14:anchorId="213D9D5F" wp14:editId="53CB17EF">
                      <wp:simplePos x="0" y="0"/>
                      <wp:positionH relativeFrom="column">
                        <wp:posOffset>-63500</wp:posOffset>
                      </wp:positionH>
                      <wp:positionV relativeFrom="paragraph">
                        <wp:posOffset>355600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9A2E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D9D5F" id="Rectangle 6326" o:spid="_x0000_s1893" style="position:absolute;margin-left:-5pt;margin-top:28pt;width:79pt;height:60pt;z-index:2508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P2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VbOmxHOHU/qB&#10;unHfW0Uu2cFIqeb5znqNMXVY9hyf4BoldGfykwY3f5EWmYrG55vGaspEYHK72rY1TkLg0eZuu0If&#10;u1RvxRFS/qKCI7PDKCCUoiw/fUv5cvX1CtbNYC7Pz16eDlMh0643r1APQZ6RIu5ofkSjbRgZFdZE&#10;SkacO6Pp15GDosR+9Shss7lb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IepP2ugEAAEsDAAAOAAAAAAAAAAAAAAAAAC4CAABkcnMvZTJv&#10;RG9jLnhtbFBLAQItABQABgAIAAAAIQBMN8142gAAAAoBAAAPAAAAAAAAAAAAAAAAABQEAABkcnMv&#10;ZG93bnJldi54bWxQSwUGAAAAAAQABADzAAAAGwUAAAAA&#10;" filled="f" stroked="f">
                      <v:textbox inset="2.16pt,1.44pt,0,1.44pt">
                        <w:txbxContent>
                          <w:p w14:paraId="319A2E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1568" behindDoc="0" locked="0" layoutInCell="1" allowOverlap="1" wp14:anchorId="3161FE2C" wp14:editId="1760A95D">
                      <wp:simplePos x="0" y="0"/>
                      <wp:positionH relativeFrom="column">
                        <wp:posOffset>-63500</wp:posOffset>
                      </wp:positionH>
                      <wp:positionV relativeFrom="paragraph">
                        <wp:posOffset>355600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C85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1FE2C" id="Rectangle 6325" o:spid="_x0000_s1894" style="position:absolute;margin-left:-5pt;margin-top:28pt;width:79pt;height:60pt;z-index:2508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5kIugEAAEsDAAAOAAAAZHJzL2Uyb0RvYy54bWysU9tu2zAMfR+wfxD0vthxu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qvlMiecOp/QT&#10;deO+t4qcs4ORUs3znfUaY+qw7Ck+wiVK6M7kJw1u/iItMhWNT1eN1ZSJwORmtWlrnITAo9ubzQp9&#10;7FK9FkdI+asKjswOo4BQirL8+D3l89WXK1g3gzk/P3t52k+FTLtuX6DugzwhRdzR/IBG2zAyKqyJ&#10;lIw4d0bT7wMHRYn95lHY5vZm1eCilGDZNi0uMJQAQe/fZrkXQ8BVEhkoOUQw/YB4i0QFFk6sELts&#10;17wSb+MC/vUf2P0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GD5kIugEAAEsDAAAOAAAAAAAAAAAAAAAAAC4CAABkcnMvZTJv&#10;RG9jLnhtbFBLAQItABQABgAIAAAAIQBMN8142gAAAAoBAAAPAAAAAAAAAAAAAAAAABQEAABkcnMv&#10;ZG93bnJldi54bWxQSwUGAAAAAAQABADzAAAAGwUAAAAA&#10;" filled="f" stroked="f">
                      <v:textbox inset="2.16pt,1.44pt,0,1.44pt">
                        <w:txbxContent>
                          <w:p w14:paraId="5EDC85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2592" behindDoc="0" locked="0" layoutInCell="1" allowOverlap="1" wp14:anchorId="724E2448" wp14:editId="3AD2D3A5">
                      <wp:simplePos x="0" y="0"/>
                      <wp:positionH relativeFrom="column">
                        <wp:posOffset>-63500</wp:posOffset>
                      </wp:positionH>
                      <wp:positionV relativeFrom="paragraph">
                        <wp:posOffset>355600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700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2448" id="Rectangle 6324" o:spid="_x0000_s1895" style="position:absolute;margin-left:-5pt;margin-top:28pt;width:79pt;height:60pt;z-index:2508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9ugEAAEs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ObVbOmxHOHU/qB&#10;unHfW0Uu2cFIqeb5znqNMXVY9hyf4BoldGfykwY3f5EWmYrG55vGaspEYHK72rY1TkLg0d16u0If&#10;u1RvxRFS/qKCI7PDKCCUoiw/fUv5cvX1CtbNYC7Pz16eDlMh0262r1APQZ6RIu5ofkSjbRgZFdZE&#10;SkacO6Pp15GDosR+9Shsc7deNbgoJVi2TY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n+rC9ugEAAEsDAAAOAAAAAAAAAAAAAAAAAC4CAABkcnMvZTJv&#10;RG9jLnhtbFBLAQItABQABgAIAAAAIQBMN8142gAAAAoBAAAPAAAAAAAAAAAAAAAAABQEAABkcnMv&#10;ZG93bnJldi54bWxQSwUGAAAAAAQABADzAAAAGwUAAAAA&#10;" filled="f" stroked="f">
                      <v:textbox inset="2.16pt,1.44pt,0,1.44pt">
                        <w:txbxContent>
                          <w:p w14:paraId="1D7700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3616" behindDoc="0" locked="0" layoutInCell="1" allowOverlap="1" wp14:anchorId="450E3396" wp14:editId="4CDDE8BE">
                      <wp:simplePos x="0" y="0"/>
                      <wp:positionH relativeFrom="column">
                        <wp:posOffset>-63500</wp:posOffset>
                      </wp:positionH>
                      <wp:positionV relativeFrom="paragraph">
                        <wp:posOffset>355600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43D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E3396" id="Rectangle 6323" o:spid="_x0000_s1896" style="position:absolute;margin-left:-5pt;margin-top:28pt;width:79pt;height:60pt;z-index:2508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S9/oVugEAAEsDAAAOAAAAAAAAAAAAAAAAAC4CAABkcnMvZTJv&#10;RG9jLnhtbFBLAQItABQABgAIAAAAIQBMN8142gAAAAoBAAAPAAAAAAAAAAAAAAAAABQEAABkcnMv&#10;ZG93bnJldi54bWxQSwUGAAAAAAQABADzAAAAGwUAAAAA&#10;" filled="f" stroked="f">
                      <v:textbox inset="2.16pt,1.44pt,0,1.44pt">
                        <w:txbxContent>
                          <w:p w14:paraId="55D43D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4640" behindDoc="0" locked="0" layoutInCell="1" allowOverlap="1" wp14:anchorId="7836A666" wp14:editId="639A8E0A">
                      <wp:simplePos x="0" y="0"/>
                      <wp:positionH relativeFrom="column">
                        <wp:posOffset>-63500</wp:posOffset>
                      </wp:positionH>
                      <wp:positionV relativeFrom="paragraph">
                        <wp:posOffset>355600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FC8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6A666" id="Rectangle 6322" o:spid="_x0000_s1897" style="position:absolute;margin-left:-5pt;margin-top:28pt;width:79pt;height:60pt;z-index:2508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HMC06C5AQAASwMAAA4AAAAAAAAAAAAAAAAALgIAAGRycy9lMm9E&#10;b2MueG1sUEsBAi0AFAAGAAgAAAAhAEw3zXjaAAAACgEAAA8AAAAAAAAAAAAAAAAAEwQAAGRycy9k&#10;b3ducmV2LnhtbFBLBQYAAAAABAAEAPMAAAAaBQAAAAA=&#10;" filled="f" stroked="f">
                      <v:textbox inset="2.16pt,1.44pt,0,1.44pt">
                        <w:txbxContent>
                          <w:p w14:paraId="682FC8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5664" behindDoc="0" locked="0" layoutInCell="1" allowOverlap="1" wp14:anchorId="3B48008E" wp14:editId="544A2924">
                      <wp:simplePos x="0" y="0"/>
                      <wp:positionH relativeFrom="column">
                        <wp:posOffset>-63500</wp:posOffset>
                      </wp:positionH>
                      <wp:positionV relativeFrom="paragraph">
                        <wp:posOffset>355600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6E1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8008E" id="Rectangle 6321" o:spid="_x0000_s1898" style="position:absolute;margin-left:-5pt;margin-top:28pt;width:79pt;height:60pt;z-index:2508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ikugEAAEs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HbVbOkxHOHU/qJ&#10;unHfW0XO2cFIqeb5znqNMXVY9hyf4BIldGfykwY3f5EWmYrGp6vGaspEYHKz2rQ1TkLg0fpms0If&#10;u1RvxRFS/qqCI7PDKCCUoiw/fk/5fPX1CtbNYM7Pz16e9lMh066bV6j7IE9IEXc0P6LRNoyMCmsi&#10;JSPOndH0+8BBUWK/eRS2Wd+sGlyUEizbpsUFhhIg6P37LPdiCLhKIgMlhwimHxBvkajAwokVYpft&#10;mlfifVzAv/0D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RG9ikugEAAEsDAAAOAAAAAAAAAAAAAAAAAC4CAABkcnMvZTJv&#10;RG9jLnhtbFBLAQItABQABgAIAAAAIQBMN8142gAAAAoBAAAPAAAAAAAAAAAAAAAAABQEAABkcnMv&#10;ZG93bnJldi54bWxQSwUGAAAAAAQABADzAAAAGwUAAAAA&#10;" filled="f" stroked="f">
                      <v:textbox inset="2.16pt,1.44pt,0,1.44pt">
                        <w:txbxContent>
                          <w:p w14:paraId="3386E1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6688" behindDoc="0" locked="0" layoutInCell="1" allowOverlap="1" wp14:anchorId="3C1936F3" wp14:editId="2E5DDF32">
                      <wp:simplePos x="0" y="0"/>
                      <wp:positionH relativeFrom="column">
                        <wp:posOffset>-63500</wp:posOffset>
                      </wp:positionH>
                      <wp:positionV relativeFrom="paragraph">
                        <wp:posOffset>355600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920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936F3" id="Rectangle 6320" o:spid="_x0000_s1899" style="position:absolute;margin-left:-5pt;margin-top:28pt;width:79pt;height:60pt;z-index:2508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w7vERugEAAEsDAAAOAAAAAAAAAAAAAAAAAC4CAABkcnMvZTJv&#10;RG9jLnhtbFBLAQItABQABgAIAAAAIQBMN8142gAAAAoBAAAPAAAAAAAAAAAAAAAAABQEAABkcnMv&#10;ZG93bnJldi54bWxQSwUGAAAAAAQABADzAAAAGwUAAAAA&#10;" filled="f" stroked="f">
                      <v:textbox inset="2.16pt,1.44pt,0,1.44pt">
                        <w:txbxContent>
                          <w:p w14:paraId="77D920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7712" behindDoc="0" locked="0" layoutInCell="1" allowOverlap="1" wp14:anchorId="62484F9D" wp14:editId="0B231AB2">
                      <wp:simplePos x="0" y="0"/>
                      <wp:positionH relativeFrom="column">
                        <wp:posOffset>-63500</wp:posOffset>
                      </wp:positionH>
                      <wp:positionV relativeFrom="paragraph">
                        <wp:posOffset>355600</wp:posOffset>
                      </wp:positionV>
                      <wp:extent cx="977900" cy="927100"/>
                      <wp:effectExtent l="0" t="0" r="0" b="0"/>
                      <wp:wrapNone/>
                      <wp:docPr id="6319" name="Rectangle 63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0CB9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84F9D" id="Rectangle 6319" o:spid="_x0000_s1900" style="position:absolute;margin-left:-5pt;margin-top:28pt;width:77pt;height:73pt;z-index:2508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WGFfutwEAAEsDAAAOAAAAAAAAAAAAAAAAAC4CAABkcnMvZTJv&#10;RG9jLnhtbFBLAQItABQABgAIAAAAIQB+UA2f3QAAAAoBAAAPAAAAAAAAAAAAAAAAABEEAABkcnMv&#10;ZG93bnJldi54bWxQSwUGAAAAAAQABADzAAAAGwUAAAAA&#10;" filled="f" stroked="f">
                      <v:textbox inset="2.16pt,1.44pt,0,1.44pt">
                        <w:txbxContent>
                          <w:p w14:paraId="210CB9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8736" behindDoc="0" locked="0" layoutInCell="1" allowOverlap="1" wp14:anchorId="5CC3DE47" wp14:editId="61332BCC">
                      <wp:simplePos x="0" y="0"/>
                      <wp:positionH relativeFrom="column">
                        <wp:posOffset>-63500</wp:posOffset>
                      </wp:positionH>
                      <wp:positionV relativeFrom="paragraph">
                        <wp:posOffset>355600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5F6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3DE47" id="Rectangle 6318" o:spid="_x0000_s1901" style="position:absolute;margin-left:-5pt;margin-top:28pt;width:79pt;height:60pt;z-index:2508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w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3qyXOynOHU/qJ&#10;unHfW0XO2cFIqeb5znqNMXVY9hQf4RIldGfykwY3f5EWmYrGp6vGaspEYHKz2rQ1TkLg0fpms0If&#10;u1SvxRFS/qqCI7PDKCCUoiw/fk/5fPXlCtbNYM7Pz16e9lMh064/v0DdB3lCirij+QGNtmFkVFgT&#10;KRlx7oym3wcOihL7zaOwzfpm1eCilGDZNi2KAiVA0Pu3We7FEHCVRAZKDhFMPyDeIlGBhRMrxC7b&#10;Na/E27iAf/0Hd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hgSwugEAAEsDAAAOAAAAAAAAAAAAAAAAAC4CAABkcnMvZTJv&#10;RG9jLnhtbFBLAQItABQABgAIAAAAIQBMN8142gAAAAoBAAAPAAAAAAAAAAAAAAAAABQEAABkcnMv&#10;ZG93bnJldi54bWxQSwUGAAAAAAQABADzAAAAGwUAAAAA&#10;" filled="f" stroked="f">
                      <v:textbox inset="2.16pt,1.44pt,0,1.44pt">
                        <w:txbxContent>
                          <w:p w14:paraId="1FC5F6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69760" behindDoc="0" locked="0" layoutInCell="1" allowOverlap="1" wp14:anchorId="0324216E" wp14:editId="1C233727">
                      <wp:simplePos x="0" y="0"/>
                      <wp:positionH relativeFrom="column">
                        <wp:posOffset>-63500</wp:posOffset>
                      </wp:positionH>
                      <wp:positionV relativeFrom="paragraph">
                        <wp:posOffset>355600</wp:posOffset>
                      </wp:positionV>
                      <wp:extent cx="977900" cy="863600"/>
                      <wp:effectExtent l="0" t="0" r="0" b="0"/>
                      <wp:wrapNone/>
                      <wp:docPr id="6317" name="Rectangle 63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8E5A0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4216E" id="Rectangle 6317" o:spid="_x0000_s1902" style="position:absolute;margin-left:-5pt;margin-top:28pt;width:77pt;height:68pt;z-index:2508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CSCJ3O6AQAASwMAAA4AAAAAAAAAAAAAAAAALgIAAGRycy9l&#10;Mm9Eb2MueG1sUEsBAi0AFAAGAAgAAAAhANZ3XRzcAAAACgEAAA8AAAAAAAAAAAAAAAAAFAQAAGRy&#10;cy9kb3ducmV2LnhtbFBLBQYAAAAABAAEAPMAAAAdBQAAAAA=&#10;" filled="f" stroked="f">
                      <v:textbox inset="2.16pt,1.44pt,0,1.44pt">
                        <w:txbxContent>
                          <w:p w14:paraId="68E5A0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70784" behindDoc="0" locked="0" layoutInCell="1" allowOverlap="1" wp14:anchorId="0E07A3DF" wp14:editId="56265E2E">
                      <wp:simplePos x="0" y="0"/>
                      <wp:positionH relativeFrom="column">
                        <wp:posOffset>-63500</wp:posOffset>
                      </wp:positionH>
                      <wp:positionV relativeFrom="paragraph">
                        <wp:posOffset>355600</wp:posOffset>
                      </wp:positionV>
                      <wp:extent cx="977900" cy="927100"/>
                      <wp:effectExtent l="0" t="0" r="0" b="0"/>
                      <wp:wrapNone/>
                      <wp:docPr id="6316" name="Rectangle 63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A301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7A3DF" id="Rectangle 6316" o:spid="_x0000_s1903" style="position:absolute;margin-left:-5pt;margin-top:28pt;width:77pt;height:73pt;z-index:2508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CQCnEAtwEAAEsDAAAOAAAAAAAAAAAAAAAAAC4CAABkcnMvZTJv&#10;RG9jLnhtbFBLAQItABQABgAIAAAAIQB+UA2f3QAAAAoBAAAPAAAAAAAAAAAAAAAAABEEAABkcnMv&#10;ZG93bnJldi54bWxQSwUGAAAAAAQABADzAAAAGwUAAAAA&#10;" filled="f" stroked="f">
                      <v:textbox inset="2.16pt,1.44pt,0,1.44pt">
                        <w:txbxContent>
                          <w:p w14:paraId="53A301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71808" behindDoc="0" locked="0" layoutInCell="1" allowOverlap="1" wp14:anchorId="18F7DF15" wp14:editId="7835F055">
                      <wp:simplePos x="0" y="0"/>
                      <wp:positionH relativeFrom="column">
                        <wp:posOffset>-63500</wp:posOffset>
                      </wp:positionH>
                      <wp:positionV relativeFrom="paragraph">
                        <wp:posOffset>355600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212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7DF15" id="Rectangle 6315" o:spid="_x0000_s1904" style="position:absolute;margin-left:-5pt;margin-top:28pt;width:79pt;height:60pt;z-index:2508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EV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3q+VnSjx3OKWf&#10;qBv3vVXknB2MlGqe76zXGFOHZU/xES5RQncmP2lw8xdpkalofLpqrKZMBCY3q01b4yQEHq1vNiv0&#10;sUv1Whwh5a8qODI7jAJCKcry4/eUz1dfrmDdDOb8/OzlaT8VMu26fYG6D/KEFHFH8wMabcPIqLAm&#10;UjLi3BlNvw8cFCX2m0dhm/XNqsFFKcGybVpcYCgBgt6/zXIvhoCrJDJQcohg+gHxFokKLJxYIXbZ&#10;rnkl3sYF/Os/sPs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WFAEVugEAAEsDAAAOAAAAAAAAAAAAAAAAAC4CAABkcnMvZTJv&#10;RG9jLnhtbFBLAQItABQABgAIAAAAIQBMN8142gAAAAoBAAAPAAAAAAAAAAAAAAAAABQEAABkcnMv&#10;ZG93bnJldi54bWxQSwUGAAAAAAQABADzAAAAGwUAAAAA&#10;" filled="f" stroked="f">
                      <v:textbox inset="2.16pt,1.44pt,0,1.44pt">
                        <w:txbxContent>
                          <w:p w14:paraId="765212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72832" behindDoc="0" locked="0" layoutInCell="1" allowOverlap="1" wp14:anchorId="4851E690" wp14:editId="0906FB8E">
                      <wp:simplePos x="0" y="0"/>
                      <wp:positionH relativeFrom="column">
                        <wp:posOffset>-63500</wp:posOffset>
                      </wp:positionH>
                      <wp:positionV relativeFrom="paragraph">
                        <wp:posOffset>355600</wp:posOffset>
                      </wp:positionV>
                      <wp:extent cx="977900" cy="927100"/>
                      <wp:effectExtent l="0" t="0" r="0" b="0"/>
                      <wp:wrapNone/>
                      <wp:docPr id="6314" name="Rectangle 63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C34F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1E690" id="Rectangle 6314" o:spid="_x0000_s1905" style="position:absolute;margin-left:-5pt;margin-top:28pt;width:77pt;height:73pt;z-index:2508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A/ilJLtwEAAEsDAAAOAAAAAAAAAAAAAAAAAC4CAABkcnMvZTJv&#10;RG9jLnhtbFBLAQItABQABgAIAAAAIQB+UA2f3QAAAAoBAAAPAAAAAAAAAAAAAAAAABEEAABkcnMv&#10;ZG93bnJldi54bWxQSwUGAAAAAAQABADzAAAAGwUAAAAA&#10;" filled="f" stroked="f">
                      <v:textbox inset="2.16pt,1.44pt,0,1.44pt">
                        <w:txbxContent>
                          <w:p w14:paraId="59C34F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73856" behindDoc="0" locked="0" layoutInCell="1" allowOverlap="1" wp14:anchorId="6BED36DF" wp14:editId="065F0360">
                      <wp:simplePos x="0" y="0"/>
                      <wp:positionH relativeFrom="column">
                        <wp:posOffset>-63500</wp:posOffset>
                      </wp:positionH>
                      <wp:positionV relativeFrom="paragraph">
                        <wp:posOffset>355600</wp:posOffset>
                      </wp:positionV>
                      <wp:extent cx="977900" cy="927100"/>
                      <wp:effectExtent l="0" t="0" r="0" b="0"/>
                      <wp:wrapNone/>
                      <wp:docPr id="6313" name="Rectangle 63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FBF3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D36DF" id="Rectangle 6313" o:spid="_x0000_s1906" style="position:absolute;margin-left:-5pt;margin-top:28pt;width:77pt;height:73pt;z-index:2508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AYeaKCtwEAAEsDAAAOAAAAAAAAAAAAAAAAAC4CAABkcnMvZTJv&#10;RG9jLnhtbFBLAQItABQABgAIAAAAIQB+UA2f3QAAAAoBAAAPAAAAAAAAAAAAAAAAABEEAABkcnMv&#10;ZG93bnJldi54bWxQSwUGAAAAAAQABADzAAAAGwUAAAAA&#10;" filled="f" stroked="f">
                      <v:textbox inset="2.16pt,1.44pt,0,1.44pt">
                        <w:txbxContent>
                          <w:p w14:paraId="37FBF3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74880" behindDoc="0" locked="0" layoutInCell="1" allowOverlap="1" wp14:anchorId="06111ED2" wp14:editId="59D80075">
                      <wp:simplePos x="0" y="0"/>
                      <wp:positionH relativeFrom="column">
                        <wp:posOffset>-63500</wp:posOffset>
                      </wp:positionH>
                      <wp:positionV relativeFrom="paragraph">
                        <wp:posOffset>355600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374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11ED2" id="Rectangle 6312" o:spid="_x0000_s1907" style="position:absolute;margin-left:-5pt;margin-top:28pt;width:79pt;height:60pt;z-index:2508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c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1bKhxHOHU3pB&#10;3bjvrSKn7GCkVPN8Z73GmDose43PcI4SujP5SYObv0iLTEXj40VjNWUiMLlerdsaJyHw6O5mvUIf&#10;u1QfxRFS/qqCI7PDKCCUoiw/fE/5dPX3FaybwZyen7087aZCpm0vUHdBHpEi7mh+QqNtGBkV1kRK&#10;Rpw7o+ltz0FRYr95FLa5u1mhDrkEy7ZpcYGhBAh69znLvRgCrpLIQMk+gukHxFveLbBwYoXYebvm&#10;lfgcF/Af/8D2HQ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sefx3LgBAABLAwAADgAAAAAAAAAAAAAAAAAuAgAAZHJzL2Uyb0Rv&#10;Yy54bWxQSwECLQAUAAYACAAAACEATDfNeNoAAAAKAQAADwAAAAAAAAAAAAAAAAASBAAAZHJzL2Rv&#10;d25yZXYueG1sUEsFBgAAAAAEAAQA8wAAABkFAAAAAA==&#10;" filled="f" stroked="f">
                      <v:textbox inset="2.16pt,1.44pt,0,1.44pt">
                        <w:txbxContent>
                          <w:p w14:paraId="163374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75904" behindDoc="0" locked="0" layoutInCell="1" allowOverlap="1" wp14:anchorId="4E965BC0" wp14:editId="794AA705">
                      <wp:simplePos x="0" y="0"/>
                      <wp:positionH relativeFrom="column">
                        <wp:posOffset>-63500</wp:posOffset>
                      </wp:positionH>
                      <wp:positionV relativeFrom="paragraph">
                        <wp:posOffset>355600</wp:posOffset>
                      </wp:positionV>
                      <wp:extent cx="977900" cy="927100"/>
                      <wp:effectExtent l="0" t="0" r="0" b="0"/>
                      <wp:wrapNone/>
                      <wp:docPr id="6311" name="Rectangle 63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EF00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65BC0" id="Rectangle 6311" o:spid="_x0000_s1908" style="position:absolute;margin-left:-5pt;margin-top:28pt;width:77pt;height:73pt;z-index:2508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JuVgDO2AQAASwMAAA4AAAAAAAAAAAAAAAAALgIAAGRycy9lMm9E&#10;b2MueG1sUEsBAi0AFAAGAAgAAAAhAH5QDZ/dAAAACgEAAA8AAAAAAAAAAAAAAAAAEAQAAGRycy9k&#10;b3ducmV2LnhtbFBLBQYAAAAABAAEAPMAAAAaBQAAAAA=&#10;" filled="f" stroked="f">
                      <v:textbox inset="2.16pt,1.44pt,0,1.44pt">
                        <w:txbxContent>
                          <w:p w14:paraId="32EF00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76928" behindDoc="0" locked="0" layoutInCell="1" allowOverlap="1" wp14:anchorId="3FF65597" wp14:editId="683E558C">
                      <wp:simplePos x="0" y="0"/>
                      <wp:positionH relativeFrom="column">
                        <wp:posOffset>-63500</wp:posOffset>
                      </wp:positionH>
                      <wp:positionV relativeFrom="paragraph">
                        <wp:posOffset>355600</wp:posOffset>
                      </wp:positionV>
                      <wp:extent cx="977900" cy="901700"/>
                      <wp:effectExtent l="0" t="0" r="0" b="0"/>
                      <wp:wrapNone/>
                      <wp:docPr id="6310" name="Rectangle 63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26F53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65597" id="Rectangle 6310" o:spid="_x0000_s1909" style="position:absolute;margin-left:-5pt;margin-top:28pt;width:77pt;height:71pt;z-index:2508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" filled="f" stroked="f">
                      <v:textbox inset="2.16pt,1.44pt,0,1.44pt">
                        <w:txbxContent>
                          <w:p w14:paraId="026F53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77952" behindDoc="0" locked="0" layoutInCell="1" allowOverlap="1" wp14:anchorId="3A64D7F1" wp14:editId="49BD0A99">
                      <wp:simplePos x="0" y="0"/>
                      <wp:positionH relativeFrom="column">
                        <wp:posOffset>-63500</wp:posOffset>
                      </wp:positionH>
                      <wp:positionV relativeFrom="paragraph">
                        <wp:posOffset>355600</wp:posOffset>
                      </wp:positionV>
                      <wp:extent cx="1003300" cy="762000"/>
                      <wp:effectExtent l="0" t="0" r="0" b="0"/>
                      <wp:wrapNone/>
                      <wp:docPr id="6309" name="Rectangle 6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E3F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4D7F1" id="Rectangle 6309" o:spid="_x0000_s1910" style="position:absolute;margin-left:-5pt;margin-top:28pt;width:79pt;height:60pt;z-index:2508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ZdeugEAAEs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GbVb2hxHOHU/qJ&#10;unHfW0XO2cFIqeb5znqNMXVY9hyf4BIldGfykwY3f5EWmYrGp6vGaspEYHKz2rQ1TkLg0e16s0If&#10;u1RvxRFS/qqCI7PDKCCUoiw/fk/5fPX1CtbNYM7Pz16e9lMh07brV6j7IE9IEXc0P6LRNoyMCmsi&#10;JSPOndH0+8BBUWK/eRS2uV2vGlyUEizbpsUFhhIg6P37LPdiCLhKIgMlhwimHxBvkajAwokVYpft&#10;mlfifVzAv/0D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39ZdeugEAAEsDAAAOAAAAAAAAAAAAAAAAAC4CAABkcnMvZTJv&#10;RG9jLnhtbFBLAQItABQABgAIAAAAIQBMN8142gAAAAoBAAAPAAAAAAAAAAAAAAAAABQEAABkcnMv&#10;ZG93bnJldi54bWxQSwUGAAAAAAQABADzAAAAGwUAAAAA&#10;" filled="f" stroked="f">
                      <v:textbox inset="2.16pt,1.44pt,0,1.44pt">
                        <w:txbxContent>
                          <w:p w14:paraId="3EAE3F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78976" behindDoc="0" locked="0" layoutInCell="1" allowOverlap="1" wp14:anchorId="744C6572" wp14:editId="31DCCCC3">
                      <wp:simplePos x="0" y="0"/>
                      <wp:positionH relativeFrom="column">
                        <wp:posOffset>-63500</wp:posOffset>
                      </wp:positionH>
                      <wp:positionV relativeFrom="paragraph">
                        <wp:posOffset>355600</wp:posOffset>
                      </wp:positionV>
                      <wp:extent cx="1003300" cy="762000"/>
                      <wp:effectExtent l="0" t="0" r="0" b="0"/>
                      <wp:wrapNone/>
                      <wp:docPr id="6308" name="Rectangle 6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587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C6572" id="Rectangle 6308" o:spid="_x0000_s1911" style="position:absolute;margin-left:-5pt;margin-top:28pt;width:79pt;height:60pt;z-index:2508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7ruQEAAEs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HbVY2z8tzhlH6g&#10;btz3VpFTdjBSqnm+s15jTB2WvcRnOEcJ3Zn8pMHNX6RFpqLx8aKxmjIRmFyv1m2NkxB4dHe9XqGP&#10;Xar34ggpf1XBkdlhFBBKUZYfHlM+XX27gnUzmNPzs5en3VTItO3NG9RdkEekiDuan9BoG0ZGhTWR&#10;khHnzmh63XNQlNhvHoVt7q5XDS5KCZZt06IoUAIEvfuY5V4MAVdJZKBkH8H0A+ItEhVYOLFC7Lxd&#10;80p8jAv4939g+xs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JYAvuu5AQAASwMAAA4AAAAAAAAAAAAAAAAALgIAAGRycy9lMm9E&#10;b2MueG1sUEsBAi0AFAAGAAgAAAAhAEw3zXjaAAAACgEAAA8AAAAAAAAAAAAAAAAAEwQAAGRycy9k&#10;b3ducmV2LnhtbFBLBQYAAAAABAAEAPMAAAAaBQAAAAA=&#10;" filled="f" stroked="f">
                      <v:textbox inset="2.16pt,1.44pt,0,1.44pt">
                        <w:txbxContent>
                          <w:p w14:paraId="1A6587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0000" behindDoc="0" locked="0" layoutInCell="1" allowOverlap="1" wp14:anchorId="7EA82289" wp14:editId="1341EFD6">
                      <wp:simplePos x="0" y="0"/>
                      <wp:positionH relativeFrom="column">
                        <wp:posOffset>-63500</wp:posOffset>
                      </wp:positionH>
                      <wp:positionV relativeFrom="paragraph">
                        <wp:posOffset>355600</wp:posOffset>
                      </wp:positionV>
                      <wp:extent cx="1003300" cy="762000"/>
                      <wp:effectExtent l="0" t="0" r="0" b="0"/>
                      <wp:wrapNone/>
                      <wp:docPr id="6307" name="Rectangle 6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B2A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82289" id="Rectangle 6307" o:spid="_x0000_s1912" style="position:absolute;margin-left:-5pt;margin-top:28pt;width:79pt;height:60pt;z-index:2508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gF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Vb2hxHOHU/qB&#10;unHfW0Uu2cFIqeb5znqNMXVY9hyf4BoldGfykwY3f5EWmYrG55vGaspEYHK72rY1TkLg0eZuu0If&#10;u1RvxRFS/qKCI7PDKCCUoiw/fUv5cvX1CtbNYC7Pz16eDlMh07brV6iHIM9IEXc0P6LRNoyMCmsi&#10;JSPOndH068hBUWK/ehS22dytGlyUEizbpsUFhhIg6MP7LPdiCLhKIgMlxwimHxBvkajAwokVYtft&#10;mlfifVzAv/0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QEpgFugEAAEsDAAAOAAAAAAAAAAAAAAAAAC4CAABkcnMvZTJv&#10;RG9jLnhtbFBLAQItABQABgAIAAAAIQBMN8142gAAAAoBAAAPAAAAAAAAAAAAAAAAABQEAABkcnMv&#10;ZG93bnJldi54bWxQSwUGAAAAAAQABADzAAAAGwUAAAAA&#10;" filled="f" stroked="f">
                      <v:textbox inset="2.16pt,1.44pt,0,1.44pt">
                        <w:txbxContent>
                          <w:p w14:paraId="741B2A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1024" behindDoc="0" locked="0" layoutInCell="1" allowOverlap="1" wp14:anchorId="639AA734" wp14:editId="3F0D5427">
                      <wp:simplePos x="0" y="0"/>
                      <wp:positionH relativeFrom="column">
                        <wp:posOffset>-63500</wp:posOffset>
                      </wp:positionH>
                      <wp:positionV relativeFrom="paragraph">
                        <wp:posOffset>355600</wp:posOffset>
                      </wp:positionV>
                      <wp:extent cx="1003300" cy="762000"/>
                      <wp:effectExtent l="0" t="0" r="0" b="0"/>
                      <wp:wrapNone/>
                      <wp:docPr id="6306" name="Rectangle 6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5B2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AA734" id="Rectangle 6306" o:spid="_x0000_s1913" style="position:absolute;margin-left:-5pt;margin-top:28pt;width:79pt;height:60pt;z-index:2508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Gw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Vb2mxHOHU/qB&#10;unHfW0Uu2cFIqeb5znqNMXVY9hyf4BoldGfykwY3f5EWmYrG55vGaspEYHK72rY1TkLg0eZuu0If&#10;u1RvxRFS/qKCI7PDKCCUoiw/fUv5cvX1CtbNYC7Pz16eDlMh07abV6iHIM9IEXc0P6LRNoyMCmsi&#10;JSPOndH068hBUWK/ehS22dytGlyUEizbpsUFhhIg6MP7LPdiCLhKIgMlxwimHxBvkajAwokVYtft&#10;mlfifVzAv/0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x57GwugEAAEsDAAAOAAAAAAAAAAAAAAAAAC4CAABkcnMvZTJv&#10;RG9jLnhtbFBLAQItABQABgAIAAAAIQBMN8142gAAAAoBAAAPAAAAAAAAAAAAAAAAABQEAABkcnMv&#10;ZG93bnJldi54bWxQSwUGAAAAAAQABADzAAAAGwUAAAAA&#10;" filled="f" stroked="f">
                      <v:textbox inset="2.16pt,1.44pt,0,1.44pt">
                        <w:txbxContent>
                          <w:p w14:paraId="55A5B2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2048" behindDoc="0" locked="0" layoutInCell="1" allowOverlap="1" wp14:anchorId="7D6222F9" wp14:editId="38E49D3F">
                      <wp:simplePos x="0" y="0"/>
                      <wp:positionH relativeFrom="column">
                        <wp:posOffset>-63500</wp:posOffset>
                      </wp:positionH>
                      <wp:positionV relativeFrom="paragraph">
                        <wp:posOffset>355600</wp:posOffset>
                      </wp:positionV>
                      <wp:extent cx="1003300" cy="762000"/>
                      <wp:effectExtent l="0" t="0" r="0" b="0"/>
                      <wp:wrapNone/>
                      <wp:docPr id="6305" name="Rectangle 6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892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222F9" id="Rectangle 6305" o:spid="_x0000_s1914" style="position:absolute;margin-left:-5pt;margin-top:28pt;width:79pt;height:60pt;z-index:2508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H+Su065AQAASwMAAA4AAAAAAAAAAAAAAAAALgIAAGRycy9lMm9E&#10;b2MueG1sUEsBAi0AFAAGAAgAAAAhAEw3zXjaAAAACgEAAA8AAAAAAAAAAAAAAAAAEwQAAGRycy9k&#10;b3ducmV2LnhtbFBLBQYAAAAABAAEAPMAAAAaBQAAAAA=&#10;" filled="f" stroked="f">
                      <v:textbox inset="2.16pt,1.44pt,0,1.44pt">
                        <w:txbxContent>
                          <w:p w14:paraId="0E2892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3072" behindDoc="0" locked="0" layoutInCell="1" allowOverlap="1" wp14:anchorId="35715E37" wp14:editId="59384623">
                      <wp:simplePos x="0" y="0"/>
                      <wp:positionH relativeFrom="column">
                        <wp:posOffset>-63500</wp:posOffset>
                      </wp:positionH>
                      <wp:positionV relativeFrom="paragraph">
                        <wp:posOffset>355600</wp:posOffset>
                      </wp:positionV>
                      <wp:extent cx="1003300" cy="762000"/>
                      <wp:effectExtent l="0" t="0" r="0" b="0"/>
                      <wp:wrapNone/>
                      <wp:docPr id="6304" name="Rectangle 6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D83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15E37" id="Rectangle 6304" o:spid="_x0000_s1915" style="position:absolute;margin-left:-5pt;margin-top:28pt;width:79pt;height:60pt;z-index:2508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L7ugEAAEs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GbVb2mxHOHU/qJ&#10;unHfW0XO2cFIqeb5znqNMXVY9hyf4BIldGfykwY3f5EWmYrGp6vGaspEYHKz2rQ1TkLg0e16s0If&#10;u1RvxRFS/qqCI7PDKCCUoiw/fk/5fPX1CtbNYM7Pz16e9lMh07abV6j7IE9IEXc0P6LRNoyMCmsi&#10;JSPOndH0+8BBUWK/eRS2uV2vGlyUEizbpsUFhhIg6P37LPdiCLhKIgMlhwimHxBvkajAwokVYpft&#10;mlfifVzAv/0D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eZ5L7ugEAAEsDAAAOAAAAAAAAAAAAAAAAAC4CAABkcnMvZTJv&#10;RG9jLnhtbFBLAQItABQABgAIAAAAIQBMN8142gAAAAoBAAAPAAAAAAAAAAAAAAAAABQEAABkcnMv&#10;ZG93bnJldi54bWxQSwUGAAAAAAQABADzAAAAGwUAAAAA&#10;" filled="f" stroked="f">
                      <v:textbox inset="2.16pt,1.44pt,0,1.44pt">
                        <w:txbxContent>
                          <w:p w14:paraId="57DD83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4096" behindDoc="0" locked="0" layoutInCell="1" allowOverlap="1" wp14:anchorId="5EE7849B" wp14:editId="72D70A9E">
                      <wp:simplePos x="0" y="0"/>
                      <wp:positionH relativeFrom="column">
                        <wp:posOffset>-63500</wp:posOffset>
                      </wp:positionH>
                      <wp:positionV relativeFrom="paragraph">
                        <wp:posOffset>355600</wp:posOffset>
                      </wp:positionV>
                      <wp:extent cx="1003300" cy="762000"/>
                      <wp:effectExtent l="0" t="0" r="0" b="0"/>
                      <wp:wrapNone/>
                      <wp:docPr id="6303" name="Rectangle 6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400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7849B" id="Rectangle 6303" o:spid="_x0000_s1916" style="position:absolute;margin-left:-5pt;margin-top:28pt;width:79pt;height:60pt;z-index:2508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rathTugEAAEsDAAAOAAAAAAAAAAAAAAAAAC4CAABkcnMvZTJv&#10;RG9jLnhtbFBLAQItABQABgAIAAAAIQBMN8142gAAAAoBAAAPAAAAAAAAAAAAAAAAABQEAABkcnMv&#10;ZG93bnJldi54bWxQSwUGAAAAAAQABADzAAAAGwUAAAAA&#10;" filled="f" stroked="f">
                      <v:textbox inset="2.16pt,1.44pt,0,1.44pt">
                        <w:txbxContent>
                          <w:p w14:paraId="0B1400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5120" behindDoc="0" locked="0" layoutInCell="1" allowOverlap="1" wp14:anchorId="3EBF4736" wp14:editId="4B1BA72D">
                      <wp:simplePos x="0" y="0"/>
                      <wp:positionH relativeFrom="column">
                        <wp:posOffset>-63500</wp:posOffset>
                      </wp:positionH>
                      <wp:positionV relativeFrom="paragraph">
                        <wp:posOffset>355600</wp:posOffset>
                      </wp:positionV>
                      <wp:extent cx="1003300" cy="762000"/>
                      <wp:effectExtent l="0" t="0" r="0" b="0"/>
                      <wp:wrapNone/>
                      <wp:docPr id="6302" name="Rectangle 6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42A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F4736" id="Rectangle 6302" o:spid="_x0000_s1917" style="position:absolute;margin-left:-5pt;margin-top:28pt;width:79pt;height:60pt;z-index:2508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m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Vd1Q4rnDKb2g&#10;btz3VpFTdjBSqnm+s15jTB2WvcZnOEcJ3Zn8pMHNX6RFpqLx8aKxmjIRmFyv1m2NkxB4dHezXqGP&#10;XaqP4ggpf1XBkdlhFBBKUZYfvqd8uvr7CtbNYE7Pz16edlMh064vUHdBHpEi7mh+QqNtGBkV1kRK&#10;Rpw7o+ltz0FRYr95FLa5u1mhDrkEy7ZpcYGhBAh69znLvRgCrpLIQMk+gukHxFveLbBwYoXYebvm&#10;lfgcF/Af/8D2HQ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ip/x5rgBAABLAwAADgAAAAAAAAAAAAAAAAAuAgAAZHJzL2Uyb0Rv&#10;Yy54bWxQSwECLQAUAAYACAAAACEATDfNeNoAAAAKAQAADwAAAAAAAAAAAAAAAAASBAAAZHJzL2Rv&#10;d25yZXYueG1sUEsFBgAAAAAEAAQA8wAAABkFAAAAAA==&#10;" filled="f" stroked="f">
                      <v:textbox inset="2.16pt,1.44pt,0,1.44pt">
                        <w:txbxContent>
                          <w:p w14:paraId="07142A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6144" behindDoc="0" locked="0" layoutInCell="1" allowOverlap="1" wp14:anchorId="7EE94AE7" wp14:editId="56EB6CCA">
                      <wp:simplePos x="0" y="0"/>
                      <wp:positionH relativeFrom="column">
                        <wp:posOffset>-63500</wp:posOffset>
                      </wp:positionH>
                      <wp:positionV relativeFrom="paragraph">
                        <wp:posOffset>355600</wp:posOffset>
                      </wp:positionV>
                      <wp:extent cx="1003300" cy="762000"/>
                      <wp:effectExtent l="0" t="0" r="0" b="0"/>
                      <wp:wrapNone/>
                      <wp:docPr id="6301" name="Rectangle 6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1CF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94AE7" id="Rectangle 6301" o:spid="_x0000_s1918" style="position:absolute;margin-left:-5pt;margin-top:28pt;width:79pt;height:60pt;z-index:2508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riugEAAEs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elUvKXHc4pR+&#10;o27c9aMip+xgpFR5vlmvKcQOy57CI5yjiG4mP2uw+Yu0yFw0Pl40VnMiApPr1bqtcRICj26u1iv0&#10;sUv1Xhwgph/KW5IdRgGhFGX54VdMp6tvV7Augzk9n7007+ZCpl03b1B3Xh6RIu5oekCjRz8xKkYT&#10;KJlw7ozGP3sOipLxp0Nhm5urVYOLUoJl27S4wFACBL37mOVODB5XSSSgZB/A9APiLRIVWDixQuy8&#10;XXklPsYF/Ps/sH0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ohvriugEAAEsDAAAOAAAAAAAAAAAAAAAAAC4CAABkcnMvZTJv&#10;RG9jLnhtbFBLAQItABQABgAIAAAAIQBMN8142gAAAAoBAAAPAAAAAAAAAAAAAAAAABQEAABkcnMv&#10;ZG93bnJldi54bWxQSwUGAAAAAAQABADzAAAAGwUAAAAA&#10;" filled="f" stroked="f">
                      <v:textbox inset="2.16pt,1.44pt,0,1.44pt">
                        <w:txbxContent>
                          <w:p w14:paraId="63F1CF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7168" behindDoc="0" locked="0" layoutInCell="1" allowOverlap="1" wp14:anchorId="20B95860" wp14:editId="0180304C">
                      <wp:simplePos x="0" y="0"/>
                      <wp:positionH relativeFrom="column">
                        <wp:posOffset>-63500</wp:posOffset>
                      </wp:positionH>
                      <wp:positionV relativeFrom="paragraph">
                        <wp:posOffset>355600</wp:posOffset>
                      </wp:positionV>
                      <wp:extent cx="1003300" cy="762000"/>
                      <wp:effectExtent l="0" t="0" r="0" b="0"/>
                      <wp:wrapNone/>
                      <wp:docPr id="6300" name="Rectangle 6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DBA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95860" id="Rectangle 6300" o:spid="_x0000_s1919" style="position:absolute;margin-left:-5pt;margin-top:28pt;width:79pt;height:60pt;z-index:2508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Alz01e5AQAASwMAAA4AAAAAAAAAAAAAAAAALgIAAGRycy9lMm9E&#10;b2MueG1sUEsBAi0AFAAGAAgAAAAhAEw3zXjaAAAACgEAAA8AAAAAAAAAAAAAAAAAEwQAAGRycy9k&#10;b3ducmV2LnhtbFBLBQYAAAAABAAEAPMAAAAaBQAAAAA=&#10;" filled="f" stroked="f">
                      <v:textbox inset="2.16pt,1.44pt,0,1.44pt">
                        <w:txbxContent>
                          <w:p w14:paraId="138DBA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8192" behindDoc="0" locked="0" layoutInCell="1" allowOverlap="1" wp14:anchorId="2DC989C9" wp14:editId="27B7A403">
                      <wp:simplePos x="0" y="0"/>
                      <wp:positionH relativeFrom="column">
                        <wp:posOffset>-63500</wp:posOffset>
                      </wp:positionH>
                      <wp:positionV relativeFrom="paragraph">
                        <wp:posOffset>355600</wp:posOffset>
                      </wp:positionV>
                      <wp:extent cx="1003300" cy="762000"/>
                      <wp:effectExtent l="0" t="0" r="0" b="0"/>
                      <wp:wrapNone/>
                      <wp:docPr id="6299" name="Rectangle 6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2B9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989C9" id="Rectangle 6299" o:spid="_x0000_s1920" style="position:absolute;margin-left:-5pt;margin-top:28pt;width:79pt;height:60pt;z-index:2508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NB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aqahhLLDU7p&#10;D+rGbT9KcsoOuutkmm/Sa/KhxbIn/wjnKKCbyM8KTPoiLTJnjY8XjeUcicBks2rqEich8Oh63azQ&#10;xy7Fe7GHEO+lMyQ5jAJCycryw68QT1ffrmBdAnN6Pnlx3s2ZTN2s36DuXHdEirij8QGNGt3EqBi1&#10;p2TCuTMaXvccJCXjT4vCVtfrVYWLkoNlXdW4wJADBL37mOVWDA5XSUSgZO9B9wPizRJlWDixTOy8&#10;XWklPsYZ/Ps/sP0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RMgNBugEAAEsDAAAOAAAAAAAAAAAAAAAAAC4CAABkcnMvZTJv&#10;RG9jLnhtbFBLAQItABQABgAIAAAAIQBMN8142gAAAAoBAAAPAAAAAAAAAAAAAAAAABQEAABkcnMv&#10;ZG93bnJldi54bWxQSwUGAAAAAAQABADzAAAAGwUAAAAA&#10;" filled="f" stroked="f">
                      <v:textbox inset="2.16pt,1.44pt,0,1.44pt">
                        <w:txbxContent>
                          <w:p w14:paraId="0EE2B9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89216" behindDoc="0" locked="0" layoutInCell="1" allowOverlap="1" wp14:anchorId="4B1BCAB6" wp14:editId="043C927B">
                      <wp:simplePos x="0" y="0"/>
                      <wp:positionH relativeFrom="column">
                        <wp:posOffset>-63500</wp:posOffset>
                      </wp:positionH>
                      <wp:positionV relativeFrom="paragraph">
                        <wp:posOffset>355600</wp:posOffset>
                      </wp:positionV>
                      <wp:extent cx="1003300" cy="762000"/>
                      <wp:effectExtent l="0" t="0" r="0" b="0"/>
                      <wp:wrapNone/>
                      <wp:docPr id="6298" name="Rectangle 6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5E1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BCAB6" id="Rectangle 6298" o:spid="_x0000_s1921" style="position:absolute;margin-left:-5pt;margin-top:28pt;width:79pt;height:60pt;z-index:2508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r0ugEAAEsDAAAOAAAAZHJzL2Uyb0RvYy54bWysU9tu2zAMfR+wfxD0vthxu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b5sOZ+W4xSl9&#10;R924GyZFztnRSKnyfLNec4g9lj2HJ7hEEd1MftFg8xdpkaVofLpqrJZEBCa7TdfWOAmBR3c33QZ9&#10;7FK9FgeI6bPylmSHUUAoRVl+/BrT+erLFazLYM7PZy8t+6WQabuPL1D3Xp6QIu5oekSjJz8zKiYT&#10;KJlx7ozGXwcOipLpi0Nhm7ubTYOLUoJ127QoCpQAQe/fZrkTo8dVEgkoOQQww4h4i0QFFk6sELts&#10;V16Jt3EB//oP7H4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wxyr0ugEAAEsDAAAOAAAAAAAAAAAAAAAAAC4CAABkcnMvZTJv&#10;RG9jLnhtbFBLAQItABQABgAIAAAAIQBMN8142gAAAAoBAAAPAAAAAAAAAAAAAAAAABQEAABkcnMv&#10;ZG93bnJldi54bWxQSwUGAAAAAAQABADzAAAAGwUAAAAA&#10;" filled="f" stroked="f">
                      <v:textbox inset="2.16pt,1.44pt,0,1.44pt">
                        <w:txbxContent>
                          <w:p w14:paraId="3A85E1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0240" behindDoc="0" locked="0" layoutInCell="1" allowOverlap="1" wp14:anchorId="22CC3920" wp14:editId="0FB83C32">
                      <wp:simplePos x="0" y="0"/>
                      <wp:positionH relativeFrom="column">
                        <wp:posOffset>-63500</wp:posOffset>
                      </wp:positionH>
                      <wp:positionV relativeFrom="paragraph">
                        <wp:posOffset>355600</wp:posOffset>
                      </wp:positionV>
                      <wp:extent cx="1003300" cy="762000"/>
                      <wp:effectExtent l="0" t="0" r="0" b="0"/>
                      <wp:wrapNone/>
                      <wp:docPr id="6297" name="Rectangle 6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4A9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C3920" id="Rectangle 6297" o:spid="_x0000_s1922" style="position:absolute;margin-left:-5pt;margin-top:28pt;width:79pt;height:60pt;z-index:2508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21QwaugEAAEsDAAAOAAAAAAAAAAAAAAAAAC4CAABkcnMvZTJv&#10;RG9jLnhtbFBLAQItABQABgAIAAAAIQBMN8142gAAAAoBAAAPAAAAAAAAAAAAAAAAABQEAABkcnMv&#10;ZG93bnJldi54bWxQSwUGAAAAAAQABADzAAAAGwUAAAAA&#10;" filled="f" stroked="f">
                      <v:textbox inset="2.16pt,1.44pt,0,1.44pt">
                        <w:txbxContent>
                          <w:p w14:paraId="1A94A9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1264" behindDoc="0" locked="0" layoutInCell="1" allowOverlap="1" wp14:anchorId="29EA0D27" wp14:editId="1307537C">
                      <wp:simplePos x="0" y="0"/>
                      <wp:positionH relativeFrom="column">
                        <wp:posOffset>-63500</wp:posOffset>
                      </wp:positionH>
                      <wp:positionV relativeFrom="paragraph">
                        <wp:posOffset>355600</wp:posOffset>
                      </wp:positionV>
                      <wp:extent cx="1003300" cy="762000"/>
                      <wp:effectExtent l="0" t="0" r="0" b="0"/>
                      <wp:wrapNone/>
                      <wp:docPr id="6296" name="Rectangle 6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FA4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A0D27" id="Rectangle 6296" o:spid="_x0000_s1923" style="position:absolute;margin-left:-5pt;margin-top:28pt;width:79pt;height:60pt;z-index:2508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XICWvugEAAEsDAAAOAAAAAAAAAAAAAAAAAC4CAABkcnMvZTJv&#10;RG9jLnhtbFBLAQItABQABgAIAAAAIQBMN8142gAAAAoBAAAPAAAAAAAAAAAAAAAAABQEAABkcnMv&#10;ZG93bnJldi54bWxQSwUGAAAAAAQABADzAAAAGwUAAAAA&#10;" filled="f" stroked="f">
                      <v:textbox inset="2.16pt,1.44pt,0,1.44pt">
                        <w:txbxContent>
                          <w:p w14:paraId="032FA4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2288" behindDoc="0" locked="0" layoutInCell="1" allowOverlap="1" wp14:anchorId="1B1A6602" wp14:editId="5EC829C6">
                      <wp:simplePos x="0" y="0"/>
                      <wp:positionH relativeFrom="column">
                        <wp:posOffset>-63500</wp:posOffset>
                      </wp:positionH>
                      <wp:positionV relativeFrom="paragraph">
                        <wp:posOffset>355600</wp:posOffset>
                      </wp:positionV>
                      <wp:extent cx="1003300" cy="762000"/>
                      <wp:effectExtent l="0" t="0" r="0" b="0"/>
                      <wp:wrapNone/>
                      <wp:docPr id="6295" name="Rectangle 6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DCA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A6602" id="Rectangle 6295" o:spid="_x0000_s1924" style="position:absolute;margin-left:-5pt;margin-top:28pt;width:79pt;height:60pt;z-index:2508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9RugEAAEsDAAAOAAAAZHJzL2Uyb0RvYy54bWysU9tu2zAMfR+wfxD0vthxu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b5vuIyWOW5zS&#10;d9SNu2FS5JwdjZQqzzfrNYfYY9lzeIJLFNHN5BcNNn+RFlmKxqerxmpJRGCy23RtjZMQeHR3023Q&#10;xy7Va3GAmD4rb0l2GAWEUpTlx68xna++XMG6DOb8fPbSsl8KmbZrX6DuvTwhRdzR9IhGT35mVEwm&#10;UDLj3BmNvw4cFCXTF4fCNnc3mwYXpQTrtmlxgaEECHr/NsudGD2ukkhAySGAGUbEWyQqsHBihdhl&#10;u/JKvI0L+Nd/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ZVS9RugEAAEsDAAAOAAAAAAAAAAAAAAAAAC4CAABkcnMvZTJv&#10;RG9jLnhtbFBLAQItABQABgAIAAAAIQBMN8142gAAAAoBAAAPAAAAAAAAAAAAAAAAABQEAABkcnMv&#10;ZG93bnJldi54bWxQSwUGAAAAAAQABADzAAAAGwUAAAAA&#10;" filled="f" stroked="f">
                      <v:textbox inset="2.16pt,1.44pt,0,1.44pt">
                        <w:txbxContent>
                          <w:p w14:paraId="255DCA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3312" behindDoc="0" locked="0" layoutInCell="1" allowOverlap="1" wp14:anchorId="3FF782F9" wp14:editId="15684F78">
                      <wp:simplePos x="0" y="0"/>
                      <wp:positionH relativeFrom="column">
                        <wp:posOffset>-63500</wp:posOffset>
                      </wp:positionH>
                      <wp:positionV relativeFrom="paragraph">
                        <wp:posOffset>355600</wp:posOffset>
                      </wp:positionV>
                      <wp:extent cx="1003300" cy="762000"/>
                      <wp:effectExtent l="0" t="0" r="0" b="0"/>
                      <wp:wrapNone/>
                      <wp:docPr id="6294" name="Rectangle 6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4B1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782F9" id="Rectangle 6294" o:spid="_x0000_s1925" style="position:absolute;margin-left:-5pt;margin-top:28pt;width:79pt;height:60pt;z-index:2508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bk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aqaNSWWG5zS&#10;H9SN236U5JQddNfJNN+k1+RDi2VP/hHOUUA3kZ8VmPRFWmTOGh8vGss5EoHJZtXUJU5C4NH1ulmh&#10;j12K92IPId5LZ0hyGAWEkpXlh18hnq6+XcG6BOb0fPLivJszmbpp3qDuXHdEirij8QGNGt3EqBi1&#10;p2TCuTMaXvccJCXjT4vCVtfrVYWLkoNlXdW4wJADBL37mOVWDA5XSUSgZO9B9wPizRJlWDixTOy8&#10;XWklPsYZ/Ps/sP0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4oAbkugEAAEsDAAAOAAAAAAAAAAAAAAAAAC4CAABkcnMvZTJv&#10;RG9jLnhtbFBLAQItABQABgAIAAAAIQBMN8142gAAAAoBAAAPAAAAAAAAAAAAAAAAABQEAABkcnMv&#10;ZG93bnJldi54bWxQSwUGAAAAAAQABADzAAAAGwUAAAAA&#10;" filled="f" stroked="f">
                      <v:textbox inset="2.16pt,1.44pt,0,1.44pt">
                        <w:txbxContent>
                          <w:p w14:paraId="32C4B1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4336" behindDoc="0" locked="0" layoutInCell="1" allowOverlap="1" wp14:anchorId="5DBD6D3B" wp14:editId="47146AF1">
                      <wp:simplePos x="0" y="0"/>
                      <wp:positionH relativeFrom="column">
                        <wp:posOffset>-63500</wp:posOffset>
                      </wp:positionH>
                      <wp:positionV relativeFrom="paragraph">
                        <wp:posOffset>355600</wp:posOffset>
                      </wp:positionV>
                      <wp:extent cx="1003300" cy="762000"/>
                      <wp:effectExtent l="0" t="0" r="0" b="0"/>
                      <wp:wrapNone/>
                      <wp:docPr id="6293" name="Rectangle 6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9DF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D6D3B" id="Rectangle 6293" o:spid="_x0000_s1926" style="position:absolute;margin-left:-5pt;margin-top:28pt;width:79pt;height:60pt;z-index:2508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VPJvTugEAAEsDAAAOAAAAAAAAAAAAAAAAAC4CAABkcnMvZTJv&#10;RG9jLnhtbFBLAQItABQABgAIAAAAIQBMN8142gAAAAoBAAAPAAAAAAAAAAAAAAAAABQEAABkcnMv&#10;ZG93bnJldi54bWxQSwUGAAAAAAQABADzAAAAGwUAAAAA&#10;" filled="f" stroked="f">
                      <v:textbox inset="2.16pt,1.44pt,0,1.44pt">
                        <w:txbxContent>
                          <w:p w14:paraId="2FD9DF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5360" behindDoc="0" locked="0" layoutInCell="1" allowOverlap="1" wp14:anchorId="755778B6" wp14:editId="37BEE42A">
                      <wp:simplePos x="0" y="0"/>
                      <wp:positionH relativeFrom="column">
                        <wp:posOffset>-63500</wp:posOffset>
                      </wp:positionH>
                      <wp:positionV relativeFrom="paragraph">
                        <wp:posOffset>355600</wp:posOffset>
                      </wp:positionV>
                      <wp:extent cx="1003300" cy="762000"/>
                      <wp:effectExtent l="0" t="0" r="0" b="0"/>
                      <wp:wrapNone/>
                      <wp:docPr id="6292" name="Rectangle 6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F38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778B6" id="Rectangle 6292" o:spid="_x0000_s1927" style="position:absolute;margin-left:-5pt;margin-top:28pt;width:79pt;height:60pt;z-index:2508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dMmyZrgBAABLAwAADgAAAAAAAAAAAAAAAAAuAgAAZHJzL2Uyb0Rv&#10;Yy54bWxQSwECLQAUAAYACAAAACEATDfNeNoAAAAKAQAADwAAAAAAAAAAAAAAAAASBAAAZHJzL2Rv&#10;d25yZXYueG1sUEsFBgAAAAAEAAQA8wAAABkFAAAAAA==&#10;" filled="f" stroked="f">
                      <v:textbox inset="2.16pt,1.44pt,0,1.44pt">
                        <w:txbxContent>
                          <w:p w14:paraId="59AF38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6384" behindDoc="0" locked="0" layoutInCell="1" allowOverlap="1" wp14:anchorId="3143F773" wp14:editId="1778C89A">
                      <wp:simplePos x="0" y="0"/>
                      <wp:positionH relativeFrom="column">
                        <wp:posOffset>-63500</wp:posOffset>
                      </wp:positionH>
                      <wp:positionV relativeFrom="paragraph">
                        <wp:posOffset>355600</wp:posOffset>
                      </wp:positionV>
                      <wp:extent cx="1003300" cy="762000"/>
                      <wp:effectExtent l="0" t="0" r="0" b="0"/>
                      <wp:wrapNone/>
                      <wp:docPr id="6291" name="Rectangle 6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305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3F773" id="Rectangle 6291" o:spid="_x0000_s1928" style="position:absolute;margin-left:-5pt;margin-top:28pt;width:79pt;height:60pt;z-index:2508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liug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dMuKXHc4pR+&#10;o27c9aMip+xgpFR5vlmvKcQOy57CI5yjiG4mP2uw+Yu0yFw0Pl40VnMiApPtql3XOAmBRzdX7Qp9&#10;7FK9FweI6YfylmSHUUAoRVl++BXT6erbFazLYE7PZy/Nu7mQaevmDerOyyNSxB1ND2j06CdGxWgC&#10;JRPOndH4Z89BUTL+dChsc3O1anBRSrBcN2tcYCgBgt59zHInBo+rJBJQsg9g+gHxFokKLJxYIXbe&#10;rrwSH+MC/v0f2L4C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W0LliugEAAEsDAAAOAAAAAAAAAAAAAAAAAC4CAABkcnMvZTJv&#10;RG9jLnhtbFBLAQItABQABgAIAAAAIQBMN8142gAAAAoBAAAPAAAAAAAAAAAAAAAAABQEAABkcnMv&#10;ZG93bnJldi54bWxQSwUGAAAAAAQABADzAAAAGwUAAAAA&#10;" filled="f" stroked="f">
                      <v:textbox inset="2.16pt,1.44pt,0,1.44pt">
                        <w:txbxContent>
                          <w:p w14:paraId="0C9305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7408" behindDoc="0" locked="0" layoutInCell="1" allowOverlap="1" wp14:anchorId="0FB47CE9" wp14:editId="1A28BCA1">
                      <wp:simplePos x="0" y="0"/>
                      <wp:positionH relativeFrom="column">
                        <wp:posOffset>-63500</wp:posOffset>
                      </wp:positionH>
                      <wp:positionV relativeFrom="paragraph">
                        <wp:posOffset>355600</wp:posOffset>
                      </wp:positionV>
                      <wp:extent cx="1003300" cy="762000"/>
                      <wp:effectExtent l="0" t="0" r="0" b="0"/>
                      <wp:wrapNone/>
                      <wp:docPr id="6290" name="Rectangle 6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2C8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47CE9" id="Rectangle 6290" o:spid="_x0000_s1929" style="position:absolute;margin-left:-5pt;margin-top:28pt;width:79pt;height:60pt;z-index:2508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DXug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dOiQI5bnNJv&#10;1I27flTklB2MlCrPN+s1hdhh2VN4hHMU0c3kZw02f5EWmYvGx4vGak5EYLJdtesaHxJ4dHPVrtDH&#10;LtV7cYCYfihvSXYYBYRSlOWHXzGdrr5dwboM5vR89tK8mwuZtl69Qd15eUSKuKPpAY0e/cSoGE2g&#10;ZMK5Mxr/7DkoSsafDoVtbq5WDS5KCZbrZo0LDCVA0LuPWe7E4HGVRAJK9gFMPyDeIlGBhRMrxM7b&#10;lVfiY1zAv/8D21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3JZDXugEAAEsDAAAOAAAAAAAAAAAAAAAAAC4CAABkcnMvZTJv&#10;RG9jLnhtbFBLAQItABQABgAIAAAAIQBMN8142gAAAAoBAAAPAAAAAAAAAAAAAAAAABQEAABkcnMv&#10;ZG93bnJldi54bWxQSwUGAAAAAAQABADzAAAAGwUAAAAA&#10;" filled="f" stroked="f">
                      <v:textbox inset="2.16pt,1.44pt,0,1.44pt">
                        <w:txbxContent>
                          <w:p w14:paraId="4E02C8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8432" behindDoc="0" locked="0" layoutInCell="1" allowOverlap="1" wp14:anchorId="27D938FE" wp14:editId="536C2D35">
                      <wp:simplePos x="0" y="0"/>
                      <wp:positionH relativeFrom="column">
                        <wp:posOffset>-63500</wp:posOffset>
                      </wp:positionH>
                      <wp:positionV relativeFrom="paragraph">
                        <wp:posOffset>355600</wp:posOffset>
                      </wp:positionV>
                      <wp:extent cx="1003300" cy="762000"/>
                      <wp:effectExtent l="0" t="0" r="0" b="0"/>
                      <wp:wrapNone/>
                      <wp:docPr id="6289" name="Rectangle 6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C12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938FE" id="Rectangle 6289" o:spid="_x0000_s1930" style="position:absolute;margin-left:-5pt;margin-top:28pt;width:79pt;height:60pt;z-index:2508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9Tk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arqhhLLDU7p&#10;D+rGbT9KcsoOuutkmm/Sa/KhxbIn/wjnKKCbyM8KTPoiLTJnjY8XjeUcicBks2rqEich8Oh63azQ&#10;xy7Fe7GHEO+lMyQ5jAJCycryw68QT1ffrmBdAnN6Pnlx3s2ZTFOu36DuXHdEirij8QGNGt3EqBi1&#10;p2TCuTMaXvccJCXjT4vCVtfrVYWLkoNlXdW4wJADBL37mOVWDA5XSUSgZO9B9wPizRJlWDixTOy8&#10;XWklPsYZ/Ps/sP0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y29TkugEAAEsDAAAOAAAAAAAAAAAAAAAAAC4CAABkcnMvZTJv&#10;RG9jLnhtbFBLAQItABQABgAIAAAAIQBMN8142gAAAAoBAAAPAAAAAAAAAAAAAAAAABQEAABkcnMv&#10;ZG93bnJldi54bWxQSwUGAAAAAAQABADzAAAAGwUAAAAA&#10;" filled="f" stroked="f">
                      <v:textbox inset="2.16pt,1.44pt,0,1.44pt">
                        <w:txbxContent>
                          <w:p w14:paraId="3B2C12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899456" behindDoc="0" locked="0" layoutInCell="1" allowOverlap="1" wp14:anchorId="780F2849" wp14:editId="78897725">
                      <wp:simplePos x="0" y="0"/>
                      <wp:positionH relativeFrom="column">
                        <wp:posOffset>-63500</wp:posOffset>
                      </wp:positionH>
                      <wp:positionV relativeFrom="paragraph">
                        <wp:posOffset>355600</wp:posOffset>
                      </wp:positionV>
                      <wp:extent cx="1003300" cy="762000"/>
                      <wp:effectExtent l="0" t="0" r="0" b="0"/>
                      <wp:wrapNone/>
                      <wp:docPr id="6288" name="Rectangle 6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82D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F2849" id="Rectangle 6288" o:spid="_x0000_s1931" style="position:absolute;margin-left:-5pt;margin-top:28pt;width:79pt;height:60pt;z-index:2508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1RuAEAAEs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zedmuclecOp/Qd&#10;deN+sIqcs6ORUpX5Fr2mmHose45PcIkSuoX8rMGVL9Iic9X4dNVYzZkITG5Wm3WLkxB4dHezWaGP&#10;XZrX4ggpf1bBkeIwCgilKsuPX1M+X325gnUFzPn54uV5P1cym/bjC9R9kCekiDuaH9FoGyZGhTWR&#10;kgnnzmj6deCgKLFfPArb3d2sOlyUGizXVRSoAYLev81yL8aAqyQyUHKIYIYR8VaJKiycWCV22a6y&#10;Em/jCv71H9j9Bg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Uy79UbgBAABLAwAADgAAAAAAAAAAAAAAAAAuAgAAZHJzL2Uyb0Rv&#10;Yy54bWxQSwECLQAUAAYACAAAACEATDfNeNoAAAAKAQAADwAAAAAAAAAAAAAAAAASBAAAZHJzL2Rv&#10;d25yZXYueG1sUEsFBgAAAAAEAAQA8wAAABkFAAAAAA==&#10;" filled="f" stroked="f">
                      <v:textbox inset="2.16pt,1.44pt,0,1.44pt">
                        <w:txbxContent>
                          <w:p w14:paraId="23782D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0480" behindDoc="0" locked="0" layoutInCell="1" allowOverlap="1" wp14:anchorId="4CACC5BE" wp14:editId="1B2AFB3E">
                      <wp:simplePos x="0" y="0"/>
                      <wp:positionH relativeFrom="column">
                        <wp:posOffset>-63500</wp:posOffset>
                      </wp:positionH>
                      <wp:positionV relativeFrom="paragraph">
                        <wp:posOffset>355600</wp:posOffset>
                      </wp:positionV>
                      <wp:extent cx="1003300" cy="762000"/>
                      <wp:effectExtent l="0" t="0" r="0" b="0"/>
                      <wp:wrapNone/>
                      <wp:docPr id="6287" name="Rectangle 6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69A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CC5BE" id="Rectangle 6287" o:spid="_x0000_s1932" style="position:absolute;margin-left:-5pt;margin-top:28pt;width:79pt;height:60pt;z-index:2509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u/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pt1Q4rnDKf1A&#10;3bjvrSKX7GCkVPN8Z73GmDose45PcI0SujP5SYObv0iLTEXj801jNWUiMLldbdsaJyHwaHO3XaGP&#10;Xaq34ggpf1HBkdlhFBBKUZafvqV8ufp6BetmMJfnZy9Ph6mQ2dbrV6iHIM9IEXc0P6LRNoyMCmsi&#10;JSPOndH068hBUWK/ehS22dytGlyUEizbpsUFhhIg6MP7LPdiCLhKIgMlxwimHxBvkajAwokVYtft&#10;mlfifVzAv/0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VPNu/ugEAAEsDAAAOAAAAAAAAAAAAAAAAAC4CAABkcnMvZTJv&#10;RG9jLnhtbFBLAQItABQABgAIAAAAIQBMN8142gAAAAoBAAAPAAAAAAAAAAAAAAAAABQEAABkcnMv&#10;ZG93bnJldi54bWxQSwUGAAAAAAQABADzAAAAGwUAAAAA&#10;" filled="f" stroked="f">
                      <v:textbox inset="2.16pt,1.44pt,0,1.44pt">
                        <w:txbxContent>
                          <w:p w14:paraId="02A69A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1504" behindDoc="0" locked="0" layoutInCell="1" allowOverlap="1" wp14:anchorId="5AF53E9B" wp14:editId="0D6FAC49">
                      <wp:simplePos x="0" y="0"/>
                      <wp:positionH relativeFrom="column">
                        <wp:posOffset>-63500</wp:posOffset>
                      </wp:positionH>
                      <wp:positionV relativeFrom="paragraph">
                        <wp:posOffset>355600</wp:posOffset>
                      </wp:positionV>
                      <wp:extent cx="1003300" cy="762000"/>
                      <wp:effectExtent l="0" t="0" r="0" b="0"/>
                      <wp:wrapNone/>
                      <wp:docPr id="6286" name="Rectangle 62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0A1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53E9B" id="Rectangle 6286" o:spid="_x0000_s1933" style="position:absolute;margin-left:-5pt;margin-top:28pt;width:79pt;height:60pt;z-index:2509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IK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pl1T4rnDKf1A&#10;3bjvrSKX7GCkVPN8Z73GmDose45PcI0SujP5SYObv0iLTEXj801jNWUiMLldbdsaJyHwaHO3XaGP&#10;Xaq34ggpf1HBkdlhFBBKUZafvqV8ufp6BetmMJfnZy9Ph6mQ2dabV6iHIM9IEXc0P6LRNoyMCmsi&#10;JSPOndH068hBUWK/ehS22dytGlyUEizbpsUFhhIg6MP7LPdiCLhKIgMlxwimHxBvkajAwokVYtft&#10;mlfifVzAv/0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0yfIKugEAAEsDAAAOAAAAAAAAAAAAAAAAAC4CAABkcnMvZTJv&#10;RG9jLnhtbFBLAQItABQABgAIAAAAIQBMN8142gAAAAoBAAAPAAAAAAAAAAAAAAAAABQEAABkcnMv&#10;ZG93bnJldi54bWxQSwUGAAAAAAQABADzAAAAGwUAAAAA&#10;" filled="f" stroked="f">
                      <v:textbox inset="2.16pt,1.44pt,0,1.44pt">
                        <w:txbxContent>
                          <w:p w14:paraId="2290A1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2528" behindDoc="0" locked="0" layoutInCell="1" allowOverlap="1" wp14:anchorId="1031162F" wp14:editId="462CBC40">
                      <wp:simplePos x="0" y="0"/>
                      <wp:positionH relativeFrom="column">
                        <wp:posOffset>-63500</wp:posOffset>
                      </wp:positionH>
                      <wp:positionV relativeFrom="paragraph">
                        <wp:posOffset>355600</wp:posOffset>
                      </wp:positionV>
                      <wp:extent cx="1003300" cy="762000"/>
                      <wp:effectExtent l="0" t="0" r="0" b="0"/>
                      <wp:wrapNone/>
                      <wp:docPr id="6285" name="Rectangle 6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E45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1162F" id="Rectangle 6285" o:spid="_x0000_s1934" style="position:absolute;margin-left:-5pt;margin-top:28pt;width:79pt;height:60pt;z-index:2509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j0ugEAAEs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Hbpr2hxHOHU/qB&#10;unHfW0VO2cFIqeb5znqNMXVY9hKf4RwldGfykwY3f5EWmYrGx4vGaspEYHK9Wrc1TkLg0d31eoU+&#10;dqneiyOk/FUFR2aHUUAoRVl+eEz5dPXtCtbNYE7Pz16edlMhs67bN6i7II9IEXc0P6HRNoyMCmsi&#10;JSPOndH0uuegKLHfPArb3F2vGlyUEizbpsUFhhIg6N3HLPdiCLhKIgMl+wimHxBvkajAwokVYuft&#10;mlfiY1zAv/8D2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6vPj0ugEAAEsDAAAOAAAAAAAAAAAAAAAAAC4CAABkcnMvZTJv&#10;RG9jLnhtbFBLAQItABQABgAIAAAAIQBMN8142gAAAAoBAAAPAAAAAAAAAAAAAAAAABQEAABkcnMv&#10;ZG93bnJldi54bWxQSwUGAAAAAAQABADzAAAAGwUAAAAA&#10;" filled="f" stroked="f">
                      <v:textbox inset="2.16pt,1.44pt,0,1.44pt">
                        <w:txbxContent>
                          <w:p w14:paraId="4C0E45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3552" behindDoc="0" locked="0" layoutInCell="1" allowOverlap="1" wp14:anchorId="3D3EBF6A" wp14:editId="2B420905">
                      <wp:simplePos x="0" y="0"/>
                      <wp:positionH relativeFrom="column">
                        <wp:posOffset>-63500</wp:posOffset>
                      </wp:positionH>
                      <wp:positionV relativeFrom="paragraph">
                        <wp:posOffset>355600</wp:posOffset>
                      </wp:positionV>
                      <wp:extent cx="1003300" cy="762000"/>
                      <wp:effectExtent l="0" t="0" r="0" b="0"/>
                      <wp:wrapNone/>
                      <wp:docPr id="6284" name="Rectangle 6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B91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EBF6A" id="Rectangle 6284" o:spid="_x0000_s1935" style="position:absolute;margin-left:-5pt;margin-top:28pt;width:79pt;height:60pt;z-index:2509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FB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arqNSWWG5zS&#10;H9SN236U5JQddNfJNN+k1+RDi2VP/hHOUUA3kZ8VmPRFWmTOGh8vGss5EoHJZtXUJU5C4NH1ulmh&#10;j12K92IPId5LZ0hyGAWEkpXlh18hnq6+XcG6BOb0fPLivJszmaZs3qDuXHdEirij8QGNGt3EqBi1&#10;p2TCuTMaXvccJCXjT4vCVtfrVYWLkoNlXdW4wJADBL37mOVWDA5XSUSgZO9B9wPizRJlWDixTOy8&#10;XWklPsYZ/Ps/sP0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bSdFBugEAAEsDAAAOAAAAAAAAAAAAAAAAAC4CAABkcnMvZTJv&#10;RG9jLnhtbFBLAQItABQABgAIAAAAIQBMN8142gAAAAoBAAAPAAAAAAAAAAAAAAAAABQEAABkcnMv&#10;ZG93bnJldi54bWxQSwUGAAAAAAQABADzAAAAGwUAAAAA&#10;" filled="f" stroked="f">
                      <v:textbox inset="2.16pt,1.44pt,0,1.44pt">
                        <w:txbxContent>
                          <w:p w14:paraId="50CB91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4576" behindDoc="0" locked="0" layoutInCell="1" allowOverlap="1" wp14:anchorId="1F60D18C" wp14:editId="60539B55">
                      <wp:simplePos x="0" y="0"/>
                      <wp:positionH relativeFrom="column">
                        <wp:posOffset>-63500</wp:posOffset>
                      </wp:positionH>
                      <wp:positionV relativeFrom="paragraph">
                        <wp:posOffset>355600</wp:posOffset>
                      </wp:positionV>
                      <wp:extent cx="1003300" cy="762000"/>
                      <wp:effectExtent l="0" t="0" r="0" b="0"/>
                      <wp:wrapNone/>
                      <wp:docPr id="6283" name="Rectangle 6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7E1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0D18C" id="Rectangle 6283" o:spid="_x0000_s1936" style="position:absolute;margin-left:-5pt;margin-top:28pt;width:79pt;height:60pt;z-index:2509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vpugEAAEsDAAAOAAAAZHJzL2Uyb0RvYy54bWysU8tu2zAQvBfIPxC8x5LlIJEF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O3TbuixHGLXXpB&#10;37jrR0VO1cFIqXJ/s19TiB1eew3PcM4iLrP4WYPNX5RF5uLx8eKxmhMRWFyv1m2NnRC4dXezXuEa&#10;UaqPywFi+qq8JXnBKCCV4iw/fI/pdPT3EbyXyZyez6s07+YiZr0ssLm28/KIEnFG0xMGPfqJUTGa&#10;QMmEfWc0vu05KErGbw6Nbe5uVg0OSkmWbdPiAENJkPTuc5U7MXgcJZGAkn0A0w/It1hUaGHHirDz&#10;dOWR+JwX8h//wPY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uRJvpugEAAEsDAAAOAAAAAAAAAAAAAAAAAC4CAABkcnMvZTJv&#10;RG9jLnhtbFBLAQItABQABgAIAAAAIQBMN8142gAAAAoBAAAPAAAAAAAAAAAAAAAAABQEAABkcnMv&#10;ZG93bnJldi54bWxQSwUGAAAAAAQABADzAAAAGwUAAAAA&#10;" filled="f" stroked="f">
                      <v:textbox inset="2.16pt,1.44pt,0,1.44pt">
                        <w:txbxContent>
                          <w:p w14:paraId="42D7E1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5600" behindDoc="0" locked="0" layoutInCell="1" allowOverlap="1" wp14:anchorId="027B03EB" wp14:editId="44520166">
                      <wp:simplePos x="0" y="0"/>
                      <wp:positionH relativeFrom="column">
                        <wp:posOffset>-63500</wp:posOffset>
                      </wp:positionH>
                      <wp:positionV relativeFrom="paragraph">
                        <wp:posOffset>355600</wp:posOffset>
                      </wp:positionV>
                      <wp:extent cx="1003300" cy="762000"/>
                      <wp:effectExtent l="0" t="0" r="0" b="0"/>
                      <wp:wrapNone/>
                      <wp:docPr id="6282" name="Rectangle 6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E7D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B03EB" id="Rectangle 6282" o:spid="_x0000_s1937" style="position:absolute;margin-left:-5pt;margin-top:28pt;width:79pt;height:60pt;z-index:2509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Jc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pm0o8dzhlF5Q&#10;N+57q8gpOxgp1TzfWa8xpg7LXuMznKOE7kx+0uDmL9IiU9H4eNFYTZkITK5X67bGSQg8urtZr9DH&#10;LtVHcYSUv6rgyOwwCgilKMsP31M+Xf19BetmMKfnZy9Pu6mQWS8vUHdBHpEi7mh+QqNtGBkV1kRK&#10;Rpw7o+ltz0FRYr95FLa5u1mhDrkEy7ZpcYGhBAh69znLvRgCrpLIQMk+gukHxFveLbBwYoXYebvm&#10;lfgcF/Af/8D2HQ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T7GyXLgBAABLAwAADgAAAAAAAAAAAAAAAAAuAgAAZHJzL2Uyb0Rv&#10;Yy54bWxQSwECLQAUAAYACAAAACEATDfNeNoAAAAKAQAADwAAAAAAAAAAAAAAAAASBAAAZHJzL2Rv&#10;d25yZXYueG1sUEsFBgAAAAAEAAQA8wAAABkFAAAAAA==&#10;" filled="f" stroked="f">
                      <v:textbox inset="2.16pt,1.44pt,0,1.44pt">
                        <w:txbxContent>
                          <w:p w14:paraId="1F4E7D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6624" behindDoc="0" locked="0" layoutInCell="1" allowOverlap="1" wp14:anchorId="190C7449" wp14:editId="0DD5D0EA">
                      <wp:simplePos x="0" y="0"/>
                      <wp:positionH relativeFrom="column">
                        <wp:posOffset>-63500</wp:posOffset>
                      </wp:positionH>
                      <wp:positionV relativeFrom="paragraph">
                        <wp:posOffset>355600</wp:posOffset>
                      </wp:positionV>
                      <wp:extent cx="977900" cy="927100"/>
                      <wp:effectExtent l="0" t="0" r="0" b="0"/>
                      <wp:wrapNone/>
                      <wp:docPr id="6281" name="Rectangle 62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5D0B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C7449" id="Rectangle 6281" o:spid="_x0000_s1938" style="position:absolute;margin-left:-5pt;margin-top:28pt;width:77pt;height:73pt;z-index:2509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" filled="f" stroked="f">
                      <v:textbox inset="2.16pt,1.44pt,0,1.44pt">
                        <w:txbxContent>
                          <w:p w14:paraId="145D0B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7648" behindDoc="0" locked="0" layoutInCell="1" allowOverlap="1" wp14:anchorId="5EBC63EB" wp14:editId="7C521013">
                      <wp:simplePos x="0" y="0"/>
                      <wp:positionH relativeFrom="column">
                        <wp:posOffset>-63500</wp:posOffset>
                      </wp:positionH>
                      <wp:positionV relativeFrom="paragraph">
                        <wp:posOffset>355600</wp:posOffset>
                      </wp:positionV>
                      <wp:extent cx="1003300" cy="762000"/>
                      <wp:effectExtent l="0" t="0" r="0" b="0"/>
                      <wp:wrapNone/>
                      <wp:docPr id="6280" name="Rectangle 6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6F7C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C63EB" id="Rectangle 6280" o:spid="_x0000_s1939" style="position:absolute;margin-left:-5pt;margin-top:28pt;width:79pt;height:60pt;z-index:2509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xRld68AQAASwMAAA4AAAAAAAAAAAAAAAAALgIAAGRycy9l&#10;Mm9Eb2MueG1sUEsBAi0AFAAGAAgAAAAhAEw3zXjaAAAACgEAAA8AAAAAAAAAAAAAAAAAFgQAAGRy&#10;cy9kb3ducmV2LnhtbFBLBQYAAAAABAAEAPMAAAAdBQAAAAA=&#10;" filled="f" stroked="f">
                      <v:textbox inset="2.16pt,1.44pt,0,1.44pt">
                        <w:txbxContent>
                          <w:p w14:paraId="496F7C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8672" behindDoc="0" locked="0" layoutInCell="1" allowOverlap="1" wp14:anchorId="733FA3B5" wp14:editId="6B784BDD">
                      <wp:simplePos x="0" y="0"/>
                      <wp:positionH relativeFrom="column">
                        <wp:posOffset>-63500</wp:posOffset>
                      </wp:positionH>
                      <wp:positionV relativeFrom="paragraph">
                        <wp:posOffset>355600</wp:posOffset>
                      </wp:positionV>
                      <wp:extent cx="977900" cy="863600"/>
                      <wp:effectExtent l="0" t="0" r="0" b="0"/>
                      <wp:wrapNone/>
                      <wp:docPr id="6279" name="Rectangle 6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AE7AC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FA3B5" id="Rectangle 6279" o:spid="_x0000_s1940" style="position:absolute;margin-left:-5pt;margin-top:28pt;width:77pt;height:68pt;z-index:2509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" filled="f" stroked="f">
                      <v:textbox inset="2.16pt,1.44pt,0,1.44pt">
                        <w:txbxContent>
                          <w:p w14:paraId="0AE7AC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09696" behindDoc="0" locked="0" layoutInCell="1" allowOverlap="1" wp14:anchorId="010359E5" wp14:editId="789C5C5D">
                      <wp:simplePos x="0" y="0"/>
                      <wp:positionH relativeFrom="column">
                        <wp:posOffset>-63500</wp:posOffset>
                      </wp:positionH>
                      <wp:positionV relativeFrom="paragraph">
                        <wp:posOffset>355600</wp:posOffset>
                      </wp:positionV>
                      <wp:extent cx="977900" cy="927100"/>
                      <wp:effectExtent l="0" t="0" r="0" b="0"/>
                      <wp:wrapNone/>
                      <wp:docPr id="6278" name="Rectangle 62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EAB1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359E5" id="Rectangle 6278" o:spid="_x0000_s1941" style="position:absolute;margin-left:-5pt;margin-top:28pt;width:77pt;height:73pt;z-index:2509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" filled="f" stroked="f">
                      <v:textbox inset="2.16pt,1.44pt,0,1.44pt">
                        <w:txbxContent>
                          <w:p w14:paraId="79EAB1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0720" behindDoc="0" locked="0" layoutInCell="1" allowOverlap="1" wp14:anchorId="21904224" wp14:editId="364622BD">
                      <wp:simplePos x="0" y="0"/>
                      <wp:positionH relativeFrom="column">
                        <wp:posOffset>-63500</wp:posOffset>
                      </wp:positionH>
                      <wp:positionV relativeFrom="paragraph">
                        <wp:posOffset>355600</wp:posOffset>
                      </wp:positionV>
                      <wp:extent cx="1003300" cy="762000"/>
                      <wp:effectExtent l="0" t="0" r="0" b="0"/>
                      <wp:wrapNone/>
                      <wp:docPr id="6277" name="Rectangle 6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AA08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04224" id="Rectangle 6277" o:spid="_x0000_s1942" style="position:absolute;margin-left:-5pt;margin-top:28pt;width:79pt;height:60pt;z-index:2509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9hF0C8AQAASwMAAA4AAAAAAAAAAAAAAAAALgIAAGRycy9l&#10;Mm9Eb2MueG1sUEsBAi0AFAAGAAgAAAAhAEw3zXjaAAAACgEAAA8AAAAAAAAAAAAAAAAAFgQAAGRy&#10;cy9kb3ducmV2LnhtbFBLBQYAAAAABAAEAPMAAAAdBQAAAAA=&#10;" filled="f" stroked="f">
                      <v:textbox inset="2.16pt,1.44pt,0,1.44pt">
                        <w:txbxContent>
                          <w:p w14:paraId="0FAA08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1744" behindDoc="0" locked="0" layoutInCell="1" allowOverlap="1" wp14:anchorId="3BAF8753" wp14:editId="57E74CC0">
                      <wp:simplePos x="0" y="0"/>
                      <wp:positionH relativeFrom="column">
                        <wp:posOffset>-63500</wp:posOffset>
                      </wp:positionH>
                      <wp:positionV relativeFrom="paragraph">
                        <wp:posOffset>355600</wp:posOffset>
                      </wp:positionV>
                      <wp:extent cx="977900" cy="927100"/>
                      <wp:effectExtent l="0" t="0" r="0" b="0"/>
                      <wp:wrapNone/>
                      <wp:docPr id="6276" name="Rectangle 62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35206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F8753" id="Rectangle 6276" o:spid="_x0000_s1943" style="position:absolute;margin-left:-5pt;margin-top:28pt;width:77pt;height:73pt;z-index:2509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" filled="f" stroked="f">
                      <v:textbox inset="2.16pt,1.44pt,0,1.44pt">
                        <w:txbxContent>
                          <w:p w14:paraId="235206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2768" behindDoc="0" locked="0" layoutInCell="1" allowOverlap="1" wp14:anchorId="5F78342B" wp14:editId="21764E55">
                      <wp:simplePos x="0" y="0"/>
                      <wp:positionH relativeFrom="column">
                        <wp:posOffset>-63500</wp:posOffset>
                      </wp:positionH>
                      <wp:positionV relativeFrom="paragraph">
                        <wp:posOffset>355600</wp:posOffset>
                      </wp:positionV>
                      <wp:extent cx="977900" cy="927100"/>
                      <wp:effectExtent l="0" t="0" r="0" b="0"/>
                      <wp:wrapNone/>
                      <wp:docPr id="6275" name="Rectangle 62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E4E71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8342B" id="Rectangle 6275" o:spid="_x0000_s1944" style="position:absolute;margin-left:-5pt;margin-top:28pt;width:77pt;height:73pt;z-index:2509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frvGrbsBAABLAwAADgAAAAAAAAAAAAAAAAAuAgAAZHJz&#10;L2Uyb0RvYy54bWxQSwECLQAUAAYACAAAACEAflANn90AAAAKAQAADwAAAAAAAAAAAAAAAAAVBAAA&#10;ZHJzL2Rvd25yZXYueG1sUEsFBgAAAAAEAAQA8wAAAB8FAAAAAA==&#10;" filled="f" stroked="f">
                      <v:textbox inset="2.16pt,1.44pt,0,1.44pt">
                        <w:txbxContent>
                          <w:p w14:paraId="6E4E71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3792" behindDoc="0" locked="0" layoutInCell="1" allowOverlap="1" wp14:anchorId="52A7DE42" wp14:editId="0D06597B">
                      <wp:simplePos x="0" y="0"/>
                      <wp:positionH relativeFrom="column">
                        <wp:posOffset>-63500</wp:posOffset>
                      </wp:positionH>
                      <wp:positionV relativeFrom="paragraph">
                        <wp:posOffset>355600</wp:posOffset>
                      </wp:positionV>
                      <wp:extent cx="1003300" cy="762000"/>
                      <wp:effectExtent l="0" t="0" r="0" b="0"/>
                      <wp:wrapNone/>
                      <wp:docPr id="6274" name="Rectangle 6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1A54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7DE42" id="Rectangle 6274" o:spid="_x0000_s1945" style="position:absolute;margin-left:-5pt;margin-top:28pt;width:79pt;height:60pt;z-index:2509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RQdvrsBAABLAwAADgAAAAAAAAAAAAAAAAAuAgAAZHJzL2Uy&#10;b0RvYy54bWxQSwECLQAUAAYACAAAACEATDfNeNoAAAAKAQAADwAAAAAAAAAAAAAAAAAVBAAAZHJz&#10;L2Rvd25yZXYueG1sUEsFBgAAAAAEAAQA8wAAABwFAAAAAA==&#10;" filled="f" stroked="f">
                      <v:textbox inset="2.16pt,1.44pt,0,1.44pt">
                        <w:txbxContent>
                          <w:p w14:paraId="321A54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4816" behindDoc="0" locked="0" layoutInCell="1" allowOverlap="1" wp14:anchorId="47A36C72" wp14:editId="6384240F">
                      <wp:simplePos x="0" y="0"/>
                      <wp:positionH relativeFrom="column">
                        <wp:posOffset>-63500</wp:posOffset>
                      </wp:positionH>
                      <wp:positionV relativeFrom="paragraph">
                        <wp:posOffset>355600</wp:posOffset>
                      </wp:positionV>
                      <wp:extent cx="977900" cy="927100"/>
                      <wp:effectExtent l="0" t="0" r="0" b="0"/>
                      <wp:wrapNone/>
                      <wp:docPr id="6273" name="Rectangle 62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B33F4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36C72" id="Rectangle 6273" o:spid="_x0000_s1946" style="position:absolute;margin-left:-5pt;margin-top:28pt;width:77pt;height:73pt;z-index:2509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t9A947sBAABLAwAADgAAAAAAAAAAAAAAAAAuAgAAZHJz&#10;L2Uyb0RvYy54bWxQSwECLQAUAAYACAAAACEAflANn90AAAAKAQAADwAAAAAAAAAAAAAAAAAVBAAA&#10;ZHJzL2Rvd25yZXYueG1sUEsFBgAAAAAEAAQA8wAAAB8FAAAAAA==&#10;" filled="f" stroked="f">
                      <v:textbox inset="2.16pt,1.44pt,0,1.44pt">
                        <w:txbxContent>
                          <w:p w14:paraId="1B33F4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5840" behindDoc="0" locked="0" layoutInCell="1" allowOverlap="1" wp14:anchorId="5F683AB3" wp14:editId="3CA0CA68">
                      <wp:simplePos x="0" y="0"/>
                      <wp:positionH relativeFrom="column">
                        <wp:posOffset>-63500</wp:posOffset>
                      </wp:positionH>
                      <wp:positionV relativeFrom="paragraph">
                        <wp:posOffset>355600</wp:posOffset>
                      </wp:positionV>
                      <wp:extent cx="977900" cy="901700"/>
                      <wp:effectExtent l="0" t="0" r="0" b="0"/>
                      <wp:wrapNone/>
                      <wp:docPr id="6272" name="Rectangle 62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2907A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83AB3" id="Rectangle 6272" o:spid="_x0000_s1947" style="position:absolute;margin-left:-5pt;margin-top:28pt;width:77pt;height:71pt;z-index:2509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" filled="f" stroked="f">
                      <v:textbox inset="2.16pt,1.44pt,0,1.44pt">
                        <w:txbxContent>
                          <w:p w14:paraId="42907A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6864" behindDoc="0" locked="0" layoutInCell="1" allowOverlap="1" wp14:anchorId="7F81C867" wp14:editId="30F20258">
                      <wp:simplePos x="0" y="0"/>
                      <wp:positionH relativeFrom="column">
                        <wp:posOffset>-63500</wp:posOffset>
                      </wp:positionH>
                      <wp:positionV relativeFrom="paragraph">
                        <wp:posOffset>355600</wp:posOffset>
                      </wp:positionV>
                      <wp:extent cx="1003300" cy="762000"/>
                      <wp:effectExtent l="0" t="0" r="0" b="0"/>
                      <wp:wrapNone/>
                      <wp:docPr id="6271" name="Rectangle 6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17A4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1C867" id="Rectangle 6271" o:spid="_x0000_s1948" style="position:absolute;margin-left:-5pt;margin-top:28pt;width:79pt;height:60pt;z-index:2509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Kpm7fS8AQAASwMAAA4AAAAAAAAAAAAAAAAALgIAAGRycy9l&#10;Mm9Eb2MueG1sUEsBAi0AFAAGAAgAAAAhAEw3zXjaAAAACgEAAA8AAAAAAAAAAAAAAAAAFgQAAGRy&#10;cy9kb3ducmV2LnhtbFBLBQYAAAAABAAEAPMAAAAdBQAAAAA=&#10;" filled="f" stroked="f">
                      <v:textbox inset="2.16pt,1.44pt,0,1.44pt">
                        <w:txbxContent>
                          <w:p w14:paraId="6D17A4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7888" behindDoc="0" locked="0" layoutInCell="1" allowOverlap="1" wp14:anchorId="4F50A53D" wp14:editId="63DFE2A2">
                      <wp:simplePos x="0" y="0"/>
                      <wp:positionH relativeFrom="column">
                        <wp:posOffset>-63500</wp:posOffset>
                      </wp:positionH>
                      <wp:positionV relativeFrom="paragraph">
                        <wp:posOffset>355600</wp:posOffset>
                      </wp:positionV>
                      <wp:extent cx="1003300" cy="762000"/>
                      <wp:effectExtent l="0" t="0" r="0" b="0"/>
                      <wp:wrapNone/>
                      <wp:docPr id="6270" name="Rectangle 6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9578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0A53D" id="Rectangle 6270" o:spid="_x0000_s1949" style="position:absolute;margin-left:-5pt;margin-top:28pt;width:79pt;height:60pt;z-index:2509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5PEQbsBAABLAwAADgAAAAAAAAAAAAAAAAAuAgAAZHJzL2Uy&#10;b0RvYy54bWxQSwECLQAUAAYACAAAACEATDfNeNoAAAAKAQAADwAAAAAAAAAAAAAAAAAVBAAAZHJz&#10;L2Rvd25yZXYueG1sUEsFBgAAAAAEAAQA8wAAABwFAAAAAA==&#10;" filled="f" stroked="f">
                      <v:textbox inset="2.16pt,1.44pt,0,1.44pt">
                        <w:txbxContent>
                          <w:p w14:paraId="009578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8912" behindDoc="0" locked="0" layoutInCell="1" allowOverlap="1" wp14:anchorId="1F065A03" wp14:editId="51B7F3EA">
                      <wp:simplePos x="0" y="0"/>
                      <wp:positionH relativeFrom="column">
                        <wp:posOffset>-63500</wp:posOffset>
                      </wp:positionH>
                      <wp:positionV relativeFrom="paragraph">
                        <wp:posOffset>355600</wp:posOffset>
                      </wp:positionV>
                      <wp:extent cx="1003300" cy="762000"/>
                      <wp:effectExtent l="0" t="0" r="0" b="0"/>
                      <wp:wrapNone/>
                      <wp:docPr id="6269" name="Rectangle 6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985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65A03" id="Rectangle 6269" o:spid="_x0000_s1950" style="position:absolute;margin-left:-5pt;margin-top:28pt;width:79pt;height:60pt;z-index:2509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By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Zb3cUOK4xSn9&#10;Rt24a3tFztXOSKnyfLNeQ4gNXnsKj3DJIi4z+VGDzV+kRcai8emqsRoTEVjczBezzZwSgVurm8XN&#10;ap17Vu+XA8T0XXlL8oJRQChFWX78GdP56NsRvJfBnJ/PqzTux0JmUy/eoO69PCFF9Gh6wKB7PzAq&#10;ehMoGXDujMbXAwdFSf/DobD1ajGv0Sglma3rNRoYSoL22X+scic6j1YSCSg5BDBth3iLRAUWTqwQ&#10;u7grW+JjXsC//wO7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A5tgHK8AQAASwMAAA4AAAAAAAAAAAAAAAAALgIAAGRycy9l&#10;Mm9Eb2MueG1sUEsBAi0AFAAGAAgAAAAhAEw3zXjaAAAACgEAAA8AAAAAAAAAAAAAAAAAFgQAAGRy&#10;cy9kb3ducmV2LnhtbFBLBQYAAAAABAAEAPMAAAAdBQAAAAA=&#10;" filled="f" stroked="f">
                      <v:textbox inset="2.16pt,1.44pt,0,1.44pt">
                        <w:txbxContent>
                          <w:p w14:paraId="29985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19936" behindDoc="0" locked="0" layoutInCell="1" allowOverlap="1" wp14:anchorId="19153525" wp14:editId="5DA49DD0">
                      <wp:simplePos x="0" y="0"/>
                      <wp:positionH relativeFrom="column">
                        <wp:posOffset>-63500</wp:posOffset>
                      </wp:positionH>
                      <wp:positionV relativeFrom="paragraph">
                        <wp:posOffset>355600</wp:posOffset>
                      </wp:positionV>
                      <wp:extent cx="1003300" cy="762000"/>
                      <wp:effectExtent l="0" t="0" r="0" b="0"/>
                      <wp:wrapNone/>
                      <wp:docPr id="6268" name="Rectangle 6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C57C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53525" id="Rectangle 6268" o:spid="_x0000_s1951" style="position:absolute;margin-left:-5pt;margin-top:28pt;width:79pt;height:60pt;z-index:2509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vmKnHugEAAEsDAAAOAAAAAAAAAAAAAAAAAC4CAABkcnMvZTJv&#10;RG9jLnhtbFBLAQItABQABgAIAAAAIQBMN8142gAAAAoBAAAPAAAAAAAAAAAAAAAAABQEAABkcnMv&#10;ZG93bnJldi54bWxQSwUGAAAAAAQABADzAAAAGwUAAAAA&#10;" filled="f" stroked="f">
                      <v:textbox inset="2.16pt,1.44pt,0,1.44pt">
                        <w:txbxContent>
                          <w:p w14:paraId="38C57C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20960" behindDoc="0" locked="0" layoutInCell="1" allowOverlap="1" wp14:anchorId="0F471872" wp14:editId="358185C3">
                      <wp:simplePos x="0" y="0"/>
                      <wp:positionH relativeFrom="column">
                        <wp:posOffset>-63500</wp:posOffset>
                      </wp:positionH>
                      <wp:positionV relativeFrom="paragraph">
                        <wp:posOffset>355600</wp:posOffset>
                      </wp:positionV>
                      <wp:extent cx="1003300" cy="762000"/>
                      <wp:effectExtent l="0" t="0" r="0" b="0"/>
                      <wp:wrapNone/>
                      <wp:docPr id="6267" name="Rectangle 6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F26C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71872" id="Rectangle 6267" o:spid="_x0000_s1952" style="position:absolute;margin-left:-5pt;margin-top:28pt;width:79pt;height:60pt;z-index:2509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8p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Zb1cUeK4xSn9&#10;Rt24a3tFztXOSKnyfLNeQ4gNXnsKj3DJIi4z+VGDzV+kRcai8emqsRoTEVjczBezzZwSgVurm8XN&#10;ap17Vu+XA8T0XXlL8oJRQChFWX78GdP56NsRvJfBnJ/PqzTux0JmUy/foO69PCFF9Gh6wKB7PzAq&#10;ehMoGXDujMbXAwdFSf/DobD1ajGv0Sglma3rNRoYSoL22X+scic6j1YSCSg5BDBth3iLRAUWTqwQ&#10;u7grW+JjXsC//wO7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CmKjym8AQAASwMAAA4AAAAAAAAAAAAAAAAALgIAAGRycy9l&#10;Mm9Eb2MueG1sUEsBAi0AFAAGAAgAAAAhAEw3zXjaAAAACgEAAA8AAAAAAAAAAAAAAAAAFgQAAGRy&#10;cy9kb3ducmV2LnhtbFBLBQYAAAAABAAEAPMAAAAdBQAAAAA=&#10;" filled="f" stroked="f">
                      <v:textbox inset="2.16pt,1.44pt,0,1.44pt">
                        <w:txbxContent>
                          <w:p w14:paraId="6EF26C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21984" behindDoc="0" locked="0" layoutInCell="1" allowOverlap="1" wp14:anchorId="44F55418" wp14:editId="12A7F6C9">
                      <wp:simplePos x="0" y="0"/>
                      <wp:positionH relativeFrom="column">
                        <wp:posOffset>-63500</wp:posOffset>
                      </wp:positionH>
                      <wp:positionV relativeFrom="paragraph">
                        <wp:posOffset>355600</wp:posOffset>
                      </wp:positionV>
                      <wp:extent cx="1003300" cy="762000"/>
                      <wp:effectExtent l="0" t="0" r="0" b="0"/>
                      <wp:wrapNone/>
                      <wp:docPr id="6266" name="Rectangle 6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EE34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55418" id="Rectangle 6266" o:spid="_x0000_s1953" style="position:absolute;margin-left:-5pt;margin-top:28pt;width:79pt;height:60pt;z-index:2509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ac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Zb1cUuK4xSn9&#10;Rt24a3tFztXOSKnyfLNeQ4gNXnsKj3DJIi4z+VGDzV+kRcai8emqsRoTEVjczBezzZwSgVurm8XN&#10;ap17Vu+XA8T0XXlL8oJRQChFWX78GdP56NsRvJfBnJ/PqzTux0JmU6/eoO69PCFF9Gh6wKB7PzAq&#10;ehMoGXDujMbXAwdFSf/DobD1ajGv0Sglma3rNRoYSoL22X+scic6j1YSCSg5BDBth3iLRAUWTqwQ&#10;u7grW+JjXsC//wO7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h/ppy8AQAASwMAAA4AAAAAAAAAAAAAAAAALgIAAGRycy9l&#10;Mm9Eb2MueG1sUEsBAi0AFAAGAAgAAAAhAEw3zXjaAAAACgEAAA8AAAAAAAAAAAAAAAAAFgQAAGRy&#10;cy9kb3ducmV2LnhtbFBLBQYAAAAABAAEAPMAAAAdBQAAAAA=&#10;" filled="f" stroked="f">
                      <v:textbox inset="2.16pt,1.44pt,0,1.44pt">
                        <w:txbxContent>
                          <w:p w14:paraId="18EE34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23008" behindDoc="0" locked="0" layoutInCell="1" allowOverlap="1" wp14:anchorId="50B33D3B" wp14:editId="0740F3D4">
                      <wp:simplePos x="0" y="0"/>
                      <wp:positionH relativeFrom="column">
                        <wp:posOffset>-63500</wp:posOffset>
                      </wp:positionH>
                      <wp:positionV relativeFrom="paragraph">
                        <wp:posOffset>355600</wp:posOffset>
                      </wp:positionV>
                      <wp:extent cx="1003300" cy="762000"/>
                      <wp:effectExtent l="0" t="0" r="0" b="0"/>
                      <wp:wrapNone/>
                      <wp:docPr id="6265" name="Rectangle 6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1061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33D3B" id="Rectangle 6265" o:spid="_x0000_s1954" style="position:absolute;margin-left:-5pt;margin-top:28pt;width:79pt;height:60pt;z-index:2509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gqsYrsBAABLAwAADgAAAAAAAAAAAAAAAAAuAgAAZHJzL2Uy&#10;b0RvYy54bWxQSwECLQAUAAYACAAAACEATDfNeNoAAAAKAQAADwAAAAAAAAAAAAAAAAAVBAAAZHJz&#10;L2Rvd25yZXYueG1sUEsFBgAAAAAEAAQA8wAAABwFAAAAAA==&#10;" filled="f" stroked="f">
                      <v:textbox inset="2.16pt,1.44pt,0,1.44pt">
                        <w:txbxContent>
                          <w:p w14:paraId="0B1061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24032" behindDoc="0" locked="0" layoutInCell="1" allowOverlap="1" wp14:anchorId="61D6B500" wp14:editId="04EAA88E">
                      <wp:simplePos x="0" y="0"/>
                      <wp:positionH relativeFrom="column">
                        <wp:posOffset>-63500</wp:posOffset>
                      </wp:positionH>
                      <wp:positionV relativeFrom="paragraph">
                        <wp:posOffset>355600</wp:posOffset>
                      </wp:positionV>
                      <wp:extent cx="1003300" cy="762000"/>
                      <wp:effectExtent l="0" t="0" r="0" b="0"/>
                      <wp:wrapNone/>
                      <wp:docPr id="6264" name="Rectangle 6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2669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6B500" id="Rectangle 6264" o:spid="_x0000_s1955" style="position:absolute;margin-left:-5pt;margin-top:28pt;width:79pt;height:60pt;z-index:2509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Of/hde8AQAASwMAAA4AAAAAAAAAAAAAAAAALgIAAGRycy9l&#10;Mm9Eb2MueG1sUEsBAi0AFAAGAAgAAAAhAEw3zXjaAAAACgEAAA8AAAAAAAAAAAAAAAAAFgQAAGRy&#10;cy9kb3ducmV2LnhtbFBLBQYAAAAABAAEAPMAAAAdBQAAAAA=&#10;" filled="f" stroked="f">
                      <v:textbox inset="2.16pt,1.44pt,0,1.44pt">
                        <w:txbxContent>
                          <w:p w14:paraId="502669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25056" behindDoc="0" locked="0" layoutInCell="1" allowOverlap="1" wp14:anchorId="3951041D" wp14:editId="74178CAC">
                      <wp:simplePos x="0" y="0"/>
                      <wp:positionH relativeFrom="column">
                        <wp:posOffset>-63500</wp:posOffset>
                      </wp:positionH>
                      <wp:positionV relativeFrom="paragraph">
                        <wp:posOffset>355600</wp:posOffset>
                      </wp:positionV>
                      <wp:extent cx="1003300" cy="762000"/>
                      <wp:effectExtent l="0" t="0" r="0" b="0"/>
                      <wp:wrapNone/>
                      <wp:docPr id="6263" name="Rectangle 6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5020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1041D" id="Rectangle 6263" o:spid="_x0000_s1956" style="position:absolute;margin-left:-5pt;margin-top:28pt;width:79pt;height:60pt;z-index:2509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BLyz3+8AQAASwMAAA4AAAAAAAAAAAAAAAAALgIAAGRycy9l&#10;Mm9Eb2MueG1sUEsBAi0AFAAGAAgAAAAhAEw3zXjaAAAACgEAAA8AAAAAAAAAAAAAAAAAFgQAAGRy&#10;cy9kb3ducmV2LnhtbFBLBQYAAAAABAAEAPMAAAAdBQAAAAA=&#10;" filled="f" stroked="f">
                      <v:textbox inset="2.16pt,1.44pt,0,1.44pt">
                        <w:txbxContent>
                          <w:p w14:paraId="2A5020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26080" behindDoc="0" locked="0" layoutInCell="1" allowOverlap="1" wp14:anchorId="467C8EE8" wp14:editId="33832DD4">
                      <wp:simplePos x="0" y="0"/>
                      <wp:positionH relativeFrom="column">
                        <wp:posOffset>-63500</wp:posOffset>
                      </wp:positionH>
                      <wp:positionV relativeFrom="paragraph">
                        <wp:posOffset>355600</wp:posOffset>
                      </wp:positionV>
                      <wp:extent cx="1003300" cy="762000"/>
                      <wp:effectExtent l="0" t="0" r="0" b="0"/>
                      <wp:wrapNone/>
                      <wp:docPr id="6262" name="Rectangle 6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14EC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C8EE8" id="Rectangle 6262" o:spid="_x0000_s1957" style="position:absolute;margin-left:-5pt;margin-top:28pt;width:79pt;height:60pt;z-index:2509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zB+bKugEAAEsDAAAOAAAAAAAAAAAAAAAAAC4CAABkcnMvZTJv&#10;RG9jLnhtbFBLAQItABQABgAIAAAAIQBMN8142gAAAAoBAAAPAAAAAAAAAAAAAAAAABQEAABkcnMv&#10;ZG93bnJldi54bWxQSwUGAAAAAAQABADzAAAAGwUAAAAA&#10;" filled="f" stroked="f">
                      <v:textbox inset="2.16pt,1.44pt,0,1.44pt">
                        <w:txbxContent>
                          <w:p w14:paraId="0814EC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27104" behindDoc="0" locked="0" layoutInCell="1" allowOverlap="1" wp14:anchorId="4A81E5CC" wp14:editId="74599D65">
                      <wp:simplePos x="0" y="0"/>
                      <wp:positionH relativeFrom="column">
                        <wp:posOffset>-63500</wp:posOffset>
                      </wp:positionH>
                      <wp:positionV relativeFrom="paragraph">
                        <wp:posOffset>355600</wp:posOffset>
                      </wp:positionV>
                      <wp:extent cx="1003300" cy="762000"/>
                      <wp:effectExtent l="0" t="0" r="0" b="0"/>
                      <wp:wrapNone/>
                      <wp:docPr id="6261" name="Rectangle 6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CAAB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1E5CC" id="Rectangle 6261" o:spid="_x0000_s1958" style="position:absolute;margin-left:-5pt;margin-top:28pt;width:79pt;height:60pt;z-index:2509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kR7tzrsBAABLAwAADgAAAAAAAAAAAAAAAAAuAgAAZHJzL2Uy&#10;b0RvYy54bWxQSwECLQAUAAYACAAAACEATDfNeNoAAAAKAQAADwAAAAAAAAAAAAAAAAAVBAAAZHJz&#10;L2Rvd25yZXYueG1sUEsFBgAAAAAEAAQA8wAAABwFAAAAAA==&#10;" filled="f" stroked="f">
                      <v:textbox inset="2.16pt,1.44pt,0,1.44pt">
                        <w:txbxContent>
                          <w:p w14:paraId="3ECAAB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28128" behindDoc="0" locked="0" layoutInCell="1" allowOverlap="1" wp14:anchorId="2CF8272D" wp14:editId="4703AA03">
                      <wp:simplePos x="0" y="0"/>
                      <wp:positionH relativeFrom="column">
                        <wp:posOffset>-63500</wp:posOffset>
                      </wp:positionH>
                      <wp:positionV relativeFrom="paragraph">
                        <wp:posOffset>355600</wp:posOffset>
                      </wp:positionV>
                      <wp:extent cx="1003300" cy="762000"/>
                      <wp:effectExtent l="0" t="0" r="0" b="0"/>
                      <wp:wrapNone/>
                      <wp:docPr id="6260" name="Rectangle 6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CA4F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8272D" id="Rectangle 6260" o:spid="_x0000_s1959" style="position:absolute;margin-left:-5pt;margin-top:28pt;width:79pt;height:60pt;z-index:2509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8OvEe7sBAABLAwAADgAAAAAAAAAAAAAAAAAuAgAAZHJzL2Uy&#10;b0RvYy54bWxQSwECLQAUAAYACAAAACEATDfNeNoAAAAKAQAADwAAAAAAAAAAAAAAAAAVBAAAZHJz&#10;L2Rvd25yZXYueG1sUEsFBgAAAAAEAAQA8wAAABwFAAAAAA==&#10;" filled="f" stroked="f">
                      <v:textbox inset="2.16pt,1.44pt,0,1.44pt">
                        <w:txbxContent>
                          <w:p w14:paraId="16CA4F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29152" behindDoc="0" locked="0" layoutInCell="1" allowOverlap="1" wp14:anchorId="729E058F" wp14:editId="3348424D">
                      <wp:simplePos x="0" y="0"/>
                      <wp:positionH relativeFrom="column">
                        <wp:posOffset>-63500</wp:posOffset>
                      </wp:positionH>
                      <wp:positionV relativeFrom="paragraph">
                        <wp:posOffset>355600</wp:posOffset>
                      </wp:positionV>
                      <wp:extent cx="1003300" cy="762000"/>
                      <wp:effectExtent l="0" t="0" r="0" b="0"/>
                      <wp:wrapNone/>
                      <wp:docPr id="6259" name="Rectangle 6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9506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E058F" id="Rectangle 6259" o:spid="_x0000_s1960" style="position:absolute;margin-left:-5pt;margin-top:28pt;width:79pt;height:60pt;z-index:2509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nYYb7sBAABLAwAADgAAAAAAAAAAAAAAAAAuAgAAZHJzL2Uy&#10;b0RvYy54bWxQSwECLQAUAAYACAAAACEATDfNeNoAAAAKAQAADwAAAAAAAAAAAAAAAAAVBAAAZHJz&#10;L2Rvd25yZXYueG1sUEsFBgAAAAAEAAQA8wAAABwFAAAAAA==&#10;" filled="f" stroked="f">
                      <v:textbox inset="2.16pt,1.44pt,0,1.44pt">
                        <w:txbxContent>
                          <w:p w14:paraId="289506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0176" behindDoc="0" locked="0" layoutInCell="1" allowOverlap="1" wp14:anchorId="7624477B" wp14:editId="68D72CC5">
                      <wp:simplePos x="0" y="0"/>
                      <wp:positionH relativeFrom="column">
                        <wp:posOffset>-63500</wp:posOffset>
                      </wp:positionH>
                      <wp:positionV relativeFrom="paragraph">
                        <wp:posOffset>355600</wp:posOffset>
                      </wp:positionV>
                      <wp:extent cx="1003300" cy="762000"/>
                      <wp:effectExtent l="0" t="0" r="0" b="0"/>
                      <wp:wrapNone/>
                      <wp:docPr id="6258" name="Rectangle 6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F641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4477B" id="Rectangle 6258" o:spid="_x0000_s1961" style="position:absolute;margin-left:-5pt;margin-top:28pt;width:79pt;height:60pt;z-index:2509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DMdq8AQAASwMAAA4AAAAAAAAAAAAAAAAALgIAAGRycy9l&#10;Mm9Eb2MueG1sUEsBAi0AFAAGAAgAAAAhAEw3zXjaAAAACgEAAA8AAAAAAAAAAAAAAAAAFgQAAGRy&#10;cy9kb3ducmV2LnhtbFBLBQYAAAAABAAEAPMAAAAdBQAAAAA=&#10;" filled="f" stroked="f">
                      <v:textbox inset="2.16pt,1.44pt,0,1.44pt">
                        <w:txbxContent>
                          <w:p w14:paraId="36F641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1200" behindDoc="0" locked="0" layoutInCell="1" allowOverlap="1" wp14:anchorId="21DD81C5" wp14:editId="49C8343D">
                      <wp:simplePos x="0" y="0"/>
                      <wp:positionH relativeFrom="column">
                        <wp:posOffset>-63500</wp:posOffset>
                      </wp:positionH>
                      <wp:positionV relativeFrom="paragraph">
                        <wp:posOffset>355600</wp:posOffset>
                      </wp:positionV>
                      <wp:extent cx="1003300" cy="762000"/>
                      <wp:effectExtent l="0" t="0" r="0" b="0"/>
                      <wp:wrapNone/>
                      <wp:docPr id="6257" name="Rectangle 6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0F0E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D81C5" id="Rectangle 6257" o:spid="_x0000_s1962" style="position:absolute;margin-left:-5pt;margin-top:28pt;width:79pt;height:60pt;z-index:2509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OZEXNLsBAABLAwAADgAAAAAAAAAAAAAAAAAuAgAAZHJzL2Uy&#10;b0RvYy54bWxQSwECLQAUAAYACAAAACEATDfNeNoAAAAKAQAADwAAAAAAAAAAAAAAAAAVBAAAZHJz&#10;L2Rvd25yZXYueG1sUEsFBgAAAAAEAAQA8wAAABwFAAAAAA==&#10;" filled="f" stroked="f">
                      <v:textbox inset="2.16pt,1.44pt,0,1.44pt">
                        <w:txbxContent>
                          <w:p w14:paraId="2B0F0E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2224" behindDoc="0" locked="0" layoutInCell="1" allowOverlap="1" wp14:anchorId="2088E18D" wp14:editId="3E41AC73">
                      <wp:simplePos x="0" y="0"/>
                      <wp:positionH relativeFrom="column">
                        <wp:posOffset>-63500</wp:posOffset>
                      </wp:positionH>
                      <wp:positionV relativeFrom="paragraph">
                        <wp:posOffset>355600</wp:posOffset>
                      </wp:positionV>
                      <wp:extent cx="1003300" cy="762000"/>
                      <wp:effectExtent l="0" t="0" r="0" b="0"/>
                      <wp:wrapNone/>
                      <wp:docPr id="6256" name="Rectangle 6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ACA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8E18D" id="Rectangle 6256" o:spid="_x0000_s1963" style="position:absolute;margin-left:-5pt;margin-top:28pt;width:79pt;height:60pt;z-index:2509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GQ+gbsBAABLAwAADgAAAAAAAAAAAAAAAAAuAgAAZHJzL2Uy&#10;b0RvYy54bWxQSwECLQAUAAYACAAAACEATDfNeNoAAAAKAQAADwAAAAAAAAAAAAAAAAAVBAAAZHJz&#10;L2Rvd25yZXYueG1sUEsFBgAAAAAEAAQA8wAAABwFAAAAAA==&#10;" filled="f" stroked="f">
                      <v:textbox inset="2.16pt,1.44pt,0,1.44pt">
                        <w:txbxContent>
                          <w:p w14:paraId="2FDACA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3248" behindDoc="0" locked="0" layoutInCell="1" allowOverlap="1" wp14:anchorId="78818387" wp14:editId="1B9FC463">
                      <wp:simplePos x="0" y="0"/>
                      <wp:positionH relativeFrom="column">
                        <wp:posOffset>-63500</wp:posOffset>
                      </wp:positionH>
                      <wp:positionV relativeFrom="paragraph">
                        <wp:posOffset>355600</wp:posOffset>
                      </wp:positionV>
                      <wp:extent cx="1003300" cy="762000"/>
                      <wp:effectExtent l="0" t="0" r="0" b="0"/>
                      <wp:wrapNone/>
                      <wp:docPr id="6255" name="Rectangle 6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6F5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18387" id="Rectangle 6255" o:spid="_x0000_s1964" style="position:absolute;margin-left:-5pt;margin-top:28pt;width:79pt;height:60pt;z-index:2509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YRNH+8AQAASwMAAA4AAAAAAAAAAAAAAAAALgIAAGRycy9l&#10;Mm9Eb2MueG1sUEsBAi0AFAAGAAgAAAAhAEw3zXjaAAAACgEAAA8AAAAAAAAAAAAAAAAAFgQAAGRy&#10;cy9kb3ducmV2LnhtbFBLBQYAAAAABAAEAPMAAAAdBQAAAAA=&#10;" filled="f" stroked="f">
                      <v:textbox inset="2.16pt,1.44pt,0,1.44pt">
                        <w:txbxContent>
                          <w:p w14:paraId="62F6F5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4272" behindDoc="0" locked="0" layoutInCell="1" allowOverlap="1" wp14:anchorId="5B3DC4A2" wp14:editId="6BAD5D4E">
                      <wp:simplePos x="0" y="0"/>
                      <wp:positionH relativeFrom="column">
                        <wp:posOffset>-63500</wp:posOffset>
                      </wp:positionH>
                      <wp:positionV relativeFrom="paragraph">
                        <wp:posOffset>355600</wp:posOffset>
                      </wp:positionV>
                      <wp:extent cx="1003300" cy="762000"/>
                      <wp:effectExtent l="0" t="0" r="0" b="0"/>
                      <wp:wrapNone/>
                      <wp:docPr id="6254" name="Rectangle 6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DECE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DC4A2" id="Rectangle 6254" o:spid="_x0000_s1965" style="position:absolute;margin-left:-5pt;margin-top:28pt;width:79pt;height:60pt;z-index:2509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PfkHcq8AQAASwMAAA4AAAAAAAAAAAAAAAAALgIAAGRycy9l&#10;Mm9Eb2MueG1sUEsBAi0AFAAGAAgAAAAhAEw3zXjaAAAACgEAAA8AAAAAAAAAAAAAAAAAFgQAAGRy&#10;cy9kb3ducmV2LnhtbFBLBQYAAAAABAAEAPMAAAAdBQAAAAA=&#10;" filled="f" stroked="f">
                      <v:textbox inset="2.16pt,1.44pt,0,1.44pt">
                        <w:txbxContent>
                          <w:p w14:paraId="40DECE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5296" behindDoc="0" locked="0" layoutInCell="1" allowOverlap="1" wp14:anchorId="74E16D19" wp14:editId="07234A5A">
                      <wp:simplePos x="0" y="0"/>
                      <wp:positionH relativeFrom="column">
                        <wp:posOffset>-63500</wp:posOffset>
                      </wp:positionH>
                      <wp:positionV relativeFrom="paragraph">
                        <wp:posOffset>355600</wp:posOffset>
                      </wp:positionV>
                      <wp:extent cx="1003300" cy="762000"/>
                      <wp:effectExtent l="0" t="0" r="0" b="0"/>
                      <wp:wrapNone/>
                      <wp:docPr id="6253" name="Rectangle 6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577D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16D19" id="Rectangle 6253" o:spid="_x0000_s1966" style="position:absolute;margin-left:-5pt;margin-top:28pt;width:79pt;height:60pt;z-index:2509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OVc/pa8AQAASwMAAA4AAAAAAAAAAAAAAAAALgIAAGRycy9l&#10;Mm9Eb2MueG1sUEsBAi0AFAAGAAgAAAAhAEw3zXjaAAAACgEAAA8AAAAAAAAAAAAAAAAAFgQAAGRy&#10;cy9kb3ducmV2LnhtbFBLBQYAAAAABAAEAPMAAAAdBQAAAAA=&#10;" filled="f" stroked="f">
                      <v:textbox inset="2.16pt,1.44pt,0,1.44pt">
                        <w:txbxContent>
                          <w:p w14:paraId="62577D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6320" behindDoc="0" locked="0" layoutInCell="1" allowOverlap="1" wp14:anchorId="6FE81251" wp14:editId="3513B366">
                      <wp:simplePos x="0" y="0"/>
                      <wp:positionH relativeFrom="column">
                        <wp:posOffset>-63500</wp:posOffset>
                      </wp:positionH>
                      <wp:positionV relativeFrom="paragraph">
                        <wp:posOffset>355600</wp:posOffset>
                      </wp:positionV>
                      <wp:extent cx="1003300" cy="762000"/>
                      <wp:effectExtent l="0" t="0" r="0" b="0"/>
                      <wp:wrapNone/>
                      <wp:docPr id="6252" name="Rectangle 6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DF65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81251" id="Rectangle 6252" o:spid="_x0000_s1967" style="position:absolute;margin-left:-5pt;margin-top:28pt;width:79pt;height:60pt;z-index:2509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KnXI7sBAABLAwAADgAAAAAAAAAAAAAAAAAuAgAAZHJzL2Uy&#10;b0RvYy54bWxQSwECLQAUAAYACAAAACEATDfNeNoAAAAKAQAADwAAAAAAAAAAAAAAAAAVBAAAZHJz&#10;L2Rvd25yZXYueG1sUEsFBgAAAAAEAAQA8wAAABwFAAAAAA==&#10;" filled="f" stroked="f">
                      <v:textbox inset="2.16pt,1.44pt,0,1.44pt">
                        <w:txbxContent>
                          <w:p w14:paraId="1ADF65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7344" behindDoc="0" locked="0" layoutInCell="1" allowOverlap="1" wp14:anchorId="4FD62134" wp14:editId="64C496DD">
                      <wp:simplePos x="0" y="0"/>
                      <wp:positionH relativeFrom="column">
                        <wp:posOffset>-63500</wp:posOffset>
                      </wp:positionH>
                      <wp:positionV relativeFrom="paragraph">
                        <wp:posOffset>355600</wp:posOffset>
                      </wp:positionV>
                      <wp:extent cx="1003300" cy="762000"/>
                      <wp:effectExtent l="0" t="0" r="0" b="0"/>
                      <wp:wrapNone/>
                      <wp:docPr id="6251" name="Rectangle 6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139A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62134" id="Rectangle 6251" o:spid="_x0000_s1968" style="position:absolute;margin-left:-5pt;margin-top:28pt;width:79pt;height:60pt;z-index:2509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Gaw3Ce8AQAASwMAAA4AAAAAAAAAAAAAAAAALgIAAGRycy9l&#10;Mm9Eb2MueG1sUEsBAi0AFAAGAAgAAAAhAEw3zXjaAAAACgEAAA8AAAAAAAAAAAAAAAAAFgQAAGRy&#10;cy9kb3ducmV2LnhtbFBLBQYAAAAABAAEAPMAAAAdBQAAAAA=&#10;" filled="f" stroked="f">
                      <v:textbox inset="2.16pt,1.44pt,0,1.44pt">
                        <w:txbxContent>
                          <w:p w14:paraId="3E139A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8368" behindDoc="0" locked="0" layoutInCell="1" allowOverlap="1" wp14:anchorId="64DC875B" wp14:editId="7B419D8C">
                      <wp:simplePos x="0" y="0"/>
                      <wp:positionH relativeFrom="column">
                        <wp:posOffset>-63500</wp:posOffset>
                      </wp:positionH>
                      <wp:positionV relativeFrom="paragraph">
                        <wp:posOffset>355600</wp:posOffset>
                      </wp:positionV>
                      <wp:extent cx="1003300" cy="762000"/>
                      <wp:effectExtent l="0" t="0" r="0" b="0"/>
                      <wp:wrapNone/>
                      <wp:docPr id="6250" name="Rectangle 6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0DEF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C875B" id="Rectangle 6250" o:spid="_x0000_s1969" style="position:absolute;margin-left:-5pt;margin-top:28pt;width:79pt;height:60pt;z-index:2509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AdF9ZK8AQAASwMAAA4AAAAAAAAAAAAAAAAALgIAAGRycy9l&#10;Mm9Eb2MueG1sUEsBAi0AFAAGAAgAAAAhAEw3zXjaAAAACgEAAA8AAAAAAAAAAAAAAAAAFgQAAGRy&#10;cy9kb3ducmV2LnhtbFBLBQYAAAAABAAEAPMAAAAdBQAAAAA=&#10;" filled="f" stroked="f">
                      <v:textbox inset="2.16pt,1.44pt,0,1.44pt">
                        <w:txbxContent>
                          <w:p w14:paraId="680DEF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39392" behindDoc="0" locked="0" layoutInCell="1" allowOverlap="1" wp14:anchorId="1F460EDB" wp14:editId="5DB498EF">
                      <wp:simplePos x="0" y="0"/>
                      <wp:positionH relativeFrom="column">
                        <wp:posOffset>-63500</wp:posOffset>
                      </wp:positionH>
                      <wp:positionV relativeFrom="paragraph">
                        <wp:posOffset>355600</wp:posOffset>
                      </wp:positionV>
                      <wp:extent cx="1003300" cy="762000"/>
                      <wp:effectExtent l="0" t="0" r="0" b="0"/>
                      <wp:wrapNone/>
                      <wp:docPr id="6249" name="Rectangle 6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A938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60EDB" id="Rectangle 6249" o:spid="_x0000_s1970" style="position:absolute;margin-left:-5pt;margin-top:28pt;width:79pt;height:60pt;z-index:2509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MK7saG8AQAASwMAAA4AAAAAAAAAAAAAAAAALgIAAGRycy9l&#10;Mm9Eb2MueG1sUEsBAi0AFAAGAAgAAAAhAEw3zXjaAAAACgEAAA8AAAAAAAAAAAAAAAAAFgQAAGRy&#10;cy9kb3ducmV2LnhtbFBLBQYAAAAABAAEAPMAAAAdBQAAAAA=&#10;" filled="f" stroked="f">
                      <v:textbox inset="2.16pt,1.44pt,0,1.44pt">
                        <w:txbxContent>
                          <w:p w14:paraId="1EA938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0416" behindDoc="0" locked="0" layoutInCell="1" allowOverlap="1" wp14:anchorId="745BFD8F" wp14:editId="081B5701">
                      <wp:simplePos x="0" y="0"/>
                      <wp:positionH relativeFrom="column">
                        <wp:posOffset>-63500</wp:posOffset>
                      </wp:positionH>
                      <wp:positionV relativeFrom="paragraph">
                        <wp:posOffset>355600</wp:posOffset>
                      </wp:positionV>
                      <wp:extent cx="1003300" cy="762000"/>
                      <wp:effectExtent l="0" t="0" r="0" b="0"/>
                      <wp:wrapNone/>
                      <wp:docPr id="6248" name="Rectangle 6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39FF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BFD8F" id="Rectangle 6248" o:spid="_x0000_s1971" style="position:absolute;margin-left:-5pt;margin-top:28pt;width:79pt;height:60pt;z-index:2509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KNOmBS8AQAASwMAAA4AAAAAAAAAAAAAAAAALgIAAGRycy9l&#10;Mm9Eb2MueG1sUEsBAi0AFAAGAAgAAAAhAEw3zXjaAAAACgEAAA8AAAAAAAAAAAAAAAAAFgQAAGRy&#10;cy9kb3ducmV2LnhtbFBLBQYAAAAABAAEAPMAAAAdBQAAAAA=&#10;" filled="f" stroked="f">
                      <v:textbox inset="2.16pt,1.44pt,0,1.44pt">
                        <w:txbxContent>
                          <w:p w14:paraId="5E39FF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1440" behindDoc="0" locked="0" layoutInCell="1" allowOverlap="1" wp14:anchorId="1BE5852D" wp14:editId="4F32D195">
                      <wp:simplePos x="0" y="0"/>
                      <wp:positionH relativeFrom="column">
                        <wp:posOffset>-63500</wp:posOffset>
                      </wp:positionH>
                      <wp:positionV relativeFrom="paragraph">
                        <wp:posOffset>355600</wp:posOffset>
                      </wp:positionV>
                      <wp:extent cx="1003300" cy="762000"/>
                      <wp:effectExtent l="0" t="0" r="0" b="0"/>
                      <wp:wrapNone/>
                      <wp:docPr id="6247" name="Rectangle 6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C678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5852D" id="Rectangle 6247" o:spid="_x0000_s1972" style="position:absolute;margin-left:-5pt;margin-top:28pt;width:79pt;height:60pt;z-index:2509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OVcvvq8AQAASwMAAA4AAAAAAAAAAAAAAAAALgIAAGRycy9l&#10;Mm9Eb2MueG1sUEsBAi0AFAAGAAgAAAAhAEw3zXjaAAAACgEAAA8AAAAAAAAAAAAAAAAAFgQAAGRy&#10;cy9kb3ducmV2LnhtbFBLBQYAAAAABAAEAPMAAAAdBQAAAAA=&#10;" filled="f" stroked="f">
                      <v:textbox inset="2.16pt,1.44pt,0,1.44pt">
                        <w:txbxContent>
                          <w:p w14:paraId="6BC678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2464" behindDoc="0" locked="0" layoutInCell="1" allowOverlap="1" wp14:anchorId="6B9F30D8" wp14:editId="5521C800">
                      <wp:simplePos x="0" y="0"/>
                      <wp:positionH relativeFrom="column">
                        <wp:posOffset>-63500</wp:posOffset>
                      </wp:positionH>
                      <wp:positionV relativeFrom="paragraph">
                        <wp:posOffset>355600</wp:posOffset>
                      </wp:positionV>
                      <wp:extent cx="1003300" cy="762000"/>
                      <wp:effectExtent l="0" t="0" r="0" b="0"/>
                      <wp:wrapNone/>
                      <wp:docPr id="6246" name="Rectangle 6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C22D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F30D8" id="Rectangle 6246" o:spid="_x0000_s1973" style="position:absolute;margin-left:-5pt;margin-top:28pt;width:79pt;height:60pt;z-index:2509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Spl0+8AQAASwMAAA4AAAAAAAAAAAAAAAAALgIAAGRycy9l&#10;Mm9Eb2MueG1sUEsBAi0AFAAGAAgAAAAhAEw3zXjaAAAACgEAAA8AAAAAAAAAAAAAAAAAFgQAAGRy&#10;cy9kb3ducmV2LnhtbFBLBQYAAAAABAAEAPMAAAAdBQAAAAA=&#10;" filled="f" stroked="f">
                      <v:textbox inset="2.16pt,1.44pt,0,1.44pt">
                        <w:txbxContent>
                          <w:p w14:paraId="49C22D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3488" behindDoc="0" locked="0" layoutInCell="1" allowOverlap="1" wp14:anchorId="0C0299D2" wp14:editId="5AD3BD64">
                      <wp:simplePos x="0" y="0"/>
                      <wp:positionH relativeFrom="column">
                        <wp:posOffset>-63500</wp:posOffset>
                      </wp:positionH>
                      <wp:positionV relativeFrom="paragraph">
                        <wp:posOffset>355600</wp:posOffset>
                      </wp:positionV>
                      <wp:extent cx="1003300" cy="762000"/>
                      <wp:effectExtent l="0" t="0" r="0" b="0"/>
                      <wp:wrapNone/>
                      <wp:docPr id="6245" name="Rectangle 6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B6DF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299D2" id="Rectangle 6245" o:spid="_x0000_s1974" style="position:absolute;margin-left:-5pt;margin-top:28pt;width:79pt;height:60pt;z-index:2509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rcnbG8AQAASwMAAA4AAAAAAAAAAAAAAAAALgIAAGRycy9l&#10;Mm9Eb2MueG1sUEsBAi0AFAAGAAgAAAAhAEw3zXjaAAAACgEAAA8AAAAAAAAAAAAAAAAAFgQAAGRy&#10;cy9kb3ducmV2LnhtbFBLBQYAAAAABAAEAPMAAAAdBQAAAAA=&#10;" filled="f" stroked="f">
                      <v:textbox inset="2.16pt,1.44pt,0,1.44pt">
                        <w:txbxContent>
                          <w:p w14:paraId="1BB6DF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4512" behindDoc="0" locked="0" layoutInCell="1" allowOverlap="1" wp14:anchorId="081596B3" wp14:editId="3F42FDAF">
                      <wp:simplePos x="0" y="0"/>
                      <wp:positionH relativeFrom="column">
                        <wp:posOffset>-63500</wp:posOffset>
                      </wp:positionH>
                      <wp:positionV relativeFrom="paragraph">
                        <wp:posOffset>355600</wp:posOffset>
                      </wp:positionV>
                      <wp:extent cx="1003300" cy="762000"/>
                      <wp:effectExtent l="0" t="0" r="0" b="0"/>
                      <wp:wrapNone/>
                      <wp:docPr id="6244" name="Rectangle 6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DD3E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596B3" id="Rectangle 6244" o:spid="_x0000_s1975" style="position:absolute;margin-left:-5pt;margin-top:28pt;width:79pt;height:60pt;z-index:2509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CsptAS8AQAASwMAAA4AAAAAAAAAAAAAAAAALgIAAGRycy9l&#10;Mm9Eb2MueG1sUEsBAi0AFAAGAAgAAAAhAEw3zXjaAAAACgEAAA8AAAAAAAAAAAAAAAAAFgQAAGRy&#10;cy9kb3ducmV2LnhtbFBLBQYAAAAABAAEAPMAAAAdBQAAAAA=&#10;" filled="f" stroked="f">
                      <v:textbox inset="2.16pt,1.44pt,0,1.44pt">
                        <w:txbxContent>
                          <w:p w14:paraId="36DD3E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5536" behindDoc="0" locked="0" layoutInCell="1" allowOverlap="1" wp14:anchorId="080B064F" wp14:editId="29FDAF1C">
                      <wp:simplePos x="0" y="0"/>
                      <wp:positionH relativeFrom="column">
                        <wp:posOffset>-63500</wp:posOffset>
                      </wp:positionH>
                      <wp:positionV relativeFrom="paragraph">
                        <wp:posOffset>355600</wp:posOffset>
                      </wp:positionV>
                      <wp:extent cx="977900" cy="927100"/>
                      <wp:effectExtent l="0" t="0" r="0" b="0"/>
                      <wp:wrapNone/>
                      <wp:docPr id="6243" name="Rectangle 62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CA63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B064F" id="Rectangle 6243" o:spid="_x0000_s1976" style="position:absolute;margin-left:-5pt;margin-top:28pt;width:77pt;height:73pt;z-index:2509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" filled="f" stroked="f">
                      <v:textbox inset="2.16pt,1.44pt,0,1.44pt">
                        <w:txbxContent>
                          <w:p w14:paraId="2FCA63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6560" behindDoc="0" locked="0" layoutInCell="1" allowOverlap="1" wp14:anchorId="043397AC" wp14:editId="4A4E546F">
                      <wp:simplePos x="0" y="0"/>
                      <wp:positionH relativeFrom="column">
                        <wp:posOffset>-63500</wp:posOffset>
                      </wp:positionH>
                      <wp:positionV relativeFrom="paragraph">
                        <wp:posOffset>355600</wp:posOffset>
                      </wp:positionV>
                      <wp:extent cx="1003300" cy="762000"/>
                      <wp:effectExtent l="0" t="0" r="0" b="0"/>
                      <wp:wrapNone/>
                      <wp:docPr id="6242" name="Rectangle 6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BC7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397AC" id="Rectangle 6242" o:spid="_x0000_s1977" style="position:absolute;margin-left:-5pt;margin-top:28pt;width:79pt;height:60pt;z-index:2509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A/d0iq5AQAASwMAAA4AAAAAAAAAAAAAAAAALgIAAGRycy9lMm9E&#10;b2MueG1sUEsBAi0AFAAGAAgAAAAhAEw3zXjaAAAACgEAAA8AAAAAAAAAAAAAAAAAEwQAAGRycy9k&#10;b3ducmV2LnhtbFBLBQYAAAAABAAEAPMAAAAaBQAAAAA=&#10;" filled="f" stroked="f">
                      <v:textbox inset="2.16pt,1.44pt,0,1.44pt">
                        <w:txbxContent>
                          <w:p w14:paraId="2D3BC7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7584" behindDoc="0" locked="0" layoutInCell="1" allowOverlap="1" wp14:anchorId="3A0A13F2" wp14:editId="2FABFACA">
                      <wp:simplePos x="0" y="0"/>
                      <wp:positionH relativeFrom="column">
                        <wp:posOffset>-63500</wp:posOffset>
                      </wp:positionH>
                      <wp:positionV relativeFrom="paragraph">
                        <wp:posOffset>355600</wp:posOffset>
                      </wp:positionV>
                      <wp:extent cx="977900" cy="863600"/>
                      <wp:effectExtent l="0" t="0" r="0" b="0"/>
                      <wp:wrapNone/>
                      <wp:docPr id="6241" name="Rectangle 62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F145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A13F2" id="Rectangle 6241" o:spid="_x0000_s1978" style="position:absolute;margin-left:-5pt;margin-top:28pt;width:77pt;height:68pt;z-index:2509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PDS3AO6AQAASwMAAA4AAAAAAAAAAAAAAAAALgIAAGRycy9l&#10;Mm9Eb2MueG1sUEsBAi0AFAAGAAgAAAAhANZ3XRzcAAAACgEAAA8AAAAAAAAAAAAAAAAAFAQAAGRy&#10;cy9kb3ducmV2LnhtbFBLBQYAAAAABAAEAPMAAAAdBQAAAAA=&#10;" filled="f" stroked="f">
                      <v:textbox inset="2.16pt,1.44pt,0,1.44pt">
                        <w:txbxContent>
                          <w:p w14:paraId="01F145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8608" behindDoc="0" locked="0" layoutInCell="1" allowOverlap="1" wp14:anchorId="73C0E2FC" wp14:editId="49D0C1F3">
                      <wp:simplePos x="0" y="0"/>
                      <wp:positionH relativeFrom="column">
                        <wp:posOffset>-63500</wp:posOffset>
                      </wp:positionH>
                      <wp:positionV relativeFrom="paragraph">
                        <wp:posOffset>355600</wp:posOffset>
                      </wp:positionV>
                      <wp:extent cx="977900" cy="927100"/>
                      <wp:effectExtent l="0" t="0" r="0" b="0"/>
                      <wp:wrapNone/>
                      <wp:docPr id="6240" name="Rectangle 62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0C80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0E2FC" id="Rectangle 6240" o:spid="_x0000_s1979" style="position:absolute;margin-left:-5pt;margin-top:28pt;width:77pt;height:73pt;z-index:2509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BEWopwtwEAAEsDAAAOAAAAAAAAAAAAAAAAAC4CAABkcnMvZTJv&#10;RG9jLnhtbFBLAQItABQABgAIAAAAIQB+UA2f3QAAAAoBAAAPAAAAAAAAAAAAAAAAABEEAABkcnMv&#10;ZG93bnJldi54bWxQSwUGAAAAAAQABADzAAAAGwUAAAAA&#10;" filled="f" stroked="f">
                      <v:textbox inset="2.16pt,1.44pt,0,1.44pt">
                        <w:txbxContent>
                          <w:p w14:paraId="2A0C80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49632" behindDoc="0" locked="0" layoutInCell="1" allowOverlap="1" wp14:anchorId="68AD7066" wp14:editId="60BDF330">
                      <wp:simplePos x="0" y="0"/>
                      <wp:positionH relativeFrom="column">
                        <wp:posOffset>-63500</wp:posOffset>
                      </wp:positionH>
                      <wp:positionV relativeFrom="paragraph">
                        <wp:posOffset>355600</wp:posOffset>
                      </wp:positionV>
                      <wp:extent cx="1003300" cy="762000"/>
                      <wp:effectExtent l="0" t="0" r="0" b="0"/>
                      <wp:wrapNone/>
                      <wp:docPr id="6239" name="Rectangle 6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176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D7066" id="Rectangle 6239" o:spid="_x0000_s1980" style="position:absolute;margin-left:-5pt;margin-top:28pt;width:79pt;height:60pt;z-index:2509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zAugEAAEs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ZvmlVLiecOp/QT&#10;deO+t4qcs4ORUs3znfUaY+qw7Ck+wiVK6M7kJw1u/iItMhWNT1eN1ZSJwGS7ajc1TkLg0e26XaGP&#10;XarX4ggpf1XBkdlhFBBKUZYfv6d8vvpyBetmMOfnZy9P+6mQaT+vX6DugzwhRdzR/IBG2zAyKqyJ&#10;lIw4d0bT7wMHRYn95lHY5na9anBRSrDcNBtcYCgBgt6/zXIvhoCrJDJQcohg+gHxFokKLJxYIXbZ&#10;rnkl3sYF/Os/sPs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0ahzAugEAAEsDAAAOAAAAAAAAAAAAAAAAAC4CAABkcnMvZTJv&#10;RG9jLnhtbFBLAQItABQABgAIAAAAIQBMN8142gAAAAoBAAAPAAAAAAAAAAAAAAAAABQEAABkcnMv&#10;ZG93bnJldi54bWxQSwUGAAAAAAQABADzAAAAGwUAAAAA&#10;" filled="f" stroked="f">
                      <v:textbox inset="2.16pt,1.44pt,0,1.44pt">
                        <w:txbxContent>
                          <w:p w14:paraId="4CB176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0656" behindDoc="0" locked="0" layoutInCell="1" allowOverlap="1" wp14:anchorId="7227551F" wp14:editId="69F97A8C">
                      <wp:simplePos x="0" y="0"/>
                      <wp:positionH relativeFrom="column">
                        <wp:posOffset>-63500</wp:posOffset>
                      </wp:positionH>
                      <wp:positionV relativeFrom="paragraph">
                        <wp:posOffset>355600</wp:posOffset>
                      </wp:positionV>
                      <wp:extent cx="977900" cy="927100"/>
                      <wp:effectExtent l="0" t="0" r="0" b="0"/>
                      <wp:wrapNone/>
                      <wp:docPr id="6238" name="Rectangle 62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4B91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7551F" id="Rectangle 6238" o:spid="_x0000_s1981" style="position:absolute;margin-left:-5pt;margin-top:28pt;width:77pt;height:73pt;z-index:2509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Cd9E+etwEAAEsDAAAOAAAAAAAAAAAAAAAAAC4CAABkcnMvZTJv&#10;RG9jLnhtbFBLAQItABQABgAIAAAAIQB+UA2f3QAAAAoBAAAPAAAAAAAAAAAAAAAAABEEAABkcnMv&#10;ZG93bnJldi54bWxQSwUGAAAAAAQABADzAAAAGwUAAAAA&#10;" filled="f" stroked="f">
                      <v:textbox inset="2.16pt,1.44pt,0,1.44pt">
                        <w:txbxContent>
                          <w:p w14:paraId="2E4B91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1680" behindDoc="0" locked="0" layoutInCell="1" allowOverlap="1" wp14:anchorId="22DF4978" wp14:editId="6B1236B1">
                      <wp:simplePos x="0" y="0"/>
                      <wp:positionH relativeFrom="column">
                        <wp:posOffset>-63500</wp:posOffset>
                      </wp:positionH>
                      <wp:positionV relativeFrom="paragraph">
                        <wp:posOffset>355600</wp:posOffset>
                      </wp:positionV>
                      <wp:extent cx="977900" cy="927100"/>
                      <wp:effectExtent l="0" t="0" r="0" b="0"/>
                      <wp:wrapNone/>
                      <wp:docPr id="6237" name="Rectangle 623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0C52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F4978" id="Rectangle 6237" o:spid="_x0000_s1982" style="position:absolute;margin-left:-5pt;margin-top:28pt;width:77pt;height:73pt;z-index:2509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b5mlwtwEAAEsDAAAOAAAAAAAAAAAAAAAAAC4CAABkcnMvZTJv&#10;RG9jLnhtbFBLAQItABQABgAIAAAAIQB+UA2f3QAAAAoBAAAPAAAAAAAAAAAAAAAAABEEAABkcnMv&#10;ZG93bnJldi54bWxQSwUGAAAAAAQABADzAAAAGwUAAAAA&#10;" filled="f" stroked="f">
                      <v:textbox inset="2.16pt,1.44pt,0,1.44pt">
                        <w:txbxContent>
                          <w:p w14:paraId="4B0C52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2704" behindDoc="0" locked="0" layoutInCell="1" allowOverlap="1" wp14:anchorId="34C903AF" wp14:editId="1E9F3342">
                      <wp:simplePos x="0" y="0"/>
                      <wp:positionH relativeFrom="column">
                        <wp:posOffset>-63500</wp:posOffset>
                      </wp:positionH>
                      <wp:positionV relativeFrom="paragraph">
                        <wp:posOffset>355600</wp:posOffset>
                      </wp:positionV>
                      <wp:extent cx="1003300" cy="762000"/>
                      <wp:effectExtent l="0" t="0" r="0" b="0"/>
                      <wp:wrapNone/>
                      <wp:docPr id="6236" name="Rectangle 6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40C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903AF" id="Rectangle 6236" o:spid="_x0000_s1983" style="position:absolute;margin-left:-5pt;margin-top:28pt;width:79pt;height:60pt;z-index:2509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ou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slksKXHc4pR+&#10;oG7cdYMi52xvpFR5vlmvMcQWy17CM1yiiG4mP2mw+Yu0yFQ0Pl01VlMiApObxWZd4yQEHq1uNwv0&#10;sUv1Xhwgpq/KW5IdRgGhFGX58TGm89W3K1iXwZyfz16a9lMhs7lbvUHde3lCirij6QmNHvzIqBhM&#10;oGTEuTMaXw8cFCXDN4fCNqvbRYOLUoL5ulnjAkMJEPT+Y5Y70XtcJZGAkkMA0/WIt0hUYOHECrHL&#10;duWV+BgX8O//wO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ng6LrsBAABLAwAADgAAAAAAAAAAAAAAAAAuAgAAZHJzL2Uy&#10;b0RvYy54bWxQSwECLQAUAAYACAAAACEATDfNeNoAAAAKAQAADwAAAAAAAAAAAAAAAAAVBAAAZHJz&#10;L2Rvd25yZXYueG1sUEsFBgAAAAAEAAQA8wAAABwFAAAAAA==&#10;" filled="f" stroked="f">
                      <v:textbox inset="2.16pt,1.44pt,0,1.44pt">
                        <w:txbxContent>
                          <w:p w14:paraId="48640C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3728" behindDoc="0" locked="0" layoutInCell="1" allowOverlap="1" wp14:anchorId="5C7E26EB" wp14:editId="6EA7EB32">
                      <wp:simplePos x="0" y="0"/>
                      <wp:positionH relativeFrom="column">
                        <wp:posOffset>-63500</wp:posOffset>
                      </wp:positionH>
                      <wp:positionV relativeFrom="paragraph">
                        <wp:posOffset>355600</wp:posOffset>
                      </wp:positionV>
                      <wp:extent cx="977900" cy="927100"/>
                      <wp:effectExtent l="0" t="0" r="0" b="0"/>
                      <wp:wrapNone/>
                      <wp:docPr id="6235" name="Rectangle 62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F656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E26EB" id="Rectangle 6235" o:spid="_x0000_s1984" style="position:absolute;margin-left:-5pt;margin-top:28pt;width:77pt;height:73pt;z-index:2509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B0Zko7twEAAEsDAAAOAAAAAAAAAAAAAAAAAC4CAABkcnMvZTJv&#10;RG9jLnhtbFBLAQItABQABgAIAAAAIQB+UA2f3QAAAAoBAAAPAAAAAAAAAAAAAAAAABEEAABkcnMv&#10;ZG93bnJldi54bWxQSwUGAAAAAAQABADzAAAAGwUAAAAA&#10;" filled="f" stroked="f">
                      <v:textbox inset="2.16pt,1.44pt,0,1.44pt">
                        <w:txbxContent>
                          <w:p w14:paraId="3CF656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4752" behindDoc="0" locked="0" layoutInCell="1" allowOverlap="1" wp14:anchorId="3AF6D799" wp14:editId="2AB9DAEE">
                      <wp:simplePos x="0" y="0"/>
                      <wp:positionH relativeFrom="column">
                        <wp:posOffset>-63500</wp:posOffset>
                      </wp:positionH>
                      <wp:positionV relativeFrom="paragraph">
                        <wp:posOffset>355600</wp:posOffset>
                      </wp:positionV>
                      <wp:extent cx="977900" cy="901700"/>
                      <wp:effectExtent l="0" t="0" r="0" b="0"/>
                      <wp:wrapNone/>
                      <wp:docPr id="6234" name="Rectangle 62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0E6C8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6D799" id="Rectangle 6234" o:spid="_x0000_s1985" style="position:absolute;margin-left:-5pt;margin-top:28pt;width:77pt;height:71pt;z-index:2509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" filled="f" stroked="f">
                      <v:textbox inset="2.16pt,1.44pt,0,1.44pt">
                        <w:txbxContent>
                          <w:p w14:paraId="50E6C8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5776" behindDoc="0" locked="0" layoutInCell="1" allowOverlap="1" wp14:anchorId="3710A7D7" wp14:editId="1503B29B">
                      <wp:simplePos x="0" y="0"/>
                      <wp:positionH relativeFrom="column">
                        <wp:posOffset>-63500</wp:posOffset>
                      </wp:positionH>
                      <wp:positionV relativeFrom="paragraph">
                        <wp:posOffset>355600</wp:posOffset>
                      </wp:positionV>
                      <wp:extent cx="1003300" cy="762000"/>
                      <wp:effectExtent l="0" t="0" r="0" b="0"/>
                      <wp:wrapNone/>
                      <wp:docPr id="6233" name="Rectangle 6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5FA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0A7D7" id="Rectangle 6233" o:spid="_x0000_s1986" style="position:absolute;margin-left:-5pt;margin-top:28pt;width:79pt;height:60pt;z-index:2509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1ZsueugEAAEsDAAAOAAAAAAAAAAAAAAAAAC4CAABkcnMvZTJv&#10;RG9jLnhtbFBLAQItABQABgAIAAAAIQBMN8142gAAAAoBAAAPAAAAAAAAAAAAAAAAABQEAABkcnMv&#10;ZG93bnJldi54bWxQSwUGAAAAAAQABADzAAAAGwUAAAAA&#10;" filled="f" stroked="f">
                      <v:textbox inset="2.16pt,1.44pt,0,1.44pt">
                        <w:txbxContent>
                          <w:p w14:paraId="0185FA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6800" behindDoc="0" locked="0" layoutInCell="1" allowOverlap="1" wp14:anchorId="49E7B36F" wp14:editId="58DB7BF8">
                      <wp:simplePos x="0" y="0"/>
                      <wp:positionH relativeFrom="column">
                        <wp:posOffset>-63500</wp:posOffset>
                      </wp:positionH>
                      <wp:positionV relativeFrom="paragraph">
                        <wp:posOffset>355600</wp:posOffset>
                      </wp:positionV>
                      <wp:extent cx="1003300" cy="762000"/>
                      <wp:effectExtent l="0" t="0" r="0" b="0"/>
                      <wp:wrapNone/>
                      <wp:docPr id="6232" name="Rectangle 6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DF4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7B36F" id="Rectangle 6232" o:spid="_x0000_s1987" style="position:absolute;margin-left:-5pt;margin-top:28pt;width:79pt;height:60pt;z-index:2509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FJPiK7gBAABLAwAADgAAAAAAAAAAAAAAAAAuAgAAZHJzL2Uyb0Rv&#10;Yy54bWxQSwECLQAUAAYACAAAACEATDfNeNoAAAAKAQAADwAAAAAAAAAAAAAAAAASBAAAZHJzL2Rv&#10;d25yZXYueG1sUEsFBgAAAAAEAAQA8wAAABkFAAAAAA==&#10;" filled="f" stroked="f">
                      <v:textbox inset="2.16pt,1.44pt,0,1.44pt">
                        <w:txbxContent>
                          <w:p w14:paraId="589DF4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7824" behindDoc="0" locked="0" layoutInCell="1" allowOverlap="1" wp14:anchorId="772FC058" wp14:editId="7DF2D558">
                      <wp:simplePos x="0" y="0"/>
                      <wp:positionH relativeFrom="column">
                        <wp:posOffset>-63500</wp:posOffset>
                      </wp:positionH>
                      <wp:positionV relativeFrom="paragraph">
                        <wp:posOffset>355600</wp:posOffset>
                      </wp:positionV>
                      <wp:extent cx="1003300" cy="762000"/>
                      <wp:effectExtent l="0" t="0" r="0" b="0"/>
                      <wp:wrapNone/>
                      <wp:docPr id="6231" name="Rectangle 6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E8B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FC058" id="Rectangle 6231" o:spid="_x0000_s1988" style="position:absolute;margin-left:-5pt;margin-top:28pt;width:79pt;height:60pt;z-index:2509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kv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TZLOaUeO5wSn9Q&#10;N+47q8gp2xsp1TTfSa8hphbLnuIjnKOE7kR+1OCmL9IiY9H4eNFYjZkITK4X61WNkxB4dH21XqCP&#10;Xar34ggp36vgyOQwCgilKMsPv1I+XX27gnUTmNPzk5fH3VjIrJfNG9RdkEekiDuaH9BoGwZGhTWR&#10;kgHnzmh63XNQlNifHoVtrq8WDS5KCearZoULDCVA0LuPWe5FH3CVRAZK9hFM1yPeIlGBhRMrxM7b&#10;Na3Ex7iAf/8Ht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2iukvugEAAEsDAAAOAAAAAAAAAAAAAAAAAC4CAABkcnMvZTJv&#10;RG9jLnhtbFBLAQItABQABgAIAAAAIQBMN8142gAAAAoBAAAPAAAAAAAAAAAAAAAAABQEAABkcnMv&#10;ZG93bnJldi54bWxQSwUGAAAAAAQABADzAAAAGwUAAAAA&#10;" filled="f" stroked="f">
                      <v:textbox inset="2.16pt,1.44pt,0,1.44pt">
                        <w:txbxContent>
                          <w:p w14:paraId="143E8B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8848" behindDoc="0" locked="0" layoutInCell="1" allowOverlap="1" wp14:anchorId="67EF8807" wp14:editId="6B426682">
                      <wp:simplePos x="0" y="0"/>
                      <wp:positionH relativeFrom="column">
                        <wp:posOffset>-63500</wp:posOffset>
                      </wp:positionH>
                      <wp:positionV relativeFrom="paragraph">
                        <wp:posOffset>355600</wp:posOffset>
                      </wp:positionV>
                      <wp:extent cx="1003300" cy="762000"/>
                      <wp:effectExtent l="0" t="0" r="0" b="0"/>
                      <wp:wrapNone/>
                      <wp:docPr id="6230" name="Rectangle 6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046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F8807" id="Rectangle 6230" o:spid="_x0000_s1989" style="position:absolute;margin-left:-5pt;margin-top:28pt;width:79pt;height:60pt;z-index:2509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Jd/wJq5AQAASwMAAA4AAAAAAAAAAAAAAAAALgIAAGRycy9lMm9E&#10;b2MueG1sUEsBAi0AFAAGAAgAAAAhAEw3zXjaAAAACgEAAA8AAAAAAAAAAAAAAAAAEwQAAGRycy9k&#10;b3ducmV2LnhtbFBLBQYAAAAABAAEAPMAAAAaBQAAAAA=&#10;" filled="f" stroked="f">
                      <v:textbox inset="2.16pt,1.44pt,0,1.44pt">
                        <w:txbxContent>
                          <w:p w14:paraId="212046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59872" behindDoc="0" locked="0" layoutInCell="1" allowOverlap="1" wp14:anchorId="6D636DA1" wp14:editId="1A71A29E">
                      <wp:simplePos x="0" y="0"/>
                      <wp:positionH relativeFrom="column">
                        <wp:posOffset>-63500</wp:posOffset>
                      </wp:positionH>
                      <wp:positionV relativeFrom="paragraph">
                        <wp:posOffset>355600</wp:posOffset>
                      </wp:positionV>
                      <wp:extent cx="1003300" cy="762000"/>
                      <wp:effectExtent l="0" t="0" r="0" b="0"/>
                      <wp:wrapNone/>
                      <wp:docPr id="6229" name="Rectangle 6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2CF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36DA1" id="Rectangle 6229" o:spid="_x0000_s1990" style="position:absolute;margin-left:-5pt;margin-top:28pt;width:79pt;height:60pt;z-index:2509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SgYSpugEAAEsDAAAOAAAAAAAAAAAAAAAAAC4CAABkcnMvZTJv&#10;RG9jLnhtbFBLAQItABQABgAIAAAAIQBMN8142gAAAAoBAAAPAAAAAAAAAAAAAAAAABQEAABkcnMv&#10;ZG93bnJldi54bWxQSwUGAAAAAAQABADzAAAAGwUAAAAA&#10;" filled="f" stroked="f">
                      <v:textbox inset="2.16pt,1.44pt,0,1.44pt">
                        <w:txbxContent>
                          <w:p w14:paraId="3362CF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60896" behindDoc="0" locked="0" layoutInCell="1" allowOverlap="1" wp14:anchorId="147834E2" wp14:editId="62917F64">
                      <wp:simplePos x="0" y="0"/>
                      <wp:positionH relativeFrom="column">
                        <wp:posOffset>-63500</wp:posOffset>
                      </wp:positionH>
                      <wp:positionV relativeFrom="paragraph">
                        <wp:posOffset>355600</wp:posOffset>
                      </wp:positionV>
                      <wp:extent cx="1003300" cy="762000"/>
                      <wp:effectExtent l="0" t="0" r="0" b="0"/>
                      <wp:wrapNone/>
                      <wp:docPr id="6228" name="Rectangle 6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E87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834E2" id="Rectangle 6228" o:spid="_x0000_s1991" style="position:absolute;margin-left:-5pt;margin-top:28pt;width:79pt;height:60pt;z-index:2509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zdK0cugEAAEsDAAAOAAAAAAAAAAAAAAAAAC4CAABkcnMvZTJv&#10;RG9jLnhtbFBLAQItABQABgAIAAAAIQBMN8142gAAAAoBAAAPAAAAAAAAAAAAAAAAABQEAABkcnMv&#10;ZG93bnJldi54bWxQSwUGAAAAAAQABADzAAAAGwUAAAAA&#10;" filled="f" stroked="f">
                      <v:textbox inset="2.16pt,1.44pt,0,1.44pt">
                        <w:txbxContent>
                          <w:p w14:paraId="7F4E87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61920" behindDoc="0" locked="0" layoutInCell="1" allowOverlap="1" wp14:anchorId="02D10F80" wp14:editId="294C51C1">
                      <wp:simplePos x="0" y="0"/>
                      <wp:positionH relativeFrom="column">
                        <wp:posOffset>-63500</wp:posOffset>
                      </wp:positionH>
                      <wp:positionV relativeFrom="paragraph">
                        <wp:posOffset>355600</wp:posOffset>
                      </wp:positionV>
                      <wp:extent cx="1003300" cy="762000"/>
                      <wp:effectExtent l="0" t="0" r="0" b="0"/>
                      <wp:wrapNone/>
                      <wp:docPr id="6227" name="Rectangle 6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41E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10F80" id="Rectangle 6227" o:spid="_x0000_s1992" style="position:absolute;margin-left:-5pt;margin-top:28pt;width:79pt;height:60pt;z-index:2509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vyug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psmhUlnjuc0m/U&#10;jfvOKnLO9kZKNc130muIqcWyp/gIlyihO5EfNbjpi7TIWDQ+XTVWYyYCk5vFZl3jJAQerW42C/Sx&#10;S/VeHCHlHyo4MjmMAkIpyvLjr5TPV9+uYN0E5vz85OVxPxYym+XyDeo+yBNSxB3ND2i0DQOjwppI&#10;yYBzZzT9OXBQlNifHoVtVjeLBhelBPN1s8YFhhIg6P3HLPeiD7hKIgMlhwim6xFvkajAwokVYpft&#10;mlbiY1zAv/8Du1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1ZovyugEAAEsDAAAOAAAAAAAAAAAAAAAAAC4CAABkcnMvZTJv&#10;RG9jLnhtbFBLAQItABQABgAIAAAAIQBMN8142gAAAAoBAAAPAAAAAAAAAAAAAAAAABQEAABkcnMv&#10;ZG93bnJldi54bWxQSwUGAAAAAAQABADzAAAAGwUAAAAA&#10;" filled="f" stroked="f">
                      <v:textbox inset="2.16pt,1.44pt,0,1.44pt">
                        <w:txbxContent>
                          <w:p w14:paraId="14641E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62944" behindDoc="0" locked="0" layoutInCell="1" allowOverlap="1" wp14:anchorId="6FE9320E" wp14:editId="603224DE">
                      <wp:simplePos x="0" y="0"/>
                      <wp:positionH relativeFrom="column">
                        <wp:posOffset>-63500</wp:posOffset>
                      </wp:positionH>
                      <wp:positionV relativeFrom="paragraph">
                        <wp:posOffset>355600</wp:posOffset>
                      </wp:positionV>
                      <wp:extent cx="1003300" cy="762000"/>
                      <wp:effectExtent l="0" t="0" r="0" b="0"/>
                      <wp:wrapNone/>
                      <wp:docPr id="6226" name="Rectangle 6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1FC1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9320E" id="Rectangle 6226" o:spid="_x0000_s1993" style="position:absolute;margin-left:-5pt;margin-top:28pt;width:79pt;height:60pt;z-index:2509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JHug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psmiUlnjuc0m/U&#10;jfvOKnLO9kZKNc130muIqcWyp/gIlyihO5EfNbjpi7TIWDQ+XTVWYyYCk5vFZl3jJAQerW42C/Sx&#10;S/VeHCHlHyo4MjmMAkIpyvLjr5TPV9+uYN0E5vz85OVxPxYym+XqDeo+yBNSxB3ND2i0DQOjwppI&#10;yYBzZzT9OXBQlNifHoVtVjeLBhelBPN1s8YFhhIg6P3HLPeiD7hKIgMlhwim6xFvkajAwokVYpft&#10;mlbiY1zAv/8Du1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Uk6JHugEAAEsDAAAOAAAAAAAAAAAAAAAAAC4CAABkcnMvZTJv&#10;RG9jLnhtbFBLAQItABQABgAIAAAAIQBMN8142gAAAAoBAAAPAAAAAAAAAAAAAAAAABQEAABkcnMv&#10;ZG93bnJldi54bWxQSwUGAAAAAAQABADzAAAAGwUAAAAA&#10;" filled="f" stroked="f">
                      <v:textbox inset="2.16pt,1.44pt,0,1.44pt">
                        <w:txbxContent>
                          <w:p w14:paraId="7C1FC1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63968" behindDoc="0" locked="0" layoutInCell="1" allowOverlap="1" wp14:anchorId="7EBD3422" wp14:editId="3B85F43D">
                      <wp:simplePos x="0" y="0"/>
                      <wp:positionH relativeFrom="column">
                        <wp:posOffset>-63500</wp:posOffset>
                      </wp:positionH>
                      <wp:positionV relativeFrom="paragraph">
                        <wp:posOffset>355600</wp:posOffset>
                      </wp:positionV>
                      <wp:extent cx="1003300" cy="762000"/>
                      <wp:effectExtent l="0" t="0" r="0" b="0"/>
                      <wp:wrapNone/>
                      <wp:docPr id="6225" name="Rectangle 6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E35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D3422" id="Rectangle 6225" o:spid="_x0000_s1994" style="position:absolute;margin-left:-5pt;margin-top:28pt;width:79pt;height:60pt;z-index:2509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i5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bprPlDhmcUo/&#10;UTfmBiPJOTtqIWSeb9ZrCrHDsqfwCJcoopvJzwps/iItMheNT1eN5ZwIx+RmtWlrnATHo9ubzQp9&#10;7FK9FgeI6av0lmSnp4BQirLs+D2m89WXK1iXwZyfz16a93Mhs1m3L1D3XpyQIu5oekCjjJ96yo0O&#10;lEw4957G3wcGkhLzzaGwze3NqsFFKcGybVpcYCgBgt6/zTLHR4+rxBNQcgighxHxFokKLJxYIXbZ&#10;rrwSb+MC/vUf2P0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a5qi5ugEAAEsDAAAOAAAAAAAAAAAAAAAAAC4CAABkcnMvZTJv&#10;RG9jLnhtbFBLAQItABQABgAIAAAAIQBMN8142gAAAAoBAAAPAAAAAAAAAAAAAAAAABQEAABkcnMv&#10;ZG93bnJldi54bWxQSwUGAAAAAAQABADzAAAAGwUAAAAA&#10;" filled="f" stroked="f">
                      <v:textbox inset="2.16pt,1.44pt,0,1.44pt">
                        <w:txbxContent>
                          <w:p w14:paraId="7C8E35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64992" behindDoc="0" locked="0" layoutInCell="1" allowOverlap="1" wp14:anchorId="1CF7939E" wp14:editId="60E6C480">
                      <wp:simplePos x="0" y="0"/>
                      <wp:positionH relativeFrom="column">
                        <wp:posOffset>-63500</wp:posOffset>
                      </wp:positionH>
                      <wp:positionV relativeFrom="paragraph">
                        <wp:posOffset>355600</wp:posOffset>
                      </wp:positionV>
                      <wp:extent cx="1003300" cy="762000"/>
                      <wp:effectExtent l="0" t="0" r="0" b="0"/>
                      <wp:wrapNone/>
                      <wp:docPr id="6224" name="Rectangle 6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029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7939E" id="Rectangle 6224" o:spid="_x0000_s1995" style="position:absolute;margin-left:-5pt;margin-top:28pt;width:79pt;height:60pt;z-index:2509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7E4EMugEAAEsDAAAOAAAAAAAAAAAAAAAAAC4CAABkcnMvZTJv&#10;RG9jLnhtbFBLAQItABQABgAIAAAAIQBMN8142gAAAAoBAAAPAAAAAAAAAAAAAAAAABQEAABkcnMv&#10;ZG93bnJldi54bWxQSwUGAAAAAAQABADzAAAAGwUAAAAA&#10;" filled="f" stroked="f">
                      <v:textbox inset="2.16pt,1.44pt,0,1.44pt">
                        <w:txbxContent>
                          <w:p w14:paraId="435029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66016" behindDoc="0" locked="0" layoutInCell="1" allowOverlap="1" wp14:anchorId="100D53DF" wp14:editId="6A573EAB">
                      <wp:simplePos x="0" y="0"/>
                      <wp:positionH relativeFrom="column">
                        <wp:posOffset>-63500</wp:posOffset>
                      </wp:positionH>
                      <wp:positionV relativeFrom="paragraph">
                        <wp:posOffset>355600</wp:posOffset>
                      </wp:positionV>
                      <wp:extent cx="1003300" cy="762000"/>
                      <wp:effectExtent l="0" t="0" r="0" b="0"/>
                      <wp:wrapNone/>
                      <wp:docPr id="6223" name="Rectangle 6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C2A9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D53DF" id="Rectangle 6223" o:spid="_x0000_s1996" style="position:absolute;margin-left:-5pt;margin-top:28pt;width:79pt;height:60pt;z-index:2509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OHsukugEAAEsDAAAOAAAAAAAAAAAAAAAAAC4CAABkcnMvZTJv&#10;RG9jLnhtbFBLAQItABQABgAIAAAAIQBMN8142gAAAAoBAAAPAAAAAAAAAAAAAAAAABQEAABkcnMv&#10;ZG93bnJldi54bWxQSwUGAAAAAAQABADzAAAAGwUAAAAA&#10;" filled="f" stroked="f">
                      <v:textbox inset="2.16pt,1.44pt,0,1.44pt">
                        <w:txbxContent>
                          <w:p w14:paraId="7EC2A9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67040" behindDoc="0" locked="0" layoutInCell="1" allowOverlap="1" wp14:anchorId="300C09DA" wp14:editId="58E2C0F8">
                      <wp:simplePos x="0" y="0"/>
                      <wp:positionH relativeFrom="column">
                        <wp:posOffset>-63500</wp:posOffset>
                      </wp:positionH>
                      <wp:positionV relativeFrom="paragraph">
                        <wp:posOffset>355600</wp:posOffset>
                      </wp:positionV>
                      <wp:extent cx="1003300" cy="762000"/>
                      <wp:effectExtent l="0" t="0" r="0" b="0"/>
                      <wp:wrapNone/>
                      <wp:docPr id="6222" name="Rectangle 6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C95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C09DA" id="Rectangle 6222" o:spid="_x0000_s1997" style="position:absolute;margin-left:-5pt;margin-top:28pt;width:79pt;height:60pt;z-index:2509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RuA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zed11HiecOp/QN&#10;deN+sIpcsqORUpX5Fr2mmHose4nPcI0SuoX8rMGVL9Iic9X4fNNYzZkITG5X202LkxB4tL7brtDH&#10;Ls1rcYSUP6ngSHEYBYRSleWnLylfrv6+gnUFzOX54uX5MFcy2/UN6iHIM1LEHc1PaLQNE6PCmkjJ&#10;hHNnNP08clCU2M8ehe3WdyvUIddguek2uMBQAwR9eJvlXowBV0lkoOQYwQwj4q3vVlg4sUrsul1l&#10;Jd7GFfzrP7D/BQ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L+viEbgBAABLAwAADgAAAAAAAAAAAAAAAAAuAgAAZHJzL2Uyb0Rv&#10;Yy54bWxQSwECLQAUAAYACAAAACEATDfNeNoAAAAKAQAADwAAAAAAAAAAAAAAAAASBAAAZHJzL2Rv&#10;d25yZXYueG1sUEsFBgAAAAAEAAQA8wAAABkFAAAAAA==&#10;" filled="f" stroked="f">
                      <v:textbox inset="2.16pt,1.44pt,0,1.44pt">
                        <w:txbxContent>
                          <w:p w14:paraId="56CC95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68064" behindDoc="0" locked="0" layoutInCell="1" allowOverlap="1" wp14:anchorId="0E11BC98" wp14:editId="597CC62B">
                      <wp:simplePos x="0" y="0"/>
                      <wp:positionH relativeFrom="column">
                        <wp:posOffset>-63500</wp:posOffset>
                      </wp:positionH>
                      <wp:positionV relativeFrom="paragraph">
                        <wp:posOffset>355600</wp:posOffset>
                      </wp:positionV>
                      <wp:extent cx="1003300" cy="762000"/>
                      <wp:effectExtent l="0" t="0" r="0" b="0"/>
                      <wp:wrapNone/>
                      <wp:docPr id="6221" name="Rectangle 6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500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1BC98" id="Rectangle 6221" o:spid="_x0000_s1998" style="position:absolute;margin-left:-5pt;margin-top:28pt;width:79pt;height:60pt;z-index:2509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kVug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h108wp8dzhlP6g&#10;btx3VpFTtjdSqmm+k15DTC2WPcVHOEcJ3Yn8qMFNX6RFxqLx8aKxGjMRmFwv1qsaJyHwaHm1XqCP&#10;Xar34ggp36vgyOQwCgilKMsPv1I+XX27gnUTmNPzk5fH3VjIrJfNG9RdkEekiDuaH9BoGwZGhTWR&#10;kgHnzmh63XNQlNifHoVtlleLBhelBPNVs8IFhhIg6N3HLPeiD7hKIgMl+wim6xFvkajAwokVYuft&#10;mlbiY1zAv/8D27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N8ukVugEAAEsDAAAOAAAAAAAAAAAAAAAAAC4CAABkcnMvZTJv&#10;RG9jLnhtbFBLAQItABQABgAIAAAAIQBMN8142gAAAAoBAAAPAAAAAAAAAAAAAAAAABQEAABkcnMv&#10;ZG93bnJldi54bWxQSwUGAAAAAAQABADzAAAAGwUAAAAA&#10;" filled="f" stroked="f">
                      <v:textbox inset="2.16pt,1.44pt,0,1.44pt">
                        <w:txbxContent>
                          <w:p w14:paraId="570500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69088" behindDoc="0" locked="0" layoutInCell="1" allowOverlap="1" wp14:anchorId="22CB4D3E" wp14:editId="6C5F1365">
                      <wp:simplePos x="0" y="0"/>
                      <wp:positionH relativeFrom="column">
                        <wp:posOffset>-63500</wp:posOffset>
                      </wp:positionH>
                      <wp:positionV relativeFrom="paragraph">
                        <wp:posOffset>355600</wp:posOffset>
                      </wp:positionV>
                      <wp:extent cx="1003300" cy="762000"/>
                      <wp:effectExtent l="0" t="0" r="0" b="0"/>
                      <wp:wrapNone/>
                      <wp:docPr id="6220" name="Rectangle 6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A37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B4D3E" id="Rectangle 6220" o:spid="_x0000_s1999" style="position:absolute;margin-left:-5pt;margin-top:28pt;width:79pt;height:60pt;z-index:2509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CguQ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h106BAnjuc0h/U&#10;jfvOKnLK9kZKNc130muIqcWyp/gI5yihO5EfNbjpi7TIWDQ+XjRWYyYCk+vFelXjQwKPllfrBfrY&#10;pXovjpDyvQqOTA6jgFCKsvzwK+XT1bcrWDeBOT0/eXncjYXMerl4g7oL8ogUcUfzAxptw8CosCZS&#10;MuDcGU2vew6KEvvTo7DN8mrR4KKUYL5qVrjAUAIEvfuY5V70AVdJZKBkH8F0PeItEhVYOLFC7Lxd&#10;00p8jAv4939g+x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KwHwKC5AQAASwMAAA4AAAAAAAAAAAAAAAAALgIAAGRycy9lMm9E&#10;b2MueG1sUEsBAi0AFAAGAAgAAAAhAEw3zXjaAAAACgEAAA8AAAAAAAAAAAAAAAAAEwQAAGRycy9k&#10;b3ducmV2LnhtbFBLBQYAAAAABAAEAPMAAAAaBQAAAAA=&#10;" filled="f" stroked="f">
                      <v:textbox inset="2.16pt,1.44pt,0,1.44pt">
                        <w:txbxContent>
                          <w:p w14:paraId="028A37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0112" behindDoc="0" locked="0" layoutInCell="1" allowOverlap="1" wp14:anchorId="1677FBA9" wp14:editId="13FE4083">
                      <wp:simplePos x="0" y="0"/>
                      <wp:positionH relativeFrom="column">
                        <wp:posOffset>-63500</wp:posOffset>
                      </wp:positionH>
                      <wp:positionV relativeFrom="paragraph">
                        <wp:posOffset>355600</wp:posOffset>
                      </wp:positionV>
                      <wp:extent cx="1003300" cy="762000"/>
                      <wp:effectExtent l="0" t="0" r="0" b="0"/>
                      <wp:wrapNone/>
                      <wp:docPr id="6219" name="Rectangle 6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97D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7FBA9" id="Rectangle 6219" o:spid="_x0000_s2000" style="position:absolute;margin-left:-5pt;margin-top:28pt;width:79pt;height:60pt;z-index:2509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y0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zeNcuWEs8dTukH&#10;6sZ9bxW5ZAcjpZrnO+s1xtRh2XN8gmuU0J3JTxrc/EVaZCoan28aqykTgcl21W5rnITAo826XaGP&#10;Xaq34ggpf1HBkdlhFBBKUZafvqV8ufp6BetmMJfnZy9Ph6mQaTfrV6iHIM9IEXc0P6LRNoyMCmsi&#10;JSPOndH068hBUWK/ehS22axXDS5KCZbbZo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Cmhy0ugEAAEsDAAAOAAAAAAAAAAAAAAAAAC4CAABkcnMvZTJv&#10;RG9jLnhtbFBLAQItABQABgAIAAAAIQBMN8142gAAAAoBAAAPAAAAAAAAAAAAAAAAABQEAABkcnMv&#10;ZG93bnJldi54bWxQSwUGAAAAAAQABADzAAAAGwUAAAAA&#10;" filled="f" stroked="f">
                      <v:textbox inset="2.16pt,1.44pt,0,1.44pt">
                        <w:txbxContent>
                          <w:p w14:paraId="32397D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1136" behindDoc="0" locked="0" layoutInCell="1" allowOverlap="1" wp14:anchorId="1BFDAB52" wp14:editId="6DA2386F">
                      <wp:simplePos x="0" y="0"/>
                      <wp:positionH relativeFrom="column">
                        <wp:posOffset>-63500</wp:posOffset>
                      </wp:positionH>
                      <wp:positionV relativeFrom="paragraph">
                        <wp:posOffset>355600</wp:posOffset>
                      </wp:positionV>
                      <wp:extent cx="1003300" cy="762000"/>
                      <wp:effectExtent l="0" t="0" r="0" b="0"/>
                      <wp:wrapNone/>
                      <wp:docPr id="6218" name="Rectangle 6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CB5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DAB52" id="Rectangle 6218" o:spid="_x0000_s2001" style="position:absolute;margin-left:-5pt;margin-top:28pt;width:79pt;height:60pt;z-index:2509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jbzUBugEAAEsDAAAOAAAAAAAAAAAAAAAAAC4CAABkcnMvZTJv&#10;RG9jLnhtbFBLAQItABQABgAIAAAAIQBMN8142gAAAAoBAAAPAAAAAAAAAAAAAAAAABQEAABkcnMv&#10;ZG93bnJldi54bWxQSwUGAAAAAAQABADzAAAAGwUAAAAA&#10;" filled="f" stroked="f">
                      <v:textbox inset="2.16pt,1.44pt,0,1.44pt">
                        <w:txbxContent>
                          <w:p w14:paraId="000CB5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2160" behindDoc="0" locked="0" layoutInCell="1" allowOverlap="1" wp14:anchorId="035BFDC1" wp14:editId="7B22794D">
                      <wp:simplePos x="0" y="0"/>
                      <wp:positionH relativeFrom="column">
                        <wp:posOffset>-63500</wp:posOffset>
                      </wp:positionH>
                      <wp:positionV relativeFrom="paragraph">
                        <wp:posOffset>355600</wp:posOffset>
                      </wp:positionV>
                      <wp:extent cx="1003300" cy="762000"/>
                      <wp:effectExtent l="0" t="0" r="0" b="0"/>
                      <wp:wrapNone/>
                      <wp:docPr id="6217" name="Rectangle 6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D05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BFDC1" id="Rectangle 6217" o:spid="_x0000_s2002" style="position:absolute;margin-left:-5pt;margin-top:28pt;width:79pt;height:60pt;z-index:2509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Pvug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NvMVJY5bnNJv&#10;1I27blDknO2NlCrPN+s1hthi2VN4hEsU0c3kJw02f5EWmYrGp6vGakpEYHKz2KxrnITAo9XNZoE+&#10;dqneiwPE9EN5S7LDKCCUoiw//orpfPXtCtZlMOfns5em/VTIbFbLN6h7L09IEXc0PaDRgx8ZFYMJ&#10;lIw4d0bjnwMHRcnw06Gwzepm0eCilGC+bta4wFACBL3/mOVO9B5XSSSg5BDAdD3iLRIVWDixQuyy&#10;XXklPsYF/Ps/sHs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lfRPvugEAAEsDAAAOAAAAAAAAAAAAAAAAAC4CAABkcnMvZTJv&#10;RG9jLnhtbFBLAQItABQABgAIAAAAIQBMN8142gAAAAoBAAAPAAAAAAAAAAAAAAAAABQEAABkcnMv&#10;ZG93bnJldi54bWxQSwUGAAAAAAQABADzAAAAGwUAAAAA&#10;" filled="f" stroked="f">
                      <v:textbox inset="2.16pt,1.44pt,0,1.44pt">
                        <w:txbxContent>
                          <w:p w14:paraId="53FD05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3184" behindDoc="0" locked="0" layoutInCell="1" allowOverlap="1" wp14:anchorId="749474E8" wp14:editId="7E55E4E2">
                      <wp:simplePos x="0" y="0"/>
                      <wp:positionH relativeFrom="column">
                        <wp:posOffset>-63500</wp:posOffset>
                      </wp:positionH>
                      <wp:positionV relativeFrom="paragraph">
                        <wp:posOffset>355600</wp:posOffset>
                      </wp:positionV>
                      <wp:extent cx="1003300" cy="762000"/>
                      <wp:effectExtent l="0" t="0" r="0" b="0"/>
                      <wp:wrapNone/>
                      <wp:docPr id="6216" name="Rectangle 6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209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474E8" id="Rectangle 6216" o:spid="_x0000_s2003" style="position:absolute;margin-left:-5pt;margin-top:28pt;width:79pt;height:60pt;z-index:2509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paug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NvMlJY5bnNJv&#10;1I27blDknO2NlCrPN+s1hthi2VN4hEsU0c3kJw02f5EWmYrGp6vGakpEYHKz2KxrnITAo9XNZoE+&#10;dqneiwPE9EN5S7LDKCCUoiw//orpfPXtCtZlMOfns5em/VTIbFarN6h7L09IEXc0PaDRgx8ZFYMJ&#10;lIw4d0bjnwMHRcnw06Gwzepm0eCilGC+bta4wFACBL3/mOVO9B5XSSSg5BDAdD3iLRIVWDixQuyy&#10;XXklPsYF/Ps/sHs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EiDpaugEAAEsDAAAOAAAAAAAAAAAAAAAAAC4CAABkcnMvZTJv&#10;RG9jLnhtbFBLAQItABQABgAIAAAAIQBMN8142gAAAAoBAAAPAAAAAAAAAAAAAAAAABQEAABkcnMv&#10;ZG93bnJldi54bWxQSwUGAAAAAAQABADzAAAAGwUAAAAA&#10;" filled="f" stroked="f">
                      <v:textbox inset="2.16pt,1.44pt,0,1.44pt">
                        <w:txbxContent>
                          <w:p w14:paraId="414209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4208" behindDoc="0" locked="0" layoutInCell="1" allowOverlap="1" wp14:anchorId="403AB500" wp14:editId="273EA76E">
                      <wp:simplePos x="0" y="0"/>
                      <wp:positionH relativeFrom="column">
                        <wp:posOffset>-63500</wp:posOffset>
                      </wp:positionH>
                      <wp:positionV relativeFrom="paragraph">
                        <wp:posOffset>355600</wp:posOffset>
                      </wp:positionV>
                      <wp:extent cx="1003300" cy="762000"/>
                      <wp:effectExtent l="0" t="0" r="0" b="0"/>
                      <wp:wrapNone/>
                      <wp:docPr id="6215" name="Rectangle 6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ADF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AB500" id="Rectangle 6215" o:spid="_x0000_s2004" style="position:absolute;margin-left:-5pt;margin-top:28pt;width:79pt;height:60pt;z-index:2509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kugEAAEs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tll+psQxi1P6&#10;iboxNxhJztlRCyHzfLNeU4gdlj2FR7hEEd1MflZg8xdpkblofLpqLOdEOCY3q01b4yQ4Hq1vNiv0&#10;sUv1Whwgpq/SW5KdngJCKcqy4/eYzldfrmBdBnN+Pntp3s+FzGbdvkDde3FCirij6QGNMn7qKTc6&#10;UDLh3Hsafx8YSErMN4fCNuubVYOLUoJl27S4wFACBL1/m2WOjx5XiSeg5BBADyPiLRIVWDixQuyy&#10;XXkl3sYF/Os/sPs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K/TCkugEAAEsDAAAOAAAAAAAAAAAAAAAAAC4CAABkcnMvZTJv&#10;RG9jLnhtbFBLAQItABQABgAIAAAAIQBMN8142gAAAAoBAAAPAAAAAAAAAAAAAAAAABQEAABkcnMv&#10;ZG93bnJldi54bWxQSwUGAAAAAAQABADzAAAAGwUAAAAA&#10;" filled="f" stroked="f">
                      <v:textbox inset="2.16pt,1.44pt,0,1.44pt">
                        <w:txbxContent>
                          <w:p w14:paraId="1D3ADF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5232" behindDoc="0" locked="0" layoutInCell="1" allowOverlap="1" wp14:anchorId="29A9E60D" wp14:editId="75EB5850">
                      <wp:simplePos x="0" y="0"/>
                      <wp:positionH relativeFrom="column">
                        <wp:posOffset>-63500</wp:posOffset>
                      </wp:positionH>
                      <wp:positionV relativeFrom="paragraph">
                        <wp:posOffset>355600</wp:posOffset>
                      </wp:positionV>
                      <wp:extent cx="1003300" cy="762000"/>
                      <wp:effectExtent l="0" t="0" r="0" b="0"/>
                      <wp:wrapNone/>
                      <wp:docPr id="6214" name="Rectangle 6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6FC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9E60D" id="Rectangle 6214" o:spid="_x0000_s2005" style="position:absolute;margin-left:-5pt;margin-top:28pt;width:79pt;height:60pt;z-index:2509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kRugEAAEs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zeNcs1JZ47nNIP&#10;1I373ipyyQ5GSjXPd9ZrjKnDsuf4BNcooTuTnzS4+Yu0yFQ0Pt80VlMmApPtqt3WOAmBR5t1u0If&#10;u1RvxRFS/qKCI7PDKCCUoiw/fUv5cvX1CtbNYC7Pz16eDlMh027aV6iHIM9IEXc0P6LRNoyMCmsi&#10;JSPOndH068hBUWK/ehS22axXDS5KCZbbZosLDCVA0If3We7FEHCVRAZKjhFMPyDeIlGBhRMrxK7b&#10;Na/E+7iAf/sH9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rCBkRugEAAEsDAAAOAAAAAAAAAAAAAAAAAC4CAABkcnMvZTJv&#10;RG9jLnhtbFBLAQItABQABgAIAAAAIQBMN8142gAAAAoBAAAPAAAAAAAAAAAAAAAAABQEAABkcnMv&#10;ZG93bnJldi54bWxQSwUGAAAAAAQABADzAAAAGwUAAAAA&#10;" filled="f" stroked="f">
                      <v:textbox inset="2.16pt,1.44pt,0,1.44pt">
                        <w:txbxContent>
                          <w:p w14:paraId="0436FC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6256" behindDoc="0" locked="0" layoutInCell="1" allowOverlap="1" wp14:anchorId="60A7DBDD" wp14:editId="22AA8F38">
                      <wp:simplePos x="0" y="0"/>
                      <wp:positionH relativeFrom="column">
                        <wp:posOffset>-63500</wp:posOffset>
                      </wp:positionH>
                      <wp:positionV relativeFrom="paragraph">
                        <wp:posOffset>355600</wp:posOffset>
                      </wp:positionV>
                      <wp:extent cx="1003300" cy="762000"/>
                      <wp:effectExtent l="0" t="0" r="0" b="0"/>
                      <wp:wrapNone/>
                      <wp:docPr id="6213" name="Rectangle 6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8C5F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7DBDD" id="Rectangle 6213" o:spid="_x0000_s2006" style="position:absolute;margin-left:-5pt;margin-top:28pt;width:79pt;height:60pt;z-index:2509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uQ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u+WKEs8dTukH&#10;6sb9YBU5Z0cjpSrzLXpNMfVY9hyf4BIldAv5WYMrX6RF5qrx6aqxmjMRmNysNusWJyHw6O5ms0If&#10;uzRvxRFS/qKCI8VhFBBKVZYfv6V8vvp6BesKmPPzxcvzfq5k8I1XqPsgT0gRdzQ/otE2TIwKayIl&#10;E86d0fTrwEFRYr96FLa7u1l1uCg1WK67NS4w1ABB799nuRdjwFUSGSg5RDDDiHirRBUWTqwSu2xX&#10;WYn3cQX/9g/sfgM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Iz76di5AQAASwMAAA4AAAAAAAAAAAAAAAAALgIAAGRycy9lMm9E&#10;b2MueG1sUEsBAi0AFAAGAAgAAAAhAEw3zXjaAAAACgEAAA8AAAAAAAAAAAAAAAAAEwQAAGRycy9k&#10;b3ducmV2LnhtbFBLBQYAAAAABAAEAPMAAAAaBQAAAAA=&#10;" filled="f" stroked="f">
                      <v:textbox inset="2.16pt,1.44pt,0,1.44pt">
                        <w:txbxContent>
                          <w:p w14:paraId="6B8C5F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7280" behindDoc="0" locked="0" layoutInCell="1" allowOverlap="1" wp14:anchorId="04451A55" wp14:editId="6A0FF130">
                      <wp:simplePos x="0" y="0"/>
                      <wp:positionH relativeFrom="column">
                        <wp:posOffset>-63500</wp:posOffset>
                      </wp:positionH>
                      <wp:positionV relativeFrom="paragraph">
                        <wp:posOffset>355600</wp:posOffset>
                      </wp:positionV>
                      <wp:extent cx="1003300" cy="762000"/>
                      <wp:effectExtent l="0" t="0" r="0" b="0"/>
                      <wp:wrapNone/>
                      <wp:docPr id="6212" name="Rectangle 6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9DA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51A55" id="Rectangle 6212" o:spid="_x0000_s2007" style="position:absolute;margin-left:-5pt;margin-top:28pt;width:79pt;height:60pt;z-index:2509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7Q7AbbgBAABLAwAADgAAAAAAAAAAAAAAAAAuAgAAZHJzL2Uyb0Rv&#10;Yy54bWxQSwECLQAUAAYACAAAACEATDfNeNoAAAAKAQAADwAAAAAAAAAAAAAAAAASBAAAZHJzL2Rv&#10;d25yZXYueG1sUEsFBgAAAAAEAAQA8wAAABkFAAAAAA==&#10;" filled="f" stroked="f">
                      <v:textbox inset="2.16pt,1.44pt,0,1.44pt">
                        <w:txbxContent>
                          <w:p w14:paraId="73E9DA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8304" behindDoc="0" locked="0" layoutInCell="1" allowOverlap="1" wp14:anchorId="00A4B521" wp14:editId="49C55BAD">
                      <wp:simplePos x="0" y="0"/>
                      <wp:positionH relativeFrom="column">
                        <wp:posOffset>-63500</wp:posOffset>
                      </wp:positionH>
                      <wp:positionV relativeFrom="paragraph">
                        <wp:posOffset>355600</wp:posOffset>
                      </wp:positionV>
                      <wp:extent cx="1003300" cy="762000"/>
                      <wp:effectExtent l="0" t="0" r="0" b="0"/>
                      <wp:wrapNone/>
                      <wp:docPr id="6211" name="Rectangle 6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B5E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4B521" id="Rectangle 6211" o:spid="_x0000_s2008" style="position:absolute;margin-left:-5pt;margin-top:28pt;width:79pt;height:60pt;z-index:2509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A8Xy2m5AQAASwMAAA4AAAAAAAAAAAAAAAAALgIAAGRycy9lMm9E&#10;b2MueG1sUEsBAi0AFAAGAAgAAAAhAEw3zXjaAAAACgEAAA8AAAAAAAAAAAAAAAAAEwQAAGRycy9k&#10;b3ducmV2LnhtbFBLBQYAAAAABAAEAPMAAAAaBQAAAAA=&#10;" filled="f" stroked="f">
                      <v:textbox inset="2.16pt,1.44pt,0,1.44pt">
                        <w:txbxContent>
                          <w:p w14:paraId="0C2B5E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79328" behindDoc="0" locked="0" layoutInCell="1" allowOverlap="1" wp14:anchorId="335AC787" wp14:editId="3CA55684">
                      <wp:simplePos x="0" y="0"/>
                      <wp:positionH relativeFrom="column">
                        <wp:posOffset>-63500</wp:posOffset>
                      </wp:positionH>
                      <wp:positionV relativeFrom="paragraph">
                        <wp:posOffset>355600</wp:posOffset>
                      </wp:positionV>
                      <wp:extent cx="1003300" cy="762000"/>
                      <wp:effectExtent l="0" t="0" r="0" b="0"/>
                      <wp:wrapNone/>
                      <wp:docPr id="6210" name="Rectangle 6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E0F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AC787" id="Rectangle 6210" o:spid="_x0000_s2009" style="position:absolute;margin-left:-5pt;margin-top:28pt;width:79pt;height:60pt;z-index:2509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LcugEAAEs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ulmiQI5bnNJv&#10;1I27flTklB2MlCrPN+s1hdhh2VN4hHMU0c3kZw02f5EWmYvGx4vGak5EYHK9Wrc1PiTw6OZqvUIf&#10;u1TvxQFi+qG8JdlhFBBKUZYffsV0uvp2BesymNPz2Uvzbi5k1u3qDerOyyNSxB1ND2j06CdGxWgC&#10;JRPOndH4Z89BUTL+dChsc3O1anBRSrBsmxYXGEqAoHcfs9yJweMqiQSU7AOYfkC8RaICCydWiJ23&#10;K6/Ex7iAf/8Htq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u4uLcugEAAEsDAAAOAAAAAAAAAAAAAAAAAC4CAABkcnMvZTJv&#10;RG9jLnhtbFBLAQItABQABgAIAAAAIQBMN8142gAAAAoBAAAPAAAAAAAAAAAAAAAAABQEAABkcnMv&#10;ZG93bnJldi54bWxQSwUGAAAAAAQABADzAAAAGwUAAAAA&#10;" filled="f" stroked="f">
                      <v:textbox inset="2.16pt,1.44pt,0,1.44pt">
                        <w:txbxContent>
                          <w:p w14:paraId="135E0F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0352" behindDoc="0" locked="0" layoutInCell="1" allowOverlap="1" wp14:anchorId="2DF4E2F1" wp14:editId="26B2FAFD">
                      <wp:simplePos x="0" y="0"/>
                      <wp:positionH relativeFrom="column">
                        <wp:posOffset>-63500</wp:posOffset>
                      </wp:positionH>
                      <wp:positionV relativeFrom="paragraph">
                        <wp:posOffset>355600</wp:posOffset>
                      </wp:positionV>
                      <wp:extent cx="1003300" cy="762000"/>
                      <wp:effectExtent l="0" t="0" r="0" b="0"/>
                      <wp:wrapNone/>
                      <wp:docPr id="6209" name="Rectangle 6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0C8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4E2F1" id="Rectangle 6209" o:spid="_x0000_s2010" style="position:absolute;margin-left:-5pt;margin-top:28pt;width:79pt;height:60pt;z-index:2509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bv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arKhhLLDU7p&#10;D+rGbT9KcsoOuutkmm/Sa/KhxbIn/wjnKKCbyM8KTPoiLTJnjY8XjeUcicBks2rqEich8Oh63azQ&#10;xy7Fe7GHEO+lMyQ5jAJCycryw68QT1ffrmBdAnN6Pnlx3s2ZTFOv36DuXHdEirij8QGNGt3EqBi1&#10;p2TCuTMaXvccJCXjT4vCVtfrVYWLkoNlXdW4wJADBL37mOVWDA5XSUSgZO9B9wPizRJlWDixTOy8&#10;XWklPsYZ/Ps/sP0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rHKbvugEAAEsDAAAOAAAAAAAAAAAAAAAAAC4CAABkcnMvZTJv&#10;RG9jLnhtbFBLAQItABQABgAIAAAAIQBMN8142gAAAAoBAAAPAAAAAAAAAAAAAAAAABQEAABkcnMv&#10;ZG93bnJldi54bWxQSwUGAAAAAAQABADzAAAAGwUAAAAA&#10;" filled="f" stroked="f">
                      <v:textbox inset="2.16pt,1.44pt,0,1.44pt">
                        <w:txbxContent>
                          <w:p w14:paraId="0D10C8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1376" behindDoc="0" locked="0" layoutInCell="1" allowOverlap="1" wp14:anchorId="3B5381AB" wp14:editId="0DA25B16">
                      <wp:simplePos x="0" y="0"/>
                      <wp:positionH relativeFrom="column">
                        <wp:posOffset>-63500</wp:posOffset>
                      </wp:positionH>
                      <wp:positionV relativeFrom="paragraph">
                        <wp:posOffset>355600</wp:posOffset>
                      </wp:positionV>
                      <wp:extent cx="1003300" cy="762000"/>
                      <wp:effectExtent l="0" t="0" r="0" b="0"/>
                      <wp:wrapNone/>
                      <wp:docPr id="6208" name="Rectangle 6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4B3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381AB" id="Rectangle 6208" o:spid="_x0000_s2011" style="position:absolute;margin-left:-5pt;margin-top:28pt;width:79pt;height:60pt;z-index:2509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9auQEAAEs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p629Q4K8csTukH&#10;6sbcYCQ5ZUcthMzzzXpNIXZY9hKe4RxFdDP5WYHNX6RF5qLx8aKxnBPhmFyv1m2Nk+B4dHe9XqGP&#10;Xar34gAxfZXekuz0FBBKUZYdHmM6XX27gnUZzOn57KV5Nxcy6/bmDerOiyNSxB1NT2iU8VNPudGB&#10;kgnn3tP4umcgKTHfHArb3F2vGlyUEizbpkVRoAQIevcxyxwfPa4ST0DJPoAeRsRbJCqwcGKF2Hm7&#10;8kp8jAv4939g+xs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Mrpj1q5AQAASwMAAA4AAAAAAAAAAAAAAAAALgIAAGRycy9lMm9E&#10;b2MueG1sUEsBAi0AFAAGAAgAAAAhAEw3zXjaAAAACgEAAA8AAAAAAAAAAAAAAAAAEwQAAGRycy9k&#10;b3ducmV2LnhtbFBLBQYAAAAABAAEAPMAAAAaBQAAAAA=&#10;" filled="f" stroked="f">
                      <v:textbox inset="2.16pt,1.44pt,0,1.44pt">
                        <w:txbxContent>
                          <w:p w14:paraId="4A04B3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2400" behindDoc="0" locked="0" layoutInCell="1" allowOverlap="1" wp14:anchorId="288D05EE" wp14:editId="45293202">
                      <wp:simplePos x="0" y="0"/>
                      <wp:positionH relativeFrom="column">
                        <wp:posOffset>-63500</wp:posOffset>
                      </wp:positionH>
                      <wp:positionV relativeFrom="paragraph">
                        <wp:posOffset>355600</wp:posOffset>
                      </wp:positionV>
                      <wp:extent cx="1003300" cy="762000"/>
                      <wp:effectExtent l="0" t="0" r="0" b="0"/>
                      <wp:wrapNone/>
                      <wp:docPr id="6207" name="Rectangle 6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35A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D05EE" id="Rectangle 6207" o:spid="_x0000_s2012" style="position:absolute;margin-left:-5pt;margin-top:28pt;width:79pt;height:60pt;z-index:2509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0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pt5Q4rnDKf1A&#10;3bjvrSKX7GCkVPN8Z73GmDose45PcI0SujP5SYObv0iLTEXj801jNWUiMLldbdsaJyHwaHO3XaGP&#10;Xaq34ggpf1HBkdlhFBBKUZafvqV8ufp6BetmMJfnZy9Ph6mQ2bbrV6iHIM9IEXc0P6LRNoyMCmsi&#10;JSPOndH068hBUWK/ehS22dytGlyUEizbpsUFhhIg6MP7LPdiCLhKIgMlxwimHxBvkajAwokVYtft&#10;mlfifVzAv/0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M+6m0ugEAAEsDAAAOAAAAAAAAAAAAAAAAAC4CAABkcnMvZTJv&#10;RG9jLnhtbFBLAQItABQABgAIAAAAIQBMN8142gAAAAoBAAAPAAAAAAAAAAAAAAAAABQEAABkcnMv&#10;ZG93bnJldi54bWxQSwUGAAAAAAQABADzAAAAGwUAAAAA&#10;" filled="f" stroked="f">
                      <v:textbox inset="2.16pt,1.44pt,0,1.44pt">
                        <w:txbxContent>
                          <w:p w14:paraId="32035A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3424" behindDoc="0" locked="0" layoutInCell="1" allowOverlap="1" wp14:anchorId="5870598E" wp14:editId="69288CD4">
                      <wp:simplePos x="0" y="0"/>
                      <wp:positionH relativeFrom="column">
                        <wp:posOffset>-63500</wp:posOffset>
                      </wp:positionH>
                      <wp:positionV relativeFrom="paragraph">
                        <wp:posOffset>355600</wp:posOffset>
                      </wp:positionV>
                      <wp:extent cx="1003300" cy="762000"/>
                      <wp:effectExtent l="0" t="0" r="0" b="0"/>
                      <wp:wrapNone/>
                      <wp:docPr id="6206" name="Rectangle 6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8EA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0598E" id="Rectangle 6206" o:spid="_x0000_s2013" style="position:absolute;margin-left:-5pt;margin-top:28pt;width:79pt;height:60pt;z-index:2509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ABugEAAEs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Prpl5T4rnDKf1A&#10;3bjvrSKX7GCkVPN8Z73GmDose45PcI0SujP5SYObv0iLTEXj801jNWUiMLldbdsaJyHwaHO3XaGP&#10;Xaq34ggpf1HBkdlhFBBKUZafvqV8ufp6BetmMJfnZy9Ph6mQ2babV6iHIM9IEXc0P6LRNoyMCmsi&#10;JSPOndH068hBUWK/ehS22dytGlyUEizbpsUFhhIg6MP7LPdiCLhKIgMlxwimHxBvkajAwokVYtft&#10;mlfifVzAv/0D+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tDoABugEAAEsDAAAOAAAAAAAAAAAAAAAAAC4CAABkcnMvZTJv&#10;RG9jLnhtbFBLAQItABQABgAIAAAAIQBMN8142gAAAAoBAAAPAAAAAAAAAAAAAAAAABQEAABkcnMv&#10;ZG93bnJldi54bWxQSwUGAAAAAAQABADzAAAAGwUAAAAA&#10;" filled="f" stroked="f">
                      <v:textbox inset="2.16pt,1.44pt,0,1.44pt">
                        <w:txbxContent>
                          <w:p w14:paraId="1048EA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4448" behindDoc="0" locked="0" layoutInCell="1" allowOverlap="1" wp14:anchorId="53AF7E9A" wp14:editId="0E98AEC4">
                      <wp:simplePos x="0" y="0"/>
                      <wp:positionH relativeFrom="column">
                        <wp:posOffset>-63500</wp:posOffset>
                      </wp:positionH>
                      <wp:positionV relativeFrom="paragraph">
                        <wp:posOffset>355600</wp:posOffset>
                      </wp:positionV>
                      <wp:extent cx="977900" cy="927100"/>
                      <wp:effectExtent l="0" t="0" r="0" b="0"/>
                      <wp:wrapNone/>
                      <wp:docPr id="6205" name="Rectangle 62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426E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F7E9A" id="Rectangle 6205" o:spid="_x0000_s2014" style="position:absolute;margin-left:-5pt;margin-top:28pt;width:77pt;height:73pt;z-index:2509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OsQ8BS2AQAASwMAAA4AAAAAAAAAAAAAAAAALgIAAGRycy9lMm9E&#10;b2MueG1sUEsBAi0AFAAGAAgAAAAhAH5QDZ/dAAAACgEAAA8AAAAAAAAAAAAAAAAAEAQAAGRycy9k&#10;b3ducmV2LnhtbFBLBQYAAAAABAAEAPMAAAAaBQAAAAA=&#10;" filled="f" stroked="f">
                      <v:textbox inset="2.16pt,1.44pt,0,1.44pt">
                        <w:txbxContent>
                          <w:p w14:paraId="1D426E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5472" behindDoc="0" locked="0" layoutInCell="1" allowOverlap="1" wp14:anchorId="1275605C" wp14:editId="3BFE6404">
                      <wp:simplePos x="0" y="0"/>
                      <wp:positionH relativeFrom="column">
                        <wp:posOffset>-63500</wp:posOffset>
                      </wp:positionH>
                      <wp:positionV relativeFrom="paragraph">
                        <wp:posOffset>355600</wp:posOffset>
                      </wp:positionV>
                      <wp:extent cx="1003300" cy="762000"/>
                      <wp:effectExtent l="0" t="0" r="0" b="0"/>
                      <wp:wrapNone/>
                      <wp:docPr id="6204" name="Rectangle 6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099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5605C" id="Rectangle 6204" o:spid="_x0000_s2015" style="position:absolute;margin-left:-5pt;margin-top:28pt;width:79pt;height:60pt;z-index:2509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CjqNKugEAAEsDAAAOAAAAAAAAAAAAAAAAAC4CAABkcnMvZTJv&#10;RG9jLnhtbFBLAQItABQABgAIAAAAIQBMN8142gAAAAoBAAAPAAAAAAAAAAAAAAAAABQEAABkcnMv&#10;ZG93bnJldi54bWxQSwUGAAAAAAQABADzAAAAGwUAAAAA&#10;" filled="f" stroked="f">
                      <v:textbox inset="2.16pt,1.44pt,0,1.44pt">
                        <w:txbxContent>
                          <w:p w14:paraId="48D099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6496" behindDoc="0" locked="0" layoutInCell="1" allowOverlap="1" wp14:anchorId="294FC8F1" wp14:editId="74DC9712">
                      <wp:simplePos x="0" y="0"/>
                      <wp:positionH relativeFrom="column">
                        <wp:posOffset>-63500</wp:posOffset>
                      </wp:positionH>
                      <wp:positionV relativeFrom="paragraph">
                        <wp:posOffset>355600</wp:posOffset>
                      </wp:positionV>
                      <wp:extent cx="977900" cy="863600"/>
                      <wp:effectExtent l="0" t="0" r="0" b="0"/>
                      <wp:wrapNone/>
                      <wp:docPr id="6203" name="Rectangle 62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8386B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FC8F1" id="Rectangle 6203" o:spid="_x0000_s2016" style="position:absolute;margin-left:-5pt;margin-top:28pt;width:77pt;height:68pt;z-index:2509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KqV7M+6AQAASwMAAA4AAAAAAAAAAAAAAAAALgIAAGRycy9l&#10;Mm9Eb2MueG1sUEsBAi0AFAAGAAgAAAAhANZ3XRzcAAAACgEAAA8AAAAAAAAAAAAAAAAAFAQAAGRy&#10;cy9kb3ducmV2LnhtbFBLBQYAAAAABAAEAPMAAAAdBQAAAAA=&#10;" filled="f" stroked="f">
                      <v:textbox inset="2.16pt,1.44pt,0,1.44pt">
                        <w:txbxContent>
                          <w:p w14:paraId="58386B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7520" behindDoc="0" locked="0" layoutInCell="1" allowOverlap="1" wp14:anchorId="4D9C7F5B" wp14:editId="07CE9C9B">
                      <wp:simplePos x="0" y="0"/>
                      <wp:positionH relativeFrom="column">
                        <wp:posOffset>-63500</wp:posOffset>
                      </wp:positionH>
                      <wp:positionV relativeFrom="paragraph">
                        <wp:posOffset>355600</wp:posOffset>
                      </wp:positionV>
                      <wp:extent cx="977900" cy="927100"/>
                      <wp:effectExtent l="0" t="0" r="0" b="0"/>
                      <wp:wrapNone/>
                      <wp:docPr id="6202" name="Rectangle 62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7F6F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C7F5B" id="Rectangle 6202" o:spid="_x0000_s2017" style="position:absolute;margin-left:-5pt;margin-top:28pt;width:77pt;height:73pt;z-index:2509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" filled="f" stroked="f">
                      <v:textbox inset="2.16pt,1.44pt,0,1.44pt">
                        <w:txbxContent>
                          <w:p w14:paraId="1A7F6F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8544" behindDoc="0" locked="0" layoutInCell="1" allowOverlap="1" wp14:anchorId="1C5A91EB" wp14:editId="599CB345">
                      <wp:simplePos x="0" y="0"/>
                      <wp:positionH relativeFrom="column">
                        <wp:posOffset>-63500</wp:posOffset>
                      </wp:positionH>
                      <wp:positionV relativeFrom="paragraph">
                        <wp:posOffset>355600</wp:posOffset>
                      </wp:positionV>
                      <wp:extent cx="1003300" cy="762000"/>
                      <wp:effectExtent l="0" t="0" r="0" b="0"/>
                      <wp:wrapNone/>
                      <wp:docPr id="6201" name="Rectangle 6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C315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A91EB" id="Rectangle 6201" o:spid="_x0000_s2018" style="position:absolute;margin-left:-5pt;margin-top:28pt;width:79pt;height:60pt;z-index:2509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tTuQ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NQKgxHGLU/qN&#10;unHXj4qcsoORUuX5Zr2mEDssewqPcI4iupn8rMHmL9Iic9H4eNFYzYkITLardl3jJAQe3Vy1K/Sx&#10;S/VeHCCmH8pbkh1GAaEUZfnhV0ynq29XsC6DOT2fvTTv5kKmbZs3qDsvj0gRdzQ9oNGjnxgVowmU&#10;TDh3RuOfPQdFyfjTobDNzdWqwUUpwXLdrHGBoQQIevcxy50YPK6SSEDJPoDpB8RbJCqwcGKF2Hm7&#10;8kp8jAv4939g+wo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DRvy1O5AQAASwMAAA4AAAAAAAAAAAAAAAAALgIAAGRycy9lMm9E&#10;b2MueG1sUEsBAi0AFAAGAAgAAAAhAEw3zXjaAAAACgEAAA8AAAAAAAAAAAAAAAAAEwQAAGRycy9k&#10;b3ducmV2LnhtbFBLBQYAAAAABAAEAPMAAAAaBQAAAAA=&#10;" filled="f" stroked="f">
                      <v:textbox inset="2.16pt,1.44pt,0,1.44pt">
                        <w:txbxContent>
                          <w:p w14:paraId="6BC315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89568" behindDoc="0" locked="0" layoutInCell="1" allowOverlap="1" wp14:anchorId="6B96422B" wp14:editId="7E755F3B">
                      <wp:simplePos x="0" y="0"/>
                      <wp:positionH relativeFrom="column">
                        <wp:posOffset>-63500</wp:posOffset>
                      </wp:positionH>
                      <wp:positionV relativeFrom="paragraph">
                        <wp:posOffset>355600</wp:posOffset>
                      </wp:positionV>
                      <wp:extent cx="977900" cy="927100"/>
                      <wp:effectExtent l="0" t="0" r="0" b="0"/>
                      <wp:wrapNone/>
                      <wp:docPr id="6200" name="Rectangle 62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D130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6422B" id="Rectangle 6200" o:spid="_x0000_s2019" style="position:absolute;margin-left:-5pt;margin-top:28pt;width:77pt;height:73pt;z-index:2509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" filled="f" stroked="f">
                      <v:textbox inset="2.16pt,1.44pt,0,1.44pt">
                        <w:txbxContent>
                          <w:p w14:paraId="64D130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0592" behindDoc="0" locked="0" layoutInCell="1" allowOverlap="1" wp14:anchorId="77D3651F" wp14:editId="03DB5EDC">
                      <wp:simplePos x="0" y="0"/>
                      <wp:positionH relativeFrom="column">
                        <wp:posOffset>-63500</wp:posOffset>
                      </wp:positionH>
                      <wp:positionV relativeFrom="paragraph">
                        <wp:posOffset>355600</wp:posOffset>
                      </wp:positionV>
                      <wp:extent cx="977900" cy="927100"/>
                      <wp:effectExtent l="0" t="0" r="0" b="0"/>
                      <wp:wrapNone/>
                      <wp:docPr id="6199" name="Rectangle 61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11C6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3651F" id="Rectangle 6199" o:spid="_x0000_s2020" style="position:absolute;margin-left:-5pt;margin-top:28pt;width:77pt;height:73pt;z-index:2509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GbR07e2AQAASwMAAA4AAAAAAAAAAAAAAAAALgIAAGRycy9lMm9E&#10;b2MueG1sUEsBAi0AFAAGAAgAAAAhAH5QDZ/dAAAACgEAAA8AAAAAAAAAAAAAAAAAEAQAAGRycy9k&#10;b3ducmV2LnhtbFBLBQYAAAAABAAEAPMAAAAaBQAAAAA=&#10;" filled="f" stroked="f">
                      <v:textbox inset="2.16pt,1.44pt,0,1.44pt">
                        <w:txbxContent>
                          <w:p w14:paraId="0A11C6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1616" behindDoc="0" locked="0" layoutInCell="1" allowOverlap="1" wp14:anchorId="11D2D67F" wp14:editId="607B7EEE">
                      <wp:simplePos x="0" y="0"/>
                      <wp:positionH relativeFrom="column">
                        <wp:posOffset>-63500</wp:posOffset>
                      </wp:positionH>
                      <wp:positionV relativeFrom="paragraph">
                        <wp:posOffset>355600</wp:posOffset>
                      </wp:positionV>
                      <wp:extent cx="1003300" cy="762000"/>
                      <wp:effectExtent l="0" t="0" r="0" b="0"/>
                      <wp:wrapNone/>
                      <wp:docPr id="6198" name="Rectangle 6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867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2D67F" id="Rectangle 6198" o:spid="_x0000_s2021" style="position:absolute;margin-left:-5pt;margin-top:28pt;width:79pt;height:60pt;z-index:2509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PT4DpugEAAEsDAAAOAAAAAAAAAAAAAAAAAC4CAABkcnMvZTJv&#10;RG9jLnhtbFBLAQItABQABgAIAAAAIQBMN8142gAAAAoBAAAPAAAAAAAAAAAAAAAAABQEAABkcnMv&#10;ZG93bnJldi54bWxQSwUGAAAAAAQABADzAAAAGwUAAAAA&#10;" filled="f" stroked="f">
                      <v:textbox inset="2.16pt,1.44pt,0,1.44pt">
                        <w:txbxContent>
                          <w:p w14:paraId="54B867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2640" behindDoc="0" locked="0" layoutInCell="1" allowOverlap="1" wp14:anchorId="7CC16485" wp14:editId="223A5062">
                      <wp:simplePos x="0" y="0"/>
                      <wp:positionH relativeFrom="column">
                        <wp:posOffset>-63500</wp:posOffset>
                      </wp:positionH>
                      <wp:positionV relativeFrom="paragraph">
                        <wp:posOffset>355600</wp:posOffset>
                      </wp:positionV>
                      <wp:extent cx="977900" cy="927100"/>
                      <wp:effectExtent l="0" t="0" r="0" b="0"/>
                      <wp:wrapNone/>
                      <wp:docPr id="6197" name="Rectangle 61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CA92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16485" id="Rectangle 6197" o:spid="_x0000_s2022" style="position:absolute;margin-left:-5pt;margin-top:28pt;width:77pt;height:73pt;z-index:2509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BBNtzstwEAAEsDAAAOAAAAAAAAAAAAAAAAAC4CAABkcnMvZTJv&#10;RG9jLnhtbFBLAQItABQABgAIAAAAIQB+UA2f3QAAAAoBAAAPAAAAAAAAAAAAAAAAABEEAABkcnMv&#10;ZG93bnJldi54bWxQSwUGAAAAAAQABADzAAAAGwUAAAAA&#10;" filled="f" stroked="f">
                      <v:textbox inset="2.16pt,1.44pt,0,1.44pt">
                        <w:txbxContent>
                          <w:p w14:paraId="5ECA92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3664" behindDoc="0" locked="0" layoutInCell="1" allowOverlap="1" wp14:anchorId="322A8210" wp14:editId="23CC7E13">
                      <wp:simplePos x="0" y="0"/>
                      <wp:positionH relativeFrom="column">
                        <wp:posOffset>-63500</wp:posOffset>
                      </wp:positionH>
                      <wp:positionV relativeFrom="paragraph">
                        <wp:posOffset>355600</wp:posOffset>
                      </wp:positionV>
                      <wp:extent cx="977900" cy="901700"/>
                      <wp:effectExtent l="0" t="0" r="0" b="0"/>
                      <wp:wrapNone/>
                      <wp:docPr id="6196" name="Rectangle 61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24A9C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A8210" id="Rectangle 6196" o:spid="_x0000_s2023" style="position:absolute;margin-left:-5pt;margin-top:28pt;width:77pt;height:71pt;z-index:2509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" filled="f" stroked="f">
                      <v:textbox inset="2.16pt,1.44pt,0,1.44pt">
                        <w:txbxContent>
                          <w:p w14:paraId="224A9C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4688" behindDoc="0" locked="0" layoutInCell="1" allowOverlap="1" wp14:anchorId="770D65B5" wp14:editId="5803C38B">
                      <wp:simplePos x="0" y="0"/>
                      <wp:positionH relativeFrom="column">
                        <wp:posOffset>-63500</wp:posOffset>
                      </wp:positionH>
                      <wp:positionV relativeFrom="paragraph">
                        <wp:posOffset>355600</wp:posOffset>
                      </wp:positionV>
                      <wp:extent cx="1003300" cy="762000"/>
                      <wp:effectExtent l="0" t="0" r="0" b="0"/>
                      <wp:wrapNone/>
                      <wp:docPr id="6195" name="Rectangle 6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112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D65B5" id="Rectangle 6195" o:spid="_x0000_s2024" style="position:absolute;margin-left:-5pt;margin-top:28pt;width:79pt;height:60pt;z-index:2509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VMugEAAEsDAAAOAAAAZHJzL2Uyb0RvYy54bWysU9tu2zAMfR+wfxD0vthxu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zerruPlHjucErf&#10;UTfuB6vIOTsaKdUy30WvKaYey57jE1yihO5Cftbgli/SInPR+HTVWM2ZCEx2m66tcRICj+5uug36&#10;2KV6LY6Q8mcVHFkcRgGhFGX58WvK56svV7BuAXN+fvHyvJ8Lma5rX6DugzwhRdzR/IhG2zAxKqyJ&#10;lEw4d0bTrwMHRYn94lHY5u5m0+CilGDdNi0uMJQAQe/fZrkXY8BVEhkoOUQww4h4i0QFFk6sELts&#10;17ISb+MC/vUf2P0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m3YVMugEAAEsDAAAOAAAAAAAAAAAAAAAAAC4CAABkcnMvZTJv&#10;RG9jLnhtbFBLAQItABQABgAIAAAAIQBMN8142gAAAAoBAAAPAAAAAAAAAAAAAAAAABQEAABkcnMv&#10;ZG93bnJldi54bWxQSwUGAAAAAAQABADzAAAAGwUAAAAA&#10;" filled="f" stroked="f">
                      <v:textbox inset="2.16pt,1.44pt,0,1.44pt">
                        <w:txbxContent>
                          <w:p w14:paraId="334112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5712" behindDoc="0" locked="0" layoutInCell="1" allowOverlap="1" wp14:anchorId="23718FD4" wp14:editId="56A773CF">
                      <wp:simplePos x="0" y="0"/>
                      <wp:positionH relativeFrom="column">
                        <wp:posOffset>-63500</wp:posOffset>
                      </wp:positionH>
                      <wp:positionV relativeFrom="paragraph">
                        <wp:posOffset>355600</wp:posOffset>
                      </wp:positionV>
                      <wp:extent cx="1003300" cy="762000"/>
                      <wp:effectExtent l="0" t="0" r="0" b="0"/>
                      <wp:wrapNone/>
                      <wp:docPr id="6194" name="Rectangle 6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33E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18FD4" id="Rectangle 6194" o:spid="_x0000_s2025" style="position:absolute;margin-left:-5pt;margin-top:28pt;width:79pt;height:60pt;z-index:2509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HKKz5ugEAAEsDAAAOAAAAAAAAAAAAAAAAAC4CAABkcnMvZTJv&#10;RG9jLnhtbFBLAQItABQABgAIAAAAIQBMN8142gAAAAoBAAAPAAAAAAAAAAAAAAAAABQEAABkcnMv&#10;ZG93bnJldi54bWxQSwUGAAAAAAQABADzAAAAGwUAAAAA&#10;" filled="f" stroked="f">
                      <v:textbox inset="2.16pt,1.44pt,0,1.44pt">
                        <w:txbxContent>
                          <w:p w14:paraId="36E33E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6736" behindDoc="0" locked="0" layoutInCell="1" allowOverlap="1" wp14:anchorId="7112A416" wp14:editId="732DE2AA">
                      <wp:simplePos x="0" y="0"/>
                      <wp:positionH relativeFrom="column">
                        <wp:posOffset>-63500</wp:posOffset>
                      </wp:positionH>
                      <wp:positionV relativeFrom="paragraph">
                        <wp:posOffset>355600</wp:posOffset>
                      </wp:positionV>
                      <wp:extent cx="1003300" cy="762000"/>
                      <wp:effectExtent l="0" t="0" r="0" b="0"/>
                      <wp:wrapNone/>
                      <wp:docPr id="6193" name="Rectangle 6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F92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2A416" id="Rectangle 6193" o:spid="_x0000_s2026" style="position:absolute;margin-left:-5pt;margin-top:28pt;width:79pt;height:60pt;z-index:2509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cRb2wugEAAEwDAAAOAAAAAAAAAAAAAAAAAC4CAABkcnMvZTJv&#10;RG9jLnhtbFBLAQItABQABgAIAAAAIQBMN8142gAAAAoBAAAPAAAAAAAAAAAAAAAAABQEAABkcnMv&#10;ZG93bnJldi54bWxQSwUGAAAAAAQABADzAAAAGwUAAAAA&#10;" filled="f" stroked="f">
                      <v:textbox inset="2.16pt,1.44pt,0,1.44pt">
                        <w:txbxContent>
                          <w:p w14:paraId="181F92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7760" behindDoc="0" locked="0" layoutInCell="1" allowOverlap="1" wp14:anchorId="425D8B91" wp14:editId="19C0249A">
                      <wp:simplePos x="0" y="0"/>
                      <wp:positionH relativeFrom="column">
                        <wp:posOffset>-63500</wp:posOffset>
                      </wp:positionH>
                      <wp:positionV relativeFrom="paragraph">
                        <wp:posOffset>355600</wp:posOffset>
                      </wp:positionV>
                      <wp:extent cx="1003300" cy="762000"/>
                      <wp:effectExtent l="0" t="0" r="0" b="0"/>
                      <wp:wrapNone/>
                      <wp:docPr id="6192" name="Rectangle 6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5C9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D8B91" id="Rectangle 6192" o:spid="_x0000_s2027" style="position:absolute;margin-left:-5pt;margin-top:28pt;width:79pt;height:60pt;z-index:2509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BDBSVu5AQAATAMAAA4AAAAAAAAAAAAAAAAALgIAAGRycy9lMm9E&#10;b2MueG1sUEsBAi0AFAAGAAgAAAAhAEw3zXjaAAAACgEAAA8AAAAAAAAAAAAAAAAAEwQAAGRycy9k&#10;b3ducmV2LnhtbFBLBQYAAAAABAAEAPMAAAAaBQAAAAA=&#10;" filled="f" stroked="f">
                      <v:textbox inset="2.16pt,1.44pt,0,1.44pt">
                        <w:txbxContent>
                          <w:p w14:paraId="2765C9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8784" behindDoc="0" locked="0" layoutInCell="1" allowOverlap="1" wp14:anchorId="7B48E323" wp14:editId="363EA296">
                      <wp:simplePos x="0" y="0"/>
                      <wp:positionH relativeFrom="column">
                        <wp:posOffset>-63500</wp:posOffset>
                      </wp:positionH>
                      <wp:positionV relativeFrom="paragraph">
                        <wp:posOffset>355600</wp:posOffset>
                      </wp:positionV>
                      <wp:extent cx="1003300" cy="762000"/>
                      <wp:effectExtent l="0" t="0" r="0" b="0"/>
                      <wp:wrapNone/>
                      <wp:docPr id="6191" name="Rectangle 6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EE0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8E323" id="Rectangle 6191" o:spid="_x0000_s2028" style="position:absolute;margin-left:-5pt;margin-top:28pt;width:79pt;height:60pt;z-index:2509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UslvLsBAABMAwAADgAAAAAAAAAAAAAAAAAuAgAAZHJzL2Uy&#10;b0RvYy54bWxQSwECLQAUAAYACAAAACEATDfNeNoAAAAKAQAADwAAAAAAAAAAAAAAAAAVBAAAZHJz&#10;L2Rvd25yZXYueG1sUEsFBgAAAAAEAAQA8wAAABwFAAAAAA==&#10;" filled="f" stroked="f">
                      <v:textbox inset="2.16pt,1.44pt,0,1.44pt">
                        <w:txbxContent>
                          <w:p w14:paraId="27EEE0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0999808" behindDoc="0" locked="0" layoutInCell="1" allowOverlap="1" wp14:anchorId="1BF02B7D" wp14:editId="67C10977">
                      <wp:simplePos x="0" y="0"/>
                      <wp:positionH relativeFrom="column">
                        <wp:posOffset>-63500</wp:posOffset>
                      </wp:positionH>
                      <wp:positionV relativeFrom="paragraph">
                        <wp:posOffset>355600</wp:posOffset>
                      </wp:positionV>
                      <wp:extent cx="1003300" cy="762000"/>
                      <wp:effectExtent l="0" t="0" r="0" b="0"/>
                      <wp:wrapNone/>
                      <wp:docPr id="6190" name="Rectangle 6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FF2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02B7D" id="Rectangle 6190" o:spid="_x0000_s2029" style="position:absolute;margin-left:-5pt;margin-top:28pt;width:79pt;height:60pt;z-index:2509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Jz9FXugEAAEwDAAAOAAAAAAAAAAAAAAAAAC4CAABkcnMvZTJv&#10;RG9jLnhtbFBLAQItABQABgAIAAAAIQBMN8142gAAAAoBAAAPAAAAAAAAAAAAAAAAABQEAABkcnMv&#10;ZG93bnJldi54bWxQSwUGAAAAAAQABADzAAAAGwUAAAAA&#10;" filled="f" stroked="f">
                      <v:textbox inset="2.16pt,1.44pt,0,1.44pt">
                        <w:txbxContent>
                          <w:p w14:paraId="44DFF2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00832" behindDoc="0" locked="0" layoutInCell="1" allowOverlap="1" wp14:anchorId="7394F6C4" wp14:editId="34CBA38E">
                      <wp:simplePos x="0" y="0"/>
                      <wp:positionH relativeFrom="column">
                        <wp:posOffset>-63500</wp:posOffset>
                      </wp:positionH>
                      <wp:positionV relativeFrom="paragraph">
                        <wp:posOffset>355600</wp:posOffset>
                      </wp:positionV>
                      <wp:extent cx="1003300" cy="762000"/>
                      <wp:effectExtent l="0" t="0" r="0" b="0"/>
                      <wp:wrapNone/>
                      <wp:docPr id="6189" name="Rectangle 6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B46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4F6C4" id="Rectangle 6189" o:spid="_x0000_s2030" style="position:absolute;margin-left:-5pt;margin-top:28pt;width:79pt;height:60pt;z-index:2510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kKx5LsBAABMAwAADgAAAAAAAAAAAAAAAAAuAgAAZHJzL2Uy&#10;b0RvYy54bWxQSwECLQAUAAYACAAAACEATDfNeNoAAAAKAQAADwAAAAAAAAAAAAAAAAAVBAAAZHJz&#10;L2Rvd25yZXYueG1sUEsFBgAAAAAEAAQA8wAAABwFAAAAAA==&#10;" filled="f" stroked="f">
                      <v:textbox inset="2.16pt,1.44pt,0,1.44pt">
                        <w:txbxContent>
                          <w:p w14:paraId="256B46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01856" behindDoc="0" locked="0" layoutInCell="1" allowOverlap="1" wp14:anchorId="034E5D39" wp14:editId="705B16FD">
                      <wp:simplePos x="0" y="0"/>
                      <wp:positionH relativeFrom="column">
                        <wp:posOffset>-63500</wp:posOffset>
                      </wp:positionH>
                      <wp:positionV relativeFrom="paragraph">
                        <wp:posOffset>355600</wp:posOffset>
                      </wp:positionV>
                      <wp:extent cx="1003300" cy="762000"/>
                      <wp:effectExtent l="0" t="0" r="0" b="0"/>
                      <wp:wrapNone/>
                      <wp:docPr id="6188" name="Rectangle 6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3F3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E5D39" id="Rectangle 6188" o:spid="_x0000_s2031" style="position:absolute;margin-left:-5pt;margin-top:28pt;width:79pt;height:60pt;z-index:2510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MLGRQ+5AQAATAMAAA4AAAAAAAAAAAAAAAAALgIAAGRycy9lMm9E&#10;b2MueG1sUEsBAi0AFAAGAAgAAAAhAEw3zXjaAAAACgEAAA8AAAAAAAAAAAAAAAAAEwQAAGRycy9k&#10;b3ducmV2LnhtbFBLBQYAAAAABAAEAPMAAAAaBQAAAAA=&#10;" filled="f" stroked="f">
                      <v:textbox inset="2.16pt,1.44pt,0,1.44pt">
                        <w:txbxContent>
                          <w:p w14:paraId="2FD3F3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02880" behindDoc="0" locked="0" layoutInCell="1" allowOverlap="1" wp14:anchorId="718DEC75" wp14:editId="6CB541B5">
                      <wp:simplePos x="0" y="0"/>
                      <wp:positionH relativeFrom="column">
                        <wp:posOffset>-63500</wp:posOffset>
                      </wp:positionH>
                      <wp:positionV relativeFrom="paragraph">
                        <wp:posOffset>355600</wp:posOffset>
                      </wp:positionV>
                      <wp:extent cx="1003300" cy="762000"/>
                      <wp:effectExtent l="0" t="0" r="0" b="0"/>
                      <wp:wrapNone/>
                      <wp:docPr id="6187" name="Rectangle 6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A9D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DEC75" id="Rectangle 6187" o:spid="_x0000_s2032" style="position:absolute;margin-left:-5pt;margin-top:28pt;width:79pt;height:60pt;z-index:2510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tBng5ugEAAEwDAAAOAAAAAAAAAAAAAAAAAC4CAABkcnMvZTJv&#10;RG9jLnhtbFBLAQItABQABgAIAAAAIQBMN8142gAAAAoBAAAPAAAAAAAAAAAAAAAAABQEAABkcnMv&#10;ZG93bnJldi54bWxQSwUGAAAAAAQABADzAAAAGwUAAAAA&#10;" filled="f" stroked="f">
                      <v:textbox inset="2.16pt,1.44pt,0,1.44pt">
                        <w:txbxContent>
                          <w:p w14:paraId="2F7A9D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03904" behindDoc="0" locked="0" layoutInCell="1" allowOverlap="1" wp14:anchorId="00A6AAAE" wp14:editId="14EE744F">
                      <wp:simplePos x="0" y="0"/>
                      <wp:positionH relativeFrom="column">
                        <wp:posOffset>-63500</wp:posOffset>
                      </wp:positionH>
                      <wp:positionV relativeFrom="paragraph">
                        <wp:posOffset>355600</wp:posOffset>
                      </wp:positionV>
                      <wp:extent cx="1003300" cy="762000"/>
                      <wp:effectExtent l="0" t="0" r="0" b="0"/>
                      <wp:wrapNone/>
                      <wp:docPr id="6186" name="Rectangle 6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7D0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6AAAE" id="Rectangle 6186" o:spid="_x0000_s2033" style="position:absolute;margin-left:-5pt;margin-top:28pt;width:79pt;height:60pt;z-index:2510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4YKM0rsBAABMAwAADgAAAAAAAAAAAAAAAAAuAgAAZHJzL2Uy&#10;b0RvYy54bWxQSwECLQAUAAYACAAAACEATDfNeNoAAAAKAQAADwAAAAAAAAAAAAAAAAAVBAAAZHJz&#10;L2Rvd25yZXYueG1sUEsFBgAAAAAEAAQA8wAAABwFAAAAAA==&#10;" filled="f" stroked="f">
                      <v:textbox inset="2.16pt,1.44pt,0,1.44pt">
                        <w:txbxContent>
                          <w:p w14:paraId="3BA7D0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04928" behindDoc="0" locked="0" layoutInCell="1" allowOverlap="1" wp14:anchorId="1AF0BCCA" wp14:editId="2087584E">
                      <wp:simplePos x="0" y="0"/>
                      <wp:positionH relativeFrom="column">
                        <wp:posOffset>-63500</wp:posOffset>
                      </wp:positionH>
                      <wp:positionV relativeFrom="paragraph">
                        <wp:posOffset>355600</wp:posOffset>
                      </wp:positionV>
                      <wp:extent cx="1003300" cy="762000"/>
                      <wp:effectExtent l="0" t="0" r="0" b="0"/>
                      <wp:wrapNone/>
                      <wp:docPr id="6185" name="Rectangle 6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9E2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0BCCA" id="Rectangle 6185" o:spid="_x0000_s2034" style="position:absolute;margin-left:-5pt;margin-top:28pt;width:79pt;height:60pt;z-index:2510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GThz7sBAABMAwAADgAAAAAAAAAAAAAAAAAuAgAAZHJzL2Uy&#10;b0RvYy54bWxQSwECLQAUAAYACAAAACEATDfNeNoAAAAKAQAADwAAAAAAAAAAAAAAAAAVBAAAZHJz&#10;L2Rvd25yZXYueG1sUEsFBgAAAAAEAAQA8wAAABwFAAAAAA==&#10;" filled="f" stroked="f">
                      <v:textbox inset="2.16pt,1.44pt,0,1.44pt">
                        <w:txbxContent>
                          <w:p w14:paraId="74D9E2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05952" behindDoc="0" locked="0" layoutInCell="1" allowOverlap="1" wp14:anchorId="03536C0A" wp14:editId="3264603D">
                      <wp:simplePos x="0" y="0"/>
                      <wp:positionH relativeFrom="column">
                        <wp:posOffset>-63500</wp:posOffset>
                      </wp:positionH>
                      <wp:positionV relativeFrom="paragraph">
                        <wp:posOffset>355600</wp:posOffset>
                      </wp:positionV>
                      <wp:extent cx="1003300" cy="762000"/>
                      <wp:effectExtent l="0" t="0" r="0" b="0"/>
                      <wp:wrapNone/>
                      <wp:docPr id="6184" name="Rectangle 6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5CA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36C0A" id="Rectangle 6184" o:spid="_x0000_s2035" style="position:absolute;margin-left:-5pt;margin-top:28pt;width:79pt;height:60pt;z-index:2510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OAVJLsBAABMAwAADgAAAAAAAAAAAAAAAAAuAgAAZHJzL2Uy&#10;b0RvYy54bWxQSwECLQAUAAYACAAAACEATDfNeNoAAAAKAQAADwAAAAAAAAAAAAAAAAAVBAAAZHJz&#10;L2Rvd25yZXYueG1sUEsFBgAAAAAEAAQA8wAAABwFAAAAAA==&#10;" filled="f" stroked="f">
                      <v:textbox inset="2.16pt,1.44pt,0,1.44pt">
                        <w:txbxContent>
                          <w:p w14:paraId="4125CA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06976" behindDoc="0" locked="0" layoutInCell="1" allowOverlap="1" wp14:anchorId="4FCCC084" wp14:editId="7D027190">
                      <wp:simplePos x="0" y="0"/>
                      <wp:positionH relativeFrom="column">
                        <wp:posOffset>-63500</wp:posOffset>
                      </wp:positionH>
                      <wp:positionV relativeFrom="paragraph">
                        <wp:posOffset>355600</wp:posOffset>
                      </wp:positionV>
                      <wp:extent cx="1003300" cy="762000"/>
                      <wp:effectExtent l="0" t="0" r="0" b="0"/>
                      <wp:wrapNone/>
                      <wp:docPr id="6183" name="Rectangle 6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C0C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CC084" id="Rectangle 6183" o:spid="_x0000_s2036" style="position:absolute;margin-left:-5pt;margin-top:28pt;width:79pt;height:60pt;z-index:2510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jvDzPugEAAEwDAAAOAAAAAAAAAAAAAAAAAC4CAABkcnMvZTJv&#10;RG9jLnhtbFBLAQItABQABgAIAAAAIQBMN8142gAAAAoBAAAPAAAAAAAAAAAAAAAAABQEAABkcnMv&#10;ZG93bnJldi54bWxQSwUGAAAAAAQABADzAAAAGwUAAAAA&#10;" filled="f" stroked="f">
                      <v:textbox inset="2.16pt,1.44pt,0,1.44pt">
                        <w:txbxContent>
                          <w:p w14:paraId="3AAC0C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08000" behindDoc="0" locked="0" layoutInCell="1" allowOverlap="1" wp14:anchorId="61CB8F28" wp14:editId="593FD675">
                      <wp:simplePos x="0" y="0"/>
                      <wp:positionH relativeFrom="column">
                        <wp:posOffset>-63500</wp:posOffset>
                      </wp:positionH>
                      <wp:positionV relativeFrom="paragraph">
                        <wp:posOffset>355600</wp:posOffset>
                      </wp:positionV>
                      <wp:extent cx="1003300" cy="762000"/>
                      <wp:effectExtent l="0" t="0" r="0" b="0"/>
                      <wp:wrapNone/>
                      <wp:docPr id="6182" name="Rectangle 6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51A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B8F28" id="Rectangle 6182" o:spid="_x0000_s2037" style="position:absolute;margin-left:-5pt;margin-top:28pt;width:79pt;height:60pt;z-index:2510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" filled="f" stroked="f">
                      <v:textbox inset="2.16pt,1.44pt,0,1.44pt">
                        <w:txbxContent>
                          <w:p w14:paraId="39B51A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09024" behindDoc="0" locked="0" layoutInCell="1" allowOverlap="1" wp14:anchorId="01133A0C" wp14:editId="59A69548">
                      <wp:simplePos x="0" y="0"/>
                      <wp:positionH relativeFrom="column">
                        <wp:posOffset>-63500</wp:posOffset>
                      </wp:positionH>
                      <wp:positionV relativeFrom="paragraph">
                        <wp:posOffset>355600</wp:posOffset>
                      </wp:positionV>
                      <wp:extent cx="1003300" cy="762000"/>
                      <wp:effectExtent l="0" t="0" r="0" b="0"/>
                      <wp:wrapNone/>
                      <wp:docPr id="6181" name="Rectangle 6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16E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33A0C" id="Rectangle 6181" o:spid="_x0000_s2038" style="position:absolute;margin-left:-5pt;margin-top:28pt;width:79pt;height:60pt;z-index:2510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6sqTDugEAAEwDAAAOAAAAAAAAAAAAAAAAAC4CAABkcnMvZTJv&#10;RG9jLnhtbFBLAQItABQABgAIAAAAIQBMN8142gAAAAoBAAAPAAAAAAAAAAAAAAAAABQEAABkcnMv&#10;ZG93bnJldi54bWxQSwUGAAAAAAQABADzAAAAGwUAAAAA&#10;" filled="f" stroked="f">
                      <v:textbox inset="2.16pt,1.44pt,0,1.44pt">
                        <w:txbxContent>
                          <w:p w14:paraId="56D16E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0048" behindDoc="0" locked="0" layoutInCell="1" allowOverlap="1" wp14:anchorId="66B9CA77" wp14:editId="00991E56">
                      <wp:simplePos x="0" y="0"/>
                      <wp:positionH relativeFrom="column">
                        <wp:posOffset>-63500</wp:posOffset>
                      </wp:positionH>
                      <wp:positionV relativeFrom="paragraph">
                        <wp:posOffset>355600</wp:posOffset>
                      </wp:positionV>
                      <wp:extent cx="1003300" cy="762000"/>
                      <wp:effectExtent l="0" t="0" r="0" b="0"/>
                      <wp:wrapNone/>
                      <wp:docPr id="6180" name="Rectangle 6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E14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9CA77" id="Rectangle 6180" o:spid="_x0000_s2039" style="position:absolute;margin-left:-5pt;margin-top:28pt;width:79pt;height:60pt;z-index:2510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2NlAougEAAEwDAAAOAAAAAAAAAAAAAAAAAC4CAABkcnMvZTJv&#10;RG9jLnhtbFBLAQItABQABgAIAAAAIQBMN8142gAAAAoBAAAPAAAAAAAAAAAAAAAAABQEAABkcnMv&#10;ZG93bnJldi54bWxQSwUGAAAAAAQABADzAAAAGwUAAAAA&#10;" filled="f" stroked="f">
                      <v:textbox inset="2.16pt,1.44pt,0,1.44pt">
                        <w:txbxContent>
                          <w:p w14:paraId="6C5E14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1072" behindDoc="0" locked="0" layoutInCell="1" allowOverlap="1" wp14:anchorId="0D2D7A53" wp14:editId="24BA74A8">
                      <wp:simplePos x="0" y="0"/>
                      <wp:positionH relativeFrom="column">
                        <wp:posOffset>-63500</wp:posOffset>
                      </wp:positionH>
                      <wp:positionV relativeFrom="paragraph">
                        <wp:posOffset>355600</wp:posOffset>
                      </wp:positionV>
                      <wp:extent cx="1003300" cy="762000"/>
                      <wp:effectExtent l="0" t="0" r="0" b="0"/>
                      <wp:wrapNone/>
                      <wp:docPr id="6179" name="Rectangle 6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AF5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D7A53" id="Rectangle 6179" o:spid="_x0000_s2040" style="position:absolute;margin-left:-5pt;margin-top:28pt;width:79pt;height:60pt;z-index:2510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2pASarsBAABMAwAADgAAAAAAAAAAAAAAAAAuAgAAZHJzL2Uy&#10;b0RvYy54bWxQSwECLQAUAAYACAAAACEATDfNeNoAAAAKAQAADwAAAAAAAAAAAAAAAAAVBAAAZHJz&#10;L2Rvd25yZXYueG1sUEsFBgAAAAAEAAQA8wAAABwFAAAAAA==&#10;" filled="f" stroked="f">
                      <v:textbox inset="2.16pt,1.44pt,0,1.44pt">
                        <w:txbxContent>
                          <w:p w14:paraId="75FAF5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2096" behindDoc="0" locked="0" layoutInCell="1" allowOverlap="1" wp14:anchorId="201A2058" wp14:editId="2557A0DB">
                      <wp:simplePos x="0" y="0"/>
                      <wp:positionH relativeFrom="column">
                        <wp:posOffset>-63500</wp:posOffset>
                      </wp:positionH>
                      <wp:positionV relativeFrom="paragraph">
                        <wp:posOffset>355600</wp:posOffset>
                      </wp:positionV>
                      <wp:extent cx="1003300" cy="762000"/>
                      <wp:effectExtent l="0" t="0" r="0" b="0"/>
                      <wp:wrapNone/>
                      <wp:docPr id="6178" name="Rectangle 6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6B6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A2058" id="Rectangle 6178" o:spid="_x0000_s2041" style="position:absolute;margin-left:-5pt;margin-top:28pt;width:79pt;height:60pt;z-index:2510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lhTmgbsBAABMAwAADgAAAAAAAAAAAAAAAAAuAgAAZHJzL2Uy&#10;b0RvYy54bWxQSwECLQAUAAYACAAAACEATDfNeNoAAAAKAQAADwAAAAAAAAAAAAAAAAAVBAAAZHJz&#10;L2Rvd25yZXYueG1sUEsFBgAAAAAEAAQA8wAAABwFAAAAAA==&#10;" filled="f" stroked="f">
                      <v:textbox inset="2.16pt,1.44pt,0,1.44pt">
                        <w:txbxContent>
                          <w:p w14:paraId="31E6B6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3120" behindDoc="0" locked="0" layoutInCell="1" allowOverlap="1" wp14:anchorId="2DC2BB54" wp14:editId="22994578">
                      <wp:simplePos x="0" y="0"/>
                      <wp:positionH relativeFrom="column">
                        <wp:posOffset>-63500</wp:posOffset>
                      </wp:positionH>
                      <wp:positionV relativeFrom="paragraph">
                        <wp:posOffset>355600</wp:posOffset>
                      </wp:positionV>
                      <wp:extent cx="1003300" cy="762000"/>
                      <wp:effectExtent l="0" t="0" r="0" b="0"/>
                      <wp:wrapNone/>
                      <wp:docPr id="6177" name="Rectangle 6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AD1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2BB54" id="Rectangle 6177" o:spid="_x0000_s2042" style="position:absolute;margin-left:-5pt;margin-top:28pt;width:79pt;height:60pt;z-index:2510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51Nu3ugEAAEwDAAAOAAAAAAAAAAAAAAAAAC4CAABkcnMvZTJv&#10;RG9jLnhtbFBLAQItABQABgAIAAAAIQBMN8142gAAAAoBAAAPAAAAAAAAAAAAAAAAABQEAABkcnMv&#10;ZG93bnJldi54bWxQSwUGAAAAAAQABADzAAAAGwUAAAAA&#10;" filled="f" stroked="f">
                      <v:textbox inset="2.16pt,1.44pt,0,1.44pt">
                        <w:txbxContent>
                          <w:p w14:paraId="446AD1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4144" behindDoc="0" locked="0" layoutInCell="1" allowOverlap="1" wp14:anchorId="6D0AD469" wp14:editId="5383B119">
                      <wp:simplePos x="0" y="0"/>
                      <wp:positionH relativeFrom="column">
                        <wp:posOffset>-63500</wp:posOffset>
                      </wp:positionH>
                      <wp:positionV relativeFrom="paragraph">
                        <wp:posOffset>355600</wp:posOffset>
                      </wp:positionV>
                      <wp:extent cx="1003300" cy="762000"/>
                      <wp:effectExtent l="0" t="0" r="0" b="0"/>
                      <wp:wrapNone/>
                      <wp:docPr id="6176" name="Rectangle 6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FDD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AD469" id="Rectangle 6176" o:spid="_x0000_s2043" style="position:absolute;margin-left:-5pt;margin-top:28pt;width:79pt;height:60pt;z-index:2510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1UC9cugEAAEwDAAAOAAAAAAAAAAAAAAAAAC4CAABkcnMvZTJv&#10;RG9jLnhtbFBLAQItABQABgAIAAAAIQBMN8142gAAAAoBAAAPAAAAAAAAAAAAAAAAABQEAABkcnMv&#10;ZG93bnJldi54bWxQSwUGAAAAAAQABADzAAAAGwUAAAAA&#10;" filled="f" stroked="f">
                      <v:textbox inset="2.16pt,1.44pt,0,1.44pt">
                        <w:txbxContent>
                          <w:p w14:paraId="07BFDD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5168" behindDoc="0" locked="0" layoutInCell="1" allowOverlap="1" wp14:anchorId="7E2DF25B" wp14:editId="43B78AF0">
                      <wp:simplePos x="0" y="0"/>
                      <wp:positionH relativeFrom="column">
                        <wp:posOffset>-63500</wp:posOffset>
                      </wp:positionH>
                      <wp:positionV relativeFrom="paragraph">
                        <wp:posOffset>355600</wp:posOffset>
                      </wp:positionV>
                      <wp:extent cx="1003300" cy="762000"/>
                      <wp:effectExtent l="0" t="0" r="0" b="0"/>
                      <wp:wrapNone/>
                      <wp:docPr id="6175" name="Rectangle 6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8B8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DF25B" id="Rectangle 6175" o:spid="_x0000_s2044" style="position:absolute;margin-left:-5pt;margin-top:28pt;width:79pt;height:60pt;z-index:2510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LZCQbsBAABMAwAADgAAAAAAAAAAAAAAAAAuAgAAZHJzL2Uy&#10;b0RvYy54bWxQSwECLQAUAAYACAAAACEATDfNeNoAAAAKAQAADwAAAAAAAAAAAAAAAAAVBAAAZHJz&#10;L2Rvd25yZXYueG1sUEsFBgAAAAAEAAQA8wAAABwFAAAAAA==&#10;" filled="f" stroked="f">
                      <v:textbox inset="2.16pt,1.44pt,0,1.44pt">
                        <w:txbxContent>
                          <w:p w14:paraId="66F8B8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6192" behindDoc="0" locked="0" layoutInCell="1" allowOverlap="1" wp14:anchorId="7359F905" wp14:editId="5DB31ADE">
                      <wp:simplePos x="0" y="0"/>
                      <wp:positionH relativeFrom="column">
                        <wp:posOffset>-63500</wp:posOffset>
                      </wp:positionH>
                      <wp:positionV relativeFrom="paragraph">
                        <wp:posOffset>355600</wp:posOffset>
                      </wp:positionV>
                      <wp:extent cx="1003300" cy="762000"/>
                      <wp:effectExtent l="0" t="0" r="0" b="0"/>
                      <wp:wrapNone/>
                      <wp:docPr id="6174" name="Rectangle 6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B7F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9F905" id="Rectangle 6174" o:spid="_x0000_s2045" style="position:absolute;margin-left:-5pt;margin-top:28pt;width:79pt;height:60pt;z-index:2510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DK2qrsBAABMAwAADgAAAAAAAAAAAAAAAAAuAgAAZHJzL2Uy&#10;b0RvYy54bWxQSwECLQAUAAYACAAAACEATDfNeNoAAAAKAQAADwAAAAAAAAAAAAAAAAAVBAAAZHJz&#10;L2Rvd25yZXYueG1sUEsFBgAAAAAEAAQA8wAAABwFAAAAAA==&#10;" filled="f" stroked="f">
                      <v:textbox inset="2.16pt,1.44pt,0,1.44pt">
                        <w:txbxContent>
                          <w:p w14:paraId="3A2B7F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7216" behindDoc="0" locked="0" layoutInCell="1" allowOverlap="1" wp14:anchorId="3B1A9FC6" wp14:editId="077042B4">
                      <wp:simplePos x="0" y="0"/>
                      <wp:positionH relativeFrom="column">
                        <wp:posOffset>-63500</wp:posOffset>
                      </wp:positionH>
                      <wp:positionV relativeFrom="paragraph">
                        <wp:posOffset>355600</wp:posOffset>
                      </wp:positionV>
                      <wp:extent cx="1003300" cy="762000"/>
                      <wp:effectExtent l="0" t="0" r="0" b="0"/>
                      <wp:wrapNone/>
                      <wp:docPr id="6173" name="Rectangle 6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A86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A9FC6" id="Rectangle 6173" o:spid="_x0000_s2046" style="position:absolute;margin-left:-5pt;margin-top:28pt;width:79pt;height:60pt;z-index:2510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SuwEAAEw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HbZrWkxHGLXXpB&#10;37jrR0XO1cFIqXJ/s19TiB1eew3PcMkiLrP4WYPNX5RF5uLx6eqxmhMRWNwsN+saOyFwa3WzWeIa&#10;Uar3ywFi+qa8JXnBKCCV4iw/PsR0Pvr7CN7LZM7P51Wa93MR09Rtwc3FvZcn1IhDmp4w6NFPjIrR&#10;BEombDyj8deBg6Jk/O7Q2XZ1s2xxUkrSrNs1TjCUBFnvP1a5E4PHWRIJKDkEMP2AhItHhRe2rCi7&#10;jFeeiY95Yf/+E+ze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v0HErsBAABMAwAADgAAAAAAAAAAAAAAAAAuAgAAZHJzL2Uy&#10;b0RvYy54bWxQSwECLQAUAAYACAAAACEATDfNeNoAAAAKAQAADwAAAAAAAAAAAAAAAAAVBAAAZHJz&#10;L2Rvd25yZXYueG1sUEsFBgAAAAAEAAQA8wAAABwFAAAAAA==&#10;" filled="f" stroked="f">
                      <v:textbox inset="2.16pt,1.44pt,0,1.44pt">
                        <w:txbxContent>
                          <w:p w14:paraId="34AA86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8240" behindDoc="0" locked="0" layoutInCell="1" allowOverlap="1" wp14:anchorId="78BBA9B6" wp14:editId="526A9F68">
                      <wp:simplePos x="0" y="0"/>
                      <wp:positionH relativeFrom="column">
                        <wp:posOffset>-63500</wp:posOffset>
                      </wp:positionH>
                      <wp:positionV relativeFrom="paragraph">
                        <wp:posOffset>355600</wp:posOffset>
                      </wp:positionV>
                      <wp:extent cx="1003300" cy="762000"/>
                      <wp:effectExtent l="0" t="0" r="0" b="0"/>
                      <wp:wrapNone/>
                      <wp:docPr id="6172" name="Rectangle 6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E70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BA9B6" id="Rectangle 6172" o:spid="_x0000_s2047" style="position:absolute;margin-left:-5pt;margin-top:28pt;width:79pt;height:60pt;z-index:2510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CZ58/m5AQAATAMAAA4AAAAAAAAAAAAAAAAALgIAAGRycy9lMm9E&#10;b2MueG1sUEsBAi0AFAAGAAgAAAAhAEw3zXjaAAAACgEAAA8AAAAAAAAAAAAAAAAAEwQAAGRycy9k&#10;b3ducmV2LnhtbFBLBQYAAAAABAAEAPMAAAAaBQAAAAA=&#10;" filled="f" stroked="f">
                      <v:textbox inset="2.16pt,1.44pt,0,1.44pt">
                        <w:txbxContent>
                          <w:p w14:paraId="3E7E70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19264" behindDoc="0" locked="0" layoutInCell="1" allowOverlap="1" wp14:anchorId="5F722F06" wp14:editId="3A82D5A4">
                      <wp:simplePos x="0" y="0"/>
                      <wp:positionH relativeFrom="column">
                        <wp:posOffset>-63500</wp:posOffset>
                      </wp:positionH>
                      <wp:positionV relativeFrom="paragraph">
                        <wp:posOffset>355600</wp:posOffset>
                      </wp:positionV>
                      <wp:extent cx="1003300" cy="762000"/>
                      <wp:effectExtent l="0" t="0" r="0" b="0"/>
                      <wp:wrapNone/>
                      <wp:docPr id="6171" name="Rectangle 6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1A9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22F06" id="Rectangle 6171" o:spid="_x0000_s2048" style="position:absolute;margin-left:-5pt;margin-top:28pt;width:79pt;height:60pt;z-index:2510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8eugEAAEw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nrbrBpKPHc4pZ+o&#10;G/e9VeScHYyUap7vrNcYU4dlz/EJLlFCdyY/aXDzF2mRqWh8umqspkwEJjfLzbrGSQg8Wt1sluhj&#10;l+qtOELKX1VwZHYYBYRSlOXH7ymfr75ewboZzPn52cvTfipkmrptX7HugzwhR1zS/IhG2zAyKqyJ&#10;lIw4eEbT7wMHRYn95lHZdnWzbHFTStCs2zVuMJQAUe/fZ7kXQ8BdEhkoOUQw/YCAi0YFF46sMLus&#10;17wT7+OC/u0n2P0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z858eugEAAEwDAAAOAAAAAAAAAAAAAAAAAC4CAABkcnMvZTJv&#10;RG9jLnhtbFBLAQItABQABgAIAAAAIQBMN8142gAAAAoBAAAPAAAAAAAAAAAAAAAAABQEAABkcnMv&#10;ZG93bnJldi54bWxQSwUGAAAAAAQABADzAAAAGwUAAAAA&#10;" filled="f" stroked="f">
                      <v:textbox inset="2.16pt,1.44pt,0,1.44pt">
                        <w:txbxContent>
                          <w:p w14:paraId="31B1A9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0288" behindDoc="0" locked="0" layoutInCell="1" allowOverlap="1" wp14:anchorId="484AD3F6" wp14:editId="79B266F8">
                      <wp:simplePos x="0" y="0"/>
                      <wp:positionH relativeFrom="column">
                        <wp:posOffset>-63500</wp:posOffset>
                      </wp:positionH>
                      <wp:positionV relativeFrom="paragraph">
                        <wp:posOffset>355600</wp:posOffset>
                      </wp:positionV>
                      <wp:extent cx="1003300" cy="762000"/>
                      <wp:effectExtent l="0" t="0" r="0" b="0"/>
                      <wp:wrapNone/>
                      <wp:docPr id="6170" name="Rectangle 6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65B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AD3F6" id="Rectangle 6170" o:spid="_x0000_s2049" style="position:absolute;margin-left:-5pt;margin-top:28pt;width:79pt;height:60pt;z-index:2510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1ugEAAEw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nrbrFAgzx1O6Sfq&#10;xn1vFTlnByOlmuc76zXG1GHZc3yCS5TQnclPGtz8RVpkKhqfrhqrKROByc1ys67xIYFHq5vNEn3s&#10;Ur0VR0j5qwqOzA6jgFCKsvz4PeXz1dcrWDeDOT8/e3naT4VMU7fLV6z7IE/IEZc0P6LRNoyMCmsi&#10;JSMOntH0+8BBUWK/eVS2Xd0sW9yUEjTrdo0bDCVA1Pv3We7FEHCXRAZKDhFMPyDgolHBhSMrzC7r&#10;Ne/E+7igf/sJd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d2v1ugEAAEwDAAAOAAAAAAAAAAAAAAAAAC4CAABkcnMvZTJv&#10;RG9jLnhtbFBLAQItABQABgAIAAAAIQBMN8142gAAAAoBAAAPAAAAAAAAAAAAAAAAABQEAABkcnMv&#10;ZG93bnJldi54bWxQSwUGAAAAAAQABADzAAAAGwUAAAAA&#10;" filled="f" stroked="f">
                      <v:textbox inset="2.16pt,1.44pt,0,1.44pt">
                        <w:txbxContent>
                          <w:p w14:paraId="29C65B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1312" behindDoc="0" locked="0" layoutInCell="1" allowOverlap="1" wp14:anchorId="4C2539CB" wp14:editId="4B270AC5">
                      <wp:simplePos x="0" y="0"/>
                      <wp:positionH relativeFrom="column">
                        <wp:posOffset>-63500</wp:posOffset>
                      </wp:positionH>
                      <wp:positionV relativeFrom="paragraph">
                        <wp:posOffset>355600</wp:posOffset>
                      </wp:positionV>
                      <wp:extent cx="1003300" cy="762000"/>
                      <wp:effectExtent l="0" t="0" r="0" b="0"/>
                      <wp:wrapNone/>
                      <wp:docPr id="6169" name="Rectangle 6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152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539CB" id="Rectangle 6169" o:spid="_x0000_s2050" style="position:absolute;margin-left:-5pt;margin-top:28pt;width:79pt;height:60pt;z-index:2510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PoLRrsBAABMAwAADgAAAAAAAAAAAAAAAAAuAgAAZHJzL2Uy&#10;b0RvYy54bWxQSwECLQAUAAYACAAAACEATDfNeNoAAAAKAQAADwAAAAAAAAAAAAAAAAAVBAAAZHJz&#10;L2Rvd25yZXYueG1sUEsFBgAAAAAEAAQA8wAAABwFAAAAAA==&#10;" filled="f" stroked="f">
                      <v:textbox inset="2.16pt,1.44pt,0,1.44pt">
                        <w:txbxContent>
                          <w:p w14:paraId="246152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2336" behindDoc="0" locked="0" layoutInCell="1" allowOverlap="1" wp14:anchorId="33D5023B" wp14:editId="0DC36309">
                      <wp:simplePos x="0" y="0"/>
                      <wp:positionH relativeFrom="column">
                        <wp:posOffset>-63500</wp:posOffset>
                      </wp:positionH>
                      <wp:positionV relativeFrom="paragraph">
                        <wp:posOffset>355600</wp:posOffset>
                      </wp:positionV>
                      <wp:extent cx="1003300" cy="762000"/>
                      <wp:effectExtent l="0" t="0" r="0" b="0"/>
                      <wp:wrapNone/>
                      <wp:docPr id="6168" name="Rectangle 6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0C8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5023B" id="Rectangle 6168" o:spid="_x0000_s2051" style="position:absolute;margin-left:-5pt;margin-top:28pt;width:79pt;height:60pt;z-index:2510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9H7/rbsBAABMAwAADgAAAAAAAAAAAAAAAAAuAgAAZHJzL2Uy&#10;b0RvYy54bWxQSwECLQAUAAYACAAAACEATDfNeNoAAAAKAQAADwAAAAAAAAAAAAAAAAAVBAAAZHJz&#10;L2Rvd25yZXYueG1sUEsFBgAAAAAEAAQA8wAAABwFAAAAAA==&#10;" filled="f" stroked="f">
                      <v:textbox inset="2.16pt,1.44pt,0,1.44pt">
                        <w:txbxContent>
                          <w:p w14:paraId="1910C8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3360" behindDoc="0" locked="0" layoutInCell="1" allowOverlap="1" wp14:anchorId="1BBAFC54" wp14:editId="6F6EF4DC">
                      <wp:simplePos x="0" y="0"/>
                      <wp:positionH relativeFrom="column">
                        <wp:posOffset>-63500</wp:posOffset>
                      </wp:positionH>
                      <wp:positionV relativeFrom="paragraph">
                        <wp:posOffset>355600</wp:posOffset>
                      </wp:positionV>
                      <wp:extent cx="977900" cy="927100"/>
                      <wp:effectExtent l="0" t="0" r="0" b="0"/>
                      <wp:wrapNone/>
                      <wp:docPr id="6167" name="Rectangle 61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B081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AFC54" id="Rectangle 6167" o:spid="_x0000_s2052" style="position:absolute;margin-left:-5pt;margin-top:28pt;width:77pt;height:73pt;z-index:2510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ByjpYOtwEAAEwDAAAOAAAAAAAAAAAAAAAAAC4CAABkcnMvZTJv&#10;RG9jLnhtbFBLAQItABQABgAIAAAAIQB+UA2f3QAAAAoBAAAPAAAAAAAAAAAAAAAAABEEAABkcnMv&#10;ZG93bnJldi54bWxQSwUGAAAAAAQABADzAAAAGwUAAAAA&#10;" filled="f" stroked="f">
                      <v:textbox inset="2.16pt,1.44pt,0,1.44pt">
                        <w:txbxContent>
                          <w:p w14:paraId="29B081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4384" behindDoc="0" locked="0" layoutInCell="1" allowOverlap="1" wp14:anchorId="0EB48DAB" wp14:editId="3FAB8268">
                      <wp:simplePos x="0" y="0"/>
                      <wp:positionH relativeFrom="column">
                        <wp:posOffset>-63500</wp:posOffset>
                      </wp:positionH>
                      <wp:positionV relativeFrom="paragraph">
                        <wp:posOffset>355600</wp:posOffset>
                      </wp:positionV>
                      <wp:extent cx="1003300" cy="762000"/>
                      <wp:effectExtent l="0" t="0" r="0" b="0"/>
                      <wp:wrapNone/>
                      <wp:docPr id="6166" name="Rectangle 6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35B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48DAB" id="Rectangle 6166" o:spid="_x0000_s2053" style="position:absolute;margin-left:-5pt;margin-top:28pt;width:79pt;height:60pt;z-index:2510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XOjZwugEAAEwDAAAOAAAAAAAAAAAAAAAAAC4CAABkcnMvZTJv&#10;RG9jLnhtbFBLAQItABQABgAIAAAAIQBMN8142gAAAAoBAAAPAAAAAAAAAAAAAAAAABQEAABkcnMv&#10;ZG93bnJldi54bWxQSwUGAAAAAAQABADzAAAAGwUAAAAA&#10;" filled="f" stroked="f">
                      <v:textbox inset="2.16pt,1.44pt,0,1.44pt">
                        <w:txbxContent>
                          <w:p w14:paraId="58B35B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5408" behindDoc="0" locked="0" layoutInCell="1" allowOverlap="1" wp14:anchorId="31B6ACD8" wp14:editId="4811A4DF">
                      <wp:simplePos x="0" y="0"/>
                      <wp:positionH relativeFrom="column">
                        <wp:posOffset>-63500</wp:posOffset>
                      </wp:positionH>
                      <wp:positionV relativeFrom="paragraph">
                        <wp:posOffset>355600</wp:posOffset>
                      </wp:positionV>
                      <wp:extent cx="977900" cy="863600"/>
                      <wp:effectExtent l="0" t="0" r="0" b="0"/>
                      <wp:wrapNone/>
                      <wp:docPr id="6165" name="Rectangle 61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5ADF3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6ACD8" id="Rectangle 6165" o:spid="_x0000_s2054" style="position:absolute;margin-left:-5pt;margin-top:28pt;width:77pt;height:68pt;z-index:2510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KG1cA66AQAATAMAAA4AAAAAAAAAAAAAAAAALgIAAGRycy9l&#10;Mm9Eb2MueG1sUEsBAi0AFAAGAAgAAAAhANZ3XRzcAAAACgEAAA8AAAAAAAAAAAAAAAAAFAQAAGRy&#10;cy9kb3ducmV2LnhtbFBLBQYAAAAABAAEAPMAAAAdBQAAAAA=&#10;" filled="f" stroked="f">
                      <v:textbox inset="2.16pt,1.44pt,0,1.44pt">
                        <w:txbxContent>
                          <w:p w14:paraId="35ADF3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6432" behindDoc="0" locked="0" layoutInCell="1" allowOverlap="1" wp14:anchorId="67EEE703" wp14:editId="53213C6C">
                      <wp:simplePos x="0" y="0"/>
                      <wp:positionH relativeFrom="column">
                        <wp:posOffset>-63500</wp:posOffset>
                      </wp:positionH>
                      <wp:positionV relativeFrom="paragraph">
                        <wp:posOffset>355600</wp:posOffset>
                      </wp:positionV>
                      <wp:extent cx="977900" cy="927100"/>
                      <wp:effectExtent l="0" t="0" r="0" b="0"/>
                      <wp:wrapNone/>
                      <wp:docPr id="6164" name="Rectangle 61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0C80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EE703" id="Rectangle 6164" o:spid="_x0000_s2055" style="position:absolute;margin-left:-5pt;margin-top:28pt;width:77pt;height:73pt;z-index:2510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LaPsTtwEAAEwDAAAOAAAAAAAAAAAAAAAAAC4CAABkcnMvZTJv&#10;RG9jLnhtbFBLAQItABQABgAIAAAAIQB+UA2f3QAAAAoBAAAPAAAAAAAAAAAAAAAAABEEAABkcnMv&#10;ZG93bnJldi54bWxQSwUGAAAAAAQABADzAAAAGwUAAAAA&#10;" filled="f" stroked="f">
                      <v:textbox inset="2.16pt,1.44pt,0,1.44pt">
                        <w:txbxContent>
                          <w:p w14:paraId="380C80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7456" behindDoc="0" locked="0" layoutInCell="1" allowOverlap="1" wp14:anchorId="3D17EF60" wp14:editId="5A46FE2E">
                      <wp:simplePos x="0" y="0"/>
                      <wp:positionH relativeFrom="column">
                        <wp:posOffset>-63500</wp:posOffset>
                      </wp:positionH>
                      <wp:positionV relativeFrom="paragraph">
                        <wp:posOffset>355600</wp:posOffset>
                      </wp:positionV>
                      <wp:extent cx="1003300" cy="762000"/>
                      <wp:effectExtent l="0" t="0" r="0" b="0"/>
                      <wp:wrapNone/>
                      <wp:docPr id="6163" name="Rectangle 6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3F7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7EF60" id="Rectangle 6163" o:spid="_x0000_s2056" style="position:absolute;margin-left:-5pt;margin-top:28pt;width:79pt;height:60pt;z-index:2510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VBIZtugEAAEwDAAAOAAAAAAAAAAAAAAAAAC4CAABkcnMvZTJv&#10;RG9jLnhtbFBLAQItABQABgAIAAAAIQBMN8142gAAAAoBAAAPAAAAAAAAAAAAAAAAABQEAABkcnMv&#10;ZG93bnJldi54bWxQSwUGAAAAAAQABADzAAAAGwUAAAAA&#10;" filled="f" stroked="f">
                      <v:textbox inset="2.16pt,1.44pt,0,1.44pt">
                        <w:txbxContent>
                          <w:p w14:paraId="6EB3F7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8480" behindDoc="0" locked="0" layoutInCell="1" allowOverlap="1" wp14:anchorId="70920F69" wp14:editId="2E663425">
                      <wp:simplePos x="0" y="0"/>
                      <wp:positionH relativeFrom="column">
                        <wp:posOffset>-63500</wp:posOffset>
                      </wp:positionH>
                      <wp:positionV relativeFrom="paragraph">
                        <wp:posOffset>355600</wp:posOffset>
                      </wp:positionV>
                      <wp:extent cx="977900" cy="927100"/>
                      <wp:effectExtent l="0" t="0" r="0" b="0"/>
                      <wp:wrapNone/>
                      <wp:docPr id="6162" name="Rectangle 61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4C4B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20F69" id="Rectangle 6162" o:spid="_x0000_s2057" style="position:absolute;margin-left:-5pt;margin-top:28pt;width:77pt;height:73pt;z-index:2510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" filled="f" stroked="f">
                      <v:textbox inset="2.16pt,1.44pt,0,1.44pt">
                        <w:txbxContent>
                          <w:p w14:paraId="6D4C4B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29504" behindDoc="0" locked="0" layoutInCell="1" allowOverlap="1" wp14:anchorId="21EB32CE" wp14:editId="5708C7A0">
                      <wp:simplePos x="0" y="0"/>
                      <wp:positionH relativeFrom="column">
                        <wp:posOffset>-63500</wp:posOffset>
                      </wp:positionH>
                      <wp:positionV relativeFrom="paragraph">
                        <wp:posOffset>355600</wp:posOffset>
                      </wp:positionV>
                      <wp:extent cx="977900" cy="927100"/>
                      <wp:effectExtent l="0" t="0" r="0" b="0"/>
                      <wp:wrapNone/>
                      <wp:docPr id="6161" name="Rectangle 61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62E5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B32CE" id="Rectangle 6161" o:spid="_x0000_s2058" style="position:absolute;margin-left:-5pt;margin-top:28pt;width:77pt;height:73pt;z-index:2510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" filled="f" stroked="f">
                      <v:textbox inset="2.16pt,1.44pt,0,1.44pt">
                        <w:txbxContent>
                          <w:p w14:paraId="1062E5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0528" behindDoc="0" locked="0" layoutInCell="1" allowOverlap="1" wp14:anchorId="06DF2736" wp14:editId="39EFED2D">
                      <wp:simplePos x="0" y="0"/>
                      <wp:positionH relativeFrom="column">
                        <wp:posOffset>-63500</wp:posOffset>
                      </wp:positionH>
                      <wp:positionV relativeFrom="paragraph">
                        <wp:posOffset>355600</wp:posOffset>
                      </wp:positionV>
                      <wp:extent cx="1003300" cy="762000"/>
                      <wp:effectExtent l="0" t="0" r="0" b="0"/>
                      <wp:wrapNone/>
                      <wp:docPr id="6160" name="Rectangle 6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427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F2736" id="Rectangle 6160" o:spid="_x0000_s2059" style="position:absolute;margin-left:-5pt;margin-top:28pt;width:79pt;height:60pt;z-index:2510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AjuqKugEAAEwDAAAOAAAAAAAAAAAAAAAAAC4CAABkcnMvZTJv&#10;RG9jLnhtbFBLAQItABQABgAIAAAAIQBMN8142gAAAAoBAAAPAAAAAAAAAAAAAAAAABQEAABkcnMv&#10;ZG93bnJldi54bWxQSwUGAAAAAAQABADzAAAAGwUAAAAA&#10;" filled="f" stroked="f">
                      <v:textbox inset="2.16pt,1.44pt,0,1.44pt">
                        <w:txbxContent>
                          <w:p w14:paraId="6E6427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1552" behindDoc="0" locked="0" layoutInCell="1" allowOverlap="1" wp14:anchorId="446AB7C8" wp14:editId="4D1944BA">
                      <wp:simplePos x="0" y="0"/>
                      <wp:positionH relativeFrom="column">
                        <wp:posOffset>-63500</wp:posOffset>
                      </wp:positionH>
                      <wp:positionV relativeFrom="paragraph">
                        <wp:posOffset>355600</wp:posOffset>
                      </wp:positionV>
                      <wp:extent cx="977900" cy="927100"/>
                      <wp:effectExtent l="0" t="0" r="0" b="0"/>
                      <wp:wrapNone/>
                      <wp:docPr id="6159" name="Rectangle 61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899F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AB7C8" id="Rectangle 6159" o:spid="_x0000_s2060" style="position:absolute;margin-left:-5pt;margin-top:28pt;width:77pt;height:73pt;z-index:2510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" filled="f" stroked="f">
                      <v:textbox inset="2.16pt,1.44pt,0,1.44pt">
                        <w:txbxContent>
                          <w:p w14:paraId="2C899F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2576" behindDoc="0" locked="0" layoutInCell="1" allowOverlap="1" wp14:anchorId="5D6E81F0" wp14:editId="737BC361">
                      <wp:simplePos x="0" y="0"/>
                      <wp:positionH relativeFrom="column">
                        <wp:posOffset>-63500</wp:posOffset>
                      </wp:positionH>
                      <wp:positionV relativeFrom="paragraph">
                        <wp:posOffset>355600</wp:posOffset>
                      </wp:positionV>
                      <wp:extent cx="977900" cy="901700"/>
                      <wp:effectExtent l="0" t="0" r="0" b="0"/>
                      <wp:wrapNone/>
                      <wp:docPr id="6158" name="Rectangle 61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EB1E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E81F0" id="Rectangle 6158" o:spid="_x0000_s2061" style="position:absolute;margin-left:-5pt;margin-top:28pt;width:77pt;height:71pt;z-index:2510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" filled="f" stroked="f">
                      <v:textbox inset="2.16pt,1.44pt,0,1.44pt">
                        <w:txbxContent>
                          <w:p w14:paraId="72EB1E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3600" behindDoc="0" locked="0" layoutInCell="1" allowOverlap="1" wp14:anchorId="6E034F5B" wp14:editId="10083E49">
                      <wp:simplePos x="0" y="0"/>
                      <wp:positionH relativeFrom="column">
                        <wp:posOffset>-63500</wp:posOffset>
                      </wp:positionH>
                      <wp:positionV relativeFrom="paragraph">
                        <wp:posOffset>355600</wp:posOffset>
                      </wp:positionV>
                      <wp:extent cx="1003300" cy="762000"/>
                      <wp:effectExtent l="0" t="0" r="0" b="0"/>
                      <wp:wrapNone/>
                      <wp:docPr id="6157" name="Rectangle 6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2A0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34F5B" id="Rectangle 6157" o:spid="_x0000_s2062" style="position:absolute;margin-left:-5pt;margin-top:28pt;width:79pt;height:60pt;z-index:2510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ybYSLsBAABMAwAADgAAAAAAAAAAAAAAAAAuAgAAZHJzL2Uy&#10;b0RvYy54bWxQSwECLQAUAAYACAAAACEATDfNeNoAAAAKAQAADwAAAAAAAAAAAAAAAAAVBAAAZHJz&#10;L2Rvd25yZXYueG1sUEsFBgAAAAAEAAQA8wAAABwFAAAAAA==&#10;" filled="f" stroked="f">
                      <v:textbox inset="2.16pt,1.44pt,0,1.44pt">
                        <w:txbxContent>
                          <w:p w14:paraId="2CD2A0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4624" behindDoc="0" locked="0" layoutInCell="1" allowOverlap="1" wp14:anchorId="274A4379" wp14:editId="670B4156">
                      <wp:simplePos x="0" y="0"/>
                      <wp:positionH relativeFrom="column">
                        <wp:posOffset>-63500</wp:posOffset>
                      </wp:positionH>
                      <wp:positionV relativeFrom="paragraph">
                        <wp:posOffset>355600</wp:posOffset>
                      </wp:positionV>
                      <wp:extent cx="1003300" cy="762000"/>
                      <wp:effectExtent l="0" t="0" r="0" b="0"/>
                      <wp:wrapNone/>
                      <wp:docPr id="6156" name="Rectangle 6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539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A4379" id="Rectangle 6156" o:spid="_x0000_s2063" style="position:absolute;margin-left:-5pt;margin-top:28pt;width:79pt;height:60pt;z-index:2510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6Iso7sBAABMAwAADgAAAAAAAAAAAAAAAAAuAgAAZHJzL2Uy&#10;b0RvYy54bWxQSwECLQAUAAYACAAAACEATDfNeNoAAAAKAQAADwAAAAAAAAAAAAAAAAAVBAAAZHJz&#10;L2Rvd25yZXYueG1sUEsFBgAAAAAEAAQA8wAAABwFAAAAAA==&#10;" filled="f" stroked="f">
                      <v:textbox inset="2.16pt,1.44pt,0,1.44pt">
                        <w:txbxContent>
                          <w:p w14:paraId="333539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5648" behindDoc="0" locked="0" layoutInCell="1" allowOverlap="1" wp14:anchorId="35D66BEA" wp14:editId="7DF6CA85">
                      <wp:simplePos x="0" y="0"/>
                      <wp:positionH relativeFrom="column">
                        <wp:posOffset>-63500</wp:posOffset>
                      </wp:positionH>
                      <wp:positionV relativeFrom="paragraph">
                        <wp:posOffset>355600</wp:posOffset>
                      </wp:positionV>
                      <wp:extent cx="1003300" cy="762000"/>
                      <wp:effectExtent l="0" t="0" r="0" b="0"/>
                      <wp:wrapNone/>
                      <wp:docPr id="6155" name="Rectangle 6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BA6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66BEA" id="Rectangle 6155" o:spid="_x0000_s2064" style="position:absolute;margin-left:-5pt;margin-top:28pt;width:79pt;height:60pt;z-index:2510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kRBvrsBAABMAwAADgAAAAAAAAAAAAAAAAAuAgAAZHJzL2Uy&#10;b0RvYy54bWxQSwECLQAUAAYACAAAACEATDfNeNoAAAAKAQAADwAAAAAAAAAAAAAAAAAVBAAAZHJz&#10;L2Rvd25yZXYueG1sUEsFBgAAAAAEAAQA8wAAABwFAAAAAA==&#10;" filled="f" stroked="f">
                      <v:textbox inset="2.16pt,1.44pt,0,1.44pt">
                        <w:txbxContent>
                          <w:p w14:paraId="79EBA6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6672" behindDoc="0" locked="0" layoutInCell="1" allowOverlap="1" wp14:anchorId="7FC43A56" wp14:editId="25FEF658">
                      <wp:simplePos x="0" y="0"/>
                      <wp:positionH relativeFrom="column">
                        <wp:posOffset>-63500</wp:posOffset>
                      </wp:positionH>
                      <wp:positionV relativeFrom="paragraph">
                        <wp:posOffset>355600</wp:posOffset>
                      </wp:positionV>
                      <wp:extent cx="1003300" cy="762000"/>
                      <wp:effectExtent l="0" t="0" r="0" b="0"/>
                      <wp:wrapNone/>
                      <wp:docPr id="6154" name="Rectangle 6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012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43A56" id="Rectangle 6154" o:spid="_x0000_s2065" style="position:absolute;margin-left:-5pt;margin-top:28pt;width:79pt;height:60pt;z-index:2510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V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03xeUeK4xSn9&#10;RN24G4wk5+yo+17m+Wa9phA7LHsKj3CJIrqZ/KzA5i/SInPR+HTVWM6JCExulpt1jZMQeHS72izR&#10;xy7Va3GAmL5Kb0l2GAWEUpTlx+8xna++XMG6DOb8fPbSvJ8LmaZebl6w7n1/Qo64pOkBjTJ+YlQY&#10;HSiZcPCMxt8HDpIS882hsu3ta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sC1VbsBAABMAwAADgAAAAAAAAAAAAAAAAAuAgAAZHJzL2Uy&#10;b0RvYy54bWxQSwECLQAUAAYACAAAACEATDfNeNoAAAAKAQAADwAAAAAAAAAAAAAAAAAVBAAAZHJz&#10;L2Rvd25yZXYueG1sUEsFBgAAAAAEAAQA8wAAABwFAAAAAA==&#10;" filled="f" stroked="f">
                      <v:textbox inset="2.16pt,1.44pt,0,1.44pt">
                        <w:txbxContent>
                          <w:p w14:paraId="207012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7696" behindDoc="0" locked="0" layoutInCell="1" allowOverlap="1" wp14:anchorId="413D669C" wp14:editId="6B9643F0">
                      <wp:simplePos x="0" y="0"/>
                      <wp:positionH relativeFrom="column">
                        <wp:posOffset>-63500</wp:posOffset>
                      </wp:positionH>
                      <wp:positionV relativeFrom="paragraph">
                        <wp:posOffset>355600</wp:posOffset>
                      </wp:positionV>
                      <wp:extent cx="1003300" cy="762000"/>
                      <wp:effectExtent l="0" t="0" r="0" b="0"/>
                      <wp:wrapNone/>
                      <wp:docPr id="6153" name="Rectangle 6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FB2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D669C" id="Rectangle 6153" o:spid="_x0000_s2066" style="position:absolute;margin-left:-5pt;margin-top:28pt;width:79pt;height:60pt;z-index:2510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VKuw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hN83lJieMWu/QT&#10;feOuHxU5Vwcjpcr9zX5NIXZ47Sk8wiWLuMziZw02f1EWmYvHp6vHak5EYHGz3Kxr7ITArdvVZolr&#10;RKleLweI6avyluQFo4BUirP8+D2m89GXI3gvkzk/n1dp3s9FTFOvCm4u7r08oUYc0vSAQY9+YlSM&#10;JlAyYeMZjb8PHBQl4zeHzra3q2WLk1KSZt2ucYKhJMh6/7bKnRg8zpJIQMkhgOkHJFw8KrywZUXZ&#10;ZbzyTLzNC/vXn2D3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ik1SrsBAABMAwAADgAAAAAAAAAAAAAAAAAuAgAAZHJzL2Uy&#10;b0RvYy54bWxQSwECLQAUAAYACAAAACEATDfNeNoAAAAKAQAADwAAAAAAAAAAAAAAAAAVBAAAZHJz&#10;L2Rvd25yZXYueG1sUEsFBgAAAAAEAAQA8wAAABwFAAAAAA==&#10;" filled="f" stroked="f">
                      <v:textbox inset="2.16pt,1.44pt,0,1.44pt">
                        <w:txbxContent>
                          <w:p w14:paraId="03EFB2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8720" behindDoc="0" locked="0" layoutInCell="1" allowOverlap="1" wp14:anchorId="7EB94326" wp14:editId="2451F77A">
                      <wp:simplePos x="0" y="0"/>
                      <wp:positionH relativeFrom="column">
                        <wp:posOffset>-63500</wp:posOffset>
                      </wp:positionH>
                      <wp:positionV relativeFrom="paragraph">
                        <wp:posOffset>355600</wp:posOffset>
                      </wp:positionV>
                      <wp:extent cx="1003300" cy="762000"/>
                      <wp:effectExtent l="0" t="0" r="0" b="0"/>
                      <wp:wrapNone/>
                      <wp:docPr id="6152" name="Rectangle 6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F04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94326" id="Rectangle 6152" o:spid="_x0000_s2067" style="position:absolute;margin-left:-5pt;margin-top:28pt;width:79pt;height:60pt;z-index:2510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OKtwaG5AQAATAMAAA4AAAAAAAAAAAAAAAAALgIAAGRycy9lMm9E&#10;b2MueG1sUEsBAi0AFAAGAAgAAAAhAEw3zXjaAAAACgEAAA8AAAAAAAAAAAAAAAAAEwQAAGRycy9k&#10;b3ducmV2LnhtbFBLBQYAAAAABAAEAPMAAAAaBQAAAAA=&#10;" filled="f" stroked="f">
                      <v:textbox inset="2.16pt,1.44pt,0,1.44pt">
                        <w:txbxContent>
                          <w:p w14:paraId="5E6F04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39744" behindDoc="0" locked="0" layoutInCell="1" allowOverlap="1" wp14:anchorId="778FC1BC" wp14:editId="61082EE6">
                      <wp:simplePos x="0" y="0"/>
                      <wp:positionH relativeFrom="column">
                        <wp:posOffset>-63500</wp:posOffset>
                      </wp:positionH>
                      <wp:positionV relativeFrom="paragraph">
                        <wp:posOffset>355600</wp:posOffset>
                      </wp:positionV>
                      <wp:extent cx="1003300" cy="762000"/>
                      <wp:effectExtent l="0" t="0" r="0" b="0"/>
                      <wp:wrapNone/>
                      <wp:docPr id="6151" name="Rectangle 6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8BC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FC1BC" id="Rectangle 6151" o:spid="_x0000_s2068" style="position:absolute;margin-left:-5pt;margin-top:28pt;width:79pt;height:60pt;z-index:2510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1G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03xuKHHc4pR+&#10;om7cDUaSc3bUfS/zfLNeU4gdlj2FR7hEEd1MflZg8xdpkblofLpqLOdEBCY3y826xkkIPLpdbZbo&#10;Y5fqtThATF+ltyQ7jAJCKcry4/eYzldfrmBdBnN+Pntp3s+FTFOv2hese9+fkCMuaXpAo4yfGBVG&#10;B0omHDyj8feBg6TEfHOobHu7Wra4KSVo1u0aNxhKgKj3b7PcidHjLokElBwC6GFEwEWjggtHVphd&#10;1ivvxNu4oH/9CX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yetRrsBAABMAwAADgAAAAAAAAAAAAAAAAAuAgAAZHJzL2Uy&#10;b0RvYy54bWxQSwECLQAUAAYACAAAACEATDfNeNoAAAAKAQAADwAAAAAAAAAAAAAAAAAVBAAAZHJz&#10;L2Rvd25yZXYueG1sUEsFBgAAAAAEAAQA8wAAABwFAAAAAA==&#10;" filled="f" stroked="f">
                      <v:textbox inset="2.16pt,1.44pt,0,1.44pt">
                        <w:txbxContent>
                          <w:p w14:paraId="6078BC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0768" behindDoc="0" locked="0" layoutInCell="1" allowOverlap="1" wp14:anchorId="11FC1316" wp14:editId="0E74EB31">
                      <wp:simplePos x="0" y="0"/>
                      <wp:positionH relativeFrom="column">
                        <wp:posOffset>-63500</wp:posOffset>
                      </wp:positionH>
                      <wp:positionV relativeFrom="paragraph">
                        <wp:posOffset>355600</wp:posOffset>
                      </wp:positionV>
                      <wp:extent cx="1003300" cy="762000"/>
                      <wp:effectExtent l="0" t="0" r="0" b="0"/>
                      <wp:wrapNone/>
                      <wp:docPr id="6150" name="Rectangle 6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D40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C1316" id="Rectangle 6150" o:spid="_x0000_s2069" style="position:absolute;margin-left:-5pt;margin-top:28pt;width:79pt;height:60pt;z-index:2510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7o1mtugEAAEwDAAAOAAAAAAAAAAAAAAAAAC4CAABkcnMvZTJv&#10;RG9jLnhtbFBLAQItABQABgAIAAAAIQBMN8142gAAAAoBAAAPAAAAAAAAAAAAAAAAABQEAABkcnMv&#10;ZG93bnJldi54bWxQSwUGAAAAAAQABADzAAAAGwUAAAAA&#10;" filled="f" stroked="f">
                      <v:textbox inset="2.16pt,1.44pt,0,1.44pt">
                        <w:txbxContent>
                          <w:p w14:paraId="4CBD40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1792" behindDoc="0" locked="0" layoutInCell="1" allowOverlap="1" wp14:anchorId="366F731E" wp14:editId="6CA02834">
                      <wp:simplePos x="0" y="0"/>
                      <wp:positionH relativeFrom="column">
                        <wp:posOffset>-63500</wp:posOffset>
                      </wp:positionH>
                      <wp:positionV relativeFrom="paragraph">
                        <wp:posOffset>355600</wp:posOffset>
                      </wp:positionV>
                      <wp:extent cx="1003300" cy="762000"/>
                      <wp:effectExtent l="0" t="0" r="0" b="0"/>
                      <wp:wrapNone/>
                      <wp:docPr id="6149" name="Rectangle 6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EA7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F731E" id="Rectangle 6149" o:spid="_x0000_s2070" style="position:absolute;margin-left:-5pt;margin-top:28pt;width:79pt;height:60pt;z-index:2510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C45HrsBAABMAwAADgAAAAAAAAAAAAAAAAAuAgAAZHJzL2Uy&#10;b0RvYy54bWxQSwECLQAUAAYACAAAACEATDfNeNoAAAAKAQAADwAAAAAAAAAAAAAAAAAVBAAAZHJz&#10;L2Rvd25yZXYueG1sUEsFBgAAAAAEAAQA8wAAABwFAAAAAA==&#10;" filled="f" stroked="f">
                      <v:textbox inset="2.16pt,1.44pt,0,1.44pt">
                        <w:txbxContent>
                          <w:p w14:paraId="435EA7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2816" behindDoc="0" locked="0" layoutInCell="1" allowOverlap="1" wp14:anchorId="573338B8" wp14:editId="6313BEFD">
                      <wp:simplePos x="0" y="0"/>
                      <wp:positionH relativeFrom="column">
                        <wp:posOffset>-63500</wp:posOffset>
                      </wp:positionH>
                      <wp:positionV relativeFrom="paragraph">
                        <wp:posOffset>355600</wp:posOffset>
                      </wp:positionV>
                      <wp:extent cx="1003300" cy="762000"/>
                      <wp:effectExtent l="0" t="0" r="0" b="0"/>
                      <wp:wrapNone/>
                      <wp:docPr id="6148" name="Rectangle 6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E1C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338B8" id="Rectangle 6148" o:spid="_x0000_s2071" style="position:absolute;margin-left:-5pt;margin-top:28pt;width:79pt;height:60pt;z-index:2510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wqs31ugEAAEwDAAAOAAAAAAAAAAAAAAAAAC4CAABkcnMvZTJv&#10;RG9jLnhtbFBLAQItABQABgAIAAAAIQBMN8142gAAAAoBAAAPAAAAAAAAAAAAAAAAABQEAABkcnMv&#10;ZG93bnJldi54bWxQSwUGAAAAAAQABADzAAAAGwUAAAAA&#10;" filled="f" stroked="f">
                      <v:textbox inset="2.16pt,1.44pt,0,1.44pt">
                        <w:txbxContent>
                          <w:p w14:paraId="793E1C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3840" behindDoc="0" locked="0" layoutInCell="1" allowOverlap="1" wp14:anchorId="0792C914" wp14:editId="2538BD96">
                      <wp:simplePos x="0" y="0"/>
                      <wp:positionH relativeFrom="column">
                        <wp:posOffset>-63500</wp:posOffset>
                      </wp:positionH>
                      <wp:positionV relativeFrom="paragraph">
                        <wp:posOffset>355600</wp:posOffset>
                      </wp:positionV>
                      <wp:extent cx="1003300" cy="762000"/>
                      <wp:effectExtent l="0" t="0" r="0" b="0"/>
                      <wp:wrapNone/>
                      <wp:docPr id="6147" name="Rectangle 6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AD5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2C914" id="Rectangle 6147" o:spid="_x0000_s2072" style="position:absolute;margin-left:-5pt;margin-top:28pt;width:79pt;height:60pt;z-index:2510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2rww7sBAABMAwAADgAAAAAAAAAAAAAAAAAuAgAAZHJzL2Uy&#10;b0RvYy54bWxQSwECLQAUAAYACAAAACEATDfNeNoAAAAKAQAADwAAAAAAAAAAAAAAAAAVBAAAZHJz&#10;L2Rvd25yZXYueG1sUEsFBgAAAAAEAAQA8wAAABwFAAAAAA==&#10;" filled="f" stroked="f">
                      <v:textbox inset="2.16pt,1.44pt,0,1.44pt">
                        <w:txbxContent>
                          <w:p w14:paraId="3E0AD5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4864" behindDoc="0" locked="0" layoutInCell="1" allowOverlap="1" wp14:anchorId="0CCDFB9C" wp14:editId="553A5A86">
                      <wp:simplePos x="0" y="0"/>
                      <wp:positionH relativeFrom="column">
                        <wp:posOffset>-63500</wp:posOffset>
                      </wp:positionH>
                      <wp:positionV relativeFrom="paragraph">
                        <wp:posOffset>355600</wp:posOffset>
                      </wp:positionV>
                      <wp:extent cx="1003300" cy="762000"/>
                      <wp:effectExtent l="0" t="0" r="0" b="0"/>
                      <wp:wrapNone/>
                      <wp:docPr id="6146" name="Rectangle 6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FA5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DFB9C" id="Rectangle 6146" o:spid="_x0000_s2073" style="position:absolute;margin-left:-5pt;margin-top:28pt;width:79pt;height:60pt;z-index:2510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4EKLsBAABMAwAADgAAAAAAAAAAAAAAAAAuAgAAZHJzL2Uy&#10;b0RvYy54bWxQSwECLQAUAAYACAAAACEATDfNeNoAAAAKAQAADwAAAAAAAAAAAAAAAAAVBAAAZHJz&#10;L2Rvd25yZXYueG1sUEsFBgAAAAAEAAQA8wAAABwFAAAAAA==&#10;" filled="f" stroked="f">
                      <v:textbox inset="2.16pt,1.44pt,0,1.44pt">
                        <w:txbxContent>
                          <w:p w14:paraId="6D0FA5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5888" behindDoc="0" locked="0" layoutInCell="1" allowOverlap="1" wp14:anchorId="3AAFB221" wp14:editId="0151619A">
                      <wp:simplePos x="0" y="0"/>
                      <wp:positionH relativeFrom="column">
                        <wp:posOffset>-63500</wp:posOffset>
                      </wp:positionH>
                      <wp:positionV relativeFrom="paragraph">
                        <wp:posOffset>355600</wp:posOffset>
                      </wp:positionV>
                      <wp:extent cx="1003300" cy="762000"/>
                      <wp:effectExtent l="0" t="0" r="0" b="0"/>
                      <wp:wrapNone/>
                      <wp:docPr id="6145" name="Rectangle 6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083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FB221" id="Rectangle 6145" o:spid="_x0000_s2074" style="position:absolute;margin-left:-5pt;margin-top:28pt;width:79pt;height:60pt;z-index:2510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ghpNbsBAABMAwAADgAAAAAAAAAAAAAAAAAuAgAAZHJzL2Uy&#10;b0RvYy54bWxQSwECLQAUAAYACAAAACEATDfNeNoAAAAKAQAADwAAAAAAAAAAAAAAAAAVBAAAZHJz&#10;L2Rvd25yZXYueG1sUEsFBgAAAAAEAAQA8wAAABwFAAAAAA==&#10;" filled="f" stroked="f">
                      <v:textbox inset="2.16pt,1.44pt,0,1.44pt">
                        <w:txbxContent>
                          <w:p w14:paraId="3B8083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6912" behindDoc="0" locked="0" layoutInCell="1" allowOverlap="1" wp14:anchorId="2A19FA9B" wp14:editId="41AFE5D9">
                      <wp:simplePos x="0" y="0"/>
                      <wp:positionH relativeFrom="column">
                        <wp:posOffset>-63500</wp:posOffset>
                      </wp:positionH>
                      <wp:positionV relativeFrom="paragraph">
                        <wp:posOffset>355600</wp:posOffset>
                      </wp:positionV>
                      <wp:extent cx="1003300" cy="762000"/>
                      <wp:effectExtent l="0" t="0" r="0" b="0"/>
                      <wp:wrapNone/>
                      <wp:docPr id="6144" name="Rectangle 6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3694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9FA9B" id="Rectangle 6144" o:spid="_x0000_s2075" style="position:absolute;margin-left:-5pt;margin-top:28pt;width:79pt;height:60pt;z-index:2510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5oyd3rsBAABMAwAADgAAAAAAAAAAAAAAAAAuAgAAZHJzL2Uy&#10;b0RvYy54bWxQSwECLQAUAAYACAAAACEATDfNeNoAAAAKAQAADwAAAAAAAAAAAAAAAAAVBAAAZHJz&#10;L2Rvd25yZXYueG1sUEsFBgAAAAAEAAQA8wAAABwFAAAAAA==&#10;" filled="f" stroked="f">
                      <v:textbox inset="2.16pt,1.44pt,0,1.44pt">
                        <w:txbxContent>
                          <w:p w14:paraId="0B3694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7936" behindDoc="0" locked="0" layoutInCell="1" allowOverlap="1" wp14:anchorId="14119D80" wp14:editId="02D3E343">
                      <wp:simplePos x="0" y="0"/>
                      <wp:positionH relativeFrom="column">
                        <wp:posOffset>-63500</wp:posOffset>
                      </wp:positionH>
                      <wp:positionV relativeFrom="paragraph">
                        <wp:posOffset>355600</wp:posOffset>
                      </wp:positionV>
                      <wp:extent cx="1003300" cy="762000"/>
                      <wp:effectExtent l="0" t="0" r="0" b="0"/>
                      <wp:wrapNone/>
                      <wp:docPr id="6143" name="Rectangle 6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B11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19D80" id="Rectangle 6143" o:spid="_x0000_s2076" style="position:absolute;margin-left:-5pt;margin-top:28pt;width:79pt;height:60pt;z-index:2510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Q1uw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hNs1pS4rjFLv1E&#10;37jrR0XO1cFIqXJ/s19TiB1eewqPcMkiLrP4WYPNX5RF5uLx6eqxmhMRWNwsN+saOyFw63a1WeIa&#10;UarXywFi+qq8JXnBKCCV4iw/fo/pfPTlCN7LZM7P51Wa93MR09SfC24u7r08oUYc0vSAQY9+YlSM&#10;JlAyYeMZjb8PHBQl4zeHzra3q2WLk1KSZt2ucYKhJMh6/7bKnRg8zpJIQMkhgOkHJFw8KrywZUXZ&#10;ZbzyTLzNC/vXn2D3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kdC0NbsBAABMAwAADgAAAAAAAAAAAAAAAAAuAgAAZHJzL2Uy&#10;b0RvYy54bWxQSwECLQAUAAYACAAAACEATDfNeNoAAAAKAQAADwAAAAAAAAAAAAAAAAAVBAAAZHJz&#10;L2Rvd25yZXYueG1sUEsFBgAAAAAEAAQA8wAAABwFAAAAAA==&#10;" filled="f" stroked="f">
                      <v:textbox inset="2.16pt,1.44pt,0,1.44pt">
                        <w:txbxContent>
                          <w:p w14:paraId="63CB11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8960" behindDoc="0" locked="0" layoutInCell="1" allowOverlap="1" wp14:anchorId="15C237D1" wp14:editId="56E4026D">
                      <wp:simplePos x="0" y="0"/>
                      <wp:positionH relativeFrom="column">
                        <wp:posOffset>-63500</wp:posOffset>
                      </wp:positionH>
                      <wp:positionV relativeFrom="paragraph">
                        <wp:posOffset>355600</wp:posOffset>
                      </wp:positionV>
                      <wp:extent cx="1003300" cy="762000"/>
                      <wp:effectExtent l="0" t="0" r="0" b="0"/>
                      <wp:wrapNone/>
                      <wp:docPr id="6142" name="Rectangle 6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B80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237D1" id="Rectangle 6142" o:spid="_x0000_s2077" style="position:absolute;margin-left:-5pt;margin-top:28pt;width:79pt;height:60pt;z-index:2510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N1UQN65AQAATAMAAA4AAAAAAAAAAAAAAAAALgIAAGRycy9lMm9E&#10;b2MueG1sUEsBAi0AFAAGAAgAAAAhAEw3zXjaAAAACgEAAA8AAAAAAAAAAAAAAAAAEwQAAGRycy9k&#10;b3ducmV2LnhtbFBLBQYAAAAABAAEAPMAAAAaBQAAAAA=&#10;" filled="f" stroked="f">
                      <v:textbox inset="2.16pt,1.44pt,0,1.44pt">
                        <w:txbxContent>
                          <w:p w14:paraId="570B80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49984" behindDoc="0" locked="0" layoutInCell="1" allowOverlap="1" wp14:anchorId="043DF49B" wp14:editId="57DD8C17">
                      <wp:simplePos x="0" y="0"/>
                      <wp:positionH relativeFrom="column">
                        <wp:posOffset>-63500</wp:posOffset>
                      </wp:positionH>
                      <wp:positionV relativeFrom="paragraph">
                        <wp:posOffset>355600</wp:posOffset>
                      </wp:positionV>
                      <wp:extent cx="1003300" cy="762000"/>
                      <wp:effectExtent l="0" t="0" r="0" b="0"/>
                      <wp:wrapNone/>
                      <wp:docPr id="6141" name="Rectangle 6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EA9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DF49B" id="Rectangle 6141" o:spid="_x0000_s2078" style="position:absolute;margin-left:-5pt;margin-top:28pt;width:79pt;height:60pt;z-index:2510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w5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06waShy3OKWf&#10;qBt3g5HknB1138s836zXFGKHZU/hES5RRDeTnxXY/EVaZC4an64ayzkRgcnNcrOucRICj25XmyX6&#10;2KV6LQ4Q01fpLckOo4BQirL8+D2m89WXK1iXwZyfz16a93Mh09Sf2xese9+fkCMuaXpAo4yfGBVG&#10;B0omHDyj8feBg6TEfHOobHu7Wra4KSVo1u0aNxhKgKj3b7PcidHjLokElBwC6GFEwEWjggtHVphd&#10;1ivvxNu4oH/9CX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N4sObsBAABMAwAADgAAAAAAAAAAAAAAAAAuAgAAZHJzL2Uy&#10;b0RvYy54bWxQSwECLQAUAAYACAAAACEATDfNeNoAAAAKAQAADwAAAAAAAAAAAAAAAAAVBAAAZHJz&#10;L2Rvd25yZXYueG1sUEsFBgAAAAAEAAQA8wAAABwFAAAAAA==&#10;" filled="f" stroked="f">
                      <v:textbox inset="2.16pt,1.44pt,0,1.44pt">
                        <w:txbxContent>
                          <w:p w14:paraId="71AEA9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51008" behindDoc="0" locked="0" layoutInCell="1" allowOverlap="1" wp14:anchorId="69542785" wp14:editId="5C7CF900">
                      <wp:simplePos x="0" y="0"/>
                      <wp:positionH relativeFrom="column">
                        <wp:posOffset>-63500</wp:posOffset>
                      </wp:positionH>
                      <wp:positionV relativeFrom="paragraph">
                        <wp:posOffset>355600</wp:posOffset>
                      </wp:positionV>
                      <wp:extent cx="1003300" cy="762000"/>
                      <wp:effectExtent l="0" t="0" r="0" b="0"/>
                      <wp:wrapNone/>
                      <wp:docPr id="6140" name="Rectangle 6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5FC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2785" id="Rectangle 6140" o:spid="_x0000_s2079" style="position:absolute;margin-left:-5pt;margin-top:28pt;width:79pt;height:60pt;z-index:2510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EWtjSugEAAEwDAAAOAAAAAAAAAAAAAAAAAC4CAABkcnMvZTJv&#10;RG9jLnhtbFBLAQItABQABgAIAAAAIQBMN8142gAAAAoBAAAPAAAAAAAAAAAAAAAAABQEAABkcnMv&#10;ZG93bnJldi54bWxQSwUGAAAAAAQABADzAAAAGwUAAAAA&#10;" filled="f" stroked="f">
                      <v:textbox inset="2.16pt,1.44pt,0,1.44pt">
                        <w:txbxContent>
                          <w:p w14:paraId="22A5FC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52032" behindDoc="0" locked="0" layoutInCell="1" allowOverlap="1" wp14:anchorId="41694D1E" wp14:editId="7FC042C0">
                      <wp:simplePos x="0" y="0"/>
                      <wp:positionH relativeFrom="column">
                        <wp:posOffset>-63500</wp:posOffset>
                      </wp:positionH>
                      <wp:positionV relativeFrom="paragraph">
                        <wp:posOffset>355600</wp:posOffset>
                      </wp:positionV>
                      <wp:extent cx="1003300" cy="762000"/>
                      <wp:effectExtent l="0" t="0" r="0" b="0"/>
                      <wp:wrapNone/>
                      <wp:docPr id="6139" name="Rectangle 6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91C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94D1E" id="Rectangle 6139" o:spid="_x0000_s2080" style="position:absolute;margin-left:-5pt;margin-top:28pt;width:79pt;height:60pt;z-index:2510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P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0yw3lDhucUo/&#10;UTfuBiPJOTvqvpd5vlmvKcQOy57CI1yiiG4mPyuw+Yu0yFw0Pl01lnMiApOb5WZd4yQEHt2uNkv0&#10;sUv1Whwgpq/SW5IdRgGhFGX58XtM56svV7Augzk/n7007+dCpqk/r16w7n1/Qo64pOkBjTJ+YlQY&#10;HSiZcPCMxt8HDpIS882hsu3ta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Z3JkT7sBAABMAwAADgAAAAAAAAAAAAAAAAAuAgAAZHJzL2Uy&#10;b0RvYy54bWxQSwECLQAUAAYACAAAACEATDfNeNoAAAAKAQAADwAAAAAAAAAAAAAAAAAVBAAAZHJz&#10;L2Rvd25yZXYueG1sUEsFBgAAAAAEAAQA8wAAABwFAAAAAA==&#10;" filled="f" stroked="f">
                      <v:textbox inset="2.16pt,1.44pt,0,1.44pt">
                        <w:txbxContent>
                          <w:p w14:paraId="71691C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53056" behindDoc="0" locked="0" layoutInCell="1" allowOverlap="1" wp14:anchorId="0DCDAB33" wp14:editId="262D894A">
                      <wp:simplePos x="0" y="0"/>
                      <wp:positionH relativeFrom="column">
                        <wp:posOffset>-63500</wp:posOffset>
                      </wp:positionH>
                      <wp:positionV relativeFrom="paragraph">
                        <wp:posOffset>355600</wp:posOffset>
                      </wp:positionV>
                      <wp:extent cx="1003300" cy="762000"/>
                      <wp:effectExtent l="0" t="0" r="0" b="0"/>
                      <wp:wrapNone/>
                      <wp:docPr id="6138" name="Rectangle 6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6C6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DAB33" id="Rectangle 6138" o:spid="_x0000_s2081" style="position:absolute;margin-left:-5pt;margin-top:28pt;width:79pt;height:60pt;z-index:2510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r9pCkugEAAEwDAAAOAAAAAAAAAAAAAAAAAC4CAABkcnMvZTJv&#10;RG9jLnhtbFBLAQItABQABgAIAAAAIQBMN8142gAAAAoBAAAPAAAAAAAAAAAAAAAAABQEAABkcnMv&#10;ZG93bnJldi54bWxQSwUGAAAAAAQABADzAAAAGwUAAAAA&#10;" filled="f" stroked="f">
                      <v:textbox inset="2.16pt,1.44pt,0,1.44pt">
                        <w:txbxContent>
                          <w:p w14:paraId="2BD6C6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54080" behindDoc="0" locked="0" layoutInCell="1" allowOverlap="1" wp14:anchorId="3BF8937B" wp14:editId="4A3EA6FB">
                      <wp:simplePos x="0" y="0"/>
                      <wp:positionH relativeFrom="column">
                        <wp:posOffset>-63500</wp:posOffset>
                      </wp:positionH>
                      <wp:positionV relativeFrom="paragraph">
                        <wp:posOffset>355600</wp:posOffset>
                      </wp:positionV>
                      <wp:extent cx="1003300" cy="762000"/>
                      <wp:effectExtent l="0" t="0" r="0" b="0"/>
                      <wp:wrapNone/>
                      <wp:docPr id="6137" name="Rectangle 6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3A2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8937B" id="Rectangle 6137" o:spid="_x0000_s2082" style="position:absolute;margin-left:-5pt;margin-top:28pt;width:79pt;height:60pt;z-index:2510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DatkrsBAABMAwAADgAAAAAAAAAAAAAAAAAuAgAAZHJzL2Uy&#10;b0RvYy54bWxQSwECLQAUAAYACAAAACEATDfNeNoAAAAKAQAADwAAAAAAAAAAAAAAAAAVBAAAZHJz&#10;L2Rvd25yZXYueG1sUEsFBgAAAAAEAAQA8wAAABwFAAAAAA==&#10;" filled="f" stroked="f">
                      <v:textbox inset="2.16pt,1.44pt,0,1.44pt">
                        <w:txbxContent>
                          <w:p w14:paraId="4FC3A2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55104" behindDoc="0" locked="0" layoutInCell="1" allowOverlap="1" wp14:anchorId="6098C818" wp14:editId="6041238C">
                      <wp:simplePos x="0" y="0"/>
                      <wp:positionH relativeFrom="column">
                        <wp:posOffset>-63500</wp:posOffset>
                      </wp:positionH>
                      <wp:positionV relativeFrom="paragraph">
                        <wp:posOffset>355600</wp:posOffset>
                      </wp:positionV>
                      <wp:extent cx="1003300" cy="762000"/>
                      <wp:effectExtent l="0" t="0" r="0" b="0"/>
                      <wp:wrapNone/>
                      <wp:docPr id="6136" name="Rectangle 6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A77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8C818" id="Rectangle 6136" o:spid="_x0000_s2083" style="position:absolute;margin-left:-5pt;margin-top:28pt;width:79pt;height:60pt;z-index:2510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LJZebsBAABMAwAADgAAAAAAAAAAAAAAAAAuAgAAZHJzL2Uy&#10;b0RvYy54bWxQSwECLQAUAAYACAAAACEATDfNeNoAAAAKAQAADwAAAAAAAAAAAAAAAAAVBAAAZHJz&#10;L2Rvd25yZXYueG1sUEsFBgAAAAAEAAQA8wAAABwFAAAAAA==&#10;" filled="f" stroked="f">
                      <v:textbox inset="2.16pt,1.44pt,0,1.44pt">
                        <w:txbxContent>
                          <w:p w14:paraId="484A77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56128" behindDoc="0" locked="0" layoutInCell="1" allowOverlap="1" wp14:anchorId="3DFDA21A" wp14:editId="46409D08">
                      <wp:simplePos x="0" y="0"/>
                      <wp:positionH relativeFrom="column">
                        <wp:posOffset>-63500</wp:posOffset>
                      </wp:positionH>
                      <wp:positionV relativeFrom="paragraph">
                        <wp:posOffset>355600</wp:posOffset>
                      </wp:positionV>
                      <wp:extent cx="1003300" cy="762000"/>
                      <wp:effectExtent l="0" t="0" r="0" b="0"/>
                      <wp:wrapNone/>
                      <wp:docPr id="6135" name="Rectangle 6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534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DA21A" id="Rectangle 6135" o:spid="_x0000_s2084" style="position:absolute;margin-left:-5pt;margin-top:28pt;width:79pt;height:60pt;z-index:2510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VQ0ZLsBAABMAwAADgAAAAAAAAAAAAAAAAAuAgAAZHJzL2Uy&#10;b0RvYy54bWxQSwECLQAUAAYACAAAACEATDfNeNoAAAAKAQAADwAAAAAAAAAAAAAAAAAVBAAAZHJz&#10;L2Rvd25yZXYueG1sUEsFBgAAAAAEAAQA8wAAABwFAAAAAA==&#10;" filled="f" stroked="f">
                      <v:textbox inset="2.16pt,1.44pt,0,1.44pt">
                        <w:txbxContent>
                          <w:p w14:paraId="0DC534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57152" behindDoc="0" locked="0" layoutInCell="1" allowOverlap="1" wp14:anchorId="37D510BA" wp14:editId="03EF7ABA">
                      <wp:simplePos x="0" y="0"/>
                      <wp:positionH relativeFrom="column">
                        <wp:posOffset>-63500</wp:posOffset>
                      </wp:positionH>
                      <wp:positionV relativeFrom="paragraph">
                        <wp:posOffset>355600</wp:posOffset>
                      </wp:positionV>
                      <wp:extent cx="1003300" cy="762000"/>
                      <wp:effectExtent l="0" t="0" r="0" b="0"/>
                      <wp:wrapNone/>
                      <wp:docPr id="6134" name="Rectangle 6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7A7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510BA" id="Rectangle 6134" o:spid="_x0000_s2085" style="position:absolute;margin-left:-5pt;margin-top:28pt;width:79pt;height:60pt;z-index:2510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MCP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0yxXlDhucUo/&#10;UTfuBiPJOTvqvpd5vlmvKcQOy57CI1yiiG4mPyuw+Yu0yFw0Pl01lnMiApOb5WZd4yQEHt2uNkv0&#10;sUv1Whwgpq/SW5IdRgGhFGX58XtM56svV7Augzk/n7007+dCpqk/b16w7n1/Qo64pOkBjTJ+YlQY&#10;HSiZcPCMxt8HDpIS882hsu3ta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DAj7sBAABMAwAADgAAAAAAAAAAAAAAAAAuAgAAZHJzL2Uy&#10;b0RvYy54bWxQSwECLQAUAAYACAAAACEATDfNeNoAAAAKAQAADwAAAAAAAAAAAAAAAAAVBAAAZHJz&#10;L2Rvd25yZXYueG1sUEsFBgAAAAAEAAQA8wAAABwFAAAAAA==&#10;" filled="f" stroked="f">
                      <v:textbox inset="2.16pt,1.44pt,0,1.44pt">
                        <w:txbxContent>
                          <w:p w14:paraId="0ED7A7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58176" behindDoc="0" locked="0" layoutInCell="1" allowOverlap="1" wp14:anchorId="1543EC2B" wp14:editId="69C7E2BE">
                      <wp:simplePos x="0" y="0"/>
                      <wp:positionH relativeFrom="column">
                        <wp:posOffset>-63500</wp:posOffset>
                      </wp:positionH>
                      <wp:positionV relativeFrom="paragraph">
                        <wp:posOffset>355600</wp:posOffset>
                      </wp:positionV>
                      <wp:extent cx="1003300" cy="762000"/>
                      <wp:effectExtent l="0" t="0" r="0" b="0"/>
                      <wp:wrapNone/>
                      <wp:docPr id="6133" name="Rectangle 6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725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3EC2B" id="Rectangle 6133" o:spid="_x0000_s2086" style="position:absolute;margin-left:-5pt;margin-top:28pt;width:79pt;height:60pt;z-index:2510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XH3E3ugEAAEwDAAAOAAAAAAAAAAAAAAAAAC4CAABkcnMvZTJv&#10;RG9jLnhtbFBLAQItABQABgAIAAAAIQBMN8142gAAAAoBAAAPAAAAAAAAAAAAAAAAABQEAABkcnMv&#10;ZG93bnJldi54bWxQSwUGAAAAAAQABADzAAAAGwUAAAAA&#10;" filled="f" stroked="f">
                      <v:textbox inset="2.16pt,1.44pt,0,1.44pt">
                        <w:txbxContent>
                          <w:p w14:paraId="7AD725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59200" behindDoc="0" locked="0" layoutInCell="1" allowOverlap="1" wp14:anchorId="34528AE9" wp14:editId="5DA7D819">
                      <wp:simplePos x="0" y="0"/>
                      <wp:positionH relativeFrom="column">
                        <wp:posOffset>-63500</wp:posOffset>
                      </wp:positionH>
                      <wp:positionV relativeFrom="paragraph">
                        <wp:posOffset>355600</wp:posOffset>
                      </wp:positionV>
                      <wp:extent cx="1003300" cy="762000"/>
                      <wp:effectExtent l="0" t="0" r="0" b="0"/>
                      <wp:wrapNone/>
                      <wp:docPr id="6132" name="Rectangle 6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706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28AE9" id="Rectangle 6132" o:spid="_x0000_s2087" style="position:absolute;margin-left:-5pt;margin-top:28pt;width:79pt;height:60pt;z-index:2510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Jubhdy5AQAATAMAAA4AAAAAAAAAAAAAAAAALgIAAGRycy9lMm9E&#10;b2MueG1sUEsBAi0AFAAGAAgAAAAhAEw3zXjaAAAACgEAAA8AAAAAAAAAAAAAAAAAEwQAAGRycy9k&#10;b3ducmV2LnhtbFBLBQYAAAAABAAEAPMAAAAaBQAAAAA=&#10;" filled="f" stroked="f">
                      <v:textbox inset="2.16pt,1.44pt,0,1.44pt">
                        <w:txbxContent>
                          <w:p w14:paraId="28B706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0224" behindDoc="0" locked="0" layoutInCell="1" allowOverlap="1" wp14:anchorId="0B1A0D8E" wp14:editId="0186A53B">
                      <wp:simplePos x="0" y="0"/>
                      <wp:positionH relativeFrom="column">
                        <wp:posOffset>-63500</wp:posOffset>
                      </wp:positionH>
                      <wp:positionV relativeFrom="paragraph">
                        <wp:posOffset>355600</wp:posOffset>
                      </wp:positionV>
                      <wp:extent cx="1003300" cy="762000"/>
                      <wp:effectExtent l="0" t="0" r="0" b="0"/>
                      <wp:wrapNone/>
                      <wp:docPr id="6131" name="Rectangle 6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872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A0D8E" id="Rectangle 6131" o:spid="_x0000_s2088" style="position:absolute;margin-left:-5pt;margin-top:28pt;width:79pt;height:60pt;z-index:2510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OEek7ugEAAEwDAAAOAAAAAAAAAAAAAAAAAC4CAABkcnMvZTJv&#10;RG9jLnhtbFBLAQItABQABgAIAAAAIQBMN8142gAAAAoBAAAPAAAAAAAAAAAAAAAAABQEAABkcnMv&#10;ZG93bnJldi54bWxQSwUGAAAAAAQABADzAAAAGwUAAAAA&#10;" filled="f" stroked="f">
                      <v:textbox inset="2.16pt,1.44pt,0,1.44pt">
                        <w:txbxContent>
                          <w:p w14:paraId="562872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1248" behindDoc="0" locked="0" layoutInCell="1" allowOverlap="1" wp14:anchorId="257D7518" wp14:editId="5901D716">
                      <wp:simplePos x="0" y="0"/>
                      <wp:positionH relativeFrom="column">
                        <wp:posOffset>-63500</wp:posOffset>
                      </wp:positionH>
                      <wp:positionV relativeFrom="paragraph">
                        <wp:posOffset>355600</wp:posOffset>
                      </wp:positionV>
                      <wp:extent cx="1003300" cy="762000"/>
                      <wp:effectExtent l="0" t="0" r="0" b="0"/>
                      <wp:wrapNone/>
                      <wp:docPr id="6130" name="Rectangle 6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080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D7518" id="Rectangle 6130" o:spid="_x0000_s2089" style="position:absolute;margin-left:-5pt;margin-top:28pt;width:79pt;height:60pt;z-index:2510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ClR3QugEAAEwDAAAOAAAAAAAAAAAAAAAAAC4CAABkcnMvZTJv&#10;RG9jLnhtbFBLAQItABQABgAIAAAAIQBMN8142gAAAAoBAAAPAAAAAAAAAAAAAAAAABQEAABkcnMv&#10;ZG93bnJldi54bWxQSwUGAAAAAAQABADzAAAAGwUAAAAA&#10;" filled="f" stroked="f">
                      <v:textbox inset="2.16pt,1.44pt,0,1.44pt">
                        <w:txbxContent>
                          <w:p w14:paraId="60A080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2272" behindDoc="0" locked="0" layoutInCell="1" allowOverlap="1" wp14:anchorId="36A54344" wp14:editId="7D1268CF">
                      <wp:simplePos x="0" y="0"/>
                      <wp:positionH relativeFrom="column">
                        <wp:posOffset>-63500</wp:posOffset>
                      </wp:positionH>
                      <wp:positionV relativeFrom="paragraph">
                        <wp:posOffset>355600</wp:posOffset>
                      </wp:positionV>
                      <wp:extent cx="977900" cy="927100"/>
                      <wp:effectExtent l="0" t="0" r="0" b="0"/>
                      <wp:wrapNone/>
                      <wp:docPr id="6129" name="Rectangle 61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FE01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54344" id="Rectangle 6129" o:spid="_x0000_s2090" style="position:absolute;margin-left:-5pt;margin-top:28pt;width:77pt;height:73pt;z-index:2510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nOI+v7sBAABMAwAADgAAAAAAAAAAAAAAAAAuAgAAZHJz&#10;L2Uyb0RvYy54bWxQSwECLQAUAAYACAAAACEAflANn90AAAAKAQAADwAAAAAAAAAAAAAAAAAVBAAA&#10;ZHJzL2Rvd25yZXYueG1sUEsFBgAAAAAEAAQA8wAAAB8FAAAAAA==&#10;" filled="f" stroked="f">
                      <v:textbox inset="2.16pt,1.44pt,0,1.44pt">
                        <w:txbxContent>
                          <w:p w14:paraId="0FFE01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3296" behindDoc="0" locked="0" layoutInCell="1" allowOverlap="1" wp14:anchorId="464BB6A0" wp14:editId="61A9E17A">
                      <wp:simplePos x="0" y="0"/>
                      <wp:positionH relativeFrom="column">
                        <wp:posOffset>-63500</wp:posOffset>
                      </wp:positionH>
                      <wp:positionV relativeFrom="paragraph">
                        <wp:posOffset>355600</wp:posOffset>
                      </wp:positionV>
                      <wp:extent cx="1003300" cy="762000"/>
                      <wp:effectExtent l="0" t="0" r="0" b="0"/>
                      <wp:wrapNone/>
                      <wp:docPr id="6128" name="Rectangle 6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C02C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BB6A0" id="Rectangle 6128" o:spid="_x0000_s2091" style="position:absolute;margin-left:-5pt;margin-top:28pt;width:79pt;height:60pt;z-index:2510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SrbQ7sBAABMAwAADgAAAAAAAAAAAAAAAAAuAgAAZHJzL2Uy&#10;b0RvYy54bWxQSwECLQAUAAYACAAAACEATDfNeNoAAAAKAQAADwAAAAAAAAAAAAAAAAAVBAAAZHJz&#10;L2Rvd25yZXYueG1sUEsFBgAAAAAEAAQA8wAAABwFAAAAAA==&#10;" filled="f" stroked="f">
                      <v:textbox inset="2.16pt,1.44pt,0,1.44pt">
                        <w:txbxContent>
                          <w:p w14:paraId="4CC02C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4320" behindDoc="0" locked="0" layoutInCell="1" allowOverlap="1" wp14:anchorId="4D3BFEDB" wp14:editId="11ACE2DD">
                      <wp:simplePos x="0" y="0"/>
                      <wp:positionH relativeFrom="column">
                        <wp:posOffset>-63500</wp:posOffset>
                      </wp:positionH>
                      <wp:positionV relativeFrom="paragraph">
                        <wp:posOffset>355600</wp:posOffset>
                      </wp:positionV>
                      <wp:extent cx="977900" cy="863600"/>
                      <wp:effectExtent l="0" t="0" r="0" b="0"/>
                      <wp:wrapNone/>
                      <wp:docPr id="6127" name="Rectangle 61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DD105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BFEDB" id="Rectangle 6127" o:spid="_x0000_s2092" style="position:absolute;margin-left:-5pt;margin-top:28pt;width:77pt;height:68pt;z-index:2510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" filled="f" stroked="f">
                      <v:textbox inset="2.16pt,1.44pt,0,1.44pt">
                        <w:txbxContent>
                          <w:p w14:paraId="5DD105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5344" behindDoc="0" locked="0" layoutInCell="1" allowOverlap="1" wp14:anchorId="308800D1" wp14:editId="6C94252B">
                      <wp:simplePos x="0" y="0"/>
                      <wp:positionH relativeFrom="column">
                        <wp:posOffset>-63500</wp:posOffset>
                      </wp:positionH>
                      <wp:positionV relativeFrom="paragraph">
                        <wp:posOffset>355600</wp:posOffset>
                      </wp:positionV>
                      <wp:extent cx="977900" cy="927100"/>
                      <wp:effectExtent l="0" t="0" r="0" b="0"/>
                      <wp:wrapNone/>
                      <wp:docPr id="6126" name="Rectangle 61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FDA69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800D1" id="Rectangle 6126" o:spid="_x0000_s2093" style="position:absolute;margin-left:-5pt;margin-top:28pt;width:77pt;height:73pt;z-index:2510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8yIDibsBAABMAwAADgAAAAAAAAAAAAAAAAAuAgAAZHJz&#10;L2Uyb0RvYy54bWxQSwECLQAUAAYACAAAACEAflANn90AAAAKAQAADwAAAAAAAAAAAAAAAAAVBAAA&#10;ZHJzL2Rvd25yZXYueG1sUEsFBgAAAAAEAAQA8wAAAB8FAAAAAA==&#10;" filled="f" stroked="f">
                      <v:textbox inset="2.16pt,1.44pt,0,1.44pt">
                        <w:txbxContent>
                          <w:p w14:paraId="6FDA69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6368" behindDoc="0" locked="0" layoutInCell="1" allowOverlap="1" wp14:anchorId="0A62DB42" wp14:editId="0D82378A">
                      <wp:simplePos x="0" y="0"/>
                      <wp:positionH relativeFrom="column">
                        <wp:posOffset>-63500</wp:posOffset>
                      </wp:positionH>
                      <wp:positionV relativeFrom="paragraph">
                        <wp:posOffset>355600</wp:posOffset>
                      </wp:positionV>
                      <wp:extent cx="1003300" cy="762000"/>
                      <wp:effectExtent l="0" t="0" r="0" b="0"/>
                      <wp:wrapNone/>
                      <wp:docPr id="6125" name="Rectangle 6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5FEF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2DB42" id="Rectangle 6125" o:spid="_x0000_s2094" style="position:absolute;margin-left:-5pt;margin-top:28pt;width:79pt;height:60pt;z-index:2510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OIf4O8AQAATAMAAA4AAAAAAAAAAAAAAAAALgIAAGRycy9l&#10;Mm9Eb2MueG1sUEsBAi0AFAAGAAgAAAAhAEw3zXjaAAAACgEAAA8AAAAAAAAAAAAAAAAAFgQAAGRy&#10;cy9kb3ducmV2LnhtbFBLBQYAAAAABAAEAPMAAAAdBQAAAAA=&#10;" filled="f" stroked="f">
                      <v:textbox inset="2.16pt,1.44pt,0,1.44pt">
                        <w:txbxContent>
                          <w:p w14:paraId="705FEF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7392" behindDoc="0" locked="0" layoutInCell="1" allowOverlap="1" wp14:anchorId="57996453" wp14:editId="32AAB106">
                      <wp:simplePos x="0" y="0"/>
                      <wp:positionH relativeFrom="column">
                        <wp:posOffset>-63500</wp:posOffset>
                      </wp:positionH>
                      <wp:positionV relativeFrom="paragraph">
                        <wp:posOffset>355600</wp:posOffset>
                      </wp:positionV>
                      <wp:extent cx="977900" cy="927100"/>
                      <wp:effectExtent l="0" t="0" r="0" b="0"/>
                      <wp:wrapNone/>
                      <wp:docPr id="6124" name="Rectangle 61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9649D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96453" id="Rectangle 6124" o:spid="_x0000_s2095" style="position:absolute;margin-left:-5pt;margin-top:28pt;width:77pt;height:73pt;z-index:2510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BkCaf7sBAABMAwAADgAAAAAAAAAAAAAAAAAuAgAAZHJz&#10;L2Uyb0RvYy54bWxQSwECLQAUAAYACAAAACEAflANn90AAAAKAQAADwAAAAAAAAAAAAAAAAAVBAAA&#10;ZHJzL2Rvd25yZXYueG1sUEsFBgAAAAAEAAQA8wAAAB8FAAAAAA==&#10;" filled="f" stroked="f">
                      <v:textbox inset="2.16pt,1.44pt,0,1.44pt">
                        <w:txbxContent>
                          <w:p w14:paraId="69649D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8416" behindDoc="0" locked="0" layoutInCell="1" allowOverlap="1" wp14:anchorId="59560A18" wp14:editId="54CE2F88">
                      <wp:simplePos x="0" y="0"/>
                      <wp:positionH relativeFrom="column">
                        <wp:posOffset>-63500</wp:posOffset>
                      </wp:positionH>
                      <wp:positionV relativeFrom="paragraph">
                        <wp:posOffset>355600</wp:posOffset>
                      </wp:positionV>
                      <wp:extent cx="977900" cy="927100"/>
                      <wp:effectExtent l="0" t="0" r="0" b="0"/>
                      <wp:wrapNone/>
                      <wp:docPr id="6123" name="Rectangle 61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84B0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0A18" id="Rectangle 6123" o:spid="_x0000_s2096" style="position:absolute;margin-left:-5pt;margin-top:28pt;width:77pt;height:73pt;z-index:2510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cRyzlLsBAABMAwAADgAAAAAAAAAAAAAAAAAuAgAAZHJz&#10;L2Uyb0RvYy54bWxQSwECLQAUAAYACAAAACEAflANn90AAAAKAQAADwAAAAAAAAAAAAAAAAAVBAAA&#10;ZHJzL2Rvd25yZXYueG1sUEsFBgAAAAAEAAQA8wAAAB8FAAAAAA==&#10;" filled="f" stroked="f">
                      <v:textbox inset="2.16pt,1.44pt,0,1.44pt">
                        <w:txbxContent>
                          <w:p w14:paraId="7D84B0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69440" behindDoc="0" locked="0" layoutInCell="1" allowOverlap="1" wp14:anchorId="05025511" wp14:editId="45862CCA">
                      <wp:simplePos x="0" y="0"/>
                      <wp:positionH relativeFrom="column">
                        <wp:posOffset>-63500</wp:posOffset>
                      </wp:positionH>
                      <wp:positionV relativeFrom="paragraph">
                        <wp:posOffset>355600</wp:posOffset>
                      </wp:positionV>
                      <wp:extent cx="1003300" cy="762000"/>
                      <wp:effectExtent l="0" t="0" r="0" b="0"/>
                      <wp:wrapNone/>
                      <wp:docPr id="6122" name="Rectangle 6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C3D7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25511" id="Rectangle 6122" o:spid="_x0000_s2097" style="position:absolute;margin-left:-5pt;margin-top:28pt;width:79pt;height:60pt;z-index:2510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NRWaLsBAABMAwAADgAAAAAAAAAAAAAAAAAuAgAAZHJzL2Uy&#10;b0RvYy54bWxQSwECLQAUAAYACAAAACEATDfNeNoAAAAKAQAADwAAAAAAAAAAAAAAAAAVBAAAZHJz&#10;L2Rvd25yZXYueG1sUEsFBgAAAAAEAAQA8wAAABwFAAAAAA==&#10;" filled="f" stroked="f">
                      <v:textbox inset="2.16pt,1.44pt,0,1.44pt">
                        <w:txbxContent>
                          <w:p w14:paraId="2BC3D7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0464" behindDoc="0" locked="0" layoutInCell="1" allowOverlap="1" wp14:anchorId="47712364" wp14:editId="5A677D48">
                      <wp:simplePos x="0" y="0"/>
                      <wp:positionH relativeFrom="column">
                        <wp:posOffset>-63500</wp:posOffset>
                      </wp:positionH>
                      <wp:positionV relativeFrom="paragraph">
                        <wp:posOffset>355600</wp:posOffset>
                      </wp:positionV>
                      <wp:extent cx="977900" cy="927100"/>
                      <wp:effectExtent l="0" t="0" r="0" b="0"/>
                      <wp:wrapNone/>
                      <wp:docPr id="6121" name="Rectangle 61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A560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12364" id="Rectangle 6121" o:spid="_x0000_s2098" style="position:absolute;margin-left:-5pt;margin-top:28pt;width:77pt;height:73pt;z-index:2510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" filled="f" stroked="f">
                      <v:textbox inset="2.16pt,1.44pt,0,1.44pt">
                        <w:txbxContent>
                          <w:p w14:paraId="71A560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1488" behindDoc="0" locked="0" layoutInCell="1" allowOverlap="1" wp14:anchorId="4F3E17B6" wp14:editId="1C2071D1">
                      <wp:simplePos x="0" y="0"/>
                      <wp:positionH relativeFrom="column">
                        <wp:posOffset>-63500</wp:posOffset>
                      </wp:positionH>
                      <wp:positionV relativeFrom="paragraph">
                        <wp:posOffset>355600</wp:posOffset>
                      </wp:positionV>
                      <wp:extent cx="977900" cy="901700"/>
                      <wp:effectExtent l="0" t="0" r="0" b="0"/>
                      <wp:wrapNone/>
                      <wp:docPr id="6120" name="Rectangle 61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44C69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E17B6" id="Rectangle 6120" o:spid="_x0000_s2099" style="position:absolute;margin-left:-5pt;margin-top:28pt;width:77pt;height:71pt;z-index:2510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" filled="f" stroked="f">
                      <v:textbox inset="2.16pt,1.44pt,0,1.44pt">
                        <w:txbxContent>
                          <w:p w14:paraId="744C69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2512" behindDoc="0" locked="0" layoutInCell="1" allowOverlap="1" wp14:anchorId="23BB2A75" wp14:editId="5E588193">
                      <wp:simplePos x="0" y="0"/>
                      <wp:positionH relativeFrom="column">
                        <wp:posOffset>-63500</wp:posOffset>
                      </wp:positionH>
                      <wp:positionV relativeFrom="paragraph">
                        <wp:posOffset>355600</wp:posOffset>
                      </wp:positionV>
                      <wp:extent cx="1003300" cy="762000"/>
                      <wp:effectExtent l="0" t="0" r="0" b="0"/>
                      <wp:wrapNone/>
                      <wp:docPr id="6119" name="Rectangle 6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6829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B2A75" id="Rectangle 6119" o:spid="_x0000_s2100" style="position:absolute;margin-left:-5pt;margin-top:28pt;width:79pt;height:60pt;z-index:2510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CZNjV7vQEAAEwDAAAOAAAAAAAAAAAAAAAAAC4CAABkcnMv&#10;ZTJvRG9jLnhtbFBLAQItABQABgAIAAAAIQBMN8142gAAAAoBAAAPAAAAAAAAAAAAAAAAABcEAABk&#10;cnMvZG93bnJldi54bWxQSwUGAAAAAAQABADzAAAAHgUAAAAA&#10;" filled="f" stroked="f">
                      <v:textbox inset="2.16pt,1.44pt,0,1.44pt">
                        <w:txbxContent>
                          <w:p w14:paraId="746829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3536" behindDoc="0" locked="0" layoutInCell="1" allowOverlap="1" wp14:anchorId="046FD1A7" wp14:editId="50CAA0B3">
                      <wp:simplePos x="0" y="0"/>
                      <wp:positionH relativeFrom="column">
                        <wp:posOffset>-63500</wp:posOffset>
                      </wp:positionH>
                      <wp:positionV relativeFrom="paragraph">
                        <wp:posOffset>355600</wp:posOffset>
                      </wp:positionV>
                      <wp:extent cx="1003300" cy="762000"/>
                      <wp:effectExtent l="0" t="0" r="0" b="0"/>
                      <wp:wrapNone/>
                      <wp:docPr id="6118" name="Rectangle 6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2AFB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FD1A7" id="Rectangle 6118" o:spid="_x0000_s2101" style="position:absolute;margin-left:-5pt;margin-top:28pt;width:79pt;height:60pt;z-index:2510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NWywZC8AQAATAMAAA4AAAAAAAAAAAAAAAAALgIAAGRycy9l&#10;Mm9Eb2MueG1sUEsBAi0AFAAGAAgAAAAhAEw3zXjaAAAACgEAAA8AAAAAAAAAAAAAAAAAFgQAAGRy&#10;cy9kb3ducmV2LnhtbFBLBQYAAAAABAAEAPMAAAAdBQAAAAA=&#10;" filled="f" stroked="f">
                      <v:textbox inset="2.16pt,1.44pt,0,1.44pt">
                        <w:txbxContent>
                          <w:p w14:paraId="692AFB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4560" behindDoc="0" locked="0" layoutInCell="1" allowOverlap="1" wp14:anchorId="0883D33D" wp14:editId="444B8754">
                      <wp:simplePos x="0" y="0"/>
                      <wp:positionH relativeFrom="column">
                        <wp:posOffset>-63500</wp:posOffset>
                      </wp:positionH>
                      <wp:positionV relativeFrom="paragraph">
                        <wp:posOffset>355600</wp:posOffset>
                      </wp:positionV>
                      <wp:extent cx="1003300" cy="762000"/>
                      <wp:effectExtent l="0" t="0" r="0" b="0"/>
                      <wp:wrapNone/>
                      <wp:docPr id="6117" name="Rectangle 6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4ECD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3D33D" id="Rectangle 6117" o:spid="_x0000_s2102" style="position:absolute;margin-left:-5pt;margin-top:28pt;width:79pt;height:60pt;z-index:2510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py/Ka8AQAATAMAAA4AAAAAAAAAAAAAAAAALgIAAGRycy9l&#10;Mm9Eb2MueG1sUEsBAi0AFAAGAAgAAAAhAEw3zXjaAAAACgEAAA8AAAAAAAAAAAAAAAAAFgQAAGRy&#10;cy9kb3ducmV2LnhtbFBLBQYAAAAABAAEAPMAAAAdBQAAAAA=&#10;" filled="f" stroked="f">
                      <v:textbox inset="2.16pt,1.44pt,0,1.44pt">
                        <w:txbxContent>
                          <w:p w14:paraId="164ECD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5584" behindDoc="0" locked="0" layoutInCell="1" allowOverlap="1" wp14:anchorId="209375E3" wp14:editId="541E4D2C">
                      <wp:simplePos x="0" y="0"/>
                      <wp:positionH relativeFrom="column">
                        <wp:posOffset>-63500</wp:posOffset>
                      </wp:positionH>
                      <wp:positionV relativeFrom="paragraph">
                        <wp:posOffset>355600</wp:posOffset>
                      </wp:positionV>
                      <wp:extent cx="1003300" cy="762000"/>
                      <wp:effectExtent l="0" t="0" r="0" b="0"/>
                      <wp:wrapNone/>
                      <wp:docPr id="6116" name="Rectangle 6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E5C4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375E3" id="Rectangle 6116" o:spid="_x0000_s2103" style="position:absolute;margin-left:-5pt;margin-top:28pt;width:79pt;height:60pt;z-index:2510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Pb2CE28AQAATAMAAA4AAAAAAAAAAAAAAAAALgIAAGRycy9l&#10;Mm9Eb2MueG1sUEsBAi0AFAAGAAgAAAAhAEw3zXjaAAAACgEAAA8AAAAAAAAAAAAAAAAAFgQAAGRy&#10;cy9kb3ducmV2LnhtbFBLBQYAAAAABAAEAPMAAAAdBQAAAAA=&#10;" filled="f" stroked="f">
                      <v:textbox inset="2.16pt,1.44pt,0,1.44pt">
                        <w:txbxContent>
                          <w:p w14:paraId="5BE5C4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6608" behindDoc="0" locked="0" layoutInCell="1" allowOverlap="1" wp14:anchorId="2983644E" wp14:editId="30ABDD94">
                      <wp:simplePos x="0" y="0"/>
                      <wp:positionH relativeFrom="column">
                        <wp:posOffset>-63500</wp:posOffset>
                      </wp:positionH>
                      <wp:positionV relativeFrom="paragraph">
                        <wp:posOffset>355600</wp:posOffset>
                      </wp:positionV>
                      <wp:extent cx="1003300" cy="762000"/>
                      <wp:effectExtent l="0" t="0" r="0" b="0"/>
                      <wp:wrapNone/>
                      <wp:docPr id="6115" name="Rectangle 6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D8BD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3644E" id="Rectangle 6115" o:spid="_x0000_s2104" style="position:absolute;margin-left:-5pt;margin-top:28pt;width:79pt;height:60pt;z-index:2510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8QZVC8AQAATAMAAA4AAAAAAAAAAAAAAAAALgIAAGRycy9l&#10;Mm9Eb2MueG1sUEsBAi0AFAAGAAgAAAAhAEw3zXjaAAAACgEAAA8AAAAAAAAAAAAAAAAAFgQAAGRy&#10;cy9kb3ducmV2LnhtbFBLBQYAAAAABAAEAPMAAAAdBQAAAAA=&#10;" filled="f" stroked="f">
                      <v:textbox inset="2.16pt,1.44pt,0,1.44pt">
                        <w:txbxContent>
                          <w:p w14:paraId="10D8BD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7632" behindDoc="0" locked="0" layoutInCell="1" allowOverlap="1" wp14:anchorId="4C60370E" wp14:editId="222CE815">
                      <wp:simplePos x="0" y="0"/>
                      <wp:positionH relativeFrom="column">
                        <wp:posOffset>-63500</wp:posOffset>
                      </wp:positionH>
                      <wp:positionV relativeFrom="paragraph">
                        <wp:posOffset>355600</wp:posOffset>
                      </wp:positionV>
                      <wp:extent cx="1003300" cy="762000"/>
                      <wp:effectExtent l="0" t="0" r="0" b="0"/>
                      <wp:wrapNone/>
                      <wp:docPr id="6114" name="Rectangle 6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9FB6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0370E" id="Rectangle 6114" o:spid="_x0000_s2105" style="position:absolute;margin-left:-5pt;margin-top:28pt;width:79pt;height:60pt;z-index:2510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ADlJG7vQEAAEwDAAAOAAAAAAAAAAAAAAAAAC4CAABkcnMv&#10;ZTJvRG9jLnhtbFBLAQItABQABgAIAAAAIQBMN8142gAAAAoBAAAPAAAAAAAAAAAAAAAAABcEAABk&#10;cnMvZG93bnJldi54bWxQSwUGAAAAAAQABADzAAAAHgUAAAAA&#10;" filled="f" stroked="f">
                      <v:textbox inset="2.16pt,1.44pt,0,1.44pt">
                        <w:txbxContent>
                          <w:p w14:paraId="0A9FB6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8656" behindDoc="0" locked="0" layoutInCell="1" allowOverlap="1" wp14:anchorId="2FD038DC" wp14:editId="6222117B">
                      <wp:simplePos x="0" y="0"/>
                      <wp:positionH relativeFrom="column">
                        <wp:posOffset>-63500</wp:posOffset>
                      </wp:positionH>
                      <wp:positionV relativeFrom="paragraph">
                        <wp:posOffset>355600</wp:posOffset>
                      </wp:positionV>
                      <wp:extent cx="1003300" cy="762000"/>
                      <wp:effectExtent l="0" t="0" r="0" b="0"/>
                      <wp:wrapNone/>
                      <wp:docPr id="6113" name="Rectangle 6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63F3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038DC" id="Rectangle 6113" o:spid="_x0000_s2106" style="position:absolute;margin-left:-5pt;margin-top:28pt;width:79pt;height:60pt;z-index:2510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CmNgIxvQEAAEwDAAAOAAAAAAAAAAAAAAAAAC4CAABkcnMv&#10;ZTJvRG9jLnhtbFBLAQItABQABgAIAAAAIQBMN8142gAAAAoBAAAPAAAAAAAAAAAAAAAAABcEAABk&#10;cnMvZG93bnJldi54bWxQSwUGAAAAAAQABADzAAAAHgUAAAAA&#10;" filled="f" stroked="f">
                      <v:textbox inset="2.16pt,1.44pt,0,1.44pt">
                        <w:txbxContent>
                          <w:p w14:paraId="4363F3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79680" behindDoc="0" locked="0" layoutInCell="1" allowOverlap="1" wp14:anchorId="5005996A" wp14:editId="01DB4969">
                      <wp:simplePos x="0" y="0"/>
                      <wp:positionH relativeFrom="column">
                        <wp:posOffset>-63500</wp:posOffset>
                      </wp:positionH>
                      <wp:positionV relativeFrom="paragraph">
                        <wp:posOffset>355600</wp:posOffset>
                      </wp:positionV>
                      <wp:extent cx="1003300" cy="762000"/>
                      <wp:effectExtent l="0" t="0" r="0" b="0"/>
                      <wp:wrapNone/>
                      <wp:docPr id="6112" name="Rectangle 6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FAC9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5996A" id="Rectangle 6112" o:spid="_x0000_s2107" style="position:absolute;margin-left:-5pt;margin-top:28pt;width:79pt;height:60pt;z-index:2510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rL22rsBAABMAwAADgAAAAAAAAAAAAAAAAAuAgAAZHJzL2Uy&#10;b0RvYy54bWxQSwECLQAUAAYACAAAACEATDfNeNoAAAAKAQAADwAAAAAAAAAAAAAAAAAVBAAAZHJz&#10;L2Rvd25yZXYueG1sUEsFBgAAAAAEAAQA8wAAABwFAAAAAA==&#10;" filled="f" stroked="f">
                      <v:textbox inset="2.16pt,1.44pt,0,1.44pt">
                        <w:txbxContent>
                          <w:p w14:paraId="56FAC9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0704" behindDoc="0" locked="0" layoutInCell="1" allowOverlap="1" wp14:anchorId="549BE2B6" wp14:editId="7B554857">
                      <wp:simplePos x="0" y="0"/>
                      <wp:positionH relativeFrom="column">
                        <wp:posOffset>-63500</wp:posOffset>
                      </wp:positionH>
                      <wp:positionV relativeFrom="paragraph">
                        <wp:posOffset>355600</wp:posOffset>
                      </wp:positionV>
                      <wp:extent cx="1003300" cy="762000"/>
                      <wp:effectExtent l="0" t="0" r="0" b="0"/>
                      <wp:wrapNone/>
                      <wp:docPr id="6111" name="Rectangle 6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E61B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BE2B6" id="Rectangle 6111" o:spid="_x0000_s2108" style="position:absolute;margin-left:-5pt;margin-top:28pt;width:79pt;height:60pt;z-index:2510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84mj28AQAATAMAAA4AAAAAAAAAAAAAAAAALgIAAGRycy9l&#10;Mm9Eb2MueG1sUEsBAi0AFAAGAAgAAAAhAEw3zXjaAAAACgEAAA8AAAAAAAAAAAAAAAAAFgQAAGRy&#10;cy9kb3ducmV2LnhtbFBLBQYAAAAABAAEAPMAAAAdBQAAAAA=&#10;" filled="f" stroked="f">
                      <v:textbox inset="2.16pt,1.44pt,0,1.44pt">
                        <w:txbxContent>
                          <w:p w14:paraId="5BE61B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1728" behindDoc="0" locked="0" layoutInCell="1" allowOverlap="1" wp14:anchorId="11C53BDA" wp14:editId="5695D29E">
                      <wp:simplePos x="0" y="0"/>
                      <wp:positionH relativeFrom="column">
                        <wp:posOffset>-63500</wp:posOffset>
                      </wp:positionH>
                      <wp:positionV relativeFrom="paragraph">
                        <wp:posOffset>355600</wp:posOffset>
                      </wp:positionV>
                      <wp:extent cx="1003300" cy="762000"/>
                      <wp:effectExtent l="0" t="0" r="0" b="0"/>
                      <wp:wrapNone/>
                      <wp:docPr id="6110" name="Rectangle 6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42B6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53BDA" id="Rectangle 6110" o:spid="_x0000_s2109" style="position:absolute;margin-left:-5pt;margin-top:28pt;width:79pt;height:60pt;z-index:2510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DO8bta8AQAATAMAAA4AAAAAAAAAAAAAAAAALgIAAGRycy9l&#10;Mm9Eb2MueG1sUEsBAi0AFAAGAAgAAAAhAEw3zXjaAAAACgEAAA8AAAAAAAAAAAAAAAAAFgQAAGRy&#10;cy9kb3ducmV2LnhtbFBLBQYAAAAABAAEAPMAAAAdBQAAAAA=&#10;" filled="f" stroked="f">
                      <v:textbox inset="2.16pt,1.44pt,0,1.44pt">
                        <w:txbxContent>
                          <w:p w14:paraId="2242B6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2752" behindDoc="0" locked="0" layoutInCell="1" allowOverlap="1" wp14:anchorId="4CBDC89F" wp14:editId="27C651B5">
                      <wp:simplePos x="0" y="0"/>
                      <wp:positionH relativeFrom="column">
                        <wp:posOffset>-63500</wp:posOffset>
                      </wp:positionH>
                      <wp:positionV relativeFrom="paragraph">
                        <wp:posOffset>355600</wp:posOffset>
                      </wp:positionV>
                      <wp:extent cx="1003300" cy="762000"/>
                      <wp:effectExtent l="0" t="0" r="0" b="0"/>
                      <wp:wrapNone/>
                      <wp:docPr id="6109" name="Rectangle 6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84BF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DC89F" id="Rectangle 6109" o:spid="_x0000_s2110" style="position:absolute;margin-left:-5pt;margin-top:28pt;width:79pt;height:60pt;z-index:2510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B0MQ5lvQEAAEwDAAAOAAAAAAAAAAAAAAAAAC4CAABkcnMv&#10;ZTJvRG9jLnhtbFBLAQItABQABgAIAAAAIQBMN8142gAAAAoBAAAPAAAAAAAAAAAAAAAAABcEAABk&#10;cnMvZG93bnJldi54bWxQSwUGAAAAAAQABADzAAAAHgUAAAAA&#10;" filled="f" stroked="f">
                      <v:textbox inset="2.16pt,1.44pt,0,1.44pt">
                        <w:txbxContent>
                          <w:p w14:paraId="3C84BF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3776" behindDoc="0" locked="0" layoutInCell="1" allowOverlap="1" wp14:anchorId="7E394D57" wp14:editId="7758F278">
                      <wp:simplePos x="0" y="0"/>
                      <wp:positionH relativeFrom="column">
                        <wp:posOffset>-63500</wp:posOffset>
                      </wp:positionH>
                      <wp:positionV relativeFrom="paragraph">
                        <wp:posOffset>355600</wp:posOffset>
                      </wp:positionV>
                      <wp:extent cx="1003300" cy="762000"/>
                      <wp:effectExtent l="0" t="0" r="0" b="0"/>
                      <wp:wrapNone/>
                      <wp:docPr id="6108" name="Rectangle 6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9A75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94D57" id="Rectangle 6108" o:spid="_x0000_s2111" style="position:absolute;margin-left:-5pt;margin-top:28pt;width:79pt;height:60pt;z-index:2510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OLX6jrsBAABMAwAADgAAAAAAAAAAAAAAAAAuAgAAZHJzL2Uy&#10;b0RvYy54bWxQSwECLQAUAAYACAAAACEATDfNeNoAAAAKAQAADwAAAAAAAAAAAAAAAAAVBAAAZHJz&#10;L2Rvd25yZXYueG1sUEsFBgAAAAAEAAQA8wAAABwFAAAAAA==&#10;" filled="f" stroked="f">
                      <v:textbox inset="2.16pt,1.44pt,0,1.44pt">
                        <w:txbxContent>
                          <w:p w14:paraId="3C9A75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4800" behindDoc="0" locked="0" layoutInCell="1" allowOverlap="1" wp14:anchorId="2A5AED24" wp14:editId="7D48482E">
                      <wp:simplePos x="0" y="0"/>
                      <wp:positionH relativeFrom="column">
                        <wp:posOffset>-63500</wp:posOffset>
                      </wp:positionH>
                      <wp:positionV relativeFrom="paragraph">
                        <wp:posOffset>355600</wp:posOffset>
                      </wp:positionV>
                      <wp:extent cx="1003300" cy="762000"/>
                      <wp:effectExtent l="0" t="0" r="0" b="0"/>
                      <wp:wrapNone/>
                      <wp:docPr id="6107" name="Rectangle 6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60A7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AED24" id="Rectangle 6107" o:spid="_x0000_s2112" style="position:absolute;margin-left:-5pt;margin-top:28pt;width:79pt;height:60pt;z-index:2510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BXdce4vQEAAEwDAAAOAAAAAAAAAAAAAAAAAC4CAABkcnMv&#10;ZTJvRG9jLnhtbFBLAQItABQABgAIAAAAIQBMN8142gAAAAoBAAAPAAAAAAAAAAAAAAAAABcEAABk&#10;cnMvZG93bnJldi54bWxQSwUGAAAAAAQABADzAAAAHgUAAAAA&#10;" filled="f" stroked="f">
                      <v:textbox inset="2.16pt,1.44pt,0,1.44pt">
                        <w:txbxContent>
                          <w:p w14:paraId="3560A7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5824" behindDoc="0" locked="0" layoutInCell="1" allowOverlap="1" wp14:anchorId="5905FF33" wp14:editId="561C3658">
                      <wp:simplePos x="0" y="0"/>
                      <wp:positionH relativeFrom="column">
                        <wp:posOffset>-63500</wp:posOffset>
                      </wp:positionH>
                      <wp:positionV relativeFrom="paragraph">
                        <wp:posOffset>355600</wp:posOffset>
                      </wp:positionV>
                      <wp:extent cx="1003300" cy="762000"/>
                      <wp:effectExtent l="0" t="0" r="0" b="0"/>
                      <wp:wrapNone/>
                      <wp:docPr id="6106" name="Rectangle 6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C7C4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5FF33" id="Rectangle 6106" o:spid="_x0000_s2113" style="position:absolute;margin-left:-5pt;margin-top:28pt;width:79pt;height:60pt;z-index:2510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Ab8TNTvQEAAEwDAAAOAAAAAAAAAAAAAAAAAC4CAABkcnMv&#10;ZTJvRG9jLnhtbFBLAQItABQABgAIAAAAIQBMN8142gAAAAoBAAAPAAAAAAAAAAAAAAAAABcEAABk&#10;cnMvZG93bnJldi54bWxQSwUGAAAAAAQABADzAAAAHgUAAAAA&#10;" filled="f" stroked="f">
                      <v:textbox inset="2.16pt,1.44pt,0,1.44pt">
                        <w:txbxContent>
                          <w:p w14:paraId="3DC7C4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6848" behindDoc="0" locked="0" layoutInCell="1" allowOverlap="1" wp14:anchorId="135DC09D" wp14:editId="0EB2F711">
                      <wp:simplePos x="0" y="0"/>
                      <wp:positionH relativeFrom="column">
                        <wp:posOffset>-63500</wp:posOffset>
                      </wp:positionH>
                      <wp:positionV relativeFrom="paragraph">
                        <wp:posOffset>355600</wp:posOffset>
                      </wp:positionV>
                      <wp:extent cx="1003300" cy="762000"/>
                      <wp:effectExtent l="0" t="0" r="0" b="0"/>
                      <wp:wrapNone/>
                      <wp:docPr id="6105" name="Rectangle 6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571D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DC09D" id="Rectangle 6105" o:spid="_x0000_s2114" style="position:absolute;margin-left:-5pt;margin-top:28pt;width:79pt;height:60pt;z-index:2510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KIXXk68AQAATAMAAA4AAAAAAAAAAAAAAAAALgIAAGRycy9l&#10;Mm9Eb2MueG1sUEsBAi0AFAAGAAgAAAAhAEw3zXjaAAAACgEAAA8AAAAAAAAAAAAAAAAAFgQAAGRy&#10;cy9kb3ducmV2LnhtbFBLBQYAAAAABAAEAPMAAAAdBQAAAAA=&#10;" filled="f" stroked="f">
                      <v:textbox inset="2.16pt,1.44pt,0,1.44pt">
                        <w:txbxContent>
                          <w:p w14:paraId="23571D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7872" behindDoc="0" locked="0" layoutInCell="1" allowOverlap="1" wp14:anchorId="02BD0B37" wp14:editId="2963EDC3">
                      <wp:simplePos x="0" y="0"/>
                      <wp:positionH relativeFrom="column">
                        <wp:posOffset>-63500</wp:posOffset>
                      </wp:positionH>
                      <wp:positionV relativeFrom="paragraph">
                        <wp:posOffset>355600</wp:posOffset>
                      </wp:positionV>
                      <wp:extent cx="1003300" cy="762000"/>
                      <wp:effectExtent l="0" t="0" r="0" b="0"/>
                      <wp:wrapNone/>
                      <wp:docPr id="6104" name="Rectangle 6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5C97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D0B37" id="Rectangle 6104" o:spid="_x0000_s2115" style="position:absolute;margin-left:-5pt;margin-top:28pt;width:79pt;height:60pt;z-index:2510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Duk6qlvQEAAEwDAAAOAAAAAAAAAAAAAAAAAC4CAABkcnMv&#10;ZTJvRG9jLnhtbFBLAQItABQABgAIAAAAIQBMN8142gAAAAoBAAAPAAAAAAAAAAAAAAAAABcEAABk&#10;cnMvZG93bnJldi54bWxQSwUGAAAAAAQABADzAAAAHgUAAAAA&#10;" filled="f" stroked="f">
                      <v:textbox inset="2.16pt,1.44pt,0,1.44pt">
                        <w:txbxContent>
                          <w:p w14:paraId="045C97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8896" behindDoc="0" locked="0" layoutInCell="1" allowOverlap="1" wp14:anchorId="79A50ED5" wp14:editId="4C36ECAD">
                      <wp:simplePos x="0" y="0"/>
                      <wp:positionH relativeFrom="column">
                        <wp:posOffset>-63500</wp:posOffset>
                      </wp:positionH>
                      <wp:positionV relativeFrom="paragraph">
                        <wp:posOffset>355600</wp:posOffset>
                      </wp:positionV>
                      <wp:extent cx="1003300" cy="762000"/>
                      <wp:effectExtent l="0" t="0" r="0" b="0"/>
                      <wp:wrapNone/>
                      <wp:docPr id="6103" name="Rectangle 6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93A3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50ED5" id="Rectangle 6103" o:spid="_x0000_s2116" style="position:absolute;margin-left:-5pt;margin-top:28pt;width:79pt;height:60pt;z-index:2510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nPg068AQAATAMAAA4AAAAAAAAAAAAAAAAALgIAAGRycy9l&#10;Mm9Eb2MueG1sUEsBAi0AFAAGAAgAAAAhAEw3zXjaAAAACgEAAA8AAAAAAAAAAAAAAAAAFgQAAGRy&#10;cy9kb3ducmV2LnhtbFBLBQYAAAAABAAEAPMAAAAdBQAAAAA=&#10;" filled="f" stroked="f">
                      <v:textbox inset="2.16pt,1.44pt,0,1.44pt">
                        <w:txbxContent>
                          <w:p w14:paraId="0F93A3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89920" behindDoc="0" locked="0" layoutInCell="1" allowOverlap="1" wp14:anchorId="722286E1" wp14:editId="319D645E">
                      <wp:simplePos x="0" y="0"/>
                      <wp:positionH relativeFrom="column">
                        <wp:posOffset>-63500</wp:posOffset>
                      </wp:positionH>
                      <wp:positionV relativeFrom="paragraph">
                        <wp:posOffset>355600</wp:posOffset>
                      </wp:positionV>
                      <wp:extent cx="1003300" cy="762000"/>
                      <wp:effectExtent l="0" t="0" r="0" b="0"/>
                      <wp:wrapNone/>
                      <wp:docPr id="6102" name="Rectangle 6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07E7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286E1" id="Rectangle 6102" o:spid="_x0000_s2117" style="position:absolute;margin-left:-5pt;margin-top:28pt;width:79pt;height:60pt;z-index:2510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Ut3pbsBAABMAwAADgAAAAAAAAAAAAAAAAAuAgAAZHJzL2Uy&#10;b0RvYy54bWxQSwECLQAUAAYACAAAACEATDfNeNoAAAAKAQAADwAAAAAAAAAAAAAAAAAVBAAAZHJz&#10;L2Rvd25yZXYueG1sUEsFBgAAAAAEAAQA8wAAABwFAAAAAA==&#10;" filled="f" stroked="f">
                      <v:textbox inset="2.16pt,1.44pt,0,1.44pt">
                        <w:txbxContent>
                          <w:p w14:paraId="5807E7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90944" behindDoc="0" locked="0" layoutInCell="1" allowOverlap="1" wp14:anchorId="7E204316" wp14:editId="36BA9423">
                      <wp:simplePos x="0" y="0"/>
                      <wp:positionH relativeFrom="column">
                        <wp:posOffset>-63500</wp:posOffset>
                      </wp:positionH>
                      <wp:positionV relativeFrom="paragraph">
                        <wp:posOffset>355600</wp:posOffset>
                      </wp:positionV>
                      <wp:extent cx="1003300" cy="762000"/>
                      <wp:effectExtent l="0" t="0" r="0" b="0"/>
                      <wp:wrapNone/>
                      <wp:docPr id="6101" name="Rectangle 6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16B4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04316" id="Rectangle 6101" o:spid="_x0000_s2118" style="position:absolute;margin-left:-5pt;margin-top:28pt;width:79pt;height:60pt;z-index:2510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DBG0K8AQAATAMAAA4AAAAAAAAAAAAAAAAALgIAAGRycy9l&#10;Mm9Eb2MueG1sUEsBAi0AFAAGAAgAAAAhAEw3zXjaAAAACgEAAA8AAAAAAAAAAAAAAAAAFgQAAGRy&#10;cy9kb3ducmV2LnhtbFBLBQYAAAAABAAEAPMAAAAdBQAAAAA=&#10;" filled="f" stroked="f">
                      <v:textbox inset="2.16pt,1.44pt,0,1.44pt">
                        <w:txbxContent>
                          <w:p w14:paraId="4B16B4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91968" behindDoc="0" locked="0" layoutInCell="1" allowOverlap="1" wp14:anchorId="2ED1C0FB" wp14:editId="3FE534DA">
                      <wp:simplePos x="0" y="0"/>
                      <wp:positionH relativeFrom="column">
                        <wp:posOffset>-63500</wp:posOffset>
                      </wp:positionH>
                      <wp:positionV relativeFrom="paragraph">
                        <wp:posOffset>355600</wp:posOffset>
                      </wp:positionV>
                      <wp:extent cx="1003300" cy="762000"/>
                      <wp:effectExtent l="0" t="0" r="0" b="0"/>
                      <wp:wrapNone/>
                      <wp:docPr id="6100" name="Rectangle 6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9E00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1C0FB" id="Rectangle 6100" o:spid="_x0000_s2119" style="position:absolute;margin-left:-5pt;margin-top:28pt;width:79pt;height:60pt;z-index:2510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AxF76m8AQAATAMAAA4AAAAAAAAAAAAAAAAALgIAAGRycy9l&#10;Mm9Eb2MueG1sUEsBAi0AFAAGAAgAAAAhAEw3zXjaAAAACgEAAA8AAAAAAAAAAAAAAAAAFgQAAGRy&#10;cy9kb3ducmV2LnhtbFBLBQYAAAAABAAEAPMAAAAdBQAAAAA=&#10;" filled="f" stroked="f">
                      <v:textbox inset="2.16pt,1.44pt,0,1.44pt">
                        <w:txbxContent>
                          <w:p w14:paraId="419E00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92992" behindDoc="0" locked="0" layoutInCell="1" allowOverlap="1" wp14:anchorId="5729569A" wp14:editId="67EC2FC1">
                      <wp:simplePos x="0" y="0"/>
                      <wp:positionH relativeFrom="column">
                        <wp:posOffset>-63500</wp:posOffset>
                      </wp:positionH>
                      <wp:positionV relativeFrom="paragraph">
                        <wp:posOffset>355600</wp:posOffset>
                      </wp:positionV>
                      <wp:extent cx="1003300" cy="762000"/>
                      <wp:effectExtent l="0" t="0" r="0" b="0"/>
                      <wp:wrapNone/>
                      <wp:docPr id="6099" name="Rectangle 6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C825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9569A" id="Rectangle 6099" o:spid="_x0000_s2120" style="position:absolute;margin-left:-5pt;margin-top:28pt;width:79pt;height:60pt;z-index:2510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AtMKx5vQEAAEwDAAAOAAAAAAAAAAAAAAAAAC4CAABkcnMv&#10;ZTJvRG9jLnhtbFBLAQItABQABgAIAAAAIQBMN8142gAAAAoBAAAPAAAAAAAAAAAAAAAAABcEAABk&#10;cnMvZG93bnJldi54bWxQSwUGAAAAAAQABADzAAAAHgUAAAAA&#10;" filled="f" stroked="f">
                      <v:textbox inset="2.16pt,1.44pt,0,1.44pt">
                        <w:txbxContent>
                          <w:p w14:paraId="5FC825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94016" behindDoc="0" locked="0" layoutInCell="1" allowOverlap="1" wp14:anchorId="6AF0E8D6" wp14:editId="37213EE5">
                      <wp:simplePos x="0" y="0"/>
                      <wp:positionH relativeFrom="column">
                        <wp:posOffset>-63500</wp:posOffset>
                      </wp:positionH>
                      <wp:positionV relativeFrom="paragraph">
                        <wp:posOffset>355600</wp:posOffset>
                      </wp:positionV>
                      <wp:extent cx="1003300" cy="762000"/>
                      <wp:effectExtent l="0" t="0" r="0" b="0"/>
                      <wp:wrapNone/>
                      <wp:docPr id="6098" name="Rectangle 6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E177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E8D6" id="Rectangle 6098" o:spid="_x0000_s2121" style="position:absolute;margin-left:-5pt;margin-top:28pt;width:79pt;height:60pt;z-index:2510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GG0WJK8AQAATAMAAA4AAAAAAAAAAAAAAAAALgIAAGRycy9l&#10;Mm9Eb2MueG1sUEsBAi0AFAAGAAgAAAAhAEw3zXjaAAAACgEAAA8AAAAAAAAAAAAAAAAAFgQAAGRy&#10;cy9kb3ducmV2LnhtbFBLBQYAAAAABAAEAPMAAAAdBQAAAAA=&#10;" filled="f" stroked="f">
                      <v:textbox inset="2.16pt,1.44pt,0,1.44pt">
                        <w:txbxContent>
                          <w:p w14:paraId="02E177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95040" behindDoc="0" locked="0" layoutInCell="1" allowOverlap="1" wp14:anchorId="1176B96D" wp14:editId="12B44319">
                      <wp:simplePos x="0" y="0"/>
                      <wp:positionH relativeFrom="column">
                        <wp:posOffset>-63500</wp:posOffset>
                      </wp:positionH>
                      <wp:positionV relativeFrom="paragraph">
                        <wp:posOffset>355600</wp:posOffset>
                      </wp:positionV>
                      <wp:extent cx="1003300" cy="762000"/>
                      <wp:effectExtent l="0" t="0" r="0" b="0"/>
                      <wp:wrapNone/>
                      <wp:docPr id="6097" name="Rectangle 6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E728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6B96D" id="Rectangle 6097" o:spid="_x0000_s2122" style="position:absolute;margin-left:-5pt;margin-top:28pt;width:79pt;height:60pt;z-index:2510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Wk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R0WW5WlFhmcEq/&#10;UTdmu0GSc7XXQsg036TX6EOD1578I1yygMtEflJg0hdpkSlrfLpqLKdIOBY380W1mVPCcWt1s7hZ&#10;rVPP4v2yhxC/S2dIWrQUEEpWlh1/hng++nYE7yUw5+fTKk77KZOpys3yDeveiRNyRJPGBwxqcGNL&#10;+aA9JSMOvqXh9cBAUjL8sKhsvVrMa3RKTqp1vUYHQ07QP/uPVWZ579BLPAIlBw+66xFw1ijjwpFl&#10;Zhd7JU98zDP6959g9wc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A50ZaS8AQAATAMAAA4AAAAAAAAAAAAAAAAALgIAAGRycy9l&#10;Mm9Eb2MueG1sUEsBAi0AFAAGAAgAAAAhAEw3zXjaAAAACgEAAA8AAAAAAAAAAAAAAAAAFgQAAGRy&#10;cy9kb3ducmV2LnhtbFBLBQYAAAAABAAEAPMAAAAdBQAAAAA=&#10;" filled="f" stroked="f">
                      <v:textbox inset="2.16pt,1.44pt,0,1.44pt">
                        <w:txbxContent>
                          <w:p w14:paraId="05E728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96064" behindDoc="0" locked="0" layoutInCell="1" allowOverlap="1" wp14:anchorId="287EC7E9" wp14:editId="22C80778">
                      <wp:simplePos x="0" y="0"/>
                      <wp:positionH relativeFrom="column">
                        <wp:posOffset>-63500</wp:posOffset>
                      </wp:positionH>
                      <wp:positionV relativeFrom="paragraph">
                        <wp:posOffset>355600</wp:posOffset>
                      </wp:positionV>
                      <wp:extent cx="1003300" cy="762000"/>
                      <wp:effectExtent l="0" t="0" r="0" b="0"/>
                      <wp:wrapNone/>
                      <wp:docPr id="6096" name="Rectangle 6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135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EC7E9" id="Rectangle 6096" o:spid="_x0000_s2123" style="position:absolute;margin-left:-5pt;margin-top:28pt;width:79pt;height:60pt;z-index:2510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FP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R0WW6WlFhmcEq/&#10;UTdmu0GSc7XXQsg036TX6EOD1578I1yygMtEflJg0hdpkSlrfLpqLKdIOBY380W1mVPCcWt1s7hZ&#10;rVPP4v2yhxC/S2dIWrQUEEpWlh1/hng++nYE7yUw5+fTKk77KZOpys3qDeveiRNyRJPGBwxqcGNL&#10;+aA9JSMOvqXh9cBAUjL8sKhsvVrMa3RKTqp1vUYHQ07QP/uPVWZ579BLPAIlBw+66xFw1ijjwpFl&#10;Zhd7JU98zDP6959g9wc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LwkU+8AQAATAMAAA4AAAAAAAAAAAAAAAAALgIAAGRycy9l&#10;Mm9Eb2MueG1sUEsBAi0AFAAGAAgAAAAhAEw3zXjaAAAACgEAAA8AAAAAAAAAAAAAAAAAFgQAAGRy&#10;cy9kb3ducmV2LnhtbFBLBQYAAAAABAAEAPMAAAAdBQAAAAA=&#10;" filled="f" stroked="f">
                      <v:textbox inset="2.16pt,1.44pt,0,1.44pt">
                        <w:txbxContent>
                          <w:p w14:paraId="7E6135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97088" behindDoc="0" locked="0" layoutInCell="1" allowOverlap="1" wp14:anchorId="6ED3478E" wp14:editId="3A6CFEEF">
                      <wp:simplePos x="0" y="0"/>
                      <wp:positionH relativeFrom="column">
                        <wp:posOffset>-63500</wp:posOffset>
                      </wp:positionH>
                      <wp:positionV relativeFrom="paragraph">
                        <wp:posOffset>355600</wp:posOffset>
                      </wp:positionV>
                      <wp:extent cx="1003300" cy="762000"/>
                      <wp:effectExtent l="0" t="0" r="0" b="0"/>
                      <wp:wrapNone/>
                      <wp:docPr id="6095" name="Rectangle 6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CE1A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3478E" id="Rectangle 6095" o:spid="_x0000_s2124" style="position:absolute;margin-left:-5pt;margin-top:28pt;width:79pt;height:60pt;z-index:2510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D7FvxSvQEAAEwDAAAOAAAAAAAAAAAAAAAAAC4CAABkcnMv&#10;ZTJvRG9jLnhtbFBLAQItABQABgAIAAAAIQBMN8142gAAAAoBAAAPAAAAAAAAAAAAAAAAABcEAABk&#10;cnMvZG93bnJldi54bWxQSwUGAAAAAAQABADzAAAAHgUAAAAA&#10;" filled="f" stroked="f">
                      <v:textbox inset="2.16pt,1.44pt,0,1.44pt">
                        <w:txbxContent>
                          <w:p w14:paraId="49CE1A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98112" behindDoc="0" locked="0" layoutInCell="1" allowOverlap="1" wp14:anchorId="027CE37B" wp14:editId="0C2F9232">
                      <wp:simplePos x="0" y="0"/>
                      <wp:positionH relativeFrom="column">
                        <wp:posOffset>-63500</wp:posOffset>
                      </wp:positionH>
                      <wp:positionV relativeFrom="paragraph">
                        <wp:posOffset>355600</wp:posOffset>
                      </wp:positionV>
                      <wp:extent cx="1003300" cy="762000"/>
                      <wp:effectExtent l="0" t="0" r="0" b="0"/>
                      <wp:wrapNone/>
                      <wp:docPr id="6094" name="Rectangle 6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7166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CE37B" id="Rectangle 6094" o:spid="_x0000_s2125" style="position:absolute;margin-left:-5pt;margin-top:28pt;width:79pt;height:60pt;z-index:2510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" filled="f" stroked="f">
                      <v:textbox inset="2.16pt,1.44pt,0,1.44pt">
                        <w:txbxContent>
                          <w:p w14:paraId="7C7166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099136" behindDoc="0" locked="0" layoutInCell="1" allowOverlap="1" wp14:anchorId="18083799" wp14:editId="0E49B23B">
                      <wp:simplePos x="0" y="0"/>
                      <wp:positionH relativeFrom="column">
                        <wp:posOffset>-63500</wp:posOffset>
                      </wp:positionH>
                      <wp:positionV relativeFrom="paragraph">
                        <wp:posOffset>355600</wp:posOffset>
                      </wp:positionV>
                      <wp:extent cx="1003300" cy="762000"/>
                      <wp:effectExtent l="0" t="0" r="0" b="0"/>
                      <wp:wrapNone/>
                      <wp:docPr id="6093" name="Rectangle 6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7A9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3799" id="Rectangle 6093" o:spid="_x0000_s2126" style="position:absolute;margin-left:-5pt;margin-top:28pt;width:79pt;height:60pt;z-index:2510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Bhf9s28AQAATAMAAA4AAAAAAAAAAAAAAAAALgIAAGRycy9l&#10;Mm9Eb2MueG1sUEsBAi0AFAAGAAgAAAAhAEw3zXjaAAAACgEAAA8AAAAAAAAAAAAAAAAAFgQAAGRy&#10;cy9kb3ducmV2LnhtbFBLBQYAAAAABAAEAPMAAAAdBQAAAAA=&#10;" filled="f" stroked="f">
                      <v:textbox inset="2.16pt,1.44pt,0,1.44pt">
                        <w:txbxContent>
                          <w:p w14:paraId="5B97A9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0160" behindDoc="0" locked="0" layoutInCell="1" allowOverlap="1" wp14:anchorId="3C473ADE" wp14:editId="13AA260A">
                      <wp:simplePos x="0" y="0"/>
                      <wp:positionH relativeFrom="column">
                        <wp:posOffset>-63500</wp:posOffset>
                      </wp:positionH>
                      <wp:positionV relativeFrom="paragraph">
                        <wp:posOffset>355600</wp:posOffset>
                      </wp:positionV>
                      <wp:extent cx="1003300" cy="762000"/>
                      <wp:effectExtent l="0" t="0" r="0" b="0"/>
                      <wp:wrapNone/>
                      <wp:docPr id="6092" name="Rectangle 6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AEEC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73ADE" id="Rectangle 6092" o:spid="_x0000_s2127" style="position:absolute;margin-left:-5pt;margin-top:28pt;width:79pt;height:60pt;z-index:2511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VNsCJrsBAABMAwAADgAAAAAAAAAAAAAAAAAuAgAAZHJzL2Uy&#10;b0RvYy54bWxQSwECLQAUAAYACAAAACEATDfNeNoAAAAKAQAADwAAAAAAAAAAAAAAAAAVBAAAZHJz&#10;L2Rvd25yZXYueG1sUEsFBgAAAAAEAAQA8wAAABwFAAAAAA==&#10;" filled="f" stroked="f">
                      <v:textbox inset="2.16pt,1.44pt,0,1.44pt">
                        <w:txbxContent>
                          <w:p w14:paraId="64AEEC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1184" behindDoc="0" locked="0" layoutInCell="1" allowOverlap="1" wp14:anchorId="0181FF17" wp14:editId="7323C455">
                      <wp:simplePos x="0" y="0"/>
                      <wp:positionH relativeFrom="column">
                        <wp:posOffset>-63500</wp:posOffset>
                      </wp:positionH>
                      <wp:positionV relativeFrom="paragraph">
                        <wp:posOffset>355600</wp:posOffset>
                      </wp:positionV>
                      <wp:extent cx="977900" cy="927100"/>
                      <wp:effectExtent l="0" t="0" r="0" b="0"/>
                      <wp:wrapNone/>
                      <wp:docPr id="6091" name="Rectangle 60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28D8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1FF17" id="Rectangle 6091" o:spid="_x0000_s2128" style="position:absolute;margin-left:-5pt;margin-top:28pt;width:77pt;height:73pt;z-index:2511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Co12iftwEAAEwDAAAOAAAAAAAAAAAAAAAAAC4CAABkcnMvZTJv&#10;RG9jLnhtbFBLAQItABQABgAIAAAAIQB+UA2f3QAAAAoBAAAPAAAAAAAAAAAAAAAAABEEAABkcnMv&#10;ZG93bnJldi54bWxQSwUGAAAAAAQABADzAAAAGwUAAAAA&#10;" filled="f" stroked="f">
                      <v:textbox inset="2.16pt,1.44pt,0,1.44pt">
                        <w:txbxContent>
                          <w:p w14:paraId="1028D8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2208" behindDoc="0" locked="0" layoutInCell="1" allowOverlap="1" wp14:anchorId="3E2FECD0" wp14:editId="4F9CB736">
                      <wp:simplePos x="0" y="0"/>
                      <wp:positionH relativeFrom="column">
                        <wp:posOffset>-63500</wp:posOffset>
                      </wp:positionH>
                      <wp:positionV relativeFrom="paragraph">
                        <wp:posOffset>355600</wp:posOffset>
                      </wp:positionV>
                      <wp:extent cx="1003300" cy="762000"/>
                      <wp:effectExtent l="0" t="0" r="0" b="0"/>
                      <wp:wrapNone/>
                      <wp:docPr id="6090" name="Rectangle 6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897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FECD0" id="Rectangle 6090" o:spid="_x0000_s2129" style="position:absolute;margin-left:-5pt;margin-top:28pt;width:79pt;height:60pt;z-index:2511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NY8jhugEAAEwDAAAOAAAAAAAAAAAAAAAAAC4CAABkcnMvZTJv&#10;RG9jLnhtbFBLAQItABQABgAIAAAAIQBMN8142gAAAAoBAAAPAAAAAAAAAAAAAAAAABQEAABkcnMv&#10;ZG93bnJldi54bWxQSwUGAAAAAAQABADzAAAAGwUAAAAA&#10;" filled="f" stroked="f">
                      <v:textbox inset="2.16pt,1.44pt,0,1.44pt">
                        <w:txbxContent>
                          <w:p w14:paraId="29B897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3232" behindDoc="0" locked="0" layoutInCell="1" allowOverlap="1" wp14:anchorId="4A2D6FAE" wp14:editId="4C22309D">
                      <wp:simplePos x="0" y="0"/>
                      <wp:positionH relativeFrom="column">
                        <wp:posOffset>-63500</wp:posOffset>
                      </wp:positionH>
                      <wp:positionV relativeFrom="paragraph">
                        <wp:posOffset>355600</wp:posOffset>
                      </wp:positionV>
                      <wp:extent cx="977900" cy="863600"/>
                      <wp:effectExtent l="0" t="0" r="0" b="0"/>
                      <wp:wrapNone/>
                      <wp:docPr id="6089" name="Rectangle 6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639A1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D6FAE" id="Rectangle 6089" o:spid="_x0000_s2130" style="position:absolute;margin-left:-5pt;margin-top:28pt;width:77pt;height:68pt;z-index:2511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IWHgzG6AQAATAMAAA4AAAAAAAAAAAAAAAAALgIAAGRycy9l&#10;Mm9Eb2MueG1sUEsBAi0AFAAGAAgAAAAhANZ3XRzcAAAACgEAAA8AAAAAAAAAAAAAAAAAFAQAAGRy&#10;cy9kb3ducmV2LnhtbFBLBQYAAAAABAAEAPMAAAAdBQAAAAA=&#10;" filled="f" stroked="f">
                      <v:textbox inset="2.16pt,1.44pt,0,1.44pt">
                        <w:txbxContent>
                          <w:p w14:paraId="6639A1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4256" behindDoc="0" locked="0" layoutInCell="1" allowOverlap="1" wp14:anchorId="56AFDF09" wp14:editId="340C3A9B">
                      <wp:simplePos x="0" y="0"/>
                      <wp:positionH relativeFrom="column">
                        <wp:posOffset>-63500</wp:posOffset>
                      </wp:positionH>
                      <wp:positionV relativeFrom="paragraph">
                        <wp:posOffset>355600</wp:posOffset>
                      </wp:positionV>
                      <wp:extent cx="977900" cy="927100"/>
                      <wp:effectExtent l="0" t="0" r="0" b="0"/>
                      <wp:wrapNone/>
                      <wp:docPr id="6088" name="Rectangle 60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DED6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FDF09" id="Rectangle 6088" o:spid="_x0000_s2131" style="position:absolute;margin-left:-5pt;margin-top:28pt;width:77pt;height:73pt;z-index:2511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O9aCCy2AQAATAMAAA4AAAAAAAAAAAAAAAAALgIAAGRycy9lMm9E&#10;b2MueG1sUEsBAi0AFAAGAAgAAAAhAH5QDZ/dAAAACgEAAA8AAAAAAAAAAAAAAAAAEAQAAGRycy9k&#10;b3ducmV2LnhtbFBLBQYAAAAABAAEAPMAAAAaBQAAAAA=&#10;" filled="f" stroked="f">
                      <v:textbox inset="2.16pt,1.44pt,0,1.44pt">
                        <w:txbxContent>
                          <w:p w14:paraId="29DED6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5280" behindDoc="0" locked="0" layoutInCell="1" allowOverlap="1" wp14:anchorId="54311A15" wp14:editId="7AC2864B">
                      <wp:simplePos x="0" y="0"/>
                      <wp:positionH relativeFrom="column">
                        <wp:posOffset>-63500</wp:posOffset>
                      </wp:positionH>
                      <wp:positionV relativeFrom="paragraph">
                        <wp:posOffset>355600</wp:posOffset>
                      </wp:positionV>
                      <wp:extent cx="1003300" cy="762000"/>
                      <wp:effectExtent l="0" t="0" r="0" b="0"/>
                      <wp:wrapNone/>
                      <wp:docPr id="6087" name="Rectangle 6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14E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11A15" id="Rectangle 6087" o:spid="_x0000_s2132" style="position:absolute;margin-left:-5pt;margin-top:28pt;width:79pt;height:60pt;z-index:2511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aphj7sBAABMAwAADgAAAAAAAAAAAAAAAAAuAgAAZHJzL2Uy&#10;b0RvYy54bWxQSwECLQAUAAYACAAAACEATDfNeNoAAAAKAQAADwAAAAAAAAAAAAAAAAAVBAAAZHJz&#10;L2Rvd25yZXYueG1sUEsFBgAAAAAEAAQA8wAAABwFAAAAAA==&#10;" filled="f" stroked="f">
                      <v:textbox inset="2.16pt,1.44pt,0,1.44pt">
                        <w:txbxContent>
                          <w:p w14:paraId="4C014E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6304" behindDoc="0" locked="0" layoutInCell="1" allowOverlap="1" wp14:anchorId="13A6F651" wp14:editId="074439B3">
                      <wp:simplePos x="0" y="0"/>
                      <wp:positionH relativeFrom="column">
                        <wp:posOffset>-63500</wp:posOffset>
                      </wp:positionH>
                      <wp:positionV relativeFrom="paragraph">
                        <wp:posOffset>355600</wp:posOffset>
                      </wp:positionV>
                      <wp:extent cx="977900" cy="927100"/>
                      <wp:effectExtent l="0" t="0" r="0" b="0"/>
                      <wp:wrapNone/>
                      <wp:docPr id="6086" name="Rectangle 60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0D81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6F651" id="Rectangle 6086" o:spid="_x0000_s2133" style="position:absolute;margin-left:-5pt;margin-top:28pt;width:77pt;height:73pt;z-index:2511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MHsHxtwEAAEwDAAAOAAAAAAAAAAAAAAAAAC4CAABkcnMvZTJv&#10;RG9jLnhtbFBLAQItABQABgAIAAAAIQB+UA2f3QAAAAoBAAAPAAAAAAAAAAAAAAAAABEEAABkcnMv&#10;ZG93bnJldi54bWxQSwUGAAAAAAQABADzAAAAGwUAAAAA&#10;" filled="f" stroked="f">
                      <v:textbox inset="2.16pt,1.44pt,0,1.44pt">
                        <w:txbxContent>
                          <w:p w14:paraId="100D81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7328" behindDoc="0" locked="0" layoutInCell="1" allowOverlap="1" wp14:anchorId="5F664B50" wp14:editId="72641A3F">
                      <wp:simplePos x="0" y="0"/>
                      <wp:positionH relativeFrom="column">
                        <wp:posOffset>-63500</wp:posOffset>
                      </wp:positionH>
                      <wp:positionV relativeFrom="paragraph">
                        <wp:posOffset>355600</wp:posOffset>
                      </wp:positionV>
                      <wp:extent cx="977900" cy="927100"/>
                      <wp:effectExtent l="0" t="0" r="0" b="0"/>
                      <wp:wrapNone/>
                      <wp:docPr id="6085" name="Rectangle 60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119D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64B50" id="Rectangle 6085" o:spid="_x0000_s2134" style="position:absolute;margin-left:-5pt;margin-top:28pt;width:77pt;height:73pt;z-index:2511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B1+KzstwEAAEwDAAAOAAAAAAAAAAAAAAAAAC4CAABkcnMvZTJv&#10;RG9jLnhtbFBLAQItABQABgAIAAAAIQB+UA2f3QAAAAoBAAAPAAAAAAAAAAAAAAAAABEEAABkcnMv&#10;ZG93bnJldi54bWxQSwUGAAAAAAQABADzAAAAGwUAAAAA&#10;" filled="f" stroked="f">
                      <v:textbox inset="2.16pt,1.44pt,0,1.44pt">
                        <w:txbxContent>
                          <w:p w14:paraId="41119D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8352" behindDoc="0" locked="0" layoutInCell="1" allowOverlap="1" wp14:anchorId="054FC918" wp14:editId="60E247E7">
                      <wp:simplePos x="0" y="0"/>
                      <wp:positionH relativeFrom="column">
                        <wp:posOffset>-63500</wp:posOffset>
                      </wp:positionH>
                      <wp:positionV relativeFrom="paragraph">
                        <wp:posOffset>355600</wp:posOffset>
                      </wp:positionV>
                      <wp:extent cx="1003300" cy="762000"/>
                      <wp:effectExtent l="0" t="0" r="0" b="0"/>
                      <wp:wrapNone/>
                      <wp:docPr id="6084" name="Rectangle 6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FAD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FC918" id="Rectangle 6084" o:spid="_x0000_s2135" style="position:absolute;margin-left:-5pt;margin-top:28pt;width:79pt;height:60pt;z-index:2511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0EwMkrsBAABMAwAADgAAAAAAAAAAAAAAAAAuAgAAZHJzL2Uy&#10;b0RvYy54bWxQSwECLQAUAAYACAAAACEATDfNeNoAAAAKAQAADwAAAAAAAAAAAAAAAAAVBAAAZHJz&#10;L2Rvd25yZXYueG1sUEsFBgAAAAAEAAQA8wAAABwFAAAAAA==&#10;" filled="f" stroked="f">
                      <v:textbox inset="2.16pt,1.44pt,0,1.44pt">
                        <w:txbxContent>
                          <w:p w14:paraId="324FAD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09376" behindDoc="0" locked="0" layoutInCell="1" allowOverlap="1" wp14:anchorId="63ED4CDF" wp14:editId="21AAECB1">
                      <wp:simplePos x="0" y="0"/>
                      <wp:positionH relativeFrom="column">
                        <wp:posOffset>-63500</wp:posOffset>
                      </wp:positionH>
                      <wp:positionV relativeFrom="paragraph">
                        <wp:posOffset>355600</wp:posOffset>
                      </wp:positionV>
                      <wp:extent cx="977900" cy="927100"/>
                      <wp:effectExtent l="0" t="0" r="0" b="0"/>
                      <wp:wrapNone/>
                      <wp:docPr id="6083" name="Rectangle 60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A9ED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D4CDF" id="Rectangle 6083" o:spid="_x0000_s2136" style="position:absolute;margin-left:-5pt;margin-top:28pt;width:77pt;height:73pt;z-index:2511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BOIHHstwEAAEwDAAAOAAAAAAAAAAAAAAAAAC4CAABkcnMvZTJv&#10;RG9jLnhtbFBLAQItABQABgAIAAAAIQB+UA2f3QAAAAoBAAAPAAAAAAAAAAAAAAAAABEEAABkcnMv&#10;ZG93bnJldi54bWxQSwUGAAAAAAQABADzAAAAGwUAAAAA&#10;" filled="f" stroked="f">
                      <v:textbox inset="2.16pt,1.44pt,0,1.44pt">
                        <w:txbxContent>
                          <w:p w14:paraId="2CA9ED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0400" behindDoc="0" locked="0" layoutInCell="1" allowOverlap="1" wp14:anchorId="3547086F" wp14:editId="011B64C4">
                      <wp:simplePos x="0" y="0"/>
                      <wp:positionH relativeFrom="column">
                        <wp:posOffset>-63500</wp:posOffset>
                      </wp:positionH>
                      <wp:positionV relativeFrom="paragraph">
                        <wp:posOffset>355600</wp:posOffset>
                      </wp:positionV>
                      <wp:extent cx="977900" cy="901700"/>
                      <wp:effectExtent l="0" t="0" r="0" b="0"/>
                      <wp:wrapNone/>
                      <wp:docPr id="6082" name="Rectangle 60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F7ABB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7086F" id="Rectangle 6082" o:spid="_x0000_s2137" style="position:absolute;margin-left:-5pt;margin-top:28pt;width:77pt;height:71pt;z-index:2511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" filled="f" stroked="f">
                      <v:textbox inset="2.16pt,1.44pt,0,1.44pt">
                        <w:txbxContent>
                          <w:p w14:paraId="3F7ABB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1424" behindDoc="0" locked="0" layoutInCell="1" allowOverlap="1" wp14:anchorId="12F56FE6" wp14:editId="6CD282F9">
                      <wp:simplePos x="0" y="0"/>
                      <wp:positionH relativeFrom="column">
                        <wp:posOffset>-63500</wp:posOffset>
                      </wp:positionH>
                      <wp:positionV relativeFrom="paragraph">
                        <wp:posOffset>355600</wp:posOffset>
                      </wp:positionV>
                      <wp:extent cx="1003300" cy="762000"/>
                      <wp:effectExtent l="0" t="0" r="0" b="0"/>
                      <wp:wrapNone/>
                      <wp:docPr id="6081" name="Rectangle 6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753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56FE6" id="Rectangle 6081" o:spid="_x0000_s2138" style="position:absolute;margin-left:-5pt;margin-top:28pt;width:79pt;height:60pt;z-index:2511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Hr11ugEAAEwDAAAOAAAAAAAAAAAAAAAAAC4CAABkcnMvZTJv&#10;RG9jLnhtbFBLAQItABQABgAIAAAAIQBMN8142gAAAAoBAAAPAAAAAAAAAAAAAAAAABQEAABkcnMv&#10;ZG93bnJldi54bWxQSwUGAAAAAAQABADzAAAAGwUAAAAA&#10;" filled="f" stroked="f">
                      <v:textbox inset="2.16pt,1.44pt,0,1.44pt">
                        <w:txbxContent>
                          <w:p w14:paraId="629753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2448" behindDoc="0" locked="0" layoutInCell="1" allowOverlap="1" wp14:anchorId="62F78D8B" wp14:editId="4DFDF220">
                      <wp:simplePos x="0" y="0"/>
                      <wp:positionH relativeFrom="column">
                        <wp:posOffset>-63500</wp:posOffset>
                      </wp:positionH>
                      <wp:positionV relativeFrom="paragraph">
                        <wp:posOffset>355600</wp:posOffset>
                      </wp:positionV>
                      <wp:extent cx="1003300" cy="762000"/>
                      <wp:effectExtent l="0" t="0" r="0" b="0"/>
                      <wp:wrapNone/>
                      <wp:docPr id="6080" name="Rectangle 6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2E0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78D8B" id="Rectangle 6080" o:spid="_x0000_s2139" style="position:absolute;margin-left:-5pt;margin-top:28pt;width:79pt;height:60pt;z-index:2511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ymkmeugEAAEwDAAAOAAAAAAAAAAAAAAAAAC4CAABkcnMvZTJv&#10;RG9jLnhtbFBLAQItABQABgAIAAAAIQBMN8142gAAAAoBAAAPAAAAAAAAAAAAAAAAABQEAABkcnMv&#10;ZG93bnJldi54bWxQSwUGAAAAAAQABADzAAAAGwUAAAAA&#10;" filled="f" stroked="f">
                      <v:textbox inset="2.16pt,1.44pt,0,1.44pt">
                        <w:txbxContent>
                          <w:p w14:paraId="67F2E0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3472" behindDoc="0" locked="0" layoutInCell="1" allowOverlap="1" wp14:anchorId="223E8D4B" wp14:editId="54BF3DA7">
                      <wp:simplePos x="0" y="0"/>
                      <wp:positionH relativeFrom="column">
                        <wp:posOffset>-63500</wp:posOffset>
                      </wp:positionH>
                      <wp:positionV relativeFrom="paragraph">
                        <wp:posOffset>355600</wp:posOffset>
                      </wp:positionV>
                      <wp:extent cx="1003300" cy="762000"/>
                      <wp:effectExtent l="0" t="0" r="0" b="0"/>
                      <wp:wrapNone/>
                      <wp:docPr id="6079" name="Rectangle 6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E08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E8D4B" id="Rectangle 6079" o:spid="_x0000_s2140" style="position:absolute;margin-left:-5pt;margin-top:28pt;width:79pt;height:60pt;z-index:2511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jwL3LsBAABMAwAADgAAAAAAAAAAAAAAAAAuAgAAZHJzL2Uy&#10;b0RvYy54bWxQSwECLQAUAAYACAAAACEATDfNeNoAAAAKAQAADwAAAAAAAAAAAAAAAAAVBAAAZHJz&#10;L2Rvd25yZXYueG1sUEsFBgAAAAAEAAQA8wAAABwFAAAAAA==&#10;" filled="f" stroked="f">
                      <v:textbox inset="2.16pt,1.44pt,0,1.44pt">
                        <w:txbxContent>
                          <w:p w14:paraId="72FE08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4496" behindDoc="0" locked="0" layoutInCell="1" allowOverlap="1" wp14:anchorId="47AD0D7A" wp14:editId="54EAEB0B">
                      <wp:simplePos x="0" y="0"/>
                      <wp:positionH relativeFrom="column">
                        <wp:posOffset>-63500</wp:posOffset>
                      </wp:positionH>
                      <wp:positionV relativeFrom="paragraph">
                        <wp:posOffset>355600</wp:posOffset>
                      </wp:positionV>
                      <wp:extent cx="1003300" cy="762000"/>
                      <wp:effectExtent l="0" t="0" r="0" b="0"/>
                      <wp:wrapNone/>
                      <wp:docPr id="6078" name="Rectangle 6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326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D0D7A" id="Rectangle 6078" o:spid="_x0000_s2141" style="position:absolute;margin-left:-5pt;margin-top:28pt;width:79pt;height:60pt;z-index:2511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rj/N7sBAABMAwAADgAAAAAAAAAAAAAAAAAuAgAAZHJzL2Uy&#10;b0RvYy54bWxQSwECLQAUAAYACAAAACEATDfNeNoAAAAKAQAADwAAAAAAAAAAAAAAAAAVBAAAZHJz&#10;L2Rvd25yZXYueG1sUEsFBgAAAAAEAAQA8wAAABwFAAAAAA==&#10;" filled="f" stroked="f">
                      <v:textbox inset="2.16pt,1.44pt,0,1.44pt">
                        <w:txbxContent>
                          <w:p w14:paraId="7CF326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5520" behindDoc="0" locked="0" layoutInCell="1" allowOverlap="1" wp14:anchorId="5347EA26" wp14:editId="08EE95E4">
                      <wp:simplePos x="0" y="0"/>
                      <wp:positionH relativeFrom="column">
                        <wp:posOffset>-63500</wp:posOffset>
                      </wp:positionH>
                      <wp:positionV relativeFrom="paragraph">
                        <wp:posOffset>355600</wp:posOffset>
                      </wp:positionV>
                      <wp:extent cx="1003300" cy="762000"/>
                      <wp:effectExtent l="0" t="0" r="0" b="0"/>
                      <wp:wrapNone/>
                      <wp:docPr id="6077" name="Rectangle 6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274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7EA26" id="Rectangle 6077" o:spid="_x0000_s2142" style="position:absolute;margin-left:-5pt;margin-top:28pt;width:79pt;height:60pt;z-index:2511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9eMIBugEAAEwDAAAOAAAAAAAAAAAAAAAAAC4CAABkcnMvZTJv&#10;RG9jLnhtbFBLAQItABQABgAIAAAAIQBMN8142gAAAAoBAAAPAAAAAAAAAAAAAAAAABQEAABkcnMv&#10;ZG93bnJldi54bWxQSwUGAAAAAAQABADzAAAAGwUAAAAA&#10;" filled="f" stroked="f">
                      <v:textbox inset="2.16pt,1.44pt,0,1.44pt">
                        <w:txbxContent>
                          <w:p w14:paraId="5B9274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6544" behindDoc="0" locked="0" layoutInCell="1" allowOverlap="1" wp14:anchorId="43F8F663" wp14:editId="41111466">
                      <wp:simplePos x="0" y="0"/>
                      <wp:positionH relativeFrom="column">
                        <wp:posOffset>-63500</wp:posOffset>
                      </wp:positionH>
                      <wp:positionV relativeFrom="paragraph">
                        <wp:posOffset>355600</wp:posOffset>
                      </wp:positionV>
                      <wp:extent cx="1003300" cy="762000"/>
                      <wp:effectExtent l="0" t="0" r="0" b="0"/>
                      <wp:wrapNone/>
                      <wp:docPr id="6076" name="Rectangle 6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555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8F663" id="Rectangle 6076" o:spid="_x0000_s2143" style="position:absolute;margin-left:-5pt;margin-top:28pt;width:79pt;height:60pt;z-index:2511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x/DbqugEAAEwDAAAOAAAAAAAAAAAAAAAAAC4CAABkcnMvZTJv&#10;RG9jLnhtbFBLAQItABQABgAIAAAAIQBMN8142gAAAAoBAAAPAAAAAAAAAAAAAAAAABQEAABkcnMv&#10;ZG93bnJldi54bWxQSwUGAAAAAAQABADzAAAAGwUAAAAA&#10;" filled="f" stroked="f">
                      <v:textbox inset="2.16pt,1.44pt,0,1.44pt">
                        <w:txbxContent>
                          <w:p w14:paraId="6CD555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7568" behindDoc="0" locked="0" layoutInCell="1" allowOverlap="1" wp14:anchorId="47485E21" wp14:editId="3E4FDFFF">
                      <wp:simplePos x="0" y="0"/>
                      <wp:positionH relativeFrom="column">
                        <wp:posOffset>-63500</wp:posOffset>
                      </wp:positionH>
                      <wp:positionV relativeFrom="paragraph">
                        <wp:posOffset>355600</wp:posOffset>
                      </wp:positionV>
                      <wp:extent cx="1003300" cy="762000"/>
                      <wp:effectExtent l="0" t="0" r="0" b="0"/>
                      <wp:wrapNone/>
                      <wp:docPr id="6075" name="Rectangle 6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B50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85E21" id="Rectangle 6075" o:spid="_x0000_s2144" style="position:absolute;margin-left:-5pt;margin-top:28pt;width:79pt;height:60pt;z-index:2511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Bpb97sBAABMAwAADgAAAAAAAAAAAAAAAAAuAgAAZHJzL2Uy&#10;b0RvYy54bWxQSwECLQAUAAYACAAAACEATDfNeNoAAAAKAQAADwAAAAAAAAAAAAAAAAAVBAAAZHJz&#10;L2Rvd25yZXYueG1sUEsFBgAAAAAEAAQA8wAAABwFAAAAAA==&#10;" filled="f" stroked="f">
                      <v:textbox inset="2.16pt,1.44pt,0,1.44pt">
                        <w:txbxContent>
                          <w:p w14:paraId="276B50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8592" behindDoc="0" locked="0" layoutInCell="1" allowOverlap="1" wp14:anchorId="19510278" wp14:editId="53D87E59">
                      <wp:simplePos x="0" y="0"/>
                      <wp:positionH relativeFrom="column">
                        <wp:posOffset>-63500</wp:posOffset>
                      </wp:positionH>
                      <wp:positionV relativeFrom="paragraph">
                        <wp:posOffset>355600</wp:posOffset>
                      </wp:positionV>
                      <wp:extent cx="1003300" cy="762000"/>
                      <wp:effectExtent l="0" t="0" r="0" b="0"/>
                      <wp:wrapNone/>
                      <wp:docPr id="6074" name="Rectangle 6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954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10278" id="Rectangle 6074" o:spid="_x0000_s2145" style="position:absolute;margin-left:-5pt;margin-top:28pt;width:79pt;height:60pt;z-index:2511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J6vHLsBAABMAwAADgAAAAAAAAAAAAAAAAAuAgAAZHJzL2Uy&#10;b0RvYy54bWxQSwECLQAUAAYACAAAACEATDfNeNoAAAAKAQAADwAAAAAAAAAAAAAAAAAVBAAAZHJz&#10;L2Rvd25yZXYueG1sUEsFBgAAAAAEAAQA8wAAABwFAAAAAA==&#10;" filled="f" stroked="f">
                      <v:textbox inset="2.16pt,1.44pt,0,1.44pt">
                        <w:txbxContent>
                          <w:p w14:paraId="387954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19616" behindDoc="0" locked="0" layoutInCell="1" allowOverlap="1" wp14:anchorId="3374047C" wp14:editId="04DCCEF5">
                      <wp:simplePos x="0" y="0"/>
                      <wp:positionH relativeFrom="column">
                        <wp:posOffset>-63500</wp:posOffset>
                      </wp:positionH>
                      <wp:positionV relativeFrom="paragraph">
                        <wp:posOffset>355600</wp:posOffset>
                      </wp:positionV>
                      <wp:extent cx="1003300" cy="762000"/>
                      <wp:effectExtent l="0" t="0" r="0" b="0"/>
                      <wp:wrapNone/>
                      <wp:docPr id="6073" name="Rectangle 6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7624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4047C" id="Rectangle 6073" o:spid="_x0000_s2146" style="position:absolute;margin-left:-5pt;margin-top:28pt;width:79pt;height:60pt;z-index:2511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6kuwEAAEw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HberWkxHGLXXpB&#10;37jrR0XO1cFIqXJ/s19TiB1eew3PcMkiLrP4WYPNX5RF5uLx6eqxmhMRWNwsN+saOyFwa3WzWeIa&#10;Uar3ywFi+qa8JXnBKCCV4iw/PsR0Pvr7CN7LZM7P51Wa93MR0zRtwc3FvZcn1IhDmp4w6NFPjIrR&#10;BEombDyj8deBg6Jk/O7Q2XZ1s2xxUkrSrNs1TjCUBFnvP1a5E4PHWRIJKDkEMP2AhItHhRe2rCi7&#10;jFeeiY95Yf/+E+ze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lEepLsBAABMAwAADgAAAAAAAAAAAAAAAAAuAgAAZHJzL2Uy&#10;b0RvYy54bWxQSwECLQAUAAYACAAAACEATDfNeNoAAAAKAQAADwAAAAAAAAAAAAAAAAAVBAAAZHJz&#10;L2Rvd25yZXYueG1sUEsFBgAAAAAEAAQA8wAAABwFAAAAAA==&#10;" filled="f" stroked="f">
                      <v:textbox inset="2.16pt,1.44pt,0,1.44pt">
                        <w:txbxContent>
                          <w:p w14:paraId="687624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0640" behindDoc="0" locked="0" layoutInCell="1" allowOverlap="1" wp14:anchorId="25FC528A" wp14:editId="5BF74130">
                      <wp:simplePos x="0" y="0"/>
                      <wp:positionH relativeFrom="column">
                        <wp:posOffset>-63500</wp:posOffset>
                      </wp:positionH>
                      <wp:positionV relativeFrom="paragraph">
                        <wp:posOffset>355600</wp:posOffset>
                      </wp:positionV>
                      <wp:extent cx="1003300" cy="762000"/>
                      <wp:effectExtent l="0" t="0" r="0" b="0"/>
                      <wp:wrapNone/>
                      <wp:docPr id="6072" name="Rectangle 6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FA57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C528A" id="Rectangle 6072" o:spid="_x0000_s2147" style="position:absolute;margin-left:-5pt;margin-top:28pt;width:79pt;height:60pt;z-index:2511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OLV6k+5AQAATAMAAA4AAAAAAAAAAAAAAAAALgIAAGRycy9lMm9E&#10;b2MueG1sUEsBAi0AFAAGAAgAAAAhAEw3zXjaAAAACgEAAA8AAAAAAAAAAAAAAAAAEwQAAGRycy9k&#10;b3ducmV2LnhtbFBLBQYAAAAABAAEAPMAAAAaBQAAAAA=&#10;" filled="f" stroked="f">
                      <v:textbox inset="2.16pt,1.44pt,0,1.44pt">
                        <w:txbxContent>
                          <w:p w14:paraId="73FA57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1664" behindDoc="0" locked="0" layoutInCell="1" allowOverlap="1" wp14:anchorId="378CAC19" wp14:editId="2AB316DF">
                      <wp:simplePos x="0" y="0"/>
                      <wp:positionH relativeFrom="column">
                        <wp:posOffset>-63500</wp:posOffset>
                      </wp:positionH>
                      <wp:positionV relativeFrom="paragraph">
                        <wp:posOffset>355600</wp:posOffset>
                      </wp:positionV>
                      <wp:extent cx="1003300" cy="762000"/>
                      <wp:effectExtent l="0" t="0" r="0" b="0"/>
                      <wp:wrapNone/>
                      <wp:docPr id="6071" name="Rectangle 6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D51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CAC19" id="Rectangle 6071" o:spid="_x0000_s2148" style="position:absolute;margin-left:-5pt;margin-top:28pt;width:79pt;height:60pt;z-index:2511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aougEAAEw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npbrxpKPHc4pZ+o&#10;G/e9VeScHYyUap7vrNcYU4dlz/EJLlFCdyY/aXDzF2mRqWh8umqspkwEJjfLzbrGSQg8Wt1sluhj&#10;l+qtOELKX1VwZHYYBYRSlOXH7ymfr75ewboZzPn52cvTfipkmqZtX7HugzwhR1zS/IhG2zAyKqyJ&#10;lIw4eEbT7wMHRYn95lHZdnWzbHFTStCs2zVuMJQAUe/fZ7kXQ8BdEhkoOUQw/YCAi0YFF46sMLus&#10;17wT7+OC/u0n2P0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3X4aougEAAEwDAAAOAAAAAAAAAAAAAAAAAC4CAABkcnMvZTJv&#10;RG9jLnhtbFBLAQItABQABgAIAAAAIQBMN8142gAAAAoBAAAPAAAAAAAAAAAAAAAAABQEAABkcnMv&#10;ZG93bnJldi54bWxQSwUGAAAAAAQABADzAAAAGwUAAAAA&#10;" filled="f" stroked="f">
                      <v:textbox inset="2.16pt,1.44pt,0,1.44pt">
                        <w:txbxContent>
                          <w:p w14:paraId="532D51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2688" behindDoc="0" locked="0" layoutInCell="1" allowOverlap="1" wp14:anchorId="3381300B" wp14:editId="7E1CF753">
                      <wp:simplePos x="0" y="0"/>
                      <wp:positionH relativeFrom="column">
                        <wp:posOffset>-63500</wp:posOffset>
                      </wp:positionH>
                      <wp:positionV relativeFrom="paragraph">
                        <wp:posOffset>355600</wp:posOffset>
                      </wp:positionV>
                      <wp:extent cx="1003300" cy="762000"/>
                      <wp:effectExtent l="0" t="0" r="0" b="0"/>
                      <wp:wrapNone/>
                      <wp:docPr id="6070" name="Rectangle 6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7D5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1300B" id="Rectangle 6070" o:spid="_x0000_s2149" style="position:absolute;margin-left:-5pt;margin-top:28pt;width:79pt;height:60pt;z-index:2511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3JDugEAAEw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npbr1Agzx1O6Sfq&#10;xn1vFTlnByOlmuc76zXG1GHZc3yCS5TQnclPGtz8RVpkKhqfrhqrKROByc1ys67xIYFHq5vNEn3s&#10;Ur0VR0j5qwqOzA6jgFCKsvz4PeXz1dcrWDeDOT8/e3naT4VM07TLV6z7IE/IEZc0P6LRNoyMCmsi&#10;JSMOntH0+8BBUWK/eVS2Xd0sW9yUEjTrdo0bDCVA1Pv3We7FEHCXRAZKDhFMPyDgolHBhSMrzC7r&#10;Ne/E+7igf/sJd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723JDugEAAEwDAAAOAAAAAAAAAAAAAAAAAC4CAABkcnMvZTJv&#10;RG9jLnhtbFBLAQItABQABgAIAAAAIQBMN8142gAAAAoBAAAPAAAAAAAAAAAAAAAAABQEAABkcnMv&#10;ZG93bnJldi54bWxQSwUGAAAAAAQABADzAAAAGwUAAAAA&#10;" filled="f" stroked="f">
                      <v:textbox inset="2.16pt,1.44pt,0,1.44pt">
                        <w:txbxContent>
                          <w:p w14:paraId="2567D5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3712" behindDoc="0" locked="0" layoutInCell="1" allowOverlap="1" wp14:anchorId="3849297B" wp14:editId="69C9371C">
                      <wp:simplePos x="0" y="0"/>
                      <wp:positionH relativeFrom="column">
                        <wp:posOffset>-63500</wp:posOffset>
                      </wp:positionH>
                      <wp:positionV relativeFrom="paragraph">
                        <wp:posOffset>355600</wp:posOffset>
                      </wp:positionV>
                      <wp:extent cx="1003300" cy="762000"/>
                      <wp:effectExtent l="0" t="0" r="0" b="0"/>
                      <wp:wrapNone/>
                      <wp:docPr id="6069" name="Rectangle 6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8FE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9297B" id="Rectangle 6069" o:spid="_x0000_s2150" style="position:absolute;margin-left:-5pt;margin-top:28pt;width:79pt;height:60pt;z-index:2511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FYS8LsBAABMAwAADgAAAAAAAAAAAAAAAAAuAgAAZHJzL2Uy&#10;b0RvYy54bWxQSwECLQAUAAYACAAAACEATDfNeNoAAAAKAQAADwAAAAAAAAAAAAAAAAAVBAAAZHJz&#10;L2Rvd25yZXYueG1sUEsFBgAAAAAEAAQA8wAAABwFAAAAAA==&#10;" filled="f" stroked="f">
                      <v:textbox inset="2.16pt,1.44pt,0,1.44pt">
                        <w:txbxContent>
                          <w:p w14:paraId="62F8FE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4736" behindDoc="0" locked="0" layoutInCell="1" allowOverlap="1" wp14:anchorId="67542ECC" wp14:editId="23942B17">
                      <wp:simplePos x="0" y="0"/>
                      <wp:positionH relativeFrom="column">
                        <wp:posOffset>-63500</wp:posOffset>
                      </wp:positionH>
                      <wp:positionV relativeFrom="paragraph">
                        <wp:posOffset>355600</wp:posOffset>
                      </wp:positionV>
                      <wp:extent cx="1003300" cy="762000"/>
                      <wp:effectExtent l="0" t="0" r="0" b="0"/>
                      <wp:wrapNone/>
                      <wp:docPr id="6068" name="Rectangle 6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775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42ECC" id="Rectangle 6068" o:spid="_x0000_s2151" style="position:absolute;margin-left:-5pt;margin-top:28pt;width:79pt;height:60pt;z-index:2511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NLmG7sBAABMAwAADgAAAAAAAAAAAAAAAAAuAgAAZHJzL2Uy&#10;b0RvYy54bWxQSwECLQAUAAYACAAAACEATDfNeNoAAAAKAQAADwAAAAAAAAAAAAAAAAAVBAAAZHJz&#10;L2Rvd25yZXYueG1sUEsFBgAAAAAEAAQA8wAAABwFAAAAAA==&#10;" filled="f" stroked="f">
                      <v:textbox inset="2.16pt,1.44pt,0,1.44pt">
                        <w:txbxContent>
                          <w:p w14:paraId="00A775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5760" behindDoc="0" locked="0" layoutInCell="1" allowOverlap="1" wp14:anchorId="0645E92D" wp14:editId="430F1254">
                      <wp:simplePos x="0" y="0"/>
                      <wp:positionH relativeFrom="column">
                        <wp:posOffset>-63500</wp:posOffset>
                      </wp:positionH>
                      <wp:positionV relativeFrom="paragraph">
                        <wp:posOffset>355600</wp:posOffset>
                      </wp:positionV>
                      <wp:extent cx="1003300" cy="762000"/>
                      <wp:effectExtent l="0" t="0" r="0" b="0"/>
                      <wp:wrapNone/>
                      <wp:docPr id="6067" name="Rectangle 6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6F5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5E92D" id="Rectangle 6067" o:spid="_x0000_s2152" style="position:absolute;margin-left:-5pt;margin-top:28pt;width:79pt;height:60pt;z-index:2511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fEtstugEAAEwDAAAOAAAAAAAAAAAAAAAAAC4CAABkcnMvZTJv&#10;RG9jLnhtbFBLAQItABQABgAIAAAAIQBMN8142gAAAAoBAAAPAAAAAAAAAAAAAAAAABQEAABkcnMv&#10;ZG93bnJldi54bWxQSwUGAAAAAAQABADzAAAAGwUAAAAA&#10;" filled="f" stroked="f">
                      <v:textbox inset="2.16pt,1.44pt,0,1.44pt">
                        <w:txbxContent>
                          <w:p w14:paraId="7A16F5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6784" behindDoc="0" locked="0" layoutInCell="1" allowOverlap="1" wp14:anchorId="343EF616" wp14:editId="6E736E19">
                      <wp:simplePos x="0" y="0"/>
                      <wp:positionH relativeFrom="column">
                        <wp:posOffset>-63500</wp:posOffset>
                      </wp:positionH>
                      <wp:positionV relativeFrom="paragraph">
                        <wp:posOffset>355600</wp:posOffset>
                      </wp:positionV>
                      <wp:extent cx="1003300" cy="762000"/>
                      <wp:effectExtent l="0" t="0" r="0" b="0"/>
                      <wp:wrapNone/>
                      <wp:docPr id="6066" name="Rectangle 6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A74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F616" id="Rectangle 6066" o:spid="_x0000_s2153" style="position:absolute;margin-left:-5pt;margin-top:28pt;width:79pt;height:60pt;z-index:2511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Tli/GugEAAEwDAAAOAAAAAAAAAAAAAAAAAC4CAABkcnMvZTJv&#10;RG9jLnhtbFBLAQItABQABgAIAAAAIQBMN8142gAAAAoBAAAPAAAAAAAAAAAAAAAAABQEAABkcnMv&#10;ZG93bnJldi54bWxQSwUGAAAAAAQABADzAAAAGwUAAAAA&#10;" filled="f" stroked="f">
                      <v:textbox inset="2.16pt,1.44pt,0,1.44pt">
                        <w:txbxContent>
                          <w:p w14:paraId="482A74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7808" behindDoc="0" locked="0" layoutInCell="1" allowOverlap="1" wp14:anchorId="5D53B98E" wp14:editId="70025BD1">
                      <wp:simplePos x="0" y="0"/>
                      <wp:positionH relativeFrom="column">
                        <wp:posOffset>-63500</wp:posOffset>
                      </wp:positionH>
                      <wp:positionV relativeFrom="paragraph">
                        <wp:posOffset>355600</wp:posOffset>
                      </wp:positionV>
                      <wp:extent cx="1003300" cy="762000"/>
                      <wp:effectExtent l="0" t="0" r="0" b="0"/>
                      <wp:wrapNone/>
                      <wp:docPr id="6065" name="Rectangle 6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EE2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3B98E" id="Rectangle 6065" o:spid="_x0000_s2154" style="position:absolute;margin-left:-5pt;margin-top:28pt;width:79pt;height:60pt;z-index:2511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nBC27sBAABMAwAADgAAAAAAAAAAAAAAAAAuAgAAZHJzL2Uy&#10;b0RvYy54bWxQSwECLQAUAAYACAAAACEATDfNeNoAAAAKAQAADwAAAAAAAAAAAAAAAAAVBAAAZHJz&#10;L2Rvd25yZXYueG1sUEsFBgAAAAAEAAQA8wAAABwFAAAAAA==&#10;" filled="f" stroked="f">
                      <v:textbox inset="2.16pt,1.44pt,0,1.44pt">
                        <w:txbxContent>
                          <w:p w14:paraId="67FEE2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8832" behindDoc="0" locked="0" layoutInCell="1" allowOverlap="1" wp14:anchorId="25895BF6" wp14:editId="2199A9BC">
                      <wp:simplePos x="0" y="0"/>
                      <wp:positionH relativeFrom="column">
                        <wp:posOffset>-63500</wp:posOffset>
                      </wp:positionH>
                      <wp:positionV relativeFrom="paragraph">
                        <wp:posOffset>355600</wp:posOffset>
                      </wp:positionV>
                      <wp:extent cx="1003300" cy="762000"/>
                      <wp:effectExtent l="0" t="0" r="0" b="0"/>
                      <wp:wrapNone/>
                      <wp:docPr id="6064" name="Rectangle 6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547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95BF6" id="Rectangle 6064" o:spid="_x0000_s2155" style="position:absolute;margin-left:-5pt;margin-top:28pt;width:79pt;height:60pt;z-index:2511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5vS2MLsBAABMAwAADgAAAAAAAAAAAAAAAAAuAgAAZHJzL2Uy&#10;b0RvYy54bWxQSwECLQAUAAYACAAAACEATDfNeNoAAAAKAQAADwAAAAAAAAAAAAAAAAAVBAAAZHJz&#10;L2Rvd25yZXYueG1sUEsFBgAAAAAEAAQA8wAAABwFAAAAAA==&#10;" filled="f" stroked="f">
                      <v:textbox inset="2.16pt,1.44pt,0,1.44pt">
                        <w:txbxContent>
                          <w:p w14:paraId="71B547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29856" behindDoc="0" locked="0" layoutInCell="1" allowOverlap="1" wp14:anchorId="1F116212" wp14:editId="78EC1F08">
                      <wp:simplePos x="0" y="0"/>
                      <wp:positionH relativeFrom="column">
                        <wp:posOffset>-63500</wp:posOffset>
                      </wp:positionH>
                      <wp:positionV relativeFrom="paragraph">
                        <wp:posOffset>355600</wp:posOffset>
                      </wp:positionV>
                      <wp:extent cx="1003300" cy="762000"/>
                      <wp:effectExtent l="0" t="0" r="0" b="0"/>
                      <wp:wrapNone/>
                      <wp:docPr id="6063" name="Rectangle 6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888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16212" id="Rectangle 6063" o:spid="_x0000_s2156" style="position:absolute;margin-left:-5pt;margin-top:28pt;width:79pt;height:60pt;z-index:2511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RqJ/bugEAAEwDAAAOAAAAAAAAAAAAAAAAAC4CAABkcnMvZTJv&#10;RG9jLnhtbFBLAQItABQABgAIAAAAIQBMN8142gAAAAoBAAAPAAAAAAAAAAAAAAAAABQEAABkcnMv&#10;ZG93bnJldi54bWxQSwUGAAAAAAQABADzAAAAGwUAAAAA&#10;" filled="f" stroked="f">
                      <v:textbox inset="2.16pt,1.44pt,0,1.44pt">
                        <w:txbxContent>
                          <w:p w14:paraId="2C9888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30880" behindDoc="0" locked="0" layoutInCell="1" allowOverlap="1" wp14:anchorId="156F7596" wp14:editId="6FFEC2BF">
                      <wp:simplePos x="0" y="0"/>
                      <wp:positionH relativeFrom="column">
                        <wp:posOffset>-63500</wp:posOffset>
                      </wp:positionH>
                      <wp:positionV relativeFrom="paragraph">
                        <wp:posOffset>355600</wp:posOffset>
                      </wp:positionV>
                      <wp:extent cx="1003300" cy="762000"/>
                      <wp:effectExtent l="0" t="0" r="0" b="0"/>
                      <wp:wrapNone/>
                      <wp:docPr id="6062" name="Rectangle 6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446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F7596" id="Rectangle 6062" o:spid="_x0000_s2157" style="position:absolute;margin-left:-5pt;margin-top:28pt;width:79pt;height:60pt;z-index:2511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N0sazC5AQAATAMAAA4AAAAAAAAAAAAAAAAALgIAAGRycy9lMm9E&#10;b2MueG1sUEsBAi0AFAAGAAgAAAAhAEw3zXjaAAAACgEAAA8AAAAAAAAAAAAAAAAAEwQAAGRycy9k&#10;b3ducmV2LnhtbFBLBQYAAAAABAAEAPMAAAAaBQAAAAA=&#10;" filled="f" stroked="f">
                      <v:textbox inset="2.16pt,1.44pt,0,1.44pt">
                        <w:txbxContent>
                          <w:p w14:paraId="7EF446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31904" behindDoc="0" locked="0" layoutInCell="1" allowOverlap="1" wp14:anchorId="1B820FA0" wp14:editId="679E38E0">
                      <wp:simplePos x="0" y="0"/>
                      <wp:positionH relativeFrom="column">
                        <wp:posOffset>-63500</wp:posOffset>
                      </wp:positionH>
                      <wp:positionV relativeFrom="paragraph">
                        <wp:posOffset>355600</wp:posOffset>
                      </wp:positionV>
                      <wp:extent cx="1003300" cy="762000"/>
                      <wp:effectExtent l="0" t="0" r="0" b="0"/>
                      <wp:wrapNone/>
                      <wp:docPr id="6061" name="Rectangle 6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04E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20FA0" id="Rectangle 6061" o:spid="_x0000_s2158" style="position:absolute;margin-left:-5pt;margin-top:28pt;width:79pt;height:60pt;z-index:2511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EimB9e5AQAATAMAAA4AAAAAAAAAAAAAAAAALgIAAGRycy9lMm9E&#10;b2MueG1sUEsBAi0AFAAGAAgAAAAhAEw3zXjaAAAACgEAAA8AAAAAAAAAAAAAAAAAEwQAAGRycy9k&#10;b3ducmV2LnhtbFBLBQYAAAAABAAEAPMAAAAaBQAAAAA=&#10;" filled="f" stroked="f">
                      <v:textbox inset="2.16pt,1.44pt,0,1.44pt">
                        <w:txbxContent>
                          <w:p w14:paraId="2CC04E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32928" behindDoc="0" locked="0" layoutInCell="1" allowOverlap="1" wp14:anchorId="3BF8DBB7" wp14:editId="5511DC5D">
                      <wp:simplePos x="0" y="0"/>
                      <wp:positionH relativeFrom="column">
                        <wp:posOffset>-63500</wp:posOffset>
                      </wp:positionH>
                      <wp:positionV relativeFrom="paragraph">
                        <wp:posOffset>355600</wp:posOffset>
                      </wp:positionV>
                      <wp:extent cx="1003300" cy="762000"/>
                      <wp:effectExtent l="0" t="0" r="0" b="0"/>
                      <wp:wrapNone/>
                      <wp:docPr id="6060" name="Rectangle 6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12C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8DBB7" id="Rectangle 6060" o:spid="_x0000_s2159" style="position:absolute;margin-left:-5pt;margin-top:28pt;width:79pt;height:60pt;z-index:2511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EIvM8ugEAAEwDAAAOAAAAAAAAAAAAAAAAAC4CAABkcnMvZTJv&#10;RG9jLnhtbFBLAQItABQABgAIAAAAIQBMN8142gAAAAoBAAAPAAAAAAAAAAAAAAAAABQEAABkcnMv&#10;ZG93bnJldi54bWxQSwUGAAAAAAQABADzAAAAGwUAAAAA&#10;" filled="f" stroked="f">
                      <v:textbox inset="2.16pt,1.44pt,0,1.44pt">
                        <w:txbxContent>
                          <w:p w14:paraId="3A512C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33952" behindDoc="0" locked="0" layoutInCell="1" allowOverlap="1" wp14:anchorId="293FB04E" wp14:editId="0B5B75FC">
                      <wp:simplePos x="0" y="0"/>
                      <wp:positionH relativeFrom="column">
                        <wp:posOffset>-63500</wp:posOffset>
                      </wp:positionH>
                      <wp:positionV relativeFrom="paragraph">
                        <wp:posOffset>355600</wp:posOffset>
                      </wp:positionV>
                      <wp:extent cx="1003300" cy="762000"/>
                      <wp:effectExtent l="0" t="0" r="0" b="0"/>
                      <wp:wrapNone/>
                      <wp:docPr id="6059" name="Rectangle 6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0BF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FB04E" id="Rectangle 6059" o:spid="_x0000_s2160" style="position:absolute;margin-left:-5pt;margin-top:28pt;width:79pt;height:60pt;z-index:2511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gj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U3/eUOK4xSn9&#10;RN24G4wk5+yo+17m+Wa9phA7LHsKj3CJIrqZ/KzA5i/SInPR+HTVWM6JCExulpt1jZMQeHS72izR&#10;xy7Va3GAmL5Kb0l2GAWEUpTlx+8xna++XMG6DOb8fPbSvJ8LmaZZrl6w7n1/Qo64pOkBjTJ+YlQY&#10;HSiZcPCMxt8HDpIS882hsu3ta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M4II7sBAABMAwAADgAAAAAAAAAAAAAAAAAuAgAAZHJzL2Uy&#10;b0RvYy54bWxQSwECLQAUAAYACAAAACEATDfNeNoAAAAKAQAADwAAAAAAAAAAAAAAAAAVBAAAZHJz&#10;L2Rvd25yZXYueG1sUEsFBgAAAAAEAAQA8wAAABwFAAAAAA==&#10;" filled="f" stroked="f">
                      <v:textbox inset="2.16pt,1.44pt,0,1.44pt">
                        <w:txbxContent>
                          <w:p w14:paraId="49A0BF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34976" behindDoc="0" locked="0" layoutInCell="1" allowOverlap="1" wp14:anchorId="4EC9E943" wp14:editId="33068954">
                      <wp:simplePos x="0" y="0"/>
                      <wp:positionH relativeFrom="column">
                        <wp:posOffset>-63500</wp:posOffset>
                      </wp:positionH>
                      <wp:positionV relativeFrom="paragraph">
                        <wp:posOffset>355600</wp:posOffset>
                      </wp:positionV>
                      <wp:extent cx="1003300" cy="762000"/>
                      <wp:effectExtent l="0" t="0" r="0" b="0"/>
                      <wp:wrapNone/>
                      <wp:docPr id="6058" name="Rectangle 6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5FA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9E943" id="Rectangle 6058" o:spid="_x0000_s2161" style="position:absolute;margin-left:-5pt;margin-top:28pt;width:79pt;height:60pt;z-index:2511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sSvzIugEAAEwDAAAOAAAAAAAAAAAAAAAAAC4CAABkcnMvZTJv&#10;RG9jLnhtbFBLAQItABQABgAIAAAAIQBMN8142gAAAAoBAAAPAAAAAAAAAAAAAAAAABQEAABkcnMv&#10;ZG93bnJldi54bWxQSwUGAAAAAAQABADzAAAAGwUAAAAA&#10;" filled="f" stroked="f">
                      <v:textbox inset="2.16pt,1.44pt,0,1.44pt">
                        <w:txbxContent>
                          <w:p w14:paraId="1D25FA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36000" behindDoc="0" locked="0" layoutInCell="1" allowOverlap="1" wp14:anchorId="1CCF3B20" wp14:editId="551C0BC5">
                      <wp:simplePos x="0" y="0"/>
                      <wp:positionH relativeFrom="column">
                        <wp:posOffset>-63500</wp:posOffset>
                      </wp:positionH>
                      <wp:positionV relativeFrom="paragraph">
                        <wp:posOffset>355600</wp:posOffset>
                      </wp:positionV>
                      <wp:extent cx="1003300" cy="762000"/>
                      <wp:effectExtent l="0" t="0" r="0" b="0"/>
                      <wp:wrapNone/>
                      <wp:docPr id="6057" name="Rectangle 6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4F2A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F3B20" id="Rectangle 6057" o:spid="_x0000_s2162" style="position:absolute;margin-left:-5pt;margin-top:28pt;width:79pt;height:60pt;z-index:2511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4rB/rsBAABMAwAADgAAAAAAAAAAAAAAAAAuAgAAZHJzL2Uy&#10;b0RvYy54bWxQSwECLQAUAAYACAAAACEATDfNeNoAAAAKAQAADwAAAAAAAAAAAAAAAAAVBAAAZHJz&#10;L2Rvd25yZXYueG1sUEsFBgAAAAAEAAQA8wAAABwFAAAAAA==&#10;" filled="f" stroked="f">
                      <v:textbox inset="2.16pt,1.44pt,0,1.44pt">
                        <w:txbxContent>
                          <w:p w14:paraId="114F2A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37024" behindDoc="0" locked="0" layoutInCell="1" allowOverlap="1" wp14:anchorId="2FFC79E8" wp14:editId="03DD7DFF">
                      <wp:simplePos x="0" y="0"/>
                      <wp:positionH relativeFrom="column">
                        <wp:posOffset>-63500</wp:posOffset>
                      </wp:positionH>
                      <wp:positionV relativeFrom="paragraph">
                        <wp:posOffset>355600</wp:posOffset>
                      </wp:positionV>
                      <wp:extent cx="1003300" cy="762000"/>
                      <wp:effectExtent l="0" t="0" r="0" b="0"/>
                      <wp:wrapNone/>
                      <wp:docPr id="6056" name="Rectangle 6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228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C79E8" id="Rectangle 6056" o:spid="_x0000_s2163" style="position:absolute;margin-left:-5pt;margin-top:28pt;width:79pt;height:60pt;z-index:2511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w41FbsBAABMAwAADgAAAAAAAAAAAAAAAAAuAgAAZHJzL2Uy&#10;b0RvYy54bWxQSwECLQAUAAYACAAAACEATDfNeNoAAAAKAQAADwAAAAAAAAAAAAAAAAAVBAAAZHJz&#10;L2Rvd25yZXYueG1sUEsFBgAAAAAEAAQA8wAAABwFAAAAAA==&#10;" filled="f" stroked="f">
                      <v:textbox inset="2.16pt,1.44pt,0,1.44pt">
                        <w:txbxContent>
                          <w:p w14:paraId="2D9228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38048" behindDoc="0" locked="0" layoutInCell="1" allowOverlap="1" wp14:anchorId="63374267" wp14:editId="59FB4E0C">
                      <wp:simplePos x="0" y="0"/>
                      <wp:positionH relativeFrom="column">
                        <wp:posOffset>-63500</wp:posOffset>
                      </wp:positionH>
                      <wp:positionV relativeFrom="paragraph">
                        <wp:posOffset>355600</wp:posOffset>
                      </wp:positionV>
                      <wp:extent cx="1003300" cy="762000"/>
                      <wp:effectExtent l="0" t="0" r="0" b="0"/>
                      <wp:wrapNone/>
                      <wp:docPr id="6055" name="Rectangle 6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F05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74267" id="Rectangle 6055" o:spid="_x0000_s2164" style="position:absolute;margin-left:-5pt;margin-top:28pt;width:79pt;height:60pt;z-index:2511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tuhYCLsBAABMAwAADgAAAAAAAAAAAAAAAAAuAgAAZHJzL2Uy&#10;b0RvYy54bWxQSwECLQAUAAYACAAAACEATDfNeNoAAAAKAQAADwAAAAAAAAAAAAAAAAAVBAAAZHJz&#10;L2Rvd25yZXYueG1sUEsFBgAAAAAEAAQA8wAAABwFAAAAAA==&#10;" filled="f" stroked="f">
                      <v:textbox inset="2.16pt,1.44pt,0,1.44pt">
                        <w:txbxContent>
                          <w:p w14:paraId="1B8F05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39072" behindDoc="0" locked="0" layoutInCell="1" allowOverlap="1" wp14:anchorId="18EDFA07" wp14:editId="7C9DA5F2">
                      <wp:simplePos x="0" y="0"/>
                      <wp:positionH relativeFrom="column">
                        <wp:posOffset>-63500</wp:posOffset>
                      </wp:positionH>
                      <wp:positionV relativeFrom="paragraph">
                        <wp:posOffset>355600</wp:posOffset>
                      </wp:positionV>
                      <wp:extent cx="1003300" cy="762000"/>
                      <wp:effectExtent l="0" t="0" r="0" b="0"/>
                      <wp:wrapNone/>
                      <wp:docPr id="6054" name="Rectangle 6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92E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DFA07" id="Rectangle 6054" o:spid="_x0000_s2165" style="position:absolute;margin-left:-5pt;margin-top:28pt;width:79pt;height:60pt;z-index:2511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zj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U39eUeK4xSn9&#10;RN24G4wk5+yo+17m+Wa9phA7LHsKj3CJIrqZ/KzA5i/SInPR+HTVWM6JCExulpt1jZMQeHS72izR&#10;xy7Va3GAmL5Kb0l2GAWEUpTlx+8xna++XMG6DOb8fPbSvJ8LmaZZbl6w7n1/Qo64pOkBjTJ+YlQY&#10;HSiZcPCMxt8HDpIS882hsu3ta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ys47sBAABMAwAADgAAAAAAAAAAAAAAAAAuAgAAZHJzL2Uy&#10;b0RvYy54bWxQSwECLQAUAAYACAAAACEATDfNeNoAAAAKAQAADwAAAAAAAAAAAAAAAAAVBAAAZHJz&#10;L2Rvd25yZXYueG1sUEsFBgAAAAAEAAQA8wAAABwFAAAAAA==&#10;" filled="f" stroked="f">
                      <v:textbox inset="2.16pt,1.44pt,0,1.44pt">
                        <w:txbxContent>
                          <w:p w14:paraId="47792E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0096" behindDoc="0" locked="0" layoutInCell="1" allowOverlap="1" wp14:anchorId="46F43916" wp14:editId="223EEAB8">
                      <wp:simplePos x="0" y="0"/>
                      <wp:positionH relativeFrom="column">
                        <wp:posOffset>-63500</wp:posOffset>
                      </wp:positionH>
                      <wp:positionV relativeFrom="paragraph">
                        <wp:posOffset>355600</wp:posOffset>
                      </wp:positionV>
                      <wp:extent cx="977900" cy="927100"/>
                      <wp:effectExtent l="0" t="0" r="0" b="0"/>
                      <wp:wrapNone/>
                      <wp:docPr id="6053" name="Rectangle 60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FC52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43916" id="Rectangle 6053" o:spid="_x0000_s2166" style="position:absolute;margin-left:-5pt;margin-top:28pt;width:77pt;height:73pt;z-index:2511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" filled="f" stroked="f">
                      <v:textbox inset="2.16pt,1.44pt,0,1.44pt">
                        <w:txbxContent>
                          <w:p w14:paraId="5CFC52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1120" behindDoc="0" locked="0" layoutInCell="1" allowOverlap="1" wp14:anchorId="62BF53A2" wp14:editId="60F84FEE">
                      <wp:simplePos x="0" y="0"/>
                      <wp:positionH relativeFrom="column">
                        <wp:posOffset>-63500</wp:posOffset>
                      </wp:positionH>
                      <wp:positionV relativeFrom="paragraph">
                        <wp:posOffset>355600</wp:posOffset>
                      </wp:positionV>
                      <wp:extent cx="1003300" cy="762000"/>
                      <wp:effectExtent l="0" t="0" r="0" b="0"/>
                      <wp:wrapNone/>
                      <wp:docPr id="6052" name="Rectangle 6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945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F53A2" id="Rectangle 6052" o:spid="_x0000_s2167" style="position:absolute;margin-left:-5pt;margin-top:28pt;width:79pt;height:60pt;z-index:2511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CYB2Be5AQAATAMAAA4AAAAAAAAAAAAAAAAALgIAAGRycy9lMm9E&#10;b2MueG1sUEsBAi0AFAAGAAgAAAAhAEw3zXjaAAAACgEAAA8AAAAAAAAAAAAAAAAAEwQAAGRycy9k&#10;b3ducmV2LnhtbFBLBQYAAAAABAAEAPMAAAAaBQAAAAA=&#10;" filled="f" stroked="f">
                      <v:textbox inset="2.16pt,1.44pt,0,1.44pt">
                        <w:txbxContent>
                          <w:p w14:paraId="583945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2144" behindDoc="0" locked="0" layoutInCell="1" allowOverlap="1" wp14:anchorId="311F54BF" wp14:editId="1A0303D2">
                      <wp:simplePos x="0" y="0"/>
                      <wp:positionH relativeFrom="column">
                        <wp:posOffset>-63500</wp:posOffset>
                      </wp:positionH>
                      <wp:positionV relativeFrom="paragraph">
                        <wp:posOffset>355600</wp:posOffset>
                      </wp:positionV>
                      <wp:extent cx="977900" cy="863600"/>
                      <wp:effectExtent l="0" t="0" r="0" b="0"/>
                      <wp:wrapNone/>
                      <wp:docPr id="6051" name="Rectangle 60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B2A72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F54BF" id="Rectangle 6051" o:spid="_x0000_s2168" style="position:absolute;margin-left:-5pt;margin-top:28pt;width:77pt;height:68pt;z-index:2511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Hzin5O6AQAATAMAAA4AAAAAAAAAAAAAAAAALgIAAGRycy9l&#10;Mm9Eb2MueG1sUEsBAi0AFAAGAAgAAAAhANZ3XRzcAAAACgEAAA8AAAAAAAAAAAAAAAAAFAQAAGRy&#10;cy9kb3ducmV2LnhtbFBLBQYAAAAABAAEAPMAAAAdBQAAAAA=&#10;" filled="f" stroked="f">
                      <v:textbox inset="2.16pt,1.44pt,0,1.44pt">
                        <w:txbxContent>
                          <w:p w14:paraId="7B2A72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3168" behindDoc="0" locked="0" layoutInCell="1" allowOverlap="1" wp14:anchorId="00B6605E" wp14:editId="6F9B97CA">
                      <wp:simplePos x="0" y="0"/>
                      <wp:positionH relativeFrom="column">
                        <wp:posOffset>-63500</wp:posOffset>
                      </wp:positionH>
                      <wp:positionV relativeFrom="paragraph">
                        <wp:posOffset>355600</wp:posOffset>
                      </wp:positionV>
                      <wp:extent cx="977900" cy="927100"/>
                      <wp:effectExtent l="0" t="0" r="0" b="0"/>
                      <wp:wrapNone/>
                      <wp:docPr id="6050" name="Rectangle 60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E84A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6605E" id="Rectangle 6050" o:spid="_x0000_s2169" style="position:absolute;margin-left:-5pt;margin-top:28pt;width:77pt;height:73pt;z-index:2511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AWPxSOtwEAAEwDAAAOAAAAAAAAAAAAAAAAAC4CAABkcnMvZTJv&#10;RG9jLnhtbFBLAQItABQABgAIAAAAIQB+UA2f3QAAAAoBAAAPAAAAAAAAAAAAAAAAABEEAABkcnMv&#10;ZG93bnJldi54bWxQSwUGAAAAAAQABADzAAAAGwUAAAAA&#10;" filled="f" stroked="f">
                      <v:textbox inset="2.16pt,1.44pt,0,1.44pt">
                        <w:txbxContent>
                          <w:p w14:paraId="59E84A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4192" behindDoc="0" locked="0" layoutInCell="1" allowOverlap="1" wp14:anchorId="3F1B0F94" wp14:editId="0C317510">
                      <wp:simplePos x="0" y="0"/>
                      <wp:positionH relativeFrom="column">
                        <wp:posOffset>-63500</wp:posOffset>
                      </wp:positionH>
                      <wp:positionV relativeFrom="paragraph">
                        <wp:posOffset>355600</wp:posOffset>
                      </wp:positionV>
                      <wp:extent cx="1003300" cy="762000"/>
                      <wp:effectExtent l="0" t="0" r="0" b="0"/>
                      <wp:wrapNone/>
                      <wp:docPr id="6049" name="Rectangle 6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1FE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B0F94" id="Rectangle 6049" o:spid="_x0000_s2170" style="position:absolute;margin-left:-5pt;margin-top:28pt;width:79pt;height:60pt;z-index:2511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IIgqLsBAABMAwAADgAAAAAAAAAAAAAAAAAuAgAAZHJzL2Uy&#10;b0RvYy54bWxQSwECLQAUAAYACAAAACEATDfNeNoAAAAKAQAADwAAAAAAAAAAAAAAAAAVBAAAZHJz&#10;L2Rvd25yZXYueG1sUEsFBgAAAAAEAAQA8wAAABwFAAAAAA==&#10;" filled="f" stroked="f">
                      <v:textbox inset="2.16pt,1.44pt,0,1.44pt">
                        <w:txbxContent>
                          <w:p w14:paraId="0E91FE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5216" behindDoc="0" locked="0" layoutInCell="1" allowOverlap="1" wp14:anchorId="6064A78D" wp14:editId="107CA3AB">
                      <wp:simplePos x="0" y="0"/>
                      <wp:positionH relativeFrom="column">
                        <wp:posOffset>-63500</wp:posOffset>
                      </wp:positionH>
                      <wp:positionV relativeFrom="paragraph">
                        <wp:posOffset>355600</wp:posOffset>
                      </wp:positionV>
                      <wp:extent cx="977900" cy="927100"/>
                      <wp:effectExtent l="0" t="0" r="0" b="0"/>
                      <wp:wrapNone/>
                      <wp:docPr id="6048" name="Rectangle 60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9712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4A78D" id="Rectangle 6048" o:spid="_x0000_s2171" style="position:absolute;margin-left:-5pt;margin-top:28pt;width:77pt;height:73pt;z-index:2511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AdNoDWtwEAAEwDAAAOAAAAAAAAAAAAAAAAAC4CAABkcnMvZTJv&#10;RG9jLnhtbFBLAQItABQABgAIAAAAIQB+UA2f3QAAAAoBAAAPAAAAAAAAAAAAAAAAABEEAABkcnMv&#10;ZG93bnJldi54bWxQSwUGAAAAAAQABADzAAAAGwUAAAAA&#10;" filled="f" stroked="f">
                      <v:textbox inset="2.16pt,1.44pt,0,1.44pt">
                        <w:txbxContent>
                          <w:p w14:paraId="359712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6240" behindDoc="0" locked="0" layoutInCell="1" allowOverlap="1" wp14:anchorId="189F89A0" wp14:editId="3B6F82F0">
                      <wp:simplePos x="0" y="0"/>
                      <wp:positionH relativeFrom="column">
                        <wp:posOffset>-63500</wp:posOffset>
                      </wp:positionH>
                      <wp:positionV relativeFrom="paragraph">
                        <wp:posOffset>355600</wp:posOffset>
                      </wp:positionV>
                      <wp:extent cx="977900" cy="927100"/>
                      <wp:effectExtent l="0" t="0" r="0" b="0"/>
                      <wp:wrapNone/>
                      <wp:docPr id="6047" name="Rectangle 60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D789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F89A0" id="Rectangle 6047" o:spid="_x0000_s2172" style="position:absolute;margin-left:-5pt;margin-top:28pt;width:77pt;height:73pt;z-index:2511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By9r3gtwEAAEwDAAAOAAAAAAAAAAAAAAAAAC4CAABkcnMvZTJv&#10;RG9jLnhtbFBLAQItABQABgAIAAAAIQB+UA2f3QAAAAoBAAAPAAAAAAAAAAAAAAAAABEEAABkcnMv&#10;ZG93bnJldi54bWxQSwUGAAAAAAQABADzAAAAGwUAAAAA&#10;" filled="f" stroked="f">
                      <v:textbox inset="2.16pt,1.44pt,0,1.44pt">
                        <w:txbxContent>
                          <w:p w14:paraId="60D789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7264" behindDoc="0" locked="0" layoutInCell="1" allowOverlap="1" wp14:anchorId="3FFEF36D" wp14:editId="32CD65F4">
                      <wp:simplePos x="0" y="0"/>
                      <wp:positionH relativeFrom="column">
                        <wp:posOffset>-63500</wp:posOffset>
                      </wp:positionH>
                      <wp:positionV relativeFrom="paragraph">
                        <wp:posOffset>355600</wp:posOffset>
                      </wp:positionV>
                      <wp:extent cx="1003300" cy="762000"/>
                      <wp:effectExtent l="0" t="0" r="0" b="0"/>
                      <wp:wrapNone/>
                      <wp:docPr id="6046" name="Rectangle 6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726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EF36D" id="Rectangle 6046" o:spid="_x0000_s2173" style="position:absolute;margin-left:-5pt;margin-top:28pt;width:79pt;height:60pt;z-index:2511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0IdnrsBAABMAwAADgAAAAAAAAAAAAAAAAAuAgAAZHJzL2Uy&#10;b0RvYy54bWxQSwECLQAUAAYACAAAACEATDfNeNoAAAAKAQAADwAAAAAAAAAAAAAAAAAVBAAAZHJz&#10;L2Rvd25yZXYueG1sUEsFBgAAAAAEAAQA8wAAABwFAAAAAA==&#10;" filled="f" stroked="f">
                      <v:textbox inset="2.16pt,1.44pt,0,1.44pt">
                        <w:txbxContent>
                          <w:p w14:paraId="2C8726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8288" behindDoc="0" locked="0" layoutInCell="1" allowOverlap="1" wp14:anchorId="0CCD14D1" wp14:editId="32A43ADE">
                      <wp:simplePos x="0" y="0"/>
                      <wp:positionH relativeFrom="column">
                        <wp:posOffset>-63500</wp:posOffset>
                      </wp:positionH>
                      <wp:positionV relativeFrom="paragraph">
                        <wp:posOffset>355600</wp:posOffset>
                      </wp:positionV>
                      <wp:extent cx="977900" cy="927100"/>
                      <wp:effectExtent l="0" t="0" r="0" b="0"/>
                      <wp:wrapNone/>
                      <wp:docPr id="6045" name="Rectangle 60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225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D14D1" id="Rectangle 6045" o:spid="_x0000_s2174" style="position:absolute;margin-left:-5pt;margin-top:28pt;width:77pt;height:73pt;z-index:2511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CHlCQWtwEAAEwDAAAOAAAAAAAAAAAAAAAAAC4CAABkcnMvZTJv&#10;RG9jLnhtbFBLAQItABQABgAIAAAAIQB+UA2f3QAAAAoBAAAPAAAAAAAAAAAAAAAAABEEAABkcnMv&#10;ZG93bnJldi54bWxQSwUGAAAAAAQABADzAAAAGwUAAAAA&#10;" filled="f" stroked="f">
                      <v:textbox inset="2.16pt,1.44pt,0,1.44pt">
                        <w:txbxContent>
                          <w:p w14:paraId="05225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49312" behindDoc="0" locked="0" layoutInCell="1" allowOverlap="1" wp14:anchorId="61731F2D" wp14:editId="187FFAF6">
                      <wp:simplePos x="0" y="0"/>
                      <wp:positionH relativeFrom="column">
                        <wp:posOffset>-63500</wp:posOffset>
                      </wp:positionH>
                      <wp:positionV relativeFrom="paragraph">
                        <wp:posOffset>355600</wp:posOffset>
                      </wp:positionV>
                      <wp:extent cx="977900" cy="901700"/>
                      <wp:effectExtent l="0" t="0" r="0" b="0"/>
                      <wp:wrapNone/>
                      <wp:docPr id="6044" name="Rectangle 6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9EE25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31F2D" id="Rectangle 6044" o:spid="_x0000_s2175" style="position:absolute;margin-left:-5pt;margin-top:28pt;width:77pt;height:71pt;z-index:2511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" filled="f" stroked="f">
                      <v:textbox inset="2.16pt,1.44pt,0,1.44pt">
                        <w:txbxContent>
                          <w:p w14:paraId="79EE25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0336" behindDoc="0" locked="0" layoutInCell="1" allowOverlap="1" wp14:anchorId="00CB5B48" wp14:editId="14797735">
                      <wp:simplePos x="0" y="0"/>
                      <wp:positionH relativeFrom="column">
                        <wp:posOffset>-63500</wp:posOffset>
                      </wp:positionH>
                      <wp:positionV relativeFrom="paragraph">
                        <wp:posOffset>355600</wp:posOffset>
                      </wp:positionV>
                      <wp:extent cx="1003300" cy="762000"/>
                      <wp:effectExtent l="0" t="0" r="0" b="0"/>
                      <wp:wrapNone/>
                      <wp:docPr id="6043" name="Rectangle 6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D6E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B5B48" id="Rectangle 6043" o:spid="_x0000_s2176" style="position:absolute;margin-left:-5pt;margin-top:28pt;width:79pt;height:60pt;z-index:2511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2Duw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hNvVpS4rjFLv1E&#10;37jrR0XO1cFIqXJ/s19TiB1eewqPcMkiLrP4WYPNX5RF5uLx6eqxmhMRWNwsN+saOyFw63a1WeIa&#10;UarXywFi+qq8JXnBKCCV4iw/fo/pfPTlCN7LZM7P51Wa93MR0zSfC24u7r08oUYc0vSAQY9+YlSM&#10;JlAyYeMZjb8PHBQl4zeHzra3q2WLk1KSZt2ucYKhJMh6/7bKnRg8zpJIQMkhgOkHJFw8KrywZUXZ&#10;ZbzyTLzNC/vXn2D3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VXytg7sBAABMAwAADgAAAAAAAAAAAAAAAAAuAgAAZHJzL2Uy&#10;b0RvYy54bWxQSwECLQAUAAYACAAAACEATDfNeNoAAAAKAQAADwAAAAAAAAAAAAAAAAAVBAAAZHJz&#10;L2Rvd25yZXYueG1sUEsFBgAAAAAEAAQA8wAAABwFAAAAAA==&#10;" filled="f" stroked="f">
                      <v:textbox inset="2.16pt,1.44pt,0,1.44pt">
                        <w:txbxContent>
                          <w:p w14:paraId="7E7D6E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1360" behindDoc="0" locked="0" layoutInCell="1" allowOverlap="1" wp14:anchorId="12DED984" wp14:editId="0A4B50D8">
                      <wp:simplePos x="0" y="0"/>
                      <wp:positionH relativeFrom="column">
                        <wp:posOffset>-63500</wp:posOffset>
                      </wp:positionH>
                      <wp:positionV relativeFrom="paragraph">
                        <wp:posOffset>355600</wp:posOffset>
                      </wp:positionV>
                      <wp:extent cx="1003300" cy="762000"/>
                      <wp:effectExtent l="0" t="0" r="0" b="0"/>
                      <wp:wrapNone/>
                      <wp:docPr id="6042" name="Rectangle 6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23A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ED984" id="Rectangle 6042" o:spid="_x0000_s2177" style="position:absolute;margin-left:-5pt;margin-top:28pt;width:79pt;height:60pt;z-index:2511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Bn4WWi5AQAATAMAAA4AAAAAAAAAAAAAAAAALgIAAGRycy9lMm9E&#10;b2MueG1sUEsBAi0AFAAGAAgAAAAhAEw3zXjaAAAACgEAAA8AAAAAAAAAAAAAAAAAEwQAAGRycy9k&#10;b3ducmV2LnhtbFBLBQYAAAAABAAEAPMAAAAaBQAAAAA=&#10;" filled="f" stroked="f">
                      <v:textbox inset="2.16pt,1.44pt,0,1.44pt">
                        <w:txbxContent>
                          <w:p w14:paraId="0C223A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2384" behindDoc="0" locked="0" layoutInCell="1" allowOverlap="1" wp14:anchorId="06692CED" wp14:editId="0BED2FA5">
                      <wp:simplePos x="0" y="0"/>
                      <wp:positionH relativeFrom="column">
                        <wp:posOffset>-63500</wp:posOffset>
                      </wp:positionH>
                      <wp:positionV relativeFrom="paragraph">
                        <wp:posOffset>355600</wp:posOffset>
                      </wp:positionV>
                      <wp:extent cx="1003300" cy="762000"/>
                      <wp:effectExtent l="0" t="0" r="0" b="0"/>
                      <wp:wrapNone/>
                      <wp:docPr id="6041" name="Rectangle 60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1DE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92CED" id="Rectangle 6041" o:spid="_x0000_s2178" style="position:absolute;margin-left:-5pt;margin-top:28pt;width:79pt;height:60pt;z-index:2511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WP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U68aShy3OKWf&#10;qBt3g5HknB1138s836zXFGKHZU/hES5RRDeTnxXY/EVaZC4an64ayzkRgcnNcrOucRICj25XmyX6&#10;2KV6LQ4Q01fpLckOo4BQirL8+D2m89WXK1iXwZyfz16a93Mh0zSf2xese9+fkCMuaXpAo4yfGBVG&#10;B0omHDyj8feBg6TEfHOobHu7Wra4KSVo1u0aNxhKgKj3b7PcidHjLokElBwC6GFEwEWjggtHVphd&#10;1ivvxNu4oH/9CX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HI1j7sBAABMAwAADgAAAAAAAAAAAAAAAAAuAgAAZHJzL2Uy&#10;b0RvYy54bWxQSwECLQAUAAYACAAAACEATDfNeNoAAAAKAQAADwAAAAAAAAAAAAAAAAAVBAAAZHJz&#10;L2Rvd25yZXYueG1sUEsFBgAAAAAEAAQA8wAAABwFAAAAAA==&#10;" filled="f" stroked="f">
                      <v:textbox inset="2.16pt,1.44pt,0,1.44pt">
                        <w:txbxContent>
                          <w:p w14:paraId="33A1DE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3408" behindDoc="0" locked="0" layoutInCell="1" allowOverlap="1" wp14:anchorId="254976DE" wp14:editId="0E61DB09">
                      <wp:simplePos x="0" y="0"/>
                      <wp:positionH relativeFrom="column">
                        <wp:posOffset>-63500</wp:posOffset>
                      </wp:positionH>
                      <wp:positionV relativeFrom="paragraph">
                        <wp:posOffset>355600</wp:posOffset>
                      </wp:positionV>
                      <wp:extent cx="1003300" cy="762000"/>
                      <wp:effectExtent l="0" t="0" r="0" b="0"/>
                      <wp:wrapNone/>
                      <wp:docPr id="6040" name="Rectangle 6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82C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976DE" id="Rectangle 6040" o:spid="_x0000_s2179" style="position:absolute;margin-left:-5pt;margin-top:28pt;width:79pt;height:60pt;z-index:2511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A9sFkugEAAEwDAAAOAAAAAAAAAAAAAAAAAC4CAABkcnMvZTJv&#10;RG9jLnhtbFBLAQItABQABgAIAAAAIQBMN8142gAAAAoBAAAPAAAAAAAAAAAAAAAAABQEAABkcnMv&#10;ZG93bnJldi54bWxQSwUGAAAAAAQABADzAAAAGwUAAAAA&#10;" filled="f" stroked="f">
                      <v:textbox inset="2.16pt,1.44pt,0,1.44pt">
                        <w:txbxContent>
                          <w:p w14:paraId="31282C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4432" behindDoc="0" locked="0" layoutInCell="1" allowOverlap="1" wp14:anchorId="5B1CA2D3" wp14:editId="749F63D6">
                      <wp:simplePos x="0" y="0"/>
                      <wp:positionH relativeFrom="column">
                        <wp:posOffset>-63500</wp:posOffset>
                      </wp:positionH>
                      <wp:positionV relativeFrom="paragraph">
                        <wp:posOffset>355600</wp:posOffset>
                      </wp:positionV>
                      <wp:extent cx="1003300" cy="762000"/>
                      <wp:effectExtent l="0" t="0" r="0" b="0"/>
                      <wp:wrapNone/>
                      <wp:docPr id="6039" name="Rectangle 6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6C3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CA2D3" id="Rectangle 6039" o:spid="_x0000_s2180" style="position:absolute;margin-left:-5pt;margin-top:28pt;width:79pt;height:60pt;z-index:2511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35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Uy83lDhucUo/&#10;UTfuBiPJOTvqvpd5vlmvKcQOy57CI1yiiG4mPyuw+Yu0yFw0Pl01lnMiApOb5WZd4yQEHt2uNkv0&#10;sUv1Whwgpq/SW5IdRgGhFGX58XtM56svV7Augzk/n7007+dCpmk+r16w7n1/Qo64pOkBjTJ+YlQY&#10;HSiZcPCMxt8HDpIS882hsu3ta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o959+bsBAABMAwAADgAAAAAAAAAAAAAAAAAuAgAAZHJzL2Uy&#10;b0RvYy54bWxQSwECLQAUAAYACAAAACEATDfNeNoAAAAKAQAADwAAAAAAAAAAAAAAAAAVBAAAZHJz&#10;L2Rvd25yZXYueG1sUEsFBgAAAAAEAAQA8wAAABwFAAAAAA==&#10;" filled="f" stroked="f">
                      <v:textbox inset="2.16pt,1.44pt,0,1.44pt">
                        <w:txbxContent>
                          <w:p w14:paraId="5026C3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5456" behindDoc="0" locked="0" layoutInCell="1" allowOverlap="1" wp14:anchorId="21C5EF8C" wp14:editId="4183896D">
                      <wp:simplePos x="0" y="0"/>
                      <wp:positionH relativeFrom="column">
                        <wp:posOffset>-63500</wp:posOffset>
                      </wp:positionH>
                      <wp:positionV relativeFrom="paragraph">
                        <wp:posOffset>355600</wp:posOffset>
                      </wp:positionV>
                      <wp:extent cx="1003300" cy="762000"/>
                      <wp:effectExtent l="0" t="0" r="0" b="0"/>
                      <wp:wrapNone/>
                      <wp:docPr id="6038" name="Rectangle 60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B96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5EF8C" id="Rectangle 6038" o:spid="_x0000_s2181" style="position:absolute;margin-left:-5pt;margin-top:28pt;width:79pt;height:60pt;z-index:2511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vWokSugEAAEwDAAAOAAAAAAAAAAAAAAAAAC4CAABkcnMvZTJv&#10;RG9jLnhtbFBLAQItABQABgAIAAAAIQBMN8142gAAAAoBAAAPAAAAAAAAAAAAAAAAABQEAABkcnMv&#10;ZG93bnJldi54bWxQSwUGAAAAAAQABADzAAAAGwUAAAAA&#10;" filled="f" stroked="f">
                      <v:textbox inset="2.16pt,1.44pt,0,1.44pt">
                        <w:txbxContent>
                          <w:p w14:paraId="3BAB96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6480" behindDoc="0" locked="0" layoutInCell="1" allowOverlap="1" wp14:anchorId="6E3C03F2" wp14:editId="0F704398">
                      <wp:simplePos x="0" y="0"/>
                      <wp:positionH relativeFrom="column">
                        <wp:posOffset>-63500</wp:posOffset>
                      </wp:positionH>
                      <wp:positionV relativeFrom="paragraph">
                        <wp:posOffset>355600</wp:posOffset>
                      </wp:positionV>
                      <wp:extent cx="1003300" cy="762000"/>
                      <wp:effectExtent l="0" t="0" r="0" b="0"/>
                      <wp:wrapNone/>
                      <wp:docPr id="6037" name="Rectangle 6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354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C03F2" id="Rectangle 6037" o:spid="_x0000_s2182" style="position:absolute;margin-left:-5pt;margin-top:28pt;width:79pt;height:60pt;z-index:2511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Jq0JLsBAABMAwAADgAAAAAAAAAAAAAAAAAuAgAAZHJzL2Uy&#10;b0RvYy54bWxQSwECLQAUAAYACAAAACEATDfNeNoAAAAKAQAADwAAAAAAAAAAAAAAAAAVBAAAZHJz&#10;L2Rvd25yZXYueG1sUEsFBgAAAAAEAAQA8wAAABwFAAAAAA==&#10;" filled="f" stroked="f">
                      <v:textbox inset="2.16pt,1.44pt,0,1.44pt">
                        <w:txbxContent>
                          <w:p w14:paraId="0C6354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7504" behindDoc="0" locked="0" layoutInCell="1" allowOverlap="1" wp14:anchorId="60DDC840" wp14:editId="37583BA2">
                      <wp:simplePos x="0" y="0"/>
                      <wp:positionH relativeFrom="column">
                        <wp:posOffset>-63500</wp:posOffset>
                      </wp:positionH>
                      <wp:positionV relativeFrom="paragraph">
                        <wp:posOffset>355600</wp:posOffset>
                      </wp:positionV>
                      <wp:extent cx="1003300" cy="762000"/>
                      <wp:effectExtent l="0" t="0" r="0" b="0"/>
                      <wp:wrapNone/>
                      <wp:docPr id="6036" name="Rectangle 6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AFB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DC840" id="Rectangle 6036" o:spid="_x0000_s2183" style="position:absolute;margin-left:-5pt;margin-top:28pt;width:79pt;height:60pt;z-index:2511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zB5Az7sBAABMAwAADgAAAAAAAAAAAAAAAAAuAgAAZHJzL2Uy&#10;b0RvYy54bWxQSwECLQAUAAYACAAAACEATDfNeNoAAAAKAQAADwAAAAAAAAAAAAAAAAAVBAAAZHJz&#10;L2Rvd25yZXYueG1sUEsFBgAAAAAEAAQA8wAAABwFAAAAAA==&#10;" filled="f" stroked="f">
                      <v:textbox inset="2.16pt,1.44pt,0,1.44pt">
                        <w:txbxContent>
                          <w:p w14:paraId="444AFB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8528" behindDoc="0" locked="0" layoutInCell="1" allowOverlap="1" wp14:anchorId="4EF47D68" wp14:editId="147BEA88">
                      <wp:simplePos x="0" y="0"/>
                      <wp:positionH relativeFrom="column">
                        <wp:posOffset>-63500</wp:posOffset>
                      </wp:positionH>
                      <wp:positionV relativeFrom="paragraph">
                        <wp:posOffset>355600</wp:posOffset>
                      </wp:positionV>
                      <wp:extent cx="1003300" cy="762000"/>
                      <wp:effectExtent l="0" t="0" r="0" b="0"/>
                      <wp:wrapNone/>
                      <wp:docPr id="6035" name="Rectangle 6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637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47D68" id="Rectangle 6035" o:spid="_x0000_s2184" style="position:absolute;margin-left:-5pt;margin-top:28pt;width:79pt;height:60pt;z-index:2511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fgt0rsBAABMAwAADgAAAAAAAAAAAAAAAAAuAgAAZHJzL2Uy&#10;b0RvYy54bWxQSwECLQAUAAYACAAAACEATDfNeNoAAAAKAQAADwAAAAAAAAAAAAAAAAAVBAAAZHJz&#10;L2Rvd25yZXYueG1sUEsFBgAAAAAEAAQA8wAAABwFAAAAAA==&#10;" filled="f" stroked="f">
                      <v:textbox inset="2.16pt,1.44pt,0,1.44pt">
                        <w:txbxContent>
                          <w:p w14:paraId="032637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59552" behindDoc="0" locked="0" layoutInCell="1" allowOverlap="1" wp14:anchorId="70E11E86" wp14:editId="075CE096">
                      <wp:simplePos x="0" y="0"/>
                      <wp:positionH relativeFrom="column">
                        <wp:posOffset>-63500</wp:posOffset>
                      </wp:positionH>
                      <wp:positionV relativeFrom="paragraph">
                        <wp:posOffset>355600</wp:posOffset>
                      </wp:positionV>
                      <wp:extent cx="1003300" cy="762000"/>
                      <wp:effectExtent l="0" t="0" r="0" b="0"/>
                      <wp:wrapNone/>
                      <wp:docPr id="6034" name="Rectangle 6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3D1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11E86" id="Rectangle 6034" o:spid="_x0000_s2185" style="position:absolute;margin-left:-5pt;margin-top:28pt;width:79pt;height:60pt;z-index:2511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OXzZObsBAABMAwAADgAAAAAAAAAAAAAAAAAuAgAAZHJzL2Uy&#10;b0RvYy54bWxQSwECLQAUAAYACAAAACEATDfNeNoAAAAKAQAADwAAAAAAAAAAAAAAAAAVBAAAZHJz&#10;L2Rvd25yZXYueG1sUEsFBgAAAAAEAAQA8wAAABwFAAAAAA==&#10;" filled="f" stroked="f">
                      <v:textbox inset="2.16pt,1.44pt,0,1.44pt">
                        <w:txbxContent>
                          <w:p w14:paraId="0F53D1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0576" behindDoc="0" locked="0" layoutInCell="1" allowOverlap="1" wp14:anchorId="11208F2C" wp14:editId="292132B3">
                      <wp:simplePos x="0" y="0"/>
                      <wp:positionH relativeFrom="column">
                        <wp:posOffset>-63500</wp:posOffset>
                      </wp:positionH>
                      <wp:positionV relativeFrom="paragraph">
                        <wp:posOffset>355600</wp:posOffset>
                      </wp:positionV>
                      <wp:extent cx="1003300" cy="762000"/>
                      <wp:effectExtent l="0" t="0" r="0" b="0"/>
                      <wp:wrapNone/>
                      <wp:docPr id="6033" name="Rectangle 6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A4D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08F2C" id="Rectangle 6033" o:spid="_x0000_s2186" style="position:absolute;margin-left:-5pt;margin-top:28pt;width:79pt;height:60pt;z-index:2511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Ts2iBugEAAEwDAAAOAAAAAAAAAAAAAAAAAC4CAABkcnMvZTJv&#10;RG9jLnhtbFBLAQItABQABgAIAAAAIQBMN8142gAAAAoBAAAPAAAAAAAAAAAAAAAAABQEAABkcnMv&#10;ZG93bnJldi54bWxQSwUGAAAAAAQABADzAAAAGwUAAAAA&#10;" filled="f" stroked="f">
                      <v:textbox inset="2.16pt,1.44pt,0,1.44pt">
                        <w:txbxContent>
                          <w:p w14:paraId="7AAA4D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1600" behindDoc="0" locked="0" layoutInCell="1" allowOverlap="1" wp14:anchorId="79A2BAD7" wp14:editId="72E6C4AF">
                      <wp:simplePos x="0" y="0"/>
                      <wp:positionH relativeFrom="column">
                        <wp:posOffset>-63500</wp:posOffset>
                      </wp:positionH>
                      <wp:positionV relativeFrom="paragraph">
                        <wp:posOffset>355600</wp:posOffset>
                      </wp:positionV>
                      <wp:extent cx="1003300" cy="762000"/>
                      <wp:effectExtent l="0" t="0" r="0" b="0"/>
                      <wp:wrapNone/>
                      <wp:docPr id="6032" name="Rectangle 60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D8B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2BAD7" id="Rectangle 6032" o:spid="_x0000_s2187" style="position:absolute;margin-left:-5pt;margin-top:28pt;width:79pt;height:60pt;z-index:2511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F83nGq5AQAATAMAAA4AAAAAAAAAAAAAAAAALgIAAGRycy9lMm9E&#10;b2MueG1sUEsBAi0AFAAGAAgAAAAhAEw3zXjaAAAACgEAAA8AAAAAAAAAAAAAAAAAEwQAAGRycy9k&#10;b3ducmV2LnhtbFBLBQYAAAAABAAEAPMAAAAaBQAAAAA=&#10;" filled="f" stroked="f">
                      <v:textbox inset="2.16pt,1.44pt,0,1.44pt">
                        <w:txbxContent>
                          <w:p w14:paraId="699D8B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2624" behindDoc="0" locked="0" layoutInCell="1" allowOverlap="1" wp14:anchorId="1A147413" wp14:editId="1DB5B22E">
                      <wp:simplePos x="0" y="0"/>
                      <wp:positionH relativeFrom="column">
                        <wp:posOffset>-63500</wp:posOffset>
                      </wp:positionH>
                      <wp:positionV relativeFrom="paragraph">
                        <wp:posOffset>355600</wp:posOffset>
                      </wp:positionV>
                      <wp:extent cx="1003300" cy="762000"/>
                      <wp:effectExtent l="0" t="0" r="0" b="0"/>
                      <wp:wrapNone/>
                      <wp:docPr id="6031" name="Rectangle 6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381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47413" id="Rectangle 6031" o:spid="_x0000_s2188" style="position:absolute;margin-left:-5pt;margin-top:28pt;width:79pt;height:60pt;z-index:2511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KvfCNugEAAEwDAAAOAAAAAAAAAAAAAAAAAC4CAABkcnMvZTJv&#10;RG9jLnhtbFBLAQItABQABgAIAAAAIQBMN8142gAAAAoBAAAPAAAAAAAAAAAAAAAAABQEAABkcnMv&#10;ZG93bnJldi54bWxQSwUGAAAAAAQABADzAAAAGwUAAAAA&#10;" filled="f" stroked="f">
                      <v:textbox inset="2.16pt,1.44pt,0,1.44pt">
                        <w:txbxContent>
                          <w:p w14:paraId="79A381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3648" behindDoc="0" locked="0" layoutInCell="1" allowOverlap="1" wp14:anchorId="5E8147CE" wp14:editId="20AC936A">
                      <wp:simplePos x="0" y="0"/>
                      <wp:positionH relativeFrom="column">
                        <wp:posOffset>-63500</wp:posOffset>
                      </wp:positionH>
                      <wp:positionV relativeFrom="paragraph">
                        <wp:posOffset>355600</wp:posOffset>
                      </wp:positionV>
                      <wp:extent cx="1003300" cy="762000"/>
                      <wp:effectExtent l="0" t="0" r="0" b="0"/>
                      <wp:wrapNone/>
                      <wp:docPr id="6030" name="Rectangle 6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227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147CE" id="Rectangle 6030" o:spid="_x0000_s2189" style="position:absolute;margin-left:-5pt;margin-top:28pt;width:79pt;height:60pt;z-index:2511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GOQRmugEAAEwDAAAOAAAAAAAAAAAAAAAAAC4CAABkcnMvZTJv&#10;RG9jLnhtbFBLAQItABQABgAIAAAAIQBMN8142gAAAAoBAAAPAAAAAAAAAAAAAAAAABQEAABkcnMv&#10;ZG93bnJldi54bWxQSwUGAAAAAAQABADzAAAAGwUAAAAA&#10;" filled="f" stroked="f">
                      <v:textbox inset="2.16pt,1.44pt,0,1.44pt">
                        <w:txbxContent>
                          <w:p w14:paraId="7F2227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4672" behindDoc="0" locked="0" layoutInCell="1" allowOverlap="1" wp14:anchorId="179FFA5D" wp14:editId="6F5485BE">
                      <wp:simplePos x="0" y="0"/>
                      <wp:positionH relativeFrom="column">
                        <wp:posOffset>-63500</wp:posOffset>
                      </wp:positionH>
                      <wp:positionV relativeFrom="paragraph">
                        <wp:posOffset>355600</wp:posOffset>
                      </wp:positionV>
                      <wp:extent cx="1003300" cy="762000"/>
                      <wp:effectExtent l="0" t="0" r="0" b="0"/>
                      <wp:wrapNone/>
                      <wp:docPr id="6029" name="Rectangle 6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A83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FFA5D" id="Rectangle 6029" o:spid="_x0000_s2190" style="position:absolute;margin-left:-5pt;margin-top:28pt;width:79pt;height:60pt;z-index:2511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bRk1bsBAABMAwAADgAAAAAAAAAAAAAAAAAuAgAAZHJzL2Uy&#10;b0RvYy54bWxQSwECLQAUAAYACAAAACEATDfNeNoAAAAKAQAADwAAAAAAAAAAAAAAAAAVBAAAZHJz&#10;L2Rvd25yZXYueG1sUEsFBgAAAAAEAAQA8wAAABwFAAAAAA==&#10;" filled="f" stroked="f">
                      <v:textbox inset="2.16pt,1.44pt,0,1.44pt">
                        <w:txbxContent>
                          <w:p w14:paraId="054A83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5696" behindDoc="0" locked="0" layoutInCell="1" allowOverlap="1" wp14:anchorId="189BC090" wp14:editId="2A371594">
                      <wp:simplePos x="0" y="0"/>
                      <wp:positionH relativeFrom="column">
                        <wp:posOffset>-63500</wp:posOffset>
                      </wp:positionH>
                      <wp:positionV relativeFrom="paragraph">
                        <wp:posOffset>355600</wp:posOffset>
                      </wp:positionV>
                      <wp:extent cx="1003300" cy="762000"/>
                      <wp:effectExtent l="0" t="0" r="0" b="0"/>
                      <wp:wrapNone/>
                      <wp:docPr id="6028" name="Rectangle 6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411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BC090" id="Rectangle 6028" o:spid="_x0000_s2191" style="position:absolute;margin-left:-5pt;margin-top:28pt;width:79pt;height:60pt;z-index:2511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TCQPrsBAABMAwAADgAAAAAAAAAAAAAAAAAuAgAAZHJzL2Uy&#10;b0RvYy54bWxQSwECLQAUAAYACAAAACEATDfNeNoAAAAKAQAADwAAAAAAAAAAAAAAAAAVBAAAZHJz&#10;L2Rvd25yZXYueG1sUEsFBgAAAAAEAAQA8wAAABwFAAAAAA==&#10;" filled="f" stroked="f">
                      <v:textbox inset="2.16pt,1.44pt,0,1.44pt">
                        <w:txbxContent>
                          <w:p w14:paraId="3E0411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6720" behindDoc="0" locked="0" layoutInCell="1" allowOverlap="1" wp14:anchorId="1E438A43" wp14:editId="201BE85C">
                      <wp:simplePos x="0" y="0"/>
                      <wp:positionH relativeFrom="column">
                        <wp:posOffset>-63500</wp:posOffset>
                      </wp:positionH>
                      <wp:positionV relativeFrom="paragraph">
                        <wp:posOffset>355600</wp:posOffset>
                      </wp:positionV>
                      <wp:extent cx="1003300" cy="762000"/>
                      <wp:effectExtent l="0" t="0" r="0" b="0"/>
                      <wp:wrapNone/>
                      <wp:docPr id="6027" name="Rectangle 6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8A38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38A43" id="Rectangle 6027" o:spid="_x0000_s2192" style="position:absolute;margin-left:-5pt;margin-top:28pt;width:79pt;height:60pt;z-index:2511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i8K0IugEAAEwDAAAOAAAAAAAAAAAAAAAAAC4CAABkcnMvZTJv&#10;RG9jLnhtbFBLAQItABQABgAIAAAAIQBMN8142gAAAAoBAAAPAAAAAAAAAAAAAAAAABQEAABkcnMv&#10;ZG93bnJldi54bWxQSwUGAAAAAAQABADzAAAAGwUAAAAA&#10;" filled="f" stroked="f">
                      <v:textbox inset="2.16pt,1.44pt,0,1.44pt">
                        <w:txbxContent>
                          <w:p w14:paraId="398A38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7744" behindDoc="0" locked="0" layoutInCell="1" allowOverlap="1" wp14:anchorId="69ADD7DA" wp14:editId="4D3EBC82">
                      <wp:simplePos x="0" y="0"/>
                      <wp:positionH relativeFrom="column">
                        <wp:posOffset>-63500</wp:posOffset>
                      </wp:positionH>
                      <wp:positionV relativeFrom="paragraph">
                        <wp:posOffset>355600</wp:posOffset>
                      </wp:positionV>
                      <wp:extent cx="1003300" cy="762000"/>
                      <wp:effectExtent l="0" t="0" r="0" b="0"/>
                      <wp:wrapNone/>
                      <wp:docPr id="6026" name="Rectangle 6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8EA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DD7DA" id="Rectangle 6026" o:spid="_x0000_s2193" style="position:absolute;margin-left:-5pt;margin-top:28pt;width:79pt;height:60pt;z-index:2511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udFnjugEAAEwDAAAOAAAAAAAAAAAAAAAAAC4CAABkcnMvZTJv&#10;RG9jLnhtbFBLAQItABQABgAIAAAAIQBMN8142gAAAAoBAAAPAAAAAAAAAAAAAAAAABQEAABkcnMv&#10;ZG93bnJldi54bWxQSwUGAAAAAAQABADzAAAAGwUAAAAA&#10;" filled="f" stroked="f">
                      <v:textbox inset="2.16pt,1.44pt,0,1.44pt">
                        <w:txbxContent>
                          <w:p w14:paraId="3C38EA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8768" behindDoc="0" locked="0" layoutInCell="1" allowOverlap="1" wp14:anchorId="7AD299CB" wp14:editId="7C630764">
                      <wp:simplePos x="0" y="0"/>
                      <wp:positionH relativeFrom="column">
                        <wp:posOffset>-63500</wp:posOffset>
                      </wp:positionH>
                      <wp:positionV relativeFrom="paragraph">
                        <wp:posOffset>355600</wp:posOffset>
                      </wp:positionV>
                      <wp:extent cx="1003300" cy="762000"/>
                      <wp:effectExtent l="0" t="0" r="0" b="0"/>
                      <wp:wrapNone/>
                      <wp:docPr id="6025" name="Rectangle 6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24D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299CB" id="Rectangle 6025" o:spid="_x0000_s2194" style="position:absolute;margin-left:-5pt;margin-top:28pt;width:79pt;height:60pt;z-index:2511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5I0/rsBAABMAwAADgAAAAAAAAAAAAAAAAAuAgAAZHJzL2Uy&#10;b0RvYy54bWxQSwECLQAUAAYACAAAACEATDfNeNoAAAAKAQAADwAAAAAAAAAAAAAAAAAVBAAAZHJz&#10;L2Rvd25yZXYueG1sUEsFBgAAAAAEAAQA8wAAABwFAAAAAA==&#10;" filled="f" stroked="f">
                      <v:textbox inset="2.16pt,1.44pt,0,1.44pt">
                        <w:txbxContent>
                          <w:p w14:paraId="26D24D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69792" behindDoc="0" locked="0" layoutInCell="1" allowOverlap="1" wp14:anchorId="7E1F70E6" wp14:editId="173B2536">
                      <wp:simplePos x="0" y="0"/>
                      <wp:positionH relativeFrom="column">
                        <wp:posOffset>-63500</wp:posOffset>
                      </wp:positionH>
                      <wp:positionV relativeFrom="paragraph">
                        <wp:posOffset>355600</wp:posOffset>
                      </wp:positionV>
                      <wp:extent cx="1003300" cy="762000"/>
                      <wp:effectExtent l="0" t="0" r="0" b="0"/>
                      <wp:wrapNone/>
                      <wp:docPr id="6024" name="Rectangle 6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DB8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F70E6" id="Rectangle 6024" o:spid="_x0000_s2195" style="position:absolute;margin-left:-5pt;margin-top:28pt;width:79pt;height:60pt;z-index:2511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xbAFbsBAABMAwAADgAAAAAAAAAAAAAAAAAuAgAAZHJzL2Uy&#10;b0RvYy54bWxQSwECLQAUAAYACAAAACEATDfNeNoAAAAKAQAADwAAAAAAAAAAAAAAAAAVBAAAZHJz&#10;L2Rvd25yZXYueG1sUEsFBgAAAAAEAAQA8wAAABwFAAAAAA==&#10;" filled="f" stroked="f">
                      <v:textbox inset="2.16pt,1.44pt,0,1.44pt">
                        <w:txbxContent>
                          <w:p w14:paraId="723DB8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70816" behindDoc="0" locked="0" layoutInCell="1" allowOverlap="1" wp14:anchorId="530F539F" wp14:editId="0E07CDC9">
                      <wp:simplePos x="0" y="0"/>
                      <wp:positionH relativeFrom="column">
                        <wp:posOffset>-63500</wp:posOffset>
                      </wp:positionH>
                      <wp:positionV relativeFrom="paragraph">
                        <wp:posOffset>355600</wp:posOffset>
                      </wp:positionV>
                      <wp:extent cx="1003300" cy="762000"/>
                      <wp:effectExtent l="0" t="0" r="0" b="0"/>
                      <wp:wrapNone/>
                      <wp:docPr id="6023" name="Rectangle 6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652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F539F" id="Rectangle 6023" o:spid="_x0000_s2196" style="position:absolute;margin-left:-5pt;margin-top:28pt;width:79pt;height:60pt;z-index:2511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n+uwEAAEw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Hbul1S4rjFLr2g&#10;b9z1oyLn6mCkVLm/2a8pxA6vvYZnuGQRl1n8rMHmL8oic/H4dPVYzYkILG6Wm3WNnRC4tbrZLHGN&#10;KNX75QAxfVPekrxgFJBKcZYfH2I6H/19BO9lMufn8yrN+7mIaZpVwc3FvZcn1IhDmp4w6NFPjIrR&#10;BEombDyj8deBg6Jk/O7Q2XZ1s2xxUkrSrNs1TjCUBFnvP1a5E4PHWRIJKDkEMP2AhItHhRe2rCi7&#10;jFeeiY95Yf/+E+ze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LErp/rsBAABMAwAADgAAAAAAAAAAAAAAAAAuAgAAZHJzL2Uy&#10;b0RvYy54bWxQSwECLQAUAAYACAAAACEATDfNeNoAAAAKAQAADwAAAAAAAAAAAAAAAAAVBAAAZHJz&#10;L2Rvd25yZXYueG1sUEsFBgAAAAAEAAQA8wAAABwFAAAAAA==&#10;" filled="f" stroked="f">
                      <v:textbox inset="2.16pt,1.44pt,0,1.44pt">
                        <w:txbxContent>
                          <w:p w14:paraId="1A4652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71840" behindDoc="0" locked="0" layoutInCell="1" allowOverlap="1" wp14:anchorId="5C6E5562" wp14:editId="0FCE87BE">
                      <wp:simplePos x="0" y="0"/>
                      <wp:positionH relativeFrom="column">
                        <wp:posOffset>-63500</wp:posOffset>
                      </wp:positionH>
                      <wp:positionV relativeFrom="paragraph">
                        <wp:posOffset>355600</wp:posOffset>
                      </wp:positionV>
                      <wp:extent cx="1003300" cy="762000"/>
                      <wp:effectExtent l="0" t="0" r="0" b="0"/>
                      <wp:wrapNone/>
                      <wp:docPr id="6022" name="Rectangle 6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C48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E5562" id="Rectangle 6022" o:spid="_x0000_s2197" style="position:absolute;margin-left:-5pt;margin-top:28pt;width:79pt;height:60pt;z-index:2511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GDOHRW5AQAATAMAAA4AAAAAAAAAAAAAAAAALgIAAGRycy9lMm9E&#10;b2MueG1sUEsBAi0AFAAGAAgAAAAhAEw3zXjaAAAACgEAAA8AAAAAAAAAAAAAAAAAEwQAAGRycy9k&#10;b3ducmV2LnhtbFBLBQYAAAAABAAEAPMAAAAaBQAAAAA=&#10;" filled="f" stroked="f">
                      <v:textbox inset="2.16pt,1.44pt,0,1.44pt">
                        <w:txbxContent>
                          <w:p w14:paraId="380C48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72864" behindDoc="0" locked="0" layoutInCell="1" allowOverlap="1" wp14:anchorId="013A3029" wp14:editId="305647D9">
                      <wp:simplePos x="0" y="0"/>
                      <wp:positionH relativeFrom="column">
                        <wp:posOffset>-63500</wp:posOffset>
                      </wp:positionH>
                      <wp:positionV relativeFrom="paragraph">
                        <wp:posOffset>355600</wp:posOffset>
                      </wp:positionV>
                      <wp:extent cx="1003300" cy="762000"/>
                      <wp:effectExtent l="0" t="0" r="0" b="0"/>
                      <wp:wrapNone/>
                      <wp:docPr id="6021" name="Rectangle 6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D2DE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A3029" id="Rectangle 6021" o:spid="_x0000_s2198" style="position:absolute;margin-left:-5pt;margin-top:28pt;width:79pt;height:60pt;z-index:2511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HyugEAAEw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npbtw0lnjuc0k/U&#10;jfveKnLODkZKNc931muMqcOy5/gElyihO5OfNLj5i7TIVDQ+XTVWUyYCk5vlZl3jJAQerW42S/Sx&#10;S/VWHCHlryo4MjuMAkIpyvLj95TPV1+vYN0M5vz87OVpPxUyTbNqX7HugzwhR1zS/IhG2zAyKqyJ&#10;lIw4eEbT7wMHRYn95lHZdnWzbHFTStCs2zVuMJQAUe/fZ7kXQ8BdEhkoOUQw/YCAi0YFF46sMLus&#10;17wT7+OC/u0n2P0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1RHHyugEAAEwDAAAOAAAAAAAAAAAAAAAAAC4CAABkcnMvZTJv&#10;RG9jLnhtbFBLAQItABQABgAIAAAAIQBMN8142gAAAAoBAAAPAAAAAAAAAAAAAAAAABQEAABkcnMv&#10;ZG93bnJldi54bWxQSwUGAAAAAAQABADzAAAAGwUAAAAA&#10;" filled="f" stroked="f">
                      <v:textbox inset="2.16pt,1.44pt,0,1.44pt">
                        <w:txbxContent>
                          <w:p w14:paraId="50D2DE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73888" behindDoc="0" locked="0" layoutInCell="1" allowOverlap="1" wp14:anchorId="790F1716" wp14:editId="52F5A8BB">
                      <wp:simplePos x="0" y="0"/>
                      <wp:positionH relativeFrom="column">
                        <wp:posOffset>-63500</wp:posOffset>
                      </wp:positionH>
                      <wp:positionV relativeFrom="paragraph">
                        <wp:posOffset>355600</wp:posOffset>
                      </wp:positionV>
                      <wp:extent cx="1003300" cy="762000"/>
                      <wp:effectExtent l="0" t="0" r="0" b="0"/>
                      <wp:wrapNone/>
                      <wp:docPr id="6020" name="Rectangle 6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CC2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F1716" id="Rectangle 6020" o:spid="_x0000_s2199" style="position:absolute;margin-left:-5pt;margin-top:28pt;width:79pt;height:60pt;z-index:2511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UZugEAAEw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npbtyiQ5w6n9BN1&#10;4763ipyzg5FSzfOd9Rpj6rDsOT7BJUrozuQnDW7+Ii0yFY1PV43VlInA5Ga5Wdf4kMCj1c1miT52&#10;qd6KI6T8VQVHZodRQChFWX78nvL56usVrJvBnJ+fvTztp0KmaVbLV6z7IE/IEZc0P6LRNoyMCmsi&#10;JSMOntH0+8BBUWK/eVS2Xd0sW9yUEjTrdo0bDCVA1Pv3We7FEHCXRAZKDhFMPyDgolHBhSMrzC7r&#10;Ne/E+7igf/sJd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5wIUZugEAAEwDAAAOAAAAAAAAAAAAAAAAAC4CAABkcnMvZTJv&#10;RG9jLnhtbFBLAQItABQABgAIAAAAIQBMN8142gAAAAoBAAAPAAAAAAAAAAAAAAAAABQEAABkcnMv&#10;ZG93bnJldi54bWxQSwUGAAAAAAQABADzAAAAGwUAAAAA&#10;" filled="f" stroked="f">
                      <v:textbox inset="2.16pt,1.44pt,0,1.44pt">
                        <w:txbxContent>
                          <w:p w14:paraId="6FCCC2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74912" behindDoc="0" locked="0" layoutInCell="1" allowOverlap="1" wp14:anchorId="3556E839" wp14:editId="6217A7D3">
                      <wp:simplePos x="0" y="0"/>
                      <wp:positionH relativeFrom="column">
                        <wp:posOffset>-63500</wp:posOffset>
                      </wp:positionH>
                      <wp:positionV relativeFrom="paragraph">
                        <wp:posOffset>355600</wp:posOffset>
                      </wp:positionV>
                      <wp:extent cx="1003300" cy="762000"/>
                      <wp:effectExtent l="0" t="0" r="0" b="0"/>
                      <wp:wrapNone/>
                      <wp:docPr id="6019" name="Rectangle 6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467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6E839" id="Rectangle 6019" o:spid="_x0000_s2200" style="position:absolute;margin-left:-5pt;margin-top:28pt;width:79pt;height:60pt;z-index:2511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Sx+BrsBAABMAwAADgAAAAAAAAAAAAAAAAAuAgAAZHJzL2Uy&#10;b0RvYy54bWxQSwECLQAUAAYACAAAACEATDfNeNoAAAAKAQAADwAAAAAAAAAAAAAAAAAVBAAAZHJz&#10;L2Rvd25yZXYueG1sUEsFBgAAAAAEAAQA8wAAABwFAAAAAA==&#10;" filled="f" stroked="f">
                      <v:textbox inset="2.16pt,1.44pt,0,1.44pt">
                        <w:txbxContent>
                          <w:p w14:paraId="7A5467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75936" behindDoc="0" locked="0" layoutInCell="1" allowOverlap="1" wp14:anchorId="408E30AE" wp14:editId="29EE53B0">
                      <wp:simplePos x="0" y="0"/>
                      <wp:positionH relativeFrom="column">
                        <wp:posOffset>-63500</wp:posOffset>
                      </wp:positionH>
                      <wp:positionV relativeFrom="paragraph">
                        <wp:posOffset>355600</wp:posOffset>
                      </wp:positionV>
                      <wp:extent cx="1003300" cy="762000"/>
                      <wp:effectExtent l="0" t="0" r="0" b="0"/>
                      <wp:wrapNone/>
                      <wp:docPr id="6018" name="Rectangle 6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245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E30AE" id="Rectangle 6018" o:spid="_x0000_s2201" style="position:absolute;margin-left:-5pt;margin-top:28pt;width:79pt;height:60pt;z-index:2511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kaiK7bsBAABMAwAADgAAAAAAAAAAAAAAAAAuAgAAZHJzL2Uy&#10;b0RvYy54bWxQSwECLQAUAAYACAAAACEATDfNeNoAAAAKAQAADwAAAAAAAAAAAAAAAAAVBAAAZHJz&#10;L2Rvd25yZXYueG1sUEsFBgAAAAAEAAQA8wAAABwFAAAAAA==&#10;" filled="f" stroked="f">
                      <v:textbox inset="2.16pt,1.44pt,0,1.44pt">
                        <w:txbxContent>
                          <w:p w14:paraId="497245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76960" behindDoc="0" locked="0" layoutInCell="1" allowOverlap="1" wp14:anchorId="370D3D90" wp14:editId="11FF80C0">
                      <wp:simplePos x="0" y="0"/>
                      <wp:positionH relativeFrom="column">
                        <wp:posOffset>-63500</wp:posOffset>
                      </wp:positionH>
                      <wp:positionV relativeFrom="paragraph">
                        <wp:posOffset>355600</wp:posOffset>
                      </wp:positionV>
                      <wp:extent cx="1003300" cy="762000"/>
                      <wp:effectExtent l="0" t="0" r="0" b="0"/>
                      <wp:wrapNone/>
                      <wp:docPr id="6017" name="Rectangle 6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9F0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D3D90" id="Rectangle 6017" o:spid="_x0000_s2202" style="position:absolute;margin-left:-5pt;margin-top:28pt;width:79pt;height:60pt;z-index:2511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aLfbugEAAEwDAAAOAAAAAAAAAAAAAAAAAC4CAABkcnMvZTJv&#10;RG9jLnhtbFBLAQItABQABgAIAAAAIQBMN8142gAAAAoBAAAPAAAAAAAAAAAAAAAAABQEAABkcnMv&#10;ZG93bnJldi54bWxQSwUGAAAAAAQABADzAAAAGwUAAAAA&#10;" filled="f" stroked="f">
                      <v:textbox inset="2.16pt,1.44pt,0,1.44pt">
                        <w:txbxContent>
                          <w:p w14:paraId="2B79F0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77984" behindDoc="0" locked="0" layoutInCell="1" allowOverlap="1" wp14:anchorId="11FB0B83" wp14:editId="66F5582F">
                      <wp:simplePos x="0" y="0"/>
                      <wp:positionH relativeFrom="column">
                        <wp:posOffset>-63500</wp:posOffset>
                      </wp:positionH>
                      <wp:positionV relativeFrom="paragraph">
                        <wp:posOffset>355600</wp:posOffset>
                      </wp:positionV>
                      <wp:extent cx="1003300" cy="762000"/>
                      <wp:effectExtent l="0" t="0" r="0" b="0"/>
                      <wp:wrapNone/>
                      <wp:docPr id="6016" name="Rectangle 6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16A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B0B83" id="Rectangle 6016" o:spid="_x0000_s2203" style="position:absolute;margin-left:-5pt;margin-top:28pt;width:79pt;height:60pt;z-index:2511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y7EMwugEAAEwDAAAOAAAAAAAAAAAAAAAAAC4CAABkcnMvZTJv&#10;RG9jLnhtbFBLAQItABQABgAIAAAAIQBMN8142gAAAAoBAAAPAAAAAAAAAAAAAAAAABQEAABkcnMv&#10;ZG93bnJldi54bWxQSwUGAAAAAAQABADzAAAAGwUAAAAA&#10;" filled="f" stroked="f">
                      <v:textbox inset="2.16pt,1.44pt,0,1.44pt">
                        <w:txbxContent>
                          <w:p w14:paraId="14B16A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79008" behindDoc="0" locked="0" layoutInCell="1" allowOverlap="1" wp14:anchorId="6D44FABB" wp14:editId="0A53DB36">
                      <wp:simplePos x="0" y="0"/>
                      <wp:positionH relativeFrom="column">
                        <wp:posOffset>-63500</wp:posOffset>
                      </wp:positionH>
                      <wp:positionV relativeFrom="paragraph">
                        <wp:posOffset>355600</wp:posOffset>
                      </wp:positionV>
                      <wp:extent cx="977900" cy="927100"/>
                      <wp:effectExtent l="0" t="0" r="0" b="0"/>
                      <wp:wrapNone/>
                      <wp:docPr id="6015" name="Rectangle 60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3344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4FABB" id="Rectangle 6015" o:spid="_x0000_s2204" style="position:absolute;margin-left:-5pt;margin-top:28pt;width:77pt;height:73pt;z-index:2511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iOnq4twEAAEwDAAAOAAAAAAAAAAAAAAAAAC4CAABkcnMvZTJv&#10;RG9jLnhtbFBLAQItABQABgAIAAAAIQB+UA2f3QAAAAoBAAAPAAAAAAAAAAAAAAAAABEEAABkcnMv&#10;ZG93bnJldi54bWxQSwUGAAAAAAQABADzAAAAGwUAAAAA&#10;" filled="f" stroked="f">
                      <v:textbox inset="2.16pt,1.44pt,0,1.44pt">
                        <w:txbxContent>
                          <w:p w14:paraId="2B3344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0032" behindDoc="0" locked="0" layoutInCell="1" allowOverlap="1" wp14:anchorId="4E0D6315" wp14:editId="729F0CDE">
                      <wp:simplePos x="0" y="0"/>
                      <wp:positionH relativeFrom="column">
                        <wp:posOffset>-63500</wp:posOffset>
                      </wp:positionH>
                      <wp:positionV relativeFrom="paragraph">
                        <wp:posOffset>355600</wp:posOffset>
                      </wp:positionV>
                      <wp:extent cx="1003300" cy="762000"/>
                      <wp:effectExtent l="0" t="0" r="0" b="0"/>
                      <wp:wrapNone/>
                      <wp:docPr id="6014" name="Rectangle 6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36B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D6315" id="Rectangle 6014" o:spid="_x0000_s2205" style="position:absolute;margin-left:-5pt;margin-top:28pt;width:79pt;height:60pt;z-index:2511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47axrsBAABMAwAADgAAAAAAAAAAAAAAAAAuAgAAZHJzL2Uy&#10;b0RvYy54bWxQSwECLQAUAAYACAAAACEATDfNeNoAAAAKAQAADwAAAAAAAAAAAAAAAAAVBAAAZHJz&#10;L2Rvd25yZXYueG1sUEsFBgAAAAAEAAQA8wAAABwFAAAAAA==&#10;" filled="f" stroked="f">
                      <v:textbox inset="2.16pt,1.44pt,0,1.44pt">
                        <w:txbxContent>
                          <w:p w14:paraId="2C736B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1056" behindDoc="0" locked="0" layoutInCell="1" allowOverlap="1" wp14:anchorId="5ABDA499" wp14:editId="3860567A">
                      <wp:simplePos x="0" y="0"/>
                      <wp:positionH relativeFrom="column">
                        <wp:posOffset>-63500</wp:posOffset>
                      </wp:positionH>
                      <wp:positionV relativeFrom="paragraph">
                        <wp:posOffset>355600</wp:posOffset>
                      </wp:positionV>
                      <wp:extent cx="977900" cy="863600"/>
                      <wp:effectExtent l="0" t="0" r="0" b="0"/>
                      <wp:wrapNone/>
                      <wp:docPr id="6013" name="Rectangle 60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C81C5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DA499" id="Rectangle 6013" o:spid="_x0000_s2206" style="position:absolute;margin-left:-5pt;margin-top:28pt;width:77pt;height:68pt;z-index:2511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" filled="f" stroked="f">
                      <v:textbox inset="2.16pt,1.44pt,0,1.44pt">
                        <w:txbxContent>
                          <w:p w14:paraId="1C81C5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2080" behindDoc="0" locked="0" layoutInCell="1" allowOverlap="1" wp14:anchorId="62E25871" wp14:editId="2067C3E4">
                      <wp:simplePos x="0" y="0"/>
                      <wp:positionH relativeFrom="column">
                        <wp:posOffset>-63500</wp:posOffset>
                      </wp:positionH>
                      <wp:positionV relativeFrom="paragraph">
                        <wp:posOffset>355600</wp:posOffset>
                      </wp:positionV>
                      <wp:extent cx="977900" cy="927100"/>
                      <wp:effectExtent l="0" t="0" r="0" b="0"/>
                      <wp:wrapNone/>
                      <wp:docPr id="6012" name="Rectangle 60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C6E4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25871" id="Rectangle 6012" o:spid="_x0000_s2207" style="position:absolute;margin-left:-5pt;margin-top:28pt;width:77pt;height:73pt;z-index:2511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" filled="f" stroked="f">
                      <v:textbox inset="2.16pt,1.44pt,0,1.44pt">
                        <w:txbxContent>
                          <w:p w14:paraId="73C6E4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3104" behindDoc="0" locked="0" layoutInCell="1" allowOverlap="1" wp14:anchorId="47D2B754" wp14:editId="79CFDF83">
                      <wp:simplePos x="0" y="0"/>
                      <wp:positionH relativeFrom="column">
                        <wp:posOffset>-63500</wp:posOffset>
                      </wp:positionH>
                      <wp:positionV relativeFrom="paragraph">
                        <wp:posOffset>355600</wp:posOffset>
                      </wp:positionV>
                      <wp:extent cx="1003300" cy="762000"/>
                      <wp:effectExtent l="0" t="0" r="0" b="0"/>
                      <wp:wrapNone/>
                      <wp:docPr id="6011" name="Rectangle 6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776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2B754" id="Rectangle 6011" o:spid="_x0000_s2208" style="position:absolute;margin-left:-5pt;margin-top:28pt;width:79pt;height:60pt;z-index:2511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7ItFAugEAAEwDAAAOAAAAAAAAAAAAAAAAAC4CAABkcnMvZTJv&#10;RG9jLnhtbFBLAQItABQABgAIAAAAIQBMN8142gAAAAoBAAAPAAAAAAAAAAAAAAAAABQEAABkcnMv&#10;ZG93bnJldi54bWxQSwUGAAAAAAQABADzAAAAGwUAAAAA&#10;" filled="f" stroked="f">
                      <v:textbox inset="2.16pt,1.44pt,0,1.44pt">
                        <w:txbxContent>
                          <w:p w14:paraId="6B9776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4128" behindDoc="0" locked="0" layoutInCell="1" allowOverlap="1" wp14:anchorId="36BEA82A" wp14:editId="4B462B99">
                      <wp:simplePos x="0" y="0"/>
                      <wp:positionH relativeFrom="column">
                        <wp:posOffset>-63500</wp:posOffset>
                      </wp:positionH>
                      <wp:positionV relativeFrom="paragraph">
                        <wp:posOffset>355600</wp:posOffset>
                      </wp:positionV>
                      <wp:extent cx="977900" cy="927100"/>
                      <wp:effectExtent l="0" t="0" r="0" b="0"/>
                      <wp:wrapNone/>
                      <wp:docPr id="6010" name="Rectangle 60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435B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EA82A" id="Rectangle 6010" o:spid="_x0000_s2209" style="position:absolute;margin-left:-5pt;margin-top:28pt;width:77pt;height:73pt;z-index:2511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" filled="f" stroked="f">
                      <v:textbox inset="2.16pt,1.44pt,0,1.44pt">
                        <w:txbxContent>
                          <w:p w14:paraId="7B435B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5152" behindDoc="0" locked="0" layoutInCell="1" allowOverlap="1" wp14:anchorId="5E036C57" wp14:editId="446024B1">
                      <wp:simplePos x="0" y="0"/>
                      <wp:positionH relativeFrom="column">
                        <wp:posOffset>-63500</wp:posOffset>
                      </wp:positionH>
                      <wp:positionV relativeFrom="paragraph">
                        <wp:posOffset>355600</wp:posOffset>
                      </wp:positionV>
                      <wp:extent cx="977900" cy="927100"/>
                      <wp:effectExtent l="0" t="0" r="0" b="0"/>
                      <wp:wrapNone/>
                      <wp:docPr id="6009" name="Rectangle 60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ABAD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36C57" id="Rectangle 6009" o:spid="_x0000_s2210" style="position:absolute;margin-left:-5pt;margin-top:28pt;width:77pt;height:73pt;z-index:2511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ZGxGNtwEAAEwDAAAOAAAAAAAAAAAAAAAAAC4CAABkcnMvZTJv&#10;RG9jLnhtbFBLAQItABQABgAIAAAAIQB+UA2f3QAAAAoBAAAPAAAAAAAAAAAAAAAAABEEAABkcnMv&#10;ZG93bnJldi54bWxQSwUGAAAAAAQABADzAAAAGwUAAAAA&#10;" filled="f" stroked="f">
                      <v:textbox inset="2.16pt,1.44pt,0,1.44pt">
                        <w:txbxContent>
                          <w:p w14:paraId="79ABAD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6176" behindDoc="0" locked="0" layoutInCell="1" allowOverlap="1" wp14:anchorId="376C6109" wp14:editId="53D35BBA">
                      <wp:simplePos x="0" y="0"/>
                      <wp:positionH relativeFrom="column">
                        <wp:posOffset>-63500</wp:posOffset>
                      </wp:positionH>
                      <wp:positionV relativeFrom="paragraph">
                        <wp:posOffset>355600</wp:posOffset>
                      </wp:positionV>
                      <wp:extent cx="1003300" cy="762000"/>
                      <wp:effectExtent l="0" t="0" r="0" b="0"/>
                      <wp:wrapNone/>
                      <wp:docPr id="6008" name="Rectangle 6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D01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C6109" id="Rectangle 6008" o:spid="_x0000_s2211" style="position:absolute;margin-left:-5pt;margin-top:28pt;width:79pt;height:60pt;z-index:2511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K+x87sBAABMAwAADgAAAAAAAAAAAAAAAAAuAgAAZHJzL2Uy&#10;b0RvYy54bWxQSwECLQAUAAYACAAAACEATDfNeNoAAAAKAQAADwAAAAAAAAAAAAAAAAAVBAAAZHJz&#10;L2Rvd25yZXYueG1sUEsFBgAAAAAEAAQA8wAAABwFAAAAAA==&#10;" filled="f" stroked="f">
                      <v:textbox inset="2.16pt,1.44pt,0,1.44pt">
                        <w:txbxContent>
                          <w:p w14:paraId="73DD01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7200" behindDoc="0" locked="0" layoutInCell="1" allowOverlap="1" wp14:anchorId="6E72D705" wp14:editId="46AFBC99">
                      <wp:simplePos x="0" y="0"/>
                      <wp:positionH relativeFrom="column">
                        <wp:posOffset>-63500</wp:posOffset>
                      </wp:positionH>
                      <wp:positionV relativeFrom="paragraph">
                        <wp:posOffset>355600</wp:posOffset>
                      </wp:positionV>
                      <wp:extent cx="977900" cy="927100"/>
                      <wp:effectExtent l="0" t="0" r="0" b="0"/>
                      <wp:wrapNone/>
                      <wp:docPr id="6007" name="Rectangle 60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AD1A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2D705" id="Rectangle 6007" o:spid="_x0000_s2212" style="position:absolute;margin-left:-5pt;margin-top:28pt;width:77pt;height:73pt;z-index:2511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" filled="f" stroked="f">
                      <v:textbox inset="2.16pt,1.44pt,0,1.44pt">
                        <w:txbxContent>
                          <w:p w14:paraId="72AD1A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YES</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8224" behindDoc="0" locked="0" layoutInCell="1" allowOverlap="1" wp14:anchorId="5EE31511" wp14:editId="48AC2510">
                      <wp:simplePos x="0" y="0"/>
                      <wp:positionH relativeFrom="column">
                        <wp:posOffset>-63500</wp:posOffset>
                      </wp:positionH>
                      <wp:positionV relativeFrom="paragraph">
                        <wp:posOffset>355600</wp:posOffset>
                      </wp:positionV>
                      <wp:extent cx="977900" cy="901700"/>
                      <wp:effectExtent l="0" t="0" r="0" b="0"/>
                      <wp:wrapNone/>
                      <wp:docPr id="6006" name="Rectangle 60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AC8DF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31511" id="Rectangle 6006" o:spid="_x0000_s2213" style="position:absolute;margin-left:-5pt;margin-top:28pt;width:77pt;height:71pt;z-index:2511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" filled="f" stroked="f">
                      <v:textbox inset="2.16pt,1.44pt,0,1.44pt">
                        <w:txbxContent>
                          <w:p w14:paraId="2AC8DF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UNKNOWN</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89248" behindDoc="0" locked="0" layoutInCell="1" allowOverlap="1" wp14:anchorId="0F16A245" wp14:editId="725BE12B">
                      <wp:simplePos x="0" y="0"/>
                      <wp:positionH relativeFrom="column">
                        <wp:posOffset>-63500</wp:posOffset>
                      </wp:positionH>
                      <wp:positionV relativeFrom="paragraph">
                        <wp:posOffset>355600</wp:posOffset>
                      </wp:positionV>
                      <wp:extent cx="1003300" cy="762000"/>
                      <wp:effectExtent l="0" t="0" r="0" b="0"/>
                      <wp:wrapNone/>
                      <wp:docPr id="6005" name="Rectangle 6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72B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6A245" id="Rectangle 6005" o:spid="_x0000_s2214" style="position:absolute;margin-left:-5pt;margin-top:28pt;width:79pt;height:60pt;z-index:2511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mDRUzugEAAEwDAAAOAAAAAAAAAAAAAAAAAC4CAABkcnMvZTJv&#10;RG9jLnhtbFBLAQItABQABgAIAAAAIQBMN8142gAAAAoBAAAPAAAAAAAAAAAAAAAAABQEAABkcnMv&#10;ZG93bnJldi54bWxQSwUGAAAAAAQABADzAAAAGwUAAAAA&#10;" filled="f" stroked="f">
                      <v:textbox inset="2.16pt,1.44pt,0,1.44pt">
                        <w:txbxContent>
                          <w:p w14:paraId="37872B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0272" behindDoc="0" locked="0" layoutInCell="1" allowOverlap="1" wp14:anchorId="49DA1FFD" wp14:editId="500A0001">
                      <wp:simplePos x="0" y="0"/>
                      <wp:positionH relativeFrom="column">
                        <wp:posOffset>-63500</wp:posOffset>
                      </wp:positionH>
                      <wp:positionV relativeFrom="paragraph">
                        <wp:posOffset>355600</wp:posOffset>
                      </wp:positionV>
                      <wp:extent cx="1003300" cy="762000"/>
                      <wp:effectExtent l="0" t="0" r="0" b="0"/>
                      <wp:wrapNone/>
                      <wp:docPr id="6004" name="Rectangle 6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F28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A1FFD" id="Rectangle 6004" o:spid="_x0000_s2215" style="position:absolute;margin-left:-5pt;margin-top:28pt;width:79pt;height:60pt;z-index:2511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onh2LsBAABMAwAADgAAAAAAAAAAAAAAAAAuAgAAZHJzL2Uy&#10;b0RvYy54bWxQSwECLQAUAAYACAAAACEATDfNeNoAAAAKAQAADwAAAAAAAAAAAAAAAAAVBAAAZHJz&#10;L2Rvd25yZXYueG1sUEsFBgAAAAAEAAQA8wAAABwFAAAAAA==&#10;" filled="f" stroked="f">
                      <v:textbox inset="2.16pt,1.44pt,0,1.44pt">
                        <w:txbxContent>
                          <w:p w14:paraId="2D2F28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1296" behindDoc="0" locked="0" layoutInCell="1" allowOverlap="1" wp14:anchorId="2AAF1110" wp14:editId="192E5F78">
                      <wp:simplePos x="0" y="0"/>
                      <wp:positionH relativeFrom="column">
                        <wp:posOffset>-63500</wp:posOffset>
                      </wp:positionH>
                      <wp:positionV relativeFrom="paragraph">
                        <wp:posOffset>355600</wp:posOffset>
                      </wp:positionV>
                      <wp:extent cx="1003300" cy="762000"/>
                      <wp:effectExtent l="0" t="0" r="0" b="0"/>
                      <wp:wrapNone/>
                      <wp:docPr id="6003" name="Rectangle 6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DBA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F1110" id="Rectangle 6003" o:spid="_x0000_s2216" style="position:absolute;margin-left:-5pt;margin-top:28pt;width:79pt;height:60pt;z-index:25119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dXIM7sBAABMAwAADgAAAAAAAAAAAAAAAAAuAgAAZHJzL2Uy&#10;b0RvYy54bWxQSwECLQAUAAYACAAAACEATDfNeNoAAAAKAQAADwAAAAAAAAAAAAAAAAAVBAAAZHJz&#10;L2Rvd25yZXYueG1sUEsFBgAAAAAEAAQA8wAAABwFAAAAAA==&#10;" filled="f" stroked="f">
                      <v:textbox inset="2.16pt,1.44pt,0,1.44pt">
                        <w:txbxContent>
                          <w:p w14:paraId="35DDBA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2320" behindDoc="0" locked="0" layoutInCell="1" allowOverlap="1" wp14:anchorId="23112B1A" wp14:editId="64AF5A3C">
                      <wp:simplePos x="0" y="0"/>
                      <wp:positionH relativeFrom="column">
                        <wp:posOffset>-63500</wp:posOffset>
                      </wp:positionH>
                      <wp:positionV relativeFrom="paragraph">
                        <wp:posOffset>355600</wp:posOffset>
                      </wp:positionV>
                      <wp:extent cx="1003300" cy="762000"/>
                      <wp:effectExtent l="0" t="0" r="0" b="0"/>
                      <wp:wrapNone/>
                      <wp:docPr id="6002" name="Rectangle 6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1547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12B1A" id="Rectangle 6002" o:spid="_x0000_s2217" style="position:absolute;margin-left:-5pt;margin-top:28pt;width:79pt;height:60pt;z-index:25119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JFRPNi5AQAATAMAAA4AAAAAAAAAAAAAAAAALgIAAGRycy9lMm9E&#10;b2MueG1sUEsBAi0AFAAGAAgAAAAhAEw3zXjaAAAACgEAAA8AAAAAAAAAAAAAAAAAEwQAAGRycy9k&#10;b3ducmV2LnhtbFBLBQYAAAAABAAEAPMAAAAaBQAAAAA=&#10;" filled="f" stroked="f">
                      <v:textbox inset="2.16pt,1.44pt,0,1.44pt">
                        <w:txbxContent>
                          <w:p w14:paraId="281547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3344" behindDoc="0" locked="0" layoutInCell="1" allowOverlap="1" wp14:anchorId="3625AF2D" wp14:editId="5EBE2318">
                      <wp:simplePos x="0" y="0"/>
                      <wp:positionH relativeFrom="column">
                        <wp:posOffset>-63500</wp:posOffset>
                      </wp:positionH>
                      <wp:positionV relativeFrom="paragraph">
                        <wp:posOffset>355600</wp:posOffset>
                      </wp:positionV>
                      <wp:extent cx="1003300" cy="762000"/>
                      <wp:effectExtent l="0" t="0" r="0" b="0"/>
                      <wp:wrapNone/>
                      <wp:docPr id="6001" name="Rectangle 6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A013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5AF2D" id="Rectangle 6001" o:spid="_x0000_s2218" style="position:absolute;margin-left:-5pt;margin-top:28pt;width:79pt;height:60pt;z-index:25119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NtQP7sBAABMAwAADgAAAAAAAAAAAAAAAAAuAgAAZHJzL2Uy&#10;b0RvYy54bWxQSwECLQAUAAYACAAAACEATDfNeNoAAAAKAQAADwAAAAAAAAAAAAAAAAAVBAAAZHJz&#10;L2Rvd25yZXYueG1sUEsFBgAAAAAEAAQA8wAAABwFAAAAAA==&#10;" filled="f" stroked="f">
                      <v:textbox inset="2.16pt,1.44pt,0,1.44pt">
                        <w:txbxContent>
                          <w:p w14:paraId="51A013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4368" behindDoc="0" locked="0" layoutInCell="1" allowOverlap="1" wp14:anchorId="3F553014" wp14:editId="4222395F">
                      <wp:simplePos x="0" y="0"/>
                      <wp:positionH relativeFrom="column">
                        <wp:posOffset>-63500</wp:posOffset>
                      </wp:positionH>
                      <wp:positionV relativeFrom="paragraph">
                        <wp:posOffset>355600</wp:posOffset>
                      </wp:positionV>
                      <wp:extent cx="1003300" cy="762000"/>
                      <wp:effectExtent l="0" t="0" r="0" b="0"/>
                      <wp:wrapNone/>
                      <wp:docPr id="6000" name="Rectangle 6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04C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53014" id="Rectangle 6000" o:spid="_x0000_s2219" style="position:absolute;margin-left:-5pt;margin-top:28pt;width:79pt;height:60pt;z-index:25119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IX6TUugEAAEwDAAAOAAAAAAAAAAAAAAAAAC4CAABkcnMvZTJv&#10;RG9jLnhtbFBLAQItABQABgAIAAAAIQBMN8142gAAAAoBAAAPAAAAAAAAAAAAAAAAABQEAABkcnMv&#10;ZG93bnJldi54bWxQSwUGAAAAAAQABADzAAAAGwUAAAAA&#10;" filled="f" stroked="f">
                      <v:textbox inset="2.16pt,1.44pt,0,1.44pt">
                        <w:txbxContent>
                          <w:p w14:paraId="62F04C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5392" behindDoc="0" locked="0" layoutInCell="1" allowOverlap="1" wp14:anchorId="35FFBDA4" wp14:editId="2F1B0509">
                      <wp:simplePos x="0" y="0"/>
                      <wp:positionH relativeFrom="column">
                        <wp:posOffset>-63500</wp:posOffset>
                      </wp:positionH>
                      <wp:positionV relativeFrom="paragraph">
                        <wp:posOffset>355600</wp:posOffset>
                      </wp:positionV>
                      <wp:extent cx="1003300" cy="762000"/>
                      <wp:effectExtent l="0" t="0" r="0" b="0"/>
                      <wp:wrapNone/>
                      <wp:docPr id="5999" name="Rectangle 5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904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FBDA4" id="Rectangle 5999" o:spid="_x0000_s2220" style="position:absolute;margin-left:-5pt;margin-top:28pt;width:79pt;height:60pt;z-index:25119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EdJJLsBAABMAwAADgAAAAAAAAAAAAAAAAAuAgAAZHJzL2Uy&#10;b0RvYy54bWxQSwECLQAUAAYACAAAACEATDfNeNoAAAAKAQAADwAAAAAAAAAAAAAAAAAVBAAAZHJz&#10;L2Rvd25yZXYueG1sUEsFBgAAAAAEAAQA8wAAABwFAAAAAA==&#10;" filled="f" stroked="f">
                      <v:textbox inset="2.16pt,1.44pt,0,1.44pt">
                        <w:txbxContent>
                          <w:p w14:paraId="056904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6416" behindDoc="0" locked="0" layoutInCell="1" allowOverlap="1" wp14:anchorId="3A9CF68C" wp14:editId="32AB2F41">
                      <wp:simplePos x="0" y="0"/>
                      <wp:positionH relativeFrom="column">
                        <wp:posOffset>-63500</wp:posOffset>
                      </wp:positionH>
                      <wp:positionV relativeFrom="paragraph">
                        <wp:posOffset>355600</wp:posOffset>
                      </wp:positionV>
                      <wp:extent cx="1003300" cy="762000"/>
                      <wp:effectExtent l="0" t="0" r="0" b="0"/>
                      <wp:wrapNone/>
                      <wp:docPr id="5998" name="Rectangle 5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7CC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CF68C" id="Rectangle 5998" o:spid="_x0000_s2221" style="position:absolute;margin-left:-5pt;margin-top:28pt;width:79pt;height:60pt;z-index:25119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Ew73PugEAAEwDAAAOAAAAAAAAAAAAAAAAAC4CAABkcnMvZTJv&#10;RG9jLnhtbFBLAQItABQABgAIAAAAIQBMN8142gAAAAoBAAAPAAAAAAAAAAAAAAAAABQEAABkcnMv&#10;ZG93bnJldi54bWxQSwUGAAAAAAQABADzAAAAGwUAAAAA&#10;" filled="f" stroked="f">
                      <v:textbox inset="2.16pt,1.44pt,0,1.44pt">
                        <w:txbxContent>
                          <w:p w14:paraId="0D27CC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7440" behindDoc="0" locked="0" layoutInCell="1" allowOverlap="1" wp14:anchorId="6C4094A5" wp14:editId="04937B73">
                      <wp:simplePos x="0" y="0"/>
                      <wp:positionH relativeFrom="column">
                        <wp:posOffset>-63500</wp:posOffset>
                      </wp:positionH>
                      <wp:positionV relativeFrom="paragraph">
                        <wp:posOffset>355600</wp:posOffset>
                      </wp:positionV>
                      <wp:extent cx="1003300" cy="762000"/>
                      <wp:effectExtent l="0" t="0" r="0" b="0"/>
                      <wp:wrapNone/>
                      <wp:docPr id="5997" name="Rectangle 5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F3C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094A5" id="Rectangle 5997" o:spid="_x0000_s2222" style="position:absolute;margin-left:-5pt;margin-top:28pt;width:79pt;height:60pt;z-index:25119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D5uwEAAEw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J63TQrShy3OKVf&#10;qBt33aDIKdsbKdU831mvMcQWy57DE5yjiO5MftJg5y/SIlPW+HjRWE2JCEw2y2Zd4iQEHq2umiX6&#10;2KV4Kw4Q0w/lLZkdRgGhZGX54SGm09XXK1g3gzk9P3tp2k2ZTFU1N69Yd14ekSMuaXpEowc/MioG&#10;EygZcfCMxj97DoqS4d6hsvXqalnjpuSgWtdr3GDIAaLevc9yJ3qPuyQSULIPYLoeAWeNMi4cWWZ2&#10;Xq95J97HGf3bT7D9C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wOA+bsBAABMAwAADgAAAAAAAAAAAAAAAAAuAgAAZHJzL2Uy&#10;b0RvYy54bWxQSwECLQAUAAYACAAAACEATDfNeNoAAAAKAQAADwAAAAAAAAAAAAAAAAAVBAAAZHJz&#10;L2Rvd25yZXYueG1sUEsFBgAAAAAEAAQA8wAAABwFAAAAAA==&#10;" filled="f" stroked="f">
                      <v:textbox inset="2.16pt,1.44pt,0,1.44pt">
                        <w:txbxContent>
                          <w:p w14:paraId="794F3C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8464" behindDoc="0" locked="0" layoutInCell="1" allowOverlap="1" wp14:anchorId="28F3A7D8" wp14:editId="267AE4BC">
                      <wp:simplePos x="0" y="0"/>
                      <wp:positionH relativeFrom="column">
                        <wp:posOffset>-63500</wp:posOffset>
                      </wp:positionH>
                      <wp:positionV relativeFrom="paragraph">
                        <wp:posOffset>355600</wp:posOffset>
                      </wp:positionV>
                      <wp:extent cx="1003300" cy="762000"/>
                      <wp:effectExtent l="0" t="0" r="0" b="0"/>
                      <wp:wrapNone/>
                      <wp:docPr id="5996" name="Rectangle 5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86A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3A7D8" id="Rectangle 5996" o:spid="_x0000_s2223" style="position:absolute;margin-left:-5pt;margin-top:28pt;width:79pt;height:60pt;z-index:25119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QSuwEAAEw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J63TQ3lDhucUq/&#10;UDfuukGRU7Y3Uqp5vrNeY4gtlj2HJzhHEd2Z/KTBzl+kRaas8fGisZoSEZhsls26xEkIPFpdNUv0&#10;sUvxVhwgph/KWzI7jAJCycryw0NMp6uvV7BuBnN6fvbStJsymapqVq9Yd14ekSMuaXpEowc/MioG&#10;EygZcfCMxj97DoqS4d6hsvXqalnjpuSgWtdr3GDIAaLevc9yJ3qPuyQSULIPYLoeAWeNMi4cWWZ2&#10;Xq95J97HGf3bT7D9C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4d0ErsBAABMAwAADgAAAAAAAAAAAAAAAAAuAgAAZHJzL2Uy&#10;b0RvYy54bWxQSwECLQAUAAYACAAAACEATDfNeNoAAAAKAQAADwAAAAAAAAAAAAAAAAAVBAAAZHJz&#10;L2Rvd25yZXYueG1sUEsFBgAAAAAEAAQA8wAAABwFAAAAAA==&#10;" filled="f" stroked="f">
                      <v:textbox inset="2.16pt,1.44pt,0,1.44pt">
                        <w:txbxContent>
                          <w:p w14:paraId="38186A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199488" behindDoc="0" locked="0" layoutInCell="1" allowOverlap="1" wp14:anchorId="53A5BCEA" wp14:editId="184D34D4">
                      <wp:simplePos x="0" y="0"/>
                      <wp:positionH relativeFrom="column">
                        <wp:posOffset>-63500</wp:posOffset>
                      </wp:positionH>
                      <wp:positionV relativeFrom="paragraph">
                        <wp:posOffset>355600</wp:posOffset>
                      </wp:positionV>
                      <wp:extent cx="1003300" cy="762000"/>
                      <wp:effectExtent l="0" t="0" r="0" b="0"/>
                      <wp:wrapNone/>
                      <wp:docPr id="5995" name="Rectangle 5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0519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5BCEA" id="Rectangle 5995" o:spid="_x0000_s2224" style="position:absolute;margin-left:-5pt;margin-top:28pt;width:79pt;height:60pt;z-index:25119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mEZD7sBAABMAwAADgAAAAAAAAAAAAAAAAAuAgAAZHJzL2Uy&#10;b0RvYy54bWxQSwECLQAUAAYACAAAACEATDfNeNoAAAAKAQAADwAAAAAAAAAAAAAAAAAVBAAAZHJz&#10;L2Rvd25yZXYueG1sUEsFBgAAAAAEAAQA8wAAABwFAAAAAA==&#10;" filled="f" stroked="f">
                      <v:textbox inset="2.16pt,1.44pt,0,1.44pt">
                        <w:txbxContent>
                          <w:p w14:paraId="620519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0512" behindDoc="0" locked="0" layoutInCell="1" allowOverlap="1" wp14:anchorId="64F057FE" wp14:editId="736CA734">
                      <wp:simplePos x="0" y="0"/>
                      <wp:positionH relativeFrom="column">
                        <wp:posOffset>-63500</wp:posOffset>
                      </wp:positionH>
                      <wp:positionV relativeFrom="paragraph">
                        <wp:posOffset>355600</wp:posOffset>
                      </wp:positionV>
                      <wp:extent cx="1003300" cy="762000"/>
                      <wp:effectExtent l="0" t="0" r="0" b="0"/>
                      <wp:wrapNone/>
                      <wp:docPr id="5994" name="Rectangle 5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713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057FE" id="Rectangle 5994" o:spid="_x0000_s2225" style="position:absolute;margin-left:-5pt;margin-top:28pt;width:79pt;height:60pt;z-index:25120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uXt5LsBAABMAwAADgAAAAAAAAAAAAAAAAAuAgAAZHJzL2Uy&#10;b0RvYy54bWxQSwECLQAUAAYACAAAACEATDfNeNoAAAAKAQAADwAAAAAAAAAAAAAAAAAVBAAAZHJz&#10;L2Rvd25yZXYueG1sUEsFBgAAAAAEAAQA8wAAABwFAAAAAA==&#10;" filled="f" stroked="f">
                      <v:textbox inset="2.16pt,1.44pt,0,1.44pt">
                        <w:txbxContent>
                          <w:p w14:paraId="556713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1536" behindDoc="0" locked="0" layoutInCell="1" allowOverlap="1" wp14:anchorId="2A57605E" wp14:editId="7518ADF8">
                      <wp:simplePos x="0" y="0"/>
                      <wp:positionH relativeFrom="column">
                        <wp:posOffset>-63500</wp:posOffset>
                      </wp:positionH>
                      <wp:positionV relativeFrom="paragraph">
                        <wp:posOffset>355600</wp:posOffset>
                      </wp:positionV>
                      <wp:extent cx="1003300" cy="762000"/>
                      <wp:effectExtent l="0" t="0" r="0" b="0"/>
                      <wp:wrapNone/>
                      <wp:docPr id="5993" name="Rectangle 5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35C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7605E" id="Rectangle 5993" o:spid="_x0000_s2226" style="position:absolute;margin-left:-5pt;margin-top:28pt;width:79pt;height:60pt;z-index:25120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52ahbsBAABMAwAADgAAAAAAAAAAAAAAAAAuAgAAZHJzL2Uy&#10;b0RvYy54bWxQSwECLQAUAAYACAAAACEATDfNeNoAAAAKAQAADwAAAAAAAAAAAAAAAAAVBAAAZHJz&#10;L2Rvd25yZXYueG1sUEsFBgAAAAAEAAQA8wAAABwFAAAAAA==&#10;" filled="f" stroked="f">
                      <v:textbox inset="2.16pt,1.44pt,0,1.44pt">
                        <w:txbxContent>
                          <w:p w14:paraId="4A535C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2560" behindDoc="0" locked="0" layoutInCell="1" allowOverlap="1" wp14:anchorId="4ED6E94C" wp14:editId="25C0D929">
                      <wp:simplePos x="0" y="0"/>
                      <wp:positionH relativeFrom="column">
                        <wp:posOffset>-63500</wp:posOffset>
                      </wp:positionH>
                      <wp:positionV relativeFrom="paragraph">
                        <wp:posOffset>355600</wp:posOffset>
                      </wp:positionV>
                      <wp:extent cx="1003300" cy="762000"/>
                      <wp:effectExtent l="0" t="0" r="0" b="0"/>
                      <wp:wrapNone/>
                      <wp:docPr id="5992" name="Rectangle 5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43B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6E94C" id="Rectangle 5992" o:spid="_x0000_s2227" style="position:absolute;margin-left:-5pt;margin-top:28pt;width:79pt;height:60pt;z-index:25120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rGW5uugEAAEwDAAAOAAAAAAAAAAAAAAAAAC4CAABkcnMvZTJv&#10;RG9jLnhtbFBLAQItABQABgAIAAAAIQBMN8142gAAAAoBAAAPAAAAAAAAAAAAAAAAABQEAABkcnMv&#10;ZG93bnJldi54bWxQSwUGAAAAAAQABADzAAAAGwUAAAAA&#10;" filled="f" stroked="f">
                      <v:textbox inset="2.16pt,1.44pt,0,1.44pt">
                        <w:txbxContent>
                          <w:p w14:paraId="41643B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3584" behindDoc="0" locked="0" layoutInCell="1" allowOverlap="1" wp14:anchorId="7257B77C" wp14:editId="2A26F5BA">
                      <wp:simplePos x="0" y="0"/>
                      <wp:positionH relativeFrom="column">
                        <wp:posOffset>-63500</wp:posOffset>
                      </wp:positionH>
                      <wp:positionV relativeFrom="paragraph">
                        <wp:posOffset>355600</wp:posOffset>
                      </wp:positionV>
                      <wp:extent cx="1003300" cy="762000"/>
                      <wp:effectExtent l="0" t="0" r="0" b="0"/>
                      <wp:wrapNone/>
                      <wp:docPr id="5991" name="Rectangle 5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D442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7B77C" id="Rectangle 5991" o:spid="_x0000_s2228" style="position:absolute;margin-left:-5pt;margin-top:28pt;width:79pt;height:60pt;z-index:25120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kwKJugEAAEwDAAAOAAAAAAAAAAAAAAAAAC4CAABkcnMvZTJv&#10;RG9jLnhtbFBLAQItABQABgAIAAAAIQBMN8142gAAAAoBAAAPAAAAAAAAAAAAAAAAABQEAABkcnMv&#10;ZG93bnJldi54bWxQSwUGAAAAAAQABADzAAAAGwUAAAAA&#10;" filled="f" stroked="f">
                      <v:textbox inset="2.16pt,1.44pt,0,1.44pt">
                        <w:txbxContent>
                          <w:p w14:paraId="08D442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4608" behindDoc="0" locked="0" layoutInCell="1" allowOverlap="1" wp14:anchorId="33ADA6C7" wp14:editId="27E401B4">
                      <wp:simplePos x="0" y="0"/>
                      <wp:positionH relativeFrom="column">
                        <wp:posOffset>-63500</wp:posOffset>
                      </wp:positionH>
                      <wp:positionV relativeFrom="paragraph">
                        <wp:posOffset>355600</wp:posOffset>
                      </wp:positionV>
                      <wp:extent cx="1003300" cy="762000"/>
                      <wp:effectExtent l="0" t="0" r="0" b="0"/>
                      <wp:wrapNone/>
                      <wp:docPr id="5990" name="Rectangle 5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7B2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DA6C7" id="Rectangle 5990" o:spid="_x0000_s2229" style="position:absolute;margin-left:-5pt;margin-top:28pt;width:79pt;height:60pt;z-index:25120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yF/ZiugEAAEwDAAAOAAAAAAAAAAAAAAAAAC4CAABkcnMvZTJv&#10;RG9jLnhtbFBLAQItABQABgAIAAAAIQBMN8142gAAAAoBAAAPAAAAAAAAAAAAAAAAABQEAABkcnMv&#10;ZG93bnJldi54bWxQSwUGAAAAAAQABADzAAAAGwUAAAAA&#10;" filled="f" stroked="f">
                      <v:textbox inset="2.16pt,1.44pt,0,1.44pt">
                        <w:txbxContent>
                          <w:p w14:paraId="5EC7B2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5632" behindDoc="0" locked="0" layoutInCell="1" allowOverlap="1" wp14:anchorId="71220EF5" wp14:editId="42A4D287">
                      <wp:simplePos x="0" y="0"/>
                      <wp:positionH relativeFrom="column">
                        <wp:posOffset>-63500</wp:posOffset>
                      </wp:positionH>
                      <wp:positionV relativeFrom="paragraph">
                        <wp:posOffset>355600</wp:posOffset>
                      </wp:positionV>
                      <wp:extent cx="1003300" cy="762000"/>
                      <wp:effectExtent l="0" t="0" r="0" b="0"/>
                      <wp:wrapNone/>
                      <wp:docPr id="5989" name="Rectangle 5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6FA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20EF5" id="Rectangle 5989" o:spid="_x0000_s2230" style="position:absolute;margin-left:-5pt;margin-top:28pt;width:79pt;height:60pt;z-index:25120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bR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r5q6ocQyg1P6&#10;g7oxO2hBTtlR9b1I8016TT60WPboH+AcBXQT+VmCSV+kReas8fGisZgj4ZhsVk1d4iQ4Hl2vmxX6&#10;2KV4LfYQ4k/hDElORwGhZGXZ4XeIp6svV7AugTk9n7w47+ZMZlmV6xesO9cfkSMuabxHI7WbOsq1&#10;8pRMOPiOhr97BoIS/cuistX1elXhpuRgWVc1bjDkAFHv3maZ5aPDXeIRKNl7UMOIgLNGGReOLDM7&#10;r1fa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9ZqW0bsBAABMAwAADgAAAAAAAAAAAAAAAAAuAgAAZHJzL2Uy&#10;b0RvYy54bWxQSwECLQAUAAYACAAAACEATDfNeNoAAAAKAQAADwAAAAAAAAAAAAAAAAAVBAAAZHJz&#10;L2Rvd25yZXYueG1sUEsFBgAAAAAEAAQA8wAAABwFAAAAAA==&#10;" filled="f" stroked="f">
                      <v:textbox inset="2.16pt,1.44pt,0,1.44pt">
                        <w:txbxContent>
                          <w:p w14:paraId="1C06FA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6656" behindDoc="0" locked="0" layoutInCell="1" allowOverlap="1" wp14:anchorId="482D52E5" wp14:editId="0DD1EA78">
                      <wp:simplePos x="0" y="0"/>
                      <wp:positionH relativeFrom="column">
                        <wp:posOffset>-63500</wp:posOffset>
                      </wp:positionH>
                      <wp:positionV relativeFrom="paragraph">
                        <wp:posOffset>355600</wp:posOffset>
                      </wp:positionV>
                      <wp:extent cx="1003300" cy="762000"/>
                      <wp:effectExtent l="0" t="0" r="0" b="0"/>
                      <wp:wrapNone/>
                      <wp:docPr id="5988" name="Rectangle 5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F14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D52E5" id="Rectangle 5988" o:spid="_x0000_s2231" style="position:absolute;margin-left:-5pt;margin-top:28pt;width:79pt;height:60pt;z-index:25120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5HmI6ugEAAEwDAAAOAAAAAAAAAAAAAAAAAC4CAABkcnMvZTJv&#10;RG9jLnhtbFBLAQItABQABgAIAAAAIQBMN8142gAAAAoBAAAPAAAAAAAAAAAAAAAAABQEAABkcnMv&#10;ZG93bnJldi54bWxQSwUGAAAAAAQABADzAAAAGwUAAAAA&#10;" filled="f" stroked="f">
                      <v:textbox inset="2.16pt,1.44pt,0,1.44pt">
                        <w:txbxContent>
                          <w:p w14:paraId="331F14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7680" behindDoc="0" locked="0" layoutInCell="1" allowOverlap="1" wp14:anchorId="491CB7D0" wp14:editId="6DC48592">
                      <wp:simplePos x="0" y="0"/>
                      <wp:positionH relativeFrom="column">
                        <wp:posOffset>-63500</wp:posOffset>
                      </wp:positionH>
                      <wp:positionV relativeFrom="paragraph">
                        <wp:posOffset>355600</wp:posOffset>
                      </wp:positionV>
                      <wp:extent cx="1003300" cy="762000"/>
                      <wp:effectExtent l="0" t="0" r="0" b="0"/>
                      <wp:wrapNone/>
                      <wp:docPr id="5987" name="Rectangle 5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9F5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CB7D0" id="Rectangle 5987" o:spid="_x0000_s2232" style="position:absolute;margin-left:-5pt;margin-top:28pt;width:79pt;height:60pt;z-index:25120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8MuwEAAEw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86ZdU+KYxSn9&#10;RN2YG4wk5+yohZB5vlmvKcQOy57CI1yiiG4mPyuw+Yu0yFw0Pl01lnMiHJOb1aatcRIcj9Y3mxX6&#10;2KV6LQ4Q01fpLclOTwGhFGXZ8XtM56svV7Augzk/n7007+dCZtnUty9Y916ckCMuaXpAo4yfesqN&#10;DpRMOPiext8HBpIS882hss36ZtXgppRg2TYtbjCUAFHv32aZ46PHXeIJKDkE0MOIgItGBReOrDC7&#10;rFf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t5fDLsBAABMAwAADgAAAAAAAAAAAAAAAAAuAgAAZHJzL2Uy&#10;b0RvYy54bWxQSwECLQAUAAYACAAAACEATDfNeNoAAAAKAQAADwAAAAAAAAAAAAAAAAAVBAAAZHJz&#10;L2Rvd25yZXYueG1sUEsFBgAAAAAEAAQA8wAAABwFAAAAAA==&#10;" filled="f" stroked="f">
                      <v:textbox inset="2.16pt,1.44pt,0,1.44pt">
                        <w:txbxContent>
                          <w:p w14:paraId="2209F5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8704" behindDoc="0" locked="0" layoutInCell="1" allowOverlap="1" wp14:anchorId="2745182B" wp14:editId="20BCF347">
                      <wp:simplePos x="0" y="0"/>
                      <wp:positionH relativeFrom="column">
                        <wp:posOffset>-63500</wp:posOffset>
                      </wp:positionH>
                      <wp:positionV relativeFrom="paragraph">
                        <wp:posOffset>355600</wp:posOffset>
                      </wp:positionV>
                      <wp:extent cx="1003300" cy="762000"/>
                      <wp:effectExtent l="0" t="0" r="0" b="0"/>
                      <wp:wrapNone/>
                      <wp:docPr id="5986" name="Rectangle 5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A63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5182B" id="Rectangle 5986" o:spid="_x0000_s2233" style="position:absolute;margin-left:-5pt;margin-top:28pt;width:79pt;height:60pt;z-index:25120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vnuwEAAEw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86a9pcQxi1P6&#10;iboxNxhJztlRCyHzfLNeU4gdlj2FR7hEEd1MflZg8xdpkblofLpqLOdEOCY3q01b4yQ4Hq1vNiv0&#10;sUv1Whwgpq/SW5KdngJCKcqy4/eYzldfrmBdBnN+Pntp3s+FzLKp1y9Y916ckCMuaXpAo4yfesqN&#10;DpRMOPiext8HBpIS882hss36ZtXgppRg2TYtbjCUAFHv32aZ46PHXeIJKDkE0MOIgItGBReOrDC7&#10;rFf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lqr57sBAABMAwAADgAAAAAAAAAAAAAAAAAuAgAAZHJzL2Uy&#10;b0RvYy54bWxQSwECLQAUAAYACAAAACEATDfNeNoAAAAKAQAADwAAAAAAAAAAAAAAAAAVBAAAZHJz&#10;L2Rvd25yZXYueG1sUEsFBgAAAAAEAAQA8wAAABwFAAAAAA==&#10;" filled="f" stroked="f">
                      <v:textbox inset="2.16pt,1.44pt,0,1.44pt">
                        <w:txbxContent>
                          <w:p w14:paraId="47FA63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09728" behindDoc="0" locked="0" layoutInCell="1" allowOverlap="1" wp14:anchorId="0BCDB37A" wp14:editId="6D6B0A23">
                      <wp:simplePos x="0" y="0"/>
                      <wp:positionH relativeFrom="column">
                        <wp:posOffset>-63500</wp:posOffset>
                      </wp:positionH>
                      <wp:positionV relativeFrom="paragraph">
                        <wp:posOffset>355600</wp:posOffset>
                      </wp:positionV>
                      <wp:extent cx="1003300" cy="762000"/>
                      <wp:effectExtent l="0" t="0" r="0" b="0"/>
                      <wp:wrapNone/>
                      <wp:docPr id="5985" name="Rectangle 5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539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DB37A" id="Rectangle 5985" o:spid="_x0000_s2234" style="position:absolute;margin-left:-5pt;margin-top:28pt;width:79pt;height:60pt;z-index:25120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I7zG+rsBAABMAwAADgAAAAAAAAAAAAAAAAAuAgAAZHJzL2Uy&#10;b0RvYy54bWxQSwECLQAUAAYACAAAACEATDfNeNoAAAAKAQAADwAAAAAAAAAAAAAAAAAVBAAAZHJz&#10;L2Rvd25yZXYueG1sUEsFBgAAAAAEAAQA8wAAABwFAAAAAA==&#10;" filled="f" stroked="f">
                      <v:textbox inset="2.16pt,1.44pt,0,1.44pt">
                        <w:txbxContent>
                          <w:p w14:paraId="740539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0752" behindDoc="0" locked="0" layoutInCell="1" allowOverlap="1" wp14:anchorId="3E70D11C" wp14:editId="0912E456">
                      <wp:simplePos x="0" y="0"/>
                      <wp:positionH relativeFrom="column">
                        <wp:posOffset>-63500</wp:posOffset>
                      </wp:positionH>
                      <wp:positionV relativeFrom="paragraph">
                        <wp:posOffset>355600</wp:posOffset>
                      </wp:positionV>
                      <wp:extent cx="1003300" cy="762000"/>
                      <wp:effectExtent l="0" t="0" r="0" b="0"/>
                      <wp:wrapNone/>
                      <wp:docPr id="5984" name="Rectangle 5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D264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0D11C" id="Rectangle 5984" o:spid="_x0000_s2235" style="position:absolute;margin-left:-5pt;margin-top:28pt;width:79pt;height:60pt;z-index:25121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IR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r5p6TYllBqf0&#10;B3VjdtCCnLKj6nuR5pv0mnxosezRP8A5Cugm8rMEk75Ii8xZ4+NFYzFHwjHZrJq6xElwPLpeNyv0&#10;sUvxWuwhxJ/CGZKcjgJCycqyw+8QT1dfrmBdAnN6Pnlx3s2ZzLIqmxesO9cfkSMuabxHI7WbOsq1&#10;8pRMOPiOhr97BoIS/cuistX1elXhpuRgWVc1bjDkAFHv3maZ5aPDXeIRKNl7UMOIgLNGGReOLDM7&#10;r1fa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zgyEbsBAABMAwAADgAAAAAAAAAAAAAAAAAuAgAAZHJzL2Uy&#10;b0RvYy54bWxQSwECLQAUAAYACAAAACEATDfNeNoAAAAKAQAADwAAAAAAAAAAAAAAAAAVBAAAZHJz&#10;L2Rvd25yZXYueG1sUEsFBgAAAAAEAAQA8wAAABwFAAAAAA==&#10;" filled="f" stroked="f">
                      <v:textbox inset="2.16pt,1.44pt,0,1.44pt">
                        <w:txbxContent>
                          <w:p w14:paraId="07D264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1776" behindDoc="0" locked="0" layoutInCell="1" allowOverlap="1" wp14:anchorId="34CE5D75" wp14:editId="6BE41D67">
                      <wp:simplePos x="0" y="0"/>
                      <wp:positionH relativeFrom="column">
                        <wp:posOffset>-63500</wp:posOffset>
                      </wp:positionH>
                      <wp:positionV relativeFrom="paragraph">
                        <wp:posOffset>355600</wp:posOffset>
                      </wp:positionV>
                      <wp:extent cx="1003300" cy="762000"/>
                      <wp:effectExtent l="0" t="0" r="0" b="0"/>
                      <wp:wrapNone/>
                      <wp:docPr id="5983" name="Rectangle 5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897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E5D75" id="Rectangle 5983" o:spid="_x0000_s2236" style="position:absolute;margin-left:-5pt;margin-top:28pt;width:79pt;height:60pt;z-index:25121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GQb+rsBAABMAwAADgAAAAAAAAAAAAAAAAAuAgAAZHJzL2Uy&#10;b0RvYy54bWxQSwECLQAUAAYACAAAACEATDfNeNoAAAAKAQAADwAAAAAAAAAAAAAAAAAVBAAAZHJz&#10;L2Rvd25yZXYueG1sUEsFBgAAAAAEAAQA8wAAABwFAAAAAA==&#10;" filled="f" stroked="f">
                      <v:textbox inset="2.16pt,1.44pt,0,1.44pt">
                        <w:txbxContent>
                          <w:p w14:paraId="200897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2800" behindDoc="0" locked="0" layoutInCell="1" allowOverlap="1" wp14:anchorId="2948F8B2" wp14:editId="6F799D4D">
                      <wp:simplePos x="0" y="0"/>
                      <wp:positionH relativeFrom="column">
                        <wp:posOffset>-63500</wp:posOffset>
                      </wp:positionH>
                      <wp:positionV relativeFrom="paragraph">
                        <wp:posOffset>355600</wp:posOffset>
                      </wp:positionV>
                      <wp:extent cx="1003300" cy="762000"/>
                      <wp:effectExtent l="0" t="0" r="0" b="0"/>
                      <wp:wrapNone/>
                      <wp:docPr id="5982" name="Rectangle 5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962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8F8B2" id="Rectangle 5982" o:spid="_x0000_s2237" style="position:absolute;margin-left:-5pt;margin-top:28pt;width:79pt;height:60pt;z-index:25121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U4O8RugEAAEwDAAAOAAAAAAAAAAAAAAAAAC4CAABkcnMvZTJv&#10;RG9jLnhtbFBLAQItABQABgAIAAAAIQBMN8142gAAAAoBAAAPAAAAAAAAAAAAAAAAABQEAABkcnMv&#10;ZG93bnJldi54bWxQSwUGAAAAAAQABADzAAAAGwUAAAAA&#10;" filled="f" stroked="f">
                      <v:textbox inset="2.16pt,1.44pt,0,1.44pt">
                        <w:txbxContent>
                          <w:p w14:paraId="48A962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3824" behindDoc="0" locked="0" layoutInCell="1" allowOverlap="1" wp14:anchorId="27948E9B" wp14:editId="092F9F10">
                      <wp:simplePos x="0" y="0"/>
                      <wp:positionH relativeFrom="column">
                        <wp:posOffset>-63500</wp:posOffset>
                      </wp:positionH>
                      <wp:positionV relativeFrom="paragraph">
                        <wp:posOffset>355600</wp:posOffset>
                      </wp:positionV>
                      <wp:extent cx="1003300" cy="762000"/>
                      <wp:effectExtent l="0" t="0" r="0" b="0"/>
                      <wp:wrapNone/>
                      <wp:docPr id="5981" name="Rectangle 5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946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48E9B" id="Rectangle 5981" o:spid="_x0000_s2238" style="position:absolute;margin-left:-5pt;margin-top:28pt;width:79pt;height:60pt;z-index:25121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P2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TddQ4rnDKf1A&#10;3bgfrCLn7GikVMt8F72mmHose4qPcIkSugv5WYNbvkiLzEXj01VjNWciMLlZb7oaJyHw6PZms0Yf&#10;u1SvxRFS/qKCI4vDKCCUoiw/fkv5fPXlCtYtYM7PL16e93Mh07RN+4J1H+QJOeKS5gc02oaJUWFN&#10;pGTCwTOafh04KErsV4/Ktrc36xY3pQRN13a4wVACRL1/m+VejAF3SWSg5BDBDCMCLhoVXDiywuyy&#10;XstOvI0L+tef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BaoP2ugEAAEwDAAAOAAAAAAAAAAAAAAAAAC4CAABkcnMvZTJv&#10;RG9jLnhtbFBLAQItABQABgAIAAAAIQBMN8142gAAAAoBAAAPAAAAAAAAAAAAAAAAABQEAABkcnMv&#10;ZG93bnJldi54bWxQSwUGAAAAAAQABADzAAAAGwUAAAAA&#10;" filled="f" stroked="f">
                      <v:textbox inset="2.16pt,1.44pt,0,1.44pt">
                        <w:txbxContent>
                          <w:p w14:paraId="42E946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4848" behindDoc="0" locked="0" layoutInCell="1" allowOverlap="1" wp14:anchorId="02F5D89F" wp14:editId="2C83FAE5">
                      <wp:simplePos x="0" y="0"/>
                      <wp:positionH relativeFrom="column">
                        <wp:posOffset>-63500</wp:posOffset>
                      </wp:positionH>
                      <wp:positionV relativeFrom="paragraph">
                        <wp:posOffset>355600</wp:posOffset>
                      </wp:positionV>
                      <wp:extent cx="1003300" cy="762000"/>
                      <wp:effectExtent l="0" t="0" r="0" b="0"/>
                      <wp:wrapNone/>
                      <wp:docPr id="5980" name="Rectangle 5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01A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5D89F" id="Rectangle 5980" o:spid="_x0000_s2239" style="position:absolute;margin-left:-5pt;margin-top:28pt;width:79pt;height:60pt;z-index:25121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N7ncdugEAAEwDAAAOAAAAAAAAAAAAAAAAAC4CAABkcnMvZTJv&#10;RG9jLnhtbFBLAQItABQABgAIAAAAIQBMN8142gAAAAoBAAAPAAAAAAAAAAAAAAAAABQEAABkcnMv&#10;ZG93bnJldi54bWxQSwUGAAAAAAQABADzAAAAGwUAAAAA&#10;" filled="f" stroked="f">
                      <v:textbox inset="2.16pt,1.44pt,0,1.44pt">
                        <w:txbxContent>
                          <w:p w14:paraId="59501A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5872" behindDoc="0" locked="0" layoutInCell="1" allowOverlap="1" wp14:anchorId="5E3CE055" wp14:editId="6077161C">
                      <wp:simplePos x="0" y="0"/>
                      <wp:positionH relativeFrom="column">
                        <wp:posOffset>-63500</wp:posOffset>
                      </wp:positionH>
                      <wp:positionV relativeFrom="paragraph">
                        <wp:posOffset>355600</wp:posOffset>
                      </wp:positionV>
                      <wp:extent cx="1003300" cy="762000"/>
                      <wp:effectExtent l="0" t="0" r="0" b="0"/>
                      <wp:wrapNone/>
                      <wp:docPr id="5979" name="Rectangle 5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592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CE055" id="Rectangle 5979" o:spid="_x0000_s2240" style="position:absolute;margin-left:-5pt;margin-top:28pt;width:79pt;height:60pt;z-index:25121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oUg1X7sBAABMAwAADgAAAAAAAAAAAAAAAAAuAgAAZHJzL2Uy&#10;b0RvYy54bWxQSwECLQAUAAYACAAAACEATDfNeNoAAAAKAQAADwAAAAAAAAAAAAAAAAAVBAAAZHJz&#10;L2Rvd25yZXYueG1sUEsFBgAAAAAEAAQA8wAAABwFAAAAAA==&#10;" filled="f" stroked="f">
                      <v:textbox inset="2.16pt,1.44pt,0,1.44pt">
                        <w:txbxContent>
                          <w:p w14:paraId="2C5592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6896" behindDoc="0" locked="0" layoutInCell="1" allowOverlap="1" wp14:anchorId="53982C54" wp14:editId="0FE96B89">
                      <wp:simplePos x="0" y="0"/>
                      <wp:positionH relativeFrom="column">
                        <wp:posOffset>-63500</wp:posOffset>
                      </wp:positionH>
                      <wp:positionV relativeFrom="paragraph">
                        <wp:posOffset>355600</wp:posOffset>
                      </wp:positionV>
                      <wp:extent cx="1003300" cy="762000"/>
                      <wp:effectExtent l="0" t="0" r="0" b="0"/>
                      <wp:wrapNone/>
                      <wp:docPr id="5978" name="Rectangle 5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AEE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82C54" id="Rectangle 5978" o:spid="_x0000_s2241" style="position:absolute;margin-left:-5pt;margin-top:28pt;width:79pt;height:60pt;z-index:25121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G0ug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tZoWz8tzhlH6i&#10;btz3VpFzdjBSqnm+s15jTB2WPcVHuEQJ3Zn8pMHNX6RFpqLx6aqxmjIRmNwsN+saJyHwaHWzWaKP&#10;XarX4ggpf1XBkdlhFBBKUZYfv6d8vvpyBetmMOfnZy9P+6mQadrm9gXrPsgTcsQlzQ9otA0jo8Ka&#10;SMmIg2c0/T5wUJTYbx6VbVc3yxY3pQTNul2jKlACRL1/m+VeDAF3SWSg5BDB9AMCLhoVXDiywuyy&#10;XvNOvI0L+tefYPcH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tzMG0ugEAAEwDAAAOAAAAAAAAAAAAAAAAAC4CAABkcnMvZTJv&#10;RG9jLnhtbFBLAQItABQABgAIAAAAIQBMN8142gAAAAoBAAAPAAAAAAAAAAAAAAAAABQEAABkcnMv&#10;ZG93bnJldi54bWxQSwUGAAAAAAQABADzAAAAGwUAAAAA&#10;" filled="f" stroked="f">
                      <v:textbox inset="2.16pt,1.44pt,0,1.44pt">
                        <w:txbxContent>
                          <w:p w14:paraId="1F1AEE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7920" behindDoc="0" locked="0" layoutInCell="1" allowOverlap="1" wp14:anchorId="08CF1228" wp14:editId="0AF84288">
                      <wp:simplePos x="0" y="0"/>
                      <wp:positionH relativeFrom="column">
                        <wp:posOffset>-63500</wp:posOffset>
                      </wp:positionH>
                      <wp:positionV relativeFrom="paragraph">
                        <wp:posOffset>355600</wp:posOffset>
                      </wp:positionV>
                      <wp:extent cx="1003300" cy="762000"/>
                      <wp:effectExtent l="0" t="0" r="0" b="0"/>
                      <wp:wrapNone/>
                      <wp:docPr id="5977" name="Rectangle 5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F981F-D28D-9640-8D2C-1FB4AC523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774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F1228" id="Rectangle 5977" o:spid="_x0000_s2242" style="position:absolute;margin-left:-5pt;margin-top:28pt;width:79pt;height:60pt;z-index:25121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gz8grsBAABMAwAADgAAAAAAAAAAAAAAAAAuAgAAZHJzL2Uy&#10;b0RvYy54bWxQSwECLQAUAAYACAAAACEATDfNeNoAAAAKAQAADwAAAAAAAAAAAAAAAAAVBAAAZHJz&#10;L2Rvd25yZXYueG1sUEsFBgAAAAAEAAQA8wAAABwFAAAAAA==&#10;" filled="f" stroked="f">
                      <v:textbox inset="2.16pt,1.44pt,0,1.44pt">
                        <w:txbxContent>
                          <w:p w14:paraId="78F774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8944" behindDoc="0" locked="0" layoutInCell="1" allowOverlap="1" wp14:anchorId="711CFF25" wp14:editId="007520F0">
                      <wp:simplePos x="0" y="0"/>
                      <wp:positionH relativeFrom="column">
                        <wp:posOffset>-63500</wp:posOffset>
                      </wp:positionH>
                      <wp:positionV relativeFrom="paragraph">
                        <wp:posOffset>355600</wp:posOffset>
                      </wp:positionV>
                      <wp:extent cx="1003300" cy="762000"/>
                      <wp:effectExtent l="0" t="0" r="0" b="0"/>
                      <wp:wrapNone/>
                      <wp:docPr id="5976" name="Rectangle 5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DD47F-706C-4D4E-9371-D6622D799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B9F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CFF25" id="Rectangle 5976" o:spid="_x0000_s2243" style="position:absolute;margin-left:-5pt;margin-top:28pt;width:79pt;height:60pt;z-index:25121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zogIabsBAABMAwAADgAAAAAAAAAAAAAAAAAuAgAAZHJzL2Uy&#10;b0RvYy54bWxQSwECLQAUAAYACAAAACEATDfNeNoAAAAKAQAADwAAAAAAAAAAAAAAAAAVBAAAZHJz&#10;L2Rvd25yZXYueG1sUEsFBgAAAAAEAAQA8wAAABwFAAAAAA==&#10;" filled="f" stroked="f">
                      <v:textbox inset="2.16pt,1.44pt,0,1.44pt">
                        <w:txbxContent>
                          <w:p w14:paraId="57AB9F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19968" behindDoc="0" locked="0" layoutInCell="1" allowOverlap="1" wp14:anchorId="287D3948" wp14:editId="670B4B6F">
                      <wp:simplePos x="0" y="0"/>
                      <wp:positionH relativeFrom="column">
                        <wp:posOffset>-63500</wp:posOffset>
                      </wp:positionH>
                      <wp:positionV relativeFrom="paragraph">
                        <wp:posOffset>355600</wp:posOffset>
                      </wp:positionV>
                      <wp:extent cx="1003300" cy="762000"/>
                      <wp:effectExtent l="0" t="0" r="0" b="0"/>
                      <wp:wrapNone/>
                      <wp:docPr id="5975" name="Rectangle 5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E29160-2368-9347-B504-2DF380EC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DEC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D3948" id="Rectangle 5975" o:spid="_x0000_s2244" style="position:absolute;margin-left:-5pt;margin-top:28pt;width:79pt;height:60pt;z-index:25121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V0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Xq+uKXHc4pR+&#10;oW7cdYMip2xvpFTzfGe9xhBbLHsOT3COIroz+UmDnb9Ii0xZ4+NFYzUlIjC5Xq6bEich8Gh1tV6i&#10;j12Kt+IAMf1U3pLZYRQQSlaWH+5jOl19vYJ1M5jT87OXpt2UyVR11bxi3Xl5RI64pOkRjR78yKgY&#10;TKBkxMEzGv/sOShKhjuHytarq2WNm5KDqqkb3GDIAaLevc9yJ3qPuyQSULIPYLoeAWeNMi4cWWZ2&#10;Xq95J97HGf3bT7D9C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25ldLsBAABMAwAADgAAAAAAAAAAAAAAAAAuAgAAZHJzL2Uy&#10;b0RvYy54bWxQSwECLQAUAAYACAAAACEATDfNeNoAAAAKAQAADwAAAAAAAAAAAAAAAAAVBAAAZHJz&#10;L2Rvd25yZXYueG1sUEsFBgAAAAAEAAQA8wAAABwFAAAAAA==&#10;" filled="f" stroked="f">
                      <v:textbox inset="2.16pt,1.44pt,0,1.44pt">
                        <w:txbxContent>
                          <w:p w14:paraId="303DEC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20992" behindDoc="0" locked="0" layoutInCell="1" allowOverlap="1" wp14:anchorId="3759C338" wp14:editId="09A30E11">
                      <wp:simplePos x="0" y="0"/>
                      <wp:positionH relativeFrom="column">
                        <wp:posOffset>-63500</wp:posOffset>
                      </wp:positionH>
                      <wp:positionV relativeFrom="paragraph">
                        <wp:posOffset>355600</wp:posOffset>
                      </wp:positionV>
                      <wp:extent cx="1003300" cy="762000"/>
                      <wp:effectExtent l="0" t="0" r="0" b="0"/>
                      <wp:wrapNone/>
                      <wp:docPr id="5974" name="Rectangle 5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7E357-7CD1-ED4B-9E38-5181A10B4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DFD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9C338" id="Rectangle 5974" o:spid="_x0000_s2245" style="position:absolute;margin-left:-5pt;margin-top:28pt;width:79pt;height:60pt;z-index:25122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O+qRn7sBAABMAwAADgAAAAAAAAAAAAAAAAAuAgAAZHJzL2Uy&#10;b0RvYy54bWxQSwECLQAUAAYACAAAACEATDfNeNoAAAAKAQAADwAAAAAAAAAAAAAAAAAVBAAAZHJz&#10;L2Rvd25yZXYueG1sUEsFBgAAAAAEAAQA8wAAABwFAAAAAA==&#10;" filled="f" stroked="f">
                      <v:textbox inset="2.16pt,1.44pt,0,1.44pt">
                        <w:txbxContent>
                          <w:p w14:paraId="7F7DFD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22016" behindDoc="0" locked="0" layoutInCell="1" allowOverlap="1" wp14:anchorId="4F5F6A08" wp14:editId="1A73962A">
                      <wp:simplePos x="0" y="0"/>
                      <wp:positionH relativeFrom="column">
                        <wp:posOffset>-63500</wp:posOffset>
                      </wp:positionH>
                      <wp:positionV relativeFrom="paragraph">
                        <wp:posOffset>355600</wp:posOffset>
                      </wp:positionV>
                      <wp:extent cx="1003300" cy="762000"/>
                      <wp:effectExtent l="0" t="0" r="0" b="0"/>
                      <wp:wrapNone/>
                      <wp:docPr id="5973" name="Rectangle 5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BD5E2-02B1-474C-B83B-E02313CAE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366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F6A08" id="Rectangle 5973" o:spid="_x0000_s2246" style="position:absolute;margin-left:-5pt;margin-top:28pt;width:79pt;height:60pt;z-index:25122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AnuwEAAEw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L7frleUeO6wS9/Q&#10;N+4Hq8ilOhopVelv8WuKqcdrz/EJrlnCZRE/a3Dli7LIXD0+3zxWcyYCi9vVdtNiJwRure+2K1wj&#10;SvNyOULKn1RwpCwYBaRSneWnLylfjv4+gvcKmcvzZZXnw1zFLLuu4pbiIcgzasQhzY8YtA0To8Ka&#10;SMmEjWc0/TxyUJTYzx6d7dZ3qw4npSbLTbfBCYaaIOvD6yr3Ygw4SyIDJccIZhiRcPWo8sKWVWXX&#10;8Soz8Tqv7F9+gv0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SUgJ7sBAABMAwAADgAAAAAAAAAAAAAAAAAuAgAAZHJzL2Uy&#10;b0RvYy54bWxQSwECLQAUAAYACAAAACEATDfNeNoAAAAKAQAADwAAAAAAAAAAAAAAAAAVBAAAZHJz&#10;L2Rvd25yZXYueG1sUEsFBgAAAAAEAAQA8wAAABwFAAAAAA==&#10;" filled="f" stroked="f">
                      <v:textbox inset="2.16pt,1.44pt,0,1.44pt">
                        <w:txbxContent>
                          <w:p w14:paraId="2D7366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23040" behindDoc="0" locked="0" layoutInCell="1" allowOverlap="1" wp14:anchorId="5F549A41" wp14:editId="4BAE9704">
                      <wp:simplePos x="0" y="0"/>
                      <wp:positionH relativeFrom="column">
                        <wp:posOffset>-63500</wp:posOffset>
                      </wp:positionH>
                      <wp:positionV relativeFrom="paragraph">
                        <wp:posOffset>355600</wp:posOffset>
                      </wp:positionV>
                      <wp:extent cx="1003300" cy="762000"/>
                      <wp:effectExtent l="0" t="0" r="0" b="0"/>
                      <wp:wrapNone/>
                      <wp:docPr id="5972" name="Rectangle 5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E941BB-0796-5244-96C0-4E6457D37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654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49A41" id="Rectangle 5972" o:spid="_x0000_s2247" style="position:absolute;margin-left:-5pt;margin-top:28pt;width:79pt;height:60pt;z-index:25122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TMuQEAAEw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fb9cdJZ47nNI3&#10;1I37wSpyyY5GSlXmW/SaYuqx7Dk+wTVK6BbyswZXvkiLzFXj801jNWciMLldbTctTkLg0fpuu0If&#10;uzQvxRFS/qSCI8VhFBBKVZafvqR8ufr7CtYVMJfni5fnw1zJLLvuhvUQ5Bk54pLmRzTaholRYU2k&#10;ZMLBM5p+HjkoSuxnj8p267sVCpFrsNx0G9xgqAGiPrzOci/GgLskMlByjGCGEQHXdysuHFlldl2v&#10;shOv44r+5SfY/wI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F2h1My5AQAATAMAAA4AAAAAAAAAAAAAAAAALgIAAGRycy9lMm9E&#10;b2MueG1sUEsBAi0AFAAGAAgAAAAhAEw3zXjaAAAACgEAAA8AAAAAAAAAAAAAAAAAEwQAAGRycy9k&#10;b3ducmV2LnhtbFBLBQYAAAAABAAEAPMAAAAaBQAAAAA=&#10;" filled="f" stroked="f">
                      <v:textbox inset="2.16pt,1.44pt,0,1.44pt">
                        <w:txbxContent>
                          <w:p w14:paraId="4CD654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24064" behindDoc="0" locked="0" layoutInCell="1" allowOverlap="1" wp14:anchorId="03E44169" wp14:editId="66ADFB29">
                      <wp:simplePos x="0" y="0"/>
                      <wp:positionH relativeFrom="column">
                        <wp:posOffset>-63500</wp:posOffset>
                      </wp:positionH>
                      <wp:positionV relativeFrom="paragraph">
                        <wp:posOffset>355600</wp:posOffset>
                      </wp:positionV>
                      <wp:extent cx="1003300" cy="762000"/>
                      <wp:effectExtent l="0" t="0" r="0" b="0"/>
                      <wp:wrapNone/>
                      <wp:docPr id="5971" name="Rectangle 5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500F9-10ED-8541-AA8F-2CFE120F28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DF2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44169" id="Rectangle 5971" o:spid="_x0000_s2248" style="position:absolute;margin-left:-5pt;margin-top:28pt;width:79pt;height:60pt;z-index:25122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Cu4K7sBAABMAwAADgAAAAAAAAAAAAAAAAAuAgAAZHJzL2Uy&#10;b0RvYy54bWxQSwECLQAUAAYACAAAACEATDfNeNoAAAAKAQAADwAAAAAAAAAAAAAAAAAVBAAAZHJz&#10;L2Rvd25yZXYueG1sUEsFBgAAAAAEAAQA8wAAABwFAAAAAA==&#10;" filled="f" stroked="f">
                      <v:textbox inset="2.16pt,1.44pt,0,1.44pt">
                        <w:txbxContent>
                          <w:p w14:paraId="5FFDF2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25088" behindDoc="0" locked="0" layoutInCell="1" allowOverlap="1" wp14:anchorId="3B893F91" wp14:editId="1B587831">
                      <wp:simplePos x="0" y="0"/>
                      <wp:positionH relativeFrom="column">
                        <wp:posOffset>-63500</wp:posOffset>
                      </wp:positionH>
                      <wp:positionV relativeFrom="paragraph">
                        <wp:posOffset>355600</wp:posOffset>
                      </wp:positionV>
                      <wp:extent cx="1003300" cy="762000"/>
                      <wp:effectExtent l="0" t="0" r="0" b="0"/>
                      <wp:wrapNone/>
                      <wp:docPr id="5970" name="Rectangle 5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1D839A-890F-944A-A3E8-8546F0FD5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BCD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93F91" id="Rectangle 5970" o:spid="_x0000_s2249" style="position:absolute;margin-left:-5pt;margin-top:28pt;width:79pt;height:60pt;z-index:25122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zAuwEAAEw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j1eokCee5wSn9Q&#10;N+47q8gp2xsp1TTfSa8hphbLHuMDnKOE7kR+1OCmL9IiY9H4eNFYjZkITK4X61WNDwk8Wl6tF+hj&#10;l+q1OELKP1VwZHIYBYRSlOWH3ymfrr5cwboJzOn5ycvjbixk5k2zeMG6C/KIHHFJ8z0abcPAqLAm&#10;UjLg4BlNf/ccFCX2l0dlm+XVosFNKcF81axwg6EEiHr3Nsu96APukshAyT6C6XoEXDQquHBkhdl5&#10;vaadeBsX9K8/wfY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K9MwLsBAABMAwAADgAAAAAAAAAAAAAAAAAuAgAAZHJzL2Uy&#10;b0RvYy54bWxQSwECLQAUAAYACAAAACEATDfNeNoAAAAKAQAADwAAAAAAAAAAAAAAAAAVBAAAZHJz&#10;L2Rvd25yZXYueG1sUEsFBgAAAAAEAAQA8wAAABwFAAAAAA==&#10;" filled="f" stroked="f">
                      <v:textbox inset="2.16pt,1.44pt,0,1.44pt">
                        <w:txbxContent>
                          <w:p w14:paraId="1B7BCD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26112" behindDoc="0" locked="0" layoutInCell="1" allowOverlap="1" wp14:anchorId="2C07B376" wp14:editId="3E7C9088">
                      <wp:simplePos x="0" y="0"/>
                      <wp:positionH relativeFrom="column">
                        <wp:posOffset>-63500</wp:posOffset>
                      </wp:positionH>
                      <wp:positionV relativeFrom="paragraph">
                        <wp:posOffset>355600</wp:posOffset>
                      </wp:positionV>
                      <wp:extent cx="1003300" cy="762000"/>
                      <wp:effectExtent l="0" t="0" r="0" b="0"/>
                      <wp:wrapNone/>
                      <wp:docPr id="5969" name="Rectangle 59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86E43C-A155-4B4B-967F-3228FD6111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180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7B376" id="Rectangle 5969" o:spid="_x0000_s2250" style="position:absolute;margin-left:-5pt;margin-top:28pt;width:79pt;height:60pt;z-index:25122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xzuwEAAEw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Y/tzctJZ47nNJP&#10;1I373ipyzg5GSjXPd9ZrjKnDsqf4CJcooTuTnzS4+Yu0yFQ0Pl01VlMmApPtqt3UOAmBR7frdoU+&#10;dqleiyOk/FUFR2aHUUAoRVl+/J7y+erLFaybwZyfn7087adCZtk06xes+yBPyBGXND+g0TaMjApr&#10;IiUjDp7R9PvAQVFiv3lUtrldrxrclBIsN80GNxhKgKj3b7PciyHgLokMlBwimH5AwEWjggtHVphd&#10;1mv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yIsc7sBAABMAwAADgAAAAAAAAAAAAAAAAAuAgAAZHJzL2Uy&#10;b0RvYy54bWxQSwECLQAUAAYACAAAACEATDfNeNoAAAAKAQAADwAAAAAAAAAAAAAAAAAVBAAAZHJz&#10;L2Rvd25yZXYueG1sUEsFBgAAAAAEAAQA8wAAABwFAAAAAA==&#10;" filled="f" stroked="f">
                      <v:textbox inset="2.16pt,1.44pt,0,1.44pt">
                        <w:txbxContent>
                          <w:p w14:paraId="210180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27136" behindDoc="0" locked="0" layoutInCell="1" allowOverlap="1" wp14:anchorId="4BC18301" wp14:editId="59CB8FC8">
                      <wp:simplePos x="0" y="0"/>
                      <wp:positionH relativeFrom="column">
                        <wp:posOffset>-63500</wp:posOffset>
                      </wp:positionH>
                      <wp:positionV relativeFrom="paragraph">
                        <wp:posOffset>355600</wp:posOffset>
                      </wp:positionV>
                      <wp:extent cx="1003300" cy="762000"/>
                      <wp:effectExtent l="0" t="0" r="0" b="0"/>
                      <wp:wrapNone/>
                      <wp:docPr id="5968" name="Rectangle 5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DAC7-B3B6-5746-A78B-6B8DF871D1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9CB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18301" id="Rectangle 5968" o:spid="_x0000_s2251" style="position:absolute;margin-left:-5pt;margin-top:28pt;width:79pt;height:60pt;z-index:25122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iYuwEAAEw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1e3eCsPHc4pd+o&#10;G/edVeSY7Y2UaprvpNcQU4tlz/EJTlFCdyI/anDTF2mRsWh8OGusxkwEJleL1bLGSQg8ur1aLdDH&#10;LtVHcYSUf6jgyOQwCgilKMv3v1I+Xn2/gnUTmOPzk5fH7VjIzJvm+h3rNsgDcsQlzY9otA0Do8Ka&#10;SMmAg2c0/dlxUJTYnx6VbW6vFg1uSgnmy2aJqkAJEPX2c5Z70QfcJZGBkl0E0/UIuGhUcOHICrPT&#10;ek078Tku6D9+gs0b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6bYmLsBAABMAwAADgAAAAAAAAAAAAAAAAAuAgAAZHJzL2Uy&#10;b0RvYy54bWxQSwECLQAUAAYACAAAACEATDfNeNoAAAAKAQAADwAAAAAAAAAAAAAAAAAVBAAAZHJz&#10;L2Rvd25yZXYueG1sUEsFBgAAAAAEAAQA8wAAABwFAAAAAA==&#10;" filled="f" stroked="f">
                      <v:textbox inset="2.16pt,1.44pt,0,1.44pt">
                        <w:txbxContent>
                          <w:p w14:paraId="3C79CB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28160" behindDoc="0" locked="0" layoutInCell="1" allowOverlap="1" wp14:anchorId="7157E45D" wp14:editId="53E0B587">
                      <wp:simplePos x="0" y="0"/>
                      <wp:positionH relativeFrom="column">
                        <wp:posOffset>-63500</wp:posOffset>
                      </wp:positionH>
                      <wp:positionV relativeFrom="paragraph">
                        <wp:posOffset>355600</wp:posOffset>
                      </wp:positionV>
                      <wp:extent cx="1003300" cy="762000"/>
                      <wp:effectExtent l="0" t="0" r="0" b="0"/>
                      <wp:wrapNone/>
                      <wp:docPr id="5967" name="Rectangle 5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A27BB-D4CD-CF44-88AB-56F39B771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CA24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7E45D" id="Rectangle 5967" o:spid="_x0000_s2252" style="position:absolute;margin-left:-5pt;margin-top:28pt;width:79pt;height:60pt;z-index:25122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WuuwEAAEw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3Wa5osRxi1P6&#10;gbpx1w2KnLO9kVLl+Wa9xhBbLHsJz3CJIrqZ/KTB5i/SIlPR+HTVWE2JCExuFpt1jZMQeLS63SzQ&#10;xy7Ve3GAmL4qb0l2GAWEUpTlx8eYzlffrmBdBnN+Pntp2k+FzLxplm9Y916ekCMuaXpCowc/MioG&#10;EygZcfCMxtcDB0XJ8M2hss3qdtHgppRgvm7WuMF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4GblrrsBAABMAwAADgAAAAAAAAAAAAAAAAAuAgAAZHJzL2Uy&#10;b0RvYy54bWxQSwECLQAUAAYACAAAACEATDfNeNoAAAAKAQAADwAAAAAAAAAAAAAAAAAVBAAAZHJz&#10;L2Rvd25yZXYueG1sUEsFBgAAAAAEAAQA8wAAABwFAAAAAA==&#10;" filled="f" stroked="f">
                      <v:textbox inset="2.16pt,1.44pt,0,1.44pt">
                        <w:txbxContent>
                          <w:p w14:paraId="28CA24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29184" behindDoc="0" locked="0" layoutInCell="1" allowOverlap="1" wp14:anchorId="6EA0CBB0" wp14:editId="29B3225D">
                      <wp:simplePos x="0" y="0"/>
                      <wp:positionH relativeFrom="column">
                        <wp:posOffset>-63500</wp:posOffset>
                      </wp:positionH>
                      <wp:positionV relativeFrom="paragraph">
                        <wp:posOffset>355600</wp:posOffset>
                      </wp:positionV>
                      <wp:extent cx="1003300" cy="762000"/>
                      <wp:effectExtent l="0" t="0" r="0" b="0"/>
                      <wp:wrapNone/>
                      <wp:docPr id="5966" name="Rectangle 59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005A85-6333-4744-A376-60374826A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22C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0CBB0" id="Rectangle 5966" o:spid="_x0000_s2253" style="position:absolute;margin-left:-5pt;margin-top:28pt;width:79pt;height:60pt;z-index:25122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FFuwEAAEw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3Wa5pMRxi1P6&#10;gbpx1w2KnLO9kVLl+Wa9xhBbLHsJz3CJIrqZ/KTB5i/SIlPR+HTVWE2JCExuFpt1jZMQeLS63SzQ&#10;xy7Ve3GAmL4qb0l2GAWEUpTlx8eYzlffrmBdBnN+Pntp2k+FzLxpVm9Y916ekCMuaXpCowc/MioG&#10;EygZcfCMxtcDB0XJ8M2hss3qdtHgppRgvm7WuMF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OIRRbsBAABMAwAADgAAAAAAAAAAAAAAAAAuAgAAZHJzL2Uy&#10;b0RvYy54bWxQSwECLQAUAAYACAAAACEATDfNeNoAAAAKAQAADwAAAAAAAAAAAAAAAAAVBAAAZHJz&#10;L2Rvd25yZXYueG1sUEsFBgAAAAAEAAQA8wAAABwFAAAAAA==&#10;" filled="f" stroked="f">
                      <v:textbox inset="2.16pt,1.44pt,0,1.44pt">
                        <w:txbxContent>
                          <w:p w14:paraId="41F22C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0208" behindDoc="0" locked="0" layoutInCell="1" allowOverlap="1" wp14:anchorId="583A1456" wp14:editId="472B1D2E">
                      <wp:simplePos x="0" y="0"/>
                      <wp:positionH relativeFrom="column">
                        <wp:posOffset>-63500</wp:posOffset>
                      </wp:positionH>
                      <wp:positionV relativeFrom="paragraph">
                        <wp:posOffset>355600</wp:posOffset>
                      </wp:positionV>
                      <wp:extent cx="1003300" cy="762000"/>
                      <wp:effectExtent l="0" t="0" r="0" b="0"/>
                      <wp:wrapNone/>
                      <wp:docPr id="5965" name="Rectangle 5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8840F-0A8D-294E-8962-2BA325E53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302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A1456" id="Rectangle 5965" o:spid="_x0000_s2254" style="position:absolute;margin-left:-5pt;margin-top:28pt;width:79pt;height:60pt;z-index:25123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QR8WLsBAABMAwAADgAAAAAAAAAAAAAAAAAuAgAAZHJzL2Uy&#10;b0RvYy54bWxQSwECLQAUAAYACAAAACEATDfNeNoAAAAKAQAADwAAAAAAAAAAAAAAAAAVBAAAZHJz&#10;L2Rvd25yZXYueG1sUEsFBgAAAAAEAAQA8wAAABwFAAAAAA==&#10;" filled="f" stroked="f">
                      <v:textbox inset="2.16pt,1.44pt,0,1.44pt">
                        <w:txbxContent>
                          <w:p w14:paraId="71D302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1232" behindDoc="0" locked="0" layoutInCell="1" allowOverlap="1" wp14:anchorId="5C0B43CD" wp14:editId="3735045D">
                      <wp:simplePos x="0" y="0"/>
                      <wp:positionH relativeFrom="column">
                        <wp:posOffset>-63500</wp:posOffset>
                      </wp:positionH>
                      <wp:positionV relativeFrom="paragraph">
                        <wp:posOffset>355600</wp:posOffset>
                      </wp:positionV>
                      <wp:extent cx="1003300" cy="762000"/>
                      <wp:effectExtent l="0" t="0" r="0" b="0"/>
                      <wp:wrapNone/>
                      <wp:docPr id="5964" name="Rectangle 5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06EDD-33CD-DE40-A95D-0B75E5E9D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E06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B43CD" id="Rectangle 5964" o:spid="_x0000_s2255" style="position:absolute;margin-left:-5pt;margin-top:28pt;width:79pt;height:60pt;z-index:25123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izuwEAAEw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Y/tzdrSjx3OKWf&#10;qBv3vVXknB2MlGqe76zXGFOHZU/xES5RQncmP2lw8xdpkalofLpqrKZMBCbbVbupcRICj27X7Qp9&#10;7FK9FkdI+asKjswOo4BQirL8+D3l89WXK1g3gzk/P3t52k+FzLJp2hes+yBPyBGXND+g0TaMjApr&#10;IiUjDp7R9PvAQVFiv3lUtrldrxrclBIsN80GNxhKgKj3b7PciyHgLokMlBwimH5AwEWjggtHVphd&#10;1mv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YCIs7sBAABMAwAADgAAAAAAAAAAAAAAAAAuAgAAZHJzL2Uy&#10;b0RvYy54bWxQSwECLQAUAAYACAAAACEATDfNeNoAAAAKAQAADwAAAAAAAAAAAAAAAAAVBAAAZHJz&#10;L2Rvd25yZXYueG1sUEsFBgAAAAAEAAQA8wAAABwFAAAAAA==&#10;" filled="f" stroked="f">
                      <v:textbox inset="2.16pt,1.44pt,0,1.44pt">
                        <w:txbxContent>
                          <w:p w14:paraId="017E06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2256" behindDoc="0" locked="0" layoutInCell="1" allowOverlap="1" wp14:anchorId="07F5250D" wp14:editId="629B1F37">
                      <wp:simplePos x="0" y="0"/>
                      <wp:positionH relativeFrom="column">
                        <wp:posOffset>-63500</wp:posOffset>
                      </wp:positionH>
                      <wp:positionV relativeFrom="paragraph">
                        <wp:posOffset>355600</wp:posOffset>
                      </wp:positionV>
                      <wp:extent cx="1003300" cy="762000"/>
                      <wp:effectExtent l="0" t="0" r="0" b="0"/>
                      <wp:wrapNone/>
                      <wp:docPr id="5963" name="Rectangle 5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FA8B6-AEA0-3941-883A-47E638CD3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861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5250D" id="Rectangle 5963" o:spid="_x0000_s2256" style="position:absolute;margin-left:-5pt;margin-top:28pt;width:79pt;height:60pt;z-index:25123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LtyhWLsBAABMAwAADgAAAAAAAAAAAAAAAAAuAgAAZHJzL2Uy&#10;b0RvYy54bWxQSwECLQAUAAYACAAAACEATDfNeNoAAAAKAQAADwAAAAAAAAAAAAAAAAAVBAAAZHJz&#10;L2Rvd25yZXYueG1sUEsFBgAAAAAEAAQA8wAAABwFAAAAAA==&#10;" filled="f" stroked="f">
                      <v:textbox inset="2.16pt,1.44pt,0,1.44pt">
                        <w:txbxContent>
                          <w:p w14:paraId="241861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3280" behindDoc="0" locked="0" layoutInCell="1" allowOverlap="1" wp14:anchorId="7409635C" wp14:editId="2735AD38">
                      <wp:simplePos x="0" y="0"/>
                      <wp:positionH relativeFrom="column">
                        <wp:posOffset>-63500</wp:posOffset>
                      </wp:positionH>
                      <wp:positionV relativeFrom="paragraph">
                        <wp:posOffset>355600</wp:posOffset>
                      </wp:positionV>
                      <wp:extent cx="1003300" cy="762000"/>
                      <wp:effectExtent l="0" t="0" r="0" b="0"/>
                      <wp:wrapNone/>
                      <wp:docPr id="5962" name="Rectangle 5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DB684-44EC-DA45-8269-25E7B400E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87A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9635C" id="Rectangle 5962" o:spid="_x0000_s2257" style="position:absolute;margin-left:-5pt;margin-top:28pt;width:79pt;height:60pt;z-index:25123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WzugEAAEw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x+3Nx2lHjucErf&#10;UTfuB6vIOTsaKVWZb9FriqnHsuf4BJcooVvIzxpc+SItMleNT1eN1ZyJwORmtVm3OAmBR3c3mxX6&#10;2KV5LY6Q8mcVHCkOo4BQqrL8+DXl89WXK1hXwJyfL16e93Mls+xWV6z7IE/IEZc0P6LRNkyMCmsi&#10;JRMOntH068BBUWK/eFS2u7tZoRC5Bst1t8YNhhog6v3bLPdiDLhLIgMlhwhmGBFwfbfiwpFVZpf1&#10;KjvxNq7oX3+C3W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iWFWzugEAAEwDAAAOAAAAAAAAAAAAAAAAAC4CAABkcnMvZTJv&#10;RG9jLnhtbFBLAQItABQABgAIAAAAIQBMN8142gAAAAoBAAAPAAAAAAAAAAAAAAAAABQEAABkcnMv&#10;ZG93bnJldi54bWxQSwUGAAAAAAQABADzAAAAGwUAAAAA&#10;" filled="f" stroked="f">
                      <v:textbox inset="2.16pt,1.44pt,0,1.44pt">
                        <w:txbxContent>
                          <w:p w14:paraId="0C987A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4304" behindDoc="0" locked="0" layoutInCell="1" allowOverlap="1" wp14:anchorId="51430D4B" wp14:editId="1461C8D2">
                      <wp:simplePos x="0" y="0"/>
                      <wp:positionH relativeFrom="column">
                        <wp:posOffset>-63500</wp:posOffset>
                      </wp:positionH>
                      <wp:positionV relativeFrom="paragraph">
                        <wp:posOffset>355600</wp:posOffset>
                      </wp:positionV>
                      <wp:extent cx="1003300" cy="762000"/>
                      <wp:effectExtent l="0" t="0" r="0" b="0"/>
                      <wp:wrapNone/>
                      <wp:docPr id="5961" name="Rectangle 5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30EC5-A662-4841-898C-6488267D1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A76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30D4B" id="Rectangle 5961" o:spid="_x0000_s2258" style="position:absolute;margin-left:-5pt;margin-top:28pt;width:79pt;height:60pt;z-index:25123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30jlUugEAAEwDAAAOAAAAAAAAAAAAAAAAAC4CAABkcnMvZTJv&#10;RG9jLnhtbFBLAQItABQABgAIAAAAIQBMN8142gAAAAoBAAAPAAAAAAAAAAAAAAAAABQEAABkcnMv&#10;ZG93bnJldi54bWxQSwUGAAAAAAQABADzAAAAGwUAAAAA&#10;" filled="f" stroked="f">
                      <v:textbox inset="2.16pt,1.44pt,0,1.44pt">
                        <w:txbxContent>
                          <w:p w14:paraId="3A7A76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5328" behindDoc="0" locked="0" layoutInCell="1" allowOverlap="1" wp14:anchorId="0661DA36" wp14:editId="72FD0CC0">
                      <wp:simplePos x="0" y="0"/>
                      <wp:positionH relativeFrom="column">
                        <wp:posOffset>-63500</wp:posOffset>
                      </wp:positionH>
                      <wp:positionV relativeFrom="paragraph">
                        <wp:posOffset>355600</wp:posOffset>
                      </wp:positionV>
                      <wp:extent cx="1003300" cy="762000"/>
                      <wp:effectExtent l="0" t="0" r="0" b="0"/>
                      <wp:wrapNone/>
                      <wp:docPr id="5960" name="Rectangle 5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0D929-1B34-F249-81E1-F2BFA4B5F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D3C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1DA36" id="Rectangle 5960" o:spid="_x0000_s2259" style="position:absolute;margin-left:-5pt;margin-top:28pt;width:79pt;height:60pt;z-index:25123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7Vs2/ugEAAEwDAAAOAAAAAAAAAAAAAAAAAC4CAABkcnMvZTJv&#10;RG9jLnhtbFBLAQItABQABgAIAAAAIQBMN8142gAAAAoBAAAPAAAAAAAAAAAAAAAAABQEAABkcnMv&#10;ZG93bnJldi54bWxQSwUGAAAAAAQABADzAAAAGwUAAAAA&#10;" filled="f" stroked="f">
                      <v:textbox inset="2.16pt,1.44pt,0,1.44pt">
                        <w:txbxContent>
                          <w:p w14:paraId="458D3C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6352" behindDoc="0" locked="0" layoutInCell="1" allowOverlap="1" wp14:anchorId="70DF185C" wp14:editId="39B66FF1">
                      <wp:simplePos x="0" y="0"/>
                      <wp:positionH relativeFrom="column">
                        <wp:posOffset>-63500</wp:posOffset>
                      </wp:positionH>
                      <wp:positionV relativeFrom="paragraph">
                        <wp:posOffset>355600</wp:posOffset>
                      </wp:positionV>
                      <wp:extent cx="1003300" cy="762000"/>
                      <wp:effectExtent l="0" t="0" r="0" b="0"/>
                      <wp:wrapNone/>
                      <wp:docPr id="5959" name="Rectangle 5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3F1D1-DA2F-EB4C-8CEC-4FF67466AD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2E9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F185C" id="Rectangle 5959" o:spid="_x0000_s2260" style="position:absolute;margin-left:-5pt;margin-top:28pt;width:79pt;height:60pt;z-index:25123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7o2oLsBAABMAwAADgAAAAAAAAAAAAAAAAAuAgAAZHJzL2Uy&#10;b0RvYy54bWxQSwECLQAUAAYACAAAACEATDfNeNoAAAAKAQAADwAAAAAAAAAAAAAAAAAVBAAAZHJz&#10;L2Rvd25yZXYueG1sUEsFBgAAAAAEAAQA8wAAABwFAAAAAA==&#10;" filled="f" stroked="f">
                      <v:textbox inset="2.16pt,1.44pt,0,1.44pt">
                        <w:txbxContent>
                          <w:p w14:paraId="6CE2E9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7376" behindDoc="0" locked="0" layoutInCell="1" allowOverlap="1" wp14:anchorId="26F14765" wp14:editId="114CB52D">
                      <wp:simplePos x="0" y="0"/>
                      <wp:positionH relativeFrom="column">
                        <wp:posOffset>-63500</wp:posOffset>
                      </wp:positionH>
                      <wp:positionV relativeFrom="paragraph">
                        <wp:posOffset>355600</wp:posOffset>
                      </wp:positionV>
                      <wp:extent cx="1003300" cy="762000"/>
                      <wp:effectExtent l="0" t="0" r="0" b="0"/>
                      <wp:wrapNone/>
                      <wp:docPr id="5958" name="Rectangle 5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E255E-5834-CD4A-B24F-E1BEAFB91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B63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14765" id="Rectangle 5958" o:spid="_x0000_s2261" style="position:absolute;margin-left:-5pt;margin-top:28pt;width:79pt;height:60pt;z-index:25123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kz7CS7sBAABMAwAADgAAAAAAAAAAAAAAAAAuAgAAZHJzL2Uy&#10;b0RvYy54bWxQSwECLQAUAAYACAAAACEATDfNeNoAAAAKAQAADwAAAAAAAAAAAAAAAAAVBAAAZHJz&#10;L2Rvd25yZXYueG1sUEsFBgAAAAAEAAQA8wAAABwFAAAAAA==&#10;" filled="f" stroked="f">
                      <v:textbox inset="2.16pt,1.44pt,0,1.44pt">
                        <w:txbxContent>
                          <w:p w14:paraId="61CB63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8400" behindDoc="0" locked="0" layoutInCell="1" allowOverlap="1" wp14:anchorId="46CF3DC3" wp14:editId="17814772">
                      <wp:simplePos x="0" y="0"/>
                      <wp:positionH relativeFrom="column">
                        <wp:posOffset>-63500</wp:posOffset>
                      </wp:positionH>
                      <wp:positionV relativeFrom="paragraph">
                        <wp:posOffset>355600</wp:posOffset>
                      </wp:positionV>
                      <wp:extent cx="1003300" cy="762000"/>
                      <wp:effectExtent l="0" t="0" r="0" b="0"/>
                      <wp:wrapNone/>
                      <wp:docPr id="5957" name="Rectangle 5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2A3DC-27BB-C545-9F3F-C1C2EF1B7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CB0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F3DC3" id="Rectangle 5957" o:spid="_x0000_s2262" style="position:absolute;margin-left:-5pt;margin-top:28pt;width:79pt;height:60pt;z-index:25123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9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fp6SYnjFqf0&#10;G3XjrhsUOWV7I6XK8816jSG2WPYUHuEcRXQz+UmDzV+kRaai8fGisZoSEZhcL9arGich8Gh5tV6g&#10;j12q9+IAMX1X3pLsMAoIpSjLDz9jOl19u4J1Gczp+eylaTcVMvNmcfOGdeflETnikqYHNHrwI6Ni&#10;MIGSEQfPaHzdc1CUDD8cKtssrxYNbkoJ5qtmhRsMJUDUu49Z7kTvcZdEAkr2AUzXI+CiUcGFIyvM&#10;zuuVd+JjXNC//wTb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Pz+/328AQAATAMAAA4AAAAAAAAAAAAAAAAALgIAAGRycy9l&#10;Mm9Eb2MueG1sUEsBAi0AFAAGAAgAAAAhAEw3zXjaAAAACgEAAA8AAAAAAAAAAAAAAAAAFgQAAGRy&#10;cy9kb3ducmV2LnhtbFBLBQYAAAAABAAEAPMAAAAdBQAAAAA=&#10;" filled="f" stroked="f">
                      <v:textbox inset="2.16pt,1.44pt,0,1.44pt">
                        <w:txbxContent>
                          <w:p w14:paraId="4C8CB0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39424" behindDoc="0" locked="0" layoutInCell="1" allowOverlap="1" wp14:anchorId="559E9F94" wp14:editId="415CCF53">
                      <wp:simplePos x="0" y="0"/>
                      <wp:positionH relativeFrom="column">
                        <wp:posOffset>-63500</wp:posOffset>
                      </wp:positionH>
                      <wp:positionV relativeFrom="paragraph">
                        <wp:posOffset>355600</wp:posOffset>
                      </wp:positionV>
                      <wp:extent cx="1003300" cy="762000"/>
                      <wp:effectExtent l="0" t="0" r="0" b="0"/>
                      <wp:wrapNone/>
                      <wp:docPr id="5956" name="Rectangle 5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F0C520-1B1F-AB42-9050-0E06F5AC2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364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E9F94" id="Rectangle 5956" o:spid="_x0000_s2263" style="position:absolute;margin-left:-5pt;margin-top:28pt;width:79pt;height:60pt;z-index:25123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uW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fr6hhLHLU7p&#10;N+rGXTcocsr2RkqV55v1GkNssewpPMI5iuhm8pMGm79Ii0xF4+NFYzUlIjC5XqxXNU5C4NHyar1A&#10;H7tU78UBYvquvCXZYRQQSlGWH37GdLr6dgXrMpjT89lL024qZObNYvmGdeflETnikqYHNHrwI6Ni&#10;MIGSEQfPaHzdc1CUDD8cKtssrxYNbkoJ5qtmhRsMJUDUu49Z7kTvcZdEAkr2AUzXI+CiUcGFIyvM&#10;zuuVd+JjXNC//wTb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B6C5a8AQAATAMAAA4AAAAAAAAAAAAAAAAALgIAAGRycy9l&#10;Mm9Eb2MueG1sUEsBAi0AFAAGAAgAAAAhAEw3zXjaAAAACgEAAA8AAAAAAAAAAAAAAAAAFgQAAGRy&#10;cy9kb3ducmV2LnhtbFBLBQYAAAAABAAEAPMAAAAdBQAAAAA=&#10;" filled="f" stroked="f">
                      <v:textbox inset="2.16pt,1.44pt,0,1.44pt">
                        <w:txbxContent>
                          <w:p w14:paraId="251364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0448" behindDoc="0" locked="0" layoutInCell="1" allowOverlap="1" wp14:anchorId="208A85D6" wp14:editId="7D3D1EAE">
                      <wp:simplePos x="0" y="0"/>
                      <wp:positionH relativeFrom="column">
                        <wp:posOffset>-63500</wp:posOffset>
                      </wp:positionH>
                      <wp:positionV relativeFrom="paragraph">
                        <wp:posOffset>355600</wp:posOffset>
                      </wp:positionV>
                      <wp:extent cx="1003300" cy="762000"/>
                      <wp:effectExtent l="0" t="0" r="0" b="0"/>
                      <wp:wrapNone/>
                      <wp:docPr id="5955" name="Rectangle 5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012CB-BC40-A647-A56E-115DEC27B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C98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A85D6" id="Rectangle 5955" o:spid="_x0000_s2264" style="position:absolute;margin-left:-5pt;margin-top:28pt;width:79pt;height:60pt;z-index:25124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Zxmi7sBAABMAwAADgAAAAAAAAAAAAAAAAAuAgAAZHJzL2Uy&#10;b0RvYy54bWxQSwECLQAUAAYACAAAACEATDfNeNoAAAAKAQAADwAAAAAAAAAAAAAAAAAVBAAAZHJz&#10;L2Rvd25yZXYueG1sUEsFBgAAAAAEAAQA8wAAABwFAAAAAA==&#10;" filled="f" stroked="f">
                      <v:textbox inset="2.16pt,1.44pt,0,1.44pt">
                        <w:txbxContent>
                          <w:p w14:paraId="088C98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1472" behindDoc="0" locked="0" layoutInCell="1" allowOverlap="1" wp14:anchorId="2CCF0567" wp14:editId="1D0F1491">
                      <wp:simplePos x="0" y="0"/>
                      <wp:positionH relativeFrom="column">
                        <wp:posOffset>-63500</wp:posOffset>
                      </wp:positionH>
                      <wp:positionV relativeFrom="paragraph">
                        <wp:posOffset>355600</wp:posOffset>
                      </wp:positionV>
                      <wp:extent cx="1003300" cy="762000"/>
                      <wp:effectExtent l="0" t="0" r="0" b="0"/>
                      <wp:wrapNone/>
                      <wp:docPr id="5954" name="Rectangle 5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BF279-6E32-3145-9C76-80672D469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FB4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F0567" id="Rectangle 5954" o:spid="_x0000_s2265" style="position:absolute;margin-left:-5pt;margin-top:28pt;width:79pt;height:60pt;z-index:25124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RiSYLsBAABMAwAADgAAAAAAAAAAAAAAAAAuAgAAZHJzL2Uy&#10;b0RvYy54bWxQSwECLQAUAAYACAAAACEATDfNeNoAAAAKAQAADwAAAAAAAAAAAAAAAAAVBAAAZHJz&#10;L2Rvd25yZXYueG1sUEsFBgAAAAAEAAQA8wAAABwFAAAAAA==&#10;" filled="f" stroked="f">
                      <v:textbox inset="2.16pt,1.44pt,0,1.44pt">
                        <w:txbxContent>
                          <w:p w14:paraId="7EBFB4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2496" behindDoc="0" locked="0" layoutInCell="1" allowOverlap="1" wp14:anchorId="6694B17A" wp14:editId="71697500">
                      <wp:simplePos x="0" y="0"/>
                      <wp:positionH relativeFrom="column">
                        <wp:posOffset>-63500</wp:posOffset>
                      </wp:positionH>
                      <wp:positionV relativeFrom="paragraph">
                        <wp:posOffset>355600</wp:posOffset>
                      </wp:positionV>
                      <wp:extent cx="1003300" cy="762000"/>
                      <wp:effectExtent l="0" t="0" r="0" b="0"/>
                      <wp:wrapNone/>
                      <wp:docPr id="5953" name="Rectangle 5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A0979-FE05-684B-B1B8-0966E278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E63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4B17A" id="Rectangle 5953" o:spid="_x0000_s2266" style="position:absolute;margin-left:-5pt;margin-top:28pt;width:79pt;height:60pt;z-index:25124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fESf7sBAABMAwAADgAAAAAAAAAAAAAAAAAuAgAAZHJzL2Uy&#10;b0RvYy54bWxQSwECLQAUAAYACAAAACEATDfNeNoAAAAKAQAADwAAAAAAAAAAAAAAAAAVBAAAZHJz&#10;L2Rvd25yZXYueG1sUEsFBgAAAAAEAAQA8wAAABwFAAAAAA==&#10;" filled="f" stroked="f">
                      <v:textbox inset="2.16pt,1.44pt,0,1.44pt">
                        <w:txbxContent>
                          <w:p w14:paraId="07BE63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3520" behindDoc="0" locked="0" layoutInCell="1" allowOverlap="1" wp14:anchorId="75BA7F7A" wp14:editId="0EB95C8A">
                      <wp:simplePos x="0" y="0"/>
                      <wp:positionH relativeFrom="column">
                        <wp:posOffset>-63500</wp:posOffset>
                      </wp:positionH>
                      <wp:positionV relativeFrom="paragraph">
                        <wp:posOffset>355600</wp:posOffset>
                      </wp:positionV>
                      <wp:extent cx="1003300" cy="762000"/>
                      <wp:effectExtent l="0" t="0" r="0" b="0"/>
                      <wp:wrapNone/>
                      <wp:docPr id="5952" name="Rectangle 5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CF15F6-3162-7444-B313-98E6016E8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FF7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A7F7A" id="Rectangle 5952" o:spid="_x0000_s2267" style="position:absolute;margin-left:-5pt;margin-top:28pt;width:79pt;height:60pt;z-index:25124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ZdeaUugEAAEwDAAAOAAAAAAAAAAAAAAAAAC4CAABkcnMvZTJv&#10;RG9jLnhtbFBLAQItABQABgAIAAAAIQBMN8142gAAAAoBAAAPAAAAAAAAAAAAAAAAABQEAABkcnMv&#10;ZG93bnJldi54bWxQSwUGAAAAAAQABADzAAAAGwUAAAAA&#10;" filled="f" stroked="f">
                      <v:textbox inset="2.16pt,1.44pt,0,1.44pt">
                        <w:txbxContent>
                          <w:p w14:paraId="7DBFF7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4544" behindDoc="0" locked="0" layoutInCell="1" allowOverlap="1" wp14:anchorId="781FDF4A" wp14:editId="79C60CD2">
                      <wp:simplePos x="0" y="0"/>
                      <wp:positionH relativeFrom="column">
                        <wp:posOffset>-63500</wp:posOffset>
                      </wp:positionH>
                      <wp:positionV relativeFrom="paragraph">
                        <wp:posOffset>355600</wp:posOffset>
                      </wp:positionV>
                      <wp:extent cx="1003300" cy="762000"/>
                      <wp:effectExtent l="0" t="0" r="0" b="0"/>
                      <wp:wrapNone/>
                      <wp:docPr id="5951" name="Rectangle 5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55304-81E7-B64E-98D4-628C216CB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2AED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FDF4A" id="Rectangle 5951" o:spid="_x0000_s2268" style="position:absolute;margin-left:-5pt;margin-top:28pt;width:79pt;height:60pt;z-index:25124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zuwEAAEwDAAAOAAAAZHJzL2Uyb0RvYy54bWysU9tu2zAMfR+wfxD0vviSdE2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N5qahxHOHU/qJ&#10;unHfW0XO2cFIqeb5znqNMXVY9hQf4RIldGfykwY3f5EWmYrGp6vGaspEYHKz3KxrnITAo9vVZok+&#10;dqleiyOk/FUFR2aHUUAoRVl+/J7y+erLFaybwZyfn7087adCpmlX7QvWfZAn5IhLmh/QaBtGRoU1&#10;kZIRB89o+n3goCix3zwq296uli1uSgmadbvGDYYSIOr92yz3Ygi4SyIDJYcIph8QcNGo4MKRFWaX&#10;9Zp34m1c0L/+BL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P+Kc7sBAABMAwAADgAAAAAAAAAAAAAAAAAuAgAAZHJzL2Uy&#10;b0RvYy54bWxQSwECLQAUAAYACAAAACEATDfNeNoAAAAKAQAADwAAAAAAAAAAAAAAAAAVBAAAZHJz&#10;L2Rvd25yZXYueG1sUEsFBgAAAAAEAAQA8wAAABwFAAAAAA==&#10;" filled="f" stroked="f">
                      <v:textbox inset="2.16pt,1.44pt,0,1.44pt">
                        <w:txbxContent>
                          <w:p w14:paraId="622AED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5568" behindDoc="0" locked="0" layoutInCell="1" allowOverlap="1" wp14:anchorId="3DE6C6B4" wp14:editId="5961CF51">
                      <wp:simplePos x="0" y="0"/>
                      <wp:positionH relativeFrom="column">
                        <wp:posOffset>-63500</wp:posOffset>
                      </wp:positionH>
                      <wp:positionV relativeFrom="paragraph">
                        <wp:posOffset>355600</wp:posOffset>
                      </wp:positionV>
                      <wp:extent cx="1003300" cy="762000"/>
                      <wp:effectExtent l="0" t="0" r="0" b="0"/>
                      <wp:wrapNone/>
                      <wp:docPr id="5950" name="Rectangle 5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8B714-14B0-2D4D-A1F4-425A8CE927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6FEC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6C6B4" id="Rectangle 5950" o:spid="_x0000_s2269" style="position:absolute;margin-left:-5pt;margin-top:28pt;width:79pt;height:60pt;z-index:25124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Ht+mLsBAABMAwAADgAAAAAAAAAAAAAAAAAuAgAAZHJzL2Uy&#10;b0RvYy54bWxQSwECLQAUAAYACAAAACEATDfNeNoAAAAKAQAADwAAAAAAAAAAAAAAAAAVBAAAZHJz&#10;L2Rvd25yZXYueG1sUEsFBgAAAAAEAAQA8wAAABwFAAAAAA==&#10;" filled="f" stroked="f">
                      <v:textbox inset="2.16pt,1.44pt,0,1.44pt">
                        <w:txbxContent>
                          <w:p w14:paraId="016FEC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6592" behindDoc="0" locked="0" layoutInCell="1" allowOverlap="1" wp14:anchorId="185B2DCB" wp14:editId="7CF896A4">
                      <wp:simplePos x="0" y="0"/>
                      <wp:positionH relativeFrom="column">
                        <wp:posOffset>-63500</wp:posOffset>
                      </wp:positionH>
                      <wp:positionV relativeFrom="paragraph">
                        <wp:posOffset>355600</wp:posOffset>
                      </wp:positionV>
                      <wp:extent cx="1003300" cy="762000"/>
                      <wp:effectExtent l="0" t="0" r="0" b="0"/>
                      <wp:wrapNone/>
                      <wp:docPr id="5949" name="Rectangle 5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A6DCD-3AAC-C74B-B266-8AF97885D5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EA7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B2DCB" id="Rectangle 5949" o:spid="_x0000_s2270" style="position:absolute;margin-left:-5pt;margin-top:28pt;width:79pt;height:60pt;z-index:25124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YeK7sBAABMAwAADgAAAAAAAAAAAAAAAAAuAgAAZHJzL2Uy&#10;b0RvYy54bWxQSwECLQAUAAYACAAAACEATDfNeNoAAAAKAQAADwAAAAAAAAAAAAAAAAAVBAAAZHJz&#10;L2Rvd25yZXYueG1sUEsFBgAAAAAEAAQA8wAAABwFAAAAAA==&#10;" filled="f" stroked="f">
                      <v:textbox inset="2.16pt,1.44pt,0,1.44pt">
                        <w:txbxContent>
                          <w:p w14:paraId="133EA7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7616" behindDoc="0" locked="0" layoutInCell="1" allowOverlap="1" wp14:anchorId="67B7FFDF" wp14:editId="18DFF63D">
                      <wp:simplePos x="0" y="0"/>
                      <wp:positionH relativeFrom="column">
                        <wp:posOffset>-63500</wp:posOffset>
                      </wp:positionH>
                      <wp:positionV relativeFrom="paragraph">
                        <wp:posOffset>355600</wp:posOffset>
                      </wp:positionV>
                      <wp:extent cx="1003300" cy="762000"/>
                      <wp:effectExtent l="0" t="0" r="0" b="0"/>
                      <wp:wrapNone/>
                      <wp:docPr id="5948" name="Rectangle 5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884AD-DB2F-5248-B5FF-9F49D8D7C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B15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FFDF" id="Rectangle 5948" o:spid="_x0000_s2271" style="position:absolute;margin-left:-5pt;margin-top:28pt;width:79pt;height:60pt;z-index:25124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3LqwLsBAABMAwAADgAAAAAAAAAAAAAAAAAuAgAAZHJzL2Uy&#10;b0RvYy54bWxQSwECLQAUAAYACAAAACEATDfNeNoAAAAKAQAADwAAAAAAAAAAAAAAAAAVBAAAZHJz&#10;L2Rvd25yZXYueG1sUEsFBgAAAAAEAAQA8wAAABwFAAAAAA==&#10;" filled="f" stroked="f">
                      <v:textbox inset="2.16pt,1.44pt,0,1.44pt">
                        <w:txbxContent>
                          <w:p w14:paraId="2DEB15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8640" behindDoc="0" locked="0" layoutInCell="1" allowOverlap="1" wp14:anchorId="62F64F09" wp14:editId="1E42F40C">
                      <wp:simplePos x="0" y="0"/>
                      <wp:positionH relativeFrom="column">
                        <wp:posOffset>-63500</wp:posOffset>
                      </wp:positionH>
                      <wp:positionV relativeFrom="paragraph">
                        <wp:posOffset>355600</wp:posOffset>
                      </wp:positionV>
                      <wp:extent cx="1003300" cy="762000"/>
                      <wp:effectExtent l="0" t="0" r="0" b="0"/>
                      <wp:wrapNone/>
                      <wp:docPr id="5947" name="Rectangle 5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7A94A7-BE78-1446-A3CC-33787135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7613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64F09" id="Rectangle 5947" o:spid="_x0000_s2272" style="position:absolute;margin-left:-5pt;margin-top:28pt;width:79pt;height:60pt;z-index:25124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f2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zfLFSWOW5zS&#10;D9SNu25Q5JztjZQqzzfrNYbYYtlLeIZLFNHN5CcNNn+RFpmKxqerxmpKRGBys9isa5yEwKPVcrNA&#10;H7tU78UBYvqqvCXZYRQQSlGWHx9jOl99u4J1Gcz5+eylaT8VMvNmefeGde/lCTnikqYnNHrwI6Ni&#10;MIGSEQfPaHw9cFCUDN8cKtuslosGN6UE83Wzxg2GEiDq/ccsd6L3uEsiASWHAKbrEXDRqODCkRVm&#10;l/XKO/ExLujff4Ldb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CSy1/a8AQAATAMAAA4AAAAAAAAAAAAAAAAALgIAAGRycy9l&#10;Mm9Eb2MueG1sUEsBAi0AFAAGAAgAAAAhAEw3zXjaAAAACgEAAA8AAAAAAAAAAAAAAAAAFgQAAGRy&#10;cy9kb3ducmV2LnhtbFBLBQYAAAAABAAEAPMAAAAdBQAAAAA=&#10;" filled="f" stroked="f">
                      <v:textbox inset="2.16pt,1.44pt,0,1.44pt">
                        <w:txbxContent>
                          <w:p w14:paraId="4F7613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49664" behindDoc="0" locked="0" layoutInCell="1" allowOverlap="1" wp14:anchorId="099939CB" wp14:editId="564AD485">
                      <wp:simplePos x="0" y="0"/>
                      <wp:positionH relativeFrom="column">
                        <wp:posOffset>-63500</wp:posOffset>
                      </wp:positionH>
                      <wp:positionV relativeFrom="paragraph">
                        <wp:posOffset>355600</wp:posOffset>
                      </wp:positionV>
                      <wp:extent cx="1003300" cy="762000"/>
                      <wp:effectExtent l="0" t="0" r="0" b="0"/>
                      <wp:wrapNone/>
                      <wp:docPr id="5946" name="Rectangle 5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7F5D07-D006-7F4F-8034-EB3E954D2A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1A8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939CB" id="Rectangle 5946" o:spid="_x0000_s2273" style="position:absolute;margin-left:-5pt;margin-top:28pt;width:79pt;height:60pt;z-index:25124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Md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zfLO0octzil&#10;H6gbd92gyDnbGylVnm/WawyxxbKX8AyXKKKbyU8abP4iLTIVjU9XjdWUiMDkZrFZ1zgJgUer5WaB&#10;Pnap3osDxPRVeUuywygglKIsPz7GdL76dgXrMpjz89lL034qZObNcvWGde/lCTnikqYnNHrwI6Ni&#10;MIGSEQfPaHw9cFCUDN8cKtuslosGN6UE83Wzxg2GEiDq/ccsd6L3uEsiASWHAKbrEXDRqODCkRVm&#10;l/XKO/ExLujff4Ldb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Gg2Ix28AQAATAMAAA4AAAAAAAAAAAAAAAAALgIAAGRycy9l&#10;Mm9Eb2MueG1sUEsBAi0AFAAGAAgAAAAhAEw3zXjaAAAACgEAAA8AAAAAAAAAAAAAAAAAFgQAAGRy&#10;cy9kb3ducmV2LnhtbFBLBQYAAAAABAAEAPMAAAAdBQAAAAA=&#10;" filled="f" stroked="f">
                      <v:textbox inset="2.16pt,1.44pt,0,1.44pt">
                        <w:txbxContent>
                          <w:p w14:paraId="5D21A8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0688" behindDoc="0" locked="0" layoutInCell="1" allowOverlap="1" wp14:anchorId="0FC7DFDD" wp14:editId="01E3EA32">
                      <wp:simplePos x="0" y="0"/>
                      <wp:positionH relativeFrom="column">
                        <wp:posOffset>-63500</wp:posOffset>
                      </wp:positionH>
                      <wp:positionV relativeFrom="paragraph">
                        <wp:posOffset>355600</wp:posOffset>
                      </wp:positionV>
                      <wp:extent cx="1003300" cy="762000"/>
                      <wp:effectExtent l="0" t="0" r="0" b="0"/>
                      <wp:wrapNone/>
                      <wp:docPr id="5945" name="Rectangle 5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72EC75-6EC9-6347-88D2-98929A0A8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FA7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7DFDD" id="Rectangle 5945" o:spid="_x0000_s2274" style="position:absolute;margin-left:-5pt;margin-top:28pt;width:79pt;height:60pt;z-index:25125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4AuwEAAEw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vNusbSjx3OKWf&#10;qBv3vVXknB2MlGqe76zXGFOHZU/xES5RQncmP2lw8xdpkalofLpqrKZMBCY3q01b4yQEHt2uNyv0&#10;sUv1Whwh5a8qODI7jAJCKcry4/eUz1dfrmDdDOb8/OzlaT8VMstm3b5g3Qd5Qo64pPkBjbZhZFRY&#10;EykZcfCMpt8HDooS+82jss3tetXgppRg2TYtbjCUAFHv32a5F0PAXRIZKDlEMP2AgItGBReOrDC7&#10;rNe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0dBOALsBAABMAwAADgAAAAAAAAAAAAAAAAAuAgAAZHJzL2Uy&#10;b0RvYy54bWxQSwECLQAUAAYACAAAACEATDfNeNoAAAAKAQAADwAAAAAAAAAAAAAAAAAVBAAAZHJz&#10;L2Rvd25yZXYueG1sUEsFBgAAAAAEAAQA8wAAABwFAAAAAA==&#10;" filled="f" stroked="f">
                      <v:textbox inset="2.16pt,1.44pt,0,1.44pt">
                        <w:txbxContent>
                          <w:p w14:paraId="33CFA7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1712" behindDoc="0" locked="0" layoutInCell="1" allowOverlap="1" wp14:anchorId="1F9C2987" wp14:editId="44F1DDB6">
                      <wp:simplePos x="0" y="0"/>
                      <wp:positionH relativeFrom="column">
                        <wp:posOffset>-63500</wp:posOffset>
                      </wp:positionH>
                      <wp:positionV relativeFrom="paragraph">
                        <wp:posOffset>355600</wp:posOffset>
                      </wp:positionV>
                      <wp:extent cx="1003300" cy="762000"/>
                      <wp:effectExtent l="0" t="0" r="0" b="0"/>
                      <wp:wrapNone/>
                      <wp:docPr id="5944" name="Rectangle 5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92AFD-47B6-BB4B-9159-1891B2DE60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CB6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C2987" id="Rectangle 5944" o:spid="_x0000_s2275" style="position:absolute;margin-left:-5pt;margin-top:28pt;width:79pt;height:60pt;z-index:25125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nVS667sBAABMAwAADgAAAAAAAAAAAAAAAAAuAgAAZHJzL2Uy&#10;b0RvYy54bWxQSwECLQAUAAYACAAAACEATDfNeNoAAAAKAQAADwAAAAAAAAAAAAAAAAAVBAAAZHJz&#10;L2Rvd25yZXYueG1sUEsFBgAAAAAEAAQA8wAAABwFAAAAAA==&#10;" filled="f" stroked="f">
                      <v:textbox inset="2.16pt,1.44pt,0,1.44pt">
                        <w:txbxContent>
                          <w:p w14:paraId="1F0CB6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2736" behindDoc="0" locked="0" layoutInCell="1" allowOverlap="1" wp14:anchorId="0DD36C68" wp14:editId="02F28ABB">
                      <wp:simplePos x="0" y="0"/>
                      <wp:positionH relativeFrom="column">
                        <wp:posOffset>-63500</wp:posOffset>
                      </wp:positionH>
                      <wp:positionV relativeFrom="paragraph">
                        <wp:posOffset>355600</wp:posOffset>
                      </wp:positionV>
                      <wp:extent cx="1003300" cy="762000"/>
                      <wp:effectExtent l="0" t="0" r="0" b="0"/>
                      <wp:wrapNone/>
                      <wp:docPr id="5943" name="Rectangle 5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3A204-F384-CA45-8C98-68723F8495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05E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36C68" id="Rectangle 5943" o:spid="_x0000_s2276" style="position:absolute;margin-left:-5pt;margin-top:28pt;width:79pt;height:60pt;z-index:25125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giTALsBAABMAwAADgAAAAAAAAAAAAAAAAAuAgAAZHJzL2Uy&#10;b0RvYy54bWxQSwECLQAUAAYACAAAACEATDfNeNoAAAAKAQAADwAAAAAAAAAAAAAAAAAVBAAAZHJz&#10;L2Rvd25yZXYueG1sUEsFBgAAAAAEAAQA8wAAABwFAAAAAA==&#10;" filled="f" stroked="f">
                      <v:textbox inset="2.16pt,1.44pt,0,1.44pt">
                        <w:txbxContent>
                          <w:p w14:paraId="61905E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3760" behindDoc="0" locked="0" layoutInCell="1" allowOverlap="1" wp14:anchorId="2DC0DD36" wp14:editId="5AF319B7">
                      <wp:simplePos x="0" y="0"/>
                      <wp:positionH relativeFrom="column">
                        <wp:posOffset>-63500</wp:posOffset>
                      </wp:positionH>
                      <wp:positionV relativeFrom="paragraph">
                        <wp:posOffset>355600</wp:posOffset>
                      </wp:positionV>
                      <wp:extent cx="1003300" cy="762000"/>
                      <wp:effectExtent l="0" t="0" r="0" b="0"/>
                      <wp:wrapNone/>
                      <wp:docPr id="5942" name="Rectangle 5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29768-7DE7-044F-BF1D-BBF35C07D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00D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0DD36" id="Rectangle 5942" o:spid="_x0000_s2277" style="position:absolute;margin-left:-5pt;margin-top:28pt;width:79pt;height:60pt;z-index:25125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mjGfrugEAAEwDAAAOAAAAAAAAAAAAAAAAAC4CAABkcnMvZTJv&#10;RG9jLnhtbFBLAQItABQABgAIAAAAIQBMN8142gAAAAoBAAAPAAAAAAAAAAAAAAAAABQEAABkcnMv&#10;ZG93bnJldi54bWxQSwUGAAAAAAQABADzAAAAGwUAAAAA&#10;" filled="f" stroked="f">
                      <v:textbox inset="2.16pt,1.44pt,0,1.44pt">
                        <w:txbxContent>
                          <w:p w14:paraId="13B00D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4784" behindDoc="0" locked="0" layoutInCell="1" allowOverlap="1" wp14:anchorId="3B2E5BB2" wp14:editId="7C8089D0">
                      <wp:simplePos x="0" y="0"/>
                      <wp:positionH relativeFrom="column">
                        <wp:posOffset>-63500</wp:posOffset>
                      </wp:positionH>
                      <wp:positionV relativeFrom="paragraph">
                        <wp:posOffset>355600</wp:posOffset>
                      </wp:positionV>
                      <wp:extent cx="1003300" cy="762000"/>
                      <wp:effectExtent l="0" t="0" r="0" b="0"/>
                      <wp:wrapNone/>
                      <wp:docPr id="5941" name="Rectangle 5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FB55B-59F8-4A49-9D90-962EEC6DC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4F0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E5BB2" id="Rectangle 5941" o:spid="_x0000_s2278" style="position:absolute;margin-left:-5pt;margin-top:28pt;width:79pt;height:60pt;z-index:25125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sMuwEAAEwDAAAOAAAAZHJzL2Uyb0RvYy54bWysU9tu2zAMfR+wfxD0vviSdE2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NZtVQ4rnDKf1E&#10;3bjvrSLn7GCkVPN8Z73GmDose4qPcIkSujP5SYObv0iLTEXj01VjNWUiMLlZbtY1TkLg0e1qs0Qf&#10;u1SvxRFS/qqCI7PDKCCUoiw/fk/5fPXlCtbNYM7Pz16e9lMh07Q37QvWfZAn5IhLmh/QaBtGRoU1&#10;kZIRB89o+n3goCix3zwq296uli1uSgmadbvGDYYSIOr92yz3Ygi4SyIDJYcIph8QcNGo4MKRFWaX&#10;9Zp34m1c0L/+BL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wYLDLsBAABMAwAADgAAAAAAAAAAAAAAAAAuAgAAZHJzL2Uy&#10;b0RvYy54bWxQSwECLQAUAAYACAAAACEATDfNeNoAAAAKAQAADwAAAAAAAAAAAAAAAAAVBAAAZHJz&#10;L2Rvd25yZXYueG1sUEsFBgAAAAAEAAQA8wAAABwFAAAAAA==&#10;" filled="f" stroked="f">
                      <v:textbox inset="2.16pt,1.44pt,0,1.44pt">
                        <w:txbxContent>
                          <w:p w14:paraId="3184F0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5808" behindDoc="0" locked="0" layoutInCell="1" allowOverlap="1" wp14:anchorId="6A33DBB5" wp14:editId="6280A55D">
                      <wp:simplePos x="0" y="0"/>
                      <wp:positionH relativeFrom="column">
                        <wp:posOffset>-63500</wp:posOffset>
                      </wp:positionH>
                      <wp:positionV relativeFrom="paragraph">
                        <wp:posOffset>355600</wp:posOffset>
                      </wp:positionV>
                      <wp:extent cx="1003300" cy="762000"/>
                      <wp:effectExtent l="0" t="0" r="0" b="0"/>
                      <wp:wrapNone/>
                      <wp:docPr id="5940" name="Rectangle 5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96697-CF88-5C44-B077-F558775BF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65B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3DBB5" id="Rectangle 5940" o:spid="_x0000_s2279" style="position:absolute;margin-left:-5pt;margin-top:28pt;width:79pt;height:60pt;z-index:25125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4L/57sBAABMAwAADgAAAAAAAAAAAAAAAAAuAgAAZHJzL2Uy&#10;b0RvYy54bWxQSwECLQAUAAYACAAAACEATDfNeNoAAAAKAQAADwAAAAAAAAAAAAAAAAAVBAAAZHJz&#10;L2Rvd25yZXYueG1sUEsFBgAAAAAEAAQA8wAAABwFAAAAAA==&#10;" filled="f" stroked="f">
                      <v:textbox inset="2.16pt,1.44pt,0,1.44pt">
                        <w:txbxContent>
                          <w:p w14:paraId="2D765B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6832" behindDoc="0" locked="0" layoutInCell="1" allowOverlap="1" wp14:anchorId="7C54CF3A" wp14:editId="5C9EDA3B">
                      <wp:simplePos x="0" y="0"/>
                      <wp:positionH relativeFrom="column">
                        <wp:posOffset>-63500</wp:posOffset>
                      </wp:positionH>
                      <wp:positionV relativeFrom="paragraph">
                        <wp:posOffset>355600</wp:posOffset>
                      </wp:positionV>
                      <wp:extent cx="1003300" cy="762000"/>
                      <wp:effectExtent l="0" t="0" r="0" b="0"/>
                      <wp:wrapNone/>
                      <wp:docPr id="5939" name="Rectangle 5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6DC93-8E0A-9741-807D-1DD07B411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648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4CF3A" id="Rectangle 5939" o:spid="_x0000_s2280" style="position:absolute;margin-left:-5pt;margin-top:28pt;width:79pt;height:60pt;z-index:25125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N6ug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68WaEs8dTukX&#10;6sZ9ZxU5ZXsjpZrmO+k1xNRi2XN8gnOU0J3Ijxrc9EVaZCwaHy8aqzETgUl8ZVXjJAQeXS/XC/Sx&#10;S/VWHCHlnyo4MjmMAkIpyvLDfcqnq69XsG4Cc3p+8vK4GwuZeXO1fMW6C/KIHHFJ8yMabcPAqLAm&#10;UjLg4BlNf/YcFCX2zqOyzfVy0eCmlGC+ala4wVACRL17n+Ve9AF3SWSgZB/BdD0CLhoVXDiywuy8&#10;XtNOvI8L+refYPsX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cqkN6ugEAAEwDAAAOAAAAAAAAAAAAAAAAAC4CAABkcnMvZTJv&#10;RG9jLnhtbFBLAQItABQABgAIAAAAIQBMN8142gAAAAoBAAAPAAAAAAAAAAAAAAAAABQEAABkcnMv&#10;ZG93bnJldi54bWxQSwUGAAAAAAQABADzAAAAGwUAAAAA&#10;" filled="f" stroked="f">
                      <v:textbox inset="2.16pt,1.44pt,0,1.44pt">
                        <w:txbxContent>
                          <w:p w14:paraId="76A648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7856" behindDoc="0" locked="0" layoutInCell="1" allowOverlap="1" wp14:anchorId="5526F481" wp14:editId="527EE85B">
                      <wp:simplePos x="0" y="0"/>
                      <wp:positionH relativeFrom="column">
                        <wp:posOffset>-63500</wp:posOffset>
                      </wp:positionH>
                      <wp:positionV relativeFrom="paragraph">
                        <wp:posOffset>355600</wp:posOffset>
                      </wp:positionV>
                      <wp:extent cx="1003300" cy="762000"/>
                      <wp:effectExtent l="0" t="0" r="0" b="0"/>
                      <wp:wrapNone/>
                      <wp:docPr id="5938" name="Rectangle 5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A2BB3F-7AF3-C14B-88A1-D98C2D700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0D0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6F481" id="Rectangle 5938" o:spid="_x0000_s2281" style="position:absolute;margin-left:-5pt;margin-top:28pt;width:79pt;height:60pt;z-index:25125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C63kbsBAABMAwAADgAAAAAAAAAAAAAAAAAuAgAAZHJzL2Uy&#10;b0RvYy54bWxQSwECLQAUAAYACAAAACEATDfNeNoAAAAKAQAADwAAAAAAAAAAAAAAAAAVBAAAZHJz&#10;L2Rvd25yZXYueG1sUEsFBgAAAAAEAAQA8wAAABwFAAAAAA==&#10;" filled="f" stroked="f">
                      <v:textbox inset="2.16pt,1.44pt,0,1.44pt">
                        <w:txbxContent>
                          <w:p w14:paraId="4E80D0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8880" behindDoc="0" locked="0" layoutInCell="1" allowOverlap="1" wp14:anchorId="69A4CFAF" wp14:editId="72C06A9A">
                      <wp:simplePos x="0" y="0"/>
                      <wp:positionH relativeFrom="column">
                        <wp:posOffset>-63500</wp:posOffset>
                      </wp:positionH>
                      <wp:positionV relativeFrom="paragraph">
                        <wp:posOffset>355600</wp:posOffset>
                      </wp:positionV>
                      <wp:extent cx="1003300" cy="762000"/>
                      <wp:effectExtent l="0" t="0" r="0" b="0"/>
                      <wp:wrapNone/>
                      <wp:docPr id="5937" name="Rectangle 5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2CD1C0-836B-B448-B238-6D813D8AB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52A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4CFAF" id="Rectangle 5937" o:spid="_x0000_s2282" style="position:absolute;margin-left:-5pt;margin-top:28pt;width:79pt;height:60pt;z-index:25125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n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XqxpMRxi1P6&#10;jbpx1w2KnLK9kVLl+Wa9xhBbLHsKj3COIrqZ/KTB5i/SIlPR+HjRWE2JCEyuF+tVjZMQeLS8Wi/Q&#10;xy7Ve3GAmL4rb0l2GAWEUpTlh58xna6+XcG6DOb0fPbStJsKmXlzffOGdeflETnikqYHNHrwI6Ni&#10;MIGSEQfPaHzdc1CUDD8cKtssrxYNbkoJ5qtmhRsMJUDUu49Z7kTvcZdEAkr2AUzXI+CiUcGFIyvM&#10;zuuVd+JjXNC//wTb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D/uiqe8AQAATAMAAA4AAAAAAAAAAAAAAAAALgIAAGRycy9l&#10;Mm9Eb2MueG1sUEsBAi0AFAAGAAgAAAAhAEw3zXjaAAAACgEAAA8AAAAAAAAAAAAAAAAAFgQAAGRy&#10;cy9kb3ducmV2LnhtbFBLBQYAAAAABAAEAPMAAAAdBQAAAAA=&#10;" filled="f" stroked="f">
                      <v:textbox inset="2.16pt,1.44pt,0,1.44pt">
                        <w:txbxContent>
                          <w:p w14:paraId="35752A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59904" behindDoc="0" locked="0" layoutInCell="1" allowOverlap="1" wp14:anchorId="5AC683B7" wp14:editId="0CB7E15E">
                      <wp:simplePos x="0" y="0"/>
                      <wp:positionH relativeFrom="column">
                        <wp:posOffset>-63500</wp:posOffset>
                      </wp:positionH>
                      <wp:positionV relativeFrom="paragraph">
                        <wp:posOffset>355600</wp:posOffset>
                      </wp:positionV>
                      <wp:extent cx="1003300" cy="762000"/>
                      <wp:effectExtent l="0" t="0" r="0" b="0"/>
                      <wp:wrapNone/>
                      <wp:docPr id="5936" name="Rectangle 5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BA440-D3A6-DC48-98C0-3947B0997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6F0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683B7" id="Rectangle 5936" o:spid="_x0000_s2283" style="position:absolute;margin-left:-5pt;margin-top:28pt;width:79pt;height:60pt;z-index:25125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5M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XpxQ4njFqf0&#10;G3XjrhsUOWV7I6XK8816jSG2WPYUHuEcRXQz+UmDzV+kRaai8fGisZoSEZhcL9arGich8Gh5tV6g&#10;j12q9+IAMX1X3pLsMAoIpSjLDz9jOl19u4J1Gczp+eylaTcVMvPmevmGdeflETnikqYHNHrwI6Ni&#10;MIGSEQfPaHzdc1CUDD8cKtssrxYNbkoJ5qtmhRsMJUDUu49Z7kTvcZdEAkr2AUzXI+CiUcGFIyvM&#10;zuuVd+JjXNC//wTb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Nqfky8AQAATAMAAA4AAAAAAAAAAAAAAAAALgIAAGRycy9l&#10;Mm9Eb2MueG1sUEsBAi0AFAAGAAgAAAAhAEw3zXjaAAAACgEAAA8AAAAAAAAAAAAAAAAAFgQAAGRy&#10;cy9kb3ducmV2LnhtbFBLBQYAAAAABAAEAPMAAAAdBQAAAAA=&#10;" filled="f" stroked="f">
                      <v:textbox inset="2.16pt,1.44pt,0,1.44pt">
                        <w:txbxContent>
                          <w:p w14:paraId="7EE6F0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60928" behindDoc="0" locked="0" layoutInCell="1" allowOverlap="1" wp14:anchorId="054D9D7B" wp14:editId="0D9F325B">
                      <wp:simplePos x="0" y="0"/>
                      <wp:positionH relativeFrom="column">
                        <wp:posOffset>-63500</wp:posOffset>
                      </wp:positionH>
                      <wp:positionV relativeFrom="paragraph">
                        <wp:posOffset>355600</wp:posOffset>
                      </wp:positionV>
                      <wp:extent cx="1003300" cy="762000"/>
                      <wp:effectExtent l="0" t="0" r="0" b="0"/>
                      <wp:wrapNone/>
                      <wp:docPr id="5935" name="Rectangle 5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182557-E2F3-0947-9F1C-53AC60370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330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D9D7B" id="Rectangle 5935" o:spid="_x0000_s2284" style="position:absolute;margin-left:-5pt;margin-top:28pt;width:79pt;height:60pt;z-index:25126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owTUbsBAABMAwAADgAAAAAAAAAAAAAAAAAuAgAAZHJzL2Uy&#10;b0RvYy54bWxQSwECLQAUAAYACAAAACEATDfNeNoAAAAKAQAADwAAAAAAAAAAAAAAAAAVBAAAZHJz&#10;L2Rvd25yZXYueG1sUEsFBgAAAAAEAAQA8wAAABwFAAAAAA==&#10;" filled="f" stroked="f">
                      <v:textbox inset="2.16pt,1.44pt,0,1.44pt">
                        <w:txbxContent>
                          <w:p w14:paraId="74F330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61952" behindDoc="0" locked="0" layoutInCell="1" allowOverlap="1" wp14:anchorId="2F5B8927" wp14:editId="65A96A91">
                      <wp:simplePos x="0" y="0"/>
                      <wp:positionH relativeFrom="column">
                        <wp:posOffset>-63500</wp:posOffset>
                      </wp:positionH>
                      <wp:positionV relativeFrom="paragraph">
                        <wp:posOffset>355600</wp:posOffset>
                      </wp:positionV>
                      <wp:extent cx="1003300" cy="762000"/>
                      <wp:effectExtent l="0" t="0" r="0" b="0"/>
                      <wp:wrapNone/>
                      <wp:docPr id="5934" name="Rectangle 5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9020F-24EB-E94B-94AF-FC0D0D61A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F7F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B8927" id="Rectangle 5934" o:spid="_x0000_s2285" style="position:absolute;margin-left:-5pt;margin-top:28pt;width:79pt;height:60pt;z-index:25126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gjnursBAABMAwAADgAAAAAAAAAAAAAAAAAuAgAAZHJzL2Uy&#10;b0RvYy54bWxQSwECLQAUAAYACAAAACEATDfNeNoAAAAKAQAADwAAAAAAAAAAAAAAAAAVBAAAZHJz&#10;L2Rvd25yZXYueG1sUEsFBgAAAAAEAAQA8wAAABwFAAAAAA==&#10;" filled="f" stroked="f">
                      <v:textbox inset="2.16pt,1.44pt,0,1.44pt">
                        <w:txbxContent>
                          <w:p w14:paraId="24EF7F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62976" behindDoc="0" locked="0" layoutInCell="1" allowOverlap="1" wp14:anchorId="2F6A2EDE" wp14:editId="1794CD99">
                      <wp:simplePos x="0" y="0"/>
                      <wp:positionH relativeFrom="column">
                        <wp:posOffset>-63500</wp:posOffset>
                      </wp:positionH>
                      <wp:positionV relativeFrom="paragraph">
                        <wp:posOffset>355600</wp:posOffset>
                      </wp:positionV>
                      <wp:extent cx="1003300" cy="762000"/>
                      <wp:effectExtent l="0" t="0" r="0" b="0"/>
                      <wp:wrapNone/>
                      <wp:docPr id="5933" name="Rectangle 5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0D5D-5EAB-B242-ADCB-2ECBFAFB9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B4B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A2EDE" id="Rectangle 5933" o:spid="_x0000_s2286" style="position:absolute;margin-left:-5pt;margin-top:28pt;width:79pt;height:60pt;z-index:25126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MdWArsBAABMAwAADgAAAAAAAAAAAAAAAAAuAgAAZHJzL2Uy&#10;b0RvYy54bWxQSwECLQAUAAYACAAAACEATDfNeNoAAAAKAQAADwAAAAAAAAAAAAAAAAAVBAAAZHJz&#10;L2Rvd25yZXYueG1sUEsFBgAAAAAEAAQA8wAAABwFAAAAAA==&#10;" filled="f" stroked="f">
                      <v:textbox inset="2.16pt,1.44pt,0,1.44pt">
                        <w:txbxContent>
                          <w:p w14:paraId="120B4B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64000" behindDoc="0" locked="0" layoutInCell="1" allowOverlap="1" wp14:anchorId="42A01CFB" wp14:editId="13849E15">
                      <wp:simplePos x="0" y="0"/>
                      <wp:positionH relativeFrom="column">
                        <wp:posOffset>-63500</wp:posOffset>
                      </wp:positionH>
                      <wp:positionV relativeFrom="paragraph">
                        <wp:posOffset>355600</wp:posOffset>
                      </wp:positionV>
                      <wp:extent cx="1003300" cy="762000"/>
                      <wp:effectExtent l="0" t="0" r="0" b="0"/>
                      <wp:wrapNone/>
                      <wp:docPr id="5932" name="Rectangle 5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0EE5B-BD30-804A-82E0-510717579F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30F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01CFB" id="Rectangle 5932" o:spid="_x0000_s2287" style="position:absolute;margin-left:-5pt;margin-top:28pt;width:79pt;height:60pt;z-index:25126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LpuQEAAEw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x+3Kw6Sjx3OKXv&#10;qBv3g1XknB2NlKrMt+g1xdRj2XN8gkuU0C3kZw2ufJEWmavGp6vGas5EYHKz2qxbnITAo7ubzQp9&#10;7NK8FkdI+bMKjhSHUUAoVVl+/Jry+erLFawrYM7PFy/P+7mSWXa3V6z7IE/IEZc0P6LRNkyMCmsi&#10;JRMOntH068BBUWK/eFS2u7spQuQaLNfdGjcYaoCo92+z3Isx4C6JDJQcIphhRMD13YoLR1aZXdar&#10;7MTbuKJ//Ql2vw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OBDoum5AQAATAMAAA4AAAAAAAAAAAAAAAAALgIAAGRycy9lMm9E&#10;b2MueG1sUEsBAi0AFAAGAAgAAAAhAEw3zXjaAAAACgEAAA8AAAAAAAAAAAAAAAAAEwQAAGRycy9k&#10;b3ducmV2LnhtbFBLBQYAAAAABAAEAPMAAAAaBQAAAAA=&#10;" filled="f" stroked="f">
                      <v:textbox inset="2.16pt,1.44pt,0,1.44pt">
                        <w:txbxContent>
                          <w:p w14:paraId="37430F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65024" behindDoc="0" locked="0" layoutInCell="1" allowOverlap="1" wp14:anchorId="61B13763" wp14:editId="66A6ADCD">
                      <wp:simplePos x="0" y="0"/>
                      <wp:positionH relativeFrom="column">
                        <wp:posOffset>-63500</wp:posOffset>
                      </wp:positionH>
                      <wp:positionV relativeFrom="paragraph">
                        <wp:posOffset>355600</wp:posOffset>
                      </wp:positionV>
                      <wp:extent cx="1003300" cy="762000"/>
                      <wp:effectExtent l="0" t="0" r="0" b="0"/>
                      <wp:wrapNone/>
                      <wp:docPr id="5931" name="Rectangle 5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6163E-4FF1-FB49-B317-9A2BBB435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CC6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13763" id="Rectangle 5931" o:spid="_x0000_s2288" style="position:absolute;margin-left:-5pt;margin-top:28pt;width:79pt;height:60pt;z-index:25126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cnODrsBAABMAwAADgAAAAAAAAAAAAAAAAAuAgAAZHJzL2Uy&#10;b0RvYy54bWxQSwECLQAUAAYACAAAACEATDfNeNoAAAAKAQAADwAAAAAAAAAAAAAAAAAVBAAAZHJz&#10;L2Rvd25yZXYueG1sUEsFBgAAAAAEAAQA8wAAABwFAAAAAA==&#10;" filled="f" stroked="f">
                      <v:textbox inset="2.16pt,1.44pt,0,1.44pt">
                        <w:txbxContent>
                          <w:p w14:paraId="71BCC6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66048" behindDoc="0" locked="0" layoutInCell="1" allowOverlap="1" wp14:anchorId="23666D56" wp14:editId="2B7D4A3E">
                      <wp:simplePos x="0" y="0"/>
                      <wp:positionH relativeFrom="column">
                        <wp:posOffset>-63500</wp:posOffset>
                      </wp:positionH>
                      <wp:positionV relativeFrom="paragraph">
                        <wp:posOffset>355600</wp:posOffset>
                      </wp:positionV>
                      <wp:extent cx="1003300" cy="762000"/>
                      <wp:effectExtent l="0" t="0" r="0" b="0"/>
                      <wp:wrapNone/>
                      <wp:docPr id="5930" name="Rectangle 5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712A6-60B0-9A49-97EA-B2095AE8F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047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66D56" id="Rectangle 5930" o:spid="_x0000_s2289" style="position:absolute;margin-left:-5pt;margin-top:28pt;width:79pt;height:60pt;z-index:25126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OU065bsBAABMAwAADgAAAAAAAAAAAAAAAAAuAgAAZHJzL2Uy&#10;b0RvYy54bWxQSwECLQAUAAYACAAAACEATDfNeNoAAAAKAQAADwAAAAAAAAAAAAAAAAAVBAAAZHJz&#10;L2Rvd25yZXYueG1sUEsFBgAAAAAEAAQA8wAAABwFAAAAAA==&#10;" filled="f" stroked="f">
                      <v:textbox inset="2.16pt,1.44pt,0,1.44pt">
                        <w:txbxContent>
                          <w:p w14:paraId="724047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67072" behindDoc="0" locked="0" layoutInCell="1" allowOverlap="1" wp14:anchorId="009609BD" wp14:editId="170049A4">
                      <wp:simplePos x="0" y="0"/>
                      <wp:positionH relativeFrom="column">
                        <wp:posOffset>-63500</wp:posOffset>
                      </wp:positionH>
                      <wp:positionV relativeFrom="paragraph">
                        <wp:posOffset>355600</wp:posOffset>
                      </wp:positionV>
                      <wp:extent cx="1003300" cy="762000"/>
                      <wp:effectExtent l="0" t="0" r="0" b="0"/>
                      <wp:wrapNone/>
                      <wp:docPr id="5929" name="Rectangle 5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863B5-30A5-2546-867D-06B8F9EFE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E51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609BD" id="Rectangle 5929" o:spid="_x0000_s2290" style="position:absolute;margin-left:-5pt;margin-top:28pt;width:79pt;height:60pt;z-index:25126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WuwEAAEw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Y/t01LiecOp/QT&#10;deO+t4qcs4ORUs3znfUaY+qw7Ck+wiVK6M7kJw1u/iItMhWNT1eN1ZSJwGS7ajc1TkLg0e26XaGP&#10;XarX4ggpf1XBkdlhFBBKUZYfv6d8vvpyBetmMOfnZy9P+6mQWTY36xes+yBPyBGXND+g0TaMjApr&#10;IiUjDp7R9PvAQVFiv3lUtrldrxrclBIsN80GNxhKgKj3b7PciyHgLokMlBwimH5AwEWjggtHVphd&#10;1mv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sBaVrsBAABMAwAADgAAAAAAAAAAAAAAAAAuAgAAZHJzL2Uy&#10;b0RvYy54bWxQSwECLQAUAAYACAAAACEATDfNeNoAAAAKAQAADwAAAAAAAAAAAAAAAAAVBAAAZHJz&#10;L2Rvd25yZXYueG1sUEsFBgAAAAAEAAQA8wAAABwFAAAAAA==&#10;" filled="f" stroked="f">
                      <v:textbox inset="2.16pt,1.44pt,0,1.44pt">
                        <w:txbxContent>
                          <w:p w14:paraId="0AAE51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68096" behindDoc="0" locked="0" layoutInCell="1" allowOverlap="1" wp14:anchorId="0115D1FB" wp14:editId="3D25280B">
                      <wp:simplePos x="0" y="0"/>
                      <wp:positionH relativeFrom="column">
                        <wp:posOffset>-63500</wp:posOffset>
                      </wp:positionH>
                      <wp:positionV relativeFrom="paragraph">
                        <wp:posOffset>355600</wp:posOffset>
                      </wp:positionV>
                      <wp:extent cx="1003300" cy="762000"/>
                      <wp:effectExtent l="0" t="0" r="0" b="0"/>
                      <wp:wrapNone/>
                      <wp:docPr id="5928" name="Rectangle 5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75522-6761-B94C-BD65-83452C7E3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2D6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5D1FB" id="Rectangle 5928" o:spid="_x0000_s2291" style="position:absolute;margin-left:-5pt;margin-top:28pt;width:79pt;height:60pt;z-index:25126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69uwEAAEw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1eNTgrzx1O6Tfq&#10;xn1nFTlmeyOlmuY76TXE1GLZc3yCU5TQnciPGtz0RVpkLBofzhqrMROBydVitaxxEgKPbq9WC/Sx&#10;S/VRHCHlHyo4MjmMAkIpyvL9r5SPV9+vYN0E5vj85OVxOxYy8+bm+h3rNsgDcsQlzY9otA0Do8Ka&#10;SMmAg2c0/dlxUJTYnx6VbW6vFg1uSgnmy2aJqkAJEPX2c5Z70QfcJZGBkl0E0/UIuGhUcOHICrPT&#10;ek078Tku6D9+gs0b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kSuvbsBAABMAwAADgAAAAAAAAAAAAAAAAAuAgAAZHJzL2Uy&#10;b0RvYy54bWxQSwECLQAUAAYACAAAACEATDfNeNoAAAAKAQAADwAAAAAAAAAAAAAAAAAVBAAAZHJz&#10;L2Rvd25yZXYueG1sUEsFBgAAAAAEAAQA8wAAABwFAAAAAA==&#10;" filled="f" stroked="f">
                      <v:textbox inset="2.16pt,1.44pt,0,1.44pt">
                        <w:txbxContent>
                          <w:p w14:paraId="5422D6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69120" behindDoc="0" locked="0" layoutInCell="1" allowOverlap="1" wp14:anchorId="557E0361" wp14:editId="5E54719C">
                      <wp:simplePos x="0" y="0"/>
                      <wp:positionH relativeFrom="column">
                        <wp:posOffset>-63500</wp:posOffset>
                      </wp:positionH>
                      <wp:positionV relativeFrom="paragraph">
                        <wp:posOffset>355600</wp:posOffset>
                      </wp:positionV>
                      <wp:extent cx="1003300" cy="762000"/>
                      <wp:effectExtent l="0" t="0" r="0" b="0"/>
                      <wp:wrapNone/>
                      <wp:docPr id="5927" name="Rectangle 5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002DD-4679-9F4D-B8C4-8BC513138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A3B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E0361" id="Rectangle 5927" o:spid="_x0000_s2292" style="position:absolute;margin-left:-5pt;margin-top:28pt;width:79pt;height:60pt;z-index:25126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OLuwEAAEw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3aZZUeK4xSn9&#10;QN246wZFztneSKnyfLNeY4gtlr2EZ7hEEd1MftJg8xdpkalofLpqrKZEBCY3i826xkkIPFrdbhbo&#10;Y5fqvThATF+VtyQ7jAJCKcry42NM56tvV7Augzk/n7007adCZt4sl29Y916ekCMuaXpCowc/MioG&#10;EygZcfCMxtcDB0XJ8M2hss3qdtHgppRgvm7WuMF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YSTi7sBAABMAwAADgAAAAAAAAAAAAAAAAAuAgAAZHJzL2Uy&#10;b0RvYy54bWxQSwECLQAUAAYACAAAACEATDfNeNoAAAAKAQAADwAAAAAAAAAAAAAAAAAVBAAAZHJz&#10;L2Rvd25yZXYueG1sUEsFBgAAAAAEAAQA8wAAABwFAAAAAA==&#10;" filled="f" stroked="f">
                      <v:textbox inset="2.16pt,1.44pt,0,1.44pt">
                        <w:txbxContent>
                          <w:p w14:paraId="221A3B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0144" behindDoc="0" locked="0" layoutInCell="1" allowOverlap="1" wp14:anchorId="6897518D" wp14:editId="10206CEF">
                      <wp:simplePos x="0" y="0"/>
                      <wp:positionH relativeFrom="column">
                        <wp:posOffset>-63500</wp:posOffset>
                      </wp:positionH>
                      <wp:positionV relativeFrom="paragraph">
                        <wp:posOffset>355600</wp:posOffset>
                      </wp:positionV>
                      <wp:extent cx="1003300" cy="762000"/>
                      <wp:effectExtent l="0" t="0" r="0" b="0"/>
                      <wp:wrapNone/>
                      <wp:docPr id="5926" name="Rectangle 5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D5AA6-A372-E845-9D69-BF19DE43D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00E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7518D" id="Rectangle 5926" o:spid="_x0000_s2293" style="position:absolute;margin-left:-5pt;margin-top:28pt;width:79pt;height:60pt;z-index:25127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dguwEAAEw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3aZZUuK4xSn9&#10;QN246wZFztneSKnyfLNeY4gtlr2EZ7hEEd1MftJg8xdpkalofLpqrKZEBCY3i826xkkIPFrdbhbo&#10;Y5fqvThATF+VtyQ7jAJCKcry42NM56tvV7Augzk/n7007adCZt4sV29Y916ekCMuaXpCowc/MioG&#10;EygZcfCMxtcDB0XJ8M2hss3qdtHgppRgvm7WuMF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QBnYLsBAABMAwAADgAAAAAAAAAAAAAAAAAuAgAAZHJzL2Uy&#10;b0RvYy54bWxQSwECLQAUAAYACAAAACEATDfNeNoAAAAKAQAADwAAAAAAAAAAAAAAAAAVBAAAZHJz&#10;L2Rvd25yZXYueG1sUEsFBgAAAAAEAAQA8wAAABwFAAAAAA==&#10;" filled="f" stroked="f">
                      <v:textbox inset="2.16pt,1.44pt,0,1.44pt">
                        <w:txbxContent>
                          <w:p w14:paraId="68E00E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1168" behindDoc="0" locked="0" layoutInCell="1" allowOverlap="1" wp14:anchorId="46FFD714" wp14:editId="5FEAF454">
                      <wp:simplePos x="0" y="0"/>
                      <wp:positionH relativeFrom="column">
                        <wp:posOffset>-63500</wp:posOffset>
                      </wp:positionH>
                      <wp:positionV relativeFrom="paragraph">
                        <wp:posOffset>355600</wp:posOffset>
                      </wp:positionV>
                      <wp:extent cx="1003300" cy="762000"/>
                      <wp:effectExtent l="0" t="0" r="0" b="0"/>
                      <wp:wrapNone/>
                      <wp:docPr id="5925" name="Rectangle 5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5B84D1-0772-3E47-BC24-951A4E8A44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A5E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FD714" id="Rectangle 5925" o:spid="_x0000_s2294" style="position:absolute;margin-left:-5pt;margin-top:28pt;width:79pt;height:60pt;z-index:25127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OYKfbsBAABMAwAADgAAAAAAAAAAAAAAAAAuAgAAZHJzL2Uy&#10;b0RvYy54bWxQSwECLQAUAAYACAAAACEATDfNeNoAAAAKAQAADwAAAAAAAAAAAAAAAAAVBAAAZHJz&#10;L2Rvd25yZXYueG1sUEsFBgAAAAAEAAQA8wAAABwFAAAAAA==&#10;" filled="f" stroked="f">
                      <v:textbox inset="2.16pt,1.44pt,0,1.44pt">
                        <w:txbxContent>
                          <w:p w14:paraId="11EA5E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2192" behindDoc="0" locked="0" layoutInCell="1" allowOverlap="1" wp14:anchorId="53AC2117" wp14:editId="0D7E62C0">
                      <wp:simplePos x="0" y="0"/>
                      <wp:positionH relativeFrom="column">
                        <wp:posOffset>-63500</wp:posOffset>
                      </wp:positionH>
                      <wp:positionV relativeFrom="paragraph">
                        <wp:posOffset>355600</wp:posOffset>
                      </wp:positionV>
                      <wp:extent cx="1003300" cy="762000"/>
                      <wp:effectExtent l="0" t="0" r="0" b="0"/>
                      <wp:wrapNone/>
                      <wp:docPr id="5924" name="Rectangle 5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C83F-DB63-A24B-BCE9-4DEE692BB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245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C2117" id="Rectangle 5924" o:spid="_x0000_s2295" style="position:absolute;margin-left:-5pt;margin-top:28pt;width:79pt;height:60pt;z-index:25127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6WuwEAAEw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Y/t82aEs8dTukn&#10;6sZ9bxU5ZwcjpZrnO+s1xtRh2VN8hEuU0J3JTxrc/EVaZCoan64aqykTgcl21W5qnITAo9t1u0If&#10;u1SvxRFS/qqCI7PDKCCUoiw/fk/5fPXlCtbNYM7Pz16e9lMhs2xu2hes+yBPyBGXND+g0TaMjApr&#10;IiUjDp7R9PvAQVFiv3lUtrldrxrclBIsN80GNxhKgKj3b7PciyHgLokMlBwimH5AwEWjggtHVphd&#10;1mv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5GL+lrsBAABMAwAADgAAAAAAAAAAAAAAAAAuAgAAZHJzL2Uy&#10;b0RvYy54bWxQSwECLQAUAAYACAAAACEATDfNeNoAAAAKAQAADwAAAAAAAAAAAAAAAAAVBAAAZHJz&#10;L2Rvd25yZXYueG1sUEsFBgAAAAAEAAQA8wAAABwFAAAAAA==&#10;" filled="f" stroked="f">
                      <v:textbox inset="2.16pt,1.44pt,0,1.44pt">
                        <w:txbxContent>
                          <w:p w14:paraId="086245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3216" behindDoc="0" locked="0" layoutInCell="1" allowOverlap="1" wp14:anchorId="449F08BC" wp14:editId="241EFBDA">
                      <wp:simplePos x="0" y="0"/>
                      <wp:positionH relativeFrom="column">
                        <wp:posOffset>-63500</wp:posOffset>
                      </wp:positionH>
                      <wp:positionV relativeFrom="paragraph">
                        <wp:posOffset>355600</wp:posOffset>
                      </wp:positionV>
                      <wp:extent cx="1003300" cy="762000"/>
                      <wp:effectExtent l="0" t="0" r="0" b="0"/>
                      <wp:wrapNone/>
                      <wp:docPr id="5923" name="Rectangle 5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B5EAC-42F8-5247-A811-645C8ADB6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582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F08BC" id="Rectangle 5923" o:spid="_x0000_s2296" style="position:absolute;margin-left:-5pt;margin-top:28pt;width:79pt;height:60pt;z-index:25127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d9uwEAAEw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L7fditKPHfYpW/o&#10;G/eDVeRSHY2UqvS3+DXF1OO15/gE1yzhsoifNbjyRVlkrh6fbx6rOROBxe1qu2mxEwK31nfbFa4R&#10;pXm5HCHlTyo4UhaMAlKpzvLTl5QvR38fwXuFzOX5ssrzYa5ilt264pbiIcgzasQhzY8YtA0To8Ka&#10;SMmEjWc0/TxyUJTYzx6d7dZ3qw4npSbLTbfBCYaaIOvD6yr3Ygw4SyIDJccIZhiRcPWo8sKWVWXX&#10;8Soz8Tqv7F9+gv0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kz7XfbsBAABMAwAADgAAAAAAAAAAAAAAAAAuAgAAZHJzL2Uy&#10;b0RvYy54bWxQSwECLQAUAAYACAAAACEATDfNeNoAAAAKAQAADwAAAAAAAAAAAAAAAAAVBAAAZHJz&#10;L2Rvd25yZXYueG1sUEsFBgAAAAAEAAQA8wAAABwFAAAAAA==&#10;" filled="f" stroked="f">
                      <v:textbox inset="2.16pt,1.44pt,0,1.44pt">
                        <w:txbxContent>
                          <w:p w14:paraId="523582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4240" behindDoc="0" locked="0" layoutInCell="1" allowOverlap="1" wp14:anchorId="53B08EB8" wp14:editId="37600F59">
                      <wp:simplePos x="0" y="0"/>
                      <wp:positionH relativeFrom="column">
                        <wp:posOffset>-63500</wp:posOffset>
                      </wp:positionH>
                      <wp:positionV relativeFrom="paragraph">
                        <wp:posOffset>355600</wp:posOffset>
                      </wp:positionV>
                      <wp:extent cx="1003300" cy="762000"/>
                      <wp:effectExtent l="0" t="0" r="0" b="0"/>
                      <wp:wrapNone/>
                      <wp:docPr id="5922" name="Rectangle 5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7C2-BB4F-1C4E-9852-84BD145A5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C78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08EB8" id="Rectangle 5922" o:spid="_x0000_s2297" style="position:absolute;margin-left:-5pt;margin-top:28pt;width:79pt;height:60pt;z-index:25127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OWuQEAAEw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fb7uOEs8dTukb&#10;6sb9YBW5ZEcjpSrzLXpNMfVY9hyf4BoldAv5WYMrX6RF5qrx+aaxmjMRmNyutpsWJyHwaH23XaGP&#10;XZqX4ggpf1LBkeIwCgilKstPX1K+XP19BesKmMvzxcvzYa5klt36hvUQ5Bk54pLmRzTaholRYU2k&#10;ZMLBM5p+HjkoSuxnj8p267sVCpFrsNx0G9xgqAGiPrzOci/GgLskMlByjGCGEQHXdysuHFlldl2v&#10;shOv44r+5SfY/wI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N+6I5a5AQAATAMAAA4AAAAAAAAAAAAAAAAALgIAAGRycy9lMm9E&#10;b2MueG1sUEsBAi0AFAAGAAgAAAAhAEw3zXjaAAAACgEAAA8AAAAAAAAAAAAAAAAAEwQAAGRycy9k&#10;b3ducmV2LnhtbFBLBQYAAAAABAAEAPMAAAAaBQAAAAA=&#10;" filled="f" stroked="f">
                      <v:textbox inset="2.16pt,1.44pt,0,1.44pt">
                        <w:txbxContent>
                          <w:p w14:paraId="220C78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5264" behindDoc="0" locked="0" layoutInCell="1" allowOverlap="1" wp14:anchorId="7B398F63" wp14:editId="6A3EC2CC">
                      <wp:simplePos x="0" y="0"/>
                      <wp:positionH relativeFrom="column">
                        <wp:posOffset>-63500</wp:posOffset>
                      </wp:positionH>
                      <wp:positionV relativeFrom="paragraph">
                        <wp:posOffset>355600</wp:posOffset>
                      </wp:positionV>
                      <wp:extent cx="1003300" cy="762000"/>
                      <wp:effectExtent l="0" t="0" r="0" b="0"/>
                      <wp:wrapNone/>
                      <wp:docPr id="5921" name="Rectangle 5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48EE0-5532-8848-A6A9-E15D7FA49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B65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98F63" id="Rectangle 5921" o:spid="_x0000_s2298" style="position:absolute;margin-left:-5pt;margin-top:28pt;width:79pt;height:60pt;z-index:25127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jBPcbsBAABMAwAADgAAAAAAAAAAAAAAAAAuAgAAZHJzL2Uy&#10;b0RvYy54bWxQSwECLQAUAAYACAAAACEATDfNeNoAAAAKAQAADwAAAAAAAAAAAAAAAAAVBAAAZHJz&#10;L2Rvd25yZXYueG1sUEsFBgAAAAAEAAQA8wAAABwFAAAAAA==&#10;" filled="f" stroked="f">
                      <v:textbox inset="2.16pt,1.44pt,0,1.44pt">
                        <w:txbxContent>
                          <w:p w14:paraId="7E0B65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6288" behindDoc="0" locked="0" layoutInCell="1" allowOverlap="1" wp14:anchorId="04C3F370" wp14:editId="6C5ED5AB">
                      <wp:simplePos x="0" y="0"/>
                      <wp:positionH relativeFrom="column">
                        <wp:posOffset>-63500</wp:posOffset>
                      </wp:positionH>
                      <wp:positionV relativeFrom="paragraph">
                        <wp:posOffset>355600</wp:posOffset>
                      </wp:positionV>
                      <wp:extent cx="1003300" cy="762000"/>
                      <wp:effectExtent l="0" t="0" r="0" b="0"/>
                      <wp:wrapNone/>
                      <wp:docPr id="5920" name="Rectangle 5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BF353-CC70-A746-8ACA-A68B64D93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A28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3F370" id="Rectangle 5920" o:spid="_x0000_s2299" style="position:absolute;margin-left:-5pt;margin-top:28pt;width:79pt;height:60pt;z-index:25127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uauwEAAEw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j1ukGBPHc4pT+o&#10;G/edVeSU7Y2UaprvpNcQU4tlj/EBzlFCdyI/anDTF2mRsWh8vGisxkwEJteL9arGhwQeLa/WC/Sx&#10;S/VaHCHlnyo4MjmMAkIpyvLD75RPV1+uYN0E5vT85OVxNxYy82a5eMG6C/KIHHFJ8z0abcPAqLAm&#10;UjLg4BlNf/ccFCX2l0dlm+XVosFNKcF81axwg6EEiHr3Nsu96APukshAyT6C6XoEXDQquHBkhdl5&#10;vaadeBsX9K8/wfY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rS7mrsBAABMAwAADgAAAAAAAAAAAAAAAAAuAgAAZHJzL2Uy&#10;b0RvYy54bWxQSwECLQAUAAYACAAAACEATDfNeNoAAAAKAQAADwAAAAAAAAAAAAAAAAAVBAAAZHJz&#10;L2Rvd25yZXYueG1sUEsFBgAAAAAEAAQA8wAAABwFAAAAAA==&#10;" filled="f" stroked="f">
                      <v:textbox inset="2.16pt,1.44pt,0,1.44pt">
                        <w:txbxContent>
                          <w:p w14:paraId="4FCA28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7312" behindDoc="0" locked="0" layoutInCell="1" allowOverlap="1" wp14:anchorId="0D37F3FD" wp14:editId="3697F5EC">
                      <wp:simplePos x="0" y="0"/>
                      <wp:positionH relativeFrom="column">
                        <wp:posOffset>-63500</wp:posOffset>
                      </wp:positionH>
                      <wp:positionV relativeFrom="paragraph">
                        <wp:posOffset>355600</wp:posOffset>
                      </wp:positionV>
                      <wp:extent cx="1003300" cy="762000"/>
                      <wp:effectExtent l="0" t="0" r="0" b="0"/>
                      <wp:wrapNone/>
                      <wp:docPr id="5919" name="Rectangle 5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9D7C9-2430-F147-9810-060D0F3918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8EC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7F3FD" id="Rectangle 5919" o:spid="_x0000_s2300" style="position:absolute;margin-left:-5pt;margin-top:28pt;width:79pt;height:60pt;z-index:25127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iWECFugEAAEwDAAAOAAAAAAAAAAAAAAAAAC4CAABkcnMvZTJv&#10;RG9jLnhtbFBLAQItABQABgAIAAAAIQBMN8142gAAAAoBAAAPAAAAAAAAAAAAAAAAABQEAABkcnMv&#10;ZG93bnJldi54bWxQSwUGAAAAAAQABADzAAAAGwUAAAAA&#10;" filled="f" stroked="f">
                      <v:textbox inset="2.16pt,1.44pt,0,1.44pt">
                        <w:txbxContent>
                          <w:p w14:paraId="2E98EC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8336" behindDoc="0" locked="0" layoutInCell="1" allowOverlap="1" wp14:anchorId="7EC21D5F" wp14:editId="77EDC004">
                      <wp:simplePos x="0" y="0"/>
                      <wp:positionH relativeFrom="column">
                        <wp:posOffset>-63500</wp:posOffset>
                      </wp:positionH>
                      <wp:positionV relativeFrom="paragraph">
                        <wp:posOffset>355600</wp:posOffset>
                      </wp:positionV>
                      <wp:extent cx="1003300" cy="762000"/>
                      <wp:effectExtent l="0" t="0" r="0" b="0"/>
                      <wp:wrapNone/>
                      <wp:docPr id="5918" name="Rectangle 5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7A8F3-1D34-4243-95DE-8203129F8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78C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21D5F" id="Rectangle 5918" o:spid="_x0000_s2301" style="position:absolute;margin-left:-5pt;margin-top:28pt;width:79pt;height:60pt;z-index:25127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Ruug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tpsFZee5wSj9R&#10;N+57q8g5Oxgp1TzfWa8xpg7LnuIjXKKE7kx+0uDmL9IiU9H4dNVYTZkITG6Wm3WNkxB4tLrZLNHH&#10;LtVrcYSUv6rgyOwwCgilKMuP31M+X325gnUzmPPzs5en/VTINO3q9gXrPsgTcsQlzQ9otA0jo8Ka&#10;SMmIg2c0/T5wUJTYbx6VbVc3yxY3pQTNul2jKlACRL1/m+VeDAF3SWSg5BDB9AMCLhoVXDiywuyy&#10;XvNOvI0L+tefYPcH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u3LRuugEAAEwDAAAOAAAAAAAAAAAAAAAAAC4CAABkcnMvZTJv&#10;RG9jLnhtbFBLAQItABQABgAIAAAAIQBMN8142gAAAAoBAAAPAAAAAAAAAAAAAAAAABQEAABkcnMv&#10;ZG93bnJldi54bWxQSwUGAAAAAAQABADzAAAAGwUAAAAA&#10;" filled="f" stroked="f">
                      <v:textbox inset="2.16pt,1.44pt,0,1.44pt">
                        <w:txbxContent>
                          <w:p w14:paraId="7BD78C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79360" behindDoc="0" locked="0" layoutInCell="1" allowOverlap="1" wp14:anchorId="76EC590E" wp14:editId="642154D0">
                      <wp:simplePos x="0" y="0"/>
                      <wp:positionH relativeFrom="column">
                        <wp:posOffset>-63500</wp:posOffset>
                      </wp:positionH>
                      <wp:positionV relativeFrom="paragraph">
                        <wp:posOffset>355600</wp:posOffset>
                      </wp:positionV>
                      <wp:extent cx="1003300" cy="762000"/>
                      <wp:effectExtent l="0" t="0" r="0" b="0"/>
                      <wp:wrapNone/>
                      <wp:docPr id="5917" name="Rectangle 5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2BF57-BDE8-A74F-9BEB-163C7A074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1DE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C590E" id="Rectangle 5917" o:spid="_x0000_s2302" style="position:absolute;margin-left:-5pt;margin-top:28pt;width:79pt;height:60pt;z-index:25127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RyJWLsBAABMAwAADgAAAAAAAAAAAAAAAAAuAgAAZHJzL2Uy&#10;b0RvYy54bWxQSwECLQAUAAYACAAAACEATDfNeNoAAAAKAQAADwAAAAAAAAAAAAAAAAAVBAAAZHJz&#10;L2Rvd25yZXYueG1sUEsFBgAAAAAEAAQA8wAAABwFAAAAAA==&#10;" filled="f" stroked="f">
                      <v:textbox inset="2.16pt,1.44pt,0,1.44pt">
                        <w:txbxContent>
                          <w:p w14:paraId="0211DE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0384" behindDoc="0" locked="0" layoutInCell="1" allowOverlap="1" wp14:anchorId="6DBF8A99" wp14:editId="68350405">
                      <wp:simplePos x="0" y="0"/>
                      <wp:positionH relativeFrom="column">
                        <wp:posOffset>-63500</wp:posOffset>
                      </wp:positionH>
                      <wp:positionV relativeFrom="paragraph">
                        <wp:posOffset>355600</wp:posOffset>
                      </wp:positionV>
                      <wp:extent cx="1003300" cy="762000"/>
                      <wp:effectExtent l="0" t="0" r="0" b="0"/>
                      <wp:wrapNone/>
                      <wp:docPr id="5916" name="Rectangle 5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3F482-6ED4-AE42-A0B3-4946B240B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EBC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F8A99" id="Rectangle 5916" o:spid="_x0000_s2303" style="position:absolute;margin-left:-5pt;margin-top:28pt;width:79pt;height:60pt;z-index:25128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Zh9s7sBAABMAwAADgAAAAAAAAAAAAAAAAAuAgAAZHJzL2Uy&#10;b0RvYy54bWxQSwECLQAUAAYACAAAACEATDfNeNoAAAAKAQAADwAAAAAAAAAAAAAAAAAVBAAAZHJz&#10;L2Rvd25yZXYueG1sUEsFBgAAAAAEAAQA8wAAABwFAAAAAA==&#10;" filled="f" stroked="f">
                      <v:textbox inset="2.16pt,1.44pt,0,1.44pt">
                        <w:txbxContent>
                          <w:p w14:paraId="129EBC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1408" behindDoc="0" locked="0" layoutInCell="1" allowOverlap="1" wp14:anchorId="54E81825" wp14:editId="66F32598">
                      <wp:simplePos x="0" y="0"/>
                      <wp:positionH relativeFrom="column">
                        <wp:posOffset>-63500</wp:posOffset>
                      </wp:positionH>
                      <wp:positionV relativeFrom="paragraph">
                        <wp:posOffset>355600</wp:posOffset>
                      </wp:positionV>
                      <wp:extent cx="1003300" cy="762000"/>
                      <wp:effectExtent l="0" t="0" r="0" b="0"/>
                      <wp:wrapNone/>
                      <wp:docPr id="5915" name="Rectangle 5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757EF-2691-4249-8090-BFC5EAA84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CB2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81825" id="Rectangle 5915" o:spid="_x0000_s2304" style="position:absolute;margin-left:-5pt;margin-top:28pt;width:79pt;height:60pt;z-index:2512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Cu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XlfXlDhucUq/&#10;UDfuukGRU7Y3Uqp5vrNeY4gtlj2HJzhHEd2Z/KTBzl+kRaas8fGisZoSEZhcL9dNiZMQeLS6Wi/R&#10;xy7FW3GAmH4qb8nsMAoIJSvLD/cxna6+XsG6Gczp+dlL027KZKp61bxi3Xl5RI64pOkRjR78yKgY&#10;TKBkxMEzGv/sOShKhjuHytarq2WNm5KDqqkb3GDIAaLevc9yJ3qPuyQSULIPYLoeAWeNMi4cWWZ2&#10;Xq95J97HGf3bT7D9C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tH4QrrsBAABMAwAADgAAAAAAAAAAAAAAAAAuAgAAZHJzL2Uy&#10;b0RvYy54bWxQSwECLQAUAAYACAAAACEATDfNeNoAAAAKAQAADwAAAAAAAAAAAAAAAAAVBAAAZHJz&#10;L2Rvd25yZXYueG1sUEsFBgAAAAAEAAQA8wAAABwFAAAAAA==&#10;" filled="f" stroked="f">
                      <v:textbox inset="2.16pt,1.44pt,0,1.44pt">
                        <w:txbxContent>
                          <w:p w14:paraId="549CB2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2432" behindDoc="0" locked="0" layoutInCell="1" allowOverlap="1" wp14:anchorId="18F6367A" wp14:editId="38949C45">
                      <wp:simplePos x="0" y="0"/>
                      <wp:positionH relativeFrom="column">
                        <wp:posOffset>-63500</wp:posOffset>
                      </wp:positionH>
                      <wp:positionV relativeFrom="paragraph">
                        <wp:posOffset>355600</wp:posOffset>
                      </wp:positionV>
                      <wp:extent cx="1003300" cy="762000"/>
                      <wp:effectExtent l="0" t="0" r="0" b="0"/>
                      <wp:wrapNone/>
                      <wp:docPr id="5914" name="Rectangle 5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510B-4B1F-5647-AA3E-F87E35D76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F79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6367A" id="Rectangle 5914" o:spid="_x0000_s2305" style="position:absolute;margin-left:-5pt;margin-top:28pt;width:79pt;height:60pt;z-index:25128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rkRbsBAABMAwAADgAAAAAAAAAAAAAAAAAuAgAAZHJzL2Uy&#10;b0RvYy54bWxQSwECLQAUAAYACAAAACEATDfNeNoAAAAKAQAADwAAAAAAAAAAAAAAAAAVBAAAZHJz&#10;L2Rvd25yZXYueG1sUEsFBgAAAAAEAAQA8wAAABwFAAAAAA==&#10;" filled="f" stroked="f">
                      <v:textbox inset="2.16pt,1.44pt,0,1.44pt">
                        <w:txbxContent>
                          <w:p w14:paraId="411F79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3456" behindDoc="0" locked="0" layoutInCell="1" allowOverlap="1" wp14:anchorId="383BD484" wp14:editId="6A54906F">
                      <wp:simplePos x="0" y="0"/>
                      <wp:positionH relativeFrom="column">
                        <wp:posOffset>-63500</wp:posOffset>
                      </wp:positionH>
                      <wp:positionV relativeFrom="paragraph">
                        <wp:posOffset>355600</wp:posOffset>
                      </wp:positionV>
                      <wp:extent cx="1003300" cy="762000"/>
                      <wp:effectExtent l="0" t="0" r="0" b="0"/>
                      <wp:wrapNone/>
                      <wp:docPr id="5913" name="Rectangle 5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9EC69E-AD0C-7C44-82AE-9EC5A48D8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7EE3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BD484" id="Rectangle 5913" o:spid="_x0000_s2306" style="position:absolute;margin-left:-5pt;margin-top:28pt;width:79pt;height:60pt;z-index:25128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Vh3z7sBAABMAwAADgAAAAAAAAAAAAAAAAAuAgAAZHJzL2Uy&#10;b0RvYy54bWxQSwECLQAUAAYACAAAACEATDfNeNoAAAAKAQAADwAAAAAAAAAAAAAAAAAVBAAAZHJz&#10;L2Rvd25yZXYueG1sUEsFBgAAAAAEAAQA8wAAABwFAAAAAA==&#10;" filled="f" stroked="f">
                      <v:textbox inset="2.16pt,1.44pt,0,1.44pt">
                        <w:txbxContent>
                          <w:p w14:paraId="0A7EE3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4480" behindDoc="0" locked="0" layoutInCell="1" allowOverlap="1" wp14:anchorId="4935F347" wp14:editId="35C2B56C">
                      <wp:simplePos x="0" y="0"/>
                      <wp:positionH relativeFrom="column">
                        <wp:posOffset>-63500</wp:posOffset>
                      </wp:positionH>
                      <wp:positionV relativeFrom="paragraph">
                        <wp:posOffset>355600</wp:posOffset>
                      </wp:positionV>
                      <wp:extent cx="1003300" cy="762000"/>
                      <wp:effectExtent l="0" t="0" r="0" b="0"/>
                      <wp:wrapNone/>
                      <wp:docPr id="5912" name="Rectangle 5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F97BD-6870-B94D-B3FF-B74E754F0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EEC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5F347" id="Rectangle 5912" o:spid="_x0000_s2307" style="position:absolute;margin-left:-5pt;margin-top:28pt;width:79pt;height:60pt;z-index:25128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R3IMkugEAAEwDAAAOAAAAAAAAAAAAAAAAAC4CAABkcnMvZTJv&#10;RG9jLnhtbFBLAQItABQABgAIAAAAIQBMN8142gAAAAoBAAAPAAAAAAAAAAAAAAAAABQEAABkcnMv&#10;ZG93bnJldi54bWxQSwUGAAAAAAQABADzAAAAGwUAAAAA&#10;" filled="f" stroked="f">
                      <v:textbox inset="2.16pt,1.44pt,0,1.44pt">
                        <w:txbxContent>
                          <w:p w14:paraId="226EEC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5504" behindDoc="0" locked="0" layoutInCell="1" allowOverlap="1" wp14:anchorId="09B6C6C8" wp14:editId="43F49244">
                      <wp:simplePos x="0" y="0"/>
                      <wp:positionH relativeFrom="column">
                        <wp:posOffset>-63500</wp:posOffset>
                      </wp:positionH>
                      <wp:positionV relativeFrom="paragraph">
                        <wp:posOffset>355600</wp:posOffset>
                      </wp:positionV>
                      <wp:extent cx="1003300" cy="762000"/>
                      <wp:effectExtent l="0" t="0" r="0" b="0"/>
                      <wp:wrapNone/>
                      <wp:docPr id="5911" name="Rectangle 5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0D38F-EEFD-CB45-AF3D-6DE1123A54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49E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6C6C8" id="Rectangle 5911" o:spid="_x0000_s2308" style="position:absolute;margin-left:-5pt;margin-top:28pt;width:79pt;height:60pt;z-index:2512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D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TdNQ4rnDKf1A&#10;3bgfrCLn7GikVMt8F72mmHose4qPcIkSugv5WYNbvkiLzEXj01VjNWciMLlZb7oaJyHw6PZms0Yf&#10;u1SvxRFS/qKCI4vDKCCUoiw/fkv5fPXlCtYtYM7PL16e93Mh07Rd+4J1H+QJOeKS5gc02oaJUWFN&#10;pGTCwTOafh04KErsV4/Ktrc36xY3pQRN13a4wVACRL1/m+VejAF3SWSg5BDBDCMCLhoVXDiywuyy&#10;XstOvI0L+tef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EVu/DugEAAEwDAAAOAAAAAAAAAAAAAAAAAC4CAABkcnMvZTJv&#10;RG9jLnhtbFBLAQItABQABgAIAAAAIQBMN8142gAAAAoBAAAPAAAAAAAAAAAAAAAAABQEAABkcnMv&#10;ZG93bnJldi54bWxQSwUGAAAAAAQABADzAAAAGwUAAAAA&#10;" filled="f" stroked="f">
                      <v:textbox inset="2.16pt,1.44pt,0,1.44pt">
                        <w:txbxContent>
                          <w:p w14:paraId="1B849E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6528" behindDoc="0" locked="0" layoutInCell="1" allowOverlap="1" wp14:anchorId="189C099B" wp14:editId="35293D0D">
                      <wp:simplePos x="0" y="0"/>
                      <wp:positionH relativeFrom="column">
                        <wp:posOffset>-63500</wp:posOffset>
                      </wp:positionH>
                      <wp:positionV relativeFrom="paragraph">
                        <wp:posOffset>355600</wp:posOffset>
                      </wp:positionV>
                      <wp:extent cx="1003300" cy="762000"/>
                      <wp:effectExtent l="0" t="0" r="0" b="0"/>
                      <wp:wrapNone/>
                      <wp:docPr id="5910" name="Rectangle 5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98B16-B31D-EF40-9D57-0C89015CC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893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C099B" id="Rectangle 5910" o:spid="_x0000_s2309" style="position:absolute;margin-left:-5pt;margin-top:28pt;width:79pt;height:60pt;z-index:25128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I0hsougEAAEwDAAAOAAAAAAAAAAAAAAAAAC4CAABkcnMvZTJv&#10;RG9jLnhtbFBLAQItABQABgAIAAAAIQBMN8142gAAAAoBAAAPAAAAAAAAAAAAAAAAABQEAABkcnMv&#10;ZG93bnJldi54bWxQSwUGAAAAAAQABADzAAAAGwUAAAAA&#10;" filled="f" stroked="f">
                      <v:textbox inset="2.16pt,1.44pt,0,1.44pt">
                        <w:txbxContent>
                          <w:p w14:paraId="645893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7552" behindDoc="0" locked="0" layoutInCell="1" allowOverlap="1" wp14:anchorId="0A17E8FA" wp14:editId="52517CB6">
                      <wp:simplePos x="0" y="0"/>
                      <wp:positionH relativeFrom="column">
                        <wp:posOffset>-63500</wp:posOffset>
                      </wp:positionH>
                      <wp:positionV relativeFrom="paragraph">
                        <wp:posOffset>355600</wp:posOffset>
                      </wp:positionV>
                      <wp:extent cx="1003300" cy="762000"/>
                      <wp:effectExtent l="0" t="0" r="0" b="0"/>
                      <wp:wrapNone/>
                      <wp:docPr id="5909" name="Rectangle 5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D3762-3CF2-D64A-9CDB-AAFF636FE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338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7E8FA" id="Rectangle 5909" o:spid="_x0000_s2310" style="position:absolute;margin-left:-5pt;margin-top:28pt;width:79pt;height:60pt;z-index:25128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ub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r5qyocQyg1P6&#10;g7oxO2hBTtlR9b1I8016TT60WPboH+AcBXQT+VmCSV+kReas8fGisZgj4ZhsVk1d4iQ4Hl2vmxX6&#10;2KV4LfYQ4k/hDElORwGhZGXZ4XeIp6svV7AugTk9n7w47+ZMZlnV6xesO9cfkSMuabxHI7WbOsq1&#10;8pRMOPiOhr97BoIS/cuistX1elXhpuRgWVc1bjDkAFHv3maZ5aPDXeIRKNl7UMOIgLNGGReOLDM7&#10;r1fa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197m7sBAABMAwAADgAAAAAAAAAAAAAAAAAuAgAAZHJzL2Uy&#10;b0RvYy54bWxQSwECLQAUAAYACAAAACEATDfNeNoAAAAKAQAADwAAAAAAAAAAAAAAAAAVBAAAZHJz&#10;L2Rvd25yZXYueG1sUEsFBgAAAAAEAAQA8wAAABwFAAAAAA==&#10;" filled="f" stroked="f">
                      <v:textbox inset="2.16pt,1.44pt,0,1.44pt">
                        <w:txbxContent>
                          <w:p w14:paraId="596338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8576" behindDoc="0" locked="0" layoutInCell="1" allowOverlap="1" wp14:anchorId="1B2A2D4F" wp14:editId="3C18E559">
                      <wp:simplePos x="0" y="0"/>
                      <wp:positionH relativeFrom="column">
                        <wp:posOffset>-63500</wp:posOffset>
                      </wp:positionH>
                      <wp:positionV relativeFrom="paragraph">
                        <wp:posOffset>355600</wp:posOffset>
                      </wp:positionV>
                      <wp:extent cx="1003300" cy="762000"/>
                      <wp:effectExtent l="0" t="0" r="0" b="0"/>
                      <wp:wrapNone/>
                      <wp:docPr id="5908" name="Rectangle 5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3F4AC-297D-224B-B9B9-FD839D6E63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B49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A2D4F" id="Rectangle 5908" o:spid="_x0000_s2311" style="position:absolute;margin-left:-5pt;margin-top:28pt;width:79pt;height:60pt;z-index:25128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9uPcLsBAABMAwAADgAAAAAAAAAAAAAAAAAuAgAAZHJzL2Uy&#10;b0RvYy54bWxQSwECLQAUAAYACAAAACEATDfNeNoAAAAKAQAADwAAAAAAAAAAAAAAAAAVBAAAZHJz&#10;L2Rvd25yZXYueG1sUEsFBgAAAAAEAAQA8wAAABwFAAAAAA==&#10;" filled="f" stroked="f">
                      <v:textbox inset="2.16pt,1.44pt,0,1.44pt">
                        <w:txbxContent>
                          <w:p w14:paraId="30CB49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89600" behindDoc="0" locked="0" layoutInCell="1" allowOverlap="1" wp14:anchorId="22236345" wp14:editId="42A42309">
                      <wp:simplePos x="0" y="0"/>
                      <wp:positionH relativeFrom="column">
                        <wp:posOffset>-63500</wp:posOffset>
                      </wp:positionH>
                      <wp:positionV relativeFrom="paragraph">
                        <wp:posOffset>355600</wp:posOffset>
                      </wp:positionV>
                      <wp:extent cx="1003300" cy="762000"/>
                      <wp:effectExtent l="0" t="0" r="0" b="0"/>
                      <wp:wrapNone/>
                      <wp:docPr id="5907" name="Rectangle 5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9C53B-DF7A-AD43-9EB6-659BF66B7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D9B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36345" id="Rectangle 5907" o:spid="_x0000_s2312" style="position:absolute;margin-left:-5pt;margin-top:28pt;width:79pt;height:60pt;z-index:25128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JGuwEAAEw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86ZeU+KYxSn9&#10;RN2YG4wk5+yohZB5vlmvKcQOy57CI1yiiG4mPyuw+Yu0yFw0Pl01lnMiHJOb1aatcRIcj9Y3mxX6&#10;2KV6LQ4Q01fpLclOTwGhFGXZ8XtM56svV7Augzk/n7007+dCZtm0ty9Y916ckCMuaXpAo4yfesqN&#10;DpRMOPiext8HBpIS882hss36ZtXgppRg2TYtbjCUAFHv32aZ46PHXeIJKDkE0MOIgItGBReOrDC7&#10;rFf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BuyRrsBAABMAwAADgAAAAAAAAAAAAAAAAAuAgAAZHJzL2Uy&#10;b0RvYy54bWxQSwECLQAUAAYACAAAACEATDfNeNoAAAAKAQAADwAAAAAAAAAAAAAAAAAVBAAAZHJz&#10;L2Rvd25yZXYueG1sUEsFBgAAAAAEAAQA8wAAABwFAAAAAA==&#10;" filled="f" stroked="f">
                      <v:textbox inset="2.16pt,1.44pt,0,1.44pt">
                        <w:txbxContent>
                          <w:p w14:paraId="011D9B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0624" behindDoc="0" locked="0" layoutInCell="1" allowOverlap="1" wp14:anchorId="2DE0E95C" wp14:editId="28654724">
                      <wp:simplePos x="0" y="0"/>
                      <wp:positionH relativeFrom="column">
                        <wp:posOffset>-63500</wp:posOffset>
                      </wp:positionH>
                      <wp:positionV relativeFrom="paragraph">
                        <wp:posOffset>355600</wp:posOffset>
                      </wp:positionV>
                      <wp:extent cx="1003300" cy="762000"/>
                      <wp:effectExtent l="0" t="0" r="0" b="0"/>
                      <wp:wrapNone/>
                      <wp:docPr id="5906" name="Rectangle 5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44B4C9-3B17-9A42-ADF6-C147B29180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0F4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0E95C" id="Rectangle 5906" o:spid="_x0000_s2313" style="position:absolute;margin-left:-5pt;margin-top:28pt;width:79pt;height:60pt;z-index:25129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atuwEAAEw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86a+pcQxi1P6&#10;iboxNxhJztlRCyHzfLNeU4gdlj2FR7hEEd1MflZg8xdpkblofLpqLOdEOCY3q01b4yQ4Hq1vNiv0&#10;sUv1Whwgpq/SW5KdngJCKcqy4/eYzldfrmBdBnN+Pntp3s+FzLJp1y9Y916ckCMuaXpAo4yfesqN&#10;DpRMOPiext8HBpIS882hss36ZtXgppRg2TYtbjCUAFHv32aZ46PHXeIJKDkE0MOIgItGBReOrDC7&#10;rFf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4J9GrbsBAABMAwAADgAAAAAAAAAAAAAAAAAuAgAAZHJzL2Uy&#10;b0RvYy54bWxQSwECLQAUAAYACAAAACEATDfNeNoAAAAKAQAADwAAAAAAAAAAAAAAAAAVBAAAZHJz&#10;L2Rvd25yZXYueG1sUEsFBgAAAAAEAAQA8wAAABwFAAAAAA==&#10;" filled="f" stroked="f">
                      <v:textbox inset="2.16pt,1.44pt,0,1.44pt">
                        <w:txbxContent>
                          <w:p w14:paraId="3AB0F4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1648" behindDoc="0" locked="0" layoutInCell="1" allowOverlap="1" wp14:anchorId="5066E5F3" wp14:editId="16908C1F">
                      <wp:simplePos x="0" y="0"/>
                      <wp:positionH relativeFrom="column">
                        <wp:posOffset>-63500</wp:posOffset>
                      </wp:positionH>
                      <wp:positionV relativeFrom="paragraph">
                        <wp:posOffset>355600</wp:posOffset>
                      </wp:positionV>
                      <wp:extent cx="1003300" cy="762000"/>
                      <wp:effectExtent l="0" t="0" r="0" b="0"/>
                      <wp:wrapNone/>
                      <wp:docPr id="5905" name="Rectangle 5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2AF298-4413-7041-A942-FC7C73AF7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CF0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6E5F3" id="Rectangle 5905" o:spid="_x0000_s2314" style="position:absolute;margin-left:-5pt;margin-top:28pt;width:79pt;height:60pt;z-index:25129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ZeSuwugEAAEwDAAAOAAAAAAAAAAAAAAAAAC4CAABkcnMvZTJv&#10;RG9jLnhtbFBLAQItABQABgAIAAAAIQBMN8142gAAAAoBAAAPAAAAAAAAAAAAAAAAABQEAABkcnMv&#10;ZG93bnJldi54bWxQSwUGAAAAAAQABADzAAAAGwUAAAAA&#10;" filled="f" stroked="f">
                      <v:textbox inset="2.16pt,1.44pt,0,1.44pt">
                        <w:txbxContent>
                          <w:p w14:paraId="3C4CF0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2672" behindDoc="0" locked="0" layoutInCell="1" allowOverlap="1" wp14:anchorId="425C49DE" wp14:editId="698AA3DC">
                      <wp:simplePos x="0" y="0"/>
                      <wp:positionH relativeFrom="column">
                        <wp:posOffset>-63500</wp:posOffset>
                      </wp:positionH>
                      <wp:positionV relativeFrom="paragraph">
                        <wp:posOffset>355600</wp:posOffset>
                      </wp:positionV>
                      <wp:extent cx="1003300" cy="762000"/>
                      <wp:effectExtent l="0" t="0" r="0" b="0"/>
                      <wp:wrapNone/>
                      <wp:docPr id="5904" name="Rectangle 5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F55C1B-271A-3C41-A2D0-4F02C7A81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701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C49DE" id="Rectangle 5904" o:spid="_x0000_s2315" style="position:absolute;margin-left:-5pt;margin-top:28pt;width:79pt;height:60pt;z-index:25129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b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r5pyTYllBqf0&#10;B3VjdtCCnLKj6nuR5pv0mnxosezRP8A5Cugm8rMEk75Ii8xZ4+NFYzFHwjHZrJq6xElwPLpeNyv0&#10;sUvxWuwhxJ/CGZKcjgJCycqyw+8QT1dfrmBdAnN6Pnlx3s2ZzLKqmxesO9cfkSMuabxHI7WbOsq1&#10;8pRMOPiOhr97BoIS/cuistX1elXhpuRgWVc1bjDkAFHv3maZ5aPDXeIRKNl7UMOIgLNGGReOLDM7&#10;r1fa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f3fW7sBAABMAwAADgAAAAAAAAAAAAAAAAAuAgAAZHJzL2Uy&#10;b0RvYy54bWxQSwECLQAUAAYACAAAACEATDfNeNoAAAAKAQAADwAAAAAAAAAAAAAAAAAVBAAAZHJz&#10;L2Rvd25yZXYueG1sUEsFBgAAAAAEAAQA8wAAABwFAAAAAA==&#10;" filled="f" stroked="f">
                      <v:textbox inset="2.16pt,1.44pt,0,1.44pt">
                        <w:txbxContent>
                          <w:p w14:paraId="17E701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3696" behindDoc="0" locked="0" layoutInCell="1" allowOverlap="1" wp14:anchorId="06BD2370" wp14:editId="21054479">
                      <wp:simplePos x="0" y="0"/>
                      <wp:positionH relativeFrom="column">
                        <wp:posOffset>-63500</wp:posOffset>
                      </wp:positionH>
                      <wp:positionV relativeFrom="paragraph">
                        <wp:posOffset>355600</wp:posOffset>
                      </wp:positionV>
                      <wp:extent cx="1003300" cy="762000"/>
                      <wp:effectExtent l="0" t="0" r="0" b="0"/>
                      <wp:wrapNone/>
                      <wp:docPr id="5903" name="Rectangle 5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5CE7E5-3EB9-EE4B-BD53-9EFB91DC0A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314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D2370" id="Rectangle 5903" o:spid="_x0000_s2316" style="position:absolute;margin-left:-5pt;margin-top:28pt;width:79pt;height:60pt;z-index:25129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qH2sLsBAABMAwAADgAAAAAAAAAAAAAAAAAuAgAAZHJzL2Uy&#10;b0RvYy54bWxQSwECLQAUAAYACAAAACEATDfNeNoAAAAKAQAADwAAAAAAAAAAAAAAAAAVBAAAZHJz&#10;L2Rvd25yZXYueG1sUEsFBgAAAAAEAAQA8wAAABwFAAAAAA==&#10;" filled="f" stroked="f">
                      <v:textbox inset="2.16pt,1.44pt,0,1.44pt">
                        <w:txbxContent>
                          <w:p w14:paraId="70F314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4720" behindDoc="0" locked="0" layoutInCell="1" allowOverlap="1" wp14:anchorId="6220A60E" wp14:editId="198F4799">
                      <wp:simplePos x="0" y="0"/>
                      <wp:positionH relativeFrom="column">
                        <wp:posOffset>-63500</wp:posOffset>
                      </wp:positionH>
                      <wp:positionV relativeFrom="paragraph">
                        <wp:posOffset>355600</wp:posOffset>
                      </wp:positionV>
                      <wp:extent cx="1003300" cy="762000"/>
                      <wp:effectExtent l="0" t="0" r="0" b="0"/>
                      <wp:wrapNone/>
                      <wp:docPr id="5902" name="Rectangle 5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B23D6-232C-3A47-8B3D-60125B461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013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0A60E" id="Rectangle 5902" o:spid="_x0000_s2317" style="position:absolute;margin-left:-5pt;margin-top:28pt;width:79pt;height:60pt;z-index:25129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uJQJbugEAAEwDAAAOAAAAAAAAAAAAAAAAAC4CAABkcnMvZTJv&#10;RG9jLnhtbFBLAQItABQABgAIAAAAIQBMN8142gAAAAoBAAAPAAAAAAAAAAAAAAAAABQEAABkcnMv&#10;ZG93bnJldi54bWxQSwUGAAAAAAQABADzAAAAGwUAAAAA&#10;" filled="f" stroked="f">
                      <v:textbox inset="2.16pt,1.44pt,0,1.44pt">
                        <w:txbxContent>
                          <w:p w14:paraId="1D1013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5744" behindDoc="0" locked="0" layoutInCell="1" allowOverlap="1" wp14:anchorId="28BA6A43" wp14:editId="128B503A">
                      <wp:simplePos x="0" y="0"/>
                      <wp:positionH relativeFrom="column">
                        <wp:posOffset>-63500</wp:posOffset>
                      </wp:positionH>
                      <wp:positionV relativeFrom="paragraph">
                        <wp:posOffset>355600</wp:posOffset>
                      </wp:positionV>
                      <wp:extent cx="1003300" cy="762000"/>
                      <wp:effectExtent l="0" t="0" r="0" b="0"/>
                      <wp:wrapNone/>
                      <wp:docPr id="5901" name="Rectangle 5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AE58E4-F8E1-E343-88A9-EC5970036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728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A6A43" id="Rectangle 5901" o:spid="_x0000_s2318" style="position:absolute;margin-left:-5pt;margin-top:28pt;width:79pt;height:60pt;z-index:25129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7r268ugEAAEwDAAAOAAAAAAAAAAAAAAAAAC4CAABkcnMvZTJv&#10;RG9jLnhtbFBLAQItABQABgAIAAAAIQBMN8142gAAAAoBAAAPAAAAAAAAAAAAAAAAABQEAABkcnMv&#10;ZG93bnJldi54bWxQSwUGAAAAAAQABADzAAAAGwUAAAAA&#10;" filled="f" stroked="f">
                      <v:textbox inset="2.16pt,1.44pt,0,1.44pt">
                        <w:txbxContent>
                          <w:p w14:paraId="392728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6768" behindDoc="0" locked="0" layoutInCell="1" allowOverlap="1" wp14:anchorId="05918A47" wp14:editId="3B728B07">
                      <wp:simplePos x="0" y="0"/>
                      <wp:positionH relativeFrom="column">
                        <wp:posOffset>-63500</wp:posOffset>
                      </wp:positionH>
                      <wp:positionV relativeFrom="paragraph">
                        <wp:posOffset>355600</wp:posOffset>
                      </wp:positionV>
                      <wp:extent cx="1003300" cy="762000"/>
                      <wp:effectExtent l="0" t="0" r="0" b="0"/>
                      <wp:wrapNone/>
                      <wp:docPr id="5900" name="Rectangle 5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AB978-98D4-1741-B6DB-C0DCA9F9E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E71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18A47" id="Rectangle 5900" o:spid="_x0000_s2319" style="position:absolute;margin-left:-5pt;margin-top:28pt;width:79pt;height:60pt;z-index:25129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3K5pXugEAAEwDAAAOAAAAAAAAAAAAAAAAAC4CAABkcnMvZTJv&#10;RG9jLnhtbFBLAQItABQABgAIAAAAIQBMN8142gAAAAoBAAAPAAAAAAAAAAAAAAAAABQEAABkcnMv&#10;ZG93bnJldi54bWxQSwUGAAAAAAQABADzAAAAGwUAAAAA&#10;" filled="f" stroked="f">
                      <v:textbox inset="2.16pt,1.44pt,0,1.44pt">
                        <w:txbxContent>
                          <w:p w14:paraId="377E71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7792" behindDoc="0" locked="0" layoutInCell="1" allowOverlap="1" wp14:anchorId="344C5F17" wp14:editId="70E8BD22">
                      <wp:simplePos x="0" y="0"/>
                      <wp:positionH relativeFrom="column">
                        <wp:posOffset>-63500</wp:posOffset>
                      </wp:positionH>
                      <wp:positionV relativeFrom="paragraph">
                        <wp:posOffset>355600</wp:posOffset>
                      </wp:positionV>
                      <wp:extent cx="1003300" cy="762000"/>
                      <wp:effectExtent l="0" t="0" r="0" b="0"/>
                      <wp:wrapNone/>
                      <wp:docPr id="5899" name="Rectangle 5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E04EB-DB70-7A48-9B98-2AB0F56B6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F8F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C5F17" id="Rectangle 5899" o:spid="_x0000_s2320" style="position:absolute;margin-left:-5pt;margin-top:28pt;width:79pt;height:60pt;z-index:25129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mH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r+qmocQyg1P6&#10;g7oxO2hBTtlR9b1I8016TT60WPboH+AcBXQT+VmCSV+kReas8fGisZgj4ZhsVk1d4iQ4Hl2vmxX6&#10;2KV4LfYQ4k/hDElORwGhZGXZ4XeIp6svV7AugTk9n7w47+ZMZlk16xesO9cfkSMuabxHI7WbOsq1&#10;8pRMOPiOhr97BoIS/cuistX1elXhpuRgWVc1bjDkAFHv3maZ5aPDXeIRKNl7UMOIgLNGGReOLDM7&#10;r1fa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l7Zh7sBAABMAwAADgAAAAAAAAAAAAAAAAAuAgAAZHJzL2Uy&#10;b0RvYy54bWxQSwECLQAUAAYACAAAACEATDfNeNoAAAAKAQAADwAAAAAAAAAAAAAAAAAVBAAAZHJz&#10;L2Rvd25yZXYueG1sUEsFBgAAAAAEAAQA8wAAABwFAAAAAA==&#10;" filled="f" stroked="f">
                      <v:textbox inset="2.16pt,1.44pt,0,1.44pt">
                        <w:txbxContent>
                          <w:p w14:paraId="77EF8F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8816" behindDoc="0" locked="0" layoutInCell="1" allowOverlap="1" wp14:anchorId="2BACC201" wp14:editId="1D9B758F">
                      <wp:simplePos x="0" y="0"/>
                      <wp:positionH relativeFrom="column">
                        <wp:posOffset>-63500</wp:posOffset>
                      </wp:positionH>
                      <wp:positionV relativeFrom="paragraph">
                        <wp:posOffset>355600</wp:posOffset>
                      </wp:positionV>
                      <wp:extent cx="1003300" cy="762000"/>
                      <wp:effectExtent l="0" t="0" r="0" b="0"/>
                      <wp:wrapNone/>
                      <wp:docPr id="5898" name="Rectangle 5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E82AE-5877-C149-81FD-2E27A066A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A6F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CC201" id="Rectangle 5898" o:spid="_x0000_s2321" style="position:absolute;margin-left:-5pt;margin-top:28pt;width:79pt;height:60pt;z-index:25129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totbLsBAABMAwAADgAAAAAAAAAAAAAAAAAuAgAAZHJzL2Uy&#10;b0RvYy54bWxQSwECLQAUAAYACAAAACEATDfNeNoAAAAKAQAADwAAAAAAAAAAAAAAAAAVBAAAZHJz&#10;L2Rvd25yZXYueG1sUEsFBgAAAAAEAAQA8wAAABwFAAAAAA==&#10;" filled="f" stroked="f">
                      <v:textbox inset="2.16pt,1.44pt,0,1.44pt">
                        <w:txbxContent>
                          <w:p w14:paraId="1C9A6F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299840" behindDoc="0" locked="0" layoutInCell="1" allowOverlap="1" wp14:anchorId="6FF9B694" wp14:editId="59DE3E7B">
                      <wp:simplePos x="0" y="0"/>
                      <wp:positionH relativeFrom="column">
                        <wp:posOffset>-63500</wp:posOffset>
                      </wp:positionH>
                      <wp:positionV relativeFrom="paragraph">
                        <wp:posOffset>355600</wp:posOffset>
                      </wp:positionV>
                      <wp:extent cx="1003300" cy="762000"/>
                      <wp:effectExtent l="0" t="0" r="0" b="0"/>
                      <wp:wrapNone/>
                      <wp:docPr id="5897" name="Rectangle 5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9D120-7E0D-2E4B-92D5-4D314E527D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AE7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9B694" id="Rectangle 5897" o:spid="_x0000_s2322" style="position:absolute;margin-left:-5pt;margin-top:28pt;width:79pt;height:60pt;z-index:25129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PUaEFq8AQAATAMAAA4AAAAAAAAAAAAAAAAALgIAAGRycy9l&#10;Mm9Eb2MueG1sUEsBAi0AFAAGAAgAAAAhAEw3zXjaAAAACgEAAA8AAAAAAAAAAAAAAAAAFgQAAGRy&#10;cy9kb3ducmV2LnhtbFBLBQYAAAAABAAEAPMAAAAdBQAAAAA=&#10;" filled="f" stroked="f">
                      <v:textbox inset="2.16pt,1.44pt,0,1.44pt">
                        <w:txbxContent>
                          <w:p w14:paraId="36BAE7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00864" behindDoc="0" locked="0" layoutInCell="1" allowOverlap="1" wp14:anchorId="3E0FD21F" wp14:editId="7FFCB624">
                      <wp:simplePos x="0" y="0"/>
                      <wp:positionH relativeFrom="column">
                        <wp:posOffset>-63500</wp:posOffset>
                      </wp:positionH>
                      <wp:positionV relativeFrom="paragraph">
                        <wp:posOffset>355600</wp:posOffset>
                      </wp:positionV>
                      <wp:extent cx="1003300" cy="762000"/>
                      <wp:effectExtent l="0" t="0" r="0" b="0"/>
                      <wp:wrapNone/>
                      <wp:docPr id="5896" name="Rectangle 5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F67C61-58FB-6747-B24C-C553CD125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83D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FD21F" id="Rectangle 5896" o:spid="_x0000_s2323" style="position:absolute;margin-left:-5pt;margin-top:28pt;width:79pt;height:60pt;z-index:25130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me5LG8AQAATAMAAA4AAAAAAAAAAAAAAAAALgIAAGRycy9l&#10;Mm9Eb2MueG1sUEsBAi0AFAAGAAgAAAAhAEw3zXjaAAAACgEAAA8AAAAAAAAAAAAAAAAAFgQAAGRy&#10;cy9kb3ducmV2LnhtbFBLBQYAAAAABAAEAPMAAAAdBQAAAAA=&#10;" filled="f" stroked="f">
                      <v:textbox inset="2.16pt,1.44pt,0,1.44pt">
                        <w:txbxContent>
                          <w:p w14:paraId="1E383D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01888" behindDoc="0" locked="0" layoutInCell="1" allowOverlap="1" wp14:anchorId="1CE47CD7" wp14:editId="0495FE07">
                      <wp:simplePos x="0" y="0"/>
                      <wp:positionH relativeFrom="column">
                        <wp:posOffset>-63500</wp:posOffset>
                      </wp:positionH>
                      <wp:positionV relativeFrom="paragraph">
                        <wp:posOffset>355600</wp:posOffset>
                      </wp:positionV>
                      <wp:extent cx="1003300" cy="762000"/>
                      <wp:effectExtent l="0" t="0" r="0" b="0"/>
                      <wp:wrapNone/>
                      <wp:docPr id="5895" name="Rectangle 5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FAFE9-A14C-0241-AD15-7D0AD5E1B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666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47CD7" id="Rectangle 5895" o:spid="_x0000_s2324" style="position:absolute;margin-left:-5pt;margin-top:28pt;width:79pt;height:60pt;z-index:25130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HiJrLsBAABMAwAADgAAAAAAAAAAAAAAAAAuAgAAZHJzL2Uy&#10;b0RvYy54bWxQSwECLQAUAAYACAAAACEATDfNeNoAAAAKAQAADwAAAAAAAAAAAAAAAAAVBAAAZHJz&#10;L2Rvd25yZXYueG1sUEsFBgAAAAAEAAQA8wAAABwFAAAAAA==&#10;" filled="f" stroked="f">
                      <v:textbox inset="2.16pt,1.44pt,0,1.44pt">
                        <w:txbxContent>
                          <w:p w14:paraId="03C666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02912" behindDoc="0" locked="0" layoutInCell="1" allowOverlap="1" wp14:anchorId="093F15AF" wp14:editId="542F8475">
                      <wp:simplePos x="0" y="0"/>
                      <wp:positionH relativeFrom="column">
                        <wp:posOffset>-63500</wp:posOffset>
                      </wp:positionH>
                      <wp:positionV relativeFrom="paragraph">
                        <wp:posOffset>355600</wp:posOffset>
                      </wp:positionV>
                      <wp:extent cx="1003300" cy="762000"/>
                      <wp:effectExtent l="0" t="0" r="0" b="0"/>
                      <wp:wrapNone/>
                      <wp:docPr id="5894" name="Rectangle 5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91DD77-4A25-7C48-A43A-B33B81967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480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F15AF" id="Rectangle 5894" o:spid="_x0000_s2325" style="position:absolute;margin-left:-5pt;margin-top:28pt;width:79pt;height:60pt;z-index:25130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H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r+pmTYllBqf0&#10;B3VjdtCCnLKj6nuR5pv0mnxosezRP8A5Cugm8rMEk75Ii8xZ4+NFYzFHwjHZrJq6xElwPLpeNyv0&#10;sUvxWuwhxJ/CGZKcjgJCycqyw+8QT1dfrmBdAnN6Pnlx3s2ZzLJqmhesO9cfkSMuabxHI7WbOsq1&#10;8pRMOPiOhr97BoIS/cuistX1elXhpuRgWVc1bjDkAFHv3maZ5aPDXeIRKNl7UMOIgLNGGReOLDM7&#10;r1fa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TPx9R7sBAABMAwAADgAAAAAAAAAAAAAAAAAuAgAAZHJzL2Uy&#10;b0RvYy54bWxQSwECLQAUAAYACAAAACEATDfNeNoAAAAKAQAADwAAAAAAAAAAAAAAAAAVBAAAZHJz&#10;L2Rvd25yZXYueG1sUEsFBgAAAAAEAAQA8wAAABwFAAAAAA==&#10;" filled="f" stroked="f">
                      <v:textbox inset="2.16pt,1.44pt,0,1.44pt">
                        <w:txbxContent>
                          <w:p w14:paraId="161480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03936" behindDoc="0" locked="0" layoutInCell="1" allowOverlap="1" wp14:anchorId="3DF96AF3" wp14:editId="2488BC14">
                      <wp:simplePos x="0" y="0"/>
                      <wp:positionH relativeFrom="column">
                        <wp:posOffset>-63500</wp:posOffset>
                      </wp:positionH>
                      <wp:positionV relativeFrom="paragraph">
                        <wp:posOffset>355600</wp:posOffset>
                      </wp:positionV>
                      <wp:extent cx="1003300" cy="762000"/>
                      <wp:effectExtent l="0" t="0" r="0" b="0"/>
                      <wp:wrapNone/>
                      <wp:docPr id="5893" name="Rectangle 5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D8E3F-CDC7-2846-B610-2B8D2CA1CD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BF2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96AF3" id="Rectangle 5893" o:spid="_x0000_s2326" style="position:absolute;margin-left:-5pt;margin-top:28pt;width:79pt;height:60pt;z-index:25130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jMYMzugEAAEwDAAAOAAAAAAAAAAAAAAAAAC4CAABkcnMvZTJv&#10;RG9jLnhtbFBLAQItABQABgAIAAAAIQBMN8142gAAAAoBAAAPAAAAAAAAAAAAAAAAABQEAABkcnMv&#10;ZG93bnJldi54bWxQSwUGAAAAAAQABADzAAAAGwUAAAAA&#10;" filled="f" stroked="f">
                      <v:textbox inset="2.16pt,1.44pt,0,1.44pt">
                        <w:txbxContent>
                          <w:p w14:paraId="571BF2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04960" behindDoc="0" locked="0" layoutInCell="1" allowOverlap="1" wp14:anchorId="2CA40FE7" wp14:editId="2D02D315">
                      <wp:simplePos x="0" y="0"/>
                      <wp:positionH relativeFrom="column">
                        <wp:posOffset>-63500</wp:posOffset>
                      </wp:positionH>
                      <wp:positionV relativeFrom="paragraph">
                        <wp:posOffset>355600</wp:posOffset>
                      </wp:positionV>
                      <wp:extent cx="1003300" cy="762000"/>
                      <wp:effectExtent l="0" t="0" r="0" b="0"/>
                      <wp:wrapNone/>
                      <wp:docPr id="5892" name="Rectangle 5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5E82D2-A6A3-1149-AF1A-7B3A6355C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105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40FE7" id="Rectangle 5892" o:spid="_x0000_s2327" style="position:absolute;margin-left:-5pt;margin-top:28pt;width:79pt;height:60pt;z-index:25130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vtXfYugEAAEwDAAAOAAAAAAAAAAAAAAAAAC4CAABkcnMvZTJv&#10;RG9jLnhtbFBLAQItABQABgAIAAAAIQBMN8142gAAAAoBAAAPAAAAAAAAAAAAAAAAABQEAABkcnMv&#10;ZG93bnJldi54bWxQSwUGAAAAAAQABADzAAAAGwUAAAAA&#10;" filled="f" stroked="f">
                      <v:textbox inset="2.16pt,1.44pt,0,1.44pt">
                        <w:txbxContent>
                          <w:p w14:paraId="7E1105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05984" behindDoc="0" locked="0" layoutInCell="1" allowOverlap="1" wp14:anchorId="60688F04" wp14:editId="264363BF">
                      <wp:simplePos x="0" y="0"/>
                      <wp:positionH relativeFrom="column">
                        <wp:posOffset>-63500</wp:posOffset>
                      </wp:positionH>
                      <wp:positionV relativeFrom="paragraph">
                        <wp:posOffset>355600</wp:posOffset>
                      </wp:positionV>
                      <wp:extent cx="1003300" cy="762000"/>
                      <wp:effectExtent l="0" t="0" r="0" b="0"/>
                      <wp:wrapNone/>
                      <wp:docPr id="5891" name="Rectangle 5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02C73D-AC94-8447-81C5-3A9CC556E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4C9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88F04" id="Rectangle 5891" o:spid="_x0000_s2328" style="position:absolute;margin-left:-5pt;margin-top:28pt;width:79pt;height:60pt;z-index:25130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s/uw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btNQ4rnDKf1A&#10;3bgfrCLn7GikVMt8F72mmHose4qPcIkSugv5WYNbvkiLzEXj01VjNWciMLlZb7oaJyHw6PZms0Yf&#10;u1SvxRFS/qKCI4vDKCCUoiw/fkv5fPXlCtYtYM7PL16e93Mh06zr9gXrPsgTcsQlzQ9otA0To8Ka&#10;SMmEg2c0/TpwUJTYrx6VbW9v1i1uSgmaru1wg6EEiHr/Nsu9GAPukshAySGCGUYEXDQquHBkhdll&#10;vZadeBsX9K8/we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Oj8bP7sBAABMAwAADgAAAAAAAAAAAAAAAAAuAgAAZHJzL2Uy&#10;b0RvYy54bWxQSwECLQAUAAYACAAAACEATDfNeNoAAAAKAQAADwAAAAAAAAAAAAAAAAAVBAAAZHJz&#10;L2Rvd25yZXYueG1sUEsFBgAAAAAEAAQA8wAAABwFAAAAAA==&#10;" filled="f" stroked="f">
                      <v:textbox inset="2.16pt,1.44pt,0,1.44pt">
                        <w:txbxContent>
                          <w:p w14:paraId="5944C9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07008" behindDoc="0" locked="0" layoutInCell="1" allowOverlap="1" wp14:anchorId="02566152" wp14:editId="46E02C7A">
                      <wp:simplePos x="0" y="0"/>
                      <wp:positionH relativeFrom="column">
                        <wp:posOffset>-63500</wp:posOffset>
                      </wp:positionH>
                      <wp:positionV relativeFrom="paragraph">
                        <wp:posOffset>355600</wp:posOffset>
                      </wp:positionV>
                      <wp:extent cx="1003300" cy="762000"/>
                      <wp:effectExtent l="0" t="0" r="0" b="0"/>
                      <wp:wrapNone/>
                      <wp:docPr id="5890" name="Rectangle 5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E58AF-644A-BD46-ACFD-4ADBDDB92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BD1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66152" id="Rectangle 5890" o:spid="_x0000_s2329" style="position:absolute;margin-left:-5pt;margin-top:28pt;width:79pt;height:60pt;z-index:25130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2u+/UugEAAEwDAAAOAAAAAAAAAAAAAAAAAC4CAABkcnMvZTJv&#10;RG9jLnhtbFBLAQItABQABgAIAAAAIQBMN8142gAAAAoBAAAPAAAAAAAAAAAAAAAAABQEAABkcnMv&#10;ZG93bnJldi54bWxQSwUGAAAAAAQABADzAAAAGwUAAAAA&#10;" filled="f" stroked="f">
                      <v:textbox inset="2.16pt,1.44pt,0,1.44pt">
                        <w:txbxContent>
                          <w:p w14:paraId="39CBD1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08032" behindDoc="0" locked="0" layoutInCell="1" allowOverlap="1" wp14:anchorId="21172C2D" wp14:editId="11067B63">
                      <wp:simplePos x="0" y="0"/>
                      <wp:positionH relativeFrom="column">
                        <wp:posOffset>-63500</wp:posOffset>
                      </wp:positionH>
                      <wp:positionV relativeFrom="paragraph">
                        <wp:posOffset>355600</wp:posOffset>
                      </wp:positionV>
                      <wp:extent cx="1003300" cy="762000"/>
                      <wp:effectExtent l="0" t="0" r="0" b="0"/>
                      <wp:wrapNone/>
                      <wp:docPr id="5889" name="Rectangle 5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84378-AB35-C14B-A2AC-48C6DF4D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D9A0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72C2D" id="Rectangle 5889" o:spid="_x0000_s2330" style="position:absolute;margin-left:-5pt;margin-top:28pt;width:79pt;height:60pt;z-index:25130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9n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23ZDiecOp/QL&#10;deO+t4qcs4ORUs3znfUaY+qw7DE+wCVK6M7kJw1u/iItMhWNT1eN1ZSJwORmtWlrnITAo5v1ZoU+&#10;dqleiiOk/E0FR2aHUUAoRVl+/JHy+erzFaybwZyfn7087adCZrmq189Y90GekCMuab5Ho20YGRXW&#10;REpGHDyj6c+Bg6LEfveobHOzXjW4KSVYtk2LGwwlQNT711nuxRBwl0QGSg4RTD8g4KJRwYUjK8wu&#10;6zXvxOu4oH/5CX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TaPZ7sBAABMAwAADgAAAAAAAAAAAAAAAAAuAgAAZHJzL2Uy&#10;b0RvYy54bWxQSwECLQAUAAYACAAAACEATDfNeNoAAAAKAQAADwAAAAAAAAAAAAAAAAAVBAAAZHJz&#10;L2Rvd25yZXYueG1sUEsFBgAAAAAEAAQA8wAAABwFAAAAAA==&#10;" filled="f" stroked="f">
                      <v:textbox inset="2.16pt,1.44pt,0,1.44pt">
                        <w:txbxContent>
                          <w:p w14:paraId="68D9A0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09056" behindDoc="0" locked="0" layoutInCell="1" allowOverlap="1" wp14:anchorId="40B851EB" wp14:editId="7A2B6CC0">
                      <wp:simplePos x="0" y="0"/>
                      <wp:positionH relativeFrom="column">
                        <wp:posOffset>-63500</wp:posOffset>
                      </wp:positionH>
                      <wp:positionV relativeFrom="paragraph">
                        <wp:posOffset>355600</wp:posOffset>
                      </wp:positionV>
                      <wp:extent cx="1003300" cy="762000"/>
                      <wp:effectExtent l="0" t="0" r="0" b="0"/>
                      <wp:wrapNone/>
                      <wp:docPr id="5888" name="Rectangle 5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7AF66-30EA-B748-8415-47FAC5279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B95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851EB" id="Rectangle 5888" o:spid="_x0000_s2331" style="position:absolute;margin-left:-5pt;margin-top:28pt;width:79pt;height:60pt;z-index:25130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9snuMugEAAEwDAAAOAAAAAAAAAAAAAAAAAC4CAABkcnMvZTJv&#10;RG9jLnhtbFBLAQItABQABgAIAAAAIQBMN8142gAAAAoBAAAPAAAAAAAAAAAAAAAAABQEAABkcnMv&#10;ZG93bnJldi54bWxQSwUGAAAAAAQABADzAAAAGwUAAAAA&#10;" filled="f" stroked="f">
                      <v:textbox inset="2.16pt,1.44pt,0,1.44pt">
                        <w:txbxContent>
                          <w:p w14:paraId="41FB95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0080" behindDoc="0" locked="0" layoutInCell="1" allowOverlap="1" wp14:anchorId="6EF7ED6B" wp14:editId="385C22D3">
                      <wp:simplePos x="0" y="0"/>
                      <wp:positionH relativeFrom="column">
                        <wp:posOffset>-63500</wp:posOffset>
                      </wp:positionH>
                      <wp:positionV relativeFrom="paragraph">
                        <wp:posOffset>355600</wp:posOffset>
                      </wp:positionV>
                      <wp:extent cx="1003300" cy="762000"/>
                      <wp:effectExtent l="0" t="0" r="0" b="0"/>
                      <wp:wrapNone/>
                      <wp:docPr id="5887" name="Rectangle 5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F0098-3D2B-6842-84BF-003D09194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B41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7ED6B" id="Rectangle 5887" o:spid="_x0000_s2332" style="position:absolute;margin-left:-5pt;margin-top:28pt;width:79pt;height:60pt;z-index:25131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a6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f23ZNiecOp/QT&#10;deO+t4qcs4ORUs3znfUaY+qw7Ck+wiVK6M7kJw1u/iItMhWNT1eN1ZSJwORmtWlrnITAo/XNZoU+&#10;dqleiyOk/FUFR2aHUUAoRVl+/J7y+erLFaybwZyfn7087adCZrmqb1+w7oM8IUdc0vyARtswMiqs&#10;iZSMOHhG0+8DB0WJ/eZR2WZ9s2pwU0qwbJsWNxhKgKj3b7PciyHgLokMlBwimH5AwEWjggtHVphd&#10;1mv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nJGursBAABMAwAADgAAAAAAAAAAAAAAAAAuAgAAZHJzL2Uy&#10;b0RvYy54bWxQSwECLQAUAAYACAAAACEATDfNeNoAAAAKAQAADwAAAAAAAAAAAAAAAAAVBAAAZHJz&#10;L2Rvd25yZXYueG1sUEsFBgAAAAAEAAQA8wAAABwFAAAAAA==&#10;" filled="f" stroked="f">
                      <v:textbox inset="2.16pt,1.44pt,0,1.44pt">
                        <w:txbxContent>
                          <w:p w14:paraId="4C0B41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1104" behindDoc="0" locked="0" layoutInCell="1" allowOverlap="1" wp14:anchorId="41B0C35B" wp14:editId="35435792">
                      <wp:simplePos x="0" y="0"/>
                      <wp:positionH relativeFrom="column">
                        <wp:posOffset>-63500</wp:posOffset>
                      </wp:positionH>
                      <wp:positionV relativeFrom="paragraph">
                        <wp:posOffset>355600</wp:posOffset>
                      </wp:positionV>
                      <wp:extent cx="1003300" cy="762000"/>
                      <wp:effectExtent l="0" t="0" r="0" b="0"/>
                      <wp:wrapNone/>
                      <wp:docPr id="5886" name="Rectangle 5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92F185-A81C-D045-A9DD-DF98F943F9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F66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0C35B" id="Rectangle 5886" o:spid="_x0000_s2333" style="position:absolute;margin-left:-5pt;margin-top:28pt;width:79pt;height:60pt;z-index:25131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JR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f2/aWEs8dTukn&#10;6sZ9bxU5ZwcjpZrnO+s1xtRh2VN8hEuU0J3JTxrc/EVaZCoan64aqykTgcnNatPWOAmBR+ubzQp9&#10;7FK9FkdI+asKjswOo4BQirL8+D3l89WXK1g3gzk/P3t52k+FzHJVr1+w7oM8IUdc0vyARtswMiqs&#10;iZSMOHhG0+8DB0WJ/eZR2WZ9s2pwU0qwbJsWNxhKgKj3b7PciyHgLokMlBwimH5AwEWjggtHVphd&#10;1mv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vayUbsBAABMAwAADgAAAAAAAAAAAAAAAAAuAgAAZHJzL2Uy&#10;b0RvYy54bWxQSwECLQAUAAYACAAAACEATDfNeNoAAAAKAQAADwAAAAAAAAAAAAAAAAAVBAAAZHJz&#10;L2Rvd25yZXYueG1sUEsFBgAAAAAEAAQA8wAAABwFAAAAAA==&#10;" filled="f" stroked="f">
                      <v:textbox inset="2.16pt,1.44pt,0,1.44pt">
                        <w:txbxContent>
                          <w:p w14:paraId="383F66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2128" behindDoc="0" locked="0" layoutInCell="1" allowOverlap="1" wp14:anchorId="738349E3" wp14:editId="0EB67F1B">
                      <wp:simplePos x="0" y="0"/>
                      <wp:positionH relativeFrom="column">
                        <wp:posOffset>-63500</wp:posOffset>
                      </wp:positionH>
                      <wp:positionV relativeFrom="paragraph">
                        <wp:posOffset>355600</wp:posOffset>
                      </wp:positionV>
                      <wp:extent cx="1003300" cy="762000"/>
                      <wp:effectExtent l="0" t="0" r="0" b="0"/>
                      <wp:wrapNone/>
                      <wp:docPr id="5885" name="Rectangle 5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0A84C-57CE-5940-890B-FF0AFA0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5F5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349E3" id="Rectangle 5885" o:spid="_x0000_s2334" style="position:absolute;margin-left:-5pt;margin-top:28pt;width:79pt;height:60pt;z-index:25131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5xDfTLsBAABMAwAADgAAAAAAAAAAAAAAAAAuAgAAZHJzL2Uy&#10;b0RvYy54bWxQSwECLQAUAAYACAAAACEATDfNeNoAAAAKAQAADwAAAAAAAAAAAAAAAAAVBAAAZHJz&#10;L2Rvd25yZXYueG1sUEsFBgAAAAAEAAQA8wAAABwFAAAAAA==&#10;" filled="f" stroked="f">
                      <v:textbox inset="2.16pt,1.44pt,0,1.44pt">
                        <w:txbxContent>
                          <w:p w14:paraId="67B5F5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3152" behindDoc="0" locked="0" layoutInCell="1" allowOverlap="1" wp14:anchorId="0A36E92E" wp14:editId="779C504A">
                      <wp:simplePos x="0" y="0"/>
                      <wp:positionH relativeFrom="column">
                        <wp:posOffset>-63500</wp:posOffset>
                      </wp:positionH>
                      <wp:positionV relativeFrom="paragraph">
                        <wp:posOffset>355600</wp:posOffset>
                      </wp:positionV>
                      <wp:extent cx="1003300" cy="762000"/>
                      <wp:effectExtent l="0" t="0" r="0" b="0"/>
                      <wp:wrapNone/>
                      <wp:docPr id="5884" name="Rectangle 5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1CA8E-0140-AB41-94D6-351EDFC4C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6B5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6E92E" id="Rectangle 5884" o:spid="_x0000_s2335" style="position:absolute;margin-left:-5pt;margin-top:28pt;width:79pt;height:60pt;z-index:25131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un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23ZNiecOp/QL&#10;deO+t4qcs4ORUs3znfUaY+qw7DE+wCVK6M7kJw1u/iItMhWNT1eN1ZSJwORmtWlrnITAo5v1ZoU+&#10;dqleiiOk/E0FR2aHUUAoRVl+/JHy+erzFaybwZyfn7087adCZrmqN89Y90GekCMuab5Ho20YGRXW&#10;REpGHDyj6c+Bg6LEfveobHOzXjW4KSVYtk2LGwwlQNT711nuxRBwl0QGSg4RTD8g4KJRwYUjK8wu&#10;6zXvxOu4oH/5CX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5Qrp7sBAABMAwAADgAAAAAAAAAAAAAAAAAuAgAAZHJzL2Uy&#10;b0RvYy54bWxQSwECLQAUAAYACAAAACEATDfNeNoAAAAKAQAADwAAAAAAAAAAAAAAAAAVBAAAZHJz&#10;L2Rvd25yZXYueG1sUEsFBgAAAAAEAAQA8wAAABwFAAAAAA==&#10;" filled="f" stroked="f">
                      <v:textbox inset="2.16pt,1.44pt,0,1.44pt">
                        <w:txbxContent>
                          <w:p w14:paraId="1D26B5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4176" behindDoc="0" locked="0" layoutInCell="1" allowOverlap="1" wp14:anchorId="42C12B22" wp14:editId="07A081C2">
                      <wp:simplePos x="0" y="0"/>
                      <wp:positionH relativeFrom="column">
                        <wp:posOffset>-63500</wp:posOffset>
                      </wp:positionH>
                      <wp:positionV relativeFrom="paragraph">
                        <wp:posOffset>355600</wp:posOffset>
                      </wp:positionV>
                      <wp:extent cx="1003300" cy="762000"/>
                      <wp:effectExtent l="0" t="0" r="0" b="0"/>
                      <wp:wrapNone/>
                      <wp:docPr id="5883" name="Rectangle 5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E8E84-AD23-3444-9890-80AA8107F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87F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12B22" id="Rectangle 5883" o:spid="_x0000_s2336" style="position:absolute;margin-left:-5pt;margin-top:28pt;width:79pt;height:60pt;z-index:25131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MgCTLsBAABMAwAADgAAAAAAAAAAAAAAAAAuAgAAZHJzL2Uy&#10;b0RvYy54bWxQSwECLQAUAAYACAAAACEATDfNeNoAAAAKAQAADwAAAAAAAAAAAAAAAAAVBAAAZHJz&#10;L2Rvd25yZXYueG1sUEsFBgAAAAAEAAQA8wAAABwFAAAAAA==&#10;" filled="f" stroked="f">
                      <v:textbox inset="2.16pt,1.44pt,0,1.44pt">
                        <w:txbxContent>
                          <w:p w14:paraId="7F487F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5200" behindDoc="0" locked="0" layoutInCell="1" allowOverlap="1" wp14:anchorId="339EB11D" wp14:editId="69FD83DE">
                      <wp:simplePos x="0" y="0"/>
                      <wp:positionH relativeFrom="column">
                        <wp:posOffset>-63500</wp:posOffset>
                      </wp:positionH>
                      <wp:positionV relativeFrom="paragraph">
                        <wp:posOffset>355600</wp:posOffset>
                      </wp:positionV>
                      <wp:extent cx="1003300" cy="762000"/>
                      <wp:effectExtent l="0" t="0" r="0" b="0"/>
                      <wp:wrapNone/>
                      <wp:docPr id="5882" name="Rectangle 5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4F48B-7EA0-C943-AC71-B5548DA33E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81A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EB11D" id="Rectangle 5882" o:spid="_x0000_s2337" style="position:absolute;margin-left:-5pt;margin-top:28pt;width:79pt;height:60pt;z-index:25131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JBM9qe5AQAATAMAAA4AAAAAAAAAAAAAAAAALgIAAGRycy9lMm9E&#10;b2MueG1sUEsBAi0AFAAGAAgAAAAhAEw3zXjaAAAACgEAAA8AAAAAAAAAAAAAAAAAEwQAAGRycy9k&#10;b3ducmV2LnhtbFBLBQYAAAAABAAEAPMAAAAaBQAAAAA=&#10;" filled="f" stroked="f">
                      <v:textbox inset="2.16pt,1.44pt,0,1.44pt">
                        <w:txbxContent>
                          <w:p w14:paraId="18081A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6224" behindDoc="0" locked="0" layoutInCell="1" allowOverlap="1" wp14:anchorId="3DB8CFCA" wp14:editId="760840B0">
                      <wp:simplePos x="0" y="0"/>
                      <wp:positionH relativeFrom="column">
                        <wp:posOffset>-63500</wp:posOffset>
                      </wp:positionH>
                      <wp:positionV relativeFrom="paragraph">
                        <wp:posOffset>355600</wp:posOffset>
                      </wp:positionV>
                      <wp:extent cx="1003300" cy="762000"/>
                      <wp:effectExtent l="0" t="0" r="0" b="0"/>
                      <wp:wrapNone/>
                      <wp:docPr id="5881" name="Rectangle 5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92651-F85B-6D4E-9655-37EE1B59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796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8CFCA" id="Rectangle 5881" o:spid="_x0000_s2338" style="position:absolute;margin-left:-5pt;margin-top:28pt;width:79pt;height:60pt;z-index:25131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pA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rmso8dzhlH6g&#10;btwPVpFzdjRSqmW+i15TTD2WPcVHuEQJ3YX8rMEtX6RF5qLx6aqxmjMRmNysN12NkxB4dHuzWaOP&#10;XarX4ggpf1HBkcVhFBBKUZYfv6V8vvpyBesWMOfnFy/P+7mQadZN+4J1H+QJOeKS5gc02oaJUWFN&#10;pGTCwTOafh04KErsV4/Ktrc36xY3pQRN13a4wVACRL1/m+VejAF3SWSg5BDBDCMCLhoVXDiywuyy&#10;XstOvI0L+tef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FxppAugEAAEwDAAAOAAAAAAAAAAAAAAAAAC4CAABkcnMvZTJv&#10;RG9jLnhtbFBLAQItABQABgAIAAAAIQBMN8142gAAAAoBAAAPAAAAAAAAAAAAAAAAABQEAABkcnMv&#10;ZG93bnJldi54bWxQSwUGAAAAAAQABADzAAAAGwUAAAAA&#10;" filled="f" stroked="f">
                      <v:textbox inset="2.16pt,1.44pt,0,1.44pt">
                        <w:txbxContent>
                          <w:p w14:paraId="751796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7248" behindDoc="0" locked="0" layoutInCell="1" allowOverlap="1" wp14:anchorId="35A684A4" wp14:editId="503B6636">
                      <wp:simplePos x="0" y="0"/>
                      <wp:positionH relativeFrom="column">
                        <wp:posOffset>-63500</wp:posOffset>
                      </wp:positionH>
                      <wp:positionV relativeFrom="paragraph">
                        <wp:posOffset>355600</wp:posOffset>
                      </wp:positionV>
                      <wp:extent cx="1003300" cy="762000"/>
                      <wp:effectExtent l="0" t="0" r="0" b="0"/>
                      <wp:wrapNone/>
                      <wp:docPr id="5880" name="Rectangle 5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8BD52-6679-6E41-ADD8-A3D8F9FA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104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684A4" id="Rectangle 5880" o:spid="_x0000_s2339" style="position:absolute;margin-left:-5pt;margin-top:28pt;width:79pt;height:60pt;z-index:25131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JQm6rugEAAEwDAAAOAAAAAAAAAAAAAAAAAC4CAABkcnMvZTJv&#10;RG9jLnhtbFBLAQItABQABgAIAAAAIQBMN8142gAAAAoBAAAPAAAAAAAAAAAAAAAAABQEAABkcnMv&#10;ZG93bnJldi54bWxQSwUGAAAAAAQABADzAAAAGwUAAAAA&#10;" filled="f" stroked="f">
                      <v:textbox inset="2.16pt,1.44pt,0,1.44pt">
                        <w:txbxContent>
                          <w:p w14:paraId="77D104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8272" behindDoc="0" locked="0" layoutInCell="1" allowOverlap="1" wp14:anchorId="11CD0F45" wp14:editId="02CF81E4">
                      <wp:simplePos x="0" y="0"/>
                      <wp:positionH relativeFrom="column">
                        <wp:posOffset>-63500</wp:posOffset>
                      </wp:positionH>
                      <wp:positionV relativeFrom="paragraph">
                        <wp:posOffset>355600</wp:posOffset>
                      </wp:positionV>
                      <wp:extent cx="1003300" cy="762000"/>
                      <wp:effectExtent l="0" t="0" r="0" b="0"/>
                      <wp:wrapNone/>
                      <wp:docPr id="5879" name="Rectangle 5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7933D9-C63F-D744-9CE2-7AEF18FA8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BB8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D0F45" id="Rectangle 5879" o:spid="_x0000_s2340" style="position:absolute;margin-left:-5pt;margin-top:28pt;width:79pt;height:60pt;z-index:25131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zp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j92qw3lDhucUq/&#10;UTfueiPJOTvorpPzfGe9xhBbLHsMD3CJIroz+UmBnb9Ii0xZ49NVYzklIjC5WW6aEich8Gi92izR&#10;xy7FW3GAmL5Lb8nsMAoIJSvLjz9jOl99vYJ1M5jz87OXpv2UyVTLavWKde+7E3LEJU33aJTxI6PC&#10;6EDJiINnNL4cOEhKzA+Hytbr1bLGTclB1dQNbjDkAFHv32e5E4PHXRIJKDkE0P2AgLNGGReOLDO7&#10;rNe8E+/jjP7t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ZeQs6bsBAABMAwAADgAAAAAAAAAAAAAAAAAuAgAAZHJzL2Uy&#10;b0RvYy54bWxQSwECLQAUAAYACAAAACEATDfNeNoAAAAKAQAADwAAAAAAAAAAAAAAAAAVBAAAZHJz&#10;L2Rvd25yZXYueG1sUEsFBgAAAAAEAAQA8wAAABwFAAAAAA==&#10;" filled="f" stroked="f">
                      <v:textbox inset="2.16pt,1.44pt,0,1.44pt">
                        <w:txbxContent>
                          <w:p w14:paraId="75BBB8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19296" behindDoc="0" locked="0" layoutInCell="1" allowOverlap="1" wp14:anchorId="6DB6C7AA" wp14:editId="1816BBAD">
                      <wp:simplePos x="0" y="0"/>
                      <wp:positionH relativeFrom="column">
                        <wp:posOffset>-63500</wp:posOffset>
                      </wp:positionH>
                      <wp:positionV relativeFrom="paragraph">
                        <wp:posOffset>355600</wp:posOffset>
                      </wp:positionV>
                      <wp:extent cx="1003300" cy="762000"/>
                      <wp:effectExtent l="0" t="0" r="0" b="0"/>
                      <wp:wrapNone/>
                      <wp:docPr id="5878" name="Rectangle 5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E8DABA-1929-4541-8F5B-FA3B254CF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6E6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6C7AA" id="Rectangle 5878" o:spid="_x0000_s2341" style="position:absolute;margin-left:-5pt;margin-top:28pt;width:79pt;height:60pt;z-index:25131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gC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blY4K8ctTukX&#10;6sZdNyhyyvZGSjXPd9ZrDLHFsufwBOcoojuTnzTY+Yu0yJQ1Pl40VlMiApPr5bopcRICj1ZX6yX6&#10;2KV4Kw4Q00/lLZkdRgGhZGX54T6m09XXK1g3gzk9P3tp2k2ZTLWsrl+x7rw8Ikdc0vSIRg9+ZFQM&#10;JlAy4uAZjX/2HBQlw51DZevV1bLGTclB1dQNqgI5QNS791nuRO9xl0QCSvYBTNcj4KxRxoUjy8zO&#10;6zXvxPs4o3/7Cb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KWDYArsBAABMAwAADgAAAAAAAAAAAAAAAAAuAgAAZHJzL2Uy&#10;b0RvYy54bWxQSwECLQAUAAYACAAAACEATDfNeNoAAAAKAQAADwAAAAAAAAAAAAAAAAAVBAAAZHJz&#10;L2Rvd25yZXYueG1sUEsFBgAAAAAEAAQA8wAAABwFAAAAAA==&#10;" filled="f" stroked="f">
                      <v:textbox inset="2.16pt,1.44pt,0,1.44pt">
                        <w:txbxContent>
                          <w:p w14:paraId="79B6E6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0320" behindDoc="0" locked="0" layoutInCell="1" allowOverlap="1" wp14:anchorId="3B2A8A14" wp14:editId="69FFFDE0">
                      <wp:simplePos x="0" y="0"/>
                      <wp:positionH relativeFrom="column">
                        <wp:posOffset>-63500</wp:posOffset>
                      </wp:positionH>
                      <wp:positionV relativeFrom="paragraph">
                        <wp:posOffset>355600</wp:posOffset>
                      </wp:positionV>
                      <wp:extent cx="1003300" cy="762000"/>
                      <wp:effectExtent l="0" t="0" r="0" b="0"/>
                      <wp:wrapNone/>
                      <wp:docPr id="5877" name="Rectangle 5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24BBA-3FE0-744C-8E44-7AFCCF9AB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C07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A8A14" id="Rectangle 5877" o:spid="_x0000_s2342" style="position:absolute;margin-left:-5pt;margin-top:28pt;width:79pt;height:60pt;z-index:25132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qDlNLsBAABMAwAADgAAAAAAAAAAAAAAAAAuAgAAZHJzL2Uy&#10;b0RvYy54bWxQSwECLQAUAAYACAAAACEATDfNeNoAAAAKAQAADwAAAAAAAAAAAAAAAAAVBAAAZHJz&#10;L2Rvd25yZXYueG1sUEsFBgAAAAAEAAQA8wAAABwFAAAAAA==&#10;" filled="f" stroked="f">
                      <v:textbox inset="2.16pt,1.44pt,0,1.44pt">
                        <w:txbxContent>
                          <w:p w14:paraId="4CEC07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1344" behindDoc="0" locked="0" layoutInCell="1" allowOverlap="1" wp14:anchorId="1CBB67B3" wp14:editId="5C85F207">
                      <wp:simplePos x="0" y="0"/>
                      <wp:positionH relativeFrom="column">
                        <wp:posOffset>-63500</wp:posOffset>
                      </wp:positionH>
                      <wp:positionV relativeFrom="paragraph">
                        <wp:posOffset>355600</wp:posOffset>
                      </wp:positionV>
                      <wp:extent cx="1003300" cy="762000"/>
                      <wp:effectExtent l="0" t="0" r="0" b="0"/>
                      <wp:wrapNone/>
                      <wp:docPr id="5876" name="Rectangle 5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539C45-C7BD-1542-8585-16AD1E5300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2EF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B67B3" id="Rectangle 5876" o:spid="_x0000_s2343" style="position:absolute;margin-left:-5pt;margin-top:28pt;width:79pt;height:60pt;z-index:25132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iQR37sBAABMAwAADgAAAAAAAAAAAAAAAAAuAgAAZHJzL2Uy&#10;b0RvYy54bWxQSwECLQAUAAYACAAAACEATDfNeNoAAAAKAQAADwAAAAAAAAAAAAAAAAAVBAAAZHJz&#10;L2Rvd25yZXYueG1sUEsFBgAAAAAEAAQA8wAAABwFAAAAAA==&#10;" filled="f" stroked="f">
                      <v:textbox inset="2.16pt,1.44pt,0,1.44pt">
                        <w:txbxContent>
                          <w:p w14:paraId="3992EF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2368" behindDoc="0" locked="0" layoutInCell="1" allowOverlap="1" wp14:anchorId="19A2D2A2" wp14:editId="16774D66">
                      <wp:simplePos x="0" y="0"/>
                      <wp:positionH relativeFrom="column">
                        <wp:posOffset>-63500</wp:posOffset>
                      </wp:positionH>
                      <wp:positionV relativeFrom="paragraph">
                        <wp:posOffset>355600</wp:posOffset>
                      </wp:positionV>
                      <wp:extent cx="1003300" cy="762000"/>
                      <wp:effectExtent l="0" t="0" r="0" b="0"/>
                      <wp:wrapNone/>
                      <wp:docPr id="5875" name="Rectangle 5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F3B67-F6F6-D242-8B81-F32270B5FC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AC7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2D2A2" id="Rectangle 5875" o:spid="_x0000_s2344" style="position:absolute;margin-left:-5pt;margin-top:28pt;width:79pt;height:60pt;z-index:25132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zC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blbXlDhucUq/&#10;UDfuukGRU7Y3Uqp5vrNeY4gtlj2HJzhHEd2Z/KTBzl+kRaas8fGisZoSEZhcL9dNiZMQeLS6Wi/R&#10;xy7FW3GAmH4qb8nsMAoIJSvLD/cxna6+XsG6Gczp+dlL027KZKpl1bxi3Xl5RI64pOkRjR78yKgY&#10;TKBkxMEzGv/sOShKhjuHytarq2WNm5KDqqkb3GDIAaLevc9yJ3qPuyQSULIPYLoeAWeNMi4cWWZ2&#10;Xq95J97HGf3bT7D9C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8J8wrsBAABMAwAADgAAAAAAAAAAAAAAAAAuAgAAZHJzL2Uy&#10;b0RvYy54bWxQSwECLQAUAAYACAAAACEATDfNeNoAAAAKAQAADwAAAAAAAAAAAAAAAAAVBAAAZHJz&#10;L2Rvd25yZXYueG1sUEsFBgAAAAAEAAQA8wAAABwFAAAAAA==&#10;" filled="f" stroked="f">
                      <v:textbox inset="2.16pt,1.44pt,0,1.44pt">
                        <w:txbxContent>
                          <w:p w14:paraId="76DAC7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3392" behindDoc="0" locked="0" layoutInCell="1" allowOverlap="1" wp14:anchorId="79E0EC89" wp14:editId="44DF4399">
                      <wp:simplePos x="0" y="0"/>
                      <wp:positionH relativeFrom="column">
                        <wp:posOffset>-63500</wp:posOffset>
                      </wp:positionH>
                      <wp:positionV relativeFrom="paragraph">
                        <wp:posOffset>355600</wp:posOffset>
                      </wp:positionV>
                      <wp:extent cx="1003300" cy="762000"/>
                      <wp:effectExtent l="0" t="0" r="0" b="0"/>
                      <wp:wrapNone/>
                      <wp:docPr id="5874" name="Rectangle 5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83B9B-8294-7E44-B3F8-A9915BA2C8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962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0EC89" id="Rectangle 5874" o:spid="_x0000_s2345" style="position:absolute;margin-left:-5pt;margin-top:28pt;width:79pt;height:60pt;z-index:25132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p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j92qxXlDhucUq/&#10;UTfueiPJOTvorpPzfGe9xhBbLHsMD3CJIroz+UmBnb9Ii0xZ49NVYzklIjC5WW6aEich8Gi92izR&#10;xy7FW3GAmL5Lb8nsMAoIJSvLjz9jOl99vYJ1M5jz87OXpv2UyVTLavOKde+7E3LEJU33aJTxI6PC&#10;6EDJiINnNL4cOEhKzA+Hytbr1bLGTclB1dQNbjDkAFHv32e5E4PHXRIJKDkE0P2AgLNGGReOLDO7&#10;rNe8E+/jjP7t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0aIKbsBAABMAwAADgAAAAAAAAAAAAAAAAAuAgAAZHJzL2Uy&#10;b0RvYy54bWxQSwECLQAUAAYACAAAACEATDfNeNoAAAAKAQAADwAAAAAAAAAAAAAAAAAVBAAAZHJz&#10;L2Rvd25yZXYueG1sUEsFBgAAAAAEAAQA8wAAABwFAAAAAA==&#10;" filled="f" stroked="f">
                      <v:textbox inset="2.16pt,1.44pt,0,1.44pt">
                        <w:txbxContent>
                          <w:p w14:paraId="674962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4416" behindDoc="0" locked="0" layoutInCell="1" allowOverlap="1" wp14:anchorId="443119ED" wp14:editId="2ABC6EAB">
                      <wp:simplePos x="0" y="0"/>
                      <wp:positionH relativeFrom="column">
                        <wp:posOffset>-63500</wp:posOffset>
                      </wp:positionH>
                      <wp:positionV relativeFrom="paragraph">
                        <wp:posOffset>355600</wp:posOffset>
                      </wp:positionV>
                      <wp:extent cx="1003300" cy="762000"/>
                      <wp:effectExtent l="0" t="0" r="0" b="0"/>
                      <wp:wrapNone/>
                      <wp:docPr id="5873" name="Rectangle 5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1B63D-95B3-4441-88AF-307B780D6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DA6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119ED" id="Rectangle 5873" o:spid="_x0000_s2346" style="position:absolute;margin-left:-5pt;margin-top:28pt;width:79pt;height:60pt;z-index:25132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Yk5kbsBAABMAwAADgAAAAAAAAAAAAAAAAAuAgAAZHJzL2Uy&#10;b0RvYy54bWxQSwECLQAUAAYACAAAACEATDfNeNoAAAAKAQAADwAAAAAAAAAAAAAAAAAVBAAAZHJz&#10;L2Rvd25yZXYueG1sUEsFBgAAAAAEAAQA8wAAABwFAAAAAA==&#10;" filled="f" stroked="f">
                      <v:textbox inset="2.16pt,1.44pt,0,1.44pt">
                        <w:txbxContent>
                          <w:p w14:paraId="35FDA6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5440" behindDoc="0" locked="0" layoutInCell="1" allowOverlap="1" wp14:anchorId="19EE5A3C" wp14:editId="6808678B">
                      <wp:simplePos x="0" y="0"/>
                      <wp:positionH relativeFrom="column">
                        <wp:posOffset>-63500</wp:posOffset>
                      </wp:positionH>
                      <wp:positionV relativeFrom="paragraph">
                        <wp:posOffset>355600</wp:posOffset>
                      </wp:positionV>
                      <wp:extent cx="1003300" cy="762000"/>
                      <wp:effectExtent l="0" t="0" r="0" b="0"/>
                      <wp:wrapNone/>
                      <wp:docPr id="5872" name="Rectangle 5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517C4-A2FD-364B-BFCC-7DA2048D9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F7DA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E5A3C" id="Rectangle 5872" o:spid="_x0000_s2347" style="position:absolute;margin-left:-5pt;margin-top:28pt;width:79pt;height:60pt;z-index:25132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ZDc16ugEAAEwDAAAOAAAAAAAAAAAAAAAAAC4CAABkcnMvZTJv&#10;RG9jLnhtbFBLAQItABQABgAIAAAAIQBMN8142gAAAAoBAAAPAAAAAAAAAAAAAAAAABQEAABkcnMv&#10;ZG93bnJldi54bWxQSwUGAAAAAAQABADzAAAAGwUAAAAA&#10;" filled="f" stroked="f">
                      <v:textbox inset="2.16pt,1.44pt,0,1.44pt">
                        <w:txbxContent>
                          <w:p w14:paraId="14F7DA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6464" behindDoc="0" locked="0" layoutInCell="1" allowOverlap="1" wp14:anchorId="25791EBB" wp14:editId="329CC09B">
                      <wp:simplePos x="0" y="0"/>
                      <wp:positionH relativeFrom="column">
                        <wp:posOffset>-63500</wp:posOffset>
                      </wp:positionH>
                      <wp:positionV relativeFrom="paragraph">
                        <wp:posOffset>355600</wp:posOffset>
                      </wp:positionV>
                      <wp:extent cx="1003300" cy="762000"/>
                      <wp:effectExtent l="0" t="0" r="0" b="0"/>
                      <wp:wrapNone/>
                      <wp:docPr id="5871" name="Rectangle 5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5F51-6EE8-AE4B-98AB-7189712EA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398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91EBB" id="Rectangle 5871" o:spid="_x0000_s2348" style="position:absolute;margin-left:-5pt;margin-top:28pt;width:79pt;height:60pt;z-index:25132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GduwEAAEw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avm1VFieMWp/QH&#10;deOuGxQ5ZXsjpZrnO+s1hthi2WN4gHMU0Z3JTxrs/EVaZMoaHy8aqykRgcn1ct2UOAmBR6ur9RJ9&#10;7FK8FgeI6afylswOo4BQsrL88Dum09WXK1g3gzk9P3tp2k2ZTLWs6xesOy+PyBGXNN2j0YMfGRWD&#10;CZSMOHhG4989B0XJ8MuhsvXqalnjpuSgauoGNxhygKh3b7Pcid7jLokElOwDmK5HwFmjjAtHlpmd&#10;12ve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IehnbsBAABMAwAADgAAAAAAAAAAAAAAAAAuAgAAZHJzL2Uy&#10;b0RvYy54bWxQSwECLQAUAAYACAAAACEATDfNeNoAAAAKAQAADwAAAAAAAAAAAAAAAAAVBAAAZHJz&#10;L2Rvd25yZXYueG1sUEsFBgAAAAAEAAQA8wAAABwFAAAAAA==&#10;" filled="f" stroked="f">
                      <v:textbox inset="2.16pt,1.44pt,0,1.44pt">
                        <w:txbxContent>
                          <w:p w14:paraId="377398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7488" behindDoc="0" locked="0" layoutInCell="1" allowOverlap="1" wp14:anchorId="4295B786" wp14:editId="04AE78E2">
                      <wp:simplePos x="0" y="0"/>
                      <wp:positionH relativeFrom="column">
                        <wp:posOffset>-63500</wp:posOffset>
                      </wp:positionH>
                      <wp:positionV relativeFrom="paragraph">
                        <wp:posOffset>355600</wp:posOffset>
                      </wp:positionV>
                      <wp:extent cx="1003300" cy="762000"/>
                      <wp:effectExtent l="0" t="0" r="0" b="0"/>
                      <wp:wrapNone/>
                      <wp:docPr id="5870" name="Rectangle 5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041CF-7111-8F4C-AFF1-FBC0DB71C5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8B3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5B786" id="Rectangle 5870" o:spid="_x0000_s2349" style="position:absolute;margin-left:-5pt;margin-top:28pt;width:79pt;height:60pt;z-index:25132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V2uwEAAEwDAAAOAAAAZHJzL2Uyb0RvYy54bWysU01v2zAMvQ/YfxB0X+zY7eI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r5sVCmSZwSn9&#10;Qd2YHbQgp+yo+l6k+Sa9Jh9aLHv0D3COArqJ/CzBpC/SInPW+HjRWMyRcEyu63VT4kMcj1ZX6xp9&#10;7FK8FnsI8adwhiSno4BQsrLs8DvE09WXK1iXwJyeT16cd3Mms6yr+gXrzvVH5IhLGu/RSO2mjnKt&#10;PCUTDr6j4e+egaBE/7KobLW6qivclBwsm6rBDYYcIOrd2yyzfHS4SzwCJXsPahgRcNYo48KRZWbn&#10;9Uo78TbO6F9/gu0/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ANVdrsBAABMAwAADgAAAAAAAAAAAAAAAAAuAgAAZHJzL2Uy&#10;b0RvYy54bWxQSwECLQAUAAYACAAAACEATDfNeNoAAAAKAQAADwAAAAAAAAAAAAAAAAAVBAAAZHJz&#10;L2Rvd25yZXYueG1sUEsFBgAAAAAEAAQA8wAAABwFAAAAAA==&#10;" filled="f" stroked="f">
                      <v:textbox inset="2.16pt,1.44pt,0,1.44pt">
                        <w:txbxContent>
                          <w:p w14:paraId="5328B3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8512" behindDoc="0" locked="0" layoutInCell="1" allowOverlap="1" wp14:anchorId="34602A7A" wp14:editId="684A62E2">
                      <wp:simplePos x="0" y="0"/>
                      <wp:positionH relativeFrom="column">
                        <wp:posOffset>-63500</wp:posOffset>
                      </wp:positionH>
                      <wp:positionV relativeFrom="paragraph">
                        <wp:posOffset>355600</wp:posOffset>
                      </wp:positionV>
                      <wp:extent cx="1003300" cy="762000"/>
                      <wp:effectExtent l="0" t="0" r="0" b="0"/>
                      <wp:wrapNone/>
                      <wp:docPr id="5869" name="Rectangle 5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51DC95-A4DD-3D44-9E98-54E8B92C4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A02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02A7A" id="Rectangle 5869" o:spid="_x0000_s2350" style="position:absolute;margin-left:-5pt;margin-top:28pt;width:79pt;height:60pt;z-index:25132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XFuw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f25sNJZ47nNJP&#10;1I373ipyzg5GSjXPd9ZrjKnDsqf4CJcooTuTnzS4+Yu0yFQ0Pl01VlMmApOb1aatcRICj27XmxX6&#10;2KV6LY6Q8lcVHJkdRgGhFGX58XvK56svV7BuBnN+fvbytJ8KmeWqWb9g3Qd5Qo64pPkBjbZhZFRY&#10;EykZcfCMpt8HDooS+82jss3tetXgppRg2TYtbjCUAFHv32a5F0PAXRIZKDlEMP2AgItGBReOrDC7&#10;rNe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441xbsBAABMAwAADgAAAAAAAAAAAAAAAAAuAgAAZHJzL2Uy&#10;b0RvYy54bWxQSwECLQAUAAYACAAAACEATDfNeNoAAAAKAQAADwAAAAAAAAAAAAAAAAAVBAAAZHJz&#10;L2Rvd25yZXYueG1sUEsFBgAAAAAEAAQA8wAAABwFAAAAAA==&#10;" filled="f" stroked="f">
                      <v:textbox inset="2.16pt,1.44pt,0,1.44pt">
                        <w:txbxContent>
                          <w:p w14:paraId="19AA02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29536" behindDoc="0" locked="0" layoutInCell="1" allowOverlap="1" wp14:anchorId="08C06CC5" wp14:editId="59196DEC">
                      <wp:simplePos x="0" y="0"/>
                      <wp:positionH relativeFrom="column">
                        <wp:posOffset>-63500</wp:posOffset>
                      </wp:positionH>
                      <wp:positionV relativeFrom="paragraph">
                        <wp:posOffset>355600</wp:posOffset>
                      </wp:positionV>
                      <wp:extent cx="1003300" cy="762000"/>
                      <wp:effectExtent l="0" t="0" r="0" b="0"/>
                      <wp:wrapNone/>
                      <wp:docPr id="5868" name="Rectangle 5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46ED2-B437-2349-BB6C-1D267976F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8C88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06CC5" id="Rectangle 5868" o:spid="_x0000_s2351" style="position:absolute;margin-left:-5pt;margin-top:28pt;width:79pt;height:60pt;z-index:25132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wrBLrsBAABMAwAADgAAAAAAAAAAAAAAAAAuAgAAZHJzL2Uy&#10;b0RvYy54bWxQSwECLQAUAAYACAAAACEATDfNeNoAAAAKAQAADwAAAAAAAAAAAAAAAAAVBAAAZHJz&#10;L2Rvd25yZXYueG1sUEsFBgAAAAAEAAQA8wAAABwFAAAAAA==&#10;" filled="f" stroked="f">
                      <v:textbox inset="2.16pt,1.44pt,0,1.44pt">
                        <w:txbxContent>
                          <w:p w14:paraId="308C88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0560" behindDoc="0" locked="0" layoutInCell="1" allowOverlap="1" wp14:anchorId="3F9AE4F4" wp14:editId="344E45E6">
                      <wp:simplePos x="0" y="0"/>
                      <wp:positionH relativeFrom="column">
                        <wp:posOffset>-63500</wp:posOffset>
                      </wp:positionH>
                      <wp:positionV relativeFrom="paragraph">
                        <wp:posOffset>355600</wp:posOffset>
                      </wp:positionV>
                      <wp:extent cx="1003300" cy="762000"/>
                      <wp:effectExtent l="0" t="0" r="0" b="0"/>
                      <wp:wrapNone/>
                      <wp:docPr id="5867" name="Rectangle 5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3968F0-5D3C-CA46-80BC-23BB18809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292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AE4F4" id="Rectangle 5867" o:spid="_x0000_s2352" style="position:absolute;margin-left:-5pt;margin-top:28pt;width:79pt;height:60pt;z-index:25133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wYvAEAAEwDAAAOAAAAZHJzL2Uyb0RvYy54bWysU9tu2zAMfR+wfxD0vthxu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H9v1hhLHLU7p&#10;O+rGXT8qcskORkqV55v1mkLssOw5PME1iuhm8rMGm79Ii8xF4/NNYzUnIjC5XW3bGich8Ghzt12h&#10;j12q1+IAMX1W3pLsMAoIpSjLT19julx9uYJ1Gczl+eyl+TAXMstVs37BevDyjBxxSdMjGj36iVEx&#10;mkDJhINnNP46clCUjF8cKtts7lYNbkoJlm3T4gZDCRD14W2WOzF43CWRgJJjANMPCLhoVHDhyAqz&#10;63rlnXgbF/SvP8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CTK/Bi8AQAATAMAAA4AAAAAAAAAAAAAAAAALgIAAGRycy9l&#10;Mm9Eb2MueG1sUEsBAi0AFAAGAAgAAAAhAEw3zXjaAAAACgEAAA8AAAAAAAAAAAAAAAAAFgQAAGRy&#10;cy9kb3ducmV2LnhtbFBLBQYAAAAABAAEAPMAAAAdBQAAAAA=&#10;" filled="f" stroked="f">
                      <v:textbox inset="2.16pt,1.44pt,0,1.44pt">
                        <w:txbxContent>
                          <w:p w14:paraId="25B292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1584" behindDoc="0" locked="0" layoutInCell="1" allowOverlap="1" wp14:anchorId="39DC598E" wp14:editId="55645D9F">
                      <wp:simplePos x="0" y="0"/>
                      <wp:positionH relativeFrom="column">
                        <wp:posOffset>-63500</wp:posOffset>
                      </wp:positionH>
                      <wp:positionV relativeFrom="paragraph">
                        <wp:posOffset>355600</wp:posOffset>
                      </wp:positionV>
                      <wp:extent cx="1003300" cy="762000"/>
                      <wp:effectExtent l="0" t="0" r="0" b="0"/>
                      <wp:wrapNone/>
                      <wp:docPr id="5866" name="Rectangle 5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2FBA65-6EA3-394B-9142-9D355522F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296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C598E" id="Rectangle 5866" o:spid="_x0000_s2353" style="position:absolute;margin-left:-5pt;margin-top:28pt;width:79pt;height:60pt;z-index:25133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jzvAEAAEwDAAAOAAAAZHJzL2Uyb0RvYy54bWysU9tu2zAMfR+wfxD0vthxu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H9v1mhLHLU7p&#10;O+rGXT8qcskORkqV55v1mkLssOw5PME1iuhm8rMGm79Ii8xF4/NNYzUnIjC5XW3bGich8Ghzt12h&#10;j12q1+IAMX1W3pLsMAoIpSjLT19julx9uYJ1Gczl+eyl+TAXMstVs3nBevDyjBxxSdMjGj36iVEx&#10;mkDJhINnNP46clCUjF8cKtts7lYNbkoJlm3T4gZDCRD14W2WOzF43CWRgJJjANMPCLhoVHDhyAqz&#10;63rlnXgbF/SvP8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GhOCPO8AQAATAMAAA4AAAAAAAAAAAAAAAAALgIAAGRycy9l&#10;Mm9Eb2MueG1sUEsBAi0AFAAGAAgAAAAhAEw3zXjaAAAACgEAAA8AAAAAAAAAAAAAAAAAFgQAAGRy&#10;cy9kb3ducmV2LnhtbFBLBQYAAAAABAAEAPMAAAAdBQAAAAA=&#10;" filled="f" stroked="f">
                      <v:textbox inset="2.16pt,1.44pt,0,1.44pt">
                        <w:txbxContent>
                          <w:p w14:paraId="50C296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2608" behindDoc="0" locked="0" layoutInCell="1" allowOverlap="1" wp14:anchorId="06689015" wp14:editId="746C17A5">
                      <wp:simplePos x="0" y="0"/>
                      <wp:positionH relativeFrom="column">
                        <wp:posOffset>-63500</wp:posOffset>
                      </wp:positionH>
                      <wp:positionV relativeFrom="paragraph">
                        <wp:posOffset>355600</wp:posOffset>
                      </wp:positionV>
                      <wp:extent cx="1003300" cy="762000"/>
                      <wp:effectExtent l="0" t="0" r="0" b="0"/>
                      <wp:wrapNone/>
                      <wp:docPr id="5865" name="Rectangle 5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A0BB3-5CFE-1A4B-B5FC-BAAD57820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6BD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89015" id="Rectangle 5865" o:spid="_x0000_s2354" style="position:absolute;margin-left:-5pt;margin-top:28pt;width:79pt;height:60pt;z-index:25133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XuuwEAAEw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PS2vbulxHOHU/qB&#10;unHfW0VO2cFIqeb5znqNMXVY9hKf4RwldGfykwY3f5EWmYrGx4vGaspEYHK9Wrc1TkLg0f3NeoU+&#10;dqneiyOk/EUFR2aHUUAoRVl++Jby6erbFaybwZyen7087aZCZrlq2jesuyCPyBGXND+h0TaMjApr&#10;IiUjDp7R9GvPQVFiv3pUtrm/WTW4KSVYtk2LGwwlQNS7j1nuxRBwl0QGSvYRTD8g4KJRwYUjK8zO&#10;6zXvxMe4oH//Cb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0ahl7rsBAABMAwAADgAAAAAAAAAAAAAAAAAuAgAAZHJzL2Uy&#10;b0RvYy54bWxQSwECLQAUAAYACAAAACEATDfNeNoAAAAKAQAADwAAAAAAAAAAAAAAAAAVBAAAZHJz&#10;L2Rvd25yZXYueG1sUEsFBgAAAAAEAAQA8wAAABwFAAAAAA==&#10;" filled="f" stroked="f">
                      <v:textbox inset="2.16pt,1.44pt,0,1.44pt">
                        <w:txbxContent>
                          <w:p w14:paraId="5896BD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3632" behindDoc="0" locked="0" layoutInCell="1" allowOverlap="1" wp14:anchorId="71D4009C" wp14:editId="6D28619F">
                      <wp:simplePos x="0" y="0"/>
                      <wp:positionH relativeFrom="column">
                        <wp:posOffset>-63500</wp:posOffset>
                      </wp:positionH>
                      <wp:positionV relativeFrom="paragraph">
                        <wp:posOffset>355600</wp:posOffset>
                      </wp:positionV>
                      <wp:extent cx="1003300" cy="762000"/>
                      <wp:effectExtent l="0" t="0" r="0" b="0"/>
                      <wp:wrapNone/>
                      <wp:docPr id="5864" name="Rectangle 5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60AE2-E475-0B44-87FD-6D352DA72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80E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4009C" id="Rectangle 5864" o:spid="_x0000_s2355" style="position:absolute;margin-left:-5pt;margin-top:28pt;width:79pt;height:60pt;z-index:25133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EFuw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f25s1JZ47nNJP&#10;1I373ipyzg5GSjXPd9ZrjKnDsqf4CJcooTuTnzS4+Yu0yFQ0Pl01VlMmApOb1aatcRICj27XmxX6&#10;2KV6LY6Q8lcVHJkdRgGhFGX58XvK56svV7BuBnN+fvbytJ8KmeWq2bxg3Qd5Qo64pPkBjbZhZFRY&#10;EykZcfCMpt8HDooS+82jss3tetXgppRg2TYtbjCUAFHv32a5F0PAXRIZKDlEMP2AgItGBReOrDC7&#10;rNe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nSyRBbsBAABMAwAADgAAAAAAAAAAAAAAAAAuAgAAZHJzL2Uy&#10;b0RvYy54bWxQSwECLQAUAAYACAAAACEATDfNeNoAAAAKAQAADwAAAAAAAAAAAAAAAAAVBAAAZHJz&#10;L2Rvd25yZXYueG1sUEsFBgAAAAAEAAQA8wAAABwFAAAAAA==&#10;" filled="f" stroked="f">
                      <v:textbox inset="2.16pt,1.44pt,0,1.44pt">
                        <w:txbxContent>
                          <w:p w14:paraId="43D80E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4656" behindDoc="0" locked="0" layoutInCell="1" allowOverlap="1" wp14:anchorId="413601D4" wp14:editId="4FF0FF9A">
                      <wp:simplePos x="0" y="0"/>
                      <wp:positionH relativeFrom="column">
                        <wp:posOffset>-63500</wp:posOffset>
                      </wp:positionH>
                      <wp:positionV relativeFrom="paragraph">
                        <wp:posOffset>355600</wp:posOffset>
                      </wp:positionV>
                      <wp:extent cx="1003300" cy="762000"/>
                      <wp:effectExtent l="0" t="0" r="0" b="0"/>
                      <wp:wrapNone/>
                      <wp:docPr id="5863" name="Rectangle 5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44FD0-8452-8449-ADE9-7318262F7D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76B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601D4" id="Rectangle 5863" o:spid="_x0000_s2356" style="position:absolute;margin-left:-5pt;margin-top:28pt;width:79pt;height:60pt;z-index:25133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nC47rsBAABMAwAADgAAAAAAAAAAAAAAAAAuAgAAZHJzL2Uy&#10;b0RvYy54bWxQSwECLQAUAAYACAAAACEATDfNeNoAAAAKAQAADwAAAAAAAAAAAAAAAAAVBAAAZHJz&#10;L2Rvd25yZXYueG1sUEsFBgAAAAAEAAQA8wAAABwFAAAAAA==&#10;" filled="f" stroked="f">
                      <v:textbox inset="2.16pt,1.44pt,0,1.44pt">
                        <w:txbxContent>
                          <w:p w14:paraId="41C76B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5680" behindDoc="0" locked="0" layoutInCell="1" allowOverlap="1" wp14:anchorId="6B8A8BC3" wp14:editId="3D20A95B">
                      <wp:simplePos x="0" y="0"/>
                      <wp:positionH relativeFrom="column">
                        <wp:posOffset>-63500</wp:posOffset>
                      </wp:positionH>
                      <wp:positionV relativeFrom="paragraph">
                        <wp:posOffset>355600</wp:posOffset>
                      </wp:positionV>
                      <wp:extent cx="1003300" cy="762000"/>
                      <wp:effectExtent l="0" t="0" r="0" b="0"/>
                      <wp:wrapNone/>
                      <wp:docPr id="5862" name="Rectangle 5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169B6-E228-6642-96C4-6CAA10C9D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698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A8BC3" id="Rectangle 5862" o:spid="_x0000_s2357" style="position:absolute;margin-left:-5pt;margin-top:28pt;width:79pt;height:60pt;z-index:25133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wFugEAAEw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x+7G4bSjx3OKXv&#10;qBv3g1XknB2NlGqZ76LXFFOPZc/xCS5RQnchP2twyxdpkblofLpqrOZMBCY37aarcRICj+5uNi36&#10;2KV6LY6Q8mcVHFkcRgGhFGX58WvK56svV7BuAXN+fvHyvJ8LmXXbXrHugzwhR1zS/IhG2zAxKqyJ&#10;lEw4eEbTrwMHRYn94lHZ5u6mRSFyCdZd0+EGQwkQ9f5tlnsxBtwlkYGSQwQzjAi4vFtw4cgKs8t6&#10;LTvxNi7oX3+C3W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m9EwFugEAAEwDAAAOAAAAAAAAAAAAAAAAAC4CAABkcnMvZTJv&#10;RG9jLnhtbFBLAQItABQABgAIAAAAIQBMN8142gAAAAoBAAAPAAAAAAAAAAAAAAAAABQEAABkcnMv&#10;ZG93bnJldi54bWxQSwUGAAAAAAQABADzAAAAGwUAAAAA&#10;" filled="f" stroked="f">
                      <v:textbox inset="2.16pt,1.44pt,0,1.44pt">
                        <w:txbxContent>
                          <w:p w14:paraId="727698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6704" behindDoc="0" locked="0" layoutInCell="1" allowOverlap="1" wp14:anchorId="290DE918" wp14:editId="15B3F9D0">
                      <wp:simplePos x="0" y="0"/>
                      <wp:positionH relativeFrom="column">
                        <wp:posOffset>-63500</wp:posOffset>
                      </wp:positionH>
                      <wp:positionV relativeFrom="paragraph">
                        <wp:posOffset>355600</wp:posOffset>
                      </wp:positionV>
                      <wp:extent cx="1003300" cy="762000"/>
                      <wp:effectExtent l="0" t="0" r="0" b="0"/>
                      <wp:wrapNone/>
                      <wp:docPr id="5861" name="Rectangle 5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699339-A82F-DB4D-9588-3A6B00C4B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CBE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DE918" id="Rectangle 5861" o:spid="_x0000_s2358" style="position:absolute;margin-left:-5pt;margin-top:28pt;width:79pt;height:60pt;z-index:25133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zfiDiugEAAEwDAAAOAAAAAAAAAAAAAAAAAC4CAABkcnMvZTJv&#10;RG9jLnhtbFBLAQItABQABgAIAAAAIQBMN8142gAAAAoBAAAPAAAAAAAAAAAAAAAAABQEAABkcnMv&#10;ZG93bnJldi54bWxQSwUGAAAAAAQABADzAAAAGwUAAAAA&#10;" filled="f" stroked="f">
                      <v:textbox inset="2.16pt,1.44pt,0,1.44pt">
                        <w:txbxContent>
                          <w:p w14:paraId="49ACBE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7728" behindDoc="0" locked="0" layoutInCell="1" allowOverlap="1" wp14:anchorId="34836DF7" wp14:editId="311E688F">
                      <wp:simplePos x="0" y="0"/>
                      <wp:positionH relativeFrom="column">
                        <wp:posOffset>-63500</wp:posOffset>
                      </wp:positionH>
                      <wp:positionV relativeFrom="paragraph">
                        <wp:posOffset>355600</wp:posOffset>
                      </wp:positionV>
                      <wp:extent cx="1003300" cy="762000"/>
                      <wp:effectExtent l="0" t="0" r="0" b="0"/>
                      <wp:wrapNone/>
                      <wp:docPr id="5860" name="Rectangle 5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B89EB-4F8B-694E-9529-334EA40AED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8B7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36DF7" id="Rectangle 5860" o:spid="_x0000_s2359" style="position:absolute;margin-left:-5pt;margin-top:28pt;width:79pt;height:60pt;z-index:25133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rUCbsBAABMAwAADgAAAAAAAAAAAAAAAAAuAgAAZHJzL2Uy&#10;b0RvYy54bWxQSwECLQAUAAYACAAAACEATDfNeNoAAAAKAQAADwAAAAAAAAAAAAAAAAAVBAAAZHJz&#10;L2Rvd25yZXYueG1sUEsFBgAAAAAEAAQA8wAAABwFAAAAAA==&#10;" filled="f" stroked="f">
                      <v:textbox inset="2.16pt,1.44pt,0,1.44pt">
                        <w:txbxContent>
                          <w:p w14:paraId="3F78B7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8752" behindDoc="0" locked="0" layoutInCell="1" allowOverlap="1" wp14:anchorId="769E08E4" wp14:editId="27C815F4">
                      <wp:simplePos x="0" y="0"/>
                      <wp:positionH relativeFrom="column">
                        <wp:posOffset>-63500</wp:posOffset>
                      </wp:positionH>
                      <wp:positionV relativeFrom="paragraph">
                        <wp:posOffset>355600</wp:posOffset>
                      </wp:positionV>
                      <wp:extent cx="1003300" cy="762000"/>
                      <wp:effectExtent l="0" t="0" r="0" b="0"/>
                      <wp:wrapNone/>
                      <wp:docPr id="5859" name="Rectangle 5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8E933-E197-9A4B-AF09-6C2556184A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1C4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E08E4" id="Rectangle 5859" o:spid="_x0000_s2360" style="position:absolute;margin-left:-5pt;margin-top:28pt;width:79pt;height:60pt;z-index:25133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8WvAEAAEw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q+ZqTYnjFqf0&#10;C3XjrhsUOWV7I6Wa5zvrNYbYYtlzeIJzFNGdyU8a7PxFWmTKGh8vGqspEYHJdb1uSpyEwKPr1bpG&#10;H7sUb8UBYvqpvCWzwygglKwsP9zHdLr6egXrZjCn52cvTbspk1nW9eoV687LI3LEJU2PaPTgR0bF&#10;YAIlIw6e0fhnz0FRMtw5VLa6XtUVbkoOlk3V4AZDDhD17n2WO9F73CWRgJJ9ANP1CDhrlHHhyDKz&#10;83rNO/E+zujffoLtX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BsWLxa8AQAATAMAAA4AAAAAAAAAAAAAAAAALgIAAGRycy9l&#10;Mm9Eb2MueG1sUEsBAi0AFAAGAAgAAAAhAEw3zXjaAAAACgEAAA8AAAAAAAAAAAAAAAAAFgQAAGRy&#10;cy9kb3ducmV2LnhtbFBLBQYAAAAABAAEAPMAAAAdBQAAAAA=&#10;" filled="f" stroked="f">
                      <v:textbox inset="2.16pt,1.44pt,0,1.44pt">
                        <w:txbxContent>
                          <w:p w14:paraId="7491C4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39776" behindDoc="0" locked="0" layoutInCell="1" allowOverlap="1" wp14:anchorId="41FF06AF" wp14:editId="6FB047A1">
                      <wp:simplePos x="0" y="0"/>
                      <wp:positionH relativeFrom="column">
                        <wp:posOffset>-63500</wp:posOffset>
                      </wp:positionH>
                      <wp:positionV relativeFrom="paragraph">
                        <wp:posOffset>355600</wp:posOffset>
                      </wp:positionV>
                      <wp:extent cx="1003300" cy="762000"/>
                      <wp:effectExtent l="0" t="0" r="0" b="0"/>
                      <wp:wrapNone/>
                      <wp:docPr id="5858" name="Rectangle 5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D1086-5931-2F42-AD10-3325A8360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EE6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F06AF" id="Rectangle 5858" o:spid="_x0000_s2361" style="position:absolute;margin-left:-5pt;margin-top:28pt;width:79pt;height:60pt;z-index:25133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v9uwEAAEwDAAAOAAAAZHJzL2Uyb0RvYy54bWysU9tu2zAMfR+wfxD0vtixm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VbPCWTlucUq/&#10;UDfuukGRU7Y3Uqp5vrNeY4gtlj2HJzhHEd2Z/KTBzl+kRaas8fGisZoSEZhc1+umxEkIPLq+Wtfo&#10;Y5firThATD+Vt2R2GAWEkpXlh/uYTldfr2DdDOb0/OylaTdlMsu6Xr1i3Xl5RI64pOkRjR78yKgY&#10;TKBkxMEzGv/sOShKhjuHylbXV3WFm5KDZVM1qArkAFHv3me5E73HXRIJKNkHMF2PgLNGGReOLDM7&#10;r9e8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V5Lb/bsBAABMAwAADgAAAAAAAAAAAAAAAAAuAgAAZHJzL2Uy&#10;b0RvYy54bWxQSwECLQAUAAYACAAAACEATDfNeNoAAAAKAQAADwAAAAAAAAAAAAAAAAAVBAAAZHJz&#10;L2Rvd25yZXYueG1sUEsFBgAAAAAEAAQA8wAAABwFAAAAAA==&#10;" filled="f" stroked="f">
                      <v:textbox inset="2.16pt,1.44pt,0,1.44pt">
                        <w:txbxContent>
                          <w:p w14:paraId="17EEE6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40800" behindDoc="0" locked="0" layoutInCell="1" allowOverlap="1" wp14:anchorId="58B8E672" wp14:editId="486D801A">
                      <wp:simplePos x="0" y="0"/>
                      <wp:positionH relativeFrom="column">
                        <wp:posOffset>-63500</wp:posOffset>
                      </wp:positionH>
                      <wp:positionV relativeFrom="paragraph">
                        <wp:posOffset>355600</wp:posOffset>
                      </wp:positionV>
                      <wp:extent cx="1003300" cy="762000"/>
                      <wp:effectExtent l="0" t="0" r="0" b="0"/>
                      <wp:wrapNone/>
                      <wp:docPr id="5857" name="Rectangle 5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F9845-F5A4-7748-84D3-9E6B7A6FC3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C1C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8E672" id="Rectangle 5857" o:spid="_x0000_s2362" style="position:absolute;margin-left:-5pt;margin-top:28pt;width:79pt;height:60pt;z-index:25134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DhS5su8AQAATAMAAA4AAAAAAAAAAAAAAAAALgIAAGRycy9l&#10;Mm9Eb2MueG1sUEsBAi0AFAAGAAgAAAAhAEw3zXjaAAAACgEAAA8AAAAAAAAAAAAAAAAAFgQAAGRy&#10;cy9kb3ducmV2LnhtbFBLBQYAAAAABAAEAPMAAAAdBQAAAAA=&#10;" filled="f" stroked="f">
                      <v:textbox inset="2.16pt,1.44pt,0,1.44pt">
                        <w:txbxContent>
                          <w:p w14:paraId="1F1C1C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41824" behindDoc="0" locked="0" layoutInCell="1" allowOverlap="1" wp14:anchorId="2BD8335F" wp14:editId="203799C2">
                      <wp:simplePos x="0" y="0"/>
                      <wp:positionH relativeFrom="column">
                        <wp:posOffset>-63500</wp:posOffset>
                      </wp:positionH>
                      <wp:positionV relativeFrom="paragraph">
                        <wp:posOffset>355600</wp:posOffset>
                      </wp:positionV>
                      <wp:extent cx="1003300" cy="762000"/>
                      <wp:effectExtent l="0" t="0" r="0" b="0"/>
                      <wp:wrapNone/>
                      <wp:docPr id="5856" name="Rectangle 5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FF941E-54F6-9A4E-BDDF-8C132D4A1D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D39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8335F" id="Rectangle 5856" o:spid="_x0000_s2363" style="position:absolute;margin-left:-5pt;margin-top:28pt;width:79pt;height:60pt;z-index:25134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TWEiC8AQAATAMAAA4AAAAAAAAAAAAAAAAALgIAAGRycy9l&#10;Mm9Eb2MueG1sUEsBAi0AFAAGAAgAAAAhAEw3zXjaAAAACgEAAA8AAAAAAAAAAAAAAAAAFgQAAGRy&#10;cy9kb3ducmV2LnhtbFBLBQYAAAAABAAEAPMAAAAdBQAAAAA=&#10;" filled="f" stroked="f">
                      <v:textbox inset="2.16pt,1.44pt,0,1.44pt">
                        <w:txbxContent>
                          <w:p w14:paraId="563D39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42848" behindDoc="0" locked="0" layoutInCell="1" allowOverlap="1" wp14:anchorId="10125D94" wp14:editId="2B9CAFCA">
                      <wp:simplePos x="0" y="0"/>
                      <wp:positionH relativeFrom="column">
                        <wp:posOffset>-63500</wp:posOffset>
                      </wp:positionH>
                      <wp:positionV relativeFrom="paragraph">
                        <wp:posOffset>355600</wp:posOffset>
                      </wp:positionV>
                      <wp:extent cx="1003300" cy="762000"/>
                      <wp:effectExtent l="0" t="0" r="0" b="0"/>
                      <wp:wrapNone/>
                      <wp:docPr id="5855" name="Rectangle 5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04A43-88CC-5D48-BC90-7671719D9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97C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25D94" id="Rectangle 5855" o:spid="_x0000_s2364" style="position:absolute;margin-left:-5pt;margin-top:28pt;width:79pt;height:60pt;z-index:25134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89uwEAAEwDAAAOAAAAZHJzL2Uyb0RvYy54bWysU9tu2zAMfR+wfxD0vtixm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R01axWlDhmcUq/&#10;UDfmeiPJKTtoIeQ831mvMcQWy57DE5yjiO5MflJg5y/SIlPW+HjRWE6JcEyu63VT4iQ4Hl1frWv0&#10;sUvxVhwgpp/SWzI7HQWEkpVlh/uYTldfr2DdDOb0/OylaTdlMsu6bl6x7rw4Ikdc0vSIRhk/dpQb&#10;HSgZcfAdjX/2DCQl5s6hstX1VV3hpuRg2VQNbjDkAFHv3meZ44PHXeIJKNkH0P2AgLNGGReOLDM7&#10;r9e8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zTB/PbsBAABMAwAADgAAAAAAAAAAAAAAAAAuAgAAZHJzL2Uy&#10;b0RvYy54bWxQSwECLQAUAAYACAAAACEATDfNeNoAAAAKAQAADwAAAAAAAAAAAAAAAAAVBAAAZHJz&#10;L2Rvd25yZXYueG1sUEsFBgAAAAAEAAQA8wAAABwFAAAAAA==&#10;" filled="f" stroked="f">
                      <v:textbox inset="2.16pt,1.44pt,0,1.44pt">
                        <w:txbxContent>
                          <w:p w14:paraId="13597C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43872" behindDoc="0" locked="0" layoutInCell="1" allowOverlap="1" wp14:anchorId="351094A0" wp14:editId="58229976">
                      <wp:simplePos x="0" y="0"/>
                      <wp:positionH relativeFrom="column">
                        <wp:posOffset>-63500</wp:posOffset>
                      </wp:positionH>
                      <wp:positionV relativeFrom="paragraph">
                        <wp:posOffset>355600</wp:posOffset>
                      </wp:positionV>
                      <wp:extent cx="1003300" cy="762000"/>
                      <wp:effectExtent l="0" t="0" r="0" b="0"/>
                      <wp:wrapNone/>
                      <wp:docPr id="5854" name="Rectangle 5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87B8E-2C9B-C84E-9993-B71A330B8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777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094A0" id="Rectangle 5854" o:spid="_x0000_s2365" style="position:absolute;margin-left:-5pt;margin-top:28pt;width:79pt;height:60pt;z-index:25134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vWvAEAAEw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q+ZqRYnjFqf0&#10;C3XjrhsUOWV7I6Wa5zvrNYbYYtlzeIJzFNGdyU8a7PxFWmTKGh8vGqspEYHJdb1uSpyEwKPr1bpG&#10;H7sUb8UBYvqpvCWzwygglKwsP9zHdLr6egXrZjCn52cvTbspk1nW9foV687LI3LEJU2PaPTgR0bF&#10;YAIlIw6e0fhnz0FRMtw5VLa6XtUVbkoOlk3V4AZDDhD17n2WO9F73CWRgJJ9ANP1CDhrlHHhyDKz&#10;83rNO/E+zujffoLtX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G0i9a8AQAATAMAAA4AAAAAAAAAAAAAAAAALgIAAGRycy9l&#10;Mm9Eb2MueG1sUEsBAi0AFAAGAAgAAAAhAEw3zXjaAAAACgEAAA8AAAAAAAAAAAAAAAAAFgQAAGRy&#10;cy9kb3ducmV2LnhtbFBLBQYAAAAABAAEAPMAAAAdBQAAAAA=&#10;" filled="f" stroked="f">
                      <v:textbox inset="2.16pt,1.44pt,0,1.44pt">
                        <w:txbxContent>
                          <w:p w14:paraId="303777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44896" behindDoc="0" locked="0" layoutInCell="1" allowOverlap="1" wp14:anchorId="42662DD1" wp14:editId="64F87E9E">
                      <wp:simplePos x="0" y="0"/>
                      <wp:positionH relativeFrom="column">
                        <wp:posOffset>-63500</wp:posOffset>
                      </wp:positionH>
                      <wp:positionV relativeFrom="paragraph">
                        <wp:posOffset>355600</wp:posOffset>
                      </wp:positionV>
                      <wp:extent cx="1003300" cy="762000"/>
                      <wp:effectExtent l="0" t="0" r="0" b="0"/>
                      <wp:wrapNone/>
                      <wp:docPr id="5853" name="Rectangle 5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6AA6B-7947-7548-AC44-E7462F323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E6D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62DD1" id="Rectangle 5853" o:spid="_x0000_s2366" style="position:absolute;margin-left:-5pt;margin-top:28pt;width:79pt;height:60pt;z-index:25134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BFdC8m8AQAATAMAAA4AAAAAAAAAAAAAAAAALgIAAGRycy9l&#10;Mm9Eb2MueG1sUEsBAi0AFAAGAAgAAAAhAEw3zXjaAAAACgEAAA8AAAAAAAAAAAAAAAAAFgQAAGRy&#10;cy9kb3ducmV2LnhtbFBLBQYAAAAABAAEAPMAAAAdBQAAAAA=&#10;" filled="f" stroked="f">
                      <v:textbox inset="2.16pt,1.44pt,0,1.44pt">
                        <w:txbxContent>
                          <w:p w14:paraId="440E6D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45920" behindDoc="0" locked="0" layoutInCell="1" allowOverlap="1" wp14:anchorId="2C1E6F7B" wp14:editId="26A793BB">
                      <wp:simplePos x="0" y="0"/>
                      <wp:positionH relativeFrom="column">
                        <wp:posOffset>-63500</wp:posOffset>
                      </wp:positionH>
                      <wp:positionV relativeFrom="paragraph">
                        <wp:posOffset>355600</wp:posOffset>
                      </wp:positionV>
                      <wp:extent cx="1003300" cy="762000"/>
                      <wp:effectExtent l="0" t="0" r="0" b="0"/>
                      <wp:wrapNone/>
                      <wp:docPr id="5852" name="Rectangle 58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30FE3D-F193-5446-B398-8B5D0EEDBE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21B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E6F7B" id="Rectangle 5852" o:spid="_x0000_s2367" style="position:absolute;margin-left:-5pt;margin-top:28pt;width:79pt;height:60pt;z-index:25134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8iugEAAEw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v2puGEs8dTukn&#10;6sZ9bxU5ZwcjpZrnO+s1xtRh2VN8hEuU0J3JTxrc/EVaZCoan64aqykTgcnNatPWOAmBR7frzQp9&#10;7FK9FkdI+asKjswOo4BQirL8+D3l89WXK1g3gzk/P3t52k+FzHK1vmLdB3lCjrik+QGNtmFkVFgT&#10;KRlx8Iym3wcOihL7zaOyze16hULkEizbpsUNhhIg6v3bLPdiCLhLIgMlhwimHxBwebfgwpEVZpf1&#10;mnfibVzQv/4E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d2f8iugEAAEwDAAAOAAAAAAAAAAAAAAAAAC4CAABkcnMvZTJv&#10;RG9jLnhtbFBLAQItABQABgAIAAAAIQBMN8142gAAAAoBAAAPAAAAAAAAAAAAAAAAABQEAABkcnMv&#10;ZG93bnJldi54bWxQSwUGAAAAAAQABADzAAAAGwUAAAAA&#10;" filled="f" stroked="f">
                      <v:textbox inset="2.16pt,1.44pt,0,1.44pt">
                        <w:txbxContent>
                          <w:p w14:paraId="63121B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46944" behindDoc="0" locked="0" layoutInCell="1" allowOverlap="1" wp14:anchorId="05DB42CE" wp14:editId="479E9275">
                      <wp:simplePos x="0" y="0"/>
                      <wp:positionH relativeFrom="column">
                        <wp:posOffset>-63500</wp:posOffset>
                      </wp:positionH>
                      <wp:positionV relativeFrom="paragraph">
                        <wp:posOffset>355600</wp:posOffset>
                      </wp:positionV>
                      <wp:extent cx="1003300" cy="762000"/>
                      <wp:effectExtent l="0" t="0" r="0" b="0"/>
                      <wp:wrapNone/>
                      <wp:docPr id="5851" name="Rectangle 5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1613-D933-384A-8E9D-AD325F86B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434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B42CE" id="Rectangle 5851" o:spid="_x0000_s2368" style="position:absolute;margin-left:-5pt;margin-top:28pt;width:79pt;height:60pt;z-index:25134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PFuwEAAEwDAAAOAAAAZHJzL2Uyb0RvYy54bWysU9tu2zAMfR+wfxD0vviSdHW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V81VRYllBqf0&#10;C3VjdtCCnLKj6nuR5pv0mnxosezZP8E5Cugm8rMEk75Ii8xZ4+NFYzFHwjG5Xq6bEifB8eh6tV6i&#10;j12Kt2IPIf4UzpDkdBQQSlaWHe5DPF19vYJ1Cczp+eTFeTdnMtVyVb9i3bn+iBxxSeMjGqnd1FGu&#10;ladkwsF3NPzZMxCU6DuLytbXq2WNm5KDqqkb3GDIAaLevc8yy0eHu8QjULL3oIYRAWeNMi4cWWZ2&#10;Xq+0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FOTxbsBAABMAwAADgAAAAAAAAAAAAAAAAAuAgAAZHJzL2Uy&#10;b0RvYy54bWxQSwECLQAUAAYACAAAACEATDfNeNoAAAAKAQAADwAAAAAAAAAAAAAAAAAVBAAAZHJz&#10;L2Rvd25yZXYueG1sUEsFBgAAAAAEAAQA8wAAABwFAAAAAA==&#10;" filled="f" stroked="f">
                      <v:textbox inset="2.16pt,1.44pt,0,1.44pt">
                        <w:txbxContent>
                          <w:p w14:paraId="4AA434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47968" behindDoc="0" locked="0" layoutInCell="1" allowOverlap="1" wp14:anchorId="29656022" wp14:editId="3125B2B9">
                      <wp:simplePos x="0" y="0"/>
                      <wp:positionH relativeFrom="column">
                        <wp:posOffset>-63500</wp:posOffset>
                      </wp:positionH>
                      <wp:positionV relativeFrom="paragraph">
                        <wp:posOffset>355600</wp:posOffset>
                      </wp:positionV>
                      <wp:extent cx="1003300" cy="762000"/>
                      <wp:effectExtent l="0" t="0" r="0" b="0"/>
                      <wp:wrapNone/>
                      <wp:docPr id="5850" name="Rectangle 5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506C3-10F5-A44C-A160-9653DF526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5D2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56022" id="Rectangle 5850" o:spid="_x0000_s2369" style="position:absolute;margin-left:-5pt;margin-top:28pt;width:79pt;height:60pt;z-index:25134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2cuuwEAAEwDAAAOAAAAZHJzL2Uyb0RvYy54bWysU9tu2zAMfR+wfxD0vtix0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T0qrlCgRyzOKVf&#10;qBtzvZHklB20EHKe76zXGGKLZc/hCc5RRHcmPymw8xdpkSlrfLxoLKdEOCbX9bop8SGOR9erdY0+&#10;dineigPE9FN6S2ano4BQsrLscB/T6errFaybwZyen7007aZMZlmv6lesOy+OyBGXND2iUcaPHeVG&#10;B0pGHHxH4589A0mJuXOobHW9qivclBwsm6rBDYYcIOrd+yxzfPC4SzwBJfsAuh8QcNYo48KRZWbn&#10;9Zp34n2c0b/9BNu/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NdnLrsBAABMAwAADgAAAAAAAAAAAAAAAAAuAgAAZHJzL2Uy&#10;b0RvYy54bWxQSwECLQAUAAYACAAAACEATDfNeNoAAAAKAQAADwAAAAAAAAAAAAAAAAAVBAAAZHJz&#10;L2Rvd25yZXYueG1sUEsFBgAAAAAEAAQA8wAAABwFAAAAAA==&#10;" filled="f" stroked="f">
                      <v:textbox inset="2.16pt,1.44pt,0,1.44pt">
                        <w:txbxContent>
                          <w:p w14:paraId="7375D2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48992" behindDoc="0" locked="0" layoutInCell="1" allowOverlap="1" wp14:anchorId="0E4629CB" wp14:editId="34BE0845">
                      <wp:simplePos x="0" y="0"/>
                      <wp:positionH relativeFrom="column">
                        <wp:posOffset>-63500</wp:posOffset>
                      </wp:positionH>
                      <wp:positionV relativeFrom="paragraph">
                        <wp:posOffset>355600</wp:posOffset>
                      </wp:positionV>
                      <wp:extent cx="1003300" cy="762000"/>
                      <wp:effectExtent l="0" t="0" r="0" b="0"/>
                      <wp:wrapNone/>
                      <wp:docPr id="5849" name="Rectangle 5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40F742-C04C-6447-8D08-A6FE8D04B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142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629CB" id="Rectangle 5849" o:spid="_x0000_s2370" style="position:absolute;margin-left:-5pt;margin-top:28pt;width:79pt;height:60pt;z-index:25134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MNaB528AQAATAMAAA4AAAAAAAAAAAAAAAAALgIAAGRycy9l&#10;Mm9Eb2MueG1sUEsBAi0AFAAGAAgAAAAhAEw3zXjaAAAACgEAAA8AAAAAAAAAAAAAAAAAFgQAAGRy&#10;cy9kb3ducmV2LnhtbFBLBQYAAAAABAAEAPMAAAAdBQAAAAA=&#10;" filled="f" stroked="f">
                      <v:textbox inset="2.16pt,1.44pt,0,1.44pt">
                        <w:txbxContent>
                          <w:p w14:paraId="64A142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0016" behindDoc="0" locked="0" layoutInCell="1" allowOverlap="1" wp14:anchorId="79500964" wp14:editId="0E8548BA">
                      <wp:simplePos x="0" y="0"/>
                      <wp:positionH relativeFrom="column">
                        <wp:posOffset>-63500</wp:posOffset>
                      </wp:positionH>
                      <wp:positionV relativeFrom="paragraph">
                        <wp:posOffset>355600</wp:posOffset>
                      </wp:positionV>
                      <wp:extent cx="1003300" cy="762000"/>
                      <wp:effectExtent l="0" t="0" r="0" b="0"/>
                      <wp:wrapNone/>
                      <wp:docPr id="5848" name="Rectangle 5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92BA1-734E-6441-AD2D-A8D7D453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331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00964" id="Rectangle 5848" o:spid="_x0000_s2371" style="position:absolute;margin-left:-5pt;margin-top:28pt;width:79pt;height:60pt;z-index:25135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N2uwEAAEw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v2jXOynOHU/qJ&#10;unHfW0XO2cFIqeb5znqNMXVY9hQf4RIldGfykwY3f5EWmYrGp6vGaspEYHKz2rQ1TkLg0e16s0If&#10;u1SvxRFS/qqCI7PDKCCUoiw/fk/5fPXlCtbNYM7Pz16e9lMhs1ytb16w7oM8IUdc0vyARtswMiqs&#10;iZSMOHhG0+8DB0WJ/eZR2eZ2vWpwU0qwbJsWVYESIOr92yz3Ygi4SyIDJYcIph8QcNGo4MKRFWaX&#10;9Zp34m1c0L/+BL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97zdrsBAABMAwAADgAAAAAAAAAAAAAAAAAuAgAAZHJzL2Uy&#10;b0RvYy54bWxQSwECLQAUAAYACAAAACEATDfNeNoAAAAKAQAADwAAAAAAAAAAAAAAAAAVBAAAZHJz&#10;L2Rvd25yZXYueG1sUEsFBgAAAAAEAAQA8wAAABwFAAAAAA==&#10;" filled="f" stroked="f">
                      <v:textbox inset="2.16pt,1.44pt,0,1.44pt">
                        <w:txbxContent>
                          <w:p w14:paraId="117331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1040" behindDoc="0" locked="0" layoutInCell="1" allowOverlap="1" wp14:anchorId="2A43C3BD" wp14:editId="04B8FE09">
                      <wp:simplePos x="0" y="0"/>
                      <wp:positionH relativeFrom="column">
                        <wp:posOffset>-63500</wp:posOffset>
                      </wp:positionH>
                      <wp:positionV relativeFrom="paragraph">
                        <wp:posOffset>355600</wp:posOffset>
                      </wp:positionV>
                      <wp:extent cx="1003300" cy="762000"/>
                      <wp:effectExtent l="0" t="0" r="0" b="0"/>
                      <wp:wrapNone/>
                      <wp:docPr id="5847" name="Rectangle 5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11B87-AD10-1745-A0F9-164E3FEA4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5AD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3C3BD" id="Rectangle 5847" o:spid="_x0000_s2372" style="position:absolute;margin-left:-5pt;margin-top:28pt;width:79pt;height:60pt;z-index:25135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4B7OQLsBAABMAwAADgAAAAAAAAAAAAAAAAAuAgAAZHJzL2Uy&#10;b0RvYy54bWxQSwECLQAUAAYACAAAACEATDfNeNoAAAAKAQAADwAAAAAAAAAAAAAAAAAVBAAAZHJz&#10;L2Rvd25yZXYueG1sUEsFBgAAAAAEAAQA8wAAABwFAAAAAA==&#10;" filled="f" stroked="f">
                      <v:textbox inset="2.16pt,1.44pt,0,1.44pt">
                        <w:txbxContent>
                          <w:p w14:paraId="28F5AD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2064" behindDoc="0" locked="0" layoutInCell="1" allowOverlap="1" wp14:anchorId="47F6409D" wp14:editId="4D199A5B">
                      <wp:simplePos x="0" y="0"/>
                      <wp:positionH relativeFrom="column">
                        <wp:posOffset>-63500</wp:posOffset>
                      </wp:positionH>
                      <wp:positionV relativeFrom="paragraph">
                        <wp:posOffset>355600</wp:posOffset>
                      </wp:positionV>
                      <wp:extent cx="1003300" cy="762000"/>
                      <wp:effectExtent l="0" t="0" r="0" b="0"/>
                      <wp:wrapNone/>
                      <wp:docPr id="5846" name="Rectangle 5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70179-1F95-074A-A1EE-766FCF0FF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D65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6409D" id="Rectangle 5846" o:spid="_x0000_s2373" style="position:absolute;margin-left:-5pt;margin-top:28pt;width:79pt;height:60pt;z-index:25135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Jo6q7sBAABMAwAADgAAAAAAAAAAAAAAAAAuAgAAZHJzL2Uy&#10;b0RvYy54bWxQSwECLQAUAAYACAAAACEATDfNeNoAAAAKAQAADwAAAAAAAAAAAAAAAAAVBAAAZHJz&#10;L2Rvd25yZXYueG1sUEsFBgAAAAAEAAQA8wAAABwFAAAAAA==&#10;" filled="f" stroked="f">
                      <v:textbox inset="2.16pt,1.44pt,0,1.44pt">
                        <w:txbxContent>
                          <w:p w14:paraId="288D65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3088" behindDoc="0" locked="0" layoutInCell="1" allowOverlap="1" wp14:anchorId="6A436E4C" wp14:editId="37EB4043">
                      <wp:simplePos x="0" y="0"/>
                      <wp:positionH relativeFrom="column">
                        <wp:posOffset>-63500</wp:posOffset>
                      </wp:positionH>
                      <wp:positionV relativeFrom="paragraph">
                        <wp:posOffset>355600</wp:posOffset>
                      </wp:positionV>
                      <wp:extent cx="1003300" cy="762000"/>
                      <wp:effectExtent l="0" t="0" r="0" b="0"/>
                      <wp:wrapNone/>
                      <wp:docPr id="5845" name="Rectangle 58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161804-882F-6646-A68F-EFA7BCC22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E69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36E4C" id="Rectangle 5845" o:spid="_x0000_s2374" style="position:absolute;margin-left:-5pt;margin-top:28pt;width:79pt;height:60pt;z-index:25135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e2uwEAAEwDAAAOAAAAZHJzL2Uyb0RvYy54bWysU01v2zAMvQ/YfxB0X+w46eo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m3Z9Q4njFqf0&#10;E3XjbjCSnLOj7nuZ55v1mkLssOwpPMIliuhm8rMCm79Ii8xF49NVYzknIjC5WW3aGich8Oh2vVmh&#10;j12q1+IAMX2V3pLsMAoIpSjLj99jOl99uYJ1Gcz5+eyleT8XMsvVun3Buvf9CTnikqYHNMr4iVFh&#10;dKBkwsEzGn8fOEhKzDeHyja361WDm1KCZdu0uMFQAkS9f5vlTowed0kkoOQQQA8jAi4aFVw4ssLs&#10;sl55J97GBf3rT7D7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XxXtrsBAABMAwAADgAAAAAAAAAAAAAAAAAuAgAAZHJzL2Uy&#10;b0RvYy54bWxQSwECLQAUAAYACAAAACEATDfNeNoAAAAKAQAADwAAAAAAAAAAAAAAAAAVBAAAZHJz&#10;L2Rvd25yZXYueG1sUEsFBgAAAAAEAAQA8wAAABwFAAAAAA==&#10;" filled="f" stroked="f">
                      <v:textbox inset="2.16pt,1.44pt,0,1.44pt">
                        <w:txbxContent>
                          <w:p w14:paraId="4B1E69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4112" behindDoc="0" locked="0" layoutInCell="1" allowOverlap="1" wp14:anchorId="570D1E55" wp14:editId="2D519479">
                      <wp:simplePos x="0" y="0"/>
                      <wp:positionH relativeFrom="column">
                        <wp:posOffset>-63500</wp:posOffset>
                      </wp:positionH>
                      <wp:positionV relativeFrom="paragraph">
                        <wp:posOffset>355600</wp:posOffset>
                      </wp:positionV>
                      <wp:extent cx="1003300" cy="762000"/>
                      <wp:effectExtent l="0" t="0" r="0" b="0"/>
                      <wp:wrapNone/>
                      <wp:docPr id="5844" name="Rectangle 5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26F5F-ECAA-F442-8E02-A086A5EEAB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C7B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D1E55" id="Rectangle 5844" o:spid="_x0000_s2375" style="position:absolute;margin-left:-5pt;margin-top:28pt;width:79pt;height:60pt;z-index:25135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n4o128AQAATAMAAA4AAAAAAAAAAAAAAAAALgIAAGRycy9l&#10;Mm9Eb2MueG1sUEsBAi0AFAAGAAgAAAAhAEw3zXjaAAAACgEAAA8AAAAAAAAAAAAAAAAAFgQAAGRy&#10;cy9kb3ducmV2LnhtbFBLBQYAAAAABAAEAPMAAAAdBQAAAAA=&#10;" filled="f" stroked="f">
                      <v:textbox inset="2.16pt,1.44pt,0,1.44pt">
                        <w:txbxContent>
                          <w:p w14:paraId="6B6C7B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5136" behindDoc="0" locked="0" layoutInCell="1" allowOverlap="1" wp14:anchorId="2DB9A785" wp14:editId="465C70AF">
                      <wp:simplePos x="0" y="0"/>
                      <wp:positionH relativeFrom="column">
                        <wp:posOffset>-63500</wp:posOffset>
                      </wp:positionH>
                      <wp:positionV relativeFrom="paragraph">
                        <wp:posOffset>355600</wp:posOffset>
                      </wp:positionV>
                      <wp:extent cx="1003300" cy="762000"/>
                      <wp:effectExtent l="0" t="0" r="0" b="0"/>
                      <wp:wrapNone/>
                      <wp:docPr id="5843" name="Rectangle 5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020A-3425-334A-9948-BA27280D89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AD6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9A785" id="Rectangle 5843" o:spid="_x0000_s2376" style="position:absolute;margin-left:-5pt;margin-top:28pt;width:79pt;height:60pt;z-index:25135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C6kira8AQAATAMAAA4AAAAAAAAAAAAAAAAALgIAAGRycy9l&#10;Mm9Eb2MueG1sUEsBAi0AFAAGAAgAAAAhAEw3zXjaAAAACgEAAA8AAAAAAAAAAAAAAAAAFgQAAGRy&#10;cy9kb3ducmV2LnhtbFBLBQYAAAAABAAEAPMAAAAdBQAAAAA=&#10;" filled="f" stroked="f">
                      <v:textbox inset="2.16pt,1.44pt,0,1.44pt">
                        <w:txbxContent>
                          <w:p w14:paraId="6B1AD6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6160" behindDoc="0" locked="0" layoutInCell="1" allowOverlap="1" wp14:anchorId="635BBB78" wp14:editId="5133D8E3">
                      <wp:simplePos x="0" y="0"/>
                      <wp:positionH relativeFrom="column">
                        <wp:posOffset>-63500</wp:posOffset>
                      </wp:positionH>
                      <wp:positionV relativeFrom="paragraph">
                        <wp:posOffset>355600</wp:posOffset>
                      </wp:positionV>
                      <wp:extent cx="1003300" cy="762000"/>
                      <wp:effectExtent l="0" t="0" r="0" b="0"/>
                      <wp:wrapNone/>
                      <wp:docPr id="5842" name="Rectangle 58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78672D-38BB-D94F-B9FE-FD37B2D09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44E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BBB78" id="Rectangle 5842" o:spid="_x0000_s2377" style="position:absolute;margin-left:-5pt;margin-top:28pt;width:79pt;height:60pt;z-index:25135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5dugEAAEw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Zv2nVDiecOp/QT&#10;deO+t4qcs4ORUs3znfUaY+qw7Ck+wiVK6M7kJw1u/iItMhWNT1eN1ZSJwORmtWlrnITAo9v1ZoU+&#10;dqleiyOk/FUFR2aHUUAoRVl+/J7y+erLFaybwZyfn7087adCZrm6uWLdB3lCjrik+QGNtmFkVFgT&#10;KRlx8Iym3wcOihL7zaOyze16hULkEizbpsUNhhIg6v3bLPdiCLhLIgMlhwimHxBwebfgwpEVZpf1&#10;mnfibVzQv/4Euz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iIH5dugEAAEwDAAAOAAAAAAAAAAAAAAAAAC4CAABkcnMvZTJv&#10;RG9jLnhtbFBLAQItABQABgAIAAAAIQBMN8142gAAAAoBAAAPAAAAAAAAAAAAAAAAABQEAABkcnMv&#10;ZG93bnJldi54bWxQSwUGAAAAAAQABADzAAAAGwUAAAAA&#10;" filled="f" stroked="f">
                      <v:textbox inset="2.16pt,1.44pt,0,1.44pt">
                        <w:txbxContent>
                          <w:p w14:paraId="5C644E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7184" behindDoc="0" locked="0" layoutInCell="1" allowOverlap="1" wp14:anchorId="4D1464B1" wp14:editId="2267A72E">
                      <wp:simplePos x="0" y="0"/>
                      <wp:positionH relativeFrom="column">
                        <wp:posOffset>-63500</wp:posOffset>
                      </wp:positionH>
                      <wp:positionV relativeFrom="paragraph">
                        <wp:posOffset>355600</wp:posOffset>
                      </wp:positionV>
                      <wp:extent cx="1003300" cy="762000"/>
                      <wp:effectExtent l="0" t="0" r="0" b="0"/>
                      <wp:wrapNone/>
                      <wp:docPr id="5841" name="Rectangle 5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F29B4-96C4-CC48-A88A-D70D866FCA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E92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464B1" id="Rectangle 5841" o:spid="_x0000_s2378" style="position:absolute;margin-left:-5pt;margin-top:28pt;width:79pt;height:60pt;z-index:25135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K6uwEAAEwDAAAOAAAAZHJzL2Uyb0RvYy54bWysU9tu2zAMfR+wfxD0vviSdHW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V82qosQyg1P6&#10;hboxO2hBTtlR9b1I8016TT60WPbsn+AcBXQT+VmCSV+kReas8fGisZgj4ZhcL9dNiZPgeHS9Wi/R&#10;xy7FW7GHEH8KZ0hyOgoIJSvLDvchnq6+XsG6BOb0fPLivJszmWp5Vb9i3bn+iBxxSeMjGqnd1FGu&#10;ladkwsF3NPzZMxCU6DuLytbXq2WNm5KDqqkb3GDIAaLevc8yy0eHu8QjULL3oIYRAWeNMi4cWWZ2&#10;Xq+0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96oSursBAABMAwAADgAAAAAAAAAAAAAAAAAuAgAAZHJzL2Uy&#10;b0RvYy54bWxQSwECLQAUAAYACAAAACEATDfNeNoAAAAKAQAADwAAAAAAAAAAAAAAAAAVBAAAZHJz&#10;L2Rvd25yZXYueG1sUEsFBgAAAAAEAAQA8wAAABwFAAAAAA==&#10;" filled="f" stroked="f">
                      <v:textbox inset="2.16pt,1.44pt,0,1.44pt">
                        <w:txbxContent>
                          <w:p w14:paraId="5ECE92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8208" behindDoc="0" locked="0" layoutInCell="1" allowOverlap="1" wp14:anchorId="7D85511F" wp14:editId="7E86020D">
                      <wp:simplePos x="0" y="0"/>
                      <wp:positionH relativeFrom="column">
                        <wp:posOffset>-63500</wp:posOffset>
                      </wp:positionH>
                      <wp:positionV relativeFrom="paragraph">
                        <wp:posOffset>355600</wp:posOffset>
                      </wp:positionV>
                      <wp:extent cx="1003300" cy="762000"/>
                      <wp:effectExtent l="0" t="0" r="0" b="0"/>
                      <wp:wrapNone/>
                      <wp:docPr id="5840" name="Rectangle 5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EAD20-11BD-DD44-A993-5BD3CA5382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13CE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5511F" id="Rectangle 5840" o:spid="_x0000_s2379" style="position:absolute;margin-left:-5pt;margin-top:28pt;width:79pt;height:60pt;z-index:25135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ZRuwEAAEwDAAAOAAAAZHJzL2Uyb0RvYy54bWysU9tu2zAMfR+wfxD0vtix0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T0qlmhQI5ZnNIv&#10;1I253khyyg5aCDnPd9ZrDLHFsufwBOcoojuTnxTY+Yu0yJQ1Pl40llMiHJPret2U+BDHo+vVukYf&#10;uxRvxQFi+im9JbPTUUAoWVl2uI/pdPX1CtbNYE7Pz16adlMms6yv6lesOy+OyBGXND2iUcaPHeVG&#10;B0pGHHxH4589A0mJuXOobHW9qivclBwsm6rBDYYcIOrd+yxzfPC4SzwBJfsAuh8QcNYo48KRZWbn&#10;9Zp34n2c0b/9BNu/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y7mUbsBAABMAwAADgAAAAAAAAAAAAAAAAAuAgAAZHJzL2Uy&#10;b0RvYy54bWxQSwECLQAUAAYACAAAACEATDfNeNoAAAAKAQAADwAAAAAAAAAAAAAAAAAVBAAAZHJz&#10;L2Rvd25yZXYueG1sUEsFBgAAAAAEAAQA8wAAABwFAAAAAA==&#10;" filled="f" stroked="f">
                      <v:textbox inset="2.16pt,1.44pt,0,1.44pt">
                        <w:txbxContent>
                          <w:p w14:paraId="1E13CE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59232" behindDoc="0" locked="0" layoutInCell="1" allowOverlap="1" wp14:anchorId="7609AD39" wp14:editId="6C475153">
                      <wp:simplePos x="0" y="0"/>
                      <wp:positionH relativeFrom="column">
                        <wp:posOffset>-63500</wp:posOffset>
                      </wp:positionH>
                      <wp:positionV relativeFrom="paragraph">
                        <wp:posOffset>355600</wp:posOffset>
                      </wp:positionV>
                      <wp:extent cx="1003300" cy="762000"/>
                      <wp:effectExtent l="0" t="0" r="0" b="0"/>
                      <wp:wrapNone/>
                      <wp:docPr id="5839" name="Rectangle 5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3F36-153E-8E46-8215-B4B52E6C6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07F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9AD39" id="Rectangle 5839" o:spid="_x0000_s2380" style="position:absolute;margin-left:-5pt;margin-top:28pt;width:79pt;height:60pt;z-index:25135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rMvAEAAEw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q6ZeU+K4xSn9&#10;Qt246wZFTtneSKnm+c56jSG2WPYcnuAcRXRn8pMGO3+RFpmyxseLxmpKRGByXa+bEich8Oh6ta7R&#10;xy7FW3GAmH4qb8nsMAoIJSvLD/cxna6+XsG6Gczp+dlL027KZJb11eoV687LI3LEJU2PaPTgR0bF&#10;YAIlIw6e0fhnz0FRMtw5VLa6XtUVbkoOlk3V4AZDDhD17n2WO9F73CWRgJJ9ANP1CDhrlHHhyDKz&#10;83rNO/E+zujffoLtX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NgGWsy8AQAATAMAAA4AAAAAAAAAAAAAAAAALgIAAGRycy9l&#10;Mm9Eb2MueG1sUEsBAi0AFAAGAAgAAAAhAEw3zXjaAAAACgEAAA8AAAAAAAAAAAAAAAAAFgQAAGRy&#10;cy9kb3ducmV2LnhtbFBLBQYAAAAABAAEAPMAAAAdBQAAAAA=&#10;" filled="f" stroked="f">
                      <v:textbox inset="2.16pt,1.44pt,0,1.44pt">
                        <w:txbxContent>
                          <w:p w14:paraId="10407F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0256" behindDoc="0" locked="0" layoutInCell="1" allowOverlap="1" wp14:anchorId="0707D378" wp14:editId="52484EE0">
                      <wp:simplePos x="0" y="0"/>
                      <wp:positionH relativeFrom="column">
                        <wp:posOffset>-63500</wp:posOffset>
                      </wp:positionH>
                      <wp:positionV relativeFrom="paragraph">
                        <wp:posOffset>355600</wp:posOffset>
                      </wp:positionV>
                      <wp:extent cx="1003300" cy="762000"/>
                      <wp:effectExtent l="0" t="0" r="0" b="0"/>
                      <wp:wrapNone/>
                      <wp:docPr id="5838" name="Rectangle 5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E6E8F-8772-D545-ABFE-1731961F1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92C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7D378" id="Rectangle 5838" o:spid="_x0000_s2381" style="position:absolute;margin-left:-5pt;margin-top:28pt;width:79pt;height:60pt;z-index:25136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4nuwEAAEwDAAAOAAAAZHJzL2Uyb0RvYy54bWysU9tu2zAMfR+wfxD0vtixm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VVPjrBy3OKVf&#10;qBt33aDIKdsbKdU831mvMcQWy57DE5yjiO5MftJg5y/SIlPW+HjRWE2JCEyu63VT4iQEHl1frWv0&#10;sUvxVhwgpp/KWzI7jAJCycryw31Mp6uvV7BuBnN6fvbStJsymWW9Wr1i3Xl5RI64pOkRjR78yKgY&#10;TKBkxMEzGv/sOShKhjuHylbXV3WFm5KDZVM1qArkAFHv3me5E73HXRIJKNkHMF2PgLNGGReOLDM7&#10;r9e8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lIKuJ7sBAABMAwAADgAAAAAAAAAAAAAAAAAuAgAAZHJzL2Uy&#10;b0RvYy54bWxQSwECLQAUAAYACAAAACEATDfNeNoAAAAKAQAADwAAAAAAAAAAAAAAAAAVBAAAZHJz&#10;L2Rvd25yZXYueG1sUEsFBgAAAAAEAAQA8wAAABwFAAAAAA==&#10;" filled="f" stroked="f">
                      <v:textbox inset="2.16pt,1.44pt,0,1.44pt">
                        <w:txbxContent>
                          <w:p w14:paraId="37992C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1280" behindDoc="0" locked="0" layoutInCell="1" allowOverlap="1" wp14:anchorId="3B06CEA0" wp14:editId="0F31B582">
                      <wp:simplePos x="0" y="0"/>
                      <wp:positionH relativeFrom="column">
                        <wp:posOffset>-63500</wp:posOffset>
                      </wp:positionH>
                      <wp:positionV relativeFrom="paragraph">
                        <wp:posOffset>355600</wp:posOffset>
                      </wp:positionV>
                      <wp:extent cx="1003300" cy="762000"/>
                      <wp:effectExtent l="0" t="0" r="0" b="0"/>
                      <wp:wrapNone/>
                      <wp:docPr id="5837" name="Rectangle 5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7D85A-9112-6748-9591-52633B04C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013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6CEA0" id="Rectangle 5837" o:spid="_x0000_s2382" style="position:absolute;margin-left:-5pt;margin-top:28pt;width:79pt;height:60pt;z-index:25136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PtCkxG8AQAATAMAAA4AAAAAAAAAAAAAAAAALgIAAGRycy9l&#10;Mm9Eb2MueG1sUEsBAi0AFAAGAAgAAAAhAEw3zXjaAAAACgEAAA8AAAAAAAAAAAAAAAAAFgQAAGRy&#10;cy9kb3ducmV2LnhtbFBLBQYAAAAABAAEAPMAAAAdBQAAAAA=&#10;" filled="f" stroked="f">
                      <v:textbox inset="2.16pt,1.44pt,0,1.44pt">
                        <w:txbxContent>
                          <w:p w14:paraId="798013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2304" behindDoc="0" locked="0" layoutInCell="1" allowOverlap="1" wp14:anchorId="010CE67E" wp14:editId="66F30DF8">
                      <wp:simplePos x="0" y="0"/>
                      <wp:positionH relativeFrom="column">
                        <wp:posOffset>-63500</wp:posOffset>
                      </wp:positionH>
                      <wp:positionV relativeFrom="paragraph">
                        <wp:posOffset>355600</wp:posOffset>
                      </wp:positionV>
                      <wp:extent cx="1003300" cy="762000"/>
                      <wp:effectExtent l="0" t="0" r="0" b="0"/>
                      <wp:wrapNone/>
                      <wp:docPr id="5836" name="Rectangle 5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3A0595-C434-C74C-827C-C40960349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A25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CE67E" id="Rectangle 5836" o:spid="_x0000_s2383" style="position:absolute;margin-left:-5pt;margin-top:28pt;width:79pt;height:60pt;z-index:25136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fGZ/q8AQAATAMAAA4AAAAAAAAAAAAAAAAALgIAAGRycy9l&#10;Mm9Eb2MueG1sUEsBAi0AFAAGAAgAAAAhAEw3zXjaAAAACgEAAA8AAAAAAAAAAAAAAAAAFgQAAGRy&#10;cy9kb3ducmV2LnhtbFBLBQYAAAAABAAEAPMAAAAdBQAAAAA=&#10;" filled="f" stroked="f">
                      <v:textbox inset="2.16pt,1.44pt,0,1.44pt">
                        <w:txbxContent>
                          <w:p w14:paraId="2B6A25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3328" behindDoc="0" locked="0" layoutInCell="1" allowOverlap="1" wp14:anchorId="156BC4A8" wp14:editId="62640CA3">
                      <wp:simplePos x="0" y="0"/>
                      <wp:positionH relativeFrom="column">
                        <wp:posOffset>-63500</wp:posOffset>
                      </wp:positionH>
                      <wp:positionV relativeFrom="paragraph">
                        <wp:posOffset>355600</wp:posOffset>
                      </wp:positionV>
                      <wp:extent cx="1003300" cy="762000"/>
                      <wp:effectExtent l="0" t="0" r="0" b="0"/>
                      <wp:wrapNone/>
                      <wp:docPr id="5835" name="Rectangle 5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71D3-2ADD-704F-B2F0-3C2515BF5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9BC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BC4A8" id="Rectangle 5835" o:spid="_x0000_s2384" style="position:absolute;margin-left:-5pt;margin-top:28pt;width:79pt;height:60pt;z-index:25136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iAK57sBAABMAwAADgAAAAAAAAAAAAAAAAAuAgAAZHJzL2Uy&#10;b0RvYy54bWxQSwECLQAUAAYACAAAACEATDfNeNoAAAAKAQAADwAAAAAAAAAAAAAAAAAVBAAAZHJz&#10;L2Rvd25yZXYueG1sUEsFBgAAAAAEAAQA8wAAABwFAAAAAA==&#10;" filled="f" stroked="f">
                      <v:textbox inset="2.16pt,1.44pt,0,1.44pt">
                        <w:txbxContent>
                          <w:p w14:paraId="0139BC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4352" behindDoc="0" locked="0" layoutInCell="1" allowOverlap="1" wp14:anchorId="3345BE7B" wp14:editId="15A9326D">
                      <wp:simplePos x="0" y="0"/>
                      <wp:positionH relativeFrom="column">
                        <wp:posOffset>-63500</wp:posOffset>
                      </wp:positionH>
                      <wp:positionV relativeFrom="paragraph">
                        <wp:posOffset>355600</wp:posOffset>
                      </wp:positionV>
                      <wp:extent cx="1003300" cy="762000"/>
                      <wp:effectExtent l="0" t="0" r="0" b="0"/>
                      <wp:wrapNone/>
                      <wp:docPr id="5834" name="Rectangle 5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8B446-DA5E-AC45-94D4-3B34F9341C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C86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5BE7B" id="Rectangle 5834" o:spid="_x0000_s2385" style="position:absolute;margin-left:-5pt;margin-top:28pt;width:79pt;height:60pt;z-index:25136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4MvAEAAEw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q6ZeUeK4xSn9&#10;Qt246wZFTtneSKnm+c56jSG2WPYcnuAcRXRn8pMGO3+RFpmyxseLxmpKRGByXa+bEich8Oh6ta7R&#10;xy7FW3GAmH4qb8nsMAoIJSvLD/cxna6+XsG6Gczp+dlL027KZJb11foV687LI3LEJU2PaPTgR0bF&#10;YAIlIw6e0fhnz0FRMtw5VLa6XtUVbkoOlk3V4AZDDhD17n2WO9F73CWRgJJ9ANP1CDhrlHHhyDKz&#10;83rNO/E+zujffoLtX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Kk/gy8AQAATAMAAA4AAAAAAAAAAAAAAAAALgIAAGRycy9l&#10;Mm9Eb2MueG1sUEsBAi0AFAAGAAgAAAAhAEw3zXjaAAAACgEAAA8AAAAAAAAAAAAAAAAAFgQAAGRy&#10;cy9kb3ducmV2LnhtbFBLBQYAAAAABAAEAPMAAAAdBQAAAAA=&#10;" filled="f" stroked="f">
                      <v:textbox inset="2.16pt,1.44pt,0,1.44pt">
                        <w:txbxContent>
                          <w:p w14:paraId="476C86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5376" behindDoc="0" locked="0" layoutInCell="1" allowOverlap="1" wp14:anchorId="17004CDA" wp14:editId="01910517">
                      <wp:simplePos x="0" y="0"/>
                      <wp:positionH relativeFrom="column">
                        <wp:posOffset>-63500</wp:posOffset>
                      </wp:positionH>
                      <wp:positionV relativeFrom="paragraph">
                        <wp:posOffset>355600</wp:posOffset>
                      </wp:positionV>
                      <wp:extent cx="1003300" cy="762000"/>
                      <wp:effectExtent l="0" t="0" r="0" b="0"/>
                      <wp:wrapNone/>
                      <wp:docPr id="5833" name="Rectangle 5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6D86E8-D33D-4348-B500-4C7557777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951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04CDA" id="Rectangle 5833" o:spid="_x0000_s2386" style="position:absolute;margin-left:-5pt;margin-top:28pt;width:79pt;height:60pt;z-index:25136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GtPtLsBAABMAwAADgAAAAAAAAAAAAAAAAAuAgAAZHJzL2Uy&#10;b0RvYy54bWxQSwECLQAUAAYACAAAACEATDfNeNoAAAAKAQAADwAAAAAAAAAAAAAAAAAVBAAAZHJz&#10;L2Rvd25yZXYueG1sUEsFBgAAAAAEAAQA8wAAABwFAAAAAA==&#10;" filled="f" stroked="f">
                      <v:textbox inset="2.16pt,1.44pt,0,1.44pt">
                        <w:txbxContent>
                          <w:p w14:paraId="0D9951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6400" behindDoc="0" locked="0" layoutInCell="1" allowOverlap="1" wp14:anchorId="337CF82E" wp14:editId="5C49D8B9">
                      <wp:simplePos x="0" y="0"/>
                      <wp:positionH relativeFrom="column">
                        <wp:posOffset>-63500</wp:posOffset>
                      </wp:positionH>
                      <wp:positionV relativeFrom="paragraph">
                        <wp:posOffset>355600</wp:posOffset>
                      </wp:positionV>
                      <wp:extent cx="1003300" cy="762000"/>
                      <wp:effectExtent l="0" t="0" r="0" b="0"/>
                      <wp:wrapNone/>
                      <wp:docPr id="5832" name="Rectangle 5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19898-72BD-E746-8893-9D9869E14D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94E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CF82E" id="Rectangle 5832" o:spid="_x0000_s2387" style="position:absolute;margin-left:-5pt;margin-top:28pt;width:79pt;height:60pt;z-index:25136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CTvu1+5AQAATAMAAA4AAAAAAAAAAAAAAAAALgIAAGRycy9lMm9E&#10;b2MueG1sUEsBAi0AFAAGAAgAAAAhAEw3zXjaAAAACgEAAA8AAAAAAAAAAAAAAAAAEwQAAGRycy9k&#10;b3ducmV2LnhtbFBLBQYAAAAABAAEAPMAAAAaBQAAAAA=&#10;" filled="f" stroked="f">
                      <v:textbox inset="2.16pt,1.44pt,0,1.44pt">
                        <w:txbxContent>
                          <w:p w14:paraId="2C094E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7424" behindDoc="0" locked="0" layoutInCell="1" allowOverlap="1" wp14:anchorId="180C18A6" wp14:editId="231A5599">
                      <wp:simplePos x="0" y="0"/>
                      <wp:positionH relativeFrom="column">
                        <wp:posOffset>-63500</wp:posOffset>
                      </wp:positionH>
                      <wp:positionV relativeFrom="paragraph">
                        <wp:posOffset>355600</wp:posOffset>
                      </wp:positionV>
                      <wp:extent cx="1003300" cy="762000"/>
                      <wp:effectExtent l="0" t="0" r="0" b="0"/>
                      <wp:wrapNone/>
                      <wp:docPr id="5831" name="Rectangle 5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4E42-AEF5-244C-807A-7F59230A1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2616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C18A6" id="Rectangle 5831" o:spid="_x0000_s2388" style="position:absolute;margin-left:-5pt;margin-top:28pt;width:79pt;height:60pt;z-index:25136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xZde4ugEAAEwDAAAOAAAAAAAAAAAAAAAAAC4CAABkcnMvZTJv&#10;RG9jLnhtbFBLAQItABQABgAIAAAAIQBMN8142gAAAAoBAAAPAAAAAAAAAAAAAAAAABQEAABkcnMv&#10;ZG93bnJldi54bWxQSwUGAAAAAAQABADzAAAAGwUAAAAA&#10;" filled="f" stroked="f">
                      <v:textbox inset="2.16pt,1.44pt,0,1.44pt">
                        <w:txbxContent>
                          <w:p w14:paraId="702616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8448" behindDoc="0" locked="0" layoutInCell="1" allowOverlap="1" wp14:anchorId="44529863" wp14:editId="2FACE495">
                      <wp:simplePos x="0" y="0"/>
                      <wp:positionH relativeFrom="column">
                        <wp:posOffset>-63500</wp:posOffset>
                      </wp:positionH>
                      <wp:positionV relativeFrom="paragraph">
                        <wp:posOffset>355600</wp:posOffset>
                      </wp:positionV>
                      <wp:extent cx="1003300" cy="762000"/>
                      <wp:effectExtent l="0" t="0" r="0" b="0"/>
                      <wp:wrapNone/>
                      <wp:docPr id="5830" name="Rectangle 5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53512D-A1ED-E948-A186-935D7DD6F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5B47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29863" id="Rectangle 5830" o:spid="_x0000_s2389" style="position:absolute;margin-left:-5pt;margin-top:28pt;width:79pt;height:60pt;z-index:25136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EjU7sBAABMAwAADgAAAAAAAAAAAAAAAAAuAgAAZHJzL2Uy&#10;b0RvYy54bWxQSwECLQAUAAYACAAAACEATDfNeNoAAAAKAQAADwAAAAAAAAAAAAAAAAAVBAAAZHJz&#10;L2Rvd25yZXYueG1sUEsFBgAAAAAEAAQA8wAAABwFAAAAAA==&#10;" filled="f" stroked="f">
                      <v:textbox inset="2.16pt,1.44pt,0,1.44pt">
                        <w:txbxContent>
                          <w:p w14:paraId="735B47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69472" behindDoc="0" locked="0" layoutInCell="1" allowOverlap="1" wp14:anchorId="16CA0112" wp14:editId="5E97DA51">
                      <wp:simplePos x="0" y="0"/>
                      <wp:positionH relativeFrom="column">
                        <wp:posOffset>-63500</wp:posOffset>
                      </wp:positionH>
                      <wp:positionV relativeFrom="paragraph">
                        <wp:posOffset>355600</wp:posOffset>
                      </wp:positionV>
                      <wp:extent cx="1003300" cy="762000"/>
                      <wp:effectExtent l="0" t="0" r="0" b="0"/>
                      <wp:wrapNone/>
                      <wp:docPr id="5829" name="Rectangle 5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709C6C-CCCA-2048-91B9-D824ABC2E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89C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A0112" id="Rectangle 5829" o:spid="_x0000_s2390" style="position:absolute;margin-left:-5pt;margin-top:28pt;width:79pt;height:60pt;z-index:25136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Pguw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f22ZDiecOp/QT&#10;deO+t4qcs4ORUs3znfUaY+qw7Ck+wiVK6M7kJw1u/iItMhWNT1eN1ZSJwORmtWlrnITAo9v1ZoU+&#10;dqleiyOk/FUFR2aHUUAoRVl+/J7y+erLFaybwZyfn7087adCZrm6Wb9g3Qd5Qo64pPkBjbZhZFRY&#10;EykZcfCMpt8HDooS+82jss3tetXgppRg2TYtbjCUAFHv32a5F0PAXRIZKDlEMP2AgItGBReOrDC7&#10;rNe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mxD4LsBAABMAwAADgAAAAAAAAAAAAAAAAAuAgAAZHJzL2Uy&#10;b0RvYy54bWxQSwECLQAUAAYACAAAACEATDfNeNoAAAAKAQAADwAAAAAAAAAAAAAAAAAVBAAAZHJz&#10;L2Rvd25yZXYueG1sUEsFBgAAAAAEAAQA8wAAABwFAAAAAA==&#10;" filled="f" stroked="f">
                      <v:textbox inset="2.16pt,1.44pt,0,1.44pt">
                        <w:txbxContent>
                          <w:p w14:paraId="49789C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0496" behindDoc="0" locked="0" layoutInCell="1" allowOverlap="1" wp14:anchorId="029F39E9" wp14:editId="317D4303">
                      <wp:simplePos x="0" y="0"/>
                      <wp:positionH relativeFrom="column">
                        <wp:posOffset>-63500</wp:posOffset>
                      </wp:positionH>
                      <wp:positionV relativeFrom="paragraph">
                        <wp:posOffset>355600</wp:posOffset>
                      </wp:positionV>
                      <wp:extent cx="1003300" cy="762000"/>
                      <wp:effectExtent l="0" t="0" r="0" b="0"/>
                      <wp:wrapNone/>
                      <wp:docPr id="5828" name="Rectangle 5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6EA0A-F275-4242-96B2-F21301B5F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660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F39E9" id="Rectangle 5828" o:spid="_x0000_s2391" style="position:absolute;margin-left:-5pt;margin-top:28pt;width:79pt;height:60pt;z-index:25137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26LcLugEAAEwDAAAOAAAAAAAAAAAAAAAAAC4CAABkcnMvZTJv&#10;RG9jLnhtbFBLAQItABQABgAIAAAAIQBMN8142gAAAAoBAAAPAAAAAAAAAAAAAAAAABQEAABkcnMv&#10;ZG93bnJldi54bWxQSwUGAAAAAAQABADzAAAAGwUAAAAA&#10;" filled="f" stroked="f">
                      <v:textbox inset="2.16pt,1.44pt,0,1.44pt">
                        <w:txbxContent>
                          <w:p w14:paraId="49F660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1520" behindDoc="0" locked="0" layoutInCell="1" allowOverlap="1" wp14:anchorId="2D8099BE" wp14:editId="3996DBBA">
                      <wp:simplePos x="0" y="0"/>
                      <wp:positionH relativeFrom="column">
                        <wp:posOffset>-63500</wp:posOffset>
                      </wp:positionH>
                      <wp:positionV relativeFrom="paragraph">
                        <wp:posOffset>355600</wp:posOffset>
                      </wp:positionV>
                      <wp:extent cx="1003300" cy="762000"/>
                      <wp:effectExtent l="0" t="0" r="0" b="0"/>
                      <wp:wrapNone/>
                      <wp:docPr id="5827" name="Rectangle 5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71F670-A2C2-B04E-924A-1450FEEE77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DC9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099BE" id="Rectangle 5827" o:spid="_x0000_s2392" style="position:absolute;margin-left:-5pt;margin-top:28pt;width:79pt;height:60pt;z-index:25137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o9vAEAAEwDAAAOAAAAZHJzL2Uyb0RvYy54bWysU9tu2zAMfR+wfxD0vthxu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H9tmQ4njFqf0&#10;HXXjrh8VuWQHI6XK8816TSF2WPYcnuAaRXQz+VmDzV+kReai8fmmsZoTEZjcrrZtjZMQeLS5267Q&#10;xy7Va3GAmD4rb0l2GAWEUpTlp68xXa6+XMG6DObyfPbSfJgLmeVqvX7BevDyjBxxSdMjGj36iVEx&#10;mkDJhINnNP46clCUjF8cKtts7lYNbkoJlm3T4gZDCRD14W2WOzF43CWRgJJjANMPCLhoVHDhyAqz&#10;63rlnXgbF/SvP8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koij28AQAATAMAAA4AAAAAAAAAAAAAAAAALgIAAGRycy9l&#10;Mm9Eb2MueG1sUEsBAi0AFAAGAAgAAAAhAEw3zXjaAAAACgEAAA8AAAAAAAAAAAAAAAAAFgQAAGRy&#10;cy9kb3ducmV2LnhtbFBLBQYAAAAABAAEAPMAAAAdBQAAAAA=&#10;" filled="f" stroked="f">
                      <v:textbox inset="2.16pt,1.44pt,0,1.44pt">
                        <w:txbxContent>
                          <w:p w14:paraId="5DBDC9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2544" behindDoc="0" locked="0" layoutInCell="1" allowOverlap="1" wp14:anchorId="6B782FE8" wp14:editId="7CD2C01A">
                      <wp:simplePos x="0" y="0"/>
                      <wp:positionH relativeFrom="column">
                        <wp:posOffset>-63500</wp:posOffset>
                      </wp:positionH>
                      <wp:positionV relativeFrom="paragraph">
                        <wp:posOffset>355600</wp:posOffset>
                      </wp:positionV>
                      <wp:extent cx="1003300" cy="762000"/>
                      <wp:effectExtent l="0" t="0" r="0" b="0"/>
                      <wp:wrapNone/>
                      <wp:docPr id="5826" name="Rectangle 5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0E387-6429-5447-BCD5-CE3289B3C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95B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82FE8" id="Rectangle 5826" o:spid="_x0000_s2393" style="position:absolute;margin-left:-5pt;margin-top:28pt;width:79pt;height:60pt;z-index:25137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7WvAEAAEwDAAAOAAAAZHJzL2Uyb0RvYy54bWysU9tu2zAMfR+wfxD0vthxu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H9tmTYnjFqf0&#10;HXXjrh8VuWQHI6XK8816TSF2WPYcnuAaRXQz+VmDzV+kReai8fmmsZoTEZjcrrZtjZMQeLS5267Q&#10;xy7Va3GAmD4rb0l2GAWEUpTlp68xXa6+XMG6DObyfPbSfJgLmeVqvXnBevDyjBxxSdMjGj36iVEx&#10;mkDJhINnNP46clCUjF8cKtts7lYNbkoJlm3T4gZDCRD14W2WOzF43CWRgJJjANMPCLhoVHDhyAqz&#10;63rlnXgbF/SvP8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NWsfta8AQAATAMAAA4AAAAAAAAAAAAAAAAALgIAAGRycy9l&#10;Mm9Eb2MueG1sUEsBAi0AFAAGAAgAAAAhAEw3zXjaAAAACgEAAA8AAAAAAAAAAAAAAAAAFgQAAGRy&#10;cy9kb3ducmV2LnhtbFBLBQYAAAAABAAEAPMAAAAdBQAAAAA=&#10;" filled="f" stroked="f">
                      <v:textbox inset="2.16pt,1.44pt,0,1.44pt">
                        <w:txbxContent>
                          <w:p w14:paraId="39D95B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3568" behindDoc="0" locked="0" layoutInCell="1" allowOverlap="1" wp14:anchorId="3C20AA25" wp14:editId="4C2C1B4B">
                      <wp:simplePos x="0" y="0"/>
                      <wp:positionH relativeFrom="column">
                        <wp:posOffset>-63500</wp:posOffset>
                      </wp:positionH>
                      <wp:positionV relativeFrom="paragraph">
                        <wp:posOffset>355600</wp:posOffset>
                      </wp:positionV>
                      <wp:extent cx="1003300" cy="762000"/>
                      <wp:effectExtent l="0" t="0" r="0" b="0"/>
                      <wp:wrapNone/>
                      <wp:docPr id="5825" name="Rectangle 5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1AC82-1817-2B4A-A1A6-FBC5336B1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9A1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0AA25" id="Rectangle 5825" o:spid="_x0000_s2394" style="position:absolute;margin-left:-5pt;margin-top:28pt;width:79pt;height:60pt;z-index:25137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PLuwEAAEw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PS2bW4p8dzhlH6g&#10;btz3VpFTdjBSqnm+s15jTB2WvcRnOEcJ3Zn8pMHNX6RFpqLx8aKxmjIRmFyv1m2NkxB4dH+zXqGP&#10;Xar34ggpf1HBkdlhFBBKUZYfvqV8uvp2BetmMKfnZy9Pu6mQWa7u2jesuyCPyBGXND+h0TaMjApr&#10;IiUjDp7R9GvPQVFiv3pUtrm/WTW4KSVYtk2LGwwlQNS7j1nuxRBwl0QGSvYRTD8g4KJRwYUjK8zO&#10;6zXvxMe4oH//Cb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EoTy7sBAABMAwAADgAAAAAAAAAAAAAAAAAuAgAAZHJzL2Uy&#10;b0RvYy54bWxQSwECLQAUAAYACAAAACEATDfNeNoAAAAKAQAADwAAAAAAAAAAAAAAAAAVBAAAZHJz&#10;L2Rvd25yZXYueG1sUEsFBgAAAAAEAAQA8wAAABwFAAAAAA==&#10;" filled="f" stroked="f">
                      <v:textbox inset="2.16pt,1.44pt,0,1.44pt">
                        <w:txbxContent>
                          <w:p w14:paraId="25A9A1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4592" behindDoc="0" locked="0" layoutInCell="1" allowOverlap="1" wp14:anchorId="531FDB85" wp14:editId="08355DE7">
                      <wp:simplePos x="0" y="0"/>
                      <wp:positionH relativeFrom="column">
                        <wp:posOffset>-63500</wp:posOffset>
                      </wp:positionH>
                      <wp:positionV relativeFrom="paragraph">
                        <wp:posOffset>355600</wp:posOffset>
                      </wp:positionV>
                      <wp:extent cx="1003300" cy="762000"/>
                      <wp:effectExtent l="0" t="0" r="0" b="0"/>
                      <wp:wrapNone/>
                      <wp:docPr id="5824" name="Rectangle 5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06054-31CB-4F43-9219-8108A5A078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C04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FDB85" id="Rectangle 5824" o:spid="_x0000_s2395" style="position:absolute;margin-left:-5pt;margin-top:28pt;width:79pt;height:60pt;z-index:25137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cguw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f22ZNiecOp/QT&#10;deO+t4qcs4ORUs3znfUaY+qw7Ck+wiVK6M7kJw1u/iItMhWNT1eN1ZSJwORmtWlrnITAo9v1ZoU+&#10;dqleiyOk/FUFR2aHUUAoRVl+/J7y+erLFaybwZyfn7087adCZrm62bxg3Qd5Qo64pPkBjbZhZFRY&#10;EykZcfCMpt8HDooS+82jss3tetXgppRg2TYtbjCUAFHv32a5F0PAXRIZKDlEMP2AgItGBReOrDC7&#10;rNe8E2/jgv71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IM7nILsBAABMAwAADgAAAAAAAAAAAAAAAAAuAgAAZHJzL2Uy&#10;b0RvYy54bWxQSwECLQAUAAYACAAAACEATDfNeNoAAAAKAQAADwAAAAAAAAAAAAAAAAAVBAAAZHJz&#10;L2Rvd25yZXYueG1sUEsFBgAAAAAEAAQA8wAAABwFAAAAAA==&#10;" filled="f" stroked="f">
                      <v:textbox inset="2.16pt,1.44pt,0,1.44pt">
                        <w:txbxContent>
                          <w:p w14:paraId="612C04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5616" behindDoc="0" locked="0" layoutInCell="1" allowOverlap="1" wp14:anchorId="02601F91" wp14:editId="3CA7BD71">
                      <wp:simplePos x="0" y="0"/>
                      <wp:positionH relativeFrom="column">
                        <wp:posOffset>-63500</wp:posOffset>
                      </wp:positionH>
                      <wp:positionV relativeFrom="paragraph">
                        <wp:posOffset>355600</wp:posOffset>
                      </wp:positionV>
                      <wp:extent cx="1003300" cy="762000"/>
                      <wp:effectExtent l="0" t="0" r="0" b="0"/>
                      <wp:wrapNone/>
                      <wp:docPr id="5823" name="Rectangle 5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F0A5E-DDDA-6244-9D2A-EE0193919E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E65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01F91" id="Rectangle 5823" o:spid="_x0000_s2396" style="position:absolute;margin-left:-5pt;margin-top:28pt;width:79pt;height:60pt;z-index:25137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V5LOy7sBAABMAwAADgAAAAAAAAAAAAAAAAAuAgAAZHJzL2Uy&#10;b0RvYy54bWxQSwECLQAUAAYACAAAACEATDfNeNoAAAAKAQAADwAAAAAAAAAAAAAAAAAVBAAAZHJz&#10;L2Rvd25yZXYueG1sUEsFBgAAAAAEAAQA8wAAABwFAAAAAA==&#10;" filled="f" stroked="f">
                      <v:textbox inset="2.16pt,1.44pt,0,1.44pt">
                        <w:txbxContent>
                          <w:p w14:paraId="459E65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6640" behindDoc="0" locked="0" layoutInCell="1" allowOverlap="1" wp14:anchorId="0A1B61A3" wp14:editId="577D5C91">
                      <wp:simplePos x="0" y="0"/>
                      <wp:positionH relativeFrom="column">
                        <wp:posOffset>-63500</wp:posOffset>
                      </wp:positionH>
                      <wp:positionV relativeFrom="paragraph">
                        <wp:posOffset>355600</wp:posOffset>
                      </wp:positionV>
                      <wp:extent cx="1003300" cy="762000"/>
                      <wp:effectExtent l="0" t="0" r="0" b="0"/>
                      <wp:wrapNone/>
                      <wp:docPr id="5822" name="Rectangle 5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32446-61DE-2F4F-B210-9BFE8912D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8BF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B61A3" id="Rectangle 5822" o:spid="_x0000_s2397" style="position:absolute;margin-left:-5pt;margin-top:28pt;width:79pt;height:60pt;z-index:25137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bFjogugEAAEwDAAAOAAAAAAAAAAAAAAAAAC4CAABkcnMvZTJv&#10;RG9jLnhtbFBLAQItABQABgAIAAAAIQBMN8142gAAAAoBAAAPAAAAAAAAAAAAAAAAABQEAABkcnMv&#10;ZG93bnJldi54bWxQSwUGAAAAAAQABADzAAAAGwUAAAAA&#10;" filled="f" stroked="f">
                      <v:textbox inset="2.16pt,1.44pt,0,1.44pt">
                        <w:txbxContent>
                          <w:p w14:paraId="1118BF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7664" behindDoc="0" locked="0" layoutInCell="1" allowOverlap="1" wp14:anchorId="7F5502E9" wp14:editId="7B5D957C">
                      <wp:simplePos x="0" y="0"/>
                      <wp:positionH relativeFrom="column">
                        <wp:posOffset>-63500</wp:posOffset>
                      </wp:positionH>
                      <wp:positionV relativeFrom="paragraph">
                        <wp:posOffset>355600</wp:posOffset>
                      </wp:positionV>
                      <wp:extent cx="1003300" cy="762000"/>
                      <wp:effectExtent l="0" t="0" r="0" b="0"/>
                      <wp:wrapNone/>
                      <wp:docPr id="5821" name="Rectangle 5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3E24F-DF44-7143-8849-AE829C150F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5FD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502E9" id="Rectangle 5821" o:spid="_x0000_s2398" style="position:absolute;margin-left:-5pt;margin-top:28pt;width:79pt;height:60pt;z-index:25137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bHuwEAAEw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avm7qixHGLU/qD&#10;unHXDYqcsr2RUs3znfUaQ2yx7DE8wDmK6M7kJw12/iItMmWNjxeN1ZSIwOR6uW5KnITAo9XVeok+&#10;dileiwPE9FN5S2aHUUAoWVl++B3T6erLFaybwZyen7007aZMplqu6hesOy+PyBGXNN2j0YMfGRWD&#10;CZSMOHhG4989B0XJ8MuhsvXqalnjpuSgauoGNxhygKh3b7Pcid7jLokElOwDmK5HwFmjjAtHlpmd&#10;12veibdxRv/6E2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pxWx7sBAABMAwAADgAAAAAAAAAAAAAAAAAuAgAAZHJzL2Uy&#10;b0RvYy54bWxQSwECLQAUAAYACAAAACEATDfNeNoAAAAKAQAADwAAAAAAAAAAAAAAAAAVBAAAZHJz&#10;L2Rvd25yZXYueG1sUEsFBgAAAAAEAAQA8wAAABwFAAAAAA==&#10;" filled="f" stroked="f">
                      <v:textbox inset="2.16pt,1.44pt,0,1.44pt">
                        <w:txbxContent>
                          <w:p w14:paraId="0EF5FD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8688" behindDoc="0" locked="0" layoutInCell="1" allowOverlap="1" wp14:anchorId="503CA52A" wp14:editId="4199247C">
                      <wp:simplePos x="0" y="0"/>
                      <wp:positionH relativeFrom="column">
                        <wp:posOffset>-63500</wp:posOffset>
                      </wp:positionH>
                      <wp:positionV relativeFrom="paragraph">
                        <wp:posOffset>355600</wp:posOffset>
                      </wp:positionV>
                      <wp:extent cx="1003300" cy="762000"/>
                      <wp:effectExtent l="0" t="0" r="0" b="0"/>
                      <wp:wrapNone/>
                      <wp:docPr id="5820" name="Rectangle 5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5F6C0-5EC2-E646-910B-98BE9FBB2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2538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CA52A" id="Rectangle 5820" o:spid="_x0000_s2399" style="position:absolute;margin-left:-5pt;margin-top:28pt;width:79pt;height:60pt;z-index:25137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IsuwEAAEwDAAAOAAAAZHJzL2Uyb0RvYy54bWysU01v2zAMvQ/YfxB0X+zY7eI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r5sKBbLM4JT+&#10;oG7MDlqQU3ZUfS/SfJNekw8tlj36BzhHAd1EfpZg0hdpkTlrfLxoLOZIOCbX9bop8SGOR6urdY0+&#10;dileiz2E+FM4Q5LTUUAoWVl2+B3i6erLFaxLYE7PJy/OuzmTWdar+gXrzvVH5IhLGu/RSO2mjnKt&#10;PCUTDr6j4e+egaBE/7KobLW6qivclBwsm6rBDYYcIOrd2yyzfHS4SzwCJXsPahgRcNYo48KRZWbn&#10;9Uo78TbO6F9/gu0/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hiiLLsBAABMAwAADgAAAAAAAAAAAAAAAAAuAgAAZHJzL2Uy&#10;b0RvYy54bWxQSwECLQAUAAYACAAAACEATDfNeNoAAAAKAQAADwAAAAAAAAAAAAAAAAAVBAAAZHJz&#10;L2Rvd25yZXYueG1sUEsFBgAAAAAEAAQA8wAAABwFAAAAAA==&#10;" filled="f" stroked="f">
                      <v:textbox inset="2.16pt,1.44pt,0,1.44pt">
                        <w:txbxContent>
                          <w:p w14:paraId="152538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79712" behindDoc="0" locked="0" layoutInCell="1" allowOverlap="1" wp14:anchorId="2B1975ED" wp14:editId="0ACDC683">
                      <wp:simplePos x="0" y="0"/>
                      <wp:positionH relativeFrom="column">
                        <wp:posOffset>-63500</wp:posOffset>
                      </wp:positionH>
                      <wp:positionV relativeFrom="paragraph">
                        <wp:posOffset>355600</wp:posOffset>
                      </wp:positionV>
                      <wp:extent cx="1003300" cy="762000"/>
                      <wp:effectExtent l="0" t="0" r="0" b="0"/>
                      <wp:wrapNone/>
                      <wp:docPr id="5819" name="Rectangle 5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5D05D-7B67-6F4B-9520-9BFE570B5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7D8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975ED" id="Rectangle 5819" o:spid="_x0000_s2400" style="position:absolute;margin-left:-5pt;margin-top:28pt;width:79pt;height:60pt;z-index:25137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kz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j92lQbShy3OKXf&#10;qBt3vZHknB1018l5vrNeY4gtlj2GB7hEEd2Z/KTAzl+kRaas8emqsZwSEZjcLDdNiZMQeLRebZbo&#10;Y5firThATN+lt2R2GAWEkpXlx58xna++XsG6Gcz5+dlL037KZKrlevWKde+7E3LEJU33aJTxI6PC&#10;6EDJiINnNL4cOEhKzA+Hytbr1bLGTclB1dQNbjDkAFHv32e5E4PHXRIJKDkE0P2AgLNGGReOLDO7&#10;rNe8E+/jjP7t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vRZM7sBAABMAwAADgAAAAAAAAAAAAAAAAAuAgAAZHJzL2Uy&#10;b0RvYy54bWxQSwECLQAUAAYACAAAACEATDfNeNoAAAAKAQAADwAAAAAAAAAAAAAAAAAVBAAAZHJz&#10;L2Rvd25yZXYueG1sUEsFBgAAAAAEAAQA8wAAABwFAAAAAA==&#10;" filled="f" stroked="f">
                      <v:textbox inset="2.16pt,1.44pt,0,1.44pt">
                        <w:txbxContent>
                          <w:p w14:paraId="3D97D8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0736" behindDoc="0" locked="0" layoutInCell="1" allowOverlap="1" wp14:anchorId="13455906" wp14:editId="6674EEF4">
                      <wp:simplePos x="0" y="0"/>
                      <wp:positionH relativeFrom="column">
                        <wp:posOffset>-63500</wp:posOffset>
                      </wp:positionH>
                      <wp:positionV relativeFrom="paragraph">
                        <wp:posOffset>355600</wp:posOffset>
                      </wp:positionV>
                      <wp:extent cx="1003300" cy="762000"/>
                      <wp:effectExtent l="0" t="0" r="0" b="0"/>
                      <wp:wrapNone/>
                      <wp:docPr id="5818" name="Rectangle 5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3910EA-4AD2-8649-A254-5DD7C4E67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C66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55906" id="Rectangle 5818" o:spid="_x0000_s2401" style="position:absolute;margin-left:-5pt;margin-top:28pt;width:79pt;height:60pt;z-index:25138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3Y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biqcleMWp/QL&#10;deOuGxQ5ZXsjpZrnO+s1hthi2XN4gnMU0Z3JTxrs/EVaZMoaHy8aqykRgcn1ct2UOAmBR6ur9RJ9&#10;7FK8FQeI6afylswOo4BQsrL8cB/T6errFaybwZyen7007aZMplqurl+x7rw8Ikdc0vSIRg9+ZFQM&#10;JlAy4uAZjX/2HBQlw51DZevV1bLGTclB1dQNqgI5QNS791nuRO9xl0QCSvYBTNcj4KxRxoUjy8zO&#10;6zXvxPs4o3/7Cb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nCt2LsBAABMAwAADgAAAAAAAAAAAAAAAAAuAgAAZHJzL2Uy&#10;b0RvYy54bWxQSwECLQAUAAYACAAAACEATDfNeNoAAAAKAQAADwAAAAAAAAAAAAAAAAAVBAAAZHJz&#10;L2Rvd25yZXYueG1sUEsFBgAAAAAEAAQA8wAAABwFAAAAAA==&#10;" filled="f" stroked="f">
                      <v:textbox inset="2.16pt,1.44pt,0,1.44pt">
                        <w:txbxContent>
                          <w:p w14:paraId="067C66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1760" behindDoc="0" locked="0" layoutInCell="1" allowOverlap="1" wp14:anchorId="2EFFF430" wp14:editId="2C479E58">
                      <wp:simplePos x="0" y="0"/>
                      <wp:positionH relativeFrom="column">
                        <wp:posOffset>-63500</wp:posOffset>
                      </wp:positionH>
                      <wp:positionV relativeFrom="paragraph">
                        <wp:posOffset>355600</wp:posOffset>
                      </wp:positionV>
                      <wp:extent cx="1003300" cy="762000"/>
                      <wp:effectExtent l="0" t="0" r="0" b="0"/>
                      <wp:wrapNone/>
                      <wp:docPr id="5817" name="Rectangle 5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C3088-AE6C-6E4C-AA6C-545602A78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CAF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FF430" id="Rectangle 5817" o:spid="_x0000_s2402" style="position:absolute;margin-left:-5pt;margin-top:28pt;width:79pt;height:60pt;z-index:25138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bCQ7rsBAABMAwAADgAAAAAAAAAAAAAAAAAuAgAAZHJzL2Uy&#10;b0RvYy54bWxQSwECLQAUAAYACAAAACEATDfNeNoAAAAKAQAADwAAAAAAAAAAAAAAAAAVBAAAZHJz&#10;L2Rvd25yZXYueG1sUEsFBgAAAAAEAAQA8wAAABwFAAAAAA==&#10;" filled="f" stroked="f">
                      <v:textbox inset="2.16pt,1.44pt,0,1.44pt">
                        <w:txbxContent>
                          <w:p w14:paraId="288CAF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2784" behindDoc="0" locked="0" layoutInCell="1" allowOverlap="1" wp14:anchorId="529265B1" wp14:editId="55541B54">
                      <wp:simplePos x="0" y="0"/>
                      <wp:positionH relativeFrom="column">
                        <wp:posOffset>-63500</wp:posOffset>
                      </wp:positionH>
                      <wp:positionV relativeFrom="paragraph">
                        <wp:posOffset>355600</wp:posOffset>
                      </wp:positionV>
                      <wp:extent cx="1003300" cy="762000"/>
                      <wp:effectExtent l="0" t="0" r="0" b="0"/>
                      <wp:wrapNone/>
                      <wp:docPr id="5816" name="Rectangle 5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9E25C-E463-5147-B1D9-A648DE43E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E7F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265B1" id="Rectangle 5816" o:spid="_x0000_s2403" style="position:absolute;margin-left:-5pt;margin-top:28pt;width:79pt;height:60pt;z-index:25138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TRkBbsBAABMAwAADgAAAAAAAAAAAAAAAAAuAgAAZHJzL2Uy&#10;b0RvYy54bWxQSwECLQAUAAYACAAAACEATDfNeNoAAAAKAQAADwAAAAAAAAAAAAAAAAAVBAAAZHJz&#10;L2Rvd25yZXYueG1sUEsFBgAAAAAEAAQA8wAAABwFAAAAAA==&#10;" filled="f" stroked="f">
                      <v:textbox inset="2.16pt,1.44pt,0,1.44pt">
                        <w:txbxContent>
                          <w:p w14:paraId="31DE7F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3808" behindDoc="0" locked="0" layoutInCell="1" allowOverlap="1" wp14:anchorId="16A9522A" wp14:editId="78C1D744">
                      <wp:simplePos x="0" y="0"/>
                      <wp:positionH relativeFrom="column">
                        <wp:posOffset>-63500</wp:posOffset>
                      </wp:positionH>
                      <wp:positionV relativeFrom="paragraph">
                        <wp:posOffset>355600</wp:posOffset>
                      </wp:positionV>
                      <wp:extent cx="1003300" cy="762000"/>
                      <wp:effectExtent l="0" t="0" r="0" b="0"/>
                      <wp:wrapNone/>
                      <wp:docPr id="5815" name="Rectangle 5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36C1E-2049-074B-8FB3-65352E5C3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ABA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9522A" id="Rectangle 5815" o:spid="_x0000_s2404" style="position:absolute;margin-left:-5pt;margin-top:28pt;width:79pt;height:60pt;z-index:25138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kY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bqprShy3OKVf&#10;qBt33aDIKdsbKdU831mvMcQWy57DE5yjiO5MftJg5y/SIlPW+HjRWE2JCEyul+umxEkIPFpdrZfo&#10;Y5firThATD+Vt2R2GAWEkpXlh/uYTldfr2DdDOb0/OylaTdlMtVy1bxi3Xl5RI64pOkRjR78yKgY&#10;TKBkxMEzGv/sOShKhjuHytarq2WNm5KDqqkb3GDIAaLevc9yJ3qPuyQSULIPYLoeAWeNMi4cWWZ2&#10;Xq95J97HGf3bT7D9C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NIJGLsBAABMAwAADgAAAAAAAAAAAAAAAAAuAgAAZHJzL2Uy&#10;b0RvYy54bWxQSwECLQAUAAYACAAAACEATDfNeNoAAAAKAQAADwAAAAAAAAAAAAAAAAAVBAAAZHJz&#10;L2Rvd25yZXYueG1sUEsFBgAAAAAEAAQA8wAAABwFAAAAAA==&#10;" filled="f" stroked="f">
                      <v:textbox inset="2.16pt,1.44pt,0,1.44pt">
                        <w:txbxContent>
                          <w:p w14:paraId="1FEABA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4832" behindDoc="0" locked="0" layoutInCell="1" allowOverlap="1" wp14:anchorId="3F6C4CE1" wp14:editId="38CE3346">
                      <wp:simplePos x="0" y="0"/>
                      <wp:positionH relativeFrom="column">
                        <wp:posOffset>-63500</wp:posOffset>
                      </wp:positionH>
                      <wp:positionV relativeFrom="paragraph">
                        <wp:posOffset>355600</wp:posOffset>
                      </wp:positionV>
                      <wp:extent cx="1003300" cy="762000"/>
                      <wp:effectExtent l="0" t="0" r="0" b="0"/>
                      <wp:wrapNone/>
                      <wp:docPr id="5814" name="Rectangle 5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EF6F1-E56F-D141-8661-51C07DF64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047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C4CE1" id="Rectangle 5814" o:spid="_x0000_s2405" style="position:absolute;margin-left:-5pt;margin-top:28pt;width:79pt;height:60pt;z-index:25138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3z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j92lQrShy3OKXf&#10;qBt3vZHknB1018l5vrNeY4gtlj2GB7hEEd2Z/KTAzl+kRaas8emqsZwSEZjcLDdNiZMQeLRebZbo&#10;Y5firThATN+lt2R2GAWEkpXlx58xna++XsG6Gcz5+dlL037KZKrlevOKde+7E3LEJU33aJTxI6PC&#10;6EDJiINnNL4cOEhKzA+Hytbr1bLGTclB1dQNbjDkAFHv32e5E4PHXRIJKDkE0P2AgLNGGReOLDO7&#10;rNe8E+/jjP7tJ9j9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Fb987sBAABMAwAADgAAAAAAAAAAAAAAAAAuAgAAZHJzL2Uy&#10;b0RvYy54bWxQSwECLQAUAAYACAAAACEATDfNeNoAAAAKAQAADwAAAAAAAAAAAAAAAAAVBAAAZHJz&#10;L2Rvd25yZXYueG1sUEsFBgAAAAAEAAQA8wAAABwFAAAAAA==&#10;" filled="f" stroked="f">
                      <v:textbox inset="2.16pt,1.44pt,0,1.44pt">
                        <w:txbxContent>
                          <w:p w14:paraId="7F8047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5856" behindDoc="0" locked="0" layoutInCell="1" allowOverlap="1" wp14:anchorId="5991CE9C" wp14:editId="49B009C4">
                      <wp:simplePos x="0" y="0"/>
                      <wp:positionH relativeFrom="column">
                        <wp:posOffset>-63500</wp:posOffset>
                      </wp:positionH>
                      <wp:positionV relativeFrom="paragraph">
                        <wp:posOffset>355600</wp:posOffset>
                      </wp:positionV>
                      <wp:extent cx="1003300" cy="762000"/>
                      <wp:effectExtent l="0" t="0" r="0" b="0"/>
                      <wp:wrapNone/>
                      <wp:docPr id="5813" name="Rectangle 5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68AF94-4BA3-1E4E-B15F-144E8AA67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EF2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1CE9C" id="Rectangle 5813" o:spid="_x0000_s2406" style="position:absolute;margin-left:-5pt;margin-top:28pt;width:79pt;height:60pt;z-index:25138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fRuebsBAABMAwAADgAAAAAAAAAAAAAAAAAuAgAAZHJzL2Uy&#10;b0RvYy54bWxQSwECLQAUAAYACAAAACEATDfNeNoAAAAKAQAADwAAAAAAAAAAAAAAAAAVBAAAZHJz&#10;L2Rvd25yZXYueG1sUEsFBgAAAAAEAAQA8wAAABwFAAAAAA==&#10;" filled="f" stroked="f">
                      <v:textbox inset="2.16pt,1.44pt,0,1.44pt">
                        <w:txbxContent>
                          <w:p w14:paraId="59BEF2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6880" behindDoc="0" locked="0" layoutInCell="1" allowOverlap="1" wp14:anchorId="01738EE8" wp14:editId="493E0092">
                      <wp:simplePos x="0" y="0"/>
                      <wp:positionH relativeFrom="column">
                        <wp:posOffset>-63500</wp:posOffset>
                      </wp:positionH>
                      <wp:positionV relativeFrom="paragraph">
                        <wp:posOffset>355600</wp:posOffset>
                      </wp:positionV>
                      <wp:extent cx="1003300" cy="762000"/>
                      <wp:effectExtent l="0" t="0" r="0" b="0"/>
                      <wp:wrapNone/>
                      <wp:docPr id="5812" name="Rectangle 5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34C62-71D0-EA4A-9DA0-01908FF77D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327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38EE8" id="Rectangle 5812" o:spid="_x0000_s2407" style="position:absolute;margin-left:-5pt;margin-top:28pt;width:79pt;height:60pt;z-index:25138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NVwmpK5AQAATAMAAA4AAAAAAAAAAAAAAAAALgIAAGRycy9lMm9E&#10;b2MueG1sUEsBAi0AFAAGAAgAAAAhAEw3zXjaAAAACgEAAA8AAAAAAAAAAAAAAAAAEwQAAGRycy9k&#10;b3ducmV2LnhtbFBLBQYAAAAABAAEAPMAAAAaBQAAAAA=&#10;" filled="f" stroked="f">
                      <v:textbox inset="2.16pt,1.44pt,0,1.44pt">
                        <w:txbxContent>
                          <w:p w14:paraId="583327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7904" behindDoc="0" locked="0" layoutInCell="1" allowOverlap="1" wp14:anchorId="6AA8B3E9" wp14:editId="650AD2E6">
                      <wp:simplePos x="0" y="0"/>
                      <wp:positionH relativeFrom="column">
                        <wp:posOffset>-63500</wp:posOffset>
                      </wp:positionH>
                      <wp:positionV relativeFrom="paragraph">
                        <wp:posOffset>355600</wp:posOffset>
                      </wp:positionV>
                      <wp:extent cx="1003300" cy="762000"/>
                      <wp:effectExtent l="0" t="0" r="0" b="0"/>
                      <wp:wrapNone/>
                      <wp:docPr id="5811" name="Rectangle 5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21327E-03CE-9C45-9795-63E2F22896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71B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8B3E9" id="Rectangle 5811" o:spid="_x0000_s2408" style="position:absolute;margin-left:-5pt;margin-top:28pt;width:79pt;height:60pt;z-index:25138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1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rmko8dzhlH6g&#10;btwPVpFzdjRSqmW+i15TTD2WPcVHuEQJ3YX8rMEtX6RF5qLx6aqxmjMRmNysN12NkxB4dHuzWaOP&#10;XarX4ggpf1HBkcVhFBBKUZYfv6V8vvpyBesWMOfnFy/P+7mQadZd+4J1H+QJOeKS5gc02oaJUWFN&#10;pGTCwTOafh04KErsV4/Ktrc36xY3pQRN13a4wVACRL1/m+VejAF3SWSg5BDBDCMCLhoVXDiywuyy&#10;XstOvI0L+tefYPc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A+vZ1ugEAAEwDAAAOAAAAAAAAAAAAAAAAAC4CAABkcnMvZTJv&#10;RG9jLnhtbFBLAQItABQABgAIAAAAIQBMN8142gAAAAoBAAAPAAAAAAAAAAAAAAAAABQEAABkcnMv&#10;ZG93bnJldi54bWxQSwUGAAAAAAQABADzAAAAGwUAAAAA&#10;" filled="f" stroked="f">
                      <v:textbox inset="2.16pt,1.44pt,0,1.44pt">
                        <w:txbxContent>
                          <w:p w14:paraId="7FF71B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8928" behindDoc="0" locked="0" layoutInCell="1" allowOverlap="1" wp14:anchorId="6B49B8EA" wp14:editId="0647D06A">
                      <wp:simplePos x="0" y="0"/>
                      <wp:positionH relativeFrom="column">
                        <wp:posOffset>-63500</wp:posOffset>
                      </wp:positionH>
                      <wp:positionV relativeFrom="paragraph">
                        <wp:posOffset>355600</wp:posOffset>
                      </wp:positionV>
                      <wp:extent cx="1003300" cy="762000"/>
                      <wp:effectExtent l="0" t="0" r="0" b="0"/>
                      <wp:wrapNone/>
                      <wp:docPr id="5810" name="Rectangle 5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22B3C2-0712-7149-9DB4-4186E2AFC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935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9B8EA" id="Rectangle 5810" o:spid="_x0000_s2409" style="position:absolute;margin-left:-5pt;margin-top:28pt;width:79pt;height:60pt;z-index:25138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MfgKeugEAAEwDAAAOAAAAAAAAAAAAAAAAAC4CAABkcnMvZTJv&#10;RG9jLnhtbFBLAQItABQABgAIAAAAIQBMN8142gAAAAoBAAAPAAAAAAAAAAAAAAAAABQEAABkcnMv&#10;ZG93bnJldi54bWxQSwUGAAAAAAQABADzAAAAGwUAAAAA&#10;" filled="f" stroked="f">
                      <v:textbox inset="2.16pt,1.44pt,0,1.44pt">
                        <w:txbxContent>
                          <w:p w14:paraId="33D935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89952" behindDoc="0" locked="0" layoutInCell="1" allowOverlap="1" wp14:anchorId="0C131919" wp14:editId="53B69C76">
                      <wp:simplePos x="0" y="0"/>
                      <wp:positionH relativeFrom="column">
                        <wp:posOffset>-63500</wp:posOffset>
                      </wp:positionH>
                      <wp:positionV relativeFrom="paragraph">
                        <wp:posOffset>355600</wp:posOffset>
                      </wp:positionV>
                      <wp:extent cx="1003300" cy="762000"/>
                      <wp:effectExtent l="0" t="0" r="0" b="0"/>
                      <wp:wrapNone/>
                      <wp:docPr id="5809" name="Rectangle 5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D95A9-F7D2-1243-8FFF-8622D5566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57A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31919" id="Rectangle 5809" o:spid="_x0000_s2410" style="position:absolute;margin-left:-5pt;margin-top:28pt;width:79pt;height:60pt;z-index:25138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It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23pDiecOp/QL&#10;deO+t4qcs4ORUs3znfUaY+qw7DE+wCVK6M7kJw1u/iItMhWNT1eN1ZSJwORmtWlrnITAo5v1ZoU+&#10;dqleiiOk/E0FR2aHUUAoRVl+/JHy+erzFaybwZyfn7087adCZrlq189Y90GekCMuab5Ho20YGRXW&#10;REpGHDyj6c+Bg6LEfveobHOzXjW4KSVYtk2LGwwlQNT711nuxRBwl0QGSg4RTD8g4KJRwYUjK8wu&#10;6zXvxOu4oH/5CX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NiLbsBAABMAwAADgAAAAAAAAAAAAAAAAAuAgAAZHJzL2Uy&#10;b0RvYy54bWxQSwECLQAUAAYACAAAACEATDfNeNoAAAAKAQAADwAAAAAAAAAAAAAAAAAVBAAAZHJz&#10;L2Rvd25yZXYueG1sUEsFBgAAAAAEAAQA8wAAABwFAAAAAA==&#10;" filled="f" stroked="f">
                      <v:textbox inset="2.16pt,1.44pt,0,1.44pt">
                        <w:txbxContent>
                          <w:p w14:paraId="10D57A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90976" behindDoc="0" locked="0" layoutInCell="1" allowOverlap="1" wp14:anchorId="1F9D468B" wp14:editId="6FA7F6A5">
                      <wp:simplePos x="0" y="0"/>
                      <wp:positionH relativeFrom="column">
                        <wp:posOffset>-63500</wp:posOffset>
                      </wp:positionH>
                      <wp:positionV relativeFrom="paragraph">
                        <wp:posOffset>355600</wp:posOffset>
                      </wp:positionV>
                      <wp:extent cx="1003300" cy="762000"/>
                      <wp:effectExtent l="0" t="0" r="0" b="0"/>
                      <wp:wrapNone/>
                      <wp:docPr id="5808" name="Rectangle 5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8A0B17-5C1C-CE48-9BF6-7E67AE504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D13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D468B" id="Rectangle 5808" o:spid="_x0000_s2411" style="position:absolute;margin-left:-5pt;margin-top:28pt;width:79pt;height:60pt;z-index:25139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3eWxrsBAABMAwAADgAAAAAAAAAAAAAAAAAuAgAAZHJzL2Uy&#10;b0RvYy54bWxQSwECLQAUAAYACAAAACEATDfNeNoAAAAKAQAADwAAAAAAAAAAAAAAAAAVBAAAZHJz&#10;L2Rvd25yZXYueG1sUEsFBgAAAAAEAAQA8wAAABwFAAAAAA==&#10;" filled="f" stroked="f">
                      <v:textbox inset="2.16pt,1.44pt,0,1.44pt">
                        <w:txbxContent>
                          <w:p w14:paraId="2DDD13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92000" behindDoc="0" locked="0" layoutInCell="1" allowOverlap="1" wp14:anchorId="19AE01F8" wp14:editId="438E3B78">
                      <wp:simplePos x="0" y="0"/>
                      <wp:positionH relativeFrom="column">
                        <wp:posOffset>-63500</wp:posOffset>
                      </wp:positionH>
                      <wp:positionV relativeFrom="paragraph">
                        <wp:posOffset>355600</wp:posOffset>
                      </wp:positionV>
                      <wp:extent cx="1003300" cy="762000"/>
                      <wp:effectExtent l="0" t="0" r="0" b="0"/>
                      <wp:wrapNone/>
                      <wp:docPr id="5807" name="Rectangle 5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8E178D-3A49-D243-AEA0-351C03338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1C2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E01F8" id="Rectangle 5807" o:spid="_x0000_s2412" style="position:absolute;margin-left:-5pt;margin-top:28pt;width:79pt;height:60pt;z-index:25139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vw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f23pNiecOp/QT&#10;deO+t4qcs4ORUs3znfUaY+qw7Ck+wiVK6M7kJw1u/iItMhWNT1eN1ZSJwORmtWlrnITAo/XNZoU+&#10;dqleiyOk/FUFR2aHUUAoRVl+/J7y+erLFaybwZyfn7087adCZrlqb1+w7oM8IUdc0vyARtswMiqs&#10;iZSMOHhG0+8DB0WJ/eZR2WZ9s2pwU0qwbJsWNxhKgKj3b7PciyHgLokMlBwimH5AwEWjggtHVphd&#10;1mv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Ler8LsBAABMAwAADgAAAAAAAAAAAAAAAAAuAgAAZHJzL2Uy&#10;b0RvYy54bWxQSwECLQAUAAYACAAAACEATDfNeNoAAAAKAQAADwAAAAAAAAAAAAAAAAAVBAAAZHJz&#10;L2Rvd25yZXYueG1sUEsFBgAAAAAEAAQA8wAAABwFAAAAAA==&#10;" filled="f" stroked="f">
                      <v:textbox inset="2.16pt,1.44pt,0,1.44pt">
                        <w:txbxContent>
                          <w:p w14:paraId="1471C2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93024" behindDoc="0" locked="0" layoutInCell="1" allowOverlap="1" wp14:anchorId="428C4329" wp14:editId="19F94A32">
                      <wp:simplePos x="0" y="0"/>
                      <wp:positionH relativeFrom="column">
                        <wp:posOffset>-63500</wp:posOffset>
                      </wp:positionH>
                      <wp:positionV relativeFrom="paragraph">
                        <wp:posOffset>355600</wp:posOffset>
                      </wp:positionV>
                      <wp:extent cx="1003300" cy="762000"/>
                      <wp:effectExtent l="0" t="0" r="0" b="0"/>
                      <wp:wrapNone/>
                      <wp:docPr id="5806" name="Rectangle 5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C993A-08E5-F642-BAF1-C96D7CA213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566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C4329" id="Rectangle 5806" o:spid="_x0000_s2413" style="position:absolute;margin-left:-5pt;margin-top:28pt;width:79pt;height:60pt;z-index:25139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8b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f2/qWEs8dTukn&#10;6sZ9bxU5ZwcjpZrnO+s1xtRh2VN8hEuU0J3JTxrc/EVaZCoan64aqykTgcnNatPWOAmBR+ubzQp9&#10;7FK9FkdI+asKjswOo4BQirL8+D3l89WXK1g3gzk/P3t52k+FzHLVrl+w7oM8IUdc0vyARtswMiqs&#10;iZSMOHhG0+8DB0WJ/eZR2WZ9s2pwU0qwbJsWNxhKgKj3b7PciyHgLokMlBwimH5AwEWjggtHVphd&#10;1mveibdxQf/6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DNfG7sBAABMAwAADgAAAAAAAAAAAAAAAAAuAgAAZHJzL2Uy&#10;b0RvYy54bWxQSwECLQAUAAYACAAAACEATDfNeNoAAAAKAQAADwAAAAAAAAAAAAAAAAAVBAAAZHJz&#10;L2Rvd25yZXYueG1sUEsFBgAAAAAEAAQA8wAAABwFAAAAAA==&#10;" filled="f" stroked="f">
                      <v:textbox inset="2.16pt,1.44pt,0,1.44pt">
                        <w:txbxContent>
                          <w:p w14:paraId="5EF566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94048" behindDoc="0" locked="0" layoutInCell="1" allowOverlap="1" wp14:anchorId="0BA032E3" wp14:editId="1BCCF653">
                      <wp:simplePos x="0" y="0"/>
                      <wp:positionH relativeFrom="column">
                        <wp:posOffset>-63500</wp:posOffset>
                      </wp:positionH>
                      <wp:positionV relativeFrom="paragraph">
                        <wp:posOffset>355600</wp:posOffset>
                      </wp:positionV>
                      <wp:extent cx="1003300" cy="762000"/>
                      <wp:effectExtent l="0" t="0" r="0" b="0"/>
                      <wp:wrapNone/>
                      <wp:docPr id="5805" name="Rectangle 5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71407-897B-794F-9D33-42A58E7B5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13F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032E3" id="Rectangle 5805" o:spid="_x0000_s2414" style="position:absolute;margin-left:-5pt;margin-top:28pt;width:79pt;height:60pt;z-index:25139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d1TIGugEAAEwDAAAOAAAAAAAAAAAAAAAAAC4CAABkcnMvZTJv&#10;RG9jLnhtbFBLAQItABQABgAIAAAAIQBMN8142gAAAAoBAAAPAAAAAAAAAAAAAAAAABQEAABkcnMv&#10;ZG93bnJldi54bWxQSwUGAAAAAAQABADzAAAAGwUAAAAA&#10;" filled="f" stroked="f">
                      <v:textbox inset="2.16pt,1.44pt,0,1.44pt">
                        <w:txbxContent>
                          <w:p w14:paraId="4FD13F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95072" behindDoc="0" locked="0" layoutInCell="1" allowOverlap="1" wp14:anchorId="2112890C" wp14:editId="5F20625B">
                      <wp:simplePos x="0" y="0"/>
                      <wp:positionH relativeFrom="column">
                        <wp:posOffset>-63500</wp:posOffset>
                      </wp:positionH>
                      <wp:positionV relativeFrom="paragraph">
                        <wp:posOffset>355600</wp:posOffset>
                      </wp:positionV>
                      <wp:extent cx="1003300" cy="762000"/>
                      <wp:effectExtent l="0" t="0" r="0" b="0"/>
                      <wp:wrapNone/>
                      <wp:docPr id="5804" name="Rectangle 5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F3129-937C-3B49-AB60-975A55764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872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2890C" id="Rectangle 5804" o:spid="_x0000_s2415" style="position:absolute;margin-left:-5pt;margin-top:28pt;width:79pt;height:60pt;z-index:25139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bt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23pNiecOp/QL&#10;deO+t4qcs4ORUs3znfUaY+qw7DE+wCVK6M7kJw1u/iItMhWNT1eN1ZSJwORmtWlrnITAo5v1ZoU+&#10;dqleiiOk/E0FR2aHUUAoRVl+/JHy+erzFaybwZyfn7087adCZrlqN89Y90GekCMuab5Ho20YGRXW&#10;REpGHDyj6c+Bg6LEfveobHOzXjW4KSVYtk2LGwwlQNT711nuxRBwl0QGSg4RTD8g4KJRwYUjK8wu&#10;6zXvxOu4oH/5CXZ/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0VHG7bsBAABMAwAADgAAAAAAAAAAAAAAAAAuAgAAZHJzL2Uy&#10;b0RvYy54bWxQSwECLQAUAAYACAAAACEATDfNeNoAAAAKAQAADwAAAAAAAAAAAAAAAAAVBAAAZHJz&#10;L2Rvd25yZXYueG1sUEsFBgAAAAAEAAQA8wAAABwFAAAAAA==&#10;" filled="f" stroked="f">
                      <v:textbox inset="2.16pt,1.44pt,0,1.44pt">
                        <w:txbxContent>
                          <w:p w14:paraId="165872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96096" behindDoc="0" locked="0" layoutInCell="1" allowOverlap="1" wp14:anchorId="786A2475" wp14:editId="1B058FD2">
                      <wp:simplePos x="0" y="0"/>
                      <wp:positionH relativeFrom="column">
                        <wp:posOffset>-63500</wp:posOffset>
                      </wp:positionH>
                      <wp:positionV relativeFrom="paragraph">
                        <wp:posOffset>355600</wp:posOffset>
                      </wp:positionV>
                      <wp:extent cx="1003300" cy="762000"/>
                      <wp:effectExtent l="0" t="0" r="0" b="0"/>
                      <wp:wrapNone/>
                      <wp:docPr id="5803" name="Rectangle 5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B2552-F2B9-0D4B-BE7A-75D312B3B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DCF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A2475" id="Rectangle 5803" o:spid="_x0000_s2416" style="position:absolute;margin-left:-5pt;margin-top:28pt;width:79pt;height:60pt;z-index:25139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g3vBrsBAABMAwAADgAAAAAAAAAAAAAAAAAuAgAAZHJzL2Uy&#10;b0RvYy54bWxQSwECLQAUAAYACAAAACEATDfNeNoAAAAKAQAADwAAAAAAAAAAAAAAAAAVBAAAZHJz&#10;L2Rvd25yZXYueG1sUEsFBgAAAAAEAAQA8wAAABwFAAAAAA==&#10;" filled="f" stroked="f">
                      <v:textbox inset="2.16pt,1.44pt,0,1.44pt">
                        <w:txbxContent>
                          <w:p w14:paraId="795DCF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97120" behindDoc="0" locked="0" layoutInCell="1" allowOverlap="1" wp14:anchorId="3F6B33BF" wp14:editId="0EACF2AB">
                      <wp:simplePos x="0" y="0"/>
                      <wp:positionH relativeFrom="column">
                        <wp:posOffset>-63500</wp:posOffset>
                      </wp:positionH>
                      <wp:positionV relativeFrom="paragraph">
                        <wp:posOffset>355600</wp:posOffset>
                      </wp:positionV>
                      <wp:extent cx="1003300" cy="762000"/>
                      <wp:effectExtent l="0" t="0" r="0" b="0"/>
                      <wp:wrapNone/>
                      <wp:docPr id="5802" name="Rectangle 5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C620F-9D33-6D46-9D9C-4D948BAF5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D39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B33BF" id="Rectangle 5802" o:spid="_x0000_s2417" style="position:absolute;margin-left:-5pt;margin-top:28pt;width:79pt;height:60pt;z-index:25139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qiRvtugEAAEwDAAAOAAAAAAAAAAAAAAAAAC4CAABkcnMvZTJv&#10;RG9jLnhtbFBLAQItABQABgAIAAAAIQBMN8142gAAAAoBAAAPAAAAAAAAAAAAAAAAABQEAABkcnMv&#10;ZG93bnJldi54bWxQSwUGAAAAAAQABADzAAAAGwUAAAAA&#10;" filled="f" stroked="f">
                      <v:textbox inset="2.16pt,1.44pt,0,1.44pt">
                        <w:txbxContent>
                          <w:p w14:paraId="637D39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98144" behindDoc="0" locked="0" layoutInCell="1" allowOverlap="1" wp14:anchorId="1BE63A27" wp14:editId="6A51AE33">
                      <wp:simplePos x="0" y="0"/>
                      <wp:positionH relativeFrom="column">
                        <wp:posOffset>-63500</wp:posOffset>
                      </wp:positionH>
                      <wp:positionV relativeFrom="paragraph">
                        <wp:posOffset>355600</wp:posOffset>
                      </wp:positionV>
                      <wp:extent cx="1003300" cy="762000"/>
                      <wp:effectExtent l="0" t="0" r="0" b="0"/>
                      <wp:wrapNone/>
                      <wp:docPr id="5801" name="Rectangle 5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6CFA-8149-044B-AC9C-8162C96DB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92B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63A27" id="Rectangle 5801" o:spid="_x0000_s2418" style="position:absolute;margin-left:-5pt;margin-top:28pt;width:79pt;height:60pt;z-index:25139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Kuw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rm4o8dzhlH6g&#10;btwPVpFzdjRSqmW+i15TTD2WPcVHuEQJ3YX8rMEtX6RF5qLx6aqxmjMRmNysN12NkxB4dHuzWaOP&#10;XarX4ggpf1HBkcVhFBBKUZYfv6V8vvpyBesWMOfnFy/P+7mQadab9gXrPsgTcsQlzQ9otA0To8Ka&#10;SMmEg2c0/TpwUJTYrx6VbW9v1i1uSgmaru1wg6EEiHr/Nsu9GAPukshAySGCGUYEXDQquHBkhdll&#10;vZadeBsX9K8/we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wN3CrsBAABMAwAADgAAAAAAAAAAAAAAAAAuAgAAZHJzL2Uy&#10;b0RvYy54bWxQSwECLQAUAAYACAAAACEATDfNeNoAAAAKAQAADwAAAAAAAAAAAAAAAAAVBAAAZHJz&#10;L2Rvd25yZXYueG1sUEsFBgAAAAAEAAQA8wAAABwFAAAAAA==&#10;" filled="f" stroked="f">
                      <v:textbox inset="2.16pt,1.44pt,0,1.44pt">
                        <w:txbxContent>
                          <w:p w14:paraId="53092B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399168" behindDoc="0" locked="0" layoutInCell="1" allowOverlap="1" wp14:anchorId="5A94D808" wp14:editId="1B308E44">
                      <wp:simplePos x="0" y="0"/>
                      <wp:positionH relativeFrom="column">
                        <wp:posOffset>-63500</wp:posOffset>
                      </wp:positionH>
                      <wp:positionV relativeFrom="paragraph">
                        <wp:posOffset>355600</wp:posOffset>
                      </wp:positionV>
                      <wp:extent cx="1003300" cy="762000"/>
                      <wp:effectExtent l="0" t="0" r="0" b="0"/>
                      <wp:wrapNone/>
                      <wp:docPr id="5800" name="Rectangle 5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91A98-6123-4C45-A821-42EBCBAEA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BB2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4D808" id="Rectangle 5800" o:spid="_x0000_s2419" style="position:absolute;margin-left:-5pt;margin-top:28pt;width:79pt;height:60pt;z-index:25139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zh4PhugEAAEwDAAAOAAAAAAAAAAAAAAAAAC4CAABkcnMvZTJv&#10;RG9jLnhtbFBLAQItABQABgAIAAAAIQBMN8142gAAAAoBAAAPAAAAAAAAAAAAAAAAABQEAABkcnMv&#10;ZG93bnJldi54bWxQSwUGAAAAAAQABADzAAAAGwUAAAAA&#10;" filled="f" stroked="f">
                      <v:textbox inset="2.16pt,1.44pt,0,1.44pt">
                        <w:txbxContent>
                          <w:p w14:paraId="576BB2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0192" behindDoc="0" locked="0" layoutInCell="1" allowOverlap="1" wp14:anchorId="30CE74A3" wp14:editId="7B5D51F3">
                      <wp:simplePos x="0" y="0"/>
                      <wp:positionH relativeFrom="column">
                        <wp:posOffset>-63500</wp:posOffset>
                      </wp:positionH>
                      <wp:positionV relativeFrom="paragraph">
                        <wp:posOffset>355600</wp:posOffset>
                      </wp:positionV>
                      <wp:extent cx="1003300" cy="762000"/>
                      <wp:effectExtent l="0" t="0" r="0" b="0"/>
                      <wp:wrapNone/>
                      <wp:docPr id="5799" name="Rectangle 5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6084EE-0976-E943-8607-24C2FA11D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311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E74A3" id="Rectangle 5799" o:spid="_x0000_s2420" style="position:absolute;margin-left:-5pt;margin-top:28pt;width:79pt;height:60pt;z-index:25140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WhR67sBAABMAwAADgAAAAAAAAAAAAAAAAAuAgAAZHJzL2Uy&#10;b0RvYy54bWxQSwECLQAUAAYACAAAACEATDfNeNoAAAAKAQAADwAAAAAAAAAAAAAAAAAVBAAAZHJz&#10;L2Rvd25yZXYueG1sUEsFBgAAAAAEAAQA8wAAABwFAAAAAA==&#10;" filled="f" stroked="f">
                      <v:textbox inset="2.16pt,1.44pt,0,1.44pt">
                        <w:txbxContent>
                          <w:p w14:paraId="5E0311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1216" behindDoc="0" locked="0" layoutInCell="1" allowOverlap="1" wp14:anchorId="461DD515" wp14:editId="01845F93">
                      <wp:simplePos x="0" y="0"/>
                      <wp:positionH relativeFrom="column">
                        <wp:posOffset>-63500</wp:posOffset>
                      </wp:positionH>
                      <wp:positionV relativeFrom="paragraph">
                        <wp:posOffset>355600</wp:posOffset>
                      </wp:positionV>
                      <wp:extent cx="1003300" cy="762000"/>
                      <wp:effectExtent l="0" t="0" r="0" b="0"/>
                      <wp:wrapNone/>
                      <wp:docPr id="5798" name="Rectangle 5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CFAB2-9FAC-6440-A0FC-E26F555931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110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DD515" id="Rectangle 5798" o:spid="_x0000_s2421" style="position:absolute;margin-left:-5pt;margin-top:28pt;width:79pt;height:60pt;z-index:25140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eylALsBAABMAwAADgAAAAAAAAAAAAAAAAAuAgAAZHJzL2Uy&#10;b0RvYy54bWxQSwECLQAUAAYACAAAACEATDfNeNoAAAAKAQAADwAAAAAAAAAAAAAAAAAVBAAAZHJz&#10;L2Rvd25yZXYueG1sUEsFBgAAAAAEAAQA8wAAABwFAAAAAA==&#10;" filled="f" stroked="f">
                      <v:textbox inset="2.16pt,1.44pt,0,1.44pt">
                        <w:txbxContent>
                          <w:p w14:paraId="083110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2240" behindDoc="0" locked="0" layoutInCell="1" allowOverlap="1" wp14:anchorId="4E532ED1" wp14:editId="6837EC67">
                      <wp:simplePos x="0" y="0"/>
                      <wp:positionH relativeFrom="column">
                        <wp:posOffset>-63500</wp:posOffset>
                      </wp:positionH>
                      <wp:positionV relativeFrom="paragraph">
                        <wp:posOffset>355600</wp:posOffset>
                      </wp:positionV>
                      <wp:extent cx="1003300" cy="762000"/>
                      <wp:effectExtent l="0" t="0" r="0" b="0"/>
                      <wp:wrapNone/>
                      <wp:docPr id="5797" name="Rectangle 5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E2F07-6783-9C42-8725-5C262B09A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3A7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32ED1" id="Rectangle 5797" o:spid="_x0000_s2422" style="position:absolute;margin-left:-5pt;margin-top:28pt;width:79pt;height:60pt;z-index:25140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iyYNrsBAABMAwAADgAAAAAAAAAAAAAAAAAuAgAAZHJzL2Uy&#10;b0RvYy54bWxQSwECLQAUAAYACAAAACEATDfNeNoAAAAKAQAADwAAAAAAAAAAAAAAAAAVBAAAZHJz&#10;L2Rvd25yZXYueG1sUEsFBgAAAAAEAAQA8wAAABwFAAAAAA==&#10;" filled="f" stroked="f">
                      <v:textbox inset="2.16pt,1.44pt,0,1.44pt">
                        <w:txbxContent>
                          <w:p w14:paraId="75D3A7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3264" behindDoc="0" locked="0" layoutInCell="1" allowOverlap="1" wp14:anchorId="447526FA" wp14:editId="5D650C73">
                      <wp:simplePos x="0" y="0"/>
                      <wp:positionH relativeFrom="column">
                        <wp:posOffset>-63500</wp:posOffset>
                      </wp:positionH>
                      <wp:positionV relativeFrom="paragraph">
                        <wp:posOffset>355600</wp:posOffset>
                      </wp:positionV>
                      <wp:extent cx="1003300" cy="762000"/>
                      <wp:effectExtent l="0" t="0" r="0" b="0"/>
                      <wp:wrapNone/>
                      <wp:docPr id="5796" name="Rectangle 5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D6B5-E40E-2C4E-81DC-8F4FF80C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F36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526FA" id="Rectangle 5796" o:spid="_x0000_s2423" style="position:absolute;margin-left:-5pt;margin-top:28pt;width:79pt;height:60pt;z-index:25140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qhs3bsBAABMAwAADgAAAAAAAAAAAAAAAAAuAgAAZHJzL2Uy&#10;b0RvYy54bWxQSwECLQAUAAYACAAAACEATDfNeNoAAAAKAQAADwAAAAAAAAAAAAAAAAAVBAAAZHJz&#10;L2Rvd25yZXYueG1sUEsFBgAAAAAEAAQA8wAAABwFAAAAAA==&#10;" filled="f" stroked="f">
                      <v:textbox inset="2.16pt,1.44pt,0,1.44pt">
                        <w:txbxContent>
                          <w:p w14:paraId="655F36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4288" behindDoc="0" locked="0" layoutInCell="1" allowOverlap="1" wp14:anchorId="089B8A7F" wp14:editId="521CE122">
                      <wp:simplePos x="0" y="0"/>
                      <wp:positionH relativeFrom="column">
                        <wp:posOffset>-63500</wp:posOffset>
                      </wp:positionH>
                      <wp:positionV relativeFrom="paragraph">
                        <wp:posOffset>355600</wp:posOffset>
                      </wp:positionV>
                      <wp:extent cx="1003300" cy="762000"/>
                      <wp:effectExtent l="0" t="0" r="0" b="0"/>
                      <wp:wrapNone/>
                      <wp:docPr id="5795" name="Rectangle 5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66EF3-78FB-2442-A2F2-313849AB8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1BB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B8A7F" id="Rectangle 5795" o:spid="_x0000_s2424" style="position:absolute;margin-left:-5pt;margin-top:28pt;width:79pt;height:60pt;z-index:25140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AuwEAAEw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Xy/U1JZ47nNIv&#10;1I37zipyyvZGSjXNd9JriKnFsuf4BOcooTuRHzW46Yu0yFg0Pl40VmMmApPrxXpV4yQEHi2v1gv0&#10;sUv1Vhwh5Z8qODI5jAJCKcryw33Kp6uvV7BuAnN6fvLyuBsLmTm+8op1F+QROeKS5kc02oaBUWFN&#10;pGTAwTOa/uw5KErsnUdlm+XVosFNKcF81axwg6EEiHr3Psu96APukshAyT6C6XoEXDQquHBkhdl5&#10;vaadeB8X9G8/wfY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04BwLsBAABMAwAADgAAAAAAAAAAAAAAAAAuAgAAZHJzL2Uy&#10;b0RvYy54bWxQSwECLQAUAAYACAAAACEATDfNeNoAAAAKAQAADwAAAAAAAAAAAAAAAAAVBAAAZHJz&#10;L2Rvd25yZXYueG1sUEsFBgAAAAAEAAQA8wAAABwFAAAAAA==&#10;" filled="f" stroked="f">
                      <v:textbox inset="2.16pt,1.44pt,0,1.44pt">
                        <w:txbxContent>
                          <w:p w14:paraId="2701BB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5312" behindDoc="0" locked="0" layoutInCell="1" allowOverlap="1" wp14:anchorId="38F5BBA1" wp14:editId="462BE701">
                      <wp:simplePos x="0" y="0"/>
                      <wp:positionH relativeFrom="column">
                        <wp:posOffset>-63500</wp:posOffset>
                      </wp:positionH>
                      <wp:positionV relativeFrom="paragraph">
                        <wp:posOffset>355600</wp:posOffset>
                      </wp:positionV>
                      <wp:extent cx="1003300" cy="762000"/>
                      <wp:effectExtent l="0" t="0" r="0" b="0"/>
                      <wp:wrapNone/>
                      <wp:docPr id="5794" name="Rectangle 5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B1CDD-2A6C-3345-9E68-0650EB898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D074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5BBA1" id="Rectangle 5794" o:spid="_x0000_s2425" style="position:absolute;margin-left:-5pt;margin-top:28pt;width:79pt;height:60pt;z-index:25140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8r1K7sBAABMAwAADgAAAAAAAAAAAAAAAAAuAgAAZHJzL2Uy&#10;b0RvYy54bWxQSwECLQAUAAYACAAAACEATDfNeNoAAAAKAQAADwAAAAAAAAAAAAAAAAAVBAAAZHJz&#10;L2Rvd25yZXYueG1sUEsFBgAAAAAEAAQA8wAAABwFAAAAAA==&#10;" filled="f" stroked="f">
                      <v:textbox inset="2.16pt,1.44pt,0,1.44pt">
                        <w:txbxContent>
                          <w:p w14:paraId="49D074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6336" behindDoc="0" locked="0" layoutInCell="1" allowOverlap="1" wp14:anchorId="1D49F133" wp14:editId="38B6F138">
                      <wp:simplePos x="0" y="0"/>
                      <wp:positionH relativeFrom="column">
                        <wp:posOffset>-63500</wp:posOffset>
                      </wp:positionH>
                      <wp:positionV relativeFrom="paragraph">
                        <wp:posOffset>355600</wp:posOffset>
                      </wp:positionV>
                      <wp:extent cx="1003300" cy="762000"/>
                      <wp:effectExtent l="0" t="0" r="0" b="0"/>
                      <wp:wrapNone/>
                      <wp:docPr id="5793" name="Rectangle 5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1C742-C06D-B745-9D68-56CACF6A93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4A5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9F133" id="Rectangle 5793" o:spid="_x0000_s2426" style="position:absolute;margin-left:-5pt;margin-top:28pt;width:79pt;height:60pt;z-index:25140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tmRYbsBAABMAwAADgAAAAAAAAAAAAAAAAAuAgAAZHJzL2Uy&#10;b0RvYy54bWxQSwECLQAUAAYACAAAACEATDfNeNoAAAAKAQAADwAAAAAAAAAAAAAAAAAVBAAAZHJz&#10;L2Rvd25yZXYueG1sUEsFBgAAAAAEAAQA8wAAABwFAAAAAA==&#10;" filled="f" stroked="f">
                      <v:textbox inset="2.16pt,1.44pt,0,1.44pt">
                        <w:txbxContent>
                          <w:p w14:paraId="7DA4A5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7360" behindDoc="0" locked="0" layoutInCell="1" allowOverlap="1" wp14:anchorId="5D50B3F4" wp14:editId="7C1483D5">
                      <wp:simplePos x="0" y="0"/>
                      <wp:positionH relativeFrom="column">
                        <wp:posOffset>-63500</wp:posOffset>
                      </wp:positionH>
                      <wp:positionV relativeFrom="paragraph">
                        <wp:posOffset>355600</wp:posOffset>
                      </wp:positionV>
                      <wp:extent cx="1003300" cy="762000"/>
                      <wp:effectExtent l="0" t="0" r="0" b="0"/>
                      <wp:wrapNone/>
                      <wp:docPr id="5792" name="Rectangle 5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9A79A-803D-EA4E-9F83-B532C4A55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03F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0B3F4" id="Rectangle 5792" o:spid="_x0000_s2427" style="position:absolute;margin-left:-5pt;margin-top:28pt;width:79pt;height:60pt;z-index:25140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XWWKugEAAEwDAAAOAAAAAAAAAAAAAAAAAC4CAABkcnMvZTJv&#10;RG9jLnhtbFBLAQItABQABgAIAAAAIQBMN8142gAAAAoBAAAPAAAAAAAAAAAAAAAAABQEAABkcnMv&#10;ZG93bnJldi54bWxQSwUGAAAAAAQABADzAAAAGwUAAAAA&#10;" filled="f" stroked="f">
                      <v:textbox inset="2.16pt,1.44pt,0,1.44pt">
                        <w:txbxContent>
                          <w:p w14:paraId="5E003F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8384" behindDoc="0" locked="0" layoutInCell="1" allowOverlap="1" wp14:anchorId="3A128DAC" wp14:editId="74D1CCBC">
                      <wp:simplePos x="0" y="0"/>
                      <wp:positionH relativeFrom="column">
                        <wp:posOffset>-63500</wp:posOffset>
                      </wp:positionH>
                      <wp:positionV relativeFrom="paragraph">
                        <wp:posOffset>355600</wp:posOffset>
                      </wp:positionV>
                      <wp:extent cx="1003300" cy="762000"/>
                      <wp:effectExtent l="0" t="0" r="0" b="0"/>
                      <wp:wrapNone/>
                      <wp:docPr id="5791" name="Rectangle 5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5691C-2CD9-7B47-B6C3-A0E973091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048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28DAC" id="Rectangle 5791" o:spid="_x0000_s2428" style="position:absolute;margin-left:-5pt;margin-top:28pt;width:79pt;height:60pt;z-index:25140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lt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W2ocRxi1P6&#10;gbpx14+KXLKDkVLl+Wa9phA7LHsKj3CNIrqZ/KzB5i/SInPR+HzTWM2JCExul9tNjZMQeLRebZfo&#10;Y5fqtThATF+UtyQ7jAJCKcry07eYLldfrmBdBnN5PntpPsyFTLOq2xesBy/PyBGXND2g0aOfGBWj&#10;CZRMOHhG468jB0XJ+NWhsu16tW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9cJbbsBAABMAwAADgAAAAAAAAAAAAAAAAAuAgAAZHJzL2Uy&#10;b0RvYy54bWxQSwECLQAUAAYACAAAACEATDfNeNoAAAAKAQAADwAAAAAAAAAAAAAAAAAVBAAAZHJz&#10;L2Rvd25yZXYueG1sUEsFBgAAAAAEAAQA8wAAABwFAAAAAA==&#10;" filled="f" stroked="f">
                      <v:textbox inset="2.16pt,1.44pt,0,1.44pt">
                        <w:txbxContent>
                          <w:p w14:paraId="046048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09408" behindDoc="0" locked="0" layoutInCell="1" allowOverlap="1" wp14:anchorId="2FA82C8D" wp14:editId="61C1F88F">
                      <wp:simplePos x="0" y="0"/>
                      <wp:positionH relativeFrom="column">
                        <wp:posOffset>-63500</wp:posOffset>
                      </wp:positionH>
                      <wp:positionV relativeFrom="paragraph">
                        <wp:posOffset>355600</wp:posOffset>
                      </wp:positionV>
                      <wp:extent cx="1003300" cy="762000"/>
                      <wp:effectExtent l="0" t="0" r="0" b="0"/>
                      <wp:wrapNone/>
                      <wp:docPr id="5790" name="Rectangle 5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AC8C9-C1DD-F14A-B497-48BD4A9B3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10D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82C8D" id="Rectangle 5790" o:spid="_x0000_s2429" style="position:absolute;margin-left:-5pt;margin-top:28pt;width:79pt;height:60pt;z-index:25140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1P9hrsBAABMAwAADgAAAAAAAAAAAAAAAAAuAgAAZHJzL2Uy&#10;b0RvYy54bWxQSwECLQAUAAYACAAAACEATDfNeNoAAAAKAQAADwAAAAAAAAAAAAAAAAAVBAAAZHJz&#10;L2Rvd25yZXYueG1sUEsFBgAAAAAEAAQA8wAAABwFAAAAAA==&#10;" filled="f" stroked="f">
                      <v:textbox inset="2.16pt,1.44pt,0,1.44pt">
                        <w:txbxContent>
                          <w:p w14:paraId="55510D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0432" behindDoc="0" locked="0" layoutInCell="1" allowOverlap="1" wp14:anchorId="69696FE5" wp14:editId="0CF69E41">
                      <wp:simplePos x="0" y="0"/>
                      <wp:positionH relativeFrom="column">
                        <wp:posOffset>-63500</wp:posOffset>
                      </wp:positionH>
                      <wp:positionV relativeFrom="paragraph">
                        <wp:posOffset>355600</wp:posOffset>
                      </wp:positionV>
                      <wp:extent cx="1003300" cy="762000"/>
                      <wp:effectExtent l="0" t="0" r="0" b="0"/>
                      <wp:wrapNone/>
                      <wp:docPr id="5789" name="Rectangle 5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AD381-8746-D747-A228-95BD3507E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222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96FE5" id="Rectangle 5789" o:spid="_x0000_s2430" style="position:absolute;margin-left:-5pt;margin-top:28pt;width:79pt;height:60pt;z-index:25141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01uwEAAEw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HzftlhLHLU7p&#10;B+rG3WAkuWRH3fcyzzfrNYXYYdlTeIRrFNHN5GcFNn+RFpmLxuebxnJORGByu9q2NU5C4NFmvV2h&#10;j12q1+IAMX2R3pLsMAoIpSjLT99iulx9uYJ1Gczl+eyl+TAXMst1vX7BevD9GTnikqYHNMr4iVFh&#10;dKBkwsEzGn8dOUhKzFeHyjab9arBTSnBsm1a3GAoAaI+vM1yJ0aPuyQSUHIMoIcRAReNCi4cWWF2&#10;Xa+8E2/jgv71J9j/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N6dNbsBAABMAwAADgAAAAAAAAAAAAAAAAAuAgAAZHJzL2Uy&#10;b0RvYy54bWxQSwECLQAUAAYACAAAACEATDfNeNoAAAAKAQAADwAAAAAAAAAAAAAAAAAVBAAAZHJz&#10;L2Rvd25yZXYueG1sUEsFBgAAAAAEAAQA8wAAABwFAAAAAA==&#10;" filled="f" stroked="f">
                      <v:textbox inset="2.16pt,1.44pt,0,1.44pt">
                        <w:txbxContent>
                          <w:p w14:paraId="183222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1456" behindDoc="0" locked="0" layoutInCell="1" allowOverlap="1" wp14:anchorId="6C21D2F7" wp14:editId="68A74623">
                      <wp:simplePos x="0" y="0"/>
                      <wp:positionH relativeFrom="column">
                        <wp:posOffset>-63500</wp:posOffset>
                      </wp:positionH>
                      <wp:positionV relativeFrom="paragraph">
                        <wp:posOffset>355600</wp:posOffset>
                      </wp:positionV>
                      <wp:extent cx="1003300" cy="762000"/>
                      <wp:effectExtent l="0" t="0" r="0" b="0"/>
                      <wp:wrapNone/>
                      <wp:docPr id="5788" name="Rectangle 5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B79D8D-D38F-2642-B48C-FADB3E1CA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59E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1D2F7" id="Rectangle 5788" o:spid="_x0000_s2431" style="position:absolute;margin-left:-5pt;margin-top:28pt;width:79pt;height:60pt;z-index:25141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sWmneugEAAEwDAAAOAAAAAAAAAAAAAAAAAC4CAABkcnMvZTJv&#10;RG9jLnhtbFBLAQItABQABgAIAAAAIQBMN8142gAAAAoBAAAPAAAAAAAAAAAAAAAAABQEAABkcnMv&#10;ZG93bnJldi54bWxQSwUGAAAAAAQABADzAAAAGwUAAAAA&#10;" filled="f" stroked="f">
                      <v:textbox inset="2.16pt,1.44pt,0,1.44pt">
                        <w:txbxContent>
                          <w:p w14:paraId="52159E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2480" behindDoc="0" locked="0" layoutInCell="1" allowOverlap="1" wp14:anchorId="743AA905" wp14:editId="09730BC6">
                      <wp:simplePos x="0" y="0"/>
                      <wp:positionH relativeFrom="column">
                        <wp:posOffset>-63500</wp:posOffset>
                      </wp:positionH>
                      <wp:positionV relativeFrom="paragraph">
                        <wp:posOffset>355600</wp:posOffset>
                      </wp:positionV>
                      <wp:extent cx="1003300" cy="762000"/>
                      <wp:effectExtent l="0" t="0" r="0" b="0"/>
                      <wp:wrapNone/>
                      <wp:docPr id="5787" name="Rectangle 5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6E9B-D1E2-2547-B3AB-6117BB4D8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B76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AA905" id="Rectangle 5787" o:spid="_x0000_s2432" style="position:absolute;margin-left:-5pt;margin-top:28pt;width:79pt;height:60pt;z-index:25141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To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P27aDSWOW5zS&#10;d9SNu35U5JIdjJQqzzfrNYXYYdlzeIJrFNHN5GcNNn+RFpmLxuebxmpORGByu9q2NU5C4NFmvV2h&#10;j12q1+IAMX1W3pLsMAoIpSjLT19julx9uYJ1Gczl+eyl+TAXMst1ffeC9eDlGTnikqZHNHr0E6Ni&#10;NIGSCQfPaPx15KAoGb84VLbZrFcNbkoJlm3T4gZDCRD14W2WOzF43CWRgJJjANMPCLhoVHDhyAqz&#10;63rlnXgbF/SvP8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OaVOi8AQAATAMAAA4AAAAAAAAAAAAAAAAALgIAAGRycy9l&#10;Mm9Eb2MueG1sUEsBAi0AFAAGAAgAAAAhAEw3zXjaAAAACgEAAA8AAAAAAAAAAAAAAAAAFgQAAGRy&#10;cy9kb3ducmV2LnhtbFBLBQYAAAAABAAEAPMAAAAdBQAAAAA=&#10;" filled="f" stroked="f">
                      <v:textbox inset="2.16pt,1.44pt,0,1.44pt">
                        <w:txbxContent>
                          <w:p w14:paraId="2FBB76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3504" behindDoc="0" locked="0" layoutInCell="1" allowOverlap="1" wp14:anchorId="1D974E39" wp14:editId="50A0A963">
                      <wp:simplePos x="0" y="0"/>
                      <wp:positionH relativeFrom="column">
                        <wp:posOffset>-63500</wp:posOffset>
                      </wp:positionH>
                      <wp:positionV relativeFrom="paragraph">
                        <wp:posOffset>355600</wp:posOffset>
                      </wp:positionV>
                      <wp:extent cx="1003300" cy="762000"/>
                      <wp:effectExtent l="0" t="0" r="0" b="0"/>
                      <wp:wrapNone/>
                      <wp:docPr id="5786" name="Rectangle 5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FBE3F-6FDD-F547-977E-602B7EF09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133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74E39" id="Rectangle 5786" o:spid="_x0000_s2433" style="position:absolute;margin-left:-5pt;margin-top:28pt;width:79pt;height:60pt;z-index:25141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AD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P27aO0octzil&#10;76gbd/2oyCU7GClVnm/Wawqxw7Ln8ATXKKKbyc8abP4iLTIXjc83jdWciMDkdrVta5yEwKPNertC&#10;H7tUr8UBYvqsvCXZYRQQSlGWn77GdLn6cgXrMpjL89lL82EuZJbrevOC9eDlGTnikqZHNHr0E6Ni&#10;NIGSCQfPaPx15KAoGb84VLbZrFcNbkoJlm3T4gZDCRD14W2WOzF43CWRgJJjANMPCLhoVHDhyAqz&#10;63rlnXgbF/SvP8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A8eoAO8AQAATAMAAA4AAAAAAAAAAAAAAAAALgIAAGRycy9l&#10;Mm9Eb2MueG1sUEsBAi0AFAAGAAgAAAAhAEw3zXjaAAAACgEAAA8AAAAAAAAAAAAAAAAAFgQAAGRy&#10;cy9kb3ducmV2LnhtbFBLBQYAAAAABAAEAPMAAAAdBQAAAAA=&#10;" filled="f" stroked="f">
                      <v:textbox inset="2.16pt,1.44pt,0,1.44pt">
                        <w:txbxContent>
                          <w:p w14:paraId="630133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4528" behindDoc="0" locked="0" layoutInCell="1" allowOverlap="1" wp14:anchorId="3E8F1C26" wp14:editId="1337A7D6">
                      <wp:simplePos x="0" y="0"/>
                      <wp:positionH relativeFrom="column">
                        <wp:posOffset>-63500</wp:posOffset>
                      </wp:positionH>
                      <wp:positionV relativeFrom="paragraph">
                        <wp:posOffset>355600</wp:posOffset>
                      </wp:positionV>
                      <wp:extent cx="1003300" cy="762000"/>
                      <wp:effectExtent l="0" t="0" r="0" b="0"/>
                      <wp:wrapNone/>
                      <wp:docPr id="5785" name="Rectangle 5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D10DF-A85A-C04C-BD5C-F5AE19D6A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EF7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F1C26" id="Rectangle 5785" o:spid="_x0000_s2434" style="position:absolute;margin-left:-5pt;margin-top:28pt;width:79pt;height:60pt;z-index:25141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euw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3m3aO0octzil&#10;76gbd/2oyCU7GClVnm/Wawqxw7Ln8ATXKKKbyc8abP4iLTIXjc83jdWciMDkdrVta5yEwKPNertC&#10;H7tUr8UBYvqsvCXZYRQQSlGWn77GdLn6cgXrMpjL89lL82EuZJbrun3BevDyjBxxSdMjGj36iVEx&#10;mkDJhINnNP46clCUjF8cKtts1qsGN6UEy7ZpcYOhBIj68DbLnRg87pJIQMkxgOkHBFw0KrhwZIXZ&#10;db3yTryNC/rXn2D/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tvjNHrsBAABMAwAADgAAAAAAAAAAAAAAAAAuAgAAZHJzL2Uy&#10;b0RvYy54bWxQSwECLQAUAAYACAAAACEATDfNeNoAAAAKAQAADwAAAAAAAAAAAAAAAAAVBAAAZHJz&#10;L2Rvd25yZXYueG1sUEsFBgAAAAAEAAQA8wAAABwFAAAAAA==&#10;" filled="f" stroked="f">
                      <v:textbox inset="2.16pt,1.44pt,0,1.44pt">
                        <w:txbxContent>
                          <w:p w14:paraId="74CEF7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5552" behindDoc="0" locked="0" layoutInCell="1" allowOverlap="1" wp14:anchorId="592E81E6" wp14:editId="683A477E">
                      <wp:simplePos x="0" y="0"/>
                      <wp:positionH relativeFrom="column">
                        <wp:posOffset>-63500</wp:posOffset>
                      </wp:positionH>
                      <wp:positionV relativeFrom="paragraph">
                        <wp:posOffset>355600</wp:posOffset>
                      </wp:positionV>
                      <wp:extent cx="1003300" cy="762000"/>
                      <wp:effectExtent l="0" t="0" r="0" b="0"/>
                      <wp:wrapNone/>
                      <wp:docPr id="5784" name="Rectangle 5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A6FB0-54C8-3B4F-9113-14E80EF85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B19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E81E6" id="Rectangle 5784" o:spid="_x0000_s2435" style="position:absolute;margin-left:-5pt;margin-top:28pt;width:79pt;height:60pt;z-index:25141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n1uwEAAEw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HzftmhLHLU7p&#10;B+rG3WAkuWRH3fcyzzfrNYXYYdlTeIRrFNHN5GcFNn+RFpmLxuebxnJORGByu9q2NU5C4NFmvV2h&#10;j12q1+IAMX2R3pLsMAoIpSjLT99iulx9uYJ1Gczl+eyl+TAXMst1vX3BevD9GTnikqYHNMr4iVFh&#10;dKBkwsEzGn8dOUhKzFeHyjab9arBTSnBsm1a3GAoAaI+vM1yJ0aPuyQSUHIMoIcRAReNCi4cWWF2&#10;Xa+8E2/jgv71J9j/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nw59bsBAABMAwAADgAAAAAAAAAAAAAAAAAuAgAAZHJzL2Uy&#10;b0RvYy54bWxQSwECLQAUAAYACAAAACEATDfNeNoAAAAKAQAADwAAAAAAAAAAAAAAAAAVBAAAZHJz&#10;L2Rvd25yZXYueG1sUEsFBgAAAAAEAAQA8wAAABwFAAAAAA==&#10;" filled="f" stroked="f">
                      <v:textbox inset="2.16pt,1.44pt,0,1.44pt">
                        <w:txbxContent>
                          <w:p w14:paraId="3D7B19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6576" behindDoc="0" locked="0" layoutInCell="1" allowOverlap="1" wp14:anchorId="1ED59F0B" wp14:editId="04431C8D">
                      <wp:simplePos x="0" y="0"/>
                      <wp:positionH relativeFrom="column">
                        <wp:posOffset>-63500</wp:posOffset>
                      </wp:positionH>
                      <wp:positionV relativeFrom="paragraph">
                        <wp:posOffset>355600</wp:posOffset>
                      </wp:positionV>
                      <wp:extent cx="1003300" cy="762000"/>
                      <wp:effectExtent l="0" t="0" r="0" b="0"/>
                      <wp:wrapNone/>
                      <wp:docPr id="5783" name="Rectangle 5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B8144-210A-5448-9B3C-52272D210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24C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59F0B" id="Rectangle 5783" o:spid="_x0000_s2436" style="position:absolute;margin-left:-5pt;margin-top:28pt;width:79pt;height:60pt;z-index:25141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0gEB68AQAATAMAAA4AAAAAAAAAAAAAAAAALgIAAGRycy9l&#10;Mm9Eb2MueG1sUEsBAi0AFAAGAAgAAAAhAEw3zXjaAAAACgEAAA8AAAAAAAAAAAAAAAAAFgQAAGRy&#10;cy9kb3ducmV2LnhtbFBLBQYAAAAABAAEAPMAAAAdBQAAAAA=&#10;" filled="f" stroked="f">
                      <v:textbox inset="2.16pt,1.44pt,0,1.44pt">
                        <w:txbxContent>
                          <w:p w14:paraId="52124C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7600" behindDoc="0" locked="0" layoutInCell="1" allowOverlap="1" wp14:anchorId="1DAAFF81" wp14:editId="4418A6C5">
                      <wp:simplePos x="0" y="0"/>
                      <wp:positionH relativeFrom="column">
                        <wp:posOffset>-63500</wp:posOffset>
                      </wp:positionH>
                      <wp:positionV relativeFrom="paragraph">
                        <wp:posOffset>355600</wp:posOffset>
                      </wp:positionV>
                      <wp:extent cx="1003300" cy="762000"/>
                      <wp:effectExtent l="0" t="0" r="0" b="0"/>
                      <wp:wrapNone/>
                      <wp:docPr id="5782" name="Rectangle 5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CD68-8210-114C-821C-38F11DE8E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645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AFF81" id="Rectangle 5782" o:spid="_x0000_s2437" style="position:absolute;margin-left:-5pt;margin-top:28pt;width:79pt;height:60pt;z-index:25141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BpOT1ugEAAEwDAAAOAAAAAAAAAAAAAAAAAC4CAABkcnMvZTJv&#10;RG9jLnhtbFBLAQItABQABgAIAAAAIQBMN8142gAAAAoBAAAPAAAAAAAAAAAAAAAAABQEAABkcnMv&#10;ZG93bnJldi54bWxQSwUGAAAAAAQABADzAAAAGwUAAAAA&#10;" filled="f" stroked="f">
                      <v:textbox inset="2.16pt,1.44pt,0,1.44pt">
                        <w:txbxContent>
                          <w:p w14:paraId="14D645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8624" behindDoc="0" locked="0" layoutInCell="1" allowOverlap="1" wp14:anchorId="00C2A22C" wp14:editId="45D413DA">
                      <wp:simplePos x="0" y="0"/>
                      <wp:positionH relativeFrom="column">
                        <wp:posOffset>-63500</wp:posOffset>
                      </wp:positionH>
                      <wp:positionV relativeFrom="paragraph">
                        <wp:posOffset>355600</wp:posOffset>
                      </wp:positionV>
                      <wp:extent cx="1003300" cy="762000"/>
                      <wp:effectExtent l="0" t="0" r="0" b="0"/>
                      <wp:wrapNone/>
                      <wp:docPr id="5781" name="Rectangle 5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14A65-824A-5243-B56F-018C8F8AE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A27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2A22C" id="Rectangle 5781" o:spid="_x0000_s2438" style="position:absolute;margin-left:-5pt;margin-top:28pt;width:79pt;height:60pt;z-index:25141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gS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j9um4qShy3OKXf&#10;qBt3vZHknB1018l5vrNeY4gtlj2GB7hEEd2Z/KTAzl+kRaas8emqsZwSEZjcLDdNiZMQeLRebZbo&#10;Y5firThATN+lt2R2GAWEkpXlx58xna++XsG6Gcz5+dlL037KZKpVVb9i3fvuhBxxSdM9GmX8yKgw&#10;OlAy4uAZjS8HDpIS88OhsvV6taxxU3JQNXWDGww5QNT791nuxOBxl0QCSg4BdD8g4KxRxoUjy8wu&#10;6zXvxPs4o3/7CX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VC6IErsBAABMAwAADgAAAAAAAAAAAAAAAAAuAgAAZHJzL2Uy&#10;b0RvYy54bWxQSwECLQAUAAYACAAAACEATDfNeNoAAAAKAQAADwAAAAAAAAAAAAAAAAAVBAAAZHJz&#10;L2Rvd25yZXYueG1sUEsFBgAAAAAEAAQA8wAAABwFAAAAAA==&#10;" filled="f" stroked="f">
                      <v:textbox inset="2.16pt,1.44pt,0,1.44pt">
                        <w:txbxContent>
                          <w:p w14:paraId="214A27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19648" behindDoc="0" locked="0" layoutInCell="1" allowOverlap="1" wp14:anchorId="740A6FEE" wp14:editId="4F74EBAE">
                      <wp:simplePos x="0" y="0"/>
                      <wp:positionH relativeFrom="column">
                        <wp:posOffset>-63500</wp:posOffset>
                      </wp:positionH>
                      <wp:positionV relativeFrom="paragraph">
                        <wp:posOffset>355600</wp:posOffset>
                      </wp:positionV>
                      <wp:extent cx="1003300" cy="762000"/>
                      <wp:effectExtent l="0" t="0" r="0" b="0"/>
                      <wp:wrapNone/>
                      <wp:docPr id="5780" name="Rectangle 5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513E0E-681C-B44E-A383-B86C33760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6C7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A6FEE" id="Rectangle 5780" o:spid="_x0000_s2439" style="position:absolute;margin-left:-5pt;margin-top:28pt;width:79pt;height:60pt;z-index:25141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Kp8+bsBAABMAwAADgAAAAAAAAAAAAAAAAAuAgAAZHJzL2Uy&#10;b0RvYy54bWxQSwECLQAUAAYACAAAACEATDfNeNoAAAAKAQAADwAAAAAAAAAAAAAAAAAVBAAAZHJz&#10;L2Rvd25yZXYueG1sUEsFBgAAAAAEAAQA8wAAABwFAAAAAA==&#10;" filled="f" stroked="f">
                      <v:textbox inset="2.16pt,1.44pt,0,1.44pt">
                        <w:txbxContent>
                          <w:p w14:paraId="7C46C7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0672" behindDoc="0" locked="0" layoutInCell="1" allowOverlap="1" wp14:anchorId="5382538B" wp14:editId="49CBD376">
                      <wp:simplePos x="0" y="0"/>
                      <wp:positionH relativeFrom="column">
                        <wp:posOffset>-63500</wp:posOffset>
                      </wp:positionH>
                      <wp:positionV relativeFrom="paragraph">
                        <wp:posOffset>355600</wp:posOffset>
                      </wp:positionV>
                      <wp:extent cx="1003300" cy="762000"/>
                      <wp:effectExtent l="0" t="0" r="0" b="0"/>
                      <wp:wrapNone/>
                      <wp:docPr id="5779" name="Rectangle 5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D201A-898C-4942-A22F-3D7E05CBC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EBA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2538B" id="Rectangle 5779" o:spid="_x0000_s2440" style="position:absolute;margin-left:-5pt;margin-top:28pt;width:79pt;height:60pt;z-index:25142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67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V6S4njFqf0&#10;A3Xjrh8VuWQHI6XK8816TSF2WPYUHuEaRXQz+VmDzV+kReai8fmmsZoTEZjcLrebGich8Gi92i7R&#10;xy7Va3GAmL4ob0l2GAWEUpTlp28xXa6+XMG6DObyfPbSfJgLmWbVrF6wHrw8I0dc0vSARo9+YlSM&#10;JlAy4eAZjb+OHBQl41eHyrbr1bLFTSlBs2k3uMFQAkR9eJvlTgwed0kkoOQYwPQDAi4aFVw4ssLs&#10;ul55J97GBf3r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NAw+u7sBAABMAwAADgAAAAAAAAAAAAAAAAAuAgAAZHJzL2Uy&#10;b0RvYy54bWxQSwECLQAUAAYACAAAACEATDfNeNoAAAAKAQAADwAAAAAAAAAAAAAAAAAVBAAAZHJz&#10;L2Rvd25yZXYueG1sUEsFBgAAAAAEAAQA8wAAABwFAAAAAA==&#10;" filled="f" stroked="f">
                      <v:textbox inset="2.16pt,1.44pt,0,1.44pt">
                        <w:txbxContent>
                          <w:p w14:paraId="62FEBA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1696" behindDoc="0" locked="0" layoutInCell="1" allowOverlap="1" wp14:anchorId="2B7C3926" wp14:editId="57A93421">
                      <wp:simplePos x="0" y="0"/>
                      <wp:positionH relativeFrom="column">
                        <wp:posOffset>-63500</wp:posOffset>
                      </wp:positionH>
                      <wp:positionV relativeFrom="paragraph">
                        <wp:posOffset>355600</wp:posOffset>
                      </wp:positionV>
                      <wp:extent cx="1003300" cy="762000"/>
                      <wp:effectExtent l="0" t="0" r="0" b="0"/>
                      <wp:wrapNone/>
                      <wp:docPr id="5778" name="Rectangle 5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74E6FD-66C2-E042-A344-4AA468967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760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C3926" id="Rectangle 5778" o:spid="_x0000_s2441" style="position:absolute;margin-left:-5pt;margin-top:28pt;width:79pt;height:60pt;z-index:25142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IjKULsBAABMAwAADgAAAAAAAAAAAAAAAAAuAgAAZHJzL2Uy&#10;b0RvYy54bWxQSwECLQAUAAYACAAAACEATDfNeNoAAAAKAQAADwAAAAAAAAAAAAAAAAAVBAAAZHJz&#10;L2Rvd25yZXYueG1sUEsFBgAAAAAEAAQA8wAAABwFAAAAAA==&#10;" filled="f" stroked="f">
                      <v:textbox inset="2.16pt,1.44pt,0,1.44pt">
                        <w:txbxContent>
                          <w:p w14:paraId="31B760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2720" behindDoc="0" locked="0" layoutInCell="1" allowOverlap="1" wp14:anchorId="1141C137" wp14:editId="229E0BB0">
                      <wp:simplePos x="0" y="0"/>
                      <wp:positionH relativeFrom="column">
                        <wp:posOffset>-63500</wp:posOffset>
                      </wp:positionH>
                      <wp:positionV relativeFrom="paragraph">
                        <wp:posOffset>355600</wp:posOffset>
                      </wp:positionV>
                      <wp:extent cx="1003300" cy="762000"/>
                      <wp:effectExtent l="0" t="0" r="0" b="0"/>
                      <wp:wrapNone/>
                      <wp:docPr id="5777" name="Rectangle 5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BDDB6-C074-B040-9913-14A873522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73E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1C137" id="Rectangle 5777" o:spid="_x0000_s2442" style="position:absolute;margin-left:-5pt;margin-top:28pt;width:79pt;height:60pt;z-index:25142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0j3ZrsBAABMAwAADgAAAAAAAAAAAAAAAAAuAgAAZHJzL2Uy&#10;b0RvYy54bWxQSwECLQAUAAYACAAAACEATDfNeNoAAAAKAQAADwAAAAAAAAAAAAAAAAAVBAAAZHJz&#10;L2Rvd25yZXYueG1sUEsFBgAAAAAEAAQA8wAAABwFAAAAAA==&#10;" filled="f" stroked="f">
                      <v:textbox inset="2.16pt,1.44pt,0,1.44pt">
                        <w:txbxContent>
                          <w:p w14:paraId="42373E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3744" behindDoc="0" locked="0" layoutInCell="1" allowOverlap="1" wp14:anchorId="243314F6" wp14:editId="56B7F9C8">
                      <wp:simplePos x="0" y="0"/>
                      <wp:positionH relativeFrom="column">
                        <wp:posOffset>-63500</wp:posOffset>
                      </wp:positionH>
                      <wp:positionV relativeFrom="paragraph">
                        <wp:posOffset>355600</wp:posOffset>
                      </wp:positionV>
                      <wp:extent cx="1003300" cy="762000"/>
                      <wp:effectExtent l="0" t="0" r="0" b="0"/>
                      <wp:wrapNone/>
                      <wp:docPr id="5776" name="Rectangle 5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0B697-4F1D-0442-8610-9084DBB0A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BF5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314F6" id="Rectangle 5776" o:spid="_x0000_s2443" style="position:absolute;margin-left:-5pt;margin-top:28pt;width:79pt;height:60pt;z-index:25142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8wDjbsBAABMAwAADgAAAAAAAAAAAAAAAAAuAgAAZHJzL2Uy&#10;b0RvYy54bWxQSwECLQAUAAYACAAAACEATDfNeNoAAAAKAQAADwAAAAAAAAAAAAAAAAAVBAAAZHJz&#10;L2Rvd25yZXYueG1sUEsFBgAAAAAEAAQA8wAAABwFAAAAAA==&#10;" filled="f" stroked="f">
                      <v:textbox inset="2.16pt,1.44pt,0,1.44pt">
                        <w:txbxContent>
                          <w:p w14:paraId="36FBF5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4768" behindDoc="0" locked="0" layoutInCell="1" allowOverlap="1" wp14:anchorId="6AF65461" wp14:editId="07100E91">
                      <wp:simplePos x="0" y="0"/>
                      <wp:positionH relativeFrom="column">
                        <wp:posOffset>-63500</wp:posOffset>
                      </wp:positionH>
                      <wp:positionV relativeFrom="paragraph">
                        <wp:posOffset>355600</wp:posOffset>
                      </wp:positionV>
                      <wp:extent cx="1003300" cy="762000"/>
                      <wp:effectExtent l="0" t="0" r="0" b="0"/>
                      <wp:wrapNone/>
                      <wp:docPr id="5775" name="Rectangle 5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443DB-475B-194F-9598-9006BE0EC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222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65461" id="Rectangle 5775" o:spid="_x0000_s2444" style="position:absolute;margin-left:-5pt;margin-top:28pt;width:79pt;height:60pt;z-index:25142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4ipukLsBAABMAwAADgAAAAAAAAAAAAAAAAAuAgAAZHJzL2Uy&#10;b0RvYy54bWxQSwECLQAUAAYACAAAACEATDfNeNoAAAAKAQAADwAAAAAAAAAAAAAAAAAVBAAAZHJz&#10;L2Rvd25yZXYueG1sUEsFBgAAAAAEAAQA8wAAABwFAAAAAA==&#10;" filled="f" stroked="f">
                      <v:textbox inset="2.16pt,1.44pt,0,1.44pt">
                        <w:txbxContent>
                          <w:p w14:paraId="02C222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5792" behindDoc="0" locked="0" layoutInCell="1" allowOverlap="1" wp14:anchorId="0E0B97F0" wp14:editId="6DD07BB2">
                      <wp:simplePos x="0" y="0"/>
                      <wp:positionH relativeFrom="column">
                        <wp:posOffset>-63500</wp:posOffset>
                      </wp:positionH>
                      <wp:positionV relativeFrom="paragraph">
                        <wp:posOffset>355600</wp:posOffset>
                      </wp:positionV>
                      <wp:extent cx="1003300" cy="762000"/>
                      <wp:effectExtent l="0" t="0" r="0" b="0"/>
                      <wp:wrapNone/>
                      <wp:docPr id="5774" name="Rectangle 5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CAC72E-CCCE-924A-9904-CEF2C7B8DE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D4D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B97F0" id="Rectangle 5774" o:spid="_x0000_s2445" style="position:absolute;margin-left:-5pt;margin-top:28pt;width:79pt;height:60pt;z-index:25142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p7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V6RYnjFqf0&#10;A3Xjrh8VuWQHI6XK8816TSF2WPYUHuEaRXQz+VmDzV+kReai8fmmsZoTEZjcLrebGich8Gi92i7R&#10;xy7Va3GAmL4ob0l2GAWEUpTlp28xXa6+XMG6DObyfPbSfJgLmWbVbF+wHrw8I0dc0vSARo9+YlSM&#10;JlAy4eAZjb+OHBQl41eHyrbr1bLFTSlBs2k3uMFQAkR9eJvlTgwed0kkoOQYwPQDAi4aFVw4ssLs&#10;ul55J97GBf3r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q6ae7sBAABMAwAADgAAAAAAAAAAAAAAAAAuAgAAZHJzL2Uy&#10;b0RvYy54bWxQSwECLQAUAAYACAAAACEATDfNeNoAAAAKAQAADwAAAAAAAAAAAAAAAAAVBAAAZHJz&#10;L2Rvd25yZXYueG1sUEsFBgAAAAAEAAQA8wAAABwFAAAAAA==&#10;" filled="f" stroked="f">
                      <v:textbox inset="2.16pt,1.44pt,0,1.44pt">
                        <w:txbxContent>
                          <w:p w14:paraId="5D5D4D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6816" behindDoc="0" locked="0" layoutInCell="1" allowOverlap="1" wp14:anchorId="72264DA1" wp14:editId="427CFDF8">
                      <wp:simplePos x="0" y="0"/>
                      <wp:positionH relativeFrom="column">
                        <wp:posOffset>-63500</wp:posOffset>
                      </wp:positionH>
                      <wp:positionV relativeFrom="paragraph">
                        <wp:posOffset>355600</wp:posOffset>
                      </wp:positionV>
                      <wp:extent cx="1003300" cy="762000"/>
                      <wp:effectExtent l="0" t="0" r="0" b="0"/>
                      <wp:wrapNone/>
                      <wp:docPr id="5773" name="Rectangle 5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8888D-8DFD-BD46-86EA-01EECAC9A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73E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64DA1" id="Rectangle 5773" o:spid="_x0000_s2446" style="position:absolute;margin-left:-5pt;margin-top:28pt;width:79pt;height:60pt;z-index:25142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RhK8O8AQAATAMAAA4AAAAAAAAAAAAAAAAALgIAAGRycy9l&#10;Mm9Eb2MueG1sUEsBAi0AFAAGAAgAAAAhAEw3zXjaAAAACgEAAA8AAAAAAAAAAAAAAAAAFgQAAGRy&#10;cy9kb3ducmV2LnhtbFBLBQYAAAAABAAEAPMAAAAdBQAAAAA=&#10;" filled="f" stroked="f">
                      <v:textbox inset="2.16pt,1.44pt,0,1.44pt">
                        <w:txbxContent>
                          <w:p w14:paraId="5F473E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7840" behindDoc="0" locked="0" layoutInCell="1" allowOverlap="1" wp14:anchorId="5027DCE6" wp14:editId="24523A2C">
                      <wp:simplePos x="0" y="0"/>
                      <wp:positionH relativeFrom="column">
                        <wp:posOffset>-63500</wp:posOffset>
                      </wp:positionH>
                      <wp:positionV relativeFrom="paragraph">
                        <wp:posOffset>355600</wp:posOffset>
                      </wp:positionV>
                      <wp:extent cx="1003300" cy="762000"/>
                      <wp:effectExtent l="0" t="0" r="0" b="0"/>
                      <wp:wrapNone/>
                      <wp:docPr id="5772" name="Rectangle 5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E2F122-1141-0646-A316-968DF4F22D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C51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7DCE6" id="Rectangle 5772" o:spid="_x0000_s2447" style="position:absolute;margin-left:-5pt;margin-top:28pt;width:79pt;height:60pt;z-index:25142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I5d8ougEAAEwDAAAOAAAAAAAAAAAAAAAAAC4CAABkcnMvZTJv&#10;RG9jLnhtbFBLAQItABQABgAIAAAAIQBMN8142gAAAAoBAAAPAAAAAAAAAAAAAAAAABQEAABkcnMv&#10;ZG93bnJldi54bWxQSwUGAAAAAAQABADzAAAAGwUAAAAA&#10;" filled="f" stroked="f">
                      <v:textbox inset="2.16pt,1.44pt,0,1.44pt">
                        <w:txbxContent>
                          <w:p w14:paraId="645C51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8864" behindDoc="0" locked="0" layoutInCell="1" allowOverlap="1" wp14:anchorId="018E82EE" wp14:editId="534188E0">
                      <wp:simplePos x="0" y="0"/>
                      <wp:positionH relativeFrom="column">
                        <wp:posOffset>-63500</wp:posOffset>
                      </wp:positionH>
                      <wp:positionV relativeFrom="paragraph">
                        <wp:posOffset>355600</wp:posOffset>
                      </wp:positionV>
                      <wp:extent cx="1003300" cy="762000"/>
                      <wp:effectExtent l="0" t="0" r="0" b="0"/>
                      <wp:wrapNone/>
                      <wp:docPr id="5771" name="Rectangle 5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C4A08-2C50-1847-B1EF-0D3F7E05BC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0F9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E82EE" id="Rectangle 5771" o:spid="_x0000_s2448" style="position:absolute;margin-left:-5pt;margin-top:28pt;width:79pt;height:60pt;z-index:25142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PP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W6ocRxi1P6&#10;gbpx14+KXLKDkVLl+Wa9phA7LHsKj3CNIrqZ/KzB5i/SInPR+HzTWM2JCExul9tNjZMQeLRebZfo&#10;Y5fqtThATF+UtyQ7jAJCKcry07eYLldfrmBdBnN5PntpPsyFTLNq2xesBy/PyBGXND2g0aOfGBWj&#10;CZRMOHhG468jB0XJ+NWhsu16tW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W+zz7sBAABMAwAADgAAAAAAAAAAAAAAAAAuAgAAZHJzL2Uy&#10;b0RvYy54bWxQSwECLQAUAAYACAAAACEATDfNeNoAAAAKAQAADwAAAAAAAAAAAAAAAAAVBAAAZHJz&#10;L2Rvd25yZXYueG1sUEsFBgAAAAAEAAQA8wAAABwFAAAAAA==&#10;" filled="f" stroked="f">
                      <v:textbox inset="2.16pt,1.44pt,0,1.44pt">
                        <w:txbxContent>
                          <w:p w14:paraId="0110F9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29888" behindDoc="0" locked="0" layoutInCell="1" allowOverlap="1" wp14:anchorId="142CDDDC" wp14:editId="1847EFC1">
                      <wp:simplePos x="0" y="0"/>
                      <wp:positionH relativeFrom="column">
                        <wp:posOffset>-63500</wp:posOffset>
                      </wp:positionH>
                      <wp:positionV relativeFrom="paragraph">
                        <wp:posOffset>355600</wp:posOffset>
                      </wp:positionV>
                      <wp:extent cx="1003300" cy="762000"/>
                      <wp:effectExtent l="0" t="0" r="0" b="0"/>
                      <wp:wrapNone/>
                      <wp:docPr id="5770" name="Rectangle 5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AE879-819C-DE45-A17B-71109059C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4C7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CDDDC" id="Rectangle 5770" o:spid="_x0000_s2449" style="position:absolute;margin-left:-5pt;margin-top:28pt;width:79pt;height:60pt;z-index:25142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0ck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r6sVCuS4xSn9&#10;Rt246wZFztneSKnyfLNeY4gtlj2GB7hEEd1MftJg8xdpkalofLpqrKZEBCY3i826xocEHq2WmwX6&#10;2KV6Kw4Q03flLckOo4BQirL8+DOm89XXK1iXwZyfz16a9lMhM182i1esey9PyBGXNN2j0YMfGRWD&#10;CZSMOHhG48uBg6Jk+OFQ2Wa1XDS4KSWYr5s1bjCUAFHv32e5E73HXRIJKDkEMF2PgItGBReOrDC7&#10;rFfeifdxQf/2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etHJLsBAABMAwAADgAAAAAAAAAAAAAAAAAuAgAAZHJzL2Uy&#10;b0RvYy54bWxQSwECLQAUAAYACAAAACEATDfNeNoAAAAKAQAADwAAAAAAAAAAAAAAAAAVBAAAZHJz&#10;L2Rvd25yZXYueG1sUEsFBgAAAAAEAAQA8wAAABwFAAAAAA==&#10;" filled="f" stroked="f">
                      <v:textbox inset="2.16pt,1.44pt,0,1.44pt">
                        <w:txbxContent>
                          <w:p w14:paraId="6CE4C7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30912" behindDoc="0" locked="0" layoutInCell="1" allowOverlap="1" wp14:anchorId="1AC586BF" wp14:editId="26CF19BE">
                      <wp:simplePos x="0" y="0"/>
                      <wp:positionH relativeFrom="column">
                        <wp:posOffset>-63500</wp:posOffset>
                      </wp:positionH>
                      <wp:positionV relativeFrom="paragraph">
                        <wp:posOffset>355600</wp:posOffset>
                      </wp:positionV>
                      <wp:extent cx="1003300" cy="762000"/>
                      <wp:effectExtent l="0" t="0" r="0" b="0"/>
                      <wp:wrapNone/>
                      <wp:docPr id="5769" name="Rectangle 5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EC685-3679-A042-B345-79C4C5319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00C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586BF" id="Rectangle 5769" o:spid="_x0000_s2450" style="position:absolute;margin-left:-5pt;margin-top:28pt;width:79pt;height:60pt;z-index:25143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eX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1d3G0octzil&#10;H6gbd92gyDnbGylVnm/WawyxxbKX8AyXKKKbyU8abP4iLTIVjU9XjdWUiMDkZrFZ1zgJgUer5WaB&#10;Pnap3osDxPRVeUuywygglKIsPz7GdL76dgXrMpjz89lL034qZObLZvmGde/lCTnikqYnNHrwI6Ni&#10;MIGSEQfPaHw9cFCUDN8cKtuslosGN6UE83Wzxg2GEiDq/ccsd6L3uEsiASWHAKbrEXDRqODCkRVm&#10;l/XKO/ExLujff4Ldb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ZmJ5e8AQAATAMAAA4AAAAAAAAAAAAAAAAALgIAAGRycy9l&#10;Mm9Eb2MueG1sUEsBAi0AFAAGAAgAAAAhAEw3zXjaAAAACgEAAA8AAAAAAAAAAAAAAAAAFgQAAGRy&#10;cy9kb3ducmV2LnhtbFBLBQYAAAAABAAEAPMAAAAdBQAAAAA=&#10;" filled="f" stroked="f">
                      <v:textbox inset="2.16pt,1.44pt,0,1.44pt">
                        <w:txbxContent>
                          <w:p w14:paraId="3CB00C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31936" behindDoc="0" locked="0" layoutInCell="1" allowOverlap="1" wp14:anchorId="721B4505" wp14:editId="1B33B719">
                      <wp:simplePos x="0" y="0"/>
                      <wp:positionH relativeFrom="column">
                        <wp:posOffset>-63500</wp:posOffset>
                      </wp:positionH>
                      <wp:positionV relativeFrom="paragraph">
                        <wp:posOffset>355600</wp:posOffset>
                      </wp:positionV>
                      <wp:extent cx="1003300" cy="762000"/>
                      <wp:effectExtent l="0" t="0" r="0" b="0"/>
                      <wp:wrapNone/>
                      <wp:docPr id="5768" name="Rectangle 5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E17D7-A013-4341-B22A-61B237E88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ED9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B4505" id="Rectangle 5768" o:spid="_x0000_s2451" style="position:absolute;margin-left:-5pt;margin-top:28pt;width:79pt;height:60pt;z-index:25143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tN8uwEAAEw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u9U9zspxi1P6&#10;gbpx1w2KnLO9kVLl+Wa9xhBbLHsJz3CJIrqZ/KTB5i/SIlPR+HTVWE2JCExuFpt1jZMQeLRabhbo&#10;Y5fqvThATF+UtyQ7jAJCKcry47eYzlffrmBdBnN+Pntp2k+FzHzZ3L1h3Xt5Qo64pOkJjR78yKgY&#10;TKBkxMEzGn8dOChKhq8OlW1Wy0WDm1KC+bpZoyp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uLTfLsBAABMAwAADgAAAAAAAAAAAAAAAAAuAgAAZHJzL2Uy&#10;b0RvYy54bWxQSwECLQAUAAYACAAAACEATDfNeNoAAAAKAQAADwAAAAAAAAAAAAAAAAAVBAAAZHJz&#10;L2Rvd25yZXYueG1sUEsFBgAAAAAEAAQA8wAAABwFAAAAAA==&#10;" filled="f" stroked="f">
                      <v:textbox inset="2.16pt,1.44pt,0,1.44pt">
                        <w:txbxContent>
                          <w:p w14:paraId="49EED9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32960" behindDoc="0" locked="0" layoutInCell="1" allowOverlap="1" wp14:anchorId="2A03EB50" wp14:editId="73671C7F">
                      <wp:simplePos x="0" y="0"/>
                      <wp:positionH relativeFrom="column">
                        <wp:posOffset>-63500</wp:posOffset>
                      </wp:positionH>
                      <wp:positionV relativeFrom="paragraph">
                        <wp:posOffset>355600</wp:posOffset>
                      </wp:positionV>
                      <wp:extent cx="1003300" cy="762000"/>
                      <wp:effectExtent l="0" t="0" r="0" b="0"/>
                      <wp:wrapNone/>
                      <wp:docPr id="5767" name="Rectangle 5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1CCA7-5DD4-6B41-8C60-D6BB623F34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87A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3EB50" id="Rectangle 5767" o:spid="_x0000_s2452" style="position:absolute;margin-left:-5pt;margin-top:28pt;width:79pt;height:60pt;z-index:25143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5K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T083q1psRxi1P6&#10;ibpx1w2KXLK9kVLl+Wa9xhBbLHsKj3CNIrqZ/KTB5i/SIlPR+HzTWE2JCExuF9tNjZMQeLRebhfo&#10;Y5fqtThATF+VtyQ7jAJCKcry0/eYLldfrmBdBnN5PntpOkyFzHzZrF6wHrw8I0dc0vSARg9+ZFQM&#10;JlAy4uAZjb+PHBQlwzeHyjbr5aLBTSnBfNNscIOhBIj68DbLneg97pJIQMkxgOl6BFw0KrhwZIXZ&#10;db3yTryNC/rXn2D/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SLuSrsBAABMAwAADgAAAAAAAAAAAAAAAAAuAgAAZHJzL2Uy&#10;b0RvYy54bWxQSwECLQAUAAYACAAAACEATDfNeNoAAAAKAQAADwAAAAAAAAAAAAAAAAAVBAAAZHJz&#10;L2Rvd25yZXYueG1sUEsFBgAAAAAEAAQA8wAAABwFAAAAAA==&#10;" filled="f" stroked="f">
                      <v:textbox inset="2.16pt,1.44pt,0,1.44pt">
                        <w:txbxContent>
                          <w:p w14:paraId="2EC87A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33984" behindDoc="0" locked="0" layoutInCell="1" allowOverlap="1" wp14:anchorId="55BD3C6E" wp14:editId="57C43162">
                      <wp:simplePos x="0" y="0"/>
                      <wp:positionH relativeFrom="column">
                        <wp:posOffset>-63500</wp:posOffset>
                      </wp:positionH>
                      <wp:positionV relativeFrom="paragraph">
                        <wp:posOffset>355600</wp:posOffset>
                      </wp:positionV>
                      <wp:extent cx="1003300" cy="762000"/>
                      <wp:effectExtent l="0" t="0" r="0" b="0"/>
                      <wp:wrapNone/>
                      <wp:docPr id="5766" name="Rectangle 5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06872-1A73-2F40-85CC-4024A763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C99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D3C6E" id="Rectangle 5766" o:spid="_x0000_s2453" style="position:absolute;margin-left:-5pt;margin-top:28pt;width:79pt;height:60pt;z-index:25143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qh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T083q1osRxi1P6&#10;ibpx1w2KXLK9kVLl+Wa9xhBbLHsKj3CNIrqZ/KTB5i/SIlPR+HzTWE2JCExuF9tNjZMQeLRebhfo&#10;Y5fqtThATF+VtyQ7jAJCKcry0/eYLldfrmBdBnN5PntpOkyFzHzZrF+wHrw8I0dc0vSARg9+ZFQM&#10;JlAy4uAZjb+PHBQlwzeHyjbr5aLBTSnBfNNscIOhBIj68DbLneg97pJIQMkxgOl6BFw0KrhwZIXZ&#10;db3yTryNC/rXn2D/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OaYaobsBAABMAwAADgAAAAAAAAAAAAAAAAAuAgAAZHJzL2Uy&#10;b0RvYy54bWxQSwECLQAUAAYACAAAACEATDfNeNoAAAAKAQAADwAAAAAAAAAAAAAAAAAVBAAAZHJz&#10;L2Rvd25yZXYueG1sUEsFBgAAAAAEAAQA8wAAABwFAAAAAA==&#10;" filled="f" stroked="f">
                      <v:textbox inset="2.16pt,1.44pt,0,1.44pt">
                        <w:txbxContent>
                          <w:p w14:paraId="63EC99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35008" behindDoc="0" locked="0" layoutInCell="1" allowOverlap="1" wp14:anchorId="1CA76C3F" wp14:editId="5DF07916">
                      <wp:simplePos x="0" y="0"/>
                      <wp:positionH relativeFrom="column">
                        <wp:posOffset>-63500</wp:posOffset>
                      </wp:positionH>
                      <wp:positionV relativeFrom="paragraph">
                        <wp:posOffset>355600</wp:posOffset>
                      </wp:positionV>
                      <wp:extent cx="1003300" cy="762000"/>
                      <wp:effectExtent l="0" t="0" r="0" b="0"/>
                      <wp:wrapNone/>
                      <wp:docPr id="5765" name="Rectangle 5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EDED04-2D7E-8647-8B62-0795416A1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743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76C3F" id="Rectangle 5765" o:spid="_x0000_s2454" style="position:absolute;margin-left:-5pt;margin-top:28pt;width:79pt;height:60pt;z-index:25143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EB3vLsBAABMAwAADgAAAAAAAAAAAAAAAAAuAgAAZHJzL2Uy&#10;b0RvYy54bWxQSwECLQAUAAYACAAAACEATDfNeNoAAAAKAQAADwAAAAAAAAAAAAAAAAAVBAAAZHJz&#10;L2Rvd25yZXYueG1sUEsFBgAAAAAEAAQA8wAAABwFAAAAAA==&#10;" filled="f" stroked="f">
                      <v:textbox inset="2.16pt,1.44pt,0,1.44pt">
                        <w:txbxContent>
                          <w:p w14:paraId="354743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36032" behindDoc="0" locked="0" layoutInCell="1" allowOverlap="1" wp14:anchorId="6D6236C7" wp14:editId="6BDC5ECF">
                      <wp:simplePos x="0" y="0"/>
                      <wp:positionH relativeFrom="column">
                        <wp:posOffset>-63500</wp:posOffset>
                      </wp:positionH>
                      <wp:positionV relativeFrom="paragraph">
                        <wp:posOffset>355600</wp:posOffset>
                      </wp:positionV>
                      <wp:extent cx="1003300" cy="762000"/>
                      <wp:effectExtent l="0" t="0" r="0" b="0"/>
                      <wp:wrapNone/>
                      <wp:docPr id="5764" name="Rectangle 5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FA439-476D-0E46-B563-F9CFCB443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110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236C7" id="Rectangle 5764" o:spid="_x0000_s2455" style="position:absolute;margin-left:-5pt;margin-top:28pt;width:79pt;height:60pt;z-index:25143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NX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1d3S0octzil&#10;H6gbd92gyDnbGylVnm/WawyxxbKX8AyXKKKbyU8abP4iLTIVjU9XjdWUiMDkZrFZ1zgJgUer5WaB&#10;Pnap3osDxPRVeUuywygglKIsPz7GdL76dgXrMpjz89lL034qZObLZvOGde/lCTnikqYnNHrwI6Ni&#10;MIGSEQfPaHw9cFCUDN8cKtuslosGN6UE83Wzxg2GEiDq/ccsd6L3uEsiASWHAKbrEXDRqODCkRVm&#10;l/XKO/ExLujff4Ldb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MzEg1e8AQAATAMAAA4AAAAAAAAAAAAAAAAALgIAAGRycy9l&#10;Mm9Eb2MueG1sUEsBAi0AFAAGAAgAAAAhAEw3zXjaAAAACgEAAA8AAAAAAAAAAAAAAAAAFgQAAGRy&#10;cy9kb3ducmV2LnhtbFBLBQYAAAAABAAEAPMAAAAdBQAAAAA=&#10;" filled="f" stroked="f">
                      <v:textbox inset="2.16pt,1.44pt,0,1.44pt">
                        <w:txbxContent>
                          <w:p w14:paraId="52C110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37056" behindDoc="0" locked="0" layoutInCell="1" allowOverlap="1" wp14:anchorId="002E2869" wp14:editId="05D0E557">
                      <wp:simplePos x="0" y="0"/>
                      <wp:positionH relativeFrom="column">
                        <wp:posOffset>-63500</wp:posOffset>
                      </wp:positionH>
                      <wp:positionV relativeFrom="paragraph">
                        <wp:posOffset>355600</wp:posOffset>
                      </wp:positionV>
                      <wp:extent cx="1003300" cy="762000"/>
                      <wp:effectExtent l="0" t="0" r="0" b="0"/>
                      <wp:wrapNone/>
                      <wp:docPr id="5763" name="Rectangle 5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9A5712-EA59-414E-A4D5-D517F7A532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F8B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E2869" id="Rectangle 5763" o:spid="_x0000_s2456" style="position:absolute;margin-left:-5pt;margin-top:28pt;width:79pt;height:60pt;z-index:25143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uYqry8AQAATAMAAA4AAAAAAAAAAAAAAAAALgIAAGRycy9l&#10;Mm9Eb2MueG1sUEsBAi0AFAAGAAgAAAAhAEw3zXjaAAAACgEAAA8AAAAAAAAAAAAAAAAAFgQAAGRy&#10;cy9kb3ducmV2LnhtbFBLBQYAAAAABAAEAPMAAAAdBQAAAAA=&#10;" filled="f" stroked="f">
                      <v:textbox inset="2.16pt,1.44pt,0,1.44pt">
                        <w:txbxContent>
                          <w:p w14:paraId="5AFF8B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38080" behindDoc="0" locked="0" layoutInCell="1" allowOverlap="1" wp14:anchorId="39FAFFFE" wp14:editId="6D3B7CC3">
                      <wp:simplePos x="0" y="0"/>
                      <wp:positionH relativeFrom="column">
                        <wp:posOffset>-63500</wp:posOffset>
                      </wp:positionH>
                      <wp:positionV relativeFrom="paragraph">
                        <wp:posOffset>355600</wp:posOffset>
                      </wp:positionV>
                      <wp:extent cx="1003300" cy="762000"/>
                      <wp:effectExtent l="0" t="0" r="0" b="0"/>
                      <wp:wrapNone/>
                      <wp:docPr id="5762" name="Rectangle 5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E775-0ED0-4C4E-807E-21D459BA9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773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AFFFE" id="Rectangle 5762" o:spid="_x0000_s2457" style="position:absolute;margin-left:-5pt;margin-top:28pt;width:79pt;height:60pt;z-index:25143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5XugEAAEw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zerG4bSjx3OKUf&#10;qBv3nVXknO2NlGqa76TXEFOLZS/xGS5RQnciP2pw0xdpkbFofLpqrMZMBCY3i826xkkIPFotNwv0&#10;sUv1Vhwh5W8qODI5jAJCKcry42PK56uvV7BuAnN+fvLyuB8LmflyccW6D/KEHHFJ8xMabcPAqLAm&#10;UjLg4BlNvw8cFCX2waOyzWq5QCFyCebrZo0bDCVA1Pv3We5FH3CXRAZKDhFM1yPg8m7BhSMrzC7r&#10;Ne3E+7igf/sJd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3HF5XugEAAEwDAAAOAAAAAAAAAAAAAAAAAC4CAABkcnMvZTJv&#10;RG9jLnhtbFBLAQItABQABgAIAAAAIQBMN8142gAAAAoBAAAPAAAAAAAAAAAAAAAAABQEAABkcnMv&#10;ZG93bnJldi54bWxQSwUGAAAAAAQABADzAAAAGwUAAAAA&#10;" filled="f" stroked="f">
                      <v:textbox inset="2.16pt,1.44pt,0,1.44pt">
                        <w:txbxContent>
                          <w:p w14:paraId="64E773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39104" behindDoc="0" locked="0" layoutInCell="1" allowOverlap="1" wp14:anchorId="1E2E3576" wp14:editId="6DC5A3A4">
                      <wp:simplePos x="0" y="0"/>
                      <wp:positionH relativeFrom="column">
                        <wp:posOffset>-63500</wp:posOffset>
                      </wp:positionH>
                      <wp:positionV relativeFrom="paragraph">
                        <wp:posOffset>355600</wp:posOffset>
                      </wp:positionV>
                      <wp:extent cx="1003300" cy="762000"/>
                      <wp:effectExtent l="0" t="0" r="0" b="0"/>
                      <wp:wrapNone/>
                      <wp:docPr id="5761" name="Rectangle 5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CC95FF-B412-7E48-866A-B3DD3483F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8F8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E3576" id="Rectangle 5761" o:spid="_x0000_s2458" style="position:absolute;margin-left:-5pt;margin-top:28pt;width:79pt;height:60pt;z-index:25143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iljKwugEAAEwDAAAOAAAAAAAAAAAAAAAAAC4CAABkcnMvZTJv&#10;RG9jLnhtbFBLAQItABQABgAIAAAAIQBMN8142gAAAAoBAAAPAAAAAAAAAAAAAAAAABQEAABkcnMv&#10;ZG93bnJldi54bWxQSwUGAAAAAAQABADzAAAAGwUAAAAA&#10;" filled="f" stroked="f">
                      <v:textbox inset="2.16pt,1.44pt,0,1.44pt">
                        <w:txbxContent>
                          <w:p w14:paraId="4BA8F8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0128" behindDoc="0" locked="0" layoutInCell="1" allowOverlap="1" wp14:anchorId="5223B81F" wp14:editId="3F5B6CAE">
                      <wp:simplePos x="0" y="0"/>
                      <wp:positionH relativeFrom="column">
                        <wp:posOffset>-63500</wp:posOffset>
                      </wp:positionH>
                      <wp:positionV relativeFrom="paragraph">
                        <wp:posOffset>355600</wp:posOffset>
                      </wp:positionV>
                      <wp:extent cx="1003300" cy="762000"/>
                      <wp:effectExtent l="0" t="0" r="0" b="0"/>
                      <wp:wrapNone/>
                      <wp:docPr id="5760" name="Rectangle 5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EADDC-451D-6B47-8008-647E0759D0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228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B81F" id="Rectangle 5760" o:spid="_x0000_s2459" style="position:absolute;margin-left:-5pt;margin-top:28pt;width:79pt;height:60pt;z-index:25144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Zbuw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flzfoUCOW5zS&#10;d9SNu35U5JIdjJQqzzfrNYXYYdlzeIJrFNHN5GcNNn+RFpmLxuebxmpORGBy2243NT4k8Gi92rbo&#10;Y5fqtThATJ+VtyQ7jAJCKcry09eYLldfrmBdBnN5PntpPsyFzHLVti9YD16ekSMuaXpEo0c/MSpG&#10;EyiZcPCMxl9HDoqS8YtDZZv1qm1wU0qw3DQb3GAoAaI+vM1yJwaPuyQSUHIMYPoBAReNCi4cWWF2&#10;Xa+8E2/jgv71J9j/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LhLGW7sBAABMAwAADgAAAAAAAAAAAAAAAAAuAgAAZHJzL2Uy&#10;b0RvYy54bWxQSwECLQAUAAYACAAAACEATDfNeNoAAAAKAQAADwAAAAAAAAAAAAAAAAAVBAAAZHJz&#10;L2Rvd25yZXYueG1sUEsFBgAAAAAEAAQA8wAAABwFAAAAAA==&#10;" filled="f" stroked="f">
                      <v:textbox inset="2.16pt,1.44pt,0,1.44pt">
                        <w:txbxContent>
                          <w:p w14:paraId="7C9228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1152" behindDoc="0" locked="0" layoutInCell="1" allowOverlap="1" wp14:anchorId="31652CDF" wp14:editId="117742CD">
                      <wp:simplePos x="0" y="0"/>
                      <wp:positionH relativeFrom="column">
                        <wp:posOffset>-63500</wp:posOffset>
                      </wp:positionH>
                      <wp:positionV relativeFrom="paragraph">
                        <wp:posOffset>355600</wp:posOffset>
                      </wp:positionV>
                      <wp:extent cx="1003300" cy="762000"/>
                      <wp:effectExtent l="0" t="0" r="0" b="0"/>
                      <wp:wrapNone/>
                      <wp:docPr id="5759" name="Rectangle 5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2F896-04D2-E546-95DA-4034559E60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057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52CDF" id="Rectangle 5759" o:spid="_x0000_s2460" style="position:absolute;margin-left:-5pt;margin-top:28pt;width:79pt;height:60pt;z-index:25144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E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b1e3G0octzil&#10;H6gbd92gyDnbGylVnm/WawyxxbKX8AyXKKKbyU8abP4iLTIVjU9XjdWUiMDkZrFZ1zgJgUer5WaB&#10;Pnap3osDxPRNeUuywygglKIsPz7EdL76dgXrMpjz89lL034qZObLxfIN697LE3LEJU1PaPTgR0bF&#10;YAIlIw6e0fh64KAoGb47VLZZLRcNbkoJ5utmjRsMJUDU+49Z7kTvcZdEAkoOAUzXI+CiUcGFIyvM&#10;LuuVd+JjXNC//wS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r+PUS8AQAATAMAAA4AAAAAAAAAAAAAAAAALgIAAGRycy9l&#10;Mm9Eb2MueG1sUEsBAi0AFAAGAAgAAAAhAEw3zXjaAAAACgEAAA8AAAAAAAAAAAAAAAAAFgQAAGRy&#10;cy9kb3ducmV2LnhtbFBLBQYAAAAABAAEAPMAAAAdBQAAAAA=&#10;" filled="f" stroked="f">
                      <v:textbox inset="2.16pt,1.44pt,0,1.44pt">
                        <w:txbxContent>
                          <w:p w14:paraId="2B5057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2176" behindDoc="0" locked="0" layoutInCell="1" allowOverlap="1" wp14:anchorId="274A7982" wp14:editId="6F242B31">
                      <wp:simplePos x="0" y="0"/>
                      <wp:positionH relativeFrom="column">
                        <wp:posOffset>-63500</wp:posOffset>
                      </wp:positionH>
                      <wp:positionV relativeFrom="paragraph">
                        <wp:posOffset>355600</wp:posOffset>
                      </wp:positionV>
                      <wp:extent cx="1003300" cy="762000"/>
                      <wp:effectExtent l="0" t="0" r="0" b="0"/>
                      <wp:wrapNone/>
                      <wp:docPr id="5758" name="Rectangle 5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3AFD4-3882-7547-9040-19F84E100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974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A7982" id="Rectangle 5758" o:spid="_x0000_s2461" style="position:absolute;margin-left:-5pt;margin-top:28pt;width:79pt;height:60pt;z-index:25144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nrJr7sBAABMAwAADgAAAAAAAAAAAAAAAAAuAgAAZHJzL2Uy&#10;b0RvYy54bWxQSwECLQAUAAYACAAAACEATDfNeNoAAAAKAQAADwAAAAAAAAAAAAAAAAAVBAAAZHJz&#10;L2Rvd25yZXYueG1sUEsFBgAAAAAEAAQA8wAAABwFAAAAAA==&#10;" filled="f" stroked="f">
                      <v:textbox inset="2.16pt,1.44pt,0,1.44pt">
                        <w:txbxContent>
                          <w:p w14:paraId="33F974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3200" behindDoc="0" locked="0" layoutInCell="1" allowOverlap="1" wp14:anchorId="5999F521" wp14:editId="025DD66C">
                      <wp:simplePos x="0" y="0"/>
                      <wp:positionH relativeFrom="column">
                        <wp:posOffset>-63500</wp:posOffset>
                      </wp:positionH>
                      <wp:positionV relativeFrom="paragraph">
                        <wp:posOffset>355600</wp:posOffset>
                      </wp:positionV>
                      <wp:extent cx="1003300" cy="762000"/>
                      <wp:effectExtent l="0" t="0" r="0" b="0"/>
                      <wp:wrapNone/>
                      <wp:docPr id="5757" name="Rectangle 5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96C17B-B28E-7B41-8BAE-3B1AA437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235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9F521" id="Rectangle 5757" o:spid="_x0000_s2462" style="position:absolute;margin-left:-5pt;margin-top:28pt;width:79pt;height:60pt;z-index:25144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SZvAEAAEw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u9XdihLHLU7p&#10;B+rGXTcocs72RkqV55v1GkNssewlPMMliuhm8pMGm79Ii0xF49NVYzUlIjC5WWzWNU5C4NFquVmg&#10;j12q9+IAMX1R3pLsMAoIpSjLj99iOl99u4J1Gcz5+eylaT8VMvPl4v4N697LE3LEJU1PaPTgR0bF&#10;YAIlIw6e0fjrwEFRMnx1qGyzWi4a3JQSzNfNGjcYSoCo9x+z3Ine4y6JBJQcApiuR8BFo4ILR1aY&#10;XdYr78THuKB//w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Gm69Jm8AQAATAMAAA4AAAAAAAAAAAAAAAAALgIAAGRycy9l&#10;Mm9Eb2MueG1sUEsBAi0AFAAGAAgAAAAhAEw3zXjaAAAACgEAAA8AAAAAAAAAAAAAAAAAFgQAAGRy&#10;cy9kb3ducmV2LnhtbFBLBQYAAAAABAAEAPMAAAAdBQAAAAA=&#10;" filled="f" stroked="f">
                      <v:textbox inset="2.16pt,1.44pt,0,1.44pt">
                        <w:txbxContent>
                          <w:p w14:paraId="48B235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4224" behindDoc="0" locked="0" layoutInCell="1" allowOverlap="1" wp14:anchorId="64F7A222" wp14:editId="0B13D556">
                      <wp:simplePos x="0" y="0"/>
                      <wp:positionH relativeFrom="column">
                        <wp:posOffset>-63500</wp:posOffset>
                      </wp:positionH>
                      <wp:positionV relativeFrom="paragraph">
                        <wp:posOffset>355600</wp:posOffset>
                      </wp:positionV>
                      <wp:extent cx="1003300" cy="762000"/>
                      <wp:effectExtent l="0" t="0" r="0" b="0"/>
                      <wp:wrapNone/>
                      <wp:docPr id="5756" name="Rectangle 5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7D49D-984E-4447-9CE1-CDDE05AD8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379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7A222" id="Rectangle 5756" o:spid="_x0000_s2463" style="position:absolute;margin-left:-5pt;margin-top:28pt;width:79pt;height:60pt;z-index:25144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ByvAEAAEw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u9XdPSWOW5zS&#10;D9SNu25Q5JztjZQqzzfrNYbYYtlLeIZLFNHN5CcNNn+RFpmKxqerxmpKRGBys9isa5yEwKPVcrNA&#10;H7tU78UBYvqivCXZYRQQSlGWH7/FdL76dgXrMpjz89lL034qZObLxeoN697LE3LEJU1PaPTgR0bF&#10;YAIlIw6e0fjrwEFRMnx1qGyzWi4a3JQSzNfNGjcYSoCo9x+z3Ine4y6JBJQcApiuR8BFo4ILR1aY&#10;XdYr78THuKB//w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CU+AHK8AQAATAMAAA4AAAAAAAAAAAAAAAAALgIAAGRycy9l&#10;Mm9Eb2MueG1sUEsBAi0AFAAGAAgAAAAhAEw3zXjaAAAACgEAAA8AAAAAAAAAAAAAAAAAFgQAAGRy&#10;cy9kb3ducmV2LnhtbFBLBQYAAAAABAAEAPMAAAAdBQAAAAA=&#10;" filled="f" stroked="f">
                      <v:textbox inset="2.16pt,1.44pt,0,1.44pt">
                        <w:txbxContent>
                          <w:p w14:paraId="682379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5248" behindDoc="0" locked="0" layoutInCell="1" allowOverlap="1" wp14:anchorId="12EC0CB3" wp14:editId="04AFFB4F">
                      <wp:simplePos x="0" y="0"/>
                      <wp:positionH relativeFrom="column">
                        <wp:posOffset>-63500</wp:posOffset>
                      </wp:positionH>
                      <wp:positionV relativeFrom="paragraph">
                        <wp:posOffset>355600</wp:posOffset>
                      </wp:positionV>
                      <wp:extent cx="1003300" cy="762000"/>
                      <wp:effectExtent l="0" t="0" r="0" b="0"/>
                      <wp:wrapNone/>
                      <wp:docPr id="5755" name="Rectangle 5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8A3C6E-6FAF-004B-9928-5FF21B6AC7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BD0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C0CB3" id="Rectangle 5755" o:spid="_x0000_s2464" style="position:absolute;margin-left:-5pt;margin-top:28pt;width:79pt;height:60pt;z-index:25144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zYbW+8AQAATAMAAA4AAAAAAAAAAAAAAAAALgIAAGRycy9l&#10;Mm9Eb2MueG1sUEsBAi0AFAAGAAgAAAAhAEw3zXjaAAAACgEAAA8AAAAAAAAAAAAAAAAAFgQAAGRy&#10;cy9kb3ducmV2LnhtbFBLBQYAAAAABAAEAPMAAAAdBQAAAAA=&#10;" filled="f" stroked="f">
                      <v:textbox inset="2.16pt,1.44pt,0,1.44pt">
                        <w:txbxContent>
                          <w:p w14:paraId="442BD0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6272" behindDoc="0" locked="0" layoutInCell="1" allowOverlap="1" wp14:anchorId="6E48B5BA" wp14:editId="76708AF7">
                      <wp:simplePos x="0" y="0"/>
                      <wp:positionH relativeFrom="column">
                        <wp:posOffset>-63500</wp:posOffset>
                      </wp:positionH>
                      <wp:positionV relativeFrom="paragraph">
                        <wp:posOffset>355600</wp:posOffset>
                      </wp:positionV>
                      <wp:extent cx="1003300" cy="762000"/>
                      <wp:effectExtent l="0" t="0" r="0" b="0"/>
                      <wp:wrapNone/>
                      <wp:docPr id="5754" name="Rectangle 5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DD5BA-AE2B-274E-A0EE-ED5713E6E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037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8B5BA" id="Rectangle 5754" o:spid="_x0000_s2465" style="position:absolute;margin-left:-5pt;margin-top:28pt;width:79pt;height:60pt;z-index:25144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mE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b1e3S0octzil&#10;H6gbd92gyDnbGylVnm/WawyxxbKX8AyXKKKbyU8abP4iLTIVjU9XjdWUiMDkZrFZ1zgJgUer5WaB&#10;Pnap3osDxPRNeUuywygglKIsPz7EdL76dgXrMpjz89lL034qZObLxeYN697LE3LEJU1PaPTgR0bF&#10;YAIlIw6e0fh64KAoGb47VLZZLRcNbkoJ5utmjRsMJUDU+49Z7kTvcZdEAkoOAUzXI+CiUcGFIyvM&#10;LuuVd+JjXNC//wS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NBcmYS8AQAATAMAAA4AAAAAAAAAAAAAAAAALgIAAGRycy9l&#10;Mm9Eb2MueG1sUEsBAi0AFAAGAAgAAAAhAEw3zXjaAAAACgEAAA8AAAAAAAAAAAAAAAAAFgQAAGRy&#10;cy9kb3ducmV2LnhtbFBLBQYAAAAABAAEAPMAAAAdBQAAAAA=&#10;" filled="f" stroked="f">
                      <v:textbox inset="2.16pt,1.44pt,0,1.44pt">
                        <w:txbxContent>
                          <w:p w14:paraId="478037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7296" behindDoc="0" locked="0" layoutInCell="1" allowOverlap="1" wp14:anchorId="5690233C" wp14:editId="72A49839">
                      <wp:simplePos x="0" y="0"/>
                      <wp:positionH relativeFrom="column">
                        <wp:posOffset>-63500</wp:posOffset>
                      </wp:positionH>
                      <wp:positionV relativeFrom="paragraph">
                        <wp:posOffset>355600</wp:posOffset>
                      </wp:positionV>
                      <wp:extent cx="1003300" cy="762000"/>
                      <wp:effectExtent l="0" t="0" r="0" b="0"/>
                      <wp:wrapNone/>
                      <wp:docPr id="5753" name="Rectangle 5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41BA-22BC-0646-8202-C243FE66A1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DC8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0233C" id="Rectangle 5753" o:spid="_x0000_s2466" style="position:absolute;margin-left:-5pt;margin-top:28pt;width:79pt;height:60pt;z-index:25144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C1GZu8AQAATAMAAA4AAAAAAAAAAAAAAAAALgIAAGRycy9l&#10;Mm9Eb2MueG1sUEsBAi0AFAAGAAgAAAAhAEw3zXjaAAAACgEAAA8AAAAAAAAAAAAAAAAAFgQAAGRy&#10;cy9kb3ducmV2LnhtbFBLBQYAAAAABAAEAPMAAAAdBQAAAAA=&#10;" filled="f" stroked="f">
                      <v:textbox inset="2.16pt,1.44pt,0,1.44pt">
                        <w:txbxContent>
                          <w:p w14:paraId="6E1DC8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8320" behindDoc="0" locked="0" layoutInCell="1" allowOverlap="1" wp14:anchorId="2F70C456" wp14:editId="1428D403">
                      <wp:simplePos x="0" y="0"/>
                      <wp:positionH relativeFrom="column">
                        <wp:posOffset>-63500</wp:posOffset>
                      </wp:positionH>
                      <wp:positionV relativeFrom="paragraph">
                        <wp:posOffset>355600</wp:posOffset>
                      </wp:positionV>
                      <wp:extent cx="1003300" cy="762000"/>
                      <wp:effectExtent l="0" t="0" r="0" b="0"/>
                      <wp:wrapNone/>
                      <wp:docPr id="5752" name="Rectangle 5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CFB-D70A-5044-B201-54ECBCCA6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93B4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0C456" id="Rectangle 5752" o:spid="_x0000_s2467" style="position:absolute;margin-left:-5pt;margin-top:28pt;width:79pt;height:60pt;z-index:25144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MMe1wugEAAEwDAAAOAAAAAAAAAAAAAAAAAC4CAABkcnMvZTJv&#10;RG9jLnhtbFBLAQItABQABgAIAAAAIQBMN8142gAAAAoBAAAPAAAAAAAAAAAAAAAAABQEAABkcnMv&#10;ZG93bnJldi54bWxQSwUGAAAAAAQABADzAAAAGwUAAAAA&#10;" filled="f" stroked="f">
                      <v:textbox inset="2.16pt,1.44pt,0,1.44pt">
                        <w:txbxContent>
                          <w:p w14:paraId="6393B4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49344" behindDoc="0" locked="0" layoutInCell="1" allowOverlap="1" wp14:anchorId="7D5A367A" wp14:editId="08E8D9CA">
                      <wp:simplePos x="0" y="0"/>
                      <wp:positionH relativeFrom="column">
                        <wp:posOffset>-63500</wp:posOffset>
                      </wp:positionH>
                      <wp:positionV relativeFrom="paragraph">
                        <wp:posOffset>355600</wp:posOffset>
                      </wp:positionV>
                      <wp:extent cx="1003300" cy="762000"/>
                      <wp:effectExtent l="0" t="0" r="0" b="0"/>
                      <wp:wrapNone/>
                      <wp:docPr id="5751" name="Rectangle 5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875F6-8775-3949-94BB-013A935AFA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BC8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A367A" id="Rectangle 5751" o:spid="_x0000_s2468" style="position:absolute;margin-left:-5pt;margin-top:28pt;width:79pt;height:60pt;z-index:2514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buBl7sBAABMAwAADgAAAAAAAAAAAAAAAAAuAgAAZHJzL2Uy&#10;b0RvYy54bWxQSwECLQAUAAYACAAAACEATDfNeNoAAAAKAQAADwAAAAAAAAAAAAAAAAAVBAAAZHJz&#10;L2Rvd25yZXYueG1sUEsFBgAAAAAEAAQA8wAAABwFAAAAAA==&#10;" filled="f" stroked="f">
                      <v:textbox inset="2.16pt,1.44pt,0,1.44pt">
                        <w:txbxContent>
                          <w:p w14:paraId="10DBC8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0368" behindDoc="0" locked="0" layoutInCell="1" allowOverlap="1" wp14:anchorId="67F7CA69" wp14:editId="281D088B">
                      <wp:simplePos x="0" y="0"/>
                      <wp:positionH relativeFrom="column">
                        <wp:posOffset>-63500</wp:posOffset>
                      </wp:positionH>
                      <wp:positionV relativeFrom="paragraph">
                        <wp:posOffset>355600</wp:posOffset>
                      </wp:positionV>
                      <wp:extent cx="1003300" cy="762000"/>
                      <wp:effectExtent l="0" t="0" r="0" b="0"/>
                      <wp:wrapNone/>
                      <wp:docPr id="5750" name="Rectangle 5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8D13E9-5D4D-EC43-97EE-4DFEACFA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DD0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7CA69" id="Rectangle 5750" o:spid="_x0000_s2469" style="position:absolute;margin-left:-5pt;margin-top:28pt;width:79pt;height:60pt;z-index:2514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V8uw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b1e3KJDjFqf0&#10;A3XjrhsUOWd7I6XK8816jSG2WPYSnuESRXQz+UmDzV+kRaai8emqsZoSEZjcLDbrGh8SeLRabhbo&#10;Y5fqvThATN+UtyQ7jAJCKcry40NM56tvV7Augzk/n7007adCZr5cLt6w7r08IUdc0vSERg9+ZFQM&#10;JlAy4uAZja8HDoqS4btDZZvVctHgppRgvm7WuMF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T91fLsBAABMAwAADgAAAAAAAAAAAAAAAAAuAgAAZHJzL2Uy&#10;b0RvYy54bWxQSwECLQAUAAYACAAAACEATDfNeNoAAAAKAQAADwAAAAAAAAAAAAAAAAAVBAAAZHJz&#10;L2Rvd25yZXYueG1sUEsFBgAAAAAEAAQA8wAAABwFAAAAAA==&#10;" filled="f" stroked="f">
                      <v:textbox inset="2.16pt,1.44pt,0,1.44pt">
                        <w:txbxContent>
                          <w:p w14:paraId="344DD0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1392" behindDoc="0" locked="0" layoutInCell="1" allowOverlap="1" wp14:anchorId="7CDD93A2" wp14:editId="5B75B792">
                      <wp:simplePos x="0" y="0"/>
                      <wp:positionH relativeFrom="column">
                        <wp:posOffset>-63500</wp:posOffset>
                      </wp:positionH>
                      <wp:positionV relativeFrom="paragraph">
                        <wp:posOffset>355600</wp:posOffset>
                      </wp:positionV>
                      <wp:extent cx="1003300" cy="762000"/>
                      <wp:effectExtent l="0" t="0" r="0" b="0"/>
                      <wp:wrapNone/>
                      <wp:docPr id="5749" name="Rectangle 5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642B3A-A636-C146-8D32-0C6AB756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1DB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D93A2" id="Rectangle 5749" o:spid="_x0000_s2470" style="position:absolute;margin-left:-5pt;margin-top:28pt;width:79pt;height:60pt;z-index:2514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SshXPugEAAEwDAAAOAAAAAAAAAAAAAAAAAC4CAABkcnMvZTJv&#10;RG9jLnhtbFBLAQItABQABgAIAAAAIQBMN8142gAAAAoBAAAPAAAAAAAAAAAAAAAAABQEAABkcnMv&#10;ZG93bnJldi54bWxQSwUGAAAAAAQABADzAAAAGwUAAAAA&#10;" filled="f" stroked="f">
                      <v:textbox inset="2.16pt,1.44pt,0,1.44pt">
                        <w:txbxContent>
                          <w:p w14:paraId="5B61DB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2416" behindDoc="0" locked="0" layoutInCell="1" allowOverlap="1" wp14:anchorId="4E10307C" wp14:editId="5E20D3B8">
                      <wp:simplePos x="0" y="0"/>
                      <wp:positionH relativeFrom="column">
                        <wp:posOffset>-63500</wp:posOffset>
                      </wp:positionH>
                      <wp:positionV relativeFrom="paragraph">
                        <wp:posOffset>355600</wp:posOffset>
                      </wp:positionV>
                      <wp:extent cx="1003300" cy="762000"/>
                      <wp:effectExtent l="0" t="0" r="0" b="0"/>
                      <wp:wrapNone/>
                      <wp:docPr id="5748" name="Rectangle 5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0688-05E5-5B42-95B3-7CCF137D8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B41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0307C" id="Rectangle 5748" o:spid="_x0000_s2471" style="position:absolute;margin-left:-5pt;margin-top:28pt;width:79pt;height:60pt;z-index:2514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jbhJLsBAABMAwAADgAAAAAAAAAAAAAAAAAuAgAAZHJzL2Uy&#10;b0RvYy54bWxQSwECLQAUAAYACAAAACEATDfNeNoAAAAKAQAADwAAAAAAAAAAAAAAAAAVBAAAZHJz&#10;L2Rvd25yZXYueG1sUEsFBgAAAAAEAAQA8wAAABwFAAAAAA==&#10;" filled="f" stroked="f">
                      <v:textbox inset="2.16pt,1.44pt,0,1.44pt">
                        <w:txbxContent>
                          <w:p w14:paraId="004B41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3440" behindDoc="0" locked="0" layoutInCell="1" allowOverlap="1" wp14:anchorId="2C672F68" wp14:editId="0D928266">
                      <wp:simplePos x="0" y="0"/>
                      <wp:positionH relativeFrom="column">
                        <wp:posOffset>-63500</wp:posOffset>
                      </wp:positionH>
                      <wp:positionV relativeFrom="paragraph">
                        <wp:posOffset>355600</wp:posOffset>
                      </wp:positionV>
                      <wp:extent cx="1003300" cy="762000"/>
                      <wp:effectExtent l="0" t="0" r="0" b="0"/>
                      <wp:wrapNone/>
                      <wp:docPr id="5747" name="Rectangle 5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A752E-2301-EC44-8A0B-8AAFEB63E4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507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72F68" id="Rectangle 5747" o:spid="_x0000_s2472" style="position:absolute;margin-left:-5pt;margin-top:28pt;width:79pt;height:60pt;z-index:2514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fbcErsBAABMAwAADgAAAAAAAAAAAAAAAAAuAgAAZHJzL2Uy&#10;b0RvYy54bWxQSwECLQAUAAYACAAAACEATDfNeNoAAAAKAQAADwAAAAAAAAAAAAAAAAAVBAAAZHJz&#10;L2Rvd25yZXYueG1sUEsFBgAAAAAEAAQA8wAAABwFAAAAAA==&#10;" filled="f" stroked="f">
                      <v:textbox inset="2.16pt,1.44pt,0,1.44pt">
                        <w:txbxContent>
                          <w:p w14:paraId="0F1507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4464" behindDoc="0" locked="0" layoutInCell="1" allowOverlap="1" wp14:anchorId="48A13FD2" wp14:editId="6D1A410A">
                      <wp:simplePos x="0" y="0"/>
                      <wp:positionH relativeFrom="column">
                        <wp:posOffset>-63500</wp:posOffset>
                      </wp:positionH>
                      <wp:positionV relativeFrom="paragraph">
                        <wp:posOffset>355600</wp:posOffset>
                      </wp:positionV>
                      <wp:extent cx="1003300" cy="762000"/>
                      <wp:effectExtent l="0" t="0" r="0" b="0"/>
                      <wp:wrapNone/>
                      <wp:docPr id="5746" name="Rectangle 5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A80BD3-4301-3B45-8C65-69073E7165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898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13FD2" id="Rectangle 5746" o:spid="_x0000_s2473" style="position:absolute;margin-left:-5pt;margin-top:28pt;width:79pt;height:60pt;z-index:2514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Io+bsBAABMAwAADgAAAAAAAAAAAAAAAAAuAgAAZHJzL2Uy&#10;b0RvYy54bWxQSwECLQAUAAYACAAAACEATDfNeNoAAAAKAQAADwAAAAAAAAAAAAAAAAAVBAAAZHJz&#10;L2Rvd25yZXYueG1sUEsFBgAAAAAEAAQA8wAAABwFAAAAAA==&#10;" filled="f" stroked="f">
                      <v:textbox inset="2.16pt,1.44pt,0,1.44pt">
                        <w:txbxContent>
                          <w:p w14:paraId="596898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5488" behindDoc="0" locked="0" layoutInCell="1" allowOverlap="1" wp14:anchorId="233E1019" wp14:editId="1EFC657A">
                      <wp:simplePos x="0" y="0"/>
                      <wp:positionH relativeFrom="column">
                        <wp:posOffset>-63500</wp:posOffset>
                      </wp:positionH>
                      <wp:positionV relativeFrom="paragraph">
                        <wp:posOffset>355600</wp:posOffset>
                      </wp:positionV>
                      <wp:extent cx="1003300" cy="762000"/>
                      <wp:effectExtent l="0" t="0" r="0" b="0"/>
                      <wp:wrapNone/>
                      <wp:docPr id="5745" name="Rectangle 5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1ED3C-650B-CB48-B75E-2E8C73E04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2E0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E1019" id="Rectangle 5745" o:spid="_x0000_s2474" style="position:absolute;margin-left:-5pt;margin-top:28pt;width:79pt;height:60pt;z-index:2514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JRF5LsBAABMAwAADgAAAAAAAAAAAAAAAAAuAgAAZHJzL2Uy&#10;b0RvYy54bWxQSwECLQAUAAYACAAAACEATDfNeNoAAAAKAQAADwAAAAAAAAAAAAAAAAAVBAAAZHJz&#10;L2Rvd25yZXYueG1sUEsFBgAAAAAEAAQA8wAAABwFAAAAAA==&#10;" filled="f" stroked="f">
                      <v:textbox inset="2.16pt,1.44pt,0,1.44pt">
                        <w:txbxContent>
                          <w:p w14:paraId="66A2E0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6512" behindDoc="0" locked="0" layoutInCell="1" allowOverlap="1" wp14:anchorId="53CDBD5B" wp14:editId="16E62334">
                      <wp:simplePos x="0" y="0"/>
                      <wp:positionH relativeFrom="column">
                        <wp:posOffset>-63500</wp:posOffset>
                      </wp:positionH>
                      <wp:positionV relativeFrom="paragraph">
                        <wp:posOffset>355600</wp:posOffset>
                      </wp:positionV>
                      <wp:extent cx="1003300" cy="762000"/>
                      <wp:effectExtent l="0" t="0" r="0" b="0"/>
                      <wp:wrapNone/>
                      <wp:docPr id="5744" name="Rectangle 5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AEA28C-1229-6D44-9FDD-B58D1C809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B5C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DBD5B" id="Rectangle 5744" o:spid="_x0000_s2475" style="position:absolute;margin-left:-5pt;margin-top:28pt;width:79pt;height:60pt;z-index:2514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CBCxD7sBAABMAwAADgAAAAAAAAAAAAAAAAAuAgAAZHJzL2Uy&#10;b0RvYy54bWxQSwECLQAUAAYACAAAACEATDfNeNoAAAAKAQAADwAAAAAAAAAAAAAAAAAVBAAAZHJz&#10;L2Rvd25yZXYueG1sUEsFBgAAAAAEAAQA8wAAABwFAAAAAA==&#10;" filled="f" stroked="f">
                      <v:textbox inset="2.16pt,1.44pt,0,1.44pt">
                        <w:txbxContent>
                          <w:p w14:paraId="39AB5C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7536" behindDoc="0" locked="0" layoutInCell="1" allowOverlap="1" wp14:anchorId="15E13EE3" wp14:editId="7D363864">
                      <wp:simplePos x="0" y="0"/>
                      <wp:positionH relativeFrom="column">
                        <wp:posOffset>-63500</wp:posOffset>
                      </wp:positionH>
                      <wp:positionV relativeFrom="paragraph">
                        <wp:posOffset>355600</wp:posOffset>
                      </wp:positionV>
                      <wp:extent cx="1003300" cy="762000"/>
                      <wp:effectExtent l="0" t="0" r="0" b="0"/>
                      <wp:wrapNone/>
                      <wp:docPr id="5743" name="Rectangle 5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8EED-F091-224A-A1ED-8F5D4D3C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C86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13EE3" id="Rectangle 5743" o:spid="_x0000_s2476" style="position:absolute;margin-left:-5pt;margin-top:28pt;width:79pt;height:60pt;z-index:2514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0yY5LsBAABMAwAADgAAAAAAAAAAAAAAAAAuAgAAZHJzL2Uy&#10;b0RvYy54bWxQSwECLQAUAAYACAAAACEATDfNeNoAAAAKAQAADwAAAAAAAAAAAAAAAAAVBAAAZHJz&#10;L2Rvd25yZXYueG1sUEsFBgAAAAAEAAQA8wAAABwFAAAAAA==&#10;" filled="f" stroked="f">
                      <v:textbox inset="2.16pt,1.44pt,0,1.44pt">
                        <w:txbxContent>
                          <w:p w14:paraId="752C86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8560" behindDoc="0" locked="0" layoutInCell="1" allowOverlap="1" wp14:anchorId="241E61CB" wp14:editId="3C9A8030">
                      <wp:simplePos x="0" y="0"/>
                      <wp:positionH relativeFrom="column">
                        <wp:posOffset>-63500</wp:posOffset>
                      </wp:positionH>
                      <wp:positionV relativeFrom="paragraph">
                        <wp:posOffset>355600</wp:posOffset>
                      </wp:positionV>
                      <wp:extent cx="1003300" cy="762000"/>
                      <wp:effectExtent l="0" t="0" r="0" b="0"/>
                      <wp:wrapNone/>
                      <wp:docPr id="5742" name="Rectangle 5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682D5-0DD2-6F47-90D7-81467F464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4D1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E61CB" id="Rectangle 5742" o:spid="_x0000_s2477" style="position:absolute;margin-left:-5pt;margin-top:28pt;width:79pt;height:60pt;z-index:2514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zyGwPugEAAEwDAAAOAAAAAAAAAAAAAAAAAC4CAABkcnMvZTJv&#10;RG9jLnhtbFBLAQItABQABgAIAAAAIQBMN8142gAAAAoBAAAPAAAAAAAAAAAAAAAAABQEAABkcnMv&#10;ZG93bnJldi54bWxQSwUGAAAAAAQABADzAAAAGwUAAAAA&#10;" filled="f" stroked="f">
                      <v:textbox inset="2.16pt,1.44pt,0,1.44pt">
                        <w:txbxContent>
                          <w:p w14:paraId="4644D1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59584" behindDoc="0" locked="0" layoutInCell="1" allowOverlap="1" wp14:anchorId="0E348A4E" wp14:editId="10AA9626">
                      <wp:simplePos x="0" y="0"/>
                      <wp:positionH relativeFrom="column">
                        <wp:posOffset>-63500</wp:posOffset>
                      </wp:positionH>
                      <wp:positionV relativeFrom="paragraph">
                        <wp:posOffset>355600</wp:posOffset>
                      </wp:positionV>
                      <wp:extent cx="1003300" cy="762000"/>
                      <wp:effectExtent l="0" t="0" r="0" b="0"/>
                      <wp:wrapNone/>
                      <wp:docPr id="5741" name="Rectangle 5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F09E-4367-6447-AC61-AF3F43BF3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E9F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48A4E" id="Rectangle 5741" o:spid="_x0000_s2478" style="position:absolute;margin-left:-5pt;margin-top:28pt;width:79pt;height:60pt;z-index:2514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kIA6LsBAABMAwAADgAAAAAAAAAAAAAAAAAuAgAAZHJzL2Uy&#10;b0RvYy54bWxQSwECLQAUAAYACAAAACEATDfNeNoAAAAKAQAADwAAAAAAAAAAAAAAAAAVBAAAZHJz&#10;L2Rvd25yZXYueG1sUEsFBgAAAAAEAAQA8wAAABwFAAAAAA==&#10;" filled="f" stroked="f">
                      <v:textbox inset="2.16pt,1.44pt,0,1.44pt">
                        <w:txbxContent>
                          <w:p w14:paraId="444E9F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0608" behindDoc="0" locked="0" layoutInCell="1" allowOverlap="1" wp14:anchorId="7B4EF20A" wp14:editId="1EA8595A">
                      <wp:simplePos x="0" y="0"/>
                      <wp:positionH relativeFrom="column">
                        <wp:posOffset>-63500</wp:posOffset>
                      </wp:positionH>
                      <wp:positionV relativeFrom="paragraph">
                        <wp:posOffset>355600</wp:posOffset>
                      </wp:positionV>
                      <wp:extent cx="1003300" cy="762000"/>
                      <wp:effectExtent l="0" t="0" r="0" b="0"/>
                      <wp:wrapNone/>
                      <wp:docPr id="5740" name="Rectangle 5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09A069-07AA-B542-876B-47E0F2234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2A71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EF20A" id="Rectangle 5740" o:spid="_x0000_s2479" style="position:absolute;margin-left:-5pt;margin-top:28pt;width:79pt;height:60pt;z-index:2514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QDuw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b1dLFMhxi1P6&#10;gbpx1w2KnLO9kVLl+Wa9xhBbLHsJz3CJIrqZ/KTB5i/SIlPR+HTVWE2JCExuFpt1jQ8JPFotNwv0&#10;sUv1Xhwgpm/KW5IdRgGhFGX58SGm89W3K1iXwZyfz16a9lMhM1/eLt6w7r08IUdc0vSERg9+ZFQM&#10;JlAy4uAZja8HDoqS4btDZZvVctHgppRgvm7WuMF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sb0A7sBAABMAwAADgAAAAAAAAAAAAAAAAAuAgAAZHJzL2Uy&#10;b0RvYy54bWxQSwECLQAUAAYACAAAACEATDfNeNoAAAAKAQAADwAAAAAAAAAAAAAAAAAVBAAAZHJz&#10;L2Rvd25yZXYueG1sUEsFBgAAAAAEAAQA8wAAABwFAAAAAA==&#10;" filled="f" stroked="f">
                      <v:textbox inset="2.16pt,1.44pt,0,1.44pt">
                        <w:txbxContent>
                          <w:p w14:paraId="062A71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1632" behindDoc="0" locked="0" layoutInCell="1" allowOverlap="1" wp14:anchorId="3B78A4F1" wp14:editId="1E5C83D3">
                      <wp:simplePos x="0" y="0"/>
                      <wp:positionH relativeFrom="column">
                        <wp:posOffset>-63500</wp:posOffset>
                      </wp:positionH>
                      <wp:positionV relativeFrom="paragraph">
                        <wp:posOffset>355600</wp:posOffset>
                      </wp:positionV>
                      <wp:extent cx="1003300" cy="762000"/>
                      <wp:effectExtent l="0" t="0" r="0" b="0"/>
                      <wp:wrapNone/>
                      <wp:docPr id="5739" name="Rectangle 5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AF52-DAC3-584D-ACB6-13F9119F7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3C1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8A4F1" id="Rectangle 5739" o:spid="_x0000_s2480" style="position:absolute;margin-left:-5pt;margin-top:28pt;width:79pt;height:60pt;z-index:2514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ie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b1eLDSWOW5zS&#10;D9SNu25Q5JztjZQqzzfrNYbYYtlLeIZLFNHN5CcNNn+RFpmKxqerxmpKRGBys9isa5yEwKPVcrNA&#10;H7tU78UBYvqmvCXZYRQQSlGWHx9iOl99u4J1Gcz5+eylaT8VMvPl7fIN697LE3LEJU1PaPTgR0bF&#10;YAIlIw6e0fh64KAoGb47VLZZLRcNbkoJ5utmjRsMJUDU+49Z7kTvcZdEAkoOAUzXI+CiUcGFIyvM&#10;LuuVd+JjXNC//wS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nuSJ68AQAATAMAAA4AAAAAAAAAAAAAAAAALgIAAGRycy9l&#10;Mm9Eb2MueG1sUEsBAi0AFAAGAAgAAAAhAEw3zXjaAAAACgEAAA8AAAAAAAAAAAAAAAAAFgQAAGRy&#10;cy9kb3ducmV2LnhtbFBLBQYAAAAABAAEAPMAAAAdBQAAAAA=&#10;" filled="f" stroked="f">
                      <v:textbox inset="2.16pt,1.44pt,0,1.44pt">
                        <w:txbxContent>
                          <w:p w14:paraId="2EA3C1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2656" behindDoc="0" locked="0" layoutInCell="1" allowOverlap="1" wp14:anchorId="5E39FA0F" wp14:editId="713B0B6E">
                      <wp:simplePos x="0" y="0"/>
                      <wp:positionH relativeFrom="column">
                        <wp:posOffset>-63500</wp:posOffset>
                      </wp:positionH>
                      <wp:positionV relativeFrom="paragraph">
                        <wp:posOffset>355600</wp:posOffset>
                      </wp:positionV>
                      <wp:extent cx="1003300" cy="762000"/>
                      <wp:effectExtent l="0" t="0" r="0" b="0"/>
                      <wp:wrapNone/>
                      <wp:docPr id="5738" name="Rectangle 5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73F50-357A-8D43-AB14-3139AADFC0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4A3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9FA0F" id="Rectangle 5738" o:spid="_x0000_s2481" style="position:absolute;margin-left:-5pt;margin-top:28pt;width:79pt;height:60pt;z-index:2514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Wq8dbsBAABMAwAADgAAAAAAAAAAAAAAAAAuAgAAZHJzL2Uy&#10;b0RvYy54bWxQSwECLQAUAAYACAAAACEATDfNeNoAAAAKAQAADwAAAAAAAAAAAAAAAAAVBAAAZHJz&#10;L2Rvd25yZXYueG1sUEsFBgAAAAAEAAQA8wAAABwFAAAAAA==&#10;" filled="f" stroked="f">
                      <v:textbox inset="2.16pt,1.44pt,0,1.44pt">
                        <w:txbxContent>
                          <w:p w14:paraId="66D4A3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3680" behindDoc="0" locked="0" layoutInCell="1" allowOverlap="1" wp14:anchorId="01327014" wp14:editId="07025F26">
                      <wp:simplePos x="0" y="0"/>
                      <wp:positionH relativeFrom="column">
                        <wp:posOffset>-63500</wp:posOffset>
                      </wp:positionH>
                      <wp:positionV relativeFrom="paragraph">
                        <wp:posOffset>355600</wp:posOffset>
                      </wp:positionV>
                      <wp:extent cx="1003300" cy="762000"/>
                      <wp:effectExtent l="0" t="0" r="0" b="0"/>
                      <wp:wrapNone/>
                      <wp:docPr id="5737" name="Rectangle 5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31C54-9346-E746-9D33-7C08359D7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3F7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27014" id="Rectangle 5737" o:spid="_x0000_s2482" style="position:absolute;margin-left:-5pt;margin-top:28pt;width:79pt;height:60pt;z-index:2514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FDvAEAAEw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u9ViRYnjFqf0&#10;A3XjrhsUOWd7I6XK8816jSG2WPYSnuESRXQz+UmDzV+kRaai8emqsZoSEZjcLDbrGich8Gi13CzQ&#10;xy7Ve3GAmL4ob0l2GAWEUpTlx28xna++XcG6DOb8fPbStJ8Kmfny7v4N697LE3LEJU1PaPTgR0bF&#10;YAIlIw6e0fjrwEFRMnx1qGyzWi4a3JQSzNfNGjcYSoCo9x+z3Ine4y6JBJQcApiuR8BFo4ILR1aY&#10;XdYr78THuKB//w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KqqgUO8AQAATAMAAA4AAAAAAAAAAAAAAAAALgIAAGRycy9l&#10;Mm9Eb2MueG1sUEsBAi0AFAAGAAgAAAAhAEw3zXjaAAAACgEAAA8AAAAAAAAAAAAAAAAAFgQAAGRy&#10;cy9kb3ducmV2LnhtbFBLBQYAAAAABAAEAPMAAAAdBQAAAAA=&#10;" filled="f" stroked="f">
                      <v:textbox inset="2.16pt,1.44pt,0,1.44pt">
                        <w:txbxContent>
                          <w:p w14:paraId="1C53F7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4704" behindDoc="0" locked="0" layoutInCell="1" allowOverlap="1" wp14:anchorId="0108EAE9" wp14:editId="4E288ACD">
                      <wp:simplePos x="0" y="0"/>
                      <wp:positionH relativeFrom="column">
                        <wp:posOffset>-63500</wp:posOffset>
                      </wp:positionH>
                      <wp:positionV relativeFrom="paragraph">
                        <wp:posOffset>355600</wp:posOffset>
                      </wp:positionV>
                      <wp:extent cx="1003300" cy="762000"/>
                      <wp:effectExtent l="0" t="0" r="0" b="0"/>
                      <wp:wrapNone/>
                      <wp:docPr id="5736" name="Rectangle 5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6553C-DCD2-F447-B5E1-C697E39F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3DA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8EAE9" id="Rectangle 5736" o:spid="_x0000_s2483" style="position:absolute;margin-left:-5pt;margin-top:28pt;width:79pt;height:60pt;z-index:2514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WovAEAAEw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u9XinhLHLU7p&#10;B+rGXTcocs72RkqV55v1GkNssewlPMMliuhm8pMGm79Ii0xF49NVYzUlIjC5WWzWNU5C4NFquVmg&#10;j12q9+IAMX1R3pLsMAoIpSjLj99iOl99u4J1Gcz5+eylaT8VMvPl3eoN697LE3LEJU1PaPTgR0bF&#10;YAIlIw6e0fjrwEFRMnx1qGyzWi4a3JQSzNfNGjcYSoCo9x+z3Ine4y6JBJQcApiuR8BFo4ILR1aY&#10;XdYr78THuKB//w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OYudai8AQAATAMAAA4AAAAAAAAAAAAAAAAALgIAAGRycy9l&#10;Mm9Eb2MueG1sUEsBAi0AFAAGAAgAAAAhAEw3zXjaAAAACgEAAA8AAAAAAAAAAAAAAAAAFgQAAGRy&#10;cy9kb3ducmV2LnhtbFBLBQYAAAAABAAEAPMAAAAdBQAAAAA=&#10;" filled="f" stroked="f">
                      <v:textbox inset="2.16pt,1.44pt,0,1.44pt">
                        <w:txbxContent>
                          <w:p w14:paraId="78C3DA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5728" behindDoc="0" locked="0" layoutInCell="1" allowOverlap="1" wp14:anchorId="0461CBBB" wp14:editId="36D185D3">
                      <wp:simplePos x="0" y="0"/>
                      <wp:positionH relativeFrom="column">
                        <wp:posOffset>-63500</wp:posOffset>
                      </wp:positionH>
                      <wp:positionV relativeFrom="paragraph">
                        <wp:posOffset>355600</wp:posOffset>
                      </wp:positionV>
                      <wp:extent cx="1003300" cy="762000"/>
                      <wp:effectExtent l="0" t="0" r="0" b="0"/>
                      <wp:wrapNone/>
                      <wp:docPr id="5735" name="Rectangle 5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63363-9937-5D4F-9C01-9898FD0CFF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13F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1CBBB" id="Rectangle 5735" o:spid="_x0000_s2484" style="position:absolute;margin-left:-5pt;margin-top:28pt;width:79pt;height:60pt;z-index:2514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IGLW8AQAATAMAAA4AAAAAAAAAAAAAAAAALgIAAGRycy9l&#10;Mm9Eb2MueG1sUEsBAi0AFAAGAAgAAAAhAEw3zXjaAAAACgEAAA8AAAAAAAAAAAAAAAAAFgQAAGRy&#10;cy9kb3ducmV2LnhtbFBLBQYAAAAABAAEAPMAAAAdBQAAAAA=&#10;" filled="f" stroked="f">
                      <v:textbox inset="2.16pt,1.44pt,0,1.44pt">
                        <w:txbxContent>
                          <w:p w14:paraId="15113F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6752" behindDoc="0" locked="0" layoutInCell="1" allowOverlap="1" wp14:anchorId="1F07AEAB" wp14:editId="04C4A6BF">
                      <wp:simplePos x="0" y="0"/>
                      <wp:positionH relativeFrom="column">
                        <wp:posOffset>-63500</wp:posOffset>
                      </wp:positionH>
                      <wp:positionV relativeFrom="paragraph">
                        <wp:posOffset>355600</wp:posOffset>
                      </wp:positionV>
                      <wp:extent cx="1003300" cy="762000"/>
                      <wp:effectExtent l="0" t="0" r="0" b="0"/>
                      <wp:wrapNone/>
                      <wp:docPr id="5734" name="Rectangle 5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ACEA2-7EBD-4840-A08C-9CB0CF24B1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879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7AEAB" id="Rectangle 5734" o:spid="_x0000_s2485" style="position:absolute;margin-left:-5pt;margin-top:28pt;width:79pt;height:60pt;z-index:2514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xe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b1eLJSWOW5zS&#10;D9SNu25Q5JztjZQqzzfrNYbYYtlLeIZLFNHN5CcNNn+RFpmKxqerxmpKRGBys9isa5yEwKPVcrNA&#10;H7tU78UBYvqmvCXZYRQQSlGWHx9iOl99u4J1Gcz5+eylaT8VMvPl7eYN697LE3LEJU1PaPTgR0bF&#10;YAIlIw6e0fh64KAoGb47VLZZLRcNbkoJ5utmjRsMJUDU+49Z7kTvcZdEAkoOAUzXI+CiUcGFIyvM&#10;LuuVd+JjXNC//wS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BNM7F68AQAATAMAAA4AAAAAAAAAAAAAAAAALgIAAGRycy9l&#10;Mm9Eb2MueG1sUEsBAi0AFAAGAAgAAAAhAEw3zXjaAAAACgEAAA8AAAAAAAAAAAAAAAAAFgQAAGRy&#10;cy9kb3ducmV2LnhtbFBLBQYAAAAABAAEAPMAAAAdBQAAAAA=&#10;" filled="f" stroked="f">
                      <v:textbox inset="2.16pt,1.44pt,0,1.44pt">
                        <w:txbxContent>
                          <w:p w14:paraId="6AC879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7776" behindDoc="0" locked="0" layoutInCell="1" allowOverlap="1" wp14:anchorId="073DB1F3" wp14:editId="64E07278">
                      <wp:simplePos x="0" y="0"/>
                      <wp:positionH relativeFrom="column">
                        <wp:posOffset>-63500</wp:posOffset>
                      </wp:positionH>
                      <wp:positionV relativeFrom="paragraph">
                        <wp:posOffset>355600</wp:posOffset>
                      </wp:positionV>
                      <wp:extent cx="1003300" cy="762000"/>
                      <wp:effectExtent l="0" t="0" r="0" b="0"/>
                      <wp:wrapNone/>
                      <wp:docPr id="5733" name="Rectangle 5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5BB0A-C1B6-C242-B973-B2703CA3CF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CDA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DB1F3" id="Rectangle 5733" o:spid="_x0000_s2486" style="position:absolute;margin-left:-5pt;margin-top:28pt;width:79pt;height:60pt;z-index:25146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DmDXea8AQAATAMAAA4AAAAAAAAAAAAAAAAALgIAAGRycy9l&#10;Mm9Eb2MueG1sUEsBAi0AFAAGAAgAAAAhAEw3zXjaAAAACgEAAA8AAAAAAAAAAAAAAAAAFgQAAGRy&#10;cy9kb3ducmV2LnhtbFBLBQYAAAAABAAEAPMAAAAdBQAAAAA=&#10;" filled="f" stroked="f">
                      <v:textbox inset="2.16pt,1.44pt,0,1.44pt">
                        <w:txbxContent>
                          <w:p w14:paraId="78ACDA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8800" behindDoc="0" locked="0" layoutInCell="1" allowOverlap="1" wp14:anchorId="11945278" wp14:editId="022C7627">
                      <wp:simplePos x="0" y="0"/>
                      <wp:positionH relativeFrom="column">
                        <wp:posOffset>-63500</wp:posOffset>
                      </wp:positionH>
                      <wp:positionV relativeFrom="paragraph">
                        <wp:posOffset>355600</wp:posOffset>
                      </wp:positionV>
                      <wp:extent cx="1003300" cy="762000"/>
                      <wp:effectExtent l="0" t="0" r="0" b="0"/>
                      <wp:wrapNone/>
                      <wp:docPr id="5732" name="Rectangle 5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EB1A9-1509-3E4F-BE5D-2DEA6BBF8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4A4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45278" id="Rectangle 5732" o:spid="_x0000_s2487" style="position:absolute;margin-left:-5pt;margin-top:28pt;width:79pt;height:60pt;z-index:2514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1B6kNugEAAEwDAAAOAAAAAAAAAAAAAAAAAC4CAABkcnMvZTJv&#10;RG9jLnhtbFBLAQItABQABgAIAAAAIQBMN8142gAAAAoBAAAPAAAAAAAAAAAAAAAAABQEAABkcnMv&#10;ZG93bnJldi54bWxQSwUGAAAAAAQABADzAAAAGwUAAAAA&#10;" filled="f" stroked="f">
                      <v:textbox inset="2.16pt,1.44pt,0,1.44pt">
                        <w:txbxContent>
                          <w:p w14:paraId="32A4A4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69824" behindDoc="0" locked="0" layoutInCell="1" allowOverlap="1" wp14:anchorId="7EBD5E40" wp14:editId="41D5C446">
                      <wp:simplePos x="0" y="0"/>
                      <wp:positionH relativeFrom="column">
                        <wp:posOffset>-63500</wp:posOffset>
                      </wp:positionH>
                      <wp:positionV relativeFrom="paragraph">
                        <wp:posOffset>355600</wp:posOffset>
                      </wp:positionV>
                      <wp:extent cx="1003300" cy="762000"/>
                      <wp:effectExtent l="0" t="0" r="0" b="0"/>
                      <wp:wrapNone/>
                      <wp:docPr id="5731" name="Rectangle 5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83995-5AAB-B948-A2AC-2515DAD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F47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D5E40" id="Rectangle 5731" o:spid="_x0000_s2488" style="position:absolute;margin-left:-5pt;margin-top:28pt;width:79pt;height:60pt;z-index:2514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4I3F6rsBAABMAwAADgAAAAAAAAAAAAAAAAAuAgAAZHJzL2Uy&#10;b0RvYy54bWxQSwECLQAUAAYACAAAACEATDfNeNoAAAAKAQAADwAAAAAAAAAAAAAAAAAVBAAAZHJz&#10;L2Rvd25yZXYueG1sUEsFBgAAAAAEAAQA8wAAABwFAAAAAA==&#10;" filled="f" stroked="f">
                      <v:textbox inset="2.16pt,1.44pt,0,1.44pt">
                        <w:txbxContent>
                          <w:p w14:paraId="777F47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70848" behindDoc="0" locked="0" layoutInCell="1" allowOverlap="1" wp14:anchorId="40D7881F" wp14:editId="278DED2C">
                      <wp:simplePos x="0" y="0"/>
                      <wp:positionH relativeFrom="column">
                        <wp:posOffset>-63500</wp:posOffset>
                      </wp:positionH>
                      <wp:positionV relativeFrom="paragraph">
                        <wp:posOffset>355600</wp:posOffset>
                      </wp:positionV>
                      <wp:extent cx="1003300" cy="762000"/>
                      <wp:effectExtent l="0" t="0" r="0" b="0"/>
                      <wp:wrapNone/>
                      <wp:docPr id="5730" name="Rectangle 5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BA24A0-AA17-AA49-87EB-9DB65CCAB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9E0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7881F" id="Rectangle 5730" o:spid="_x0000_s2489" style="position:absolute;margin-left:-5pt;margin-top:28pt;width:79pt;height:60pt;z-index:2514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EBuw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fly3KJDjFqf0&#10;HXXjrh8VuWQHI6XK8816TSF2WPYcnuAaRXQz+VmDzV+kReai8fmmsZoTEZjctttNjQ8JPFqvti36&#10;2KV6LQ4Q02flLckOo4BQirL89DWmy9WXK1iXwVyez16aD3Mhs1zdtS9YD16ekSMuaXpEo0c/MSpG&#10;EyiZcPCMxl9HDoqS8YtDZZv1qm1wU0qw3DQb3GAoAaI+vM1yJwaPuyQSUHIMYPoBAReNCi4cWWF2&#10;Xa+8E2/jgv71J9j/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AkxAbsBAABMAwAADgAAAAAAAAAAAAAAAAAuAgAAZHJzL2Uy&#10;b0RvYy54bWxQSwECLQAUAAYACAAAACEATDfNeNoAAAAKAQAADwAAAAAAAAAAAAAAAAAVBAAAZHJz&#10;L2Rvd25yZXYueG1sUEsFBgAAAAAEAAQA8wAAABwFAAAAAA==&#10;" filled="f" stroked="f">
                      <v:textbox inset="2.16pt,1.44pt,0,1.44pt">
                        <w:txbxContent>
                          <w:p w14:paraId="2F99E0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71872" behindDoc="0" locked="0" layoutInCell="1" allowOverlap="1" wp14:anchorId="0AD077A5" wp14:editId="7A8AB36E">
                      <wp:simplePos x="0" y="0"/>
                      <wp:positionH relativeFrom="column">
                        <wp:posOffset>-63500</wp:posOffset>
                      </wp:positionH>
                      <wp:positionV relativeFrom="paragraph">
                        <wp:posOffset>355600</wp:posOffset>
                      </wp:positionV>
                      <wp:extent cx="1003300" cy="762000"/>
                      <wp:effectExtent l="0" t="0" r="0" b="0"/>
                      <wp:wrapNone/>
                      <wp:docPr id="5729" name="Rectangle 5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C036-2FFD-7146-8ACA-57E14AD935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7D2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077A5" id="Rectangle 5729" o:spid="_x0000_s2490" style="position:absolute;margin-left:-5pt;margin-top:28pt;width:79pt;height:60pt;z-index:2514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Gy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1fNhhLHLU7p&#10;B+rGXTcocs72RkqV55v1GkNssewlPMMliuhm8pMGm79Ii0xF49NVYzUlIjC5WWzWNU5C4NFquVmg&#10;j12q9+IAMX1V3pLsMAoIpSjLj48xna++XcG6DOb8fPbStJ8KmfnybvmGde/lCTnikqYnNHrwI6Ni&#10;MIGSEQfPaHw9cFCUDN8cKtuslosGN6UE83Wzxg2GEiDq/ccsd6L3uEsiASWHAKbrEXDRqODCkRVm&#10;l/XKO/ExLujff4Ldb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OuEUbK8AQAATAMAAA4AAAAAAAAAAAAAAAAALgIAAGRycy9l&#10;Mm9Eb2MueG1sUEsBAi0AFAAGAAgAAAAhAEw3zXjaAAAACgEAAA8AAAAAAAAAAAAAAAAAFgQAAGRy&#10;cy9kb3ducmV2LnhtbFBLBQYAAAAABAAEAPMAAAAdBQAAAAA=&#10;" filled="f" stroked="f">
                      <v:textbox inset="2.16pt,1.44pt,0,1.44pt">
                        <w:txbxContent>
                          <w:p w14:paraId="6017D2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72896" behindDoc="0" locked="0" layoutInCell="1" allowOverlap="1" wp14:anchorId="36126F88" wp14:editId="7C4D95E2">
                      <wp:simplePos x="0" y="0"/>
                      <wp:positionH relativeFrom="column">
                        <wp:posOffset>-63500</wp:posOffset>
                      </wp:positionH>
                      <wp:positionV relativeFrom="paragraph">
                        <wp:posOffset>355600</wp:posOffset>
                      </wp:positionV>
                      <wp:extent cx="1003300" cy="762000"/>
                      <wp:effectExtent l="0" t="0" r="0" b="0"/>
                      <wp:wrapNone/>
                      <wp:docPr id="5728" name="Rectangle 5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D27CA-ACB5-1543-90AD-332584A86B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AEA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26F88" id="Rectangle 5728" o:spid="_x0000_s2491" style="position:absolute;margin-left:-5pt;margin-top:28pt;width:79pt;height:60pt;z-index:2514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VZuwEAAEw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u1WDs3Lc4pR+&#10;oG7cdYMi52xvpFR5vlmvMcQWy17CM1yiiG4mP2mw+Yu0yFQ0Pl01VlMiApObxWZd4yQEHq2WmwX6&#10;2KV6Lw4Q0xflLckOo4BQirL8+C2m89W3K1iXwZyfz16a9lMhM1/e371h3Xt5Qo64pOkJjR78yKgY&#10;TKBkxMEzGn8dOChKhq8OlW1Wy0WDm1KC+bpZoyp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wClWbsBAABMAwAADgAAAAAAAAAAAAAAAAAuAgAAZHJzL2Uy&#10;b0RvYy54bWxQSwECLQAUAAYACAAAACEATDfNeNoAAAAKAQAADwAAAAAAAAAAAAAAAAAVBAAAZHJz&#10;L2Rvd25yZXYueG1sUEsFBgAAAAAEAAQA8wAAABwFAAAAAA==&#10;" filled="f" stroked="f">
                      <v:textbox inset="2.16pt,1.44pt,0,1.44pt">
                        <w:txbxContent>
                          <w:p w14:paraId="06CAEA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73920" behindDoc="0" locked="0" layoutInCell="1" allowOverlap="1" wp14:anchorId="477C0B5E" wp14:editId="7CCCF02F">
                      <wp:simplePos x="0" y="0"/>
                      <wp:positionH relativeFrom="column">
                        <wp:posOffset>-63500</wp:posOffset>
                      </wp:positionH>
                      <wp:positionV relativeFrom="paragraph">
                        <wp:posOffset>355600</wp:posOffset>
                      </wp:positionV>
                      <wp:extent cx="1003300" cy="762000"/>
                      <wp:effectExtent l="0" t="0" r="0" b="0"/>
                      <wp:wrapNone/>
                      <wp:docPr id="5727" name="Rectangle 5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F9171-B17C-6A49-B41B-CA925ECBA0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DAE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C0B5E" id="Rectangle 5727" o:spid="_x0000_s2492" style="position:absolute;margin-left:-5pt;margin-top:28pt;width:79pt;height:60pt;z-index:2514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hv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T087pZU+K4xSn9&#10;RN246wZFLtneSKnyfLNeY4gtlj2FR7hGEd1MftJg8xdpkalofL5prKZEBCa3i+2mxkkIPFovtwv0&#10;sUv1Whwgpq/KW5IdRgGhFGX56XtMl6svV7Aug7k8n700HaZCZr5crV6wHrw8I0dc0vSARg9+ZFQM&#10;JlAy4uAZjb+PHBQlwzeHyjbr5aLBTSnBfNNscIOhBIj68DbLneg97pJIQMkxgOl6BFw0KrhwZIXZ&#10;db3yTryNC/rXn2D/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MCYb7sBAABMAwAADgAAAAAAAAAAAAAAAAAuAgAAZHJzL2Uy&#10;b0RvYy54bWxQSwECLQAUAAYACAAAACEATDfNeNoAAAAKAQAADwAAAAAAAAAAAAAAAAAVBAAAZHJz&#10;L2Rvd25yZXYueG1sUEsFBgAAAAAEAAQA8wAAABwFAAAAAA==&#10;" filled="f" stroked="f">
                      <v:textbox inset="2.16pt,1.44pt,0,1.44pt">
                        <w:txbxContent>
                          <w:p w14:paraId="5E6DAE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74944" behindDoc="0" locked="0" layoutInCell="1" allowOverlap="1" wp14:anchorId="5D272F83" wp14:editId="435698EB">
                      <wp:simplePos x="0" y="0"/>
                      <wp:positionH relativeFrom="column">
                        <wp:posOffset>-63500</wp:posOffset>
                      </wp:positionH>
                      <wp:positionV relativeFrom="paragraph">
                        <wp:posOffset>355600</wp:posOffset>
                      </wp:positionV>
                      <wp:extent cx="1003300" cy="762000"/>
                      <wp:effectExtent l="0" t="0" r="0" b="0"/>
                      <wp:wrapNone/>
                      <wp:docPr id="5726" name="Rectangle 5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8CB4C-4277-6B42-8876-A4B45A4A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1F6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72F83" id="Rectangle 5726" o:spid="_x0000_s2493" style="position:absolute;margin-left:-5pt;margin-top:28pt;width:79pt;height:60pt;z-index:2514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yE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T087pZUeK4xSn9&#10;RN246wZFLtneSKnyfLNeY4gtlj2FR7hGEd1MftJg8xdpkalofL5prKZEBCa3i+2mxkkIPFovtwv0&#10;sUv1Whwgpq/KW5IdRgGhFGX56XtMl6svV7Aug7k8n700HaZCZr5crV+wHrw8I0dc0vSARg9+ZFQM&#10;JlAy4uAZjb+PHBQlwzeHyjbr5aLBTSnBfNNscIOhBIj68DbLneg97pJIQMkxgOl6BFw0KrhwZIXZ&#10;db3yTryNC/rXn2D/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ERshLsBAABMAwAADgAAAAAAAAAAAAAAAAAuAgAAZHJzL2Uy&#10;b0RvYy54bWxQSwECLQAUAAYACAAAACEATDfNeNoAAAAKAQAADwAAAAAAAAAAAAAAAAAVBAAAZHJz&#10;L2Rvd25yZXYueG1sUEsFBgAAAAAEAAQA8wAAABwFAAAAAA==&#10;" filled="f" stroked="f">
                      <v:textbox inset="2.16pt,1.44pt,0,1.44pt">
                        <w:txbxContent>
                          <w:p w14:paraId="3221F6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75968" behindDoc="0" locked="0" layoutInCell="1" allowOverlap="1" wp14:anchorId="6C355186" wp14:editId="54857FEF">
                      <wp:simplePos x="0" y="0"/>
                      <wp:positionH relativeFrom="column">
                        <wp:posOffset>-63500</wp:posOffset>
                      </wp:positionH>
                      <wp:positionV relativeFrom="paragraph">
                        <wp:posOffset>355600</wp:posOffset>
                      </wp:positionV>
                      <wp:extent cx="1003300" cy="762000"/>
                      <wp:effectExtent l="0" t="0" r="0" b="0"/>
                      <wp:wrapNone/>
                      <wp:docPr id="5725" name="Rectangle 5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0187B-1F8F-BD41-A1C9-CFB6A6E879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2BC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55186" id="Rectangle 5725" o:spid="_x0000_s2494" style="position:absolute;margin-left:-5pt;margin-top:28pt;width:79pt;height:60pt;z-index:2514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aIBmbsBAABMAwAADgAAAAAAAAAAAAAAAAAuAgAAZHJzL2Uy&#10;b0RvYy54bWxQSwECLQAUAAYACAAAACEATDfNeNoAAAAKAQAADwAAAAAAAAAAAAAAAAAVBAAAZHJz&#10;L2Rvd25yZXYueG1sUEsFBgAAAAAEAAQA8wAAABwFAAAAAA==&#10;" filled="f" stroked="f">
                      <v:textbox inset="2.16pt,1.44pt,0,1.44pt">
                        <w:txbxContent>
                          <w:p w14:paraId="62C2BC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76992" behindDoc="0" locked="0" layoutInCell="1" allowOverlap="1" wp14:anchorId="2089D037" wp14:editId="62058008">
                      <wp:simplePos x="0" y="0"/>
                      <wp:positionH relativeFrom="column">
                        <wp:posOffset>-63500</wp:posOffset>
                      </wp:positionH>
                      <wp:positionV relativeFrom="paragraph">
                        <wp:posOffset>355600</wp:posOffset>
                      </wp:positionV>
                      <wp:extent cx="1003300" cy="762000"/>
                      <wp:effectExtent l="0" t="0" r="0" b="0"/>
                      <wp:wrapNone/>
                      <wp:docPr id="5724" name="Rectangle 5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206567-0CBA-1B4E-85BC-372448F5A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2EA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9D037" id="Rectangle 5724" o:spid="_x0000_s2495" style="position:absolute;margin-left:-5pt;margin-top:28pt;width:79pt;height:60pt;z-index:2514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Vy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1fNkhLHLU7p&#10;B+rGXTcocs72RkqV55v1GkNssewlPMMliuhm8pMGm79Ii0xF49NVYzUlIjC5WWzWNU5C4NFquVmg&#10;j12q9+IAMX1V3pLsMAoIpSjLj48xna++XcG6DOb8fPbStJ8KmfnybvOGde/lCTnikqYnNHrwI6Ni&#10;MIGSEQfPaHw9cFCUDN8cKtuslosGN6UE83Wzxg2GEiDq/ccsd6L3uEsiASWHAKbrEXDRqODCkRVm&#10;l/XKO/ExLujff4Ldb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Em9XK8AQAATAMAAA4AAAAAAAAAAAAAAAAALgIAAGRycy9l&#10;Mm9Eb2MueG1sUEsBAi0AFAAGAAgAAAAhAEw3zXjaAAAACgEAAA8AAAAAAAAAAAAAAAAAFgQAAGRy&#10;cy9kb3ducmV2LnhtbFBLBQYAAAAABAAEAPMAAAAdBQAAAAA=&#10;" filled="f" stroked="f">
                      <v:textbox inset="2.16pt,1.44pt,0,1.44pt">
                        <w:txbxContent>
                          <w:p w14:paraId="4772EA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78016" behindDoc="0" locked="0" layoutInCell="1" allowOverlap="1" wp14:anchorId="080D99A3" wp14:editId="0CCBB6D1">
                      <wp:simplePos x="0" y="0"/>
                      <wp:positionH relativeFrom="column">
                        <wp:posOffset>-63500</wp:posOffset>
                      </wp:positionH>
                      <wp:positionV relativeFrom="paragraph">
                        <wp:posOffset>355600</wp:posOffset>
                      </wp:positionV>
                      <wp:extent cx="1003300" cy="762000"/>
                      <wp:effectExtent l="0" t="0" r="0" b="0"/>
                      <wp:wrapNone/>
                      <wp:docPr id="5723" name="Rectangle 5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A0C68-4054-2D42-A7E2-B228D0B788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739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D99A3" id="Rectangle 5723" o:spid="_x0000_s2496" style="position:absolute;margin-left:-5pt;margin-top:28pt;width:79pt;height:60pt;z-index:2514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AZ63Jm8AQAATAMAAA4AAAAAAAAAAAAAAAAALgIAAGRycy9l&#10;Mm9Eb2MueG1sUEsBAi0AFAAGAAgAAAAhAEw3zXjaAAAACgEAAA8AAAAAAAAAAAAAAAAAFgQAAGRy&#10;cy9kb3ducmV2LnhtbFBLBQYAAAAABAAEAPMAAAAdBQAAAAA=&#10;" filled="f" stroked="f">
                      <v:textbox inset="2.16pt,1.44pt,0,1.44pt">
                        <w:txbxContent>
                          <w:p w14:paraId="18E739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79040" behindDoc="0" locked="0" layoutInCell="1" allowOverlap="1" wp14:anchorId="7E313707" wp14:editId="41191635">
                      <wp:simplePos x="0" y="0"/>
                      <wp:positionH relativeFrom="column">
                        <wp:posOffset>-63500</wp:posOffset>
                      </wp:positionH>
                      <wp:positionV relativeFrom="paragraph">
                        <wp:posOffset>355600</wp:posOffset>
                      </wp:positionV>
                      <wp:extent cx="1003300" cy="762000"/>
                      <wp:effectExtent l="0" t="0" r="0" b="0"/>
                      <wp:wrapNone/>
                      <wp:docPr id="5722" name="Rectangle 5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A3C19A-000C-3346-92D5-1F66407A6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034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13707" id="Rectangle 5722" o:spid="_x0000_s2497" style="position:absolute;margin-left:-5pt;margin-top:28pt;width:79pt;height:60pt;z-index:2514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K/ihyugEAAEwDAAAOAAAAAAAAAAAAAAAAAC4CAABkcnMvZTJv&#10;RG9jLnhtbFBLAQItABQABgAIAAAAIQBMN8142gAAAAoBAAAPAAAAAAAAAAAAAAAAABQEAABkcnMv&#10;ZG93bnJldi54bWxQSwUGAAAAAAQABADzAAAAGwUAAAAA&#10;" filled="f" stroked="f">
                      <v:textbox inset="2.16pt,1.44pt,0,1.44pt">
                        <w:txbxContent>
                          <w:p w14:paraId="365034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0064" behindDoc="0" locked="0" layoutInCell="1" allowOverlap="1" wp14:anchorId="7A75C318" wp14:editId="12CA79BD">
                      <wp:simplePos x="0" y="0"/>
                      <wp:positionH relativeFrom="column">
                        <wp:posOffset>-63500</wp:posOffset>
                      </wp:positionH>
                      <wp:positionV relativeFrom="paragraph">
                        <wp:posOffset>355600</wp:posOffset>
                      </wp:positionV>
                      <wp:extent cx="1003300" cy="762000"/>
                      <wp:effectExtent l="0" t="0" r="0" b="0"/>
                      <wp:wrapNone/>
                      <wp:docPr id="5721" name="Rectangle 5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BD07-7E66-9042-9C48-547F4CAFC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48F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5C318" id="Rectangle 5721" o:spid="_x0000_s2498" style="position:absolute;margin-left:-5pt;margin-top:28pt;width:79pt;height:60pt;z-index:2514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SV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3XbUOK4xSn9&#10;QN2460dFLtnBSKnyfLNeU4gdlj2FR7hGEd1MftZg8xdpkblofL5prOZEBCa3y+2mxkkIPFqvtkv0&#10;sUv1Whwgpi/KW5IdRgGhFGX56VtMl6svV7Aug7k8n700H+ZCplmt2xesBy/PyBGXND2g0aOfGBWj&#10;CZRMOHhG468jB0XJ+NWhsu16tW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3RElbsBAABMAwAADgAAAAAAAAAAAAAAAAAuAgAAZHJzL2Uy&#10;b0RvYy54bWxQSwECLQAUAAYACAAAACEATDfNeNoAAAAKAQAADwAAAAAAAAAAAAAAAAAVBAAAZHJz&#10;L2Rvd25yZXYueG1sUEsFBgAAAAAEAAQA8wAAABwFAAAAAA==&#10;" filled="f" stroked="f">
                      <v:textbox inset="2.16pt,1.44pt,0,1.44pt">
                        <w:txbxContent>
                          <w:p w14:paraId="3D648F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1088" behindDoc="0" locked="0" layoutInCell="1" allowOverlap="1" wp14:anchorId="7CAD119C" wp14:editId="16899897">
                      <wp:simplePos x="0" y="0"/>
                      <wp:positionH relativeFrom="column">
                        <wp:posOffset>-63500</wp:posOffset>
                      </wp:positionH>
                      <wp:positionV relativeFrom="paragraph">
                        <wp:posOffset>355600</wp:posOffset>
                      </wp:positionV>
                      <wp:extent cx="1003300" cy="762000"/>
                      <wp:effectExtent l="0" t="0" r="0" b="0"/>
                      <wp:wrapNone/>
                      <wp:docPr id="5720" name="Rectangle 5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A0723-5366-5447-8293-07F5908F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266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D119C" id="Rectangle 5720" o:spid="_x0000_s2499" style="position:absolute;margin-left:-5pt;margin-top:28pt;width:79pt;height:60pt;z-index:2514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B+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r6sGBXLc4pR+&#10;o27cdYMi52xvpFR5vlmvMcQWyx7DA1yiiG4mP2mw+Yu0yFQ0Pl01VlMiApObxWZd40MCj1bLzQJ9&#10;7FK9FQeI6bvylmSHUUAoRVl+/BnT+errFazLYM7PZy9N+6mQmS9Xi1esey9PyBGXNN2j0YMfGRWD&#10;CZSMOHhG48uBg6Jk+OFQ2Wa1XDS4KSWYr5s1bjCUAFHv32e5E73HXRIJKDkEMF2PgItGBReOrDC7&#10;rFfeifdxQf/2E+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k/CwfrsBAABMAwAADgAAAAAAAAAAAAAAAAAuAgAAZHJzL2Uy&#10;b0RvYy54bWxQSwECLQAUAAYACAAAACEATDfNeNoAAAAKAQAADwAAAAAAAAAAAAAAAAAVBAAAZHJz&#10;L2Rvd25yZXYueG1sUEsFBgAAAAAEAAQA8wAAABwFAAAAAA==&#10;" filled="f" stroked="f">
                      <v:textbox inset="2.16pt,1.44pt,0,1.44pt">
                        <w:txbxContent>
                          <w:p w14:paraId="135266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2112" behindDoc="0" locked="0" layoutInCell="1" allowOverlap="1" wp14:anchorId="37AFA9B4" wp14:editId="690E37DA">
                      <wp:simplePos x="0" y="0"/>
                      <wp:positionH relativeFrom="column">
                        <wp:posOffset>-63500</wp:posOffset>
                      </wp:positionH>
                      <wp:positionV relativeFrom="paragraph">
                        <wp:posOffset>355600</wp:posOffset>
                      </wp:positionV>
                      <wp:extent cx="1003300" cy="762000"/>
                      <wp:effectExtent l="0" t="0" r="0" b="0"/>
                      <wp:wrapNone/>
                      <wp:docPr id="5719" name="Rectangle 5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581D3-51A9-6842-880D-359A7888D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44F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FA9B4" id="Rectangle 5719" o:spid="_x0000_s2500" style="position:absolute;margin-left:-5pt;margin-top:28pt;width:79pt;height:60pt;z-index:2514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th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3WzpcRxi1P6&#10;gbpx14+KXLKDkVLl+Wa9phA7LHsKj3CNIrqZ/KzB5i/SInPR+HzTWM2JCExul9tNjZMQeLRebZfo&#10;Y5fqtThATF+UtyQ7jAJCKcry07eYLldfrmBdBnN5PntpPsyFTLNar16wHrw8I0dc0vSARo9+YlSM&#10;JlAy4eAZjb+OHBQl41eHyrbr1bLFTSlBs2k3uMFQAkR9eJvlTgwed0kkoOQYwPQDAi4aFVw4ssLs&#10;ul55J97GBf3r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9xxLYbsBAABMAwAADgAAAAAAAAAAAAAAAAAuAgAAZHJzL2Uy&#10;b0RvYy54bWxQSwECLQAUAAYACAAAACEATDfNeNoAAAAKAQAADwAAAAAAAAAAAAAAAAAVBAAAZHJz&#10;L2Rvd25yZXYueG1sUEsFBgAAAAAEAAQA8wAAABwFAAAAAA==&#10;" filled="f" stroked="f">
                      <v:textbox inset="2.16pt,1.44pt,0,1.44pt">
                        <w:txbxContent>
                          <w:p w14:paraId="25C44F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3136" behindDoc="0" locked="0" layoutInCell="1" allowOverlap="1" wp14:anchorId="6181A1C0" wp14:editId="452730BF">
                      <wp:simplePos x="0" y="0"/>
                      <wp:positionH relativeFrom="column">
                        <wp:posOffset>-63500</wp:posOffset>
                      </wp:positionH>
                      <wp:positionV relativeFrom="paragraph">
                        <wp:posOffset>355600</wp:posOffset>
                      </wp:positionV>
                      <wp:extent cx="1003300" cy="762000"/>
                      <wp:effectExtent l="0" t="0" r="0" b="0"/>
                      <wp:wrapNone/>
                      <wp:docPr id="5718" name="Rectangle 5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785F1B-8411-094C-BA25-4D4D0DDCAE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7BC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1A1C0" id="Rectangle 5718" o:spid="_x0000_s2501" style="position:absolute;margin-left:-5pt;margin-top:28pt;width:79pt;height:60pt;z-index:2514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u5i/irsBAABMAwAADgAAAAAAAAAAAAAAAAAuAgAAZHJzL2Uy&#10;b0RvYy54bWxQSwECLQAUAAYACAAAACEATDfNeNoAAAAKAQAADwAAAAAAAAAAAAAAAAAVBAAAZHJz&#10;L2Rvd25yZXYueG1sUEsFBgAAAAAEAAQA8wAAABwFAAAAAA==&#10;" filled="f" stroked="f">
                      <v:textbox inset="2.16pt,1.44pt,0,1.44pt">
                        <w:txbxContent>
                          <w:p w14:paraId="7197BC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4160" behindDoc="0" locked="0" layoutInCell="1" allowOverlap="1" wp14:anchorId="0B85DBBE" wp14:editId="294BBF06">
                      <wp:simplePos x="0" y="0"/>
                      <wp:positionH relativeFrom="column">
                        <wp:posOffset>-63500</wp:posOffset>
                      </wp:positionH>
                      <wp:positionV relativeFrom="paragraph">
                        <wp:posOffset>355600</wp:posOffset>
                      </wp:positionV>
                      <wp:extent cx="1003300" cy="762000"/>
                      <wp:effectExtent l="0" t="0" r="0" b="0"/>
                      <wp:wrapNone/>
                      <wp:docPr id="5717" name="Rectangle 5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2BE5F-3B66-014E-A0CD-4898A20AE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965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5DBBE" id="Rectangle 5717" o:spid="_x0000_s2502" style="position:absolute;margin-left:-5pt;margin-top:28pt;width:79pt;height:60pt;z-index:2514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FiCvLsBAABMAwAADgAAAAAAAAAAAAAAAAAuAgAAZHJzL2Uy&#10;b0RvYy54bWxQSwECLQAUAAYACAAAACEATDfNeNoAAAAKAQAADwAAAAAAAAAAAAAAAAAVBAAAZHJz&#10;L2Rvd25yZXYueG1sUEsFBgAAAAAEAAQA8wAAABwFAAAAAA==&#10;" filled="f" stroked="f">
                      <v:textbox inset="2.16pt,1.44pt,0,1.44pt">
                        <w:txbxContent>
                          <w:p w14:paraId="203965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5184" behindDoc="0" locked="0" layoutInCell="1" allowOverlap="1" wp14:anchorId="59EC0918" wp14:editId="4F25B53C">
                      <wp:simplePos x="0" y="0"/>
                      <wp:positionH relativeFrom="column">
                        <wp:posOffset>-63500</wp:posOffset>
                      </wp:positionH>
                      <wp:positionV relativeFrom="paragraph">
                        <wp:posOffset>355600</wp:posOffset>
                      </wp:positionV>
                      <wp:extent cx="1003300" cy="762000"/>
                      <wp:effectExtent l="0" t="0" r="0" b="0"/>
                      <wp:wrapNone/>
                      <wp:docPr id="5716" name="Rectangle 5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2F4C3-BB7A-644A-8645-506F50A25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700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C0918" id="Rectangle 5716" o:spid="_x0000_s2503" style="position:absolute;margin-left:-5pt;margin-top:28pt;width:79pt;height:60pt;z-index:2514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Nx2V7sBAABMAwAADgAAAAAAAAAAAAAAAAAuAgAAZHJzL2Uy&#10;b0RvYy54bWxQSwECLQAUAAYACAAAACEATDfNeNoAAAAKAQAADwAAAAAAAAAAAAAAAAAVBAAAZHJz&#10;L2Rvd25yZXYueG1sUEsFBgAAAAAEAAQA8wAAABwFAAAAAA==&#10;" filled="f" stroked="f">
                      <v:textbox inset="2.16pt,1.44pt,0,1.44pt">
                        <w:txbxContent>
                          <w:p w14:paraId="63A700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6208" behindDoc="0" locked="0" layoutInCell="1" allowOverlap="1" wp14:anchorId="74A69EA1" wp14:editId="37206C8B">
                      <wp:simplePos x="0" y="0"/>
                      <wp:positionH relativeFrom="column">
                        <wp:posOffset>-63500</wp:posOffset>
                      </wp:positionH>
                      <wp:positionV relativeFrom="paragraph">
                        <wp:posOffset>355600</wp:posOffset>
                      </wp:positionV>
                      <wp:extent cx="1003300" cy="762000"/>
                      <wp:effectExtent l="0" t="0" r="0" b="0"/>
                      <wp:wrapNone/>
                      <wp:docPr id="5715" name="Rectangle 5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FCCD59-D709-AA4D-AB7D-EC95F479A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CAAF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69EA1" id="Rectangle 5715" o:spid="_x0000_s2504" style="position:absolute;margin-left:-5pt;margin-top:28pt;width:79pt;height:60pt;z-index:2514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ITobSrsBAABMAwAADgAAAAAAAAAAAAAAAAAuAgAAZHJzL2Uy&#10;b0RvYy54bWxQSwECLQAUAAYACAAAACEATDfNeNoAAAAKAQAADwAAAAAAAAAAAAAAAAAVBAAAZHJz&#10;L2Rvd25yZXYueG1sUEsFBgAAAAAEAAQA8wAAABwFAAAAAA==&#10;" filled="f" stroked="f">
                      <v:textbox inset="2.16pt,1.44pt,0,1.44pt">
                        <w:txbxContent>
                          <w:p w14:paraId="28CAAF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7232" behindDoc="0" locked="0" layoutInCell="1" allowOverlap="1" wp14:anchorId="71F0D341" wp14:editId="3EE55EBF">
                      <wp:simplePos x="0" y="0"/>
                      <wp:positionH relativeFrom="column">
                        <wp:posOffset>-63500</wp:posOffset>
                      </wp:positionH>
                      <wp:positionV relativeFrom="paragraph">
                        <wp:posOffset>355600</wp:posOffset>
                      </wp:positionV>
                      <wp:extent cx="1003300" cy="762000"/>
                      <wp:effectExtent l="0" t="0" r="0" b="0"/>
                      <wp:wrapNone/>
                      <wp:docPr id="5714" name="Rectangle 5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FE4AB-FB67-964B-9C86-9BDFCA3FB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089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0D341" id="Rectangle 5714" o:spid="_x0000_s2505" style="position:absolute;margin-left:-5pt;margin-top:28pt;width:79pt;height:60pt;z-index:2514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h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3WzosRxi1P6&#10;gbpx14+KXLKDkVLl+Wa9phA7LHsKj3CNIrqZ/KzB5i/SInPR+HzTWM2JCExul9tNjZMQeLRebZfo&#10;Y5fqtThATF+UtyQ7jAJCKcry07eYLldfrmBdBnN5PntpPsyFTLNab1+wHrw8I0dc0vSARo9+YlSM&#10;JlAy4eAZjb+OHBQl41eHyrbr1bLFTSlBs2k3uMFQAkR9eJvlTgwed0kkoOQYwPQDAi4aFVw4ssLs&#10;ul55J97GBf3r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b7vobsBAABMAwAADgAAAAAAAAAAAAAAAAAuAgAAZHJzL2Uy&#10;b0RvYy54bWxQSwECLQAUAAYACAAAACEATDfNeNoAAAAKAQAADwAAAAAAAAAAAAAAAAAVBAAAZHJz&#10;L2Rvd25yZXYueG1sUEsFBgAAAAAEAAQA8wAAABwFAAAAAA==&#10;" filled="f" stroked="f">
                      <v:textbox inset="2.16pt,1.44pt,0,1.44pt">
                        <w:txbxContent>
                          <w:p w14:paraId="360089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8256" behindDoc="0" locked="0" layoutInCell="1" allowOverlap="1" wp14:anchorId="0070A23A" wp14:editId="7C0C4091">
                      <wp:simplePos x="0" y="0"/>
                      <wp:positionH relativeFrom="column">
                        <wp:posOffset>-63500</wp:posOffset>
                      </wp:positionH>
                      <wp:positionV relativeFrom="paragraph">
                        <wp:posOffset>355600</wp:posOffset>
                      </wp:positionV>
                      <wp:extent cx="1003300" cy="762000"/>
                      <wp:effectExtent l="0" t="0" r="0" b="0"/>
                      <wp:wrapNone/>
                      <wp:docPr id="5713" name="Rectangle 5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43CEB-A7B3-A743-8D7F-986DEECA0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D65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0A23A" id="Rectangle 5713" o:spid="_x0000_s2506" style="position:absolute;margin-left:-5pt;margin-top:28pt;width:79pt;height:60pt;z-index:2514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MgcfCu8AQAATAMAAA4AAAAAAAAAAAAAAAAALgIAAGRycy9l&#10;Mm9Eb2MueG1sUEsBAi0AFAAGAAgAAAAhAEw3zXjaAAAACgEAAA8AAAAAAAAAAAAAAAAAFgQAAGRy&#10;cy9kb3ducmV2LnhtbFBLBQYAAAAABAAEAPMAAAAdBQAAAAA=&#10;" filled="f" stroked="f">
                      <v:textbox inset="2.16pt,1.44pt,0,1.44pt">
                        <w:txbxContent>
                          <w:p w14:paraId="7A4D65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89280" behindDoc="0" locked="0" layoutInCell="1" allowOverlap="1" wp14:anchorId="7D15EF0A" wp14:editId="4D803B75">
                      <wp:simplePos x="0" y="0"/>
                      <wp:positionH relativeFrom="column">
                        <wp:posOffset>-63500</wp:posOffset>
                      </wp:positionH>
                      <wp:positionV relativeFrom="paragraph">
                        <wp:posOffset>355600</wp:posOffset>
                      </wp:positionV>
                      <wp:extent cx="1003300" cy="762000"/>
                      <wp:effectExtent l="0" t="0" r="0" b="0"/>
                      <wp:wrapNone/>
                      <wp:docPr id="5712" name="Rectangle 5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72796-6EC2-3C40-AB39-BED12F11A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BC6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5EF0A" id="Rectangle 5712" o:spid="_x0000_s2507" style="position:absolute;margin-left:-5pt;margin-top:28pt;width:79pt;height:60pt;z-index:2514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EmIjAugEAAEwDAAAOAAAAAAAAAAAAAAAAAC4CAABkcnMvZTJv&#10;RG9jLnhtbFBLAQItABQABgAIAAAAIQBMN8142gAAAAoBAAAPAAAAAAAAAAAAAAAAABQEAABkcnMv&#10;ZG93bnJldi54bWxQSwUGAAAAAAQABADzAAAAGwUAAAAA&#10;" filled="f" stroked="f">
                      <v:textbox inset="2.16pt,1.44pt,0,1.44pt">
                        <w:txbxContent>
                          <w:p w14:paraId="274BC6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0304" behindDoc="0" locked="0" layoutInCell="1" allowOverlap="1" wp14:anchorId="4B75D5D7" wp14:editId="029966E3">
                      <wp:simplePos x="0" y="0"/>
                      <wp:positionH relativeFrom="column">
                        <wp:posOffset>-63500</wp:posOffset>
                      </wp:positionH>
                      <wp:positionV relativeFrom="paragraph">
                        <wp:posOffset>355600</wp:posOffset>
                      </wp:positionV>
                      <wp:extent cx="1003300" cy="762000"/>
                      <wp:effectExtent l="0" t="0" r="0" b="0"/>
                      <wp:wrapNone/>
                      <wp:docPr id="5711" name="Rectangle 5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DD0E8-685E-6B44-B62C-A026669D4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792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5D5D7" id="Rectangle 5711" o:spid="_x0000_s2508" style="position:absolute;margin-left:-5pt;margin-top:28pt;width:79pt;height:60pt;z-index:2514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Qn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j9uq4qShy3OKXf&#10;qBt3vZHknB1018l5vrNeY4gtlj2GB7hEEd2Z/KTAzl+kRaas8emqsZwSEZjcLDdNiZMQeLRebZbo&#10;Y5firThATN+lt2R2GAWEkpXlx58xna++XsG6Gcz5+dlL037KZKpVU79i3fvuhBxxSdM9GmX8yKgw&#10;OlAy4uAZjS8HDpIS88OhsvV6taxxU3JQNXWDGww5QNT791nuxOBxl0QCSg4BdD8g4KxRxoUjy8wu&#10;6zXvxPs4o3/7CXZ/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RLkJ7sBAABMAwAADgAAAAAAAAAAAAAAAAAuAgAAZHJzL2Uy&#10;b0RvYy54bWxQSwECLQAUAAYACAAAACEATDfNeNoAAAAKAQAADwAAAAAAAAAAAAAAAAAVBAAAZHJz&#10;L2Rvd25yZXYueG1sUEsFBgAAAAAEAAQA8wAAABwFAAAAAA==&#10;" filled="f" stroked="f">
                      <v:textbox inset="2.16pt,1.44pt,0,1.44pt">
                        <w:txbxContent>
                          <w:p w14:paraId="1C3792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1328" behindDoc="0" locked="0" layoutInCell="1" allowOverlap="1" wp14:anchorId="520CB468" wp14:editId="4C71DE7D">
                      <wp:simplePos x="0" y="0"/>
                      <wp:positionH relativeFrom="column">
                        <wp:posOffset>-63500</wp:posOffset>
                      </wp:positionH>
                      <wp:positionV relativeFrom="paragraph">
                        <wp:posOffset>355600</wp:posOffset>
                      </wp:positionV>
                      <wp:extent cx="1003300" cy="762000"/>
                      <wp:effectExtent l="0" t="0" r="0" b="0"/>
                      <wp:wrapNone/>
                      <wp:docPr id="5710" name="Rectangle 5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F72B5-3F15-6444-8DBC-8773211B12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ABB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CB468" id="Rectangle 5710" o:spid="_x0000_s2509" style="position:absolute;margin-left:-5pt;margin-top:28pt;width:79pt;height:60pt;z-index:2514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ZYQzLsBAABMAwAADgAAAAAAAAAAAAAAAAAuAgAAZHJzL2Uy&#10;b0RvYy54bWxQSwECLQAUAAYACAAAACEATDfNeNoAAAAKAQAADwAAAAAAAAAAAAAAAAAVBAAAZHJz&#10;L2Rvd25yZXYueG1sUEsFBgAAAAAEAAQA8wAAABwFAAAAAA==&#10;" filled="f" stroked="f">
                      <v:textbox inset="2.16pt,1.44pt,0,1.44pt">
                        <w:txbxContent>
                          <w:p w14:paraId="487ABB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2352" behindDoc="0" locked="0" layoutInCell="1" allowOverlap="1" wp14:anchorId="477130AF" wp14:editId="5C658A28">
                      <wp:simplePos x="0" y="0"/>
                      <wp:positionH relativeFrom="column">
                        <wp:posOffset>-63500</wp:posOffset>
                      </wp:positionH>
                      <wp:positionV relativeFrom="paragraph">
                        <wp:posOffset>355600</wp:posOffset>
                      </wp:positionV>
                      <wp:extent cx="1003300" cy="762000"/>
                      <wp:effectExtent l="0" t="0" r="0" b="0"/>
                      <wp:wrapNone/>
                      <wp:docPr id="5709" name="Rectangle 5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D610ED-BB6E-C849-9BDD-C6F77F6FF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191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130AF" id="Rectangle 5709" o:spid="_x0000_s2510" style="position:absolute;margin-left:-5pt;margin-top:28pt;width:79pt;height:60pt;z-index:2514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B/uwEAAEw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Hzf1lhLHLU7p&#10;B+rG3WAkuWRH3fcyzzfrNYXYYdlTeIRrFNHN5GcFNn+RFpmLxuebxnJORGByu9q2NU5C4NFmvV2h&#10;j12q1+IAMX2R3pLsMAoIpSjLT99iulx9uYJ1Gczl+eyl+TAXMst1u37BevD9GTnikqYHNMr4iVFh&#10;dKBkwsEzGn8dOUhKzFeHyjab9arBTSnBsm1a3GAoAaI+vM1yJ0aPuyQSUHIMoIcRAReNCi4cWWF2&#10;Xa+8E2/jgv71J9j/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htwf7sBAABMAwAADgAAAAAAAAAAAAAAAAAuAgAAZHJzL2Uy&#10;b0RvYy54bWxQSwECLQAUAAYACAAAACEATDfNeNoAAAAKAQAADwAAAAAAAAAAAAAAAAAVBAAAZHJz&#10;L2Rvd25yZXYueG1sUEsFBgAAAAAEAAQA8wAAABwFAAAAAA==&#10;" filled="f" stroked="f">
                      <v:textbox inset="2.16pt,1.44pt,0,1.44pt">
                        <w:txbxContent>
                          <w:p w14:paraId="1C4191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3376" behindDoc="0" locked="0" layoutInCell="1" allowOverlap="1" wp14:anchorId="3E71FF8A" wp14:editId="36653743">
                      <wp:simplePos x="0" y="0"/>
                      <wp:positionH relativeFrom="column">
                        <wp:posOffset>-63500</wp:posOffset>
                      </wp:positionH>
                      <wp:positionV relativeFrom="paragraph">
                        <wp:posOffset>355600</wp:posOffset>
                      </wp:positionV>
                      <wp:extent cx="1003300" cy="762000"/>
                      <wp:effectExtent l="0" t="0" r="0" b="0"/>
                      <wp:wrapNone/>
                      <wp:docPr id="5708" name="Rectangle 5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4E3515-EE4C-324D-B330-4B0A7E7D1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9DB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1FF8A" id="Rectangle 5708" o:spid="_x0000_s2511" style="position:absolute;margin-left:-5pt;margin-top:28pt;width:79pt;height:60pt;z-index:2514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SUuw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3m1qnJXjFqf0&#10;HXXjrh8VuWQHI6XK8816TSF2WPYcnuAaRXQz+VmDzV+kReai8fmmsZoTEZjcrrZtjZMQeLRZb1fo&#10;Y5fqtThATJ+VtyQ7jAJCKcry09eYLldfrmBdBnN5PntpPsyFzHLd3r1gPXh5Ro64pOkRjR79xKgY&#10;TaBkwsEzGn8dOShKxi8OlW0261WDm1KCZdu0qAq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Vp+ElLsBAABMAwAADgAAAAAAAAAAAAAAAAAuAgAAZHJzL2Uy&#10;b0RvYy54bWxQSwECLQAUAAYACAAAACEATDfNeNoAAAAKAQAADwAAAAAAAAAAAAAAAAAVBAAAZHJz&#10;L2Rvd25yZXYueG1sUEsFBgAAAAAEAAQA8wAAABwFAAAAAA==&#10;" filled="f" stroked="f">
                      <v:textbox inset="2.16pt,1.44pt,0,1.44pt">
                        <w:txbxContent>
                          <w:p w14:paraId="16B9DB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4400" behindDoc="0" locked="0" layoutInCell="1" allowOverlap="1" wp14:anchorId="6405CEEB" wp14:editId="4DDFF572">
                      <wp:simplePos x="0" y="0"/>
                      <wp:positionH relativeFrom="column">
                        <wp:posOffset>-63500</wp:posOffset>
                      </wp:positionH>
                      <wp:positionV relativeFrom="paragraph">
                        <wp:posOffset>355600</wp:posOffset>
                      </wp:positionV>
                      <wp:extent cx="1003300" cy="762000"/>
                      <wp:effectExtent l="0" t="0" r="0" b="0"/>
                      <wp:wrapNone/>
                      <wp:docPr id="5707" name="Rectangle 5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740C05-15DA-CB42-A11D-E4ADA7CB9F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66F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5CEEB" id="Rectangle 5707" o:spid="_x0000_s2512" style="position:absolute;margin-left:-5pt;margin-top:28pt;width:79pt;height:60pt;z-index:2514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mi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P27qDSWOW5zS&#10;d9SNu35U5JIdjJQqzzfrNYXYYdlzeIJrFNHN5GcNNn+RFpmLxuebxmpORGByu9q2NU5C4NFmvV2h&#10;j12q1+IAMX1W3pLsMAoIpSjLT19julx9uYJ1Gczl+eyl+TAXMst1e/eC9eDlGTnikqZHNHr0E6Ni&#10;NIGSCQfPaPx15KAoGb84VLbZrFcNbkoJlm3T4gZDCRD14W2WOzF43CWRgJJjANMPCLhoVHDhyAqz&#10;63rlnXgbF/SvP8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DlfuaK8AQAATAMAAA4AAAAAAAAAAAAAAAAALgIAAGRycy9l&#10;Mm9Eb2MueG1sUEsBAi0AFAAGAAgAAAAhAEw3zXjaAAAACgEAAA8AAAAAAAAAAAAAAAAAFgQAAGRy&#10;cy9kb3ducmV2LnhtbFBLBQYAAAAABAAEAPMAAAAdBQAAAAA=&#10;" filled="f" stroked="f">
                      <v:textbox inset="2.16pt,1.44pt,0,1.44pt">
                        <w:txbxContent>
                          <w:p w14:paraId="0C966F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5424" behindDoc="0" locked="0" layoutInCell="1" allowOverlap="1" wp14:anchorId="23D7FBB8" wp14:editId="2FE08B80">
                      <wp:simplePos x="0" y="0"/>
                      <wp:positionH relativeFrom="column">
                        <wp:posOffset>-63500</wp:posOffset>
                      </wp:positionH>
                      <wp:positionV relativeFrom="paragraph">
                        <wp:posOffset>355600</wp:posOffset>
                      </wp:positionV>
                      <wp:extent cx="1003300" cy="762000"/>
                      <wp:effectExtent l="0" t="0" r="0" b="0"/>
                      <wp:wrapNone/>
                      <wp:docPr id="5706" name="Rectangle 5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F83321-982A-3D42-98B7-C3D203DD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A7B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7FBB8" id="Rectangle 5706" o:spid="_x0000_s2513" style="position:absolute;margin-left:-5pt;margin-top:28pt;width:79pt;height:60pt;z-index:2514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01J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P27qO0octzil&#10;76gbd/2oyCU7GClVnm/Wawqxw7Ln8ATXKKKbyc8abP4iLTIXjc83jdWciMDkdrVta5yEwKPNertC&#10;H7tUr8UBYvqsvCXZYRQQSlGWn77GdLn6cgXrMpjL89lL82EuZJbrdvOC9eDlGTnikqZHNHr0E6Ni&#10;NIGSCQfPaPx15KAoGb84VLbZrFcNbkoJlm3T4gZDCRD14W2WOzF43CWRgJJjANMPCLhoVHDhyAqz&#10;63rlnXgbF/SvP8H+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XbTUm8AQAATAMAAA4AAAAAAAAAAAAAAAAALgIAAGRycy9l&#10;Mm9Eb2MueG1sUEsBAi0AFAAGAAgAAAAhAEw3zXjaAAAACgEAAA8AAAAAAAAAAAAAAAAAFgQAAGRy&#10;cy9kb3ducmV2LnhtbFBLBQYAAAAABAAEAPMAAAAdBQAAAAA=&#10;" filled="f" stroked="f">
                      <v:textbox inset="2.16pt,1.44pt,0,1.44pt">
                        <w:txbxContent>
                          <w:p w14:paraId="30DA7B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6448" behindDoc="0" locked="0" layoutInCell="1" allowOverlap="1" wp14:anchorId="5454762E" wp14:editId="4746A3E5">
                      <wp:simplePos x="0" y="0"/>
                      <wp:positionH relativeFrom="column">
                        <wp:posOffset>-63500</wp:posOffset>
                      </wp:positionH>
                      <wp:positionV relativeFrom="paragraph">
                        <wp:posOffset>355600</wp:posOffset>
                      </wp:positionV>
                      <wp:extent cx="1003300" cy="762000"/>
                      <wp:effectExtent l="0" t="0" r="0" b="0"/>
                      <wp:wrapNone/>
                      <wp:docPr id="5705" name="Rectangle 5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11EDA-83AC-D34C-A742-164AAACEC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D54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4762E" id="Rectangle 5705" o:spid="_x0000_s2514" style="position:absolute;margin-left:-5pt;margin-top:28pt;width:79pt;height:60pt;z-index:2514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zD0gVLsBAABMAwAADgAAAAAAAAAAAAAAAAAuAgAAZHJzL2Uy&#10;b0RvYy54bWxQSwECLQAUAAYACAAAACEATDfNeNoAAAAKAQAADwAAAAAAAAAAAAAAAAAVBAAAZHJz&#10;L2Rvd25yZXYueG1sUEsFBgAAAAAEAAQA8wAAABwFAAAAAA==&#10;" filled="f" stroked="f">
                      <v:textbox inset="2.16pt,1.44pt,0,1.44pt">
                        <w:txbxContent>
                          <w:p w14:paraId="054D54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7472" behindDoc="0" locked="0" layoutInCell="1" allowOverlap="1" wp14:anchorId="7C0A5238" wp14:editId="330119DE">
                      <wp:simplePos x="0" y="0"/>
                      <wp:positionH relativeFrom="column">
                        <wp:posOffset>-63500</wp:posOffset>
                      </wp:positionH>
                      <wp:positionV relativeFrom="paragraph">
                        <wp:posOffset>355600</wp:posOffset>
                      </wp:positionV>
                      <wp:extent cx="1003300" cy="762000"/>
                      <wp:effectExtent l="0" t="0" r="0" b="0"/>
                      <wp:wrapNone/>
                      <wp:docPr id="5704" name="Rectangle 5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D7BC0-D9D2-114B-B003-3E441D40E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72D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A5238" id="Rectangle 5704" o:spid="_x0000_s2515" style="position:absolute;margin-left:-5pt;margin-top:28pt;width:79pt;height:60pt;z-index:2514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S/uwEAAEw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Hzf1mhLHLU7p&#10;B+rG3WAkuWRH3fcyzzfrNYXYYdlTeIRrFNHN5GcFNn+RFpmLxuebxnJORGByu9q2NU5C4NFmvV2h&#10;j12q1+IAMX2R3pLsMAoIpSjLT99iulx9uYJ1Gczl+eyl+TAXMst1u33BevD9GTnikqYHNMr4iVFh&#10;dKBkwsEzGn8dOUhKzFeHyjab9arBTSnBsm1a3GAoAaI+vM1yJ0aPuyQSUHIMoIcRAReNCi4cWWF2&#10;Xa+8E2/jgv71J9j/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LnUv7sBAABMAwAADgAAAAAAAAAAAAAAAAAuAgAAZHJzL2Uy&#10;b0RvYy54bWxQSwECLQAUAAYACAAAACEATDfNeNoAAAAKAQAADwAAAAAAAAAAAAAAAAAVBAAAZHJz&#10;L2Rvd25yZXYueG1sUEsFBgAAAAAEAAQA8wAAABwFAAAAAA==&#10;" filled="f" stroked="f">
                      <v:textbox inset="2.16pt,1.44pt,0,1.44pt">
                        <w:txbxContent>
                          <w:p w14:paraId="59D72D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8496" behindDoc="0" locked="0" layoutInCell="1" allowOverlap="1" wp14:anchorId="4C4A264D" wp14:editId="53AC2AD8">
                      <wp:simplePos x="0" y="0"/>
                      <wp:positionH relativeFrom="column">
                        <wp:posOffset>-63500</wp:posOffset>
                      </wp:positionH>
                      <wp:positionV relativeFrom="paragraph">
                        <wp:posOffset>355600</wp:posOffset>
                      </wp:positionV>
                      <wp:extent cx="1003300" cy="762000"/>
                      <wp:effectExtent l="0" t="0" r="0" b="0"/>
                      <wp:wrapNone/>
                      <wp:docPr id="5703" name="Rectangle 5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C1119C-7554-A947-996B-B206888E0C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5B4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A264D" id="Rectangle 5703" o:spid="_x0000_s2516" style="position:absolute;margin-left:-5pt;margin-top:28pt;width:79pt;height:60pt;z-index:2514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Pfl/VS8AQAATAMAAA4AAAAAAAAAAAAAAAAALgIAAGRycy9l&#10;Mm9Eb2MueG1sUEsBAi0AFAAGAAgAAAAhAEw3zXjaAAAACgEAAA8AAAAAAAAAAAAAAAAAFgQAAGRy&#10;cy9kb3ducmV2LnhtbFBLBQYAAAAABAAEAPMAAAAdBQAAAAA=&#10;" filled="f" stroked="f">
                      <v:textbox inset="2.16pt,1.44pt,0,1.44pt">
                        <w:txbxContent>
                          <w:p w14:paraId="5DE5B4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499520" behindDoc="0" locked="0" layoutInCell="1" allowOverlap="1" wp14:anchorId="0EF47644" wp14:editId="5369C15B">
                      <wp:simplePos x="0" y="0"/>
                      <wp:positionH relativeFrom="column">
                        <wp:posOffset>-63500</wp:posOffset>
                      </wp:positionH>
                      <wp:positionV relativeFrom="paragraph">
                        <wp:posOffset>355600</wp:posOffset>
                      </wp:positionV>
                      <wp:extent cx="1003300" cy="762000"/>
                      <wp:effectExtent l="0" t="0" r="0" b="0"/>
                      <wp:wrapNone/>
                      <wp:docPr id="5702" name="Rectangle 5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668608-5DF3-7D4F-B23B-9725924E2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907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47644" id="Rectangle 5702" o:spid="_x0000_s2517" style="position:absolute;margin-left:-5pt;margin-top:28pt;width:79pt;height:60pt;z-index:2514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7YQm/ugEAAEwDAAAOAAAAAAAAAAAAAAAAAC4CAABkcnMvZTJv&#10;RG9jLnhtbFBLAQItABQABgAIAAAAIQBMN8142gAAAAoBAAAPAAAAAAAAAAAAAAAAABQEAABkcnMv&#10;ZG93bnJldi54bWxQSwUGAAAAAAQABADzAAAAGwUAAAAA&#10;" filled="f" stroked="f">
                      <v:textbox inset="2.16pt,1.44pt,0,1.44pt">
                        <w:txbxContent>
                          <w:p w14:paraId="003907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0544" behindDoc="0" locked="0" layoutInCell="1" allowOverlap="1" wp14:anchorId="1B2B91CF" wp14:editId="71856C31">
                      <wp:simplePos x="0" y="0"/>
                      <wp:positionH relativeFrom="column">
                        <wp:posOffset>-63500</wp:posOffset>
                      </wp:positionH>
                      <wp:positionV relativeFrom="paragraph">
                        <wp:posOffset>355600</wp:posOffset>
                      </wp:positionV>
                      <wp:extent cx="1003300" cy="762000"/>
                      <wp:effectExtent l="0" t="0" r="0" b="0"/>
                      <wp:wrapNone/>
                      <wp:docPr id="5701" name="Rectangle 5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1B807-078A-E64B-AD51-3394E5A577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3E9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B91CF" id="Rectangle 5701" o:spid="_x0000_s2518" style="position:absolute;margin-left:-5pt;margin-top:28pt;width:79pt;height:60pt;z-index:2515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2VY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3XdUOK4xSn9&#10;QN2460dFLtnBSKnyfLNeU4gdlj2FR7hGEd1MftZg8xdpkblofL5prOZEBCa3y+2mxkkIPFqvtkv0&#10;sUv1Whwgpi/KW5IdRgGhFGX56VtMl6svV7Aug7k8n700H+ZCpllt2xesBy/PyBGXND2g0aOfGBWj&#10;CZRMOHhG468jB0XJ+NWhsu16tWxxU0rQbNoNbjCUAFEf3ma5E4PHXRIJKDkGMP2AgItGBReOrDC7&#10;rlfeibdxQf/6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LutlWLsBAABMAwAADgAAAAAAAAAAAAAAAAAuAgAAZHJzL2Uy&#10;b0RvYy54bWxQSwECLQAUAAYACAAAACEATDfNeNoAAAAKAQAADwAAAAAAAAAAAAAAAAAVBAAAZHJz&#10;L2Rvd25yZXYueG1sUEsFBgAAAAAEAAQA8wAAABwFAAAAAA==&#10;" filled="f" stroked="f">
                      <v:textbox inset="2.16pt,1.44pt,0,1.44pt">
                        <w:txbxContent>
                          <w:p w14:paraId="6673E9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1568" behindDoc="0" locked="0" layoutInCell="1" allowOverlap="1" wp14:anchorId="26948445" wp14:editId="2AA31745">
                      <wp:simplePos x="0" y="0"/>
                      <wp:positionH relativeFrom="column">
                        <wp:posOffset>-63500</wp:posOffset>
                      </wp:positionH>
                      <wp:positionV relativeFrom="paragraph">
                        <wp:posOffset>355600</wp:posOffset>
                      </wp:positionV>
                      <wp:extent cx="1003300" cy="762000"/>
                      <wp:effectExtent l="0" t="0" r="0" b="0"/>
                      <wp:wrapNone/>
                      <wp:docPr id="5700" name="Rectangle 5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8779B-9936-5843-B87D-906CE73A4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CB1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48445" id="Rectangle 5700" o:spid="_x0000_s2519" style="position:absolute;margin-left:-5pt;margin-top:28pt;width:79pt;height:60pt;z-index:2515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GJvkbO5AQAATAMAAA4AAAAAAAAAAAAAAAAALgIAAGRycy9lMm9E&#10;b2MueG1sUEsBAi0AFAAGAAgAAAAhAEw3zXjaAAAACgEAAA8AAAAAAAAAAAAAAAAAEwQAAGRycy9k&#10;b3ducmV2LnhtbFBLBQYAAAAABAAEAPMAAAAaBQAAAAA=&#10;" filled="f" stroked="f">
                      <v:textbox inset="2.16pt,1.44pt,0,1.44pt">
                        <w:txbxContent>
                          <w:p w14:paraId="22DCB1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2592" behindDoc="0" locked="0" layoutInCell="1" allowOverlap="1" wp14:anchorId="4DC0817D" wp14:editId="6D3486ED">
                      <wp:simplePos x="0" y="0"/>
                      <wp:positionH relativeFrom="column">
                        <wp:posOffset>-63500</wp:posOffset>
                      </wp:positionH>
                      <wp:positionV relativeFrom="paragraph">
                        <wp:posOffset>355600</wp:posOffset>
                      </wp:positionV>
                      <wp:extent cx="1003300" cy="762000"/>
                      <wp:effectExtent l="0" t="0" r="0" b="0"/>
                      <wp:wrapNone/>
                      <wp:docPr id="5699" name="Rectangle 5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32F5A-D97D-9541-91A9-975BEB6E9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667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817D" id="Rectangle 5699" o:spid="_x0000_s2520" style="position:absolute;margin-left:-5pt;margin-top:28pt;width:79pt;height:60pt;z-index:2515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xrSY7sBAABMAwAADgAAAAAAAAAAAAAAAAAuAgAAZHJzL2Uy&#10;b0RvYy54bWxQSwECLQAUAAYACAAAACEATDfNeNoAAAAKAQAADwAAAAAAAAAAAAAAAAAVBAAAZHJz&#10;L2Rvd25yZXYueG1sUEsFBgAAAAAEAAQA8wAAABwFAAAAAA==&#10;" filled="f" stroked="f">
                      <v:textbox inset="2.16pt,1.44pt,0,1.44pt">
                        <w:txbxContent>
                          <w:p w14:paraId="265667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3616" behindDoc="0" locked="0" layoutInCell="1" allowOverlap="1" wp14:anchorId="13292F3B" wp14:editId="2E05AB19">
                      <wp:simplePos x="0" y="0"/>
                      <wp:positionH relativeFrom="column">
                        <wp:posOffset>-63500</wp:posOffset>
                      </wp:positionH>
                      <wp:positionV relativeFrom="paragraph">
                        <wp:posOffset>355600</wp:posOffset>
                      </wp:positionV>
                      <wp:extent cx="1003300" cy="762000"/>
                      <wp:effectExtent l="0" t="0" r="0" b="0"/>
                      <wp:wrapNone/>
                      <wp:docPr id="5698" name="Rectangle 5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F4980-7098-4D41-AFC7-ED1BC57B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CEB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92F3B" id="Rectangle 5698" o:spid="_x0000_s2521" style="position:absolute;margin-left:-5pt;margin-top:28pt;width:79pt;height:60pt;z-index:2515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54miLsBAABMAwAADgAAAAAAAAAAAAAAAAAuAgAAZHJzL2Uy&#10;b0RvYy54bWxQSwECLQAUAAYACAAAACEATDfNeNoAAAAKAQAADwAAAAAAAAAAAAAAAAAVBAAAZHJz&#10;L2Rvd25yZXYueG1sUEsFBgAAAAAEAAQA8wAAABwFAAAAAA==&#10;" filled="f" stroked="f">
                      <v:textbox inset="2.16pt,1.44pt,0,1.44pt">
                        <w:txbxContent>
                          <w:p w14:paraId="677CEB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4640" behindDoc="0" locked="0" layoutInCell="1" allowOverlap="1" wp14:anchorId="2A81AE8F" wp14:editId="4C125A92">
                      <wp:simplePos x="0" y="0"/>
                      <wp:positionH relativeFrom="column">
                        <wp:posOffset>-63500</wp:posOffset>
                      </wp:positionH>
                      <wp:positionV relativeFrom="paragraph">
                        <wp:posOffset>355600</wp:posOffset>
                      </wp:positionV>
                      <wp:extent cx="1003300" cy="762000"/>
                      <wp:effectExtent l="0" t="0" r="0" b="0"/>
                      <wp:wrapNone/>
                      <wp:docPr id="5697" name="Rectangle 5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AA259-A2F3-1547-8FD4-D22FF2EEB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884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1AE8F" id="Rectangle 5697" o:spid="_x0000_s2522" style="position:absolute;margin-left:-5pt;margin-top:28pt;width:79pt;height:60pt;z-index:2515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F4bvrsBAABMAwAADgAAAAAAAAAAAAAAAAAuAgAAZHJzL2Uy&#10;b0RvYy54bWxQSwECLQAUAAYACAAAACEATDfNeNoAAAAKAQAADwAAAAAAAAAAAAAAAAAVBAAAZHJz&#10;L2Rvd25yZXYueG1sUEsFBgAAAAAEAAQA8wAAABwFAAAAAA==&#10;" filled="f" stroked="f">
                      <v:textbox inset="2.16pt,1.44pt,0,1.44pt">
                        <w:txbxContent>
                          <w:p w14:paraId="5F5884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5664" behindDoc="0" locked="0" layoutInCell="1" allowOverlap="1" wp14:anchorId="77297CD6" wp14:editId="0DA709DE">
                      <wp:simplePos x="0" y="0"/>
                      <wp:positionH relativeFrom="column">
                        <wp:posOffset>-63500</wp:posOffset>
                      </wp:positionH>
                      <wp:positionV relativeFrom="paragraph">
                        <wp:posOffset>355600</wp:posOffset>
                      </wp:positionV>
                      <wp:extent cx="1003300" cy="762000"/>
                      <wp:effectExtent l="0" t="0" r="0" b="0"/>
                      <wp:wrapNone/>
                      <wp:docPr id="5696" name="Rectangle 5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320A3-5431-574D-BAA7-D8596A779F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184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97CD6" id="Rectangle 5696" o:spid="_x0000_s2523" style="position:absolute;margin-left:-5pt;margin-top:28pt;width:79pt;height:60pt;z-index:2515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LNrvVbsBAABMAwAADgAAAAAAAAAAAAAAAAAuAgAAZHJzL2Uy&#10;b0RvYy54bWxQSwECLQAUAAYACAAAACEATDfNeNoAAAAKAQAADwAAAAAAAAAAAAAAAAAVBAAAZHJz&#10;L2Rvd25yZXYueG1sUEsFBgAAAAAEAAQA8wAAABwFAAAAAA==&#10;" filled="f" stroked="f">
                      <v:textbox inset="2.16pt,1.44pt,0,1.44pt">
                        <w:txbxContent>
                          <w:p w14:paraId="447184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6688" behindDoc="0" locked="0" layoutInCell="1" allowOverlap="1" wp14:anchorId="5C324152" wp14:editId="0F00BF0F">
                      <wp:simplePos x="0" y="0"/>
                      <wp:positionH relativeFrom="column">
                        <wp:posOffset>-63500</wp:posOffset>
                      </wp:positionH>
                      <wp:positionV relativeFrom="paragraph">
                        <wp:posOffset>355600</wp:posOffset>
                      </wp:positionV>
                      <wp:extent cx="1003300" cy="762000"/>
                      <wp:effectExtent l="0" t="0" r="0" b="0"/>
                      <wp:wrapNone/>
                      <wp:docPr id="5695" name="Rectangle 5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CBD69-BCD1-414F-87F1-AEA3EB562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FC5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24152" id="Rectangle 5695" o:spid="_x0000_s2524" style="position:absolute;margin-left:-5pt;margin-top:28pt;width:79pt;height:60pt;z-index:2515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U8gki8AQAATAMAAA4AAAAAAAAAAAAAAAAALgIAAGRycy9l&#10;Mm9Eb2MueG1sUEsBAi0AFAAGAAgAAAAhAEw3zXjaAAAACgEAAA8AAAAAAAAAAAAAAAAAFgQAAGRy&#10;cy9kb3ducmV2LnhtbFBLBQYAAAAABAAEAPMAAAAdBQAAAAA=&#10;" filled="f" stroked="f">
                      <v:textbox inset="2.16pt,1.44pt,0,1.44pt">
                        <w:txbxContent>
                          <w:p w14:paraId="15BFC5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7712" behindDoc="0" locked="0" layoutInCell="1" allowOverlap="1" wp14:anchorId="2AAE54E1" wp14:editId="7CFAF894">
                      <wp:simplePos x="0" y="0"/>
                      <wp:positionH relativeFrom="column">
                        <wp:posOffset>-63500</wp:posOffset>
                      </wp:positionH>
                      <wp:positionV relativeFrom="paragraph">
                        <wp:posOffset>355600</wp:posOffset>
                      </wp:positionV>
                      <wp:extent cx="1003300" cy="762000"/>
                      <wp:effectExtent l="0" t="0" r="0" b="0"/>
                      <wp:wrapNone/>
                      <wp:docPr id="5694" name="Rectangle 5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913A3-B1D2-FD42-A98A-DD27C99D7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063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E54E1" id="Rectangle 5694" o:spid="_x0000_s2525" style="position:absolute;margin-left:-5pt;margin-top:28pt;width:79pt;height:60pt;z-index:2515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2bh2o7sBAABMAwAADgAAAAAAAAAAAAAAAAAuAgAAZHJzL2Uy&#10;b0RvYy54bWxQSwECLQAUAAYACAAAACEATDfNeNoAAAAKAQAADwAAAAAAAAAAAAAAAAAVBAAAZHJz&#10;L2Rvd25yZXYueG1sUEsFBgAAAAAEAAQA8wAAABwFAAAAAA==&#10;" filled="f" stroked="f">
                      <v:textbox inset="2.16pt,1.44pt,0,1.44pt">
                        <w:txbxContent>
                          <w:p w14:paraId="2E0063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8736" behindDoc="0" locked="0" layoutInCell="1" allowOverlap="1" wp14:anchorId="431F327D" wp14:editId="1EE0AE78">
                      <wp:simplePos x="0" y="0"/>
                      <wp:positionH relativeFrom="column">
                        <wp:posOffset>-63500</wp:posOffset>
                      </wp:positionH>
                      <wp:positionV relativeFrom="paragraph">
                        <wp:posOffset>355600</wp:posOffset>
                      </wp:positionV>
                      <wp:extent cx="1003300" cy="762000"/>
                      <wp:effectExtent l="0" t="0" r="0" b="0"/>
                      <wp:wrapNone/>
                      <wp:docPr id="5693" name="Rectangle 5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27F8AF-F5A2-7D49-8C7A-8E3009FE7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18F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F327D" id="Rectangle 5693" o:spid="_x0000_s2526" style="position:absolute;margin-left:-5pt;margin-top:28pt;width:79pt;height:60pt;z-index:2515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nWI17sBAABMAwAADgAAAAAAAAAAAAAAAAAuAgAAZHJzL2Uy&#10;b0RvYy54bWxQSwECLQAUAAYACAAAACEATDfNeNoAAAAKAQAADwAAAAAAAAAAAAAAAAAVBAAAZHJz&#10;L2Rvd25yZXYueG1sUEsFBgAAAAAEAAQA8wAAABwFAAAAAA==&#10;" filled="f" stroked="f">
                      <v:textbox inset="2.16pt,1.44pt,0,1.44pt">
                        <w:txbxContent>
                          <w:p w14:paraId="10118F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09760" behindDoc="0" locked="0" layoutInCell="1" allowOverlap="1" wp14:anchorId="2C91E8E4" wp14:editId="74A04E9D">
                      <wp:simplePos x="0" y="0"/>
                      <wp:positionH relativeFrom="column">
                        <wp:posOffset>-63500</wp:posOffset>
                      </wp:positionH>
                      <wp:positionV relativeFrom="paragraph">
                        <wp:posOffset>355600</wp:posOffset>
                      </wp:positionV>
                      <wp:extent cx="1003300" cy="762000"/>
                      <wp:effectExtent l="0" t="0" r="0" b="0"/>
                      <wp:wrapNone/>
                      <wp:docPr id="5692" name="Rectangle 5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22116-F940-2047-957F-B21AB95A9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F27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1E8E4" id="Rectangle 5692" o:spid="_x0000_s2527" style="position:absolute;margin-left:-5pt;margin-top:28pt;width:79pt;height:60pt;z-index:2515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68Xw8ugEAAEwDAAAOAAAAAAAAAAAAAAAAAC4CAABkcnMvZTJv&#10;RG9jLnhtbFBLAQItABQABgAIAAAAIQBMN8142gAAAAoBAAAPAAAAAAAAAAAAAAAAABQEAABkcnMv&#10;ZG93bnJldi54bWxQSwUGAAAAAAQABADzAAAAGwUAAAAA&#10;" filled="f" stroked="f">
                      <v:textbox inset="2.16pt,1.44pt,0,1.44pt">
                        <w:txbxContent>
                          <w:p w14:paraId="3D0F27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10784" behindDoc="0" locked="0" layoutInCell="1" allowOverlap="1" wp14:anchorId="44F4CA6E" wp14:editId="7E06BF4A">
                      <wp:simplePos x="0" y="0"/>
                      <wp:positionH relativeFrom="column">
                        <wp:posOffset>-63500</wp:posOffset>
                      </wp:positionH>
                      <wp:positionV relativeFrom="paragraph">
                        <wp:posOffset>355600</wp:posOffset>
                      </wp:positionV>
                      <wp:extent cx="1003300" cy="762000"/>
                      <wp:effectExtent l="0" t="0" r="0" b="0"/>
                      <wp:wrapNone/>
                      <wp:docPr id="5691" name="Rectangle 5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9EDBC-687A-444C-A248-E94D539D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237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4CA6E" id="Rectangle 5691" o:spid="_x0000_s2528" style="position:absolute;margin-left:-5pt;margin-top:28pt;width:79pt;height:60pt;z-index:2515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3sQ27sBAABMAwAADgAAAAAAAAAAAAAAAAAuAgAAZHJzL2Uy&#10;b0RvYy54bWxQSwECLQAUAAYACAAAACEATDfNeNoAAAAKAQAADwAAAAAAAAAAAAAAAAAVBAAAZHJz&#10;L2Rvd25yZXYueG1sUEsFBgAAAAAEAAQA8wAAABwFAAAAAA==&#10;" filled="f" stroked="f">
                      <v:textbox inset="2.16pt,1.44pt,0,1.44pt">
                        <w:txbxContent>
                          <w:p w14:paraId="21F237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11808" behindDoc="0" locked="0" layoutInCell="1" allowOverlap="1" wp14:anchorId="63E57836" wp14:editId="7541930B">
                      <wp:simplePos x="0" y="0"/>
                      <wp:positionH relativeFrom="column">
                        <wp:posOffset>-63500</wp:posOffset>
                      </wp:positionH>
                      <wp:positionV relativeFrom="paragraph">
                        <wp:posOffset>355600</wp:posOffset>
                      </wp:positionV>
                      <wp:extent cx="1003300" cy="762000"/>
                      <wp:effectExtent l="0" t="0" r="0" b="0"/>
                      <wp:wrapNone/>
                      <wp:docPr id="5690" name="Rectangle 5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42FE89-1DA6-D94D-88A7-7C1939DD9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242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57836" id="Rectangle 5690" o:spid="_x0000_s2529" style="position:absolute;margin-left:-5pt;margin-top:28pt;width:79pt;height:60pt;z-index:2515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uwEAAEw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2+WaFAnjuc0m/U&#10;jfvOKnLM9kZKNc130muIqcWy5/gEpyihO5EfNbjpi7TIWDQ+nDVWYyYCk6vFalnjQwKPbq9WC/Sx&#10;S/VRHCHlHyo4MjmMAkIpyvL9r5SPV9+vYN0E5vj85OVxOxYy8+t68Y51G+QBOeKS5kc02oaBUWFN&#10;pGTAwTOa/uw4KErsT4/KNrdXiwY3pQTzZbPEDYYSIOrt5yz3og+4SyIDJbsIpusRcNGo4MKRFWan&#10;9Zp24nNc0H/8BJs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4//kMLsBAABMAwAADgAAAAAAAAAAAAAAAAAuAgAAZHJzL2Uy&#10;b0RvYy54bWxQSwECLQAUAAYACAAAACEATDfNeNoAAAAKAQAADwAAAAAAAAAAAAAAAAAVBAAAZHJz&#10;L2Rvd25yZXYueG1sUEsFBgAAAAAEAAQA8wAAABwFAAAAAA==&#10;" filled="f" stroked="f">
                      <v:textbox inset="2.16pt,1.44pt,0,1.44pt">
                        <w:txbxContent>
                          <w:p w14:paraId="169242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12832" behindDoc="0" locked="0" layoutInCell="1" allowOverlap="1" wp14:anchorId="6FB30E9F" wp14:editId="4344CCE4">
                      <wp:simplePos x="0" y="0"/>
                      <wp:positionH relativeFrom="column">
                        <wp:posOffset>-63500</wp:posOffset>
                      </wp:positionH>
                      <wp:positionV relativeFrom="paragraph">
                        <wp:posOffset>355600</wp:posOffset>
                      </wp:positionV>
                      <wp:extent cx="1003300" cy="762000"/>
                      <wp:effectExtent l="0" t="0" r="0" b="0"/>
                      <wp:wrapNone/>
                      <wp:docPr id="5689" name="Rectangle 5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0CF48-58FA-7B4C-A4A4-C78109EE7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0B8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30E9F" id="Rectangle 5689" o:spid="_x0000_s2530" style="position:absolute;margin-left:-5pt;margin-top:28pt;width:79pt;height:60pt;z-index:2515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HKEg7sBAABMAwAADgAAAAAAAAAAAAAAAAAuAgAAZHJzL2Uy&#10;b0RvYy54bWxQSwECLQAUAAYACAAAACEATDfNeNoAAAAKAQAADwAAAAAAAAAAAAAAAAAVBAAAZHJz&#10;L2Rvd25yZXYueG1sUEsFBgAAAAAEAAQA8wAAABwFAAAAAA==&#10;" filled="f" stroked="f">
                      <v:textbox inset="2.16pt,1.44pt,0,1.44pt">
                        <w:txbxContent>
                          <w:p w14:paraId="4C80B8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13856" behindDoc="0" locked="0" layoutInCell="1" allowOverlap="1" wp14:anchorId="41752CA8" wp14:editId="473EFD1A">
                      <wp:simplePos x="0" y="0"/>
                      <wp:positionH relativeFrom="column">
                        <wp:posOffset>-63500</wp:posOffset>
                      </wp:positionH>
                      <wp:positionV relativeFrom="paragraph">
                        <wp:posOffset>355600</wp:posOffset>
                      </wp:positionV>
                      <wp:extent cx="1003300" cy="762000"/>
                      <wp:effectExtent l="0" t="0" r="0" b="0"/>
                      <wp:wrapNone/>
                      <wp:docPr id="5688" name="Rectangle 5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CA0E1-A2B9-774B-B6C3-3EDF640A9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5C2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52CA8" id="Rectangle 5688" o:spid="_x0000_s2531" style="position:absolute;margin-left:-5pt;margin-top:28pt;width:79pt;height:60pt;z-index:2515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BouwEAAEwDAAAOAAAAZHJzL2Uyb0RvYy54bWysU9tu2zAMfR+wfxD0vthxm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nqFs3Lc4pR+&#10;o27cdYMip2xvpFR5vlmvMcQWy57CI5yjiG4mP2mw+Yu0yFQ0Pl40VlMiApPrxXpV4yQEHt1crRfo&#10;Y5fqvThATN+VtyQ7jAJCKcryw8+YTlffrmBdBnN6Pntp2k2FzHxZL9+w7rw8Ikdc0vSARg9+ZFQM&#10;JlAy4uAZja97DoqS4YdDZZubq0WDm1KC+arJqkAJEPXuY5Y70XvcJZGAkn0A0/UIuGhUcOHICrPz&#10;euWd+BgX9O8/wfYP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PZwaLsBAABMAwAADgAAAAAAAAAAAAAAAAAuAgAAZHJzL2Uy&#10;b0RvYy54bWxQSwECLQAUAAYACAAAACEATDfNeNoAAAAKAQAADwAAAAAAAAAAAAAAAAAVBAAAZHJz&#10;L2Rvd25yZXYueG1sUEsFBgAAAAAEAAQA8wAAABwFAAAAAA==&#10;" filled="f" stroked="f">
                      <v:textbox inset="2.16pt,1.44pt,0,1.44pt">
                        <w:txbxContent>
                          <w:p w14:paraId="53F5C2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14880" behindDoc="0" locked="0" layoutInCell="1" allowOverlap="1" wp14:anchorId="5680A0A4" wp14:editId="1F9F9763">
                      <wp:simplePos x="0" y="0"/>
                      <wp:positionH relativeFrom="column">
                        <wp:posOffset>-63500</wp:posOffset>
                      </wp:positionH>
                      <wp:positionV relativeFrom="paragraph">
                        <wp:posOffset>355600</wp:posOffset>
                      </wp:positionV>
                      <wp:extent cx="1003300" cy="762000"/>
                      <wp:effectExtent l="0" t="0" r="0" b="0"/>
                      <wp:wrapNone/>
                      <wp:docPr id="5687" name="Rectangle 5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53DCF-15D4-F241-9EC2-CE001039A3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10D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0A0A4" id="Rectangle 5687" o:spid="_x0000_s2532" style="position:absolute;margin-left:-5pt;margin-top:28pt;width:79pt;height:60pt;z-index:2515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hzZNXrsBAABMAwAADgAAAAAAAAAAAAAAAAAuAgAAZHJzL2Uy&#10;b0RvYy54bWxQSwECLQAUAAYACAAAACEATDfNeNoAAAAKAQAADwAAAAAAAAAAAAAAAAAVBAAAZHJz&#10;L2Rvd25yZXYueG1sUEsFBgAAAAAEAAQA8wAAABwFAAAAAA==&#10;" filled="f" stroked="f">
                      <v:textbox inset="2.16pt,1.44pt,0,1.44pt">
                        <w:txbxContent>
                          <w:p w14:paraId="4DD10D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15904" behindDoc="0" locked="0" layoutInCell="1" allowOverlap="1" wp14:anchorId="487F6258" wp14:editId="59EC9858">
                      <wp:simplePos x="0" y="0"/>
                      <wp:positionH relativeFrom="column">
                        <wp:posOffset>-63500</wp:posOffset>
                      </wp:positionH>
                      <wp:positionV relativeFrom="paragraph">
                        <wp:posOffset>355600</wp:posOffset>
                      </wp:positionV>
                      <wp:extent cx="1003300" cy="762000"/>
                      <wp:effectExtent l="0" t="0" r="0" b="0"/>
                      <wp:wrapNone/>
                      <wp:docPr id="5686" name="Rectangle 5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D6747-7C34-F840-9C39-965C792624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6F6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F6258" id="Rectangle 5686" o:spid="_x0000_s2533" style="position:absolute;margin-left:-5pt;margin-top:28pt;width:79pt;height:60pt;z-index:2515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7K5tbsBAABMAwAADgAAAAAAAAAAAAAAAAAuAgAAZHJzL2Uy&#10;b0RvYy54bWxQSwECLQAUAAYACAAAACEATDfNeNoAAAAKAQAADwAAAAAAAAAAAAAAAAAVBAAAZHJz&#10;L2Rvd25yZXYueG1sUEsFBgAAAAAEAAQA8wAAABwFAAAAAA==&#10;" filled="f" stroked="f">
                      <v:textbox inset="2.16pt,1.44pt,0,1.44pt">
                        <w:txbxContent>
                          <w:p w14:paraId="0EC6F6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16928" behindDoc="0" locked="0" layoutInCell="1" allowOverlap="1" wp14:anchorId="649D41A8" wp14:editId="7FECB420">
                      <wp:simplePos x="0" y="0"/>
                      <wp:positionH relativeFrom="column">
                        <wp:posOffset>-63500</wp:posOffset>
                      </wp:positionH>
                      <wp:positionV relativeFrom="paragraph">
                        <wp:posOffset>355600</wp:posOffset>
                      </wp:positionV>
                      <wp:extent cx="1003300" cy="762000"/>
                      <wp:effectExtent l="0" t="0" r="0" b="0"/>
                      <wp:wrapNone/>
                      <wp:docPr id="5685" name="Rectangle 5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8F94F-99DD-BE4B-AE79-0F59757C7F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E7A2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D41A8" id="Rectangle 5685" o:spid="_x0000_s2534" style="position:absolute;margin-left:-5pt;margin-top:28pt;width:79pt;height:60pt;z-index:2515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JU1Ki8AQAATAMAAA4AAAAAAAAAAAAAAAAALgIAAGRycy9l&#10;Mm9Eb2MueG1sUEsBAi0AFAAGAAgAAAAhAEw3zXjaAAAACgEAAA8AAAAAAAAAAAAAAAAAFgQAAGRy&#10;cy9kb3ducmV2LnhtbFBLBQYAAAAABAAEAPMAAAAdBQAAAAA=&#10;" filled="f" stroked="f">
                      <v:textbox inset="2.16pt,1.44pt,0,1.44pt">
                        <w:txbxContent>
                          <w:p w14:paraId="30E7A2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17952" behindDoc="0" locked="0" layoutInCell="1" allowOverlap="1" wp14:anchorId="36C7379F" wp14:editId="13AD9C51">
                      <wp:simplePos x="0" y="0"/>
                      <wp:positionH relativeFrom="column">
                        <wp:posOffset>-63500</wp:posOffset>
                      </wp:positionH>
                      <wp:positionV relativeFrom="paragraph">
                        <wp:posOffset>355600</wp:posOffset>
                      </wp:positionV>
                      <wp:extent cx="1003300" cy="762000"/>
                      <wp:effectExtent l="0" t="0" r="0" b="0"/>
                      <wp:wrapNone/>
                      <wp:docPr id="5684" name="Rectangle 5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0EDE1-E0CB-1643-BF0B-25225AB6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2F6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7379F" id="Rectangle 5684" o:spid="_x0000_s2535" style="position:absolute;margin-left:-5pt;margin-top:28pt;width:79pt;height:60pt;z-index:2515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tAgQ7sBAABMAwAADgAAAAAAAAAAAAAAAAAuAgAAZHJzL2Uy&#10;b0RvYy54bWxQSwECLQAUAAYACAAAACEATDfNeNoAAAAKAQAADwAAAAAAAAAAAAAAAAAVBAAAZHJz&#10;L2Rvd25yZXYueG1sUEsFBgAAAAAEAAQA8wAAABwFAAAAAA==&#10;" filled="f" stroked="f">
                      <v:textbox inset="2.16pt,1.44pt,0,1.44pt">
                        <w:txbxContent>
                          <w:p w14:paraId="6742F6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18976" behindDoc="0" locked="0" layoutInCell="1" allowOverlap="1" wp14:anchorId="065282D5" wp14:editId="2671C9B9">
                      <wp:simplePos x="0" y="0"/>
                      <wp:positionH relativeFrom="column">
                        <wp:posOffset>-63500</wp:posOffset>
                      </wp:positionH>
                      <wp:positionV relativeFrom="paragraph">
                        <wp:posOffset>355600</wp:posOffset>
                      </wp:positionV>
                      <wp:extent cx="1003300" cy="762000"/>
                      <wp:effectExtent l="0" t="0" r="0" b="0"/>
                      <wp:wrapNone/>
                      <wp:docPr id="5683" name="Rectangle 5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14920-DE33-9C4C-9E08-785608F73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A16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282D5" id="Rectangle 5683" o:spid="_x0000_s2536" style="position:absolute;margin-left:-5pt;margin-top:28pt;width:79pt;height:60pt;z-index:2515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YwJqLsBAABMAwAADgAAAAAAAAAAAAAAAAAuAgAAZHJzL2Uy&#10;b0RvYy54bWxQSwECLQAUAAYACAAAACEATDfNeNoAAAAKAQAADwAAAAAAAAAAAAAAAAAVBAAAZHJz&#10;L2Rvd25yZXYueG1sUEsFBgAAAAAEAAQA8wAAABwFAAAAAA==&#10;" filled="f" stroked="f">
                      <v:textbox inset="2.16pt,1.44pt,0,1.44pt">
                        <w:txbxContent>
                          <w:p w14:paraId="402A16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0000" behindDoc="0" locked="0" layoutInCell="1" allowOverlap="1" wp14:anchorId="7654755A" wp14:editId="2126F1E9">
                      <wp:simplePos x="0" y="0"/>
                      <wp:positionH relativeFrom="column">
                        <wp:posOffset>-63500</wp:posOffset>
                      </wp:positionH>
                      <wp:positionV relativeFrom="paragraph">
                        <wp:posOffset>355600</wp:posOffset>
                      </wp:positionV>
                      <wp:extent cx="1003300" cy="762000"/>
                      <wp:effectExtent l="0" t="0" r="0" b="0"/>
                      <wp:wrapNone/>
                      <wp:docPr id="5682" name="Rectangle 5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B92C5-2F37-9F43-ACF3-99422BC26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CEB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4755A" id="Rectangle 5682" o:spid="_x0000_s2537" style="position:absolute;margin-left:-5pt;margin-top:28pt;width:79pt;height:60pt;z-index:2515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AUI/UO5AQAATAMAAA4AAAAAAAAAAAAAAAAALgIAAGRycy9lMm9E&#10;b2MueG1sUEsBAi0AFAAGAAgAAAAhAEw3zXjaAAAACgEAAA8AAAAAAAAAAAAAAAAAEwQAAGRycy9k&#10;b3ducmV2LnhtbFBLBQYAAAAABAAEAPMAAAAaBQAAAAA=&#10;" filled="f" stroked="f">
                      <v:textbox inset="2.16pt,1.44pt,0,1.44pt">
                        <w:txbxContent>
                          <w:p w14:paraId="4DBCEB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1024" behindDoc="0" locked="0" layoutInCell="1" allowOverlap="1" wp14:anchorId="6E1B46FE" wp14:editId="277F65D4">
                      <wp:simplePos x="0" y="0"/>
                      <wp:positionH relativeFrom="column">
                        <wp:posOffset>-63500</wp:posOffset>
                      </wp:positionH>
                      <wp:positionV relativeFrom="paragraph">
                        <wp:posOffset>355600</wp:posOffset>
                      </wp:positionV>
                      <wp:extent cx="1003300" cy="762000"/>
                      <wp:effectExtent l="0" t="0" r="0" b="0"/>
                      <wp:wrapNone/>
                      <wp:docPr id="5681" name="Rectangle 5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4D9258-BF1D-3E4B-B33A-D3AD8F93D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398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B46FE" id="Rectangle 5681" o:spid="_x0000_s2538" style="position:absolute;margin-left:-5pt;margin-top:28pt;width:79pt;height:60pt;z-index:2515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kIKRpLsBAABMAwAADgAAAAAAAAAAAAAAAAAuAgAAZHJzL2Uy&#10;b0RvYy54bWxQSwECLQAUAAYACAAAACEATDfNeNoAAAAKAQAADwAAAAAAAAAAAAAAAAAVBAAAZHJz&#10;L2Rvd25yZXYueG1sUEsFBgAAAAAEAAQA8wAAABwFAAAAAA==&#10;" filled="f" stroked="f">
                      <v:textbox inset="2.16pt,1.44pt,0,1.44pt">
                        <w:txbxContent>
                          <w:p w14:paraId="011398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2048" behindDoc="0" locked="0" layoutInCell="1" allowOverlap="1" wp14:anchorId="5D722AB0" wp14:editId="7FDC965F">
                      <wp:simplePos x="0" y="0"/>
                      <wp:positionH relativeFrom="column">
                        <wp:posOffset>-63500</wp:posOffset>
                      </wp:positionH>
                      <wp:positionV relativeFrom="paragraph">
                        <wp:posOffset>355600</wp:posOffset>
                      </wp:positionV>
                      <wp:extent cx="1003300" cy="762000"/>
                      <wp:effectExtent l="0" t="0" r="0" b="0"/>
                      <wp:wrapNone/>
                      <wp:docPr id="5680" name="Rectangle 5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A760E-BF9C-0945-85F9-6BBB00543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2A6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22AB0" id="Rectangle 5680" o:spid="_x0000_s2539" style="position:absolute;margin-left:-5pt;margin-top:28pt;width:79pt;height:60pt;z-index:2515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AZlT7sBAABMAwAADgAAAAAAAAAAAAAAAAAuAgAAZHJzL2Uy&#10;b0RvYy54bWxQSwECLQAUAAYACAAAACEATDfNeNoAAAAKAQAADwAAAAAAAAAAAAAAAAAVBAAAZHJz&#10;L2Rvd25yZXYueG1sUEsFBgAAAAAEAAQA8wAAABwFAAAAAA==&#10;" filled="f" stroked="f">
                      <v:textbox inset="2.16pt,1.44pt,0,1.44pt">
                        <w:txbxContent>
                          <w:p w14:paraId="51C2A6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3072" behindDoc="0" locked="0" layoutInCell="1" allowOverlap="1" wp14:anchorId="4C81C50E" wp14:editId="29717E62">
                      <wp:simplePos x="0" y="0"/>
                      <wp:positionH relativeFrom="column">
                        <wp:posOffset>-63500</wp:posOffset>
                      </wp:positionH>
                      <wp:positionV relativeFrom="paragraph">
                        <wp:posOffset>355600</wp:posOffset>
                      </wp:positionV>
                      <wp:extent cx="1003300" cy="762000"/>
                      <wp:effectExtent l="0" t="0" r="0" b="0"/>
                      <wp:wrapNone/>
                      <wp:docPr id="5679" name="Rectangle 5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ABF9-59FC-324F-A1FE-82EC4DD3F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A9A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1C50E" id="Rectangle 5679" o:spid="_x0000_s2540" style="position:absolute;margin-left:-5pt;margin-top:28pt;width:79pt;height:60pt;z-index:2515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8KAnDbsBAABMAwAADgAAAAAAAAAAAAAAAAAuAgAAZHJzL2Uy&#10;b0RvYy54bWxQSwECLQAUAAYACAAAACEATDfNeNoAAAAKAQAADwAAAAAAAAAAAAAAAAAVBAAAZHJz&#10;L2Rvd25yZXYueG1sUEsFBgAAAAAEAAQA8wAAABwFAAAAAA==&#10;" filled="f" stroked="f">
                      <v:textbox inset="2.16pt,1.44pt,0,1.44pt">
                        <w:txbxContent>
                          <w:p w14:paraId="1B2A9A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4096" behindDoc="0" locked="0" layoutInCell="1" allowOverlap="1" wp14:anchorId="020A3658" wp14:editId="5CD37F0C">
                      <wp:simplePos x="0" y="0"/>
                      <wp:positionH relativeFrom="column">
                        <wp:posOffset>-63500</wp:posOffset>
                      </wp:positionH>
                      <wp:positionV relativeFrom="paragraph">
                        <wp:posOffset>355600</wp:posOffset>
                      </wp:positionV>
                      <wp:extent cx="1003300" cy="762000"/>
                      <wp:effectExtent l="0" t="0" r="0" b="0"/>
                      <wp:wrapNone/>
                      <wp:docPr id="5678" name="Rectangle 5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737D8-05F6-A34F-AA0C-FA951021B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1C2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A3658" id="Rectangle 5678" o:spid="_x0000_s2541" style="position:absolute;margin-left:-5pt;margin-top:28pt;width:79pt;height:60pt;z-index:2515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vCTT5rsBAABMAwAADgAAAAAAAAAAAAAAAAAuAgAAZHJzL2Uy&#10;b0RvYy54bWxQSwECLQAUAAYACAAAACEATDfNeNoAAAAKAQAADwAAAAAAAAAAAAAAAAAVBAAAZHJz&#10;L2Rvd25yZXYueG1sUEsFBgAAAAAEAAQA8wAAABwFAAAAAA==&#10;" filled="f" stroked="f">
                      <v:textbox inset="2.16pt,1.44pt,0,1.44pt">
                        <w:txbxContent>
                          <w:p w14:paraId="29E1C2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5120" behindDoc="0" locked="0" layoutInCell="1" allowOverlap="1" wp14:anchorId="38BDC83A" wp14:editId="63B733E2">
                      <wp:simplePos x="0" y="0"/>
                      <wp:positionH relativeFrom="column">
                        <wp:posOffset>-63500</wp:posOffset>
                      </wp:positionH>
                      <wp:positionV relativeFrom="paragraph">
                        <wp:posOffset>355600</wp:posOffset>
                      </wp:positionV>
                      <wp:extent cx="1003300" cy="762000"/>
                      <wp:effectExtent l="0" t="0" r="0" b="0"/>
                      <wp:wrapNone/>
                      <wp:docPr id="5677" name="Rectangle 5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42B98-70B2-524A-8F79-1CC27BE72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3B5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DC83A" id="Rectangle 5677" o:spid="_x0000_s2542" style="position:absolute;margin-left:-5pt;margin-top:28pt;width:79pt;height:60pt;z-index:2515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0+Tu0LsBAABMAwAADgAAAAAAAAAAAAAAAAAuAgAAZHJzL2Uy&#10;b0RvYy54bWxQSwECLQAUAAYACAAAACEATDfNeNoAAAAKAQAADwAAAAAAAAAAAAAAAAAVBAAAZHJz&#10;L2Rvd25yZXYueG1sUEsFBgAAAAAEAAQA8wAAABwFAAAAAA==&#10;" filled="f" stroked="f">
                      <v:textbox inset="2.16pt,1.44pt,0,1.44pt">
                        <w:txbxContent>
                          <w:p w14:paraId="3073B5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6144" behindDoc="0" locked="0" layoutInCell="1" allowOverlap="1" wp14:anchorId="064E44A4" wp14:editId="03ABEB66">
                      <wp:simplePos x="0" y="0"/>
                      <wp:positionH relativeFrom="column">
                        <wp:posOffset>-63500</wp:posOffset>
                      </wp:positionH>
                      <wp:positionV relativeFrom="paragraph">
                        <wp:posOffset>355600</wp:posOffset>
                      </wp:positionV>
                      <wp:extent cx="1003300" cy="762000"/>
                      <wp:effectExtent l="0" t="0" r="0" b="0"/>
                      <wp:wrapNone/>
                      <wp:docPr id="5676" name="Rectangle 5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6D1964-BC88-D54E-A5B2-173220EC7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E66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E44A4" id="Rectangle 5676" o:spid="_x0000_s2543" style="position:absolute;margin-left:-5pt;margin-top:28pt;width:79pt;height:60pt;z-index:2515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n2AaO7sBAABMAwAADgAAAAAAAAAAAAAAAAAuAgAAZHJzL2Uy&#10;b0RvYy54bWxQSwECLQAUAAYACAAAACEATDfNeNoAAAAKAQAADwAAAAAAAAAAAAAAAAAVBAAAZHJz&#10;L2Rvd25yZXYueG1sUEsFBgAAAAAEAAQA8wAAABwFAAAAAA==&#10;" filled="f" stroked="f">
                      <v:textbox inset="2.16pt,1.44pt,0,1.44pt">
                        <w:txbxContent>
                          <w:p w14:paraId="36AE66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7168" behindDoc="0" locked="0" layoutInCell="1" allowOverlap="1" wp14:anchorId="757254C9" wp14:editId="3E2B8DB8">
                      <wp:simplePos x="0" y="0"/>
                      <wp:positionH relativeFrom="column">
                        <wp:posOffset>-63500</wp:posOffset>
                      </wp:positionH>
                      <wp:positionV relativeFrom="paragraph">
                        <wp:posOffset>355600</wp:posOffset>
                      </wp:positionV>
                      <wp:extent cx="1003300" cy="762000"/>
                      <wp:effectExtent l="0" t="0" r="0" b="0"/>
                      <wp:wrapNone/>
                      <wp:docPr id="5675" name="Rectangle 5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624F55-C6DD-B543-957F-A2BBB17FB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E0A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254C9" id="Rectangle 5675" o:spid="_x0000_s2544" style="position:absolute;margin-left:-5pt;margin-top:28pt;width:79pt;height:60pt;z-index:2515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oZ3JrsBAABMAwAADgAAAAAAAAAAAAAAAAAuAgAAZHJzL2Uy&#10;b0RvYy54bWxQSwECLQAUAAYACAAAACEATDfNeNoAAAAKAQAADwAAAAAAAAAAAAAAAAAVBAAAZHJz&#10;L2Rvd25yZXYueG1sUEsFBgAAAAAEAAQA8wAAABwFAAAAAA==&#10;" filled="f" stroked="f">
                      <v:textbox inset="2.16pt,1.44pt,0,1.44pt">
                        <w:txbxContent>
                          <w:p w14:paraId="5E7E0A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8192" behindDoc="0" locked="0" layoutInCell="1" allowOverlap="1" wp14:anchorId="27E8987F" wp14:editId="212F1302">
                      <wp:simplePos x="0" y="0"/>
                      <wp:positionH relativeFrom="column">
                        <wp:posOffset>-63500</wp:posOffset>
                      </wp:positionH>
                      <wp:positionV relativeFrom="paragraph">
                        <wp:posOffset>355600</wp:posOffset>
                      </wp:positionV>
                      <wp:extent cx="1003300" cy="762000"/>
                      <wp:effectExtent l="0" t="0" r="0" b="0"/>
                      <wp:wrapNone/>
                      <wp:docPr id="5674" name="Rectangle 5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E344F-6B49-F44C-8B2F-9A4F2EAEF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2F9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8987F" id="Rectangle 5674" o:spid="_x0000_s2545" style="position:absolute;margin-left:-5pt;margin-top:28pt;width:79pt;height:60pt;z-index:2515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gKDzbsBAABMAwAADgAAAAAAAAAAAAAAAAAuAgAAZHJzL2Uy&#10;b0RvYy54bWxQSwECLQAUAAYACAAAACEATDfNeNoAAAAKAQAADwAAAAAAAAAAAAAAAAAVBAAAZHJz&#10;L2Rvd25yZXYueG1sUEsFBgAAAAAEAAQA8wAAABwFAAAAAA==&#10;" filled="f" stroked="f">
                      <v:textbox inset="2.16pt,1.44pt,0,1.44pt">
                        <w:txbxContent>
                          <w:p w14:paraId="43E2F9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29216" behindDoc="0" locked="0" layoutInCell="1" allowOverlap="1" wp14:anchorId="25F90985" wp14:editId="5DEF0C54">
                      <wp:simplePos x="0" y="0"/>
                      <wp:positionH relativeFrom="column">
                        <wp:posOffset>-63500</wp:posOffset>
                      </wp:positionH>
                      <wp:positionV relativeFrom="paragraph">
                        <wp:posOffset>355600</wp:posOffset>
                      </wp:positionV>
                      <wp:extent cx="1003300" cy="762000"/>
                      <wp:effectExtent l="0" t="0" r="0" b="0"/>
                      <wp:wrapNone/>
                      <wp:docPr id="5673" name="Rectangle 5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7D83-0015-554A-B137-3ECD9DD35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94D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90985" id="Rectangle 5673" o:spid="_x0000_s2546" style="position:absolute;margin-left:-5pt;margin-top:28pt;width:79pt;height:60pt;z-index:2515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DNMnW8AQAATAMAAA4AAAAAAAAAAAAAAAAALgIAAGRycy9l&#10;Mm9Eb2MueG1sUEsBAi0AFAAGAAgAAAAhAEw3zXjaAAAACgEAAA8AAAAAAAAAAAAAAAAAFgQAAGRy&#10;cy9kb3ducmV2LnhtbFBLBQYAAAAABAAEAPMAAAAdBQAAAAA=&#10;" filled="f" stroked="f">
                      <v:textbox inset="2.16pt,1.44pt,0,1.44pt">
                        <w:txbxContent>
                          <w:p w14:paraId="37394D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0240" behindDoc="0" locked="0" layoutInCell="1" allowOverlap="1" wp14:anchorId="36B8EAA0" wp14:editId="6F0DDC7B">
                      <wp:simplePos x="0" y="0"/>
                      <wp:positionH relativeFrom="column">
                        <wp:posOffset>-63500</wp:posOffset>
                      </wp:positionH>
                      <wp:positionV relativeFrom="paragraph">
                        <wp:posOffset>355600</wp:posOffset>
                      </wp:positionV>
                      <wp:extent cx="1003300" cy="762000"/>
                      <wp:effectExtent l="0" t="0" r="0" b="0"/>
                      <wp:wrapNone/>
                      <wp:docPr id="5672" name="Rectangle 5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325EC4-27A2-0548-B775-AB4537CE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20A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8EAA0" id="Rectangle 5672" o:spid="_x0000_s2547" style="position:absolute;margin-left:-5pt;margin-top:28pt;width:79pt;height:60pt;z-index:2515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MScaeugEAAEwDAAAOAAAAAAAAAAAAAAAAAC4CAABkcnMvZTJv&#10;RG9jLnhtbFBLAQItABQABgAIAAAAIQBMN8142gAAAAoBAAAPAAAAAAAAAAAAAAAAABQEAABkcnMv&#10;ZG93bnJldi54bWxQSwUGAAAAAAQABADzAAAAGwUAAAAA&#10;" filled="f" stroked="f">
                      <v:textbox inset="2.16pt,1.44pt,0,1.44pt">
                        <w:txbxContent>
                          <w:p w14:paraId="5C520A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1264" behindDoc="0" locked="0" layoutInCell="1" allowOverlap="1" wp14:anchorId="01D04B28" wp14:editId="2EDFE35F">
                      <wp:simplePos x="0" y="0"/>
                      <wp:positionH relativeFrom="column">
                        <wp:posOffset>-63500</wp:posOffset>
                      </wp:positionH>
                      <wp:positionV relativeFrom="paragraph">
                        <wp:posOffset>355600</wp:posOffset>
                      </wp:positionV>
                      <wp:extent cx="1003300" cy="762000"/>
                      <wp:effectExtent l="0" t="0" r="0" b="0"/>
                      <wp:wrapNone/>
                      <wp:docPr id="5671" name="Rectangle 5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661D-3383-8D4F-84EB-F972F50A1D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8FA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04B28" id="Rectangle 5671" o:spid="_x0000_s2548" style="position:absolute;margin-left:-5pt;margin-top:28pt;width:79pt;height:60pt;z-index:2515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cOqebsBAABMAwAADgAAAAAAAAAAAAAAAAAuAgAAZHJzL2Uy&#10;b0RvYy54bWxQSwECLQAUAAYACAAAACEATDfNeNoAAAAKAQAADwAAAAAAAAAAAAAAAAAVBAAAZHJz&#10;L2Rvd25yZXYueG1sUEsFBgAAAAAEAAQA8wAAABwFAAAAAA==&#10;" filled="f" stroked="f">
                      <v:textbox inset="2.16pt,1.44pt,0,1.44pt">
                        <w:txbxContent>
                          <w:p w14:paraId="3DF8FA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2288" behindDoc="0" locked="0" layoutInCell="1" allowOverlap="1" wp14:anchorId="5E2282F0" wp14:editId="6D061058">
                      <wp:simplePos x="0" y="0"/>
                      <wp:positionH relativeFrom="column">
                        <wp:posOffset>-63500</wp:posOffset>
                      </wp:positionH>
                      <wp:positionV relativeFrom="paragraph">
                        <wp:posOffset>355600</wp:posOffset>
                      </wp:positionV>
                      <wp:extent cx="1003300" cy="762000"/>
                      <wp:effectExtent l="0" t="0" r="0" b="0"/>
                      <wp:wrapNone/>
                      <wp:docPr id="5670" name="Rectangle 5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4334-9406-F54D-B319-B71455B780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5DA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282F0" id="Rectangle 5670" o:spid="_x0000_s2549" style="position:absolute;margin-left:-5pt;margin-top:28pt;width:79pt;height:60pt;z-index:2515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6Suw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c0SBXLc4pR+&#10;o27cdYMip2xvpFR5vlmvMcQWy57CI5yjiG4mP2mw+Yu0yFQ0Pl40VlMiApPrxXpV40MCj5ZX6wX6&#10;2KV6Lw4Q03flLckOo4BQirL88DOm09W3K1iXwZyez16adlMhM79uFm9Yd14ekSMuaXpAowc/MioG&#10;EygZcfCMxtc9B0XJ8MOhss3yatHgppRgvmpWuMFQAkS9+5jlTvQed0kkoGQfwHQ9Ai4aFVw4ssLs&#10;vF55Jz7GBf37T7D9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UdekrsBAABMAwAADgAAAAAAAAAAAAAAAAAuAgAAZHJzL2Uy&#10;b0RvYy54bWxQSwECLQAUAAYACAAAACEATDfNeNoAAAAKAQAADwAAAAAAAAAAAAAAAAAVBAAAZHJz&#10;L2Rvd25yZXYueG1sUEsFBgAAAAAEAAQA8wAAABwFAAAAAA==&#10;" filled="f" stroked="f">
                      <v:textbox inset="2.16pt,1.44pt,0,1.44pt">
                        <w:txbxContent>
                          <w:p w14:paraId="5725DA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3312" behindDoc="0" locked="0" layoutInCell="1" allowOverlap="1" wp14:anchorId="1CADF409" wp14:editId="5877BEAE">
                      <wp:simplePos x="0" y="0"/>
                      <wp:positionH relativeFrom="column">
                        <wp:posOffset>-63500</wp:posOffset>
                      </wp:positionH>
                      <wp:positionV relativeFrom="paragraph">
                        <wp:posOffset>355600</wp:posOffset>
                      </wp:positionV>
                      <wp:extent cx="1003300" cy="762000"/>
                      <wp:effectExtent l="0" t="0" r="0" b="0"/>
                      <wp:wrapNone/>
                      <wp:docPr id="5669" name="Rectangle 5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F0EF-C38F-2E4A-B28F-A1A1DB6D6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CE8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DF409" id="Rectangle 5669" o:spid="_x0000_s2550" style="position:absolute;margin-left:-5pt;margin-top:28pt;width:79pt;height:60pt;z-index:2515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LKPiG8AQAATAMAAA4AAAAAAAAAAAAAAAAALgIAAGRycy9l&#10;Mm9Eb2MueG1sUEsBAi0AFAAGAAgAAAAhAEw3zXjaAAAACgEAAA8AAAAAAAAAAAAAAAAAFgQAAGRy&#10;cy9kb3ducmV2LnhtbFBLBQYAAAAABAAEAPMAAAAdBQAAAAA=&#10;" filled="f" stroked="f">
                      <v:textbox inset="2.16pt,1.44pt,0,1.44pt">
                        <w:txbxContent>
                          <w:p w14:paraId="1A6CE8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4336" behindDoc="0" locked="0" layoutInCell="1" allowOverlap="1" wp14:anchorId="04DB0902" wp14:editId="61F54580">
                      <wp:simplePos x="0" y="0"/>
                      <wp:positionH relativeFrom="column">
                        <wp:posOffset>-63500</wp:posOffset>
                      </wp:positionH>
                      <wp:positionV relativeFrom="paragraph">
                        <wp:posOffset>355600</wp:posOffset>
                      </wp:positionV>
                      <wp:extent cx="1003300" cy="762000"/>
                      <wp:effectExtent l="0" t="0" r="0" b="0"/>
                      <wp:wrapNone/>
                      <wp:docPr id="5668" name="Rectangle 5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259F2-52E2-734F-80C2-C528F1C6C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167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B0902" id="Rectangle 5668" o:spid="_x0000_s2551" style="position:absolute;margin-left:-5pt;margin-top:28pt;width:79pt;height:60pt;z-index:2515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rKuwEAAEwDAAAOAAAAZHJzL2Uyb0RvYy54bWysU9tu2zAMfR/QfxD03thxm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crXCWTlucUo/&#10;UDfuukGRc7Y3Uqo836zXGGKLZS/hGS5RRDeTnzTY/EVaZCoan64aqykRgcnNYrOucRICj+7vNgv0&#10;sUv1Xhwgpi/KW5IdRgGhFGX58VtM56tvV7Augzk/n7007adCZr5slm9Y916ekCMuaXpCowc/MioG&#10;EygZcfCMxl8HDoqS4atDZZv7u0WDm1KC+bpZoyp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k7KyrsBAABMAwAADgAAAAAAAAAAAAAAAAAuAgAAZHJzL2Uy&#10;b0RvYy54bWxQSwECLQAUAAYACAAAACEATDfNeNoAAAAKAQAADwAAAAAAAAAAAAAAAAAVBAAAZHJz&#10;L2Rvd25yZXYueG1sUEsFBgAAAAAEAAQA8wAAABwFAAAAAA==&#10;" filled="f" stroked="f">
                      <v:textbox inset="2.16pt,1.44pt,0,1.44pt">
                        <w:txbxContent>
                          <w:p w14:paraId="486167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5360" behindDoc="0" locked="0" layoutInCell="1" allowOverlap="1" wp14:anchorId="19782D0C" wp14:editId="3264EE44">
                      <wp:simplePos x="0" y="0"/>
                      <wp:positionH relativeFrom="column">
                        <wp:posOffset>-63500</wp:posOffset>
                      </wp:positionH>
                      <wp:positionV relativeFrom="paragraph">
                        <wp:posOffset>355600</wp:posOffset>
                      </wp:positionV>
                      <wp:extent cx="1003300" cy="762000"/>
                      <wp:effectExtent l="0" t="0" r="0" b="0"/>
                      <wp:wrapNone/>
                      <wp:docPr id="5667" name="Rectangle 5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6B515-5635-3149-818A-2219C2DAC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B3F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82D0C" id="Rectangle 5667" o:spid="_x0000_s2552" style="position:absolute;margin-left:-5pt;margin-top:28pt;width:79pt;height:60pt;z-index:2515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f8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F6v1yuKHHc4pR+&#10;oG7c9UaSc3bQXSfzfLNeY4gtlr2EZ7hEEd1MflJg8xdpkalofLpqLKdEBCY3i826xkkIPFrdbRbo&#10;Y5fqvThATF+ktyQ7jAJCKcry47eYzlffrmBdBnN+Pntp2k+FzPy+Wb5h3fvuhBxxSdMTGmX8yKgw&#10;OlAy4uAZjb8OHCQl5qtDZZvV3aLBTSnBfN2scYOhBIh6/zHLnRg87pJIQMkhgO4HBFw0KrhwZIXZ&#10;Zb3yTnyMC/r3n2D3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Y73/LsBAABMAwAADgAAAAAAAAAAAAAAAAAuAgAAZHJzL2Uy&#10;b0RvYy54bWxQSwECLQAUAAYACAAAACEATDfNeNoAAAAKAQAADwAAAAAAAAAAAAAAAAAVBAAAZHJz&#10;L2Rvd25yZXYueG1sUEsFBgAAAAAEAAQA8wAAABwFAAAAAA==&#10;" filled="f" stroked="f">
                      <v:textbox inset="2.16pt,1.44pt,0,1.44pt">
                        <w:txbxContent>
                          <w:p w14:paraId="65EB3F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6384" behindDoc="0" locked="0" layoutInCell="1" allowOverlap="1" wp14:anchorId="6515766D" wp14:editId="036D17A2">
                      <wp:simplePos x="0" y="0"/>
                      <wp:positionH relativeFrom="column">
                        <wp:posOffset>-63500</wp:posOffset>
                      </wp:positionH>
                      <wp:positionV relativeFrom="paragraph">
                        <wp:posOffset>355600</wp:posOffset>
                      </wp:positionV>
                      <wp:extent cx="1003300" cy="762000"/>
                      <wp:effectExtent l="0" t="0" r="0" b="0"/>
                      <wp:wrapNone/>
                      <wp:docPr id="5666" name="Rectangle 5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35AD7-C40F-DF4E-82FA-7CED2A71EB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CEC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5766D" id="Rectangle 5666" o:spid="_x0000_s2553" style="position:absolute;margin-left:-5pt;margin-top:28pt;width:79pt;height:60pt;z-index:2515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MX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F6v1wuKXHc4pR+&#10;oG7c9UaSc3bQXSfzfLNeY4gtlr2EZ7hEEd1MflJg8xdpkalofLpqLKdEBCY3i826xkkIPFrdbRbo&#10;Y5fqvThATF+ktyQ7jAJCKcry47eYzlffrmBdBnN+Pntp2k+FzPy+Wb1h3fvuhBxxSdMTGmX8yKgw&#10;OlAy4uAZjb8OHCQl5qtDZZvV3aLBTSnBfN2scYOhBIh6/zHLnRg87pJIQMkhgO4HBFw0KrhwZIXZ&#10;Zb3yTnyMC/r3n2D3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oDF7sBAABMAwAADgAAAAAAAAAAAAAAAAAuAgAAZHJzL2Uy&#10;b0RvYy54bWxQSwECLQAUAAYACAAAACEATDfNeNoAAAAKAQAADwAAAAAAAAAAAAAAAAAVBAAAZHJz&#10;L2Rvd25yZXYueG1sUEsFBgAAAAAEAAQA8wAAABwFAAAAAA==&#10;" filled="f" stroked="f">
                      <v:textbox inset="2.16pt,1.44pt,0,1.44pt">
                        <w:txbxContent>
                          <w:p w14:paraId="088CEC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7408" behindDoc="0" locked="0" layoutInCell="1" allowOverlap="1" wp14:anchorId="0B3041C6" wp14:editId="55580AF1">
                      <wp:simplePos x="0" y="0"/>
                      <wp:positionH relativeFrom="column">
                        <wp:posOffset>-63500</wp:posOffset>
                      </wp:positionH>
                      <wp:positionV relativeFrom="paragraph">
                        <wp:posOffset>355600</wp:posOffset>
                      </wp:positionV>
                      <wp:extent cx="1003300" cy="762000"/>
                      <wp:effectExtent l="0" t="0" r="0" b="0"/>
                      <wp:wrapNone/>
                      <wp:docPr id="5665" name="Rectangle 5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D0FC0-6616-D741-A5BB-777DF2228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B90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041C6" id="Rectangle 5665" o:spid="_x0000_s2554" style="position:absolute;margin-left:-5pt;margin-top:28pt;width:79pt;height:60pt;z-index:2515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OxuCrsBAABMAwAADgAAAAAAAAAAAAAAAAAuAgAAZHJzL2Uy&#10;b0RvYy54bWxQSwECLQAUAAYACAAAACEATDfNeNoAAAAKAQAADwAAAAAAAAAAAAAAAAAVBAAAZHJz&#10;L2Rvd25yZXYueG1sUEsFBgAAAAAEAAQA8wAAABwFAAAAAA==&#10;" filled="f" stroked="f">
                      <v:textbox inset="2.16pt,1.44pt,0,1.44pt">
                        <w:txbxContent>
                          <w:p w14:paraId="17CB90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8432" behindDoc="0" locked="0" layoutInCell="1" allowOverlap="1" wp14:anchorId="2DA89A5E" wp14:editId="3836C152">
                      <wp:simplePos x="0" y="0"/>
                      <wp:positionH relativeFrom="column">
                        <wp:posOffset>-63500</wp:posOffset>
                      </wp:positionH>
                      <wp:positionV relativeFrom="paragraph">
                        <wp:posOffset>355600</wp:posOffset>
                      </wp:positionV>
                      <wp:extent cx="1003300" cy="762000"/>
                      <wp:effectExtent l="0" t="0" r="0" b="0"/>
                      <wp:wrapNone/>
                      <wp:docPr id="5664" name="Rectangle 5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526FF-3850-D748-B03F-D1627D3D6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C9C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89A5E" id="Rectangle 5664" o:spid="_x0000_s2555" style="position:absolute;margin-left:-5pt;margin-top:28pt;width:79pt;height:60pt;z-index:2515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AhomuG8AQAATAMAAA4AAAAAAAAAAAAAAAAALgIAAGRycy9l&#10;Mm9Eb2MueG1sUEsBAi0AFAAGAAgAAAAhAEw3zXjaAAAACgEAAA8AAAAAAAAAAAAAAAAAFgQAAGRy&#10;cy9kb3ducmV2LnhtbFBLBQYAAAAABAAEAPMAAAAdBQAAAAA=&#10;" filled="f" stroked="f">
                      <v:textbox inset="2.16pt,1.44pt,0,1.44pt">
                        <w:txbxContent>
                          <w:p w14:paraId="775C9C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39456" behindDoc="0" locked="0" layoutInCell="1" allowOverlap="1" wp14:anchorId="27A330F8" wp14:editId="3A9A6D31">
                      <wp:simplePos x="0" y="0"/>
                      <wp:positionH relativeFrom="column">
                        <wp:posOffset>-63500</wp:posOffset>
                      </wp:positionH>
                      <wp:positionV relativeFrom="paragraph">
                        <wp:posOffset>355600</wp:posOffset>
                      </wp:positionV>
                      <wp:extent cx="1003300" cy="762000"/>
                      <wp:effectExtent l="0" t="0" r="0" b="0"/>
                      <wp:wrapNone/>
                      <wp:docPr id="5663" name="Rectangle 5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17DBB-74E9-C849-9414-E8A9888CD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18E0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330F8" id="Rectangle 5663" o:spid="_x0000_s2556" style="position:absolute;margin-left:-5pt;margin-top:28pt;width:79pt;height:60pt;z-index:2515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80swq8AQAATAMAAA4AAAAAAAAAAAAAAAAALgIAAGRycy9l&#10;Mm9Eb2MueG1sUEsBAi0AFAAGAAgAAAAhAEw3zXjaAAAACgEAAA8AAAAAAAAAAAAAAAAAFgQAAGRy&#10;cy9kb3ducmV2LnhtbFBLBQYAAAAABAAEAPMAAAAdBQAAAAA=&#10;" filled="f" stroked="f">
                      <v:textbox inset="2.16pt,1.44pt,0,1.44pt">
                        <w:txbxContent>
                          <w:p w14:paraId="1E18E0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0480" behindDoc="0" locked="0" layoutInCell="1" allowOverlap="1" wp14:anchorId="515BB522" wp14:editId="4640CC5E">
                      <wp:simplePos x="0" y="0"/>
                      <wp:positionH relativeFrom="column">
                        <wp:posOffset>-63500</wp:posOffset>
                      </wp:positionH>
                      <wp:positionV relativeFrom="paragraph">
                        <wp:posOffset>355600</wp:posOffset>
                      </wp:positionV>
                      <wp:extent cx="1003300" cy="762000"/>
                      <wp:effectExtent l="0" t="0" r="0" b="0"/>
                      <wp:wrapNone/>
                      <wp:docPr id="5662" name="Rectangle 5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319F09-2B86-A84D-87F9-B1AFA115D1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986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BB522" id="Rectangle 5662" o:spid="_x0000_s2557" style="position:absolute;margin-left:-5pt;margin-top:28pt;width:79pt;height:60pt;z-index:2515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AzsEfhugEAAEwDAAAOAAAAAAAAAAAAAAAAAC4CAABkcnMvZTJv&#10;RG9jLnhtbFBLAQItABQABgAIAAAAIQBMN8142gAAAAoBAAAPAAAAAAAAAAAAAAAAABQEAABkcnMv&#10;ZG93bnJldi54bWxQSwUGAAAAAAQABADzAAAAGwUAAAAA&#10;" filled="f" stroked="f">
                      <v:textbox inset="2.16pt,1.44pt,0,1.44pt">
                        <w:txbxContent>
                          <w:p w14:paraId="3A8986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1504" behindDoc="0" locked="0" layoutInCell="1" allowOverlap="1" wp14:anchorId="3EED0505" wp14:editId="25E6669C">
                      <wp:simplePos x="0" y="0"/>
                      <wp:positionH relativeFrom="column">
                        <wp:posOffset>-63500</wp:posOffset>
                      </wp:positionH>
                      <wp:positionV relativeFrom="paragraph">
                        <wp:posOffset>355600</wp:posOffset>
                      </wp:positionV>
                      <wp:extent cx="1003300" cy="762000"/>
                      <wp:effectExtent l="0" t="0" r="0" b="0"/>
                      <wp:wrapNone/>
                      <wp:docPr id="5661" name="Rectangle 5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9C126-A6ED-4F4D-998F-5D3EA5A53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1222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D0505" id="Rectangle 5661" o:spid="_x0000_s2558" style="position:absolute;margin-left:-5pt;margin-top:28pt;width:79pt;height:60pt;z-index:2515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pjorBrsBAABMAwAADgAAAAAAAAAAAAAAAAAuAgAAZHJzL2Uy&#10;b0RvYy54bWxQSwECLQAUAAYACAAAACEATDfNeNoAAAAKAQAADwAAAAAAAAAAAAAAAAAVBAAAZHJz&#10;L2Rvd25yZXYueG1sUEsFBgAAAAAEAAQA8wAAABwFAAAAAA==&#10;" filled="f" stroked="f">
                      <v:textbox inset="2.16pt,1.44pt,0,1.44pt">
                        <w:txbxContent>
                          <w:p w14:paraId="281222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2528" behindDoc="0" locked="0" layoutInCell="1" allowOverlap="1" wp14:anchorId="12FB47B1" wp14:editId="4CF9FCAF">
                      <wp:simplePos x="0" y="0"/>
                      <wp:positionH relativeFrom="column">
                        <wp:posOffset>-63500</wp:posOffset>
                      </wp:positionH>
                      <wp:positionV relativeFrom="paragraph">
                        <wp:posOffset>355600</wp:posOffset>
                      </wp:positionV>
                      <wp:extent cx="1003300" cy="762000"/>
                      <wp:effectExtent l="0" t="0" r="0" b="0"/>
                      <wp:wrapNone/>
                      <wp:docPr id="5660" name="Rectangle 5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8E7F42-FA58-C340-9AFC-4D374F7B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CE8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B47B1" id="Rectangle 5660" o:spid="_x0000_s2559" style="position:absolute;margin-left:-5pt;margin-top:28pt;width:79pt;height:60pt;z-index:2515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6r7f7bsBAABMAwAADgAAAAAAAAAAAAAAAAAuAgAAZHJzL2Uy&#10;b0RvYy54bWxQSwECLQAUAAYACAAAACEATDfNeNoAAAAKAQAADwAAAAAAAAAAAAAAAAAVBAAAZHJz&#10;L2Rvd25yZXYueG1sUEsFBgAAAAAEAAQA8wAAABwFAAAAAA==&#10;" filled="f" stroked="f">
                      <v:textbox inset="2.16pt,1.44pt,0,1.44pt">
                        <w:txbxContent>
                          <w:p w14:paraId="2F1CE8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3552" behindDoc="0" locked="0" layoutInCell="1" allowOverlap="1" wp14:anchorId="2D5FA5EF" wp14:editId="496D8BEE">
                      <wp:simplePos x="0" y="0"/>
                      <wp:positionH relativeFrom="column">
                        <wp:posOffset>-63500</wp:posOffset>
                      </wp:positionH>
                      <wp:positionV relativeFrom="paragraph">
                        <wp:posOffset>355600</wp:posOffset>
                      </wp:positionV>
                      <wp:extent cx="1003300" cy="762000"/>
                      <wp:effectExtent l="0" t="0" r="0" b="0"/>
                      <wp:wrapNone/>
                      <wp:docPr id="5659" name="Rectangle 5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D71905-8289-6147-9C03-6EFBE03DAE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AE9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FA5EF" id="Rectangle 5659" o:spid="_x0000_s2560" style="position:absolute;margin-left:-5pt;margin-top:28pt;width:79pt;height:60pt;z-index:2515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TyvAEAAEw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1d1qQ4njFqf0&#10;A3XjrhsUOWd7I6XK8816jSG2WPYSnuESRXQz+UmDzV+kRaai8emqsZoSEZjcLDbrGich8Oh+uVmg&#10;j12q9+IAMX1R3pLsMAoIpSjLj99iOl99u4J1Gcz5+eylaT8VMvPVYvmGde/lCTnikqYnNHrwI6Ni&#10;MIGSEQfPaPx14KAoGb46VLa5Xy4a3JQSzNfNGjcYSoCo9x+z3Ine4y6JBJQcApiuR8BFo4ILR1aY&#10;XdYr78THuKB//w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5SJPK8AQAATAMAAA4AAAAAAAAAAAAAAAAALgIAAGRycy9l&#10;Mm9Eb2MueG1sUEsBAi0AFAAGAAgAAAAhAEw3zXjaAAAACgEAAA8AAAAAAAAAAAAAAAAAFgQAAGRy&#10;cy9kb3ducmV2LnhtbFBLBQYAAAAABAAEAPMAAAAdBQAAAAA=&#10;" filled="f" stroked="f">
                      <v:textbox inset="2.16pt,1.44pt,0,1.44pt">
                        <w:txbxContent>
                          <w:p w14:paraId="5F5AE9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4576" behindDoc="0" locked="0" layoutInCell="1" allowOverlap="1" wp14:anchorId="0A9DF597" wp14:editId="68E36A4F">
                      <wp:simplePos x="0" y="0"/>
                      <wp:positionH relativeFrom="column">
                        <wp:posOffset>-63500</wp:posOffset>
                      </wp:positionH>
                      <wp:positionV relativeFrom="paragraph">
                        <wp:posOffset>355600</wp:posOffset>
                      </wp:positionV>
                      <wp:extent cx="1003300" cy="762000"/>
                      <wp:effectExtent l="0" t="0" r="0" b="0"/>
                      <wp:wrapNone/>
                      <wp:docPr id="5658" name="Rectangle 5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F43A7-F77F-0843-A7CF-BC74842ED4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DB8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DF597" id="Rectangle 5658" o:spid="_x0000_s2561" style="position:absolute;margin-left:-5pt;margin-top:28pt;width:79pt;height:60pt;z-index:2515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AZuwEAAEwDAAAOAAAAZHJzL2Uyb0RvYy54bWysU9tu2zAMfR+wfxD0vthxm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nqJs3Lc4pR+&#10;o27cdYMip2xvpFR5vlmvMcQWy57CI5yjiG4mP2mw+Yu0yFQ0Pl40VlMiApPrxXpV4yQEHt1crRfo&#10;Y5fqvThATN+VtyQ7jAJCKcryw8+YTlffrmBdBnN6Pntp2k2FzHy5WL5h3Xl5RI64pOkBjR78yKgY&#10;TKBkxMEzGl/3HBQlww+HyjY3V4sGN6UE81WzQlWgBIh69zHLneg97pJIQMk+gOl6BFw0KrhwZIXZ&#10;eb3yTnyMC/r3n2D7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wtbQGbsBAABMAwAADgAAAAAAAAAAAAAAAAAuAgAAZHJzL2Uy&#10;b0RvYy54bWxQSwECLQAUAAYACAAAACEATDfNeNoAAAAKAQAADwAAAAAAAAAAAAAAAAAVBAAAZHJz&#10;L2Rvd25yZXYueG1sUEsFBgAAAAAEAAQA8wAAABwFAAAAAA==&#10;" filled="f" stroked="f">
                      <v:textbox inset="2.16pt,1.44pt,0,1.44pt">
                        <w:txbxContent>
                          <w:p w14:paraId="565DB8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5600" behindDoc="0" locked="0" layoutInCell="1" allowOverlap="1" wp14:anchorId="77724B56" wp14:editId="76C11EFF">
                      <wp:simplePos x="0" y="0"/>
                      <wp:positionH relativeFrom="column">
                        <wp:posOffset>-63500</wp:posOffset>
                      </wp:positionH>
                      <wp:positionV relativeFrom="paragraph">
                        <wp:posOffset>355600</wp:posOffset>
                      </wp:positionV>
                      <wp:extent cx="1003300" cy="762000"/>
                      <wp:effectExtent l="0" t="0" r="0" b="0"/>
                      <wp:wrapNone/>
                      <wp:docPr id="5657" name="Rectangle 5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0B1F-2DAB-734F-ADE3-E2E13989CF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676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24B56" id="Rectangle 5657" o:spid="_x0000_s2562" style="position:absolute;margin-left:-5pt;margin-top:28pt;width:79pt;height:60pt;z-index:2515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rRbtL7sBAABMAwAADgAAAAAAAAAAAAAAAAAuAgAAZHJzL2Uy&#10;b0RvYy54bWxQSwECLQAUAAYACAAAACEATDfNeNoAAAAKAQAADwAAAAAAAAAAAAAAAAAVBAAAZHJz&#10;L2Rvd25yZXYueG1sUEsFBgAAAAAEAAQA8wAAABwFAAAAAA==&#10;" filled="f" stroked="f">
                      <v:textbox inset="2.16pt,1.44pt,0,1.44pt">
                        <w:txbxContent>
                          <w:p w14:paraId="79D676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6624" behindDoc="0" locked="0" layoutInCell="1" allowOverlap="1" wp14:anchorId="69CF071C" wp14:editId="46509B5B">
                      <wp:simplePos x="0" y="0"/>
                      <wp:positionH relativeFrom="column">
                        <wp:posOffset>-63500</wp:posOffset>
                      </wp:positionH>
                      <wp:positionV relativeFrom="paragraph">
                        <wp:posOffset>355600</wp:posOffset>
                      </wp:positionV>
                      <wp:extent cx="1003300" cy="762000"/>
                      <wp:effectExtent l="0" t="0" r="0" b="0"/>
                      <wp:wrapNone/>
                      <wp:docPr id="5656" name="Rectangle 5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67B49C-FCBB-9442-BE81-BD1F97807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E80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F071C" id="Rectangle 5656" o:spid="_x0000_s2563" style="position:absolute;margin-left:-5pt;margin-top:28pt;width:79pt;height:60pt;z-index:2515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4ZIZxLsBAABMAwAADgAAAAAAAAAAAAAAAAAuAgAAZHJzL2Uy&#10;b0RvYy54bWxQSwECLQAUAAYACAAAACEATDfNeNoAAAAKAQAADwAAAAAAAAAAAAAAAAAVBAAAZHJz&#10;L2Rvd25yZXYueG1sUEsFBgAAAAAEAAQA8wAAABwFAAAAAA==&#10;" filled="f" stroked="f">
                      <v:textbox inset="2.16pt,1.44pt,0,1.44pt">
                        <w:txbxContent>
                          <w:p w14:paraId="758E80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7648" behindDoc="0" locked="0" layoutInCell="1" allowOverlap="1" wp14:anchorId="1D64D843" wp14:editId="40C952E3">
                      <wp:simplePos x="0" y="0"/>
                      <wp:positionH relativeFrom="column">
                        <wp:posOffset>-63500</wp:posOffset>
                      </wp:positionH>
                      <wp:positionV relativeFrom="paragraph">
                        <wp:posOffset>355600</wp:posOffset>
                      </wp:positionV>
                      <wp:extent cx="1003300" cy="762000"/>
                      <wp:effectExtent l="0" t="0" r="0" b="0"/>
                      <wp:wrapNone/>
                      <wp:docPr id="5655" name="Rectangle 5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3247A-55BC-C949-B2ED-52A4583DB9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138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4D843" id="Rectangle 5655" o:spid="_x0000_s2564" style="position:absolute;margin-left:-5pt;margin-top:28pt;width:79pt;height:60pt;z-index:2515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h0dNm8AQAATAMAAA4AAAAAAAAAAAAAAAAALgIAAGRycy9l&#10;Mm9Eb2MueG1sUEsBAi0AFAAGAAgAAAAhAEw3zXjaAAAACgEAAA8AAAAAAAAAAAAAAAAAFgQAAGRy&#10;cy9kb3ducmV2LnhtbFBLBQYAAAAABAAEAPMAAAAdBQAAAAA=&#10;" filled="f" stroked="f">
                      <v:textbox inset="2.16pt,1.44pt,0,1.44pt">
                        <w:txbxContent>
                          <w:p w14:paraId="4C5138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8672" behindDoc="0" locked="0" layoutInCell="1" allowOverlap="1" wp14:anchorId="067DB26C" wp14:editId="1F32988D">
                      <wp:simplePos x="0" y="0"/>
                      <wp:positionH relativeFrom="column">
                        <wp:posOffset>-63500</wp:posOffset>
                      </wp:positionH>
                      <wp:positionV relativeFrom="paragraph">
                        <wp:posOffset>355600</wp:posOffset>
                      </wp:positionV>
                      <wp:extent cx="1003300" cy="762000"/>
                      <wp:effectExtent l="0" t="0" r="0" b="0"/>
                      <wp:wrapNone/>
                      <wp:docPr id="5654" name="Rectangle 5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8139C-7861-2B4D-BF7B-8BC3C68CED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0C5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DB26C" id="Rectangle 5654" o:spid="_x0000_s2565" style="position:absolute;margin-left:-5pt;margin-top:28pt;width:79pt;height:60pt;z-index:2515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AyvAEAAEw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1d1qSYnjFqf0&#10;A3XjrhsUOWd7I6XK8816jSG2WPYSnuESRXQz+UmDzV+kRaai8emqsZoSEZjcLDbrGich8Oh+uVmg&#10;j12q9+IAMX1R3pLsMAoIpSjLj99iOl99u4J1Gcz5+eylaT8VMvPVYvOGde/lCTnikqYnNHrwI6Ni&#10;MIGSEQfPaPx14KAoGb46VLa5Xy4a3JQSzNfNGjcYSoCo9x+z3Ine4y6JBJQcApiuR8BFo4ILR1aY&#10;XdYr78THuKB//w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BTwgDK8AQAATAMAAA4AAAAAAAAAAAAAAAAALgIAAGRycy9l&#10;Mm9Eb2MueG1sUEsBAi0AFAAGAAgAAAAhAEw3zXjaAAAACgEAAA8AAAAAAAAAAAAAAAAAFgQAAGRy&#10;cy9kb3ducmV2LnhtbFBLBQYAAAAABAAEAPMAAAAdBQAAAAA=&#10;" filled="f" stroked="f">
                      <v:textbox inset="2.16pt,1.44pt,0,1.44pt">
                        <w:txbxContent>
                          <w:p w14:paraId="5570C5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49696" behindDoc="0" locked="0" layoutInCell="1" allowOverlap="1" wp14:anchorId="73131F5A" wp14:editId="3FA6C07F">
                      <wp:simplePos x="0" y="0"/>
                      <wp:positionH relativeFrom="column">
                        <wp:posOffset>-63500</wp:posOffset>
                      </wp:positionH>
                      <wp:positionV relativeFrom="paragraph">
                        <wp:posOffset>355600</wp:posOffset>
                      </wp:positionV>
                      <wp:extent cx="1003300" cy="762000"/>
                      <wp:effectExtent l="0" t="0" r="0" b="0"/>
                      <wp:wrapNone/>
                      <wp:docPr id="5653" name="Rectangle 5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3CE70E-B0A6-E64E-A0CE-8D065B0E40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2B4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31F5A" id="Rectangle 5653" o:spid="_x0000_s2566" style="position:absolute;margin-left:-5pt;margin-top:28pt;width:79pt;height:60pt;z-index:2515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QZAC28AQAATAMAAA4AAAAAAAAAAAAAAAAALgIAAGRycy9l&#10;Mm9Eb2MueG1sUEsBAi0AFAAGAAgAAAAhAEw3zXjaAAAACgEAAA8AAAAAAAAAAAAAAAAAFgQAAGRy&#10;cy9kb3ducmV2LnhtbFBLBQYAAAAABAAEAPMAAAAdBQAAAAA=&#10;" filled="f" stroked="f">
                      <v:textbox inset="2.16pt,1.44pt,0,1.44pt">
                        <w:txbxContent>
                          <w:p w14:paraId="4B92B4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0720" behindDoc="0" locked="0" layoutInCell="1" allowOverlap="1" wp14:anchorId="7B33AB43" wp14:editId="083E3576">
                      <wp:simplePos x="0" y="0"/>
                      <wp:positionH relativeFrom="column">
                        <wp:posOffset>-63500</wp:posOffset>
                      </wp:positionH>
                      <wp:positionV relativeFrom="paragraph">
                        <wp:posOffset>355600</wp:posOffset>
                      </wp:positionV>
                      <wp:extent cx="1003300" cy="762000"/>
                      <wp:effectExtent l="0" t="0" r="0" b="0"/>
                      <wp:wrapNone/>
                      <wp:docPr id="5652" name="Rectangle 5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27ED28-C9BE-6941-8BEA-88EFA3D12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F77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3AB43" id="Rectangle 5652" o:spid="_x0000_s2567" style="position:absolute;margin-left:-5pt;margin-top:28pt;width:79pt;height:60pt;z-index:2515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InfTGugEAAEwDAAAOAAAAAAAAAAAAAAAAAC4CAABkcnMvZTJv&#10;RG9jLnhtbFBLAQItABQABgAIAAAAIQBMN8142gAAAAoBAAAPAAAAAAAAAAAAAAAAABQEAABkcnMv&#10;ZG93bnJldi54bWxQSwUGAAAAAAQABADzAAAAGwUAAAAA&#10;" filled="f" stroked="f">
                      <v:textbox inset="2.16pt,1.44pt,0,1.44pt">
                        <w:txbxContent>
                          <w:p w14:paraId="5BCF77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1744" behindDoc="0" locked="0" layoutInCell="1" allowOverlap="1" wp14:anchorId="559596C1" wp14:editId="66C54E5E">
                      <wp:simplePos x="0" y="0"/>
                      <wp:positionH relativeFrom="column">
                        <wp:posOffset>-63500</wp:posOffset>
                      </wp:positionH>
                      <wp:positionV relativeFrom="paragraph">
                        <wp:posOffset>355600</wp:posOffset>
                      </wp:positionV>
                      <wp:extent cx="1003300" cy="762000"/>
                      <wp:effectExtent l="0" t="0" r="0" b="0"/>
                      <wp:wrapNone/>
                      <wp:docPr id="5651" name="Rectangle 5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26440-5F74-3E4D-8922-014D7706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DDE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596C1" id="Rectangle 5651" o:spid="_x0000_s2568" style="position:absolute;margin-left:-5pt;margin-top:28pt;width:79pt;height:60pt;z-index:2515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ReYIbsBAABMAwAADgAAAAAAAAAAAAAAAAAuAgAAZHJzL2Uy&#10;b0RvYy54bWxQSwECLQAUAAYACAAAACEATDfNeNoAAAAKAQAADwAAAAAAAAAAAAAAAAAVBAAAZHJz&#10;L2Rvd25yZXYueG1sUEsFBgAAAAAEAAQA8wAAABwFAAAAAA==&#10;" filled="f" stroked="f">
                      <v:textbox inset="2.16pt,1.44pt,0,1.44pt">
                        <w:txbxContent>
                          <w:p w14:paraId="53ADDE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2768" behindDoc="0" locked="0" layoutInCell="1" allowOverlap="1" wp14:anchorId="3A5C4756" wp14:editId="01298A42">
                      <wp:simplePos x="0" y="0"/>
                      <wp:positionH relativeFrom="column">
                        <wp:posOffset>-63500</wp:posOffset>
                      </wp:positionH>
                      <wp:positionV relativeFrom="paragraph">
                        <wp:posOffset>355600</wp:posOffset>
                      </wp:positionV>
                      <wp:extent cx="1003300" cy="762000"/>
                      <wp:effectExtent l="0" t="0" r="0" b="0"/>
                      <wp:wrapNone/>
                      <wp:docPr id="5650" name="Rectangle 5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C5AA0-2704-1840-A63C-4CDB8D399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7A5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C4756" id="Rectangle 5650" o:spid="_x0000_s2569" style="position:absolute;margin-left:-5pt;margin-top:28pt;width:79pt;height:60pt;z-index:2515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ZNsyrsBAABMAwAADgAAAAAAAAAAAAAAAAAuAgAAZHJzL2Uy&#10;b0RvYy54bWxQSwECLQAUAAYACAAAACEATDfNeNoAAAAKAQAADwAAAAAAAAAAAAAAAAAVBAAAZHJz&#10;L2Rvd25yZXYueG1sUEsFBgAAAAAEAAQA8wAAABwFAAAAAA==&#10;" filled="f" stroked="f">
                      <v:textbox inset="2.16pt,1.44pt,0,1.44pt">
                        <w:txbxContent>
                          <w:p w14:paraId="5D47A5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3792" behindDoc="0" locked="0" layoutInCell="1" allowOverlap="1" wp14:anchorId="31A9BB8D" wp14:editId="578CE531">
                      <wp:simplePos x="0" y="0"/>
                      <wp:positionH relativeFrom="column">
                        <wp:posOffset>-63500</wp:posOffset>
                      </wp:positionH>
                      <wp:positionV relativeFrom="paragraph">
                        <wp:posOffset>355600</wp:posOffset>
                      </wp:positionV>
                      <wp:extent cx="1003300" cy="762000"/>
                      <wp:effectExtent l="0" t="0" r="0" b="0"/>
                      <wp:wrapNone/>
                      <wp:docPr id="5649" name="Rectangle 5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B456-A28F-D24A-9B22-37DC4D462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6CA3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9BB8D" id="Rectangle 5649" o:spid="_x0000_s2570" style="position:absolute;margin-left:-5pt;margin-top:28pt;width:79pt;height:60pt;z-index:2515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FYeDHm8AQAATAMAAA4AAAAAAAAAAAAAAAAALgIAAGRycy9l&#10;Mm9Eb2MueG1sUEsBAi0AFAAGAAgAAAAhAEw3zXjaAAAACgEAAA8AAAAAAAAAAAAAAAAAFgQAAGRy&#10;cy9kb3ducmV2LnhtbFBLBQYAAAAABAAEAPMAAAAdBQAAAAA=&#10;" filled="f" stroked="f">
                      <v:textbox inset="2.16pt,1.44pt,0,1.44pt">
                        <w:txbxContent>
                          <w:p w14:paraId="146CA3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4816" behindDoc="0" locked="0" layoutInCell="1" allowOverlap="1" wp14:anchorId="53416D64" wp14:editId="100E7CBB">
                      <wp:simplePos x="0" y="0"/>
                      <wp:positionH relativeFrom="column">
                        <wp:posOffset>-63500</wp:posOffset>
                      </wp:positionH>
                      <wp:positionV relativeFrom="paragraph">
                        <wp:posOffset>355600</wp:posOffset>
                      </wp:positionV>
                      <wp:extent cx="1003300" cy="762000"/>
                      <wp:effectExtent l="0" t="0" r="0" b="0"/>
                      <wp:wrapNone/>
                      <wp:docPr id="5648" name="Rectangle 5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38393-6284-094E-9C8B-BF564CC2D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A5E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16D64" id="Rectangle 5648" o:spid="_x0000_s2571" style="position:absolute;margin-left:-5pt;margin-top:28pt;width:79pt;height:60pt;z-index:2515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pr4krsBAABMAwAADgAAAAAAAAAAAAAAAAAuAgAAZHJzL2Uy&#10;b0RvYy54bWxQSwECLQAUAAYACAAAACEATDfNeNoAAAAKAQAADwAAAAAAAAAAAAAAAAAVBAAAZHJz&#10;L2Rvd25yZXYueG1sUEsFBgAAAAAEAAQA8wAAABwFAAAAAA==&#10;" filled="f" stroked="f">
                      <v:textbox inset="2.16pt,1.44pt,0,1.44pt">
                        <w:txbxContent>
                          <w:p w14:paraId="351A5E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5840" behindDoc="0" locked="0" layoutInCell="1" allowOverlap="1" wp14:anchorId="16D3DEE3" wp14:editId="591A72D8">
                      <wp:simplePos x="0" y="0"/>
                      <wp:positionH relativeFrom="column">
                        <wp:posOffset>-63500</wp:posOffset>
                      </wp:positionH>
                      <wp:positionV relativeFrom="paragraph">
                        <wp:posOffset>355600</wp:posOffset>
                      </wp:positionV>
                      <wp:extent cx="1003300" cy="762000"/>
                      <wp:effectExtent l="0" t="0" r="0" b="0"/>
                      <wp:wrapNone/>
                      <wp:docPr id="5647" name="Rectangle 5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7077F-548E-6045-9E71-272574B98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648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3DEE3" id="Rectangle 5647" o:spid="_x0000_s2572" style="position:absolute;margin-left:-5pt;margin-top:28pt;width:79pt;height:60pt;z-index:2515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HVaxaS8AQAATAMAAA4AAAAAAAAAAAAAAAAALgIAAGRycy9l&#10;Mm9Eb2MueG1sUEsBAi0AFAAGAAgAAAAhAEw3zXjaAAAACgEAAA8AAAAAAAAAAAAAAAAAFgQAAGRy&#10;cy9kb3ducmV2LnhtbFBLBQYAAAAABAAEAPMAAAAdBQAAAAA=&#10;" filled="f" stroked="f">
                      <v:textbox inset="2.16pt,1.44pt,0,1.44pt">
                        <w:txbxContent>
                          <w:p w14:paraId="787648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6864" behindDoc="0" locked="0" layoutInCell="1" allowOverlap="1" wp14:anchorId="66B4B423" wp14:editId="3D6FA398">
                      <wp:simplePos x="0" y="0"/>
                      <wp:positionH relativeFrom="column">
                        <wp:posOffset>-63500</wp:posOffset>
                      </wp:positionH>
                      <wp:positionV relativeFrom="paragraph">
                        <wp:posOffset>355600</wp:posOffset>
                      </wp:positionV>
                      <wp:extent cx="1003300" cy="762000"/>
                      <wp:effectExtent l="0" t="0" r="0" b="0"/>
                      <wp:wrapNone/>
                      <wp:docPr id="5646" name="Rectangle 5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00E78-7649-CC43-B4DA-C561403462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EB0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4B423" id="Rectangle 5646" o:spid="_x0000_s2573" style="position:absolute;margin-left:-5pt;margin-top:28pt;width:79pt;height:60pt;z-index:2515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DneMU+8AQAATAMAAA4AAAAAAAAAAAAAAAAALgIAAGRycy9l&#10;Mm9Eb2MueG1sUEsBAi0AFAAGAAgAAAAhAEw3zXjaAAAACgEAAA8AAAAAAAAAAAAAAAAAFgQAAGRy&#10;cy9kb3ducmV2LnhtbFBLBQYAAAAABAAEAPMAAAAdBQAAAAA=&#10;" filled="f" stroked="f">
                      <v:textbox inset="2.16pt,1.44pt,0,1.44pt">
                        <w:txbxContent>
                          <w:p w14:paraId="21AEB0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7888" behindDoc="0" locked="0" layoutInCell="1" allowOverlap="1" wp14:anchorId="7EE3C1E0" wp14:editId="0291AF68">
                      <wp:simplePos x="0" y="0"/>
                      <wp:positionH relativeFrom="column">
                        <wp:posOffset>-63500</wp:posOffset>
                      </wp:positionH>
                      <wp:positionV relativeFrom="paragraph">
                        <wp:posOffset>355600</wp:posOffset>
                      </wp:positionV>
                      <wp:extent cx="1003300" cy="762000"/>
                      <wp:effectExtent l="0" t="0" r="0" b="0"/>
                      <wp:wrapNone/>
                      <wp:docPr id="5645" name="Rectangle 5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2015F-D1AE-EE43-8C99-277C72825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A2D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3C1E0" id="Rectangle 5645" o:spid="_x0000_s2574" style="position:absolute;margin-left:-5pt;margin-top:28pt;width:79pt;height:60pt;z-index:2515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IA4XFK8AQAATAMAAA4AAAAAAAAAAAAAAAAALgIAAGRycy9l&#10;Mm9Eb2MueG1sUEsBAi0AFAAGAAgAAAAhAEw3zXjaAAAACgEAAA8AAAAAAAAAAAAAAAAAFgQAAGRy&#10;cy9kb3ducmV2LnhtbFBLBQYAAAAABAAEAPMAAAAdBQAAAAA=&#10;" filled="f" stroked="f">
                      <v:textbox inset="2.16pt,1.44pt,0,1.44pt">
                        <w:txbxContent>
                          <w:p w14:paraId="17AA2D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8912" behindDoc="0" locked="0" layoutInCell="1" allowOverlap="1" wp14:anchorId="2A02D42B" wp14:editId="49922F9E">
                      <wp:simplePos x="0" y="0"/>
                      <wp:positionH relativeFrom="column">
                        <wp:posOffset>-63500</wp:posOffset>
                      </wp:positionH>
                      <wp:positionV relativeFrom="paragraph">
                        <wp:posOffset>355600</wp:posOffset>
                      </wp:positionV>
                      <wp:extent cx="1003300" cy="762000"/>
                      <wp:effectExtent l="0" t="0" r="0" b="0"/>
                      <wp:wrapNone/>
                      <wp:docPr id="5644" name="Rectangle 5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B576F-A640-3D43-9070-9B2CAD42CA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7E4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2D42B" id="Rectangle 5644" o:spid="_x0000_s2575" style="position:absolute;margin-left:-5pt;margin-top:28pt;width:79pt;height:60pt;z-index:2515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My8qLm8AQAATAMAAA4AAAAAAAAAAAAAAAAALgIAAGRycy9l&#10;Mm9Eb2MueG1sUEsBAi0AFAAGAAgAAAAhAEw3zXjaAAAACgEAAA8AAAAAAAAAAAAAAAAAFgQAAGRy&#10;cy9kb3ducmV2LnhtbFBLBQYAAAAABAAEAPMAAAAdBQAAAAA=&#10;" filled="f" stroked="f">
                      <v:textbox inset="2.16pt,1.44pt,0,1.44pt">
                        <w:txbxContent>
                          <w:p w14:paraId="6B37E4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59936" behindDoc="0" locked="0" layoutInCell="1" allowOverlap="1" wp14:anchorId="0839A182" wp14:editId="25F5BB4A">
                      <wp:simplePos x="0" y="0"/>
                      <wp:positionH relativeFrom="column">
                        <wp:posOffset>-63500</wp:posOffset>
                      </wp:positionH>
                      <wp:positionV relativeFrom="paragraph">
                        <wp:posOffset>355600</wp:posOffset>
                      </wp:positionV>
                      <wp:extent cx="1003300" cy="762000"/>
                      <wp:effectExtent l="0" t="0" r="0" b="0"/>
                      <wp:wrapNone/>
                      <wp:docPr id="5643" name="Rectangle 5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C1765-ADBF-C246-9120-932A87F9C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585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9A182" id="Rectangle 5643" o:spid="_x0000_s2576" style="position:absolute;margin-left:-5pt;margin-top:28pt;width:79pt;height:60pt;z-index:2515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vggVK8AQAATAMAAA4AAAAAAAAAAAAAAAAALgIAAGRycy9l&#10;Mm9Eb2MueG1sUEsBAi0AFAAGAAgAAAAhAEw3zXjaAAAACgEAAA8AAAAAAAAAAAAAAAAAFgQAAGRy&#10;cy9kb3ducmV2LnhtbFBLBQYAAAAABAAEAPMAAAAdBQAAAAA=&#10;" filled="f" stroked="f">
                      <v:textbox inset="2.16pt,1.44pt,0,1.44pt">
                        <w:txbxContent>
                          <w:p w14:paraId="70C585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60960" behindDoc="0" locked="0" layoutInCell="1" allowOverlap="1" wp14:anchorId="5F1ECF29" wp14:editId="3BFE4A76">
                      <wp:simplePos x="0" y="0"/>
                      <wp:positionH relativeFrom="column">
                        <wp:posOffset>-63500</wp:posOffset>
                      </wp:positionH>
                      <wp:positionV relativeFrom="paragraph">
                        <wp:posOffset>355600</wp:posOffset>
                      </wp:positionV>
                      <wp:extent cx="1003300" cy="762000"/>
                      <wp:effectExtent l="0" t="0" r="0" b="0"/>
                      <wp:wrapNone/>
                      <wp:docPr id="5642" name="Rectangle 5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C0FD6-B77D-6A46-AAE1-1E4803AC5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C64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ECF29" id="Rectangle 5642" o:spid="_x0000_s2577" style="position:absolute;margin-left:-5pt;margin-top:28pt;width:79pt;height:60pt;z-index:2515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D3ZHW5ugEAAEwDAAAOAAAAAAAAAAAAAAAAAC4CAABkcnMvZTJv&#10;RG9jLnhtbFBLAQItABQABgAIAAAAIQBMN8142gAAAAoBAAAPAAAAAAAAAAAAAAAAABQEAABkcnMv&#10;ZG93bnJldi54bWxQSwUGAAAAAAQABADzAAAAGwUAAAAA&#10;" filled="f" stroked="f">
                      <v:textbox inset="2.16pt,1.44pt,0,1.44pt">
                        <w:txbxContent>
                          <w:p w14:paraId="2D1C64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61984" behindDoc="0" locked="0" layoutInCell="1" allowOverlap="1" wp14:anchorId="257B604B" wp14:editId="0929E568">
                      <wp:simplePos x="0" y="0"/>
                      <wp:positionH relativeFrom="column">
                        <wp:posOffset>-63500</wp:posOffset>
                      </wp:positionH>
                      <wp:positionV relativeFrom="paragraph">
                        <wp:posOffset>355600</wp:posOffset>
                      </wp:positionV>
                      <wp:extent cx="1003300" cy="762000"/>
                      <wp:effectExtent l="0" t="0" r="0" b="0"/>
                      <wp:wrapNone/>
                      <wp:docPr id="5641" name="Rectangle 5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E7D16-AC6E-F848-AC1F-818277FA6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8BC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B604B" id="Rectangle 5641" o:spid="_x0000_s2578" style="position:absolute;margin-left:-5pt;margin-top:28pt;width:79pt;height:60pt;z-index:2515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u4ZXrsBAABMAwAADgAAAAAAAAAAAAAAAAAuAgAAZHJzL2Uy&#10;b0RvYy54bWxQSwECLQAUAAYACAAAACEATDfNeNoAAAAKAQAADwAAAAAAAAAAAAAAAAAVBAAAZHJz&#10;L2Rvd25yZXYueG1sUEsFBgAAAAAEAAQA8wAAABwFAAAAAA==&#10;" filled="f" stroked="f">
                      <v:textbox inset="2.16pt,1.44pt,0,1.44pt">
                        <w:txbxContent>
                          <w:p w14:paraId="1BC8BC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63008" behindDoc="0" locked="0" layoutInCell="1" allowOverlap="1" wp14:anchorId="27527730" wp14:editId="21B32CF4">
                      <wp:simplePos x="0" y="0"/>
                      <wp:positionH relativeFrom="column">
                        <wp:posOffset>-63500</wp:posOffset>
                      </wp:positionH>
                      <wp:positionV relativeFrom="paragraph">
                        <wp:posOffset>355600</wp:posOffset>
                      </wp:positionV>
                      <wp:extent cx="1003300" cy="762000"/>
                      <wp:effectExtent l="0" t="0" r="0" b="0"/>
                      <wp:wrapNone/>
                      <wp:docPr id="5640" name="Rectangle 5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D7119-AA6E-B84F-B1D2-0AE8AEE169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282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27730" id="Rectangle 5640" o:spid="_x0000_s2579" style="position:absolute;margin-left:-5pt;margin-top:28pt;width:79pt;height:60pt;z-index:2515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LmrttbsBAABMAwAADgAAAAAAAAAAAAAAAAAuAgAAZHJzL2Uy&#10;b0RvYy54bWxQSwECLQAUAAYACAAAACEATDfNeNoAAAAKAQAADwAAAAAAAAAAAAAAAAAVBAAAZHJz&#10;L2Rvd25yZXYueG1sUEsFBgAAAAAEAAQA8wAAABwFAAAAAA==&#10;" filled="f" stroked="f">
                      <v:textbox inset="2.16pt,1.44pt,0,1.44pt">
                        <w:txbxContent>
                          <w:p w14:paraId="1F9282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64032" behindDoc="0" locked="0" layoutInCell="1" allowOverlap="1" wp14:anchorId="71D04F2D" wp14:editId="5F7A5693">
                      <wp:simplePos x="0" y="0"/>
                      <wp:positionH relativeFrom="column">
                        <wp:posOffset>-63500</wp:posOffset>
                      </wp:positionH>
                      <wp:positionV relativeFrom="paragraph">
                        <wp:posOffset>355600</wp:posOffset>
                      </wp:positionV>
                      <wp:extent cx="1003300" cy="762000"/>
                      <wp:effectExtent l="0" t="0" r="0" b="0"/>
                      <wp:wrapNone/>
                      <wp:docPr id="5639" name="Rectangle 5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E890F-DAB0-7C45-987B-7E1E525C2B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6DA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04F2D" id="Rectangle 5639" o:spid="_x0000_s2580" style="position:absolute;margin-left:-5pt;margin-top:28pt;width:79pt;height:60pt;z-index:2515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EovAEAAEw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1d1iQ4njFqf0&#10;A3XjrhsUOWd7I6XK8816jSG2WPYSnuESRXQz+UmDzV+kRaai8emqsZoSEZjcLDbrGich8Oh+uVmg&#10;j12q9+IAMX1R3pLsMAoIpSjLj99iOl99u4J1Gcz5+eylaT8VMvPVavmGde/lCTnikqYnNHrwI6Ni&#10;MIGSEQfPaPx14KAoGb46VLa5Xy4a3JQSzNfNGjcYSoCo9x+z3Ine4y6JBJQcApiuR8BFo4ILR1aY&#10;XdYr78THuKB//w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E1CUSi8AQAATAMAAA4AAAAAAAAAAAAAAAAALgIAAGRycy9l&#10;Mm9Eb2MueG1sUEsBAi0AFAAGAAgAAAAhAEw3zXjaAAAACgEAAA8AAAAAAAAAAAAAAAAAFgQAAGRy&#10;cy9kb3ducmV2LnhtbFBLBQYAAAAABAAEAPMAAAAdBQAAAAA=&#10;" filled="f" stroked="f">
                      <v:textbox inset="2.16pt,1.44pt,0,1.44pt">
                        <w:txbxContent>
                          <w:p w14:paraId="11E6DA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65056" behindDoc="0" locked="0" layoutInCell="1" allowOverlap="1" wp14:anchorId="73582E86" wp14:editId="18FDC4D1">
                      <wp:simplePos x="0" y="0"/>
                      <wp:positionH relativeFrom="column">
                        <wp:posOffset>-63500</wp:posOffset>
                      </wp:positionH>
                      <wp:positionV relativeFrom="paragraph">
                        <wp:posOffset>355600</wp:posOffset>
                      </wp:positionV>
                      <wp:extent cx="1003300" cy="762000"/>
                      <wp:effectExtent l="0" t="0" r="0" b="0"/>
                      <wp:wrapNone/>
                      <wp:docPr id="5638" name="Rectangle 5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2D96C-EEF5-BC43-8B33-03E13C640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4AE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82E86" id="Rectangle 5638" o:spid="_x0000_s2581" style="position:absolute;margin-left:-5pt;margin-top:28pt;width:79pt;height:60pt;z-index:2515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XDuwEAAEwDAAAOAAAAZHJzL2Uyb0RvYy54bWysU9tu2zAMfR+wfxD0vthxm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nqBs3Lc4pR+&#10;o27cdYMip2xvpFR5vlmvMcQWy57CI5yjiG4mP2mw+Yu0yFQ0Pl40VlMiApPrxXpV4yQEHt1crRfo&#10;Y5fqvThATN+VtyQ7jAJCKcryw8+YTlffrmBdBnN6Pntp2k2FzHy5XL5h3Xl5RI64pOkBjR78yKgY&#10;TKBkxMEzGl/3HBQlww+HyjY3V4sGN6UE81WzQlWgBIh69zHLneg97pJIQMk+gOl6BFw0KrhwZIXZ&#10;eb3yTnyMC/r3n2D7B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Acalw7sBAABMAwAADgAAAAAAAAAAAAAAAAAuAgAAZHJzL2Uy&#10;b0RvYy54bWxQSwECLQAUAAYACAAAACEATDfNeNoAAAAKAQAADwAAAAAAAAAAAAAAAAAVBAAAZHJz&#10;L2Rvd25yZXYueG1sUEsFBgAAAAAEAAQA8wAAABwFAAAAAA==&#10;" filled="f" stroked="f">
                      <v:textbox inset="2.16pt,1.44pt,0,1.44pt">
                        <w:txbxContent>
                          <w:p w14:paraId="1DE4AE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66080" behindDoc="0" locked="0" layoutInCell="1" allowOverlap="1" wp14:anchorId="5A743C66" wp14:editId="383DF0EB">
                      <wp:simplePos x="0" y="0"/>
                      <wp:positionH relativeFrom="column">
                        <wp:posOffset>-63500</wp:posOffset>
                      </wp:positionH>
                      <wp:positionV relativeFrom="paragraph">
                        <wp:posOffset>355600</wp:posOffset>
                      </wp:positionV>
                      <wp:extent cx="1003300" cy="762000"/>
                      <wp:effectExtent l="0" t="0" r="0" b="0"/>
                      <wp:wrapNone/>
                      <wp:docPr id="5637" name="Rectangle 5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5C37F-5563-354C-A197-E1B4209EBC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AD2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43C66" id="Rectangle 5637" o:spid="_x0000_s2582" style="position:absolute;margin-left:-5pt;margin-top:28pt;width:79pt;height:60pt;z-index:2515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bgaY9bsBAABMAwAADgAAAAAAAAAAAAAAAAAuAgAAZHJzL2Uy&#10;b0RvYy54bWxQSwECLQAUAAYACAAAACEATDfNeNoAAAAKAQAADwAAAAAAAAAAAAAAAAAVBAAAZHJz&#10;L2Rvd25yZXYueG1sUEsFBgAAAAAEAAQA8wAAABwFAAAAAA==&#10;" filled="f" stroked="f">
                      <v:textbox inset="2.16pt,1.44pt,0,1.44pt">
                        <w:txbxContent>
                          <w:p w14:paraId="2B2AD2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67104" behindDoc="0" locked="0" layoutInCell="1" allowOverlap="1" wp14:anchorId="3B50355F" wp14:editId="0F1C5ABA">
                      <wp:simplePos x="0" y="0"/>
                      <wp:positionH relativeFrom="column">
                        <wp:posOffset>-63500</wp:posOffset>
                      </wp:positionH>
                      <wp:positionV relativeFrom="paragraph">
                        <wp:posOffset>355600</wp:posOffset>
                      </wp:positionV>
                      <wp:extent cx="1003300" cy="762000"/>
                      <wp:effectExtent l="0" t="0" r="0" b="0"/>
                      <wp:wrapNone/>
                      <wp:docPr id="5636" name="Rectangle 5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4C0D3-D4E0-E043-A83F-51CF638D0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A58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0355F" id="Rectangle 5636" o:spid="_x0000_s2583" style="position:absolute;margin-left:-5pt;margin-top:28pt;width:79pt;height:60pt;z-index:2515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IoJsHrsBAABMAwAADgAAAAAAAAAAAAAAAAAuAgAAZHJzL2Uy&#10;b0RvYy54bWxQSwECLQAUAAYACAAAACEATDfNeNoAAAAKAQAADwAAAAAAAAAAAAAAAAAVBAAAZHJz&#10;L2Rvd25yZXYueG1sUEsFBgAAAAAEAAQA8wAAABwFAAAAAA==&#10;" filled="f" stroked="f">
                      <v:textbox inset="2.16pt,1.44pt,0,1.44pt">
                        <w:txbxContent>
                          <w:p w14:paraId="35EA58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68128" behindDoc="0" locked="0" layoutInCell="1" allowOverlap="1" wp14:anchorId="4DD1438C" wp14:editId="7019319D">
                      <wp:simplePos x="0" y="0"/>
                      <wp:positionH relativeFrom="column">
                        <wp:posOffset>-63500</wp:posOffset>
                      </wp:positionH>
                      <wp:positionV relativeFrom="paragraph">
                        <wp:posOffset>355600</wp:posOffset>
                      </wp:positionV>
                      <wp:extent cx="1003300" cy="762000"/>
                      <wp:effectExtent l="0" t="0" r="0" b="0"/>
                      <wp:wrapNone/>
                      <wp:docPr id="5635" name="Rectangle 5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CAE93-EB9E-5549-951F-8FC7C915C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078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1438C" id="Rectangle 5635" o:spid="_x0000_s2584" style="position:absolute;margin-left:-5pt;margin-top:28pt;width:79pt;height:60pt;z-index:2515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JtkAQO8AQAATAMAAA4AAAAAAAAAAAAAAAAALgIAAGRycy9l&#10;Mm9Eb2MueG1sUEsBAi0AFAAGAAgAAAAhAEw3zXjaAAAACgEAAA8AAAAAAAAAAAAAAAAAFgQAAGRy&#10;cy9kb3ducmV2LnhtbFBLBQYAAAAABAAEAPMAAAAdBQAAAAA=&#10;" filled="f" stroked="f">
                      <v:textbox inset="2.16pt,1.44pt,0,1.44pt">
                        <w:txbxContent>
                          <w:p w14:paraId="5C3078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69152" behindDoc="0" locked="0" layoutInCell="1" allowOverlap="1" wp14:anchorId="1191597C" wp14:editId="1022B0DB">
                      <wp:simplePos x="0" y="0"/>
                      <wp:positionH relativeFrom="column">
                        <wp:posOffset>-63500</wp:posOffset>
                      </wp:positionH>
                      <wp:positionV relativeFrom="paragraph">
                        <wp:posOffset>355600</wp:posOffset>
                      </wp:positionV>
                      <wp:extent cx="1003300" cy="762000"/>
                      <wp:effectExtent l="0" t="0" r="0" b="0"/>
                      <wp:wrapNone/>
                      <wp:docPr id="5634" name="Rectangle 5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2682A-0AC0-BA44-9B1E-D1999A084F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5B1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1597C" id="Rectangle 5634" o:spid="_x0000_s2585" style="position:absolute;margin-left:-5pt;margin-top:28pt;width:79pt;height:60pt;z-index:2515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XovAEAAEw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1d1iSYnjFqf0&#10;A3XjrhsUOWd7I6XK8816jSG2WPYSnuESRXQz+UmDzV+kRaai8emqsZoSEZjcLDbrGich8Oh+uVmg&#10;j12q9+IAMX1R3pLsMAoIpSjLj99iOl99u4J1Gcz5+eylaT8VMvPVavOGde/lCTnikqYnNHrwI6Ni&#10;MIGSEQfPaPx14KAoGb46VLa5Xy4a3JQSzNfNGjcYSoCo9x+z3Ine4y6JBJQcApiuR8BFo4ILR1aY&#10;XdYr78THuKB//w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Nfg9ei8AQAATAMAAA4AAAAAAAAAAAAAAAAALgIAAGRycy9l&#10;Mm9Eb2MueG1sUEsBAi0AFAAGAAgAAAAhAEw3zXjaAAAACgEAAA8AAAAAAAAAAAAAAAAAFgQAAGRy&#10;cy9kb3ducmV2LnhtbFBLBQYAAAAABAAEAPMAAAAdBQAAAAA=&#10;" filled="f" stroked="f">
                      <v:textbox inset="2.16pt,1.44pt,0,1.44pt">
                        <w:txbxContent>
                          <w:p w14:paraId="2105B1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0176" behindDoc="0" locked="0" layoutInCell="1" allowOverlap="1" wp14:anchorId="1DE78DFD" wp14:editId="573EE0E0">
                      <wp:simplePos x="0" y="0"/>
                      <wp:positionH relativeFrom="column">
                        <wp:posOffset>-63500</wp:posOffset>
                      </wp:positionH>
                      <wp:positionV relativeFrom="paragraph">
                        <wp:posOffset>355600</wp:posOffset>
                      </wp:positionV>
                      <wp:extent cx="1003300" cy="762000"/>
                      <wp:effectExtent l="0" t="0" r="0" b="0"/>
                      <wp:wrapNone/>
                      <wp:docPr id="5633" name="Rectangle 5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D5BB4D-5DB0-0948-9C06-6756EB52BD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EC63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78DFD" id="Rectangle 5633" o:spid="_x0000_s2586" style="position:absolute;margin-left:-5pt;margin-top:28pt;width:79pt;height:60pt;z-index:2515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P0vRFC8AQAATAMAAA4AAAAAAAAAAAAAAAAALgIAAGRycy9l&#10;Mm9Eb2MueG1sUEsBAi0AFAAGAAgAAAAhAEw3zXjaAAAACgEAAA8AAAAAAAAAAAAAAAAAFgQAAGRy&#10;cy9kb3ducmV2LnhtbFBLBQYAAAAABAAEAPMAAAAdBQAAAAA=&#10;" filled="f" stroked="f">
                      <v:textbox inset="2.16pt,1.44pt,0,1.44pt">
                        <w:txbxContent>
                          <w:p w14:paraId="0AEC63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1200" behindDoc="0" locked="0" layoutInCell="1" allowOverlap="1" wp14:anchorId="2245D388" wp14:editId="6BD0E04B">
                      <wp:simplePos x="0" y="0"/>
                      <wp:positionH relativeFrom="column">
                        <wp:posOffset>-63500</wp:posOffset>
                      </wp:positionH>
                      <wp:positionV relativeFrom="paragraph">
                        <wp:posOffset>355600</wp:posOffset>
                      </wp:positionV>
                      <wp:extent cx="1003300" cy="762000"/>
                      <wp:effectExtent l="0" t="0" r="0" b="0"/>
                      <wp:wrapNone/>
                      <wp:docPr id="5632" name="Rectangle 5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49367-7E2C-9746-8688-001C3B9B0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C76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5D388" id="Rectangle 5632" o:spid="_x0000_s2587" style="position:absolute;margin-left:-5pt;margin-top:28pt;width:79pt;height:60pt;z-index:2515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LGrsLu5AQAATAMAAA4AAAAAAAAAAAAAAAAALgIAAGRycy9lMm9E&#10;b2MueG1sUEsBAi0AFAAGAAgAAAAhAEw3zXjaAAAACgEAAA8AAAAAAAAAAAAAAAAAEwQAAGRycy9k&#10;b3ducmV2LnhtbFBLBQYAAAAABAAEAPMAAAAaBQAAAAA=&#10;" filled="f" stroked="f">
                      <v:textbox inset="2.16pt,1.44pt,0,1.44pt">
                        <w:txbxContent>
                          <w:p w14:paraId="215C76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2224" behindDoc="0" locked="0" layoutInCell="1" allowOverlap="1" wp14:anchorId="47399FEC" wp14:editId="08B8F22F">
                      <wp:simplePos x="0" y="0"/>
                      <wp:positionH relativeFrom="column">
                        <wp:posOffset>-63500</wp:posOffset>
                      </wp:positionH>
                      <wp:positionV relativeFrom="paragraph">
                        <wp:posOffset>355600</wp:posOffset>
                      </wp:positionV>
                      <wp:extent cx="1003300" cy="762000"/>
                      <wp:effectExtent l="0" t="0" r="0" b="0"/>
                      <wp:wrapNone/>
                      <wp:docPr id="5631" name="Rectangle 5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BD67-445E-6848-B0D5-66EC586A6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BC2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99FEC" id="Rectangle 5631" o:spid="_x0000_s2588" style="position:absolute;margin-left:-5pt;margin-top:28pt;width:79pt;height:60pt;z-index:2515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JCHcXLsBAABMAwAADgAAAAAAAAAAAAAAAAAuAgAAZHJzL2Uy&#10;b0RvYy54bWxQSwECLQAUAAYACAAAACEATDfNeNoAAAAKAQAADwAAAAAAAAAAAAAAAAAVBAAAZHJz&#10;L2Rvd25yZXYueG1sUEsFBgAAAAAEAAQA8wAAABwFAAAAAA==&#10;" filled="f" stroked="f">
                      <v:textbox inset="2.16pt,1.44pt,0,1.44pt">
                        <w:txbxContent>
                          <w:p w14:paraId="48DBC2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3248" behindDoc="0" locked="0" layoutInCell="1" allowOverlap="1" wp14:anchorId="3A2FB98F" wp14:editId="53EE7D89">
                      <wp:simplePos x="0" y="0"/>
                      <wp:positionH relativeFrom="column">
                        <wp:posOffset>-63500</wp:posOffset>
                      </wp:positionH>
                      <wp:positionV relativeFrom="paragraph">
                        <wp:posOffset>355600</wp:posOffset>
                      </wp:positionV>
                      <wp:extent cx="1003300" cy="762000"/>
                      <wp:effectExtent l="0" t="0" r="0" b="0"/>
                      <wp:wrapNone/>
                      <wp:docPr id="5630" name="Rectangle 5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9C66-B95E-C942-97CD-7A2CAE64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A8C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FB98F" id="Rectangle 5630" o:spid="_x0000_s2589" style="position:absolute;margin-left:-5pt;margin-top:28pt;width:79pt;height:6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i3ugEAAEw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x+vF2hQJ47nNJ3&#10;1I37wSpyzo5GSlXmW/SaYuqx7Dk+wSVK6BbyswZXvkiLzFXj01VjNWciMLlZbdYtPiTw6O5ms0If&#10;uzSvxRFS/qyCI8VhFBBKVZYfv6Z8vvpyBesKmPPzxcvzfq5kloj7Bes+yBNyxCXNj2i0DROjwppI&#10;yYSDZzT9OnBQlNgvHpXt7m5WHW5KDZbrbo0bDDVA1Pu3We7FGHCXRAZKDhHMMCLgqlHFhSOrzC7r&#10;VXbibVzRv/4Eu9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BopSi3ugEAAEwDAAAOAAAAAAAAAAAAAAAAAC4CAABkcnMvZTJv&#10;RG9jLnhtbFBLAQItABQABgAIAAAAIQBMN8142gAAAAoBAAAPAAAAAAAAAAAAAAAAABQEAABkcnMv&#10;ZG93bnJldi54bWxQSwUGAAAAAAQABADzAAAAGwUAAAAA&#10;" filled="f" stroked="f">
                      <v:textbox inset="2.16pt,1.44pt,0,1.44pt">
                        <w:txbxContent>
                          <w:p w14:paraId="090A8C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4272" behindDoc="0" locked="0" layoutInCell="1" allowOverlap="1" wp14:anchorId="7F52E1C2" wp14:editId="29ABCC62">
                      <wp:simplePos x="0" y="0"/>
                      <wp:positionH relativeFrom="column">
                        <wp:posOffset>-63500</wp:posOffset>
                      </wp:positionH>
                      <wp:positionV relativeFrom="paragraph">
                        <wp:posOffset>355600</wp:posOffset>
                      </wp:positionV>
                      <wp:extent cx="1003300" cy="762000"/>
                      <wp:effectExtent l="0" t="0" r="0" b="0"/>
                      <wp:wrapNone/>
                      <wp:docPr id="5629" name="Rectangle 5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CBCB9-6FBF-164A-AB00-88E1AB695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DB7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2E1C2" id="Rectangle 5629" o:spid="_x0000_s2590" style="position:absolute;margin-left:-5pt;margin-top:28pt;width:79pt;height:6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C8oSAS8AQAATAMAAA4AAAAAAAAAAAAAAAAALgIAAGRycy9l&#10;Mm9Eb2MueG1sUEsBAi0AFAAGAAgAAAAhAEw3zXjaAAAACgEAAA8AAAAAAAAAAAAAAAAAFgQAAGRy&#10;cy9kb3ducmV2LnhtbFBLBQYAAAAABAAEAPMAAAAdBQAAAAA=&#10;" filled="f" stroked="f">
                      <v:textbox inset="2.16pt,1.44pt,0,1.44pt">
                        <w:txbxContent>
                          <w:p w14:paraId="348DB7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5296" behindDoc="0" locked="0" layoutInCell="1" allowOverlap="1" wp14:anchorId="3ECC9DA6" wp14:editId="4AC8BF2C">
                      <wp:simplePos x="0" y="0"/>
                      <wp:positionH relativeFrom="column">
                        <wp:posOffset>-63500</wp:posOffset>
                      </wp:positionH>
                      <wp:positionV relativeFrom="paragraph">
                        <wp:posOffset>355600</wp:posOffset>
                      </wp:positionV>
                      <wp:extent cx="1003300" cy="762000"/>
                      <wp:effectExtent l="0" t="0" r="0" b="0"/>
                      <wp:wrapNone/>
                      <wp:docPr id="5628" name="Rectangle 5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FFDBB-F729-0D45-8A67-07E4B4DA5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0EB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C9DA6" id="Rectangle 5628" o:spid="_x0000_s2591" style="position:absolute;margin-left:-5pt;margin-top:28pt;width:79pt;height:6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zvuwEAAEwDAAAOAAAAZHJzL2Uyb0RvYy54bWysU9tu2zAMfR/QfxD03thxm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ctXgrBy3OKUf&#10;qBt33aDIOdsbKVWeb9ZrDLHFspfwDJcoopvJTxps/iItMhWNT1eN1ZSIwORmsVnXOAmBR/d3mwX6&#10;2KV6Lw4Q0xflLckOo4BQirL8+C2m89W3K1iXwZyfz16a9lMhM1+ulm9Y916ekCMuaXpCowc/MioG&#10;EygZcfCMxl8HDoqS4atDZZv7u0WDm1KC+bpZoypQAkS9/5jlTvQed0kkoOQQwHQ9Ai4aFVw4ssLs&#10;sl55Jz7GBf37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Y6y877sBAABMAwAADgAAAAAAAAAAAAAAAAAuAgAAZHJzL2Uy&#10;b0RvYy54bWxQSwECLQAUAAYACAAAACEATDfNeNoAAAAKAQAADwAAAAAAAAAAAAAAAAAVBAAAZHJz&#10;L2Rvd25yZXYueG1sUEsFBgAAAAAEAAQA8wAAABwFAAAAAA==&#10;" filled="f" stroked="f">
                      <v:textbox inset="2.16pt,1.44pt,0,1.44pt">
                        <w:txbxContent>
                          <w:p w14:paraId="4040EB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6320" behindDoc="0" locked="0" layoutInCell="1" allowOverlap="1" wp14:anchorId="125ADAF8" wp14:editId="428F29B8">
                      <wp:simplePos x="0" y="0"/>
                      <wp:positionH relativeFrom="column">
                        <wp:posOffset>-63500</wp:posOffset>
                      </wp:positionH>
                      <wp:positionV relativeFrom="paragraph">
                        <wp:posOffset>355600</wp:posOffset>
                      </wp:positionV>
                      <wp:extent cx="1003300" cy="762000"/>
                      <wp:effectExtent l="0" t="0" r="0" b="0"/>
                      <wp:wrapNone/>
                      <wp:docPr id="5627" name="Rectangle 5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9F56C-F69B-CD45-BCBA-BB312482B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778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ADAF8" id="Rectangle 5627" o:spid="_x0000_s2592" style="position:absolute;margin-left:-5pt;margin-top:28pt;width:79pt;height:6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HZ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F6v2xWlDhucUo/&#10;UDfueiPJOTvorpN5vlmvMcQWy17CM1yiiG4mPymw+Yu0yFQ0Pl01llMiApObxWZd4yQEHq3uNgv0&#10;sUv1Xhwgpi/SW5IdRgGhFGX58VtM56tvV7Augzk/n7007adCZn6/XL5h3fvuhBxxSdMTGmX8yKgw&#10;OlAy4uAZjb8OHCQl5qtDZZvV3aLBTSnBfN2scYOhBIh6/zHLnRg87pJIQMkhgO4HBFw0KrhwZIXZ&#10;Zb3yTnyMC/r3n2D3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GyB2bsBAABMAwAADgAAAAAAAAAAAAAAAAAuAgAAZHJzL2Uy&#10;b0RvYy54bWxQSwECLQAUAAYACAAAACEATDfNeNoAAAAKAQAADwAAAAAAAAAAAAAAAAAVBAAAZHJz&#10;L2Rvd25yZXYueG1sUEsFBgAAAAAEAAQA8wAAABwFAAAAAA==&#10;" filled="f" stroked="f">
                      <v:textbox inset="2.16pt,1.44pt,0,1.44pt">
                        <w:txbxContent>
                          <w:p w14:paraId="467778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7344" behindDoc="0" locked="0" layoutInCell="1" allowOverlap="1" wp14:anchorId="09405894" wp14:editId="0492EC5A">
                      <wp:simplePos x="0" y="0"/>
                      <wp:positionH relativeFrom="column">
                        <wp:posOffset>-63500</wp:posOffset>
                      </wp:positionH>
                      <wp:positionV relativeFrom="paragraph">
                        <wp:posOffset>355600</wp:posOffset>
                      </wp:positionV>
                      <wp:extent cx="1003300" cy="762000"/>
                      <wp:effectExtent l="0" t="0" r="0" b="0"/>
                      <wp:wrapNone/>
                      <wp:docPr id="5626" name="Rectangle 5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80A83-8ADB-294B-8616-B0ABA2C4B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C72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05894" id="Rectangle 5626" o:spid="_x0000_s2593" style="position:absolute;margin-left:-5pt;margin-top:28pt;width:79pt;height:6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Uy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F6v2yWlDhucUo/&#10;UDfueiPJOTvorpN5vlmvMcQWy17CM1yiiG4mPymw+Yu0yFQ0Pl01llMiApObxWZd4yQEHq3uNgv0&#10;sUv1Xhwgpi/SW5IdRgGhFGX58VtM56tvV7Augzk/n7007adCZn6/XL1h3fvuhBxxSdMTGmX8yKgw&#10;OlAy4uAZjb8OHCQl5qtDZZvV3aLBTSnBfN2scYOhBIh6/zHLnRg87pJIQMkhgO4HBFw0KrhwZIXZ&#10;Zb3yTnyMC/r3n2D3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Oh1MrsBAABMAwAADgAAAAAAAAAAAAAAAAAuAgAAZHJzL2Uy&#10;b0RvYy54bWxQSwECLQAUAAYACAAAACEATDfNeNoAAAAKAQAADwAAAAAAAAAAAAAAAAAVBAAAZHJz&#10;L2Rvd25yZXYueG1sUEsFBgAAAAAEAAQA8wAAABwFAAAAAA==&#10;" filled="f" stroked="f">
                      <v:textbox inset="2.16pt,1.44pt,0,1.44pt">
                        <w:txbxContent>
                          <w:p w14:paraId="24EC72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8368" behindDoc="0" locked="0" layoutInCell="1" allowOverlap="1" wp14:anchorId="1381F038" wp14:editId="7AE95EAB">
                      <wp:simplePos x="0" y="0"/>
                      <wp:positionH relativeFrom="column">
                        <wp:posOffset>-63500</wp:posOffset>
                      </wp:positionH>
                      <wp:positionV relativeFrom="paragraph">
                        <wp:posOffset>355600</wp:posOffset>
                      </wp:positionV>
                      <wp:extent cx="1003300" cy="762000"/>
                      <wp:effectExtent l="0" t="0" r="0" b="0"/>
                      <wp:wrapNone/>
                      <wp:docPr id="5625" name="Rectangle 5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A3887-F2A7-824E-876B-0E4FE5671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06D7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1F038" id="Rectangle 5625" o:spid="_x0000_s2594" style="position:absolute;margin-left:-5pt;margin-top:28pt;width:79pt;height:6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4YL7sBAABMAwAADgAAAAAAAAAAAAAAAAAuAgAAZHJzL2Uy&#10;b0RvYy54bWxQSwECLQAUAAYACAAAACEATDfNeNoAAAAKAQAADwAAAAAAAAAAAAAAAAAVBAAAZHJz&#10;L2Rvd25yZXYueG1sUEsFBgAAAAAEAAQA8wAAABwFAAAAAA==&#10;" filled="f" stroked="f">
                      <v:textbox inset="2.16pt,1.44pt,0,1.44pt">
                        <w:txbxContent>
                          <w:p w14:paraId="1306D7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79392" behindDoc="0" locked="0" layoutInCell="1" allowOverlap="1" wp14:anchorId="65E1CD84" wp14:editId="2296237C">
                      <wp:simplePos x="0" y="0"/>
                      <wp:positionH relativeFrom="column">
                        <wp:posOffset>-63500</wp:posOffset>
                      </wp:positionH>
                      <wp:positionV relativeFrom="paragraph">
                        <wp:posOffset>355600</wp:posOffset>
                      </wp:positionV>
                      <wp:extent cx="1003300" cy="762000"/>
                      <wp:effectExtent l="0" t="0" r="0" b="0"/>
                      <wp:wrapNone/>
                      <wp:docPr id="5624" name="Rectangle 5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622E2B-D71C-9249-A1B6-96D07A87D9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CD6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1CD84" id="Rectangle 5624" o:spid="_x0000_s2595" style="position:absolute;margin-left:-5pt;margin-top:28pt;width:79pt;height:6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LWK7MS8AQAATAMAAA4AAAAAAAAAAAAAAAAALgIAAGRycy9l&#10;Mm9Eb2MueG1sUEsBAi0AFAAGAAgAAAAhAEw3zXjaAAAACgEAAA8AAAAAAAAAAAAAAAAAFgQAAGRy&#10;cy9kb3ducmV2LnhtbFBLBQYAAAAABAAEAPMAAAAdBQAAAAA=&#10;" filled="f" stroked="f">
                      <v:textbox inset="2.16pt,1.44pt,0,1.44pt">
                        <w:txbxContent>
                          <w:p w14:paraId="168CD6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0416" behindDoc="0" locked="0" layoutInCell="1" allowOverlap="1" wp14:anchorId="74DC206A" wp14:editId="3BD47094">
                      <wp:simplePos x="0" y="0"/>
                      <wp:positionH relativeFrom="column">
                        <wp:posOffset>-63500</wp:posOffset>
                      </wp:positionH>
                      <wp:positionV relativeFrom="paragraph">
                        <wp:posOffset>355600</wp:posOffset>
                      </wp:positionV>
                      <wp:extent cx="1003300" cy="762000"/>
                      <wp:effectExtent l="0" t="0" r="0" b="0"/>
                      <wp:wrapNone/>
                      <wp:docPr id="5623" name="Rectangle 5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D21DB-00DC-7B45-92D7-5E308CB2E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A65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C206A" id="Rectangle 5623" o:spid="_x0000_s2596" style="position:absolute;margin-left:-5pt;margin-top:28pt;width:79pt;height:6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" filled="f" stroked="f">
                      <v:textbox inset="2.16pt,1.44pt,0,1.44pt">
                        <w:txbxContent>
                          <w:p w14:paraId="29CA65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1440" behindDoc="0" locked="0" layoutInCell="1" allowOverlap="1" wp14:anchorId="5FEFB129" wp14:editId="096C521B">
                      <wp:simplePos x="0" y="0"/>
                      <wp:positionH relativeFrom="column">
                        <wp:posOffset>-63500</wp:posOffset>
                      </wp:positionH>
                      <wp:positionV relativeFrom="paragraph">
                        <wp:posOffset>355600</wp:posOffset>
                      </wp:positionV>
                      <wp:extent cx="1003300" cy="762000"/>
                      <wp:effectExtent l="0" t="0" r="0" b="0"/>
                      <wp:wrapNone/>
                      <wp:docPr id="5622" name="Rectangle 5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F33BDA-4CF4-9247-8D3C-CFEA3EE17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37C8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FB129" id="Rectangle 5622" o:spid="_x0000_s2597" style="position:absolute;margin-left:-5pt;margin-top:28pt;width:79pt;height:6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" filled="f" stroked="f">
                      <v:textbox inset="2.16pt,1.44pt,0,1.44pt">
                        <w:txbxContent>
                          <w:p w14:paraId="0637C8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2464" behindDoc="0" locked="0" layoutInCell="1" allowOverlap="1" wp14:anchorId="1B9691FB" wp14:editId="7A6AF830">
                      <wp:simplePos x="0" y="0"/>
                      <wp:positionH relativeFrom="column">
                        <wp:posOffset>-63500</wp:posOffset>
                      </wp:positionH>
                      <wp:positionV relativeFrom="paragraph">
                        <wp:posOffset>355600</wp:posOffset>
                      </wp:positionV>
                      <wp:extent cx="1003300" cy="762000"/>
                      <wp:effectExtent l="0" t="0" r="0" b="0"/>
                      <wp:wrapNone/>
                      <wp:docPr id="5621" name="Rectangle 5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5A08-F395-9340-AA16-E1E069EE2B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9F1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691FB" id="Rectangle 5621" o:spid="_x0000_s2598" style="position:absolute;margin-left:-5pt;margin-top:28pt;width:79pt;height:6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G9hdI7sBAABMAwAADgAAAAAAAAAAAAAAAAAuAgAAZHJzL2Uy&#10;b0RvYy54bWxQSwECLQAUAAYACAAAACEATDfNeNoAAAAKAQAADwAAAAAAAAAAAAAAAAAVBAAAZHJz&#10;L2Rvd25yZXYueG1sUEsFBgAAAAAEAAQA8wAAABwFAAAAAA==&#10;" filled="f" stroked="f">
                      <v:textbox inset="2.16pt,1.44pt,0,1.44pt">
                        <w:txbxContent>
                          <w:p w14:paraId="4919F1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3488" behindDoc="0" locked="0" layoutInCell="1" allowOverlap="1" wp14:anchorId="74C03781" wp14:editId="0D1E49A0">
                      <wp:simplePos x="0" y="0"/>
                      <wp:positionH relativeFrom="column">
                        <wp:posOffset>-63500</wp:posOffset>
                      </wp:positionH>
                      <wp:positionV relativeFrom="paragraph">
                        <wp:posOffset>355600</wp:posOffset>
                      </wp:positionV>
                      <wp:extent cx="1003300" cy="762000"/>
                      <wp:effectExtent l="0" t="0" r="0" b="0"/>
                      <wp:wrapNone/>
                      <wp:docPr id="5620" name="Rectangle 5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2C478-13A5-A745-B615-1BDC14517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F36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03781" id="Rectangle 5620" o:spid="_x0000_s2599" style="position:absolute;margin-left:-5pt;margin-top:28pt;width:79pt;height:6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nIuw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U2DAjlucUq/&#10;UTfuukGRU7Y3Uqo836zXGGKLZU/hEc5RRDeTnzTY/EVaZCoaHy8aqykRgcn1Yr2q8SGBR8ur9QJ9&#10;7FK9FweI6bvylmSHUUAoRVl++BnT6erbFazLYE7PZy9Nu6mQmV8vF29Yd14ekSMuaXpAowc/MioG&#10;EygZcfCMxtc9B0XJ8MOhss3yatHgppRgvmpWuMFQAkS9+5jlTvQed0kkoGQfwHQ9Ai4aFVw4ssLs&#10;vF55Jz7GBf37T7D9A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V1ypyLsBAABMAwAADgAAAAAAAAAAAAAAAAAuAgAAZHJzL2Uy&#10;b0RvYy54bWxQSwECLQAUAAYACAAAACEATDfNeNoAAAAKAQAADwAAAAAAAAAAAAAAAAAVBAAAZHJz&#10;L2Rvd25yZXYueG1sUEsFBgAAAAAEAAQA8wAAABwFAAAAAA==&#10;" filled="f" stroked="f">
                      <v:textbox inset="2.16pt,1.44pt,0,1.44pt">
                        <w:txbxContent>
                          <w:p w14:paraId="670F36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4512" behindDoc="0" locked="0" layoutInCell="1" allowOverlap="1" wp14:anchorId="5DFB390B" wp14:editId="09C84480">
                      <wp:simplePos x="0" y="0"/>
                      <wp:positionH relativeFrom="column">
                        <wp:posOffset>-63500</wp:posOffset>
                      </wp:positionH>
                      <wp:positionV relativeFrom="paragraph">
                        <wp:posOffset>355600</wp:posOffset>
                      </wp:positionV>
                      <wp:extent cx="1003300" cy="762000"/>
                      <wp:effectExtent l="0" t="0" r="0" b="0"/>
                      <wp:wrapNone/>
                      <wp:docPr id="5619" name="Rectangle 5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1D628-0CB8-B249-90AC-41E3735EE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16C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B390B" id="Rectangle 5619" o:spid="_x0000_s2600" style="position:absolute;margin-left:-5pt;margin-top:28pt;width:79pt;height:6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7BS17sBAABMAwAADgAAAAAAAAAAAAAAAAAuAgAAZHJzL2Uy&#10;b0RvYy54bWxQSwECLQAUAAYACAAAACEATDfNeNoAAAAKAQAADwAAAAAAAAAAAAAAAAAVBAAAZHJz&#10;L2Rvd25yZXYueG1sUEsFBgAAAAAEAAQA8wAAABwFAAAAAA==&#10;" filled="f" stroked="f">
                      <v:textbox inset="2.16pt,1.44pt,0,1.44pt">
                        <w:txbxContent>
                          <w:p w14:paraId="1D916C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5536" behindDoc="0" locked="0" layoutInCell="1" allowOverlap="1" wp14:anchorId="62F88C62" wp14:editId="742E7A0B">
                      <wp:simplePos x="0" y="0"/>
                      <wp:positionH relativeFrom="column">
                        <wp:posOffset>-63500</wp:posOffset>
                      </wp:positionH>
                      <wp:positionV relativeFrom="paragraph">
                        <wp:posOffset>355600</wp:posOffset>
                      </wp:positionV>
                      <wp:extent cx="1003300" cy="762000"/>
                      <wp:effectExtent l="0" t="0" r="0" b="0"/>
                      <wp:wrapNone/>
                      <wp:docPr id="5618" name="Rectangle 5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62398-B39F-EB4D-AB68-C5F3DB3D2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0942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88C62" id="Rectangle 5618" o:spid="_x0000_s2601" style="position:absolute;margin-left:-5pt;margin-top:28pt;width:79pt;height:6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zSmPLsBAABMAwAADgAAAAAAAAAAAAAAAAAuAgAAZHJzL2Uy&#10;b0RvYy54bWxQSwECLQAUAAYACAAAACEATDfNeNoAAAAKAQAADwAAAAAAAAAAAAAAAAAVBAAAZHJz&#10;L2Rvd25yZXYueG1sUEsFBgAAAAAEAAQA8wAAABwFAAAAAA==&#10;" filled="f" stroked="f">
                      <v:textbox inset="2.16pt,1.44pt,0,1.44pt">
                        <w:txbxContent>
                          <w:p w14:paraId="370942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6560" behindDoc="0" locked="0" layoutInCell="1" allowOverlap="1" wp14:anchorId="360CEE29" wp14:editId="29195F9B">
                      <wp:simplePos x="0" y="0"/>
                      <wp:positionH relativeFrom="column">
                        <wp:posOffset>-63500</wp:posOffset>
                      </wp:positionH>
                      <wp:positionV relativeFrom="paragraph">
                        <wp:posOffset>355600</wp:posOffset>
                      </wp:positionV>
                      <wp:extent cx="1003300" cy="762000"/>
                      <wp:effectExtent l="0" t="0" r="0" b="0"/>
                      <wp:wrapNone/>
                      <wp:docPr id="5617" name="Rectangle 5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D1556-5190-2A48-AF14-4FDB2F3E0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E4C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CEE29" id="Rectangle 5617" o:spid="_x0000_s2602" style="position:absolute;margin-left:-5pt;margin-top:28pt;width:79pt;height:6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EPSbCrsBAABMAwAADgAAAAAAAAAAAAAAAAAuAgAAZHJzL2Uy&#10;b0RvYy54bWxQSwECLQAUAAYACAAAACEATDfNeNoAAAAKAQAADwAAAAAAAAAAAAAAAAAVBAAAZHJz&#10;L2Rvd25yZXYueG1sUEsFBgAAAAAEAAQA8wAAABwFAAAAAA==&#10;" filled="f" stroked="f">
                      <v:textbox inset="2.16pt,1.44pt,0,1.44pt">
                        <w:txbxContent>
                          <w:p w14:paraId="5FBE4C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7584" behindDoc="0" locked="0" layoutInCell="1" allowOverlap="1" wp14:anchorId="4D758670" wp14:editId="30B35B51">
                      <wp:simplePos x="0" y="0"/>
                      <wp:positionH relativeFrom="column">
                        <wp:posOffset>-63500</wp:posOffset>
                      </wp:positionH>
                      <wp:positionV relativeFrom="paragraph">
                        <wp:posOffset>355600</wp:posOffset>
                      </wp:positionV>
                      <wp:extent cx="1003300" cy="762000"/>
                      <wp:effectExtent l="0" t="0" r="0" b="0"/>
                      <wp:wrapNone/>
                      <wp:docPr id="5616" name="Rectangle 5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610DD5-5036-2C40-9BB8-961C9FFC1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57E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58670" id="Rectangle 5616" o:spid="_x0000_s2603" style="position:absolute;margin-left:-5pt;margin-top:28pt;width:79pt;height:6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XHBv4bsBAABMAwAADgAAAAAAAAAAAAAAAAAuAgAAZHJzL2Uy&#10;b0RvYy54bWxQSwECLQAUAAYACAAAACEATDfNeNoAAAAKAQAADwAAAAAAAAAAAAAAAAAVBAAAZHJz&#10;L2Rvd25yZXYueG1sUEsFBgAAAAAEAAQA8wAAABwFAAAAAA==&#10;" filled="f" stroked="f">
                      <v:textbox inset="2.16pt,1.44pt,0,1.44pt">
                        <w:txbxContent>
                          <w:p w14:paraId="45F57E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8608" behindDoc="0" locked="0" layoutInCell="1" allowOverlap="1" wp14:anchorId="6BC30A17" wp14:editId="34670220">
                      <wp:simplePos x="0" y="0"/>
                      <wp:positionH relativeFrom="column">
                        <wp:posOffset>-63500</wp:posOffset>
                      </wp:positionH>
                      <wp:positionV relativeFrom="paragraph">
                        <wp:posOffset>355600</wp:posOffset>
                      </wp:positionV>
                      <wp:extent cx="1003300" cy="762000"/>
                      <wp:effectExtent l="0" t="0" r="0" b="0"/>
                      <wp:wrapNone/>
                      <wp:docPr id="5615" name="Rectangle 5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C764F-DD48-A54A-A73A-7E67690F6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35C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30A17" id="Rectangle 5615" o:spid="_x0000_s2604" style="position:absolute;margin-left:-5pt;margin-top:28pt;width:79pt;height:6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5ZYC/LsBAABMAwAADgAAAAAAAAAAAAAAAAAuAgAAZHJzL2Uy&#10;b0RvYy54bWxQSwECLQAUAAYACAAAACEATDfNeNoAAAAKAQAADwAAAAAAAAAAAAAAAAAVBAAAZHJz&#10;L2Rvd25yZXYueG1sUEsFBgAAAAAEAAQA8wAAABwFAAAAAA==&#10;" filled="f" stroked="f">
                      <v:textbox inset="2.16pt,1.44pt,0,1.44pt">
                        <w:txbxContent>
                          <w:p w14:paraId="19135C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89632" behindDoc="0" locked="0" layoutInCell="1" allowOverlap="1" wp14:anchorId="6EC96382" wp14:editId="3EFB62EB">
                      <wp:simplePos x="0" y="0"/>
                      <wp:positionH relativeFrom="column">
                        <wp:posOffset>-63500</wp:posOffset>
                      </wp:positionH>
                      <wp:positionV relativeFrom="paragraph">
                        <wp:posOffset>355600</wp:posOffset>
                      </wp:positionV>
                      <wp:extent cx="1003300" cy="762000"/>
                      <wp:effectExtent l="0" t="0" r="0" b="0"/>
                      <wp:wrapNone/>
                      <wp:docPr id="5614" name="Rectangle 5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2565C-5D48-BC44-A6EA-3B3B91FEB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776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96382" id="Rectangle 5614" o:spid="_x0000_s2605" style="position:absolute;margin-left:-5pt;margin-top:28pt;width:79pt;height:6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qRL2F7sBAABMAwAADgAAAAAAAAAAAAAAAAAuAgAAZHJzL2Uy&#10;b0RvYy54bWxQSwECLQAUAAYACAAAACEATDfNeNoAAAAKAQAADwAAAAAAAAAAAAAAAAAVBAAAZHJz&#10;L2Rvd25yZXYueG1sUEsFBgAAAAAEAAQA8wAAABwFAAAAAA==&#10;" filled="f" stroked="f">
                      <v:textbox inset="2.16pt,1.44pt,0,1.44pt">
                        <w:txbxContent>
                          <w:p w14:paraId="7D1776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0656" behindDoc="0" locked="0" layoutInCell="1" allowOverlap="1" wp14:anchorId="4D0EB267" wp14:editId="47DEFBE0">
                      <wp:simplePos x="0" y="0"/>
                      <wp:positionH relativeFrom="column">
                        <wp:posOffset>-63500</wp:posOffset>
                      </wp:positionH>
                      <wp:positionV relativeFrom="paragraph">
                        <wp:posOffset>355600</wp:posOffset>
                      </wp:positionV>
                      <wp:extent cx="1003300" cy="762000"/>
                      <wp:effectExtent l="0" t="0" r="0" b="0"/>
                      <wp:wrapNone/>
                      <wp:docPr id="5613" name="Rectangle 5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B0F459-743A-B040-B8BF-77A16BA90B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410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EB267" id="Rectangle 5613" o:spid="_x0000_s2606" style="position:absolute;margin-left:-5pt;margin-top:28pt;width:79pt;height:6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DLBlnbsBAABMAwAADgAAAAAAAAAAAAAAAAAuAgAAZHJzL2Uy&#10;b0RvYy54bWxQSwECLQAUAAYACAAAACEATDfNeNoAAAAKAQAADwAAAAAAAAAAAAAAAAAVBAAAZHJz&#10;L2Rvd25yZXYueG1sUEsFBgAAAAAEAAQA8wAAABwFAAAAAA==&#10;" filled="f" stroked="f">
                      <v:textbox inset="2.16pt,1.44pt,0,1.44pt">
                        <w:txbxContent>
                          <w:p w14:paraId="7E0410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1680" behindDoc="0" locked="0" layoutInCell="1" allowOverlap="1" wp14:anchorId="50718DC6" wp14:editId="2F58D71F">
                      <wp:simplePos x="0" y="0"/>
                      <wp:positionH relativeFrom="column">
                        <wp:posOffset>-63500</wp:posOffset>
                      </wp:positionH>
                      <wp:positionV relativeFrom="paragraph">
                        <wp:posOffset>355600</wp:posOffset>
                      </wp:positionV>
                      <wp:extent cx="1003300" cy="762000"/>
                      <wp:effectExtent l="0" t="0" r="0" b="0"/>
                      <wp:wrapNone/>
                      <wp:docPr id="5612" name="Rectangle 5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D1F06-E3EE-CC40-8366-25010326F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EB6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18DC6" id="Rectangle 5612" o:spid="_x0000_s2607" style="position:absolute;margin-left:-5pt;margin-top:28pt;width:79pt;height:6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" filled="f" stroked="f">
                      <v:textbox inset="2.16pt,1.44pt,0,1.44pt">
                        <w:txbxContent>
                          <w:p w14:paraId="542EB6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2704" behindDoc="0" locked="0" layoutInCell="1" allowOverlap="1" wp14:anchorId="7E419334" wp14:editId="34B93504">
                      <wp:simplePos x="0" y="0"/>
                      <wp:positionH relativeFrom="column">
                        <wp:posOffset>-63500</wp:posOffset>
                      </wp:positionH>
                      <wp:positionV relativeFrom="paragraph">
                        <wp:posOffset>355600</wp:posOffset>
                      </wp:positionV>
                      <wp:extent cx="1003300" cy="762000"/>
                      <wp:effectExtent l="0" t="0" r="0" b="0"/>
                      <wp:wrapNone/>
                      <wp:docPr id="5611" name="Rectangle 5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BE4B5-1FB7-1E47-A5B5-37BF4AA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1B3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19334" id="Rectangle 5611" o:spid="_x0000_s2608" style="position:absolute;margin-left:-5pt;margin-top:28pt;width:79pt;height:6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1b79kbsBAABMAwAADgAAAAAAAAAAAAAAAAAuAgAAZHJzL2Uy&#10;b0RvYy54bWxQSwECLQAUAAYACAAAACEATDfNeNoAAAAKAQAADwAAAAAAAAAAAAAAAAAVBAAAZHJz&#10;L2Rvd25yZXYueG1sUEsFBgAAAAAEAAQA8wAAABwFAAAAAA==&#10;" filled="f" stroked="f">
                      <v:textbox inset="2.16pt,1.44pt,0,1.44pt">
                        <w:txbxContent>
                          <w:p w14:paraId="1511B3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3728" behindDoc="0" locked="0" layoutInCell="1" allowOverlap="1" wp14:anchorId="4033AF7F" wp14:editId="19E07B33">
                      <wp:simplePos x="0" y="0"/>
                      <wp:positionH relativeFrom="column">
                        <wp:posOffset>-63500</wp:posOffset>
                      </wp:positionH>
                      <wp:positionV relativeFrom="paragraph">
                        <wp:posOffset>355600</wp:posOffset>
                      </wp:positionV>
                      <wp:extent cx="1003300" cy="762000"/>
                      <wp:effectExtent l="0" t="0" r="0" b="0"/>
                      <wp:wrapNone/>
                      <wp:docPr id="5610" name="Rectangle 5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BEE583-DCCE-C84B-8BFC-A568A62DF9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9E3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3AF7F" id="Rectangle 5610" o:spid="_x0000_s2609" style="position:absolute;margin-left:-5pt;margin-top:28pt;width:79pt;height:6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mToJersBAABMAwAADgAAAAAAAAAAAAAAAAAuAgAAZHJzL2Uy&#10;b0RvYy54bWxQSwECLQAUAAYACAAAACEATDfNeNoAAAAKAQAADwAAAAAAAAAAAAAAAAAVBAAAZHJz&#10;L2Rvd25yZXYueG1sUEsFBgAAAAAEAAQA8wAAABwFAAAAAA==&#10;" filled="f" stroked="f">
                      <v:textbox inset="2.16pt,1.44pt,0,1.44pt">
                        <w:txbxContent>
                          <w:p w14:paraId="1589E3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4752" behindDoc="0" locked="0" layoutInCell="1" allowOverlap="1" wp14:anchorId="53E301C2" wp14:editId="46C74C16">
                      <wp:simplePos x="0" y="0"/>
                      <wp:positionH relativeFrom="column">
                        <wp:posOffset>-63500</wp:posOffset>
                      </wp:positionH>
                      <wp:positionV relativeFrom="paragraph">
                        <wp:posOffset>355600</wp:posOffset>
                      </wp:positionV>
                      <wp:extent cx="1003300" cy="762000"/>
                      <wp:effectExtent l="0" t="0" r="0" b="0"/>
                      <wp:wrapNone/>
                      <wp:docPr id="5609" name="Rectangle 5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44FC8-061F-6948-9C18-9DCF2CE647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06F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301C2" id="Rectangle 5609" o:spid="_x0000_s2610" style="position:absolute;margin-left:-5pt;margin-top:28pt;width:79pt;height:6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3rdpybsBAABMAwAADgAAAAAAAAAAAAAAAAAuAgAAZHJzL2Uy&#10;b0RvYy54bWxQSwECLQAUAAYACAAAACEATDfNeNoAAAAKAQAADwAAAAAAAAAAAAAAAAAVBAAAZHJz&#10;L2Rvd25yZXYueG1sUEsFBgAAAAAEAAQA8wAAABwFAAAAAA==&#10;" filled="f" stroked="f">
                      <v:textbox inset="2.16pt,1.44pt,0,1.44pt">
                        <w:txbxContent>
                          <w:p w14:paraId="5CC06F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5776" behindDoc="0" locked="0" layoutInCell="1" allowOverlap="1" wp14:anchorId="66BED54F" wp14:editId="420A386D">
                      <wp:simplePos x="0" y="0"/>
                      <wp:positionH relativeFrom="column">
                        <wp:posOffset>-63500</wp:posOffset>
                      </wp:positionH>
                      <wp:positionV relativeFrom="paragraph">
                        <wp:posOffset>355600</wp:posOffset>
                      </wp:positionV>
                      <wp:extent cx="1003300" cy="762000"/>
                      <wp:effectExtent l="0" t="0" r="0" b="0"/>
                      <wp:wrapNone/>
                      <wp:docPr id="5608" name="Rectangle 5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3BA29-289D-CE43-9722-59AF5D2A0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E21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ED54F" id="Rectangle 5608" o:spid="_x0000_s2611" style="position:absolute;margin-left:-5pt;margin-top:28pt;width:79pt;height:6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kjOdIrsBAABMAwAADgAAAAAAAAAAAAAAAAAuAgAAZHJzL2Uy&#10;b0RvYy54bWxQSwECLQAUAAYACAAAACEATDfNeNoAAAAKAQAADwAAAAAAAAAAAAAAAAAVBAAAZHJz&#10;L2Rvd25yZXYueG1sUEsFBgAAAAAEAAQA8wAAABwFAAAAAA==&#10;" filled="f" stroked="f">
                      <v:textbox inset="2.16pt,1.44pt,0,1.44pt">
                        <w:txbxContent>
                          <w:p w14:paraId="3CAE21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6800" behindDoc="0" locked="0" layoutInCell="1" allowOverlap="1" wp14:anchorId="1D2389B0" wp14:editId="7765E17A">
                      <wp:simplePos x="0" y="0"/>
                      <wp:positionH relativeFrom="column">
                        <wp:posOffset>-63500</wp:posOffset>
                      </wp:positionH>
                      <wp:positionV relativeFrom="paragraph">
                        <wp:posOffset>355600</wp:posOffset>
                      </wp:positionV>
                      <wp:extent cx="1003300" cy="762000"/>
                      <wp:effectExtent l="0" t="0" r="0" b="0"/>
                      <wp:wrapNone/>
                      <wp:docPr id="5607" name="Rectangle 5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016E1-48E5-BE41-B113-2DD1E419DE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DCF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89B0" id="Rectangle 5607" o:spid="_x0000_s2612" style="position:absolute;margin-left:-5pt;margin-top:28pt;width:79pt;height:6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fOgFLsBAABMAwAADgAAAAAAAAAAAAAAAAAuAgAAZHJzL2Uy&#10;b0RvYy54bWxQSwECLQAUAAYACAAAACEATDfNeNoAAAAKAQAADwAAAAAAAAAAAAAAAAAVBAAAZHJz&#10;L2Rvd25yZXYueG1sUEsFBgAAAAAEAAQA8wAAABwFAAAAAA==&#10;" filled="f" stroked="f">
                      <v:textbox inset="2.16pt,1.44pt,0,1.44pt">
                        <w:txbxContent>
                          <w:p w14:paraId="26EDCF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7824" behindDoc="0" locked="0" layoutInCell="1" allowOverlap="1" wp14:anchorId="1A87FC89" wp14:editId="6DEFC6F1">
                      <wp:simplePos x="0" y="0"/>
                      <wp:positionH relativeFrom="column">
                        <wp:posOffset>-63500</wp:posOffset>
                      </wp:positionH>
                      <wp:positionV relativeFrom="paragraph">
                        <wp:posOffset>355600</wp:posOffset>
                      </wp:positionV>
                      <wp:extent cx="1003300" cy="762000"/>
                      <wp:effectExtent l="0" t="0" r="0" b="0"/>
                      <wp:wrapNone/>
                      <wp:docPr id="5606" name="Rectangle 5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523F1-1CF0-CF45-9760-D7DB8511FF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5B9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7FC89" id="Rectangle 5606" o:spid="_x0000_s2613" style="position:absolute;margin-left:-5pt;margin-top:28pt;width:79pt;height:6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" filled="f" stroked="f">
                      <v:textbox inset="2.16pt,1.44pt,0,1.44pt">
                        <w:txbxContent>
                          <w:p w14:paraId="2045B9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8848" behindDoc="0" locked="0" layoutInCell="1" allowOverlap="1" wp14:anchorId="22B00E14" wp14:editId="5718D8ED">
                      <wp:simplePos x="0" y="0"/>
                      <wp:positionH relativeFrom="column">
                        <wp:posOffset>1295400</wp:posOffset>
                      </wp:positionH>
                      <wp:positionV relativeFrom="paragraph">
                        <wp:posOffset>1752600</wp:posOffset>
                      </wp:positionV>
                      <wp:extent cx="1003300" cy="609600"/>
                      <wp:effectExtent l="0" t="0" r="0" b="0"/>
                      <wp:wrapNone/>
                      <wp:docPr id="5605" name="Rectangle 5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BAE934-B9A0-7245-BA02-27A181A6A6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7E84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00E14" id="Rectangle 5605" o:spid="_x0000_s2614" style="position:absolute;margin-left:102pt;margin-top:138pt;width:79pt;height:48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SK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ul5R4rjFLn1H&#10;37jrR0Uu1cFIqXJ/s19TiB1eew5PcM0iLrP4WYPNX5RF5uLx+eaxmhMRWNwu75rtkhKBW+u6XrXb&#10;jFm9Xg4Q02flLckLRgGpFGf56WtMl6MvR/BeJnN5Pq/SfJiLmGa12bxwPXh5Ro04pOkRgx79xKgY&#10;TaBkwsYzGn8dOShKxi8OnW0/3i1bnJSSNJsWgQiUBOfn8LbKnRg8zpJIQMkxgOkHJFw8KrywZUXZ&#10;dbzyTLzNC/vXn2D/Gw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Jmc1Iq7AQAATAMAAA4AAAAAAAAAAAAAAAAALgIAAGRycy9l&#10;Mm9Eb2MueG1sUEsBAi0AFAAGAAgAAAAhAJ+noVHbAAAACwEAAA8AAAAAAAAAAAAAAAAAFQQAAGRy&#10;cy9kb3ducmV2LnhtbFBLBQYAAAAABAAEAPMAAAAdBQAAAAA=&#10;" filled="f" stroked="f">
                      <v:textbox inset="2.16pt,1.44pt,0,1.44pt">
                        <w:txbxContent>
                          <w:p w14:paraId="517E84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599872" behindDoc="0" locked="0" layoutInCell="1" allowOverlap="1" wp14:anchorId="6F46D6C2" wp14:editId="0BA9C871">
                      <wp:simplePos x="0" y="0"/>
                      <wp:positionH relativeFrom="column">
                        <wp:posOffset>1295400</wp:posOffset>
                      </wp:positionH>
                      <wp:positionV relativeFrom="paragraph">
                        <wp:posOffset>1752600</wp:posOffset>
                      </wp:positionV>
                      <wp:extent cx="1003300" cy="609600"/>
                      <wp:effectExtent l="0" t="0" r="0" b="0"/>
                      <wp:wrapNone/>
                      <wp:docPr id="5604" name="Rectangle 5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3C0132-DC55-374E-94AD-79FC2654EEE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036E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6D6C2" id="Rectangle 5604" o:spid="_x0000_s2615" style="position:absolute;margin-left:102pt;margin-top:138pt;width:79pt;height:48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BhvA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VS4oscxgl36j&#10;b8x2gyTnaq+FkKm/ya/RhwavPflHuGQBl0n8pMCkL8oiU/b4dPVYTpFwLG7mi2ozp4Tj1qosl/Um&#10;YRZvlz2E+FM6Q9KipYBUsrPseBfi+ejrEbyXyJyfT6s47acsplquM24q7p04oUYc0viAQQ1ubCkf&#10;tKdkxMa3NPw5MJCUDL8sOlt/X8xrnJScVOt6jRMMOcH52b+vMst7h7PEI1By8KC7HglnjzIvbFlW&#10;dhmvNBPv88z+7SfY/QU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VGCBhvAEAAEwDAAAOAAAAAAAAAAAAAAAAAC4CAABkcnMv&#10;ZTJvRG9jLnhtbFBLAQItABQABgAIAAAAIQCfp6FR2wAAAAsBAAAPAAAAAAAAAAAAAAAAABYEAABk&#10;cnMvZG93bnJldi54bWxQSwUGAAAAAAQABADzAAAAHgUAAAAA&#10;" filled="f" stroked="f">
                      <v:textbox inset="2.16pt,1.44pt,0,1.44pt">
                        <w:txbxContent>
                          <w:p w14:paraId="6F036E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00896" behindDoc="0" locked="0" layoutInCell="1" allowOverlap="1" wp14:anchorId="0B7B4330" wp14:editId="12CD3B64">
                      <wp:simplePos x="0" y="0"/>
                      <wp:positionH relativeFrom="column">
                        <wp:posOffset>1295400</wp:posOffset>
                      </wp:positionH>
                      <wp:positionV relativeFrom="paragraph">
                        <wp:posOffset>1752600</wp:posOffset>
                      </wp:positionV>
                      <wp:extent cx="1003300" cy="609600"/>
                      <wp:effectExtent l="0" t="0" r="0" b="0"/>
                      <wp:wrapNone/>
                      <wp:docPr id="5603" name="Rectangle 5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B23FF6-67DF-2349-854B-DC9211A0AE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B19B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B4330" id="Rectangle 5603" o:spid="_x0000_s2616" style="position:absolute;margin-left:102pt;margin-top:138pt;width:79pt;height:48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mK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ul5S4rjFLn1H&#10;37jrR0Uu1cFIqXJ/s19TiB1eew5PcM0iLrP4WYPNX5RF5uLx+eaxmhMRWNwu75otPiRwa13Xq3ab&#10;MavXywFi+qy8JXnBKCCV4iw/fY3pcvTlCN7LZC7P51WaD3MR06y2pbe5ePDyjBpxSNMjBj36iVEx&#10;mkDJhI1nNP46clCUjF8cOtt+vFu2OCklaTbtBicYSoLzc3hb5U4MHmdJJKDkGMD0AxIuHhVe2LKi&#10;7DpeeSbe5oX96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iRAmKvAEAAEwDAAAOAAAAAAAAAAAAAAAAAC4CAABkcnMv&#10;ZTJvRG9jLnhtbFBLAQItABQABgAIAAAAIQCfp6FR2wAAAAsBAAAPAAAAAAAAAAAAAAAAABYEAABk&#10;cnMvZG93bnJldi54bWxQSwUGAAAAAAQABADzAAAAHgUAAAAA&#10;" filled="f" stroked="f">
                      <v:textbox inset="2.16pt,1.44pt,0,1.44pt">
                        <w:txbxContent>
                          <w:p w14:paraId="17B19B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01920" behindDoc="0" locked="0" layoutInCell="1" allowOverlap="1" wp14:anchorId="666C3295" wp14:editId="5FDD745D">
                      <wp:simplePos x="0" y="0"/>
                      <wp:positionH relativeFrom="column">
                        <wp:posOffset>1295400</wp:posOffset>
                      </wp:positionH>
                      <wp:positionV relativeFrom="paragraph">
                        <wp:posOffset>1752600</wp:posOffset>
                      </wp:positionV>
                      <wp:extent cx="1003300" cy="609600"/>
                      <wp:effectExtent l="0" t="0" r="0" b="0"/>
                      <wp:wrapNone/>
                      <wp:docPr id="5602" name="Rectangle 5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199192-668B-594F-852E-2171A1E019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19A7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C3295" id="Rectangle 5602" o:spid="_x0000_s2617" style="position:absolute;margin-left:102pt;margin-top:138pt;width:79pt;height:48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1h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um4pcdxil76j&#10;b9z1oyKX6mCkVLm/2a8pxA6vPYcnuGYRl1n8rMHmL8oic/H4fPNYzYkILG6Xd812SYnArXVdr9pt&#10;xqxeLweI6bPyluQFo4BUirP89DWmy9GXI3gvk7k8n1dpPsxFTLPa3rgevDyjRhzS9IhBj35iVIwm&#10;UDJh4xmNv44cFCXjF4fOth/vlmhEKkmzaTc4wVASnJ/D2yp3YvA4SyIBJccAph+QcHm38MKWFWXX&#10;8coz8TYv7F9/gv1v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O7A/WG7AQAATAMAAA4AAAAAAAAAAAAAAAAALgIAAGRycy9l&#10;Mm9Eb2MueG1sUEsBAi0AFAAGAAgAAAAhAJ+noVHbAAAACwEAAA8AAAAAAAAAAAAAAAAAFQQAAGRy&#10;cy9kb3ducmV2LnhtbFBLBQYAAAAABAAEAPMAAAAdBQAAAAA=&#10;" filled="f" stroked="f">
                      <v:textbox inset="2.16pt,1.44pt,0,1.44pt">
                        <w:txbxContent>
                          <w:p w14:paraId="1119A7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02944" behindDoc="0" locked="0" layoutInCell="1" allowOverlap="1" wp14:anchorId="4DC605C0" wp14:editId="40D77B27">
                      <wp:simplePos x="0" y="0"/>
                      <wp:positionH relativeFrom="column">
                        <wp:posOffset>1295400</wp:posOffset>
                      </wp:positionH>
                      <wp:positionV relativeFrom="paragraph">
                        <wp:posOffset>1752600</wp:posOffset>
                      </wp:positionV>
                      <wp:extent cx="1003300" cy="609600"/>
                      <wp:effectExtent l="0" t="0" r="0" b="0"/>
                      <wp:wrapNone/>
                      <wp:docPr id="5601" name="Rectangle 5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4946D-500C-E541-8CFD-C72771DC3B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D662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605C0" id="Rectangle 5601" o:spid="_x0000_s2618" style="position:absolute;margin-left:102pt;margin-top:138pt;width:79pt;height:48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GG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ta4bShy3OKXv&#10;qBt3/ajIpToYKVWeb9ZrCrHDa8/hCa5ZxGUmP2uw+Yu0yFw0Pt80VnMiAovb5V2zXVIicGtd16t2&#10;m3tWr5cDxPRZeUvyglFAKEVZfvoa0+XoyxG8l8Fcns+rNB/mQqZZbdsXrAcvz8gRTZoeMejRT4yK&#10;0QRKJhw8o/HXkYOiZPziUNn2492yRaeUpNm0G3QwlAT9c3hb5U4MHr0kElByDGD6AQEXjQouHFlh&#10;drVX9sTbvKB//Qn2v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7SpGGvAEAAEwDAAAOAAAAAAAAAAAAAAAAAC4CAABkcnMv&#10;ZTJvRG9jLnhtbFBLAQItABQABgAIAAAAIQCfp6FR2wAAAAsBAAAPAAAAAAAAAAAAAAAAABYEAABk&#10;cnMvZG93bnJldi54bWxQSwUGAAAAAAQABADzAAAAHgUAAAAA&#10;" filled="f" stroked="f">
                      <v:textbox inset="2.16pt,1.44pt,0,1.44pt">
                        <w:txbxContent>
                          <w:p w14:paraId="58D662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03968" behindDoc="0" locked="0" layoutInCell="1" allowOverlap="1" wp14:anchorId="259C704B" wp14:editId="7D8CC103">
                      <wp:simplePos x="0" y="0"/>
                      <wp:positionH relativeFrom="column">
                        <wp:posOffset>1295400</wp:posOffset>
                      </wp:positionH>
                      <wp:positionV relativeFrom="paragraph">
                        <wp:posOffset>1752600</wp:posOffset>
                      </wp:positionV>
                      <wp:extent cx="1003300" cy="609600"/>
                      <wp:effectExtent l="0" t="0" r="0" b="0"/>
                      <wp:wrapNone/>
                      <wp:docPr id="5600" name="Rectangle 5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D12A39-3535-D242-BFA5-A8B9592BEA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6ECA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704B" id="Rectangle 5600" o:spid="_x0000_s2619" style="position:absolute;margin-left:102pt;margin-top:138pt;width:79pt;height:48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DfOZW27AQAATAMAAA4AAAAAAAAAAAAAAAAALgIAAGRycy9l&#10;Mm9Eb2MueG1sUEsBAi0AFAAGAAgAAAAhAJ+noVHbAAAACwEAAA8AAAAAAAAAAAAAAAAAFQQAAGRy&#10;cy9kb3ducmV2LnhtbFBLBQYAAAAABAAEAPMAAAAdBQAAAAA=&#10;" filled="f" stroked="f">
                      <v:textbox inset="2.16pt,1.44pt,0,1.44pt">
                        <w:txbxContent>
                          <w:p w14:paraId="336ECA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04992" behindDoc="0" locked="0" layoutInCell="1" allowOverlap="1" wp14:anchorId="1BD59324" wp14:editId="6B7A9A13">
                      <wp:simplePos x="0" y="0"/>
                      <wp:positionH relativeFrom="column">
                        <wp:posOffset>1295400</wp:posOffset>
                      </wp:positionH>
                      <wp:positionV relativeFrom="paragraph">
                        <wp:posOffset>1752600</wp:posOffset>
                      </wp:positionV>
                      <wp:extent cx="1003300" cy="609600"/>
                      <wp:effectExtent l="0" t="0" r="0" b="0"/>
                      <wp:wrapNone/>
                      <wp:docPr id="5599" name="Rectangle 5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D4EE4-A497-6747-9D86-E6261667AF3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7F73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59324" id="Rectangle 5599" o:spid="_x0000_s2620" style="position:absolute;margin-left:102pt;margin-top:138pt;width:79pt;height:48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FUe0fvAEAAEwDAAAOAAAAAAAAAAAAAAAAAC4CAABkcnMv&#10;ZTJvRG9jLnhtbFBLAQItABQABgAIAAAAIQCfp6FR2wAAAAsBAAAPAAAAAAAAAAAAAAAAABYEAABk&#10;cnMvZG93bnJldi54bWxQSwUGAAAAAAQABADzAAAAHgUAAAAA&#10;" filled="f" stroked="f">
                      <v:textbox inset="2.16pt,1.44pt,0,1.44pt">
                        <w:txbxContent>
                          <w:p w14:paraId="337F73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06016" behindDoc="0" locked="0" layoutInCell="1" allowOverlap="1" wp14:anchorId="5975CE7A" wp14:editId="177EF6AA">
                      <wp:simplePos x="0" y="0"/>
                      <wp:positionH relativeFrom="column">
                        <wp:posOffset>1295400</wp:posOffset>
                      </wp:positionH>
                      <wp:positionV relativeFrom="paragraph">
                        <wp:posOffset>1752600</wp:posOffset>
                      </wp:positionV>
                      <wp:extent cx="1003300" cy="609600"/>
                      <wp:effectExtent l="0" t="0" r="0" b="0"/>
                      <wp:wrapNone/>
                      <wp:docPr id="5598" name="Rectangle 5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2508E2-DDBC-4D4A-BD5B-DCB9460DC7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E441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5CE7A" id="Rectangle 5598" o:spid="_x0000_s2621" style="position:absolute;margin-left:102pt;margin-top:138pt;width:79pt;height:48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J1Rn0vAEAAEwDAAAOAAAAAAAAAAAAAAAAAC4CAABkcnMv&#10;ZTJvRG9jLnhtbFBLAQItABQABgAIAAAAIQCfp6FR2wAAAAsBAAAPAAAAAAAAAAAAAAAAABYEAABk&#10;cnMvZG93bnJldi54bWxQSwUGAAAAAAQABADzAAAAHgUAAAAA&#10;" filled="f" stroked="f">
                      <v:textbox inset="2.16pt,1.44pt,0,1.44pt">
                        <w:txbxContent>
                          <w:p w14:paraId="16E441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07040" behindDoc="0" locked="0" layoutInCell="1" allowOverlap="1" wp14:anchorId="7CC99126" wp14:editId="5BD26440">
                      <wp:simplePos x="0" y="0"/>
                      <wp:positionH relativeFrom="column">
                        <wp:posOffset>1295400</wp:posOffset>
                      </wp:positionH>
                      <wp:positionV relativeFrom="paragraph">
                        <wp:posOffset>1752600</wp:posOffset>
                      </wp:positionV>
                      <wp:extent cx="1003300" cy="609600"/>
                      <wp:effectExtent l="0" t="0" r="0" b="0"/>
                      <wp:wrapNone/>
                      <wp:docPr id="5597" name="Rectangle 5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07C3F-615A-3148-A012-7B7365E65E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0A60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99126" id="Rectangle 5597" o:spid="_x0000_s2622" style="position:absolute;margin-left:102pt;margin-top:138pt;width:79pt;height:48pt;z-index:2516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mFSTCvAEAAEwDAAAOAAAAAAAAAAAAAAAAAC4CAABkcnMv&#10;ZTJvRG9jLnhtbFBLAQItABQABgAIAAAAIQCfp6FR2wAAAAsBAAAPAAAAAAAAAAAAAAAAABYEAABk&#10;cnMvZG93bnJldi54bWxQSwUGAAAAAAQABADzAAAAHgUAAAAA&#10;" filled="f" stroked="f">
                      <v:textbox inset="2.16pt,1.44pt,0,1.44pt">
                        <w:txbxContent>
                          <w:p w14:paraId="2B0A60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08064" behindDoc="0" locked="0" layoutInCell="1" allowOverlap="1" wp14:anchorId="315CD86C" wp14:editId="51E773A9">
                      <wp:simplePos x="0" y="0"/>
                      <wp:positionH relativeFrom="column">
                        <wp:posOffset>1295400</wp:posOffset>
                      </wp:positionH>
                      <wp:positionV relativeFrom="paragraph">
                        <wp:posOffset>1752600</wp:posOffset>
                      </wp:positionV>
                      <wp:extent cx="1003300" cy="609600"/>
                      <wp:effectExtent l="0" t="0" r="0" b="0"/>
                      <wp:wrapNone/>
                      <wp:docPr id="5596" name="Rectangle 5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A956B5-E83A-0F40-A907-9AA5F425513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9A5A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CD86C" id="Rectangle 5596" o:spid="_x0000_s2623" style="position:absolute;margin-left:102pt;margin-top:138pt;width:79pt;height:48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qkdApvAEAAEwDAAAOAAAAAAAAAAAAAAAAAC4CAABkcnMv&#10;ZTJvRG9jLnhtbFBLAQItABQABgAIAAAAIQCfp6FR2wAAAAsBAAAPAAAAAAAAAAAAAAAAABYEAABk&#10;cnMvZG93bnJldi54bWxQSwUGAAAAAAQABADzAAAAHgUAAAAA&#10;" filled="f" stroked="f">
                      <v:textbox inset="2.16pt,1.44pt,0,1.44pt">
                        <w:txbxContent>
                          <w:p w14:paraId="2A9A5A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09088" behindDoc="0" locked="0" layoutInCell="1" allowOverlap="1" wp14:anchorId="374CFEB9" wp14:editId="1FD4E15E">
                      <wp:simplePos x="0" y="0"/>
                      <wp:positionH relativeFrom="column">
                        <wp:posOffset>1295400</wp:posOffset>
                      </wp:positionH>
                      <wp:positionV relativeFrom="paragraph">
                        <wp:posOffset>1752600</wp:posOffset>
                      </wp:positionV>
                      <wp:extent cx="1003300" cy="609600"/>
                      <wp:effectExtent l="0" t="0" r="0" b="0"/>
                      <wp:wrapNone/>
                      <wp:docPr id="5595" name="Rectangle 5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737FF9-5050-1B47-9E15-6B305A598A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44ED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CFEB9" id="Rectangle 5595" o:spid="_x0000_s2624" style="position:absolute;margin-left:102pt;margin-top:138pt;width:79pt;height:48pt;z-index:2516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Td700vAEAAEwDAAAOAAAAAAAAAAAAAAAAAC4CAABkcnMv&#10;ZTJvRG9jLnhtbFBLAQItABQABgAIAAAAIQCfp6FR2wAAAAsBAAAPAAAAAAAAAAAAAAAAABYEAABk&#10;cnMvZG93bnJldi54bWxQSwUGAAAAAAQABADzAAAAHgUAAAAA&#10;" filled="f" stroked="f">
                      <v:textbox inset="2.16pt,1.44pt,0,1.44pt">
                        <w:txbxContent>
                          <w:p w14:paraId="2F44ED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0112" behindDoc="0" locked="0" layoutInCell="1" allowOverlap="1" wp14:anchorId="44D684AD" wp14:editId="74ACBD28">
                      <wp:simplePos x="0" y="0"/>
                      <wp:positionH relativeFrom="column">
                        <wp:posOffset>1295400</wp:posOffset>
                      </wp:positionH>
                      <wp:positionV relativeFrom="paragraph">
                        <wp:posOffset>1752600</wp:posOffset>
                      </wp:positionV>
                      <wp:extent cx="1003300" cy="609600"/>
                      <wp:effectExtent l="0" t="0" r="0" b="0"/>
                      <wp:wrapNone/>
                      <wp:docPr id="5594" name="Rectangle 5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DDF1-91E1-4749-B2CB-037CEA7120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04D1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684AD" id="Rectangle 5594" o:spid="_x0000_s2625" style="position:absolute;margin-left:102pt;margin-top:138pt;width:79pt;height:48pt;z-index:2516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f80nfvAEAAEwDAAAOAAAAAAAAAAAAAAAAAC4CAABkcnMv&#10;ZTJvRG9jLnhtbFBLAQItABQABgAIAAAAIQCfp6FR2wAAAAsBAAAPAAAAAAAAAAAAAAAAABYEAABk&#10;cnMvZG93bnJldi54bWxQSwUGAAAAAAQABADzAAAAHgUAAAAA&#10;" filled="f" stroked="f">
                      <v:textbox inset="2.16pt,1.44pt,0,1.44pt">
                        <w:txbxContent>
                          <w:p w14:paraId="3C04D1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1136" behindDoc="0" locked="0" layoutInCell="1" allowOverlap="1" wp14:anchorId="21E19F58" wp14:editId="67AAB787">
                      <wp:simplePos x="0" y="0"/>
                      <wp:positionH relativeFrom="column">
                        <wp:posOffset>1295400</wp:posOffset>
                      </wp:positionH>
                      <wp:positionV relativeFrom="paragraph">
                        <wp:posOffset>1752600</wp:posOffset>
                      </wp:positionV>
                      <wp:extent cx="1003300" cy="609600"/>
                      <wp:effectExtent l="0" t="0" r="0" b="0"/>
                      <wp:wrapNone/>
                      <wp:docPr id="5593" name="Rectangle 5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B8900D-D4B4-5D4B-A05D-526F69791B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C44E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19F58" id="Rectangle 5593" o:spid="_x0000_s2626" style="position:absolute;margin-left:102pt;margin-top:138pt;width:79pt;height:48pt;z-index:2516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6+ugEAAEwDAAAOAAAAZHJzL2Uyb0RvYy54bWysU8tu2zAQvBfoPxC813o4Tm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" filled="f" stroked="f">
                      <v:textbox inset="2.16pt,1.44pt,0,1.44pt">
                        <w:txbxContent>
                          <w:p w14:paraId="40C44E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2160" behindDoc="0" locked="0" layoutInCell="1" allowOverlap="1" wp14:anchorId="1B4F979A" wp14:editId="5777B574">
                      <wp:simplePos x="0" y="0"/>
                      <wp:positionH relativeFrom="column">
                        <wp:posOffset>1295400</wp:posOffset>
                      </wp:positionH>
                      <wp:positionV relativeFrom="paragraph">
                        <wp:posOffset>1752600</wp:posOffset>
                      </wp:positionV>
                      <wp:extent cx="1003300" cy="609600"/>
                      <wp:effectExtent l="0" t="0" r="0" b="0"/>
                      <wp:wrapNone/>
                      <wp:docPr id="5592" name="Rectangle 5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93E0DA-F863-7140-8004-393D05579A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DF86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F979A" id="Rectangle 5592" o:spid="_x0000_s2627" style="position:absolute;margin-left:102pt;margin-top:138pt;width:79pt;height:48pt;z-index:2516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pV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ttS4rjFLn1H&#10;37jrR0Uu1cFIqXJ/s19TiB1eew5PcM0iLrP4WYPNX5RF5uLx+eaxmhMRWNwu75rtkhKBW+u6XrXb&#10;jFm9Xg4Q02flLckLRgGpFGf56WtMl6MvR/BeJnN5Pq/SfJiLmGZd37gevDyjRhzS9IhBj35iVIwm&#10;UDJh4xmNv44cFCXjF4fOth/vlmhEKkmzaTc4wVASnJ/D2yp3YvA4SyIBJccAph+QcHm38MKWFWXX&#10;8coz8TYv7F9/gv1v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KYPylW7AQAATAMAAA4AAAAAAAAAAAAAAAAALgIAAGRycy9l&#10;Mm9Eb2MueG1sUEsBAi0AFAAGAAgAAAAhAJ+noVHbAAAACwEAAA8AAAAAAAAAAAAAAAAAFQQAAGRy&#10;cy9kb3ducmV2LnhtbFBLBQYAAAAABAAEAPMAAAAdBQAAAAA=&#10;" filled="f" stroked="f">
                      <v:textbox inset="2.16pt,1.44pt,0,1.44pt">
                        <w:txbxContent>
                          <w:p w14:paraId="6FDF86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3184" behindDoc="0" locked="0" layoutInCell="1" allowOverlap="1" wp14:anchorId="2678FA0F" wp14:editId="0A1DDFE7">
                      <wp:simplePos x="0" y="0"/>
                      <wp:positionH relativeFrom="column">
                        <wp:posOffset>1295400</wp:posOffset>
                      </wp:positionH>
                      <wp:positionV relativeFrom="paragraph">
                        <wp:posOffset>1752600</wp:posOffset>
                      </wp:positionV>
                      <wp:extent cx="1003300" cy="609600"/>
                      <wp:effectExtent l="0" t="0" r="0" b="0"/>
                      <wp:wrapNone/>
                      <wp:docPr id="5591" name="Rectangle 5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11C71-3D61-FA4A-AD66-11E08DB44F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97B8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8FA0F" id="Rectangle 5591" o:spid="_x0000_s2628" style="position:absolute;margin-left:102pt;margin-top:138pt;width:79pt;height:48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ay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tdo2lDhucUrf&#10;UTfu+lGRS3UwUqo836zXFGKH157DE1yziMtMftZg8xdpkblofL5prOZEBBa3y7tmu6RE4Na6rlft&#10;NvesXi8HiOmz8pbkBaOAUIqy/PQ1psvRlyN4L4O5PJ9XaT7MhUyzrtsXrAcvz8gRTZoeMejRT4yK&#10;0QRKJhw8o/HXkYOiZPziUNn2492yRaeUpNm0G3QwlAT9c3hb5U4MHr0kElByDGD6AQEXjQouHFlh&#10;drVX9sTbvKB//Qn2v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zhaayvAEAAEwDAAAOAAAAAAAAAAAAAAAAAC4CAABkcnMv&#10;ZTJvRG9jLnhtbFBLAQItABQABgAIAAAAIQCfp6FR2wAAAAsBAAAPAAAAAAAAAAAAAAAAABYEAABk&#10;cnMvZG93bnJldi54bWxQSwUGAAAAAAQABADzAAAAHgUAAAAA&#10;" filled="f" stroked="f">
                      <v:textbox inset="2.16pt,1.44pt,0,1.44pt">
                        <w:txbxContent>
                          <w:p w14:paraId="5D97B8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4208" behindDoc="0" locked="0" layoutInCell="1" allowOverlap="1" wp14:anchorId="37235B37" wp14:editId="626F0C98">
                      <wp:simplePos x="0" y="0"/>
                      <wp:positionH relativeFrom="column">
                        <wp:posOffset>1295400</wp:posOffset>
                      </wp:positionH>
                      <wp:positionV relativeFrom="paragraph">
                        <wp:posOffset>1752600</wp:posOffset>
                      </wp:positionV>
                      <wp:extent cx="1003300" cy="609600"/>
                      <wp:effectExtent l="0" t="0" r="0" b="0"/>
                      <wp:wrapNone/>
                      <wp:docPr id="5590" name="Rectangle 5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4F1C1-C77A-7C47-9C0C-2E5C6C53CD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012B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35B37" id="Rectangle 5590" o:spid="_x0000_s2629" style="position:absolute;margin-left:102pt;margin-top:138pt;width:79pt;height:48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Z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osGOW6xS9/R&#10;N+76UZFLdTBSqtzf7NcUYofXnsMTXLOIyyx+1mDzF2WRuXh8vnms5kQEFrfLu2a7pETg1rquV+02&#10;Y1avlwPE9Fl5S/KCUUAqxVl++hrT5ejLEbyXyVyez6s0H+YiplnXyxeuBy/PqBGHND1i0KOfGBWj&#10;CZRM2HhG468jB0XJ+MWhs+3Hu2WLk1KSZtNucIKhJGjP4W2VOzF4nCWRgJJjANMPSLh4VHhhy4qy&#10;63jlmXibF/avP8H+N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AVJZvAEAAEwDAAAOAAAAAAAAAAAAAAAAAC4CAABkcnMv&#10;ZTJvRG9jLnhtbFBLAQItABQABgAIAAAAIQCfp6FR2wAAAAsBAAAPAAAAAAAAAAAAAAAAABYEAABk&#10;cnMvZG93bnJldi54bWxQSwUGAAAAAAQABADzAAAAHgUAAAAA&#10;" filled="f" stroked="f">
                      <v:textbox inset="2.16pt,1.44pt,0,1.44pt">
                        <w:txbxContent>
                          <w:p w14:paraId="26012B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5232" behindDoc="0" locked="0" layoutInCell="1" allowOverlap="1" wp14:anchorId="59430539" wp14:editId="7B2C4C05">
                      <wp:simplePos x="0" y="0"/>
                      <wp:positionH relativeFrom="column">
                        <wp:posOffset>1295400</wp:posOffset>
                      </wp:positionH>
                      <wp:positionV relativeFrom="paragraph">
                        <wp:posOffset>1752600</wp:posOffset>
                      </wp:positionV>
                      <wp:extent cx="1003300" cy="609600"/>
                      <wp:effectExtent l="0" t="0" r="0" b="0"/>
                      <wp:wrapNone/>
                      <wp:docPr id="5589" name="Rectangle 5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899E7D-BFFA-2242-B1CD-B9D5214D97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0E31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30539" id="Rectangle 5589" o:spid="_x0000_s2630" style="position:absolute;margin-left:102pt;margin-top:138pt;width:79pt;height:48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4jDLqvAEAAEwDAAAOAAAAAAAAAAAAAAAAAC4CAABkcnMv&#10;ZTJvRG9jLnhtbFBLAQItABQABgAIAAAAIQCfp6FR2wAAAAsBAAAPAAAAAAAAAAAAAAAAABYEAABk&#10;cnMvZG93bnJldi54bWxQSwUGAAAAAAQABADzAAAAHgUAAAAA&#10;" filled="f" stroked="f">
                      <v:textbox inset="2.16pt,1.44pt,0,1.44pt">
                        <w:txbxContent>
                          <w:p w14:paraId="2F0E31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6256" behindDoc="0" locked="0" layoutInCell="1" allowOverlap="1" wp14:anchorId="6D6D66BB" wp14:editId="190B0B26">
                      <wp:simplePos x="0" y="0"/>
                      <wp:positionH relativeFrom="column">
                        <wp:posOffset>1295400</wp:posOffset>
                      </wp:positionH>
                      <wp:positionV relativeFrom="paragraph">
                        <wp:posOffset>1752600</wp:posOffset>
                      </wp:positionV>
                      <wp:extent cx="1003300" cy="609600"/>
                      <wp:effectExtent l="0" t="0" r="0" b="0"/>
                      <wp:wrapNone/>
                      <wp:docPr id="5588" name="Rectangle 5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E0AA6-99B6-7F40-B1D6-5601025EC2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4784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D66BB" id="Rectangle 5588" o:spid="_x0000_s2631" style="position:absolute;margin-left:102pt;margin-top:138pt;width:79pt;height:48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YB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oO9ctxil76j&#10;b9z1oyKX6mCkVLm/2a8pxA6vPYcnuGYRl1n8rMHmL8oic/H4fPNYzYkILG6Xd812SYnArXVdr9pt&#10;xqxeLweI6bPyluQFo4BUirP89DWmy9GXI3gvk7k8n1dpPsxFTLOuVy9cD16eUSMOaXrEoEc/MSpG&#10;EyiZsPGMxl9HDoqS8YtDZ9uPd8sWJ6UkzabNrkBJcH4Ob6vcicHjLIkElBwDmH5AwsWjwgtbVpRd&#10;xyvPxNu8sH/9Cfa/AQ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HQIxgG7AQAATAMAAA4AAAAAAAAAAAAAAAAALgIAAGRycy9l&#10;Mm9Eb2MueG1sUEsBAi0AFAAGAAgAAAAhAJ+noVHbAAAACwEAAA8AAAAAAAAAAAAAAAAAFQQAAGRy&#10;cy9kb3ducmV2LnhtbFBLBQYAAAAABAAEAPMAAAAdBQAAAAA=&#10;" filled="f" stroked="f">
                      <v:textbox inset="2.16pt,1.44pt,0,1.44pt">
                        <w:txbxContent>
                          <w:p w14:paraId="004784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7280" behindDoc="0" locked="0" layoutInCell="1" allowOverlap="1" wp14:anchorId="57B763FB" wp14:editId="31837059">
                      <wp:simplePos x="0" y="0"/>
                      <wp:positionH relativeFrom="column">
                        <wp:posOffset>1295400</wp:posOffset>
                      </wp:positionH>
                      <wp:positionV relativeFrom="paragraph">
                        <wp:posOffset>1752600</wp:posOffset>
                      </wp:positionV>
                      <wp:extent cx="1003300" cy="609600"/>
                      <wp:effectExtent l="0" t="0" r="0" b="0"/>
                      <wp:wrapNone/>
                      <wp:docPr id="5587" name="Rectangle 5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DC238F-D9C6-794E-A635-A406D399CD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13BA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763FB" id="Rectangle 5587" o:spid="_x0000_s2632" style="position:absolute;margin-left:102pt;margin-top:138pt;width:79pt;height:48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s3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sVjdUmKZwSn9&#10;Rt2Y7QZJTtVeCyHTfJNeow8NXnv2T3DOAi4T+UmBSV+kRaas8fGisZwi4Vhcz2+q9ZwSjlvLslzU&#10;69Sz+LjsIcQf0hmSFi0FhJKVZYdfIZ6Ovh/BewnM6fm0itNuymSqZbl8x7pz4ogc0aTxEYMa3NhS&#10;PmhPyYiDb2n4s2cgKRl+WlS2vr2Z1+iUnFSreoUOhpygf3afq8zy3qGXeARK9h501yPgrFHGhSPL&#10;zM72Sp74nGf0Hz/B9g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byPs3vAEAAEwDAAAOAAAAAAAAAAAAAAAAAC4CAABkcnMv&#10;ZTJvRG9jLnhtbFBLAQItABQABgAIAAAAIQCfp6FR2wAAAAsBAAAPAAAAAAAAAAAAAAAAABYEAABk&#10;cnMvZG93bnJldi54bWxQSwUGAAAAAAQABADzAAAAHgUAAAAA&#10;" filled="f" stroked="f">
                      <v:textbox inset="2.16pt,1.44pt,0,1.44pt">
                        <w:txbxContent>
                          <w:p w14:paraId="5113BA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8304" behindDoc="0" locked="0" layoutInCell="1" allowOverlap="1" wp14:anchorId="1A79C9D8" wp14:editId="4D413032">
                      <wp:simplePos x="0" y="0"/>
                      <wp:positionH relativeFrom="column">
                        <wp:posOffset>1295400</wp:posOffset>
                      </wp:positionH>
                      <wp:positionV relativeFrom="paragraph">
                        <wp:posOffset>1752600</wp:posOffset>
                      </wp:positionV>
                      <wp:extent cx="1003300" cy="609600"/>
                      <wp:effectExtent l="0" t="0" r="0" b="0"/>
                      <wp:wrapNone/>
                      <wp:docPr id="5586" name="Rectangle 5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D9B81-9590-FE47-94FD-D2471A6B43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880C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9C9D8" id="Rectangle 5586" o:spid="_x0000_s2633" style="position:absolute;margin-left:102pt;margin-top:138pt;width:79pt;height:48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c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sVgtKbHM4JR+&#10;o27MdoMkp2qvhZBpvkmv0YcGrz37JzhnAZeJ/KTApC/SIlPW+HjRWE6RcCyu5zfVek4Jx61lWS7q&#10;depZfFz2EOIP6QxJi5YCQsnKssOvEE9H34/gvQTm9HxaxWk3ZTLVsrx9x7pz4ogc0aTxEYMa3NhS&#10;PmhPyYiDb2n4s2cgKRl+WlS2vr2Z1+iUnFSreoUOhpygf3afq8zy3qGXeARK9h501yPgrFHGhSPL&#10;zM72Sp74nGf0Hz/B9g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XTA/cvAEAAEwDAAAOAAAAAAAAAAAAAAAAAC4CAABkcnMv&#10;ZTJvRG9jLnhtbFBLAQItABQABgAIAAAAIQCfp6FR2wAAAAsBAAAPAAAAAAAAAAAAAAAAABYEAABk&#10;cnMvZG93bnJldi54bWxQSwUGAAAAAAQABADzAAAAHgUAAAAA&#10;" filled="f" stroked="f">
                      <v:textbox inset="2.16pt,1.44pt,0,1.44pt">
                        <w:txbxContent>
                          <w:p w14:paraId="41880C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19328" behindDoc="0" locked="0" layoutInCell="1" allowOverlap="1" wp14:anchorId="58E2C800" wp14:editId="0F1FA00A">
                      <wp:simplePos x="0" y="0"/>
                      <wp:positionH relativeFrom="column">
                        <wp:posOffset>1295400</wp:posOffset>
                      </wp:positionH>
                      <wp:positionV relativeFrom="paragraph">
                        <wp:posOffset>1752600</wp:posOffset>
                      </wp:positionV>
                      <wp:extent cx="1003300" cy="609600"/>
                      <wp:effectExtent l="0" t="0" r="0" b="0"/>
                      <wp:wrapNone/>
                      <wp:docPr id="5585" name="Rectangle 5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9EFAA-4A24-EB4A-B643-1E1980BAEE3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9BF5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2C800" id="Rectangle 5585" o:spid="_x0000_s2634" style="position:absolute;margin-left:102pt;margin-top:138pt;width:79pt;height:48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uqmLBvAEAAEwDAAAOAAAAAAAAAAAAAAAAAC4CAABkcnMv&#10;ZTJvRG9jLnhtbFBLAQItABQABgAIAAAAIQCfp6FR2wAAAAsBAAAPAAAAAAAAAAAAAAAAABYEAABk&#10;cnMvZG93bnJldi54bWxQSwUGAAAAAAQABADzAAAAHgUAAAAA&#10;" filled="f" stroked="f">
                      <v:textbox inset="2.16pt,1.44pt,0,1.44pt">
                        <w:txbxContent>
                          <w:p w14:paraId="2B9BF5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0352" behindDoc="0" locked="0" layoutInCell="1" allowOverlap="1" wp14:anchorId="4B4B52A9" wp14:editId="23AEEB9F">
                      <wp:simplePos x="0" y="0"/>
                      <wp:positionH relativeFrom="column">
                        <wp:posOffset>1295400</wp:posOffset>
                      </wp:positionH>
                      <wp:positionV relativeFrom="paragraph">
                        <wp:posOffset>1752600</wp:posOffset>
                      </wp:positionV>
                      <wp:extent cx="1003300" cy="609600"/>
                      <wp:effectExtent l="0" t="0" r="0" b="0"/>
                      <wp:wrapNone/>
                      <wp:docPr id="5584" name="Rectangle 5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DF3C0C-FB11-DB4C-BD92-A71533650B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AC05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B52A9" id="Rectangle 5584" o:spid="_x0000_s2635" style="position:absolute;margin-left:102pt;margin-top:138pt;width:79pt;height:48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YqvA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uV5QYpnBLv1G&#10;35jtBknO1V4LIVN/k1+jDw1ee/KPcMkCLpP4SYFJX5RFpuzx6eqxnCLhWNzMF9VmTgnHrVVZLutN&#10;wizeLnsI8ad0hqRFSwGpZGfZ8S7E89HXI3gvkTk/n1Zx2k9ZTLUqM24q7p04oUYc0viAQQ1ubCkf&#10;tKdkxMa3NPw5MJCUDL8sOlt/X8xrnJScVOt6jRMMOcH52b+vMst7h7PEI1By8KC7HglnjzIvbFlW&#10;dhmvNBPv88z+7SfY/QU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iLpYqvAEAAEwDAAAOAAAAAAAAAAAAAAAAAC4CAABkcnMv&#10;ZTJvRG9jLnhtbFBLAQItABQABgAIAAAAIQCfp6FR2wAAAAsBAAAPAAAAAAAAAAAAAAAAABYEAABk&#10;cnMvZG93bnJldi54bWxQSwUGAAAAAAQABADzAAAAHgUAAAAA&#10;" filled="f" stroked="f">
                      <v:textbox inset="2.16pt,1.44pt,0,1.44pt">
                        <w:txbxContent>
                          <w:p w14:paraId="43AC05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1376" behindDoc="0" locked="0" layoutInCell="1" allowOverlap="1" wp14:anchorId="0891FE85" wp14:editId="63DDD9EE">
                      <wp:simplePos x="0" y="0"/>
                      <wp:positionH relativeFrom="column">
                        <wp:posOffset>1295400</wp:posOffset>
                      </wp:positionH>
                      <wp:positionV relativeFrom="paragraph">
                        <wp:posOffset>1752600</wp:posOffset>
                      </wp:positionV>
                      <wp:extent cx="1003300" cy="609600"/>
                      <wp:effectExtent l="0" t="0" r="0" b="0"/>
                      <wp:wrapNone/>
                      <wp:docPr id="5583" name="Rectangle 5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9D8F6-BE70-5549-93C2-675B4A3E930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0D5E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1FE85" id="Rectangle 5583" o:spid="_x0000_s2636" style="position:absolute;margin-left:102pt;margin-top:138pt;width:79pt;height:48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Vcr/BvAEAAEwDAAAOAAAAAAAAAAAAAAAAAC4CAABkcnMv&#10;ZTJvRG9jLnhtbFBLAQItABQABgAIAAAAIQCfp6FR2wAAAAsBAAAPAAAAAAAAAAAAAAAAABYEAABk&#10;cnMvZG93bnJldi54bWxQSwUGAAAAAAQABADzAAAAHgUAAAAA&#10;" filled="f" stroked="f">
                      <v:textbox inset="2.16pt,1.44pt,0,1.44pt">
                        <w:txbxContent>
                          <w:p w14:paraId="2C0D5E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2400" behindDoc="0" locked="0" layoutInCell="1" allowOverlap="1" wp14:anchorId="50FE6058" wp14:editId="49C2E47D">
                      <wp:simplePos x="0" y="0"/>
                      <wp:positionH relativeFrom="column">
                        <wp:posOffset>1295400</wp:posOffset>
                      </wp:positionH>
                      <wp:positionV relativeFrom="paragraph">
                        <wp:posOffset>1752600</wp:posOffset>
                      </wp:positionV>
                      <wp:extent cx="1003300" cy="609600"/>
                      <wp:effectExtent l="0" t="0" r="0" b="0"/>
                      <wp:wrapNone/>
                      <wp:docPr id="5582" name="Rectangle 5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71A7E-C47E-EE4E-9523-5C7FF232B46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F754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E6058" id="Rectangle 5582" o:spid="_x0000_s2637" style="position:absolute;margin-left:102pt;margin-top:138pt;width:79pt;height:48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sq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tNS4rjFLn1H&#10;37jrR0Uu1cFIqXJ/s19TiB1eew5PcM0iLrP4WYPNX5RF5uLx+eaxmhMRWNwu75rtkhKBW+u6XrXb&#10;jFm9Xg4Q02flLckLRgGpFGf56WtMl6MvR/BeJnN5Pq/SfJiLmGbd3LgevDyjRhzS9IhBj35iVIwm&#10;UDJh4xmNv44cFCXjF4fOth/vlmhEKkmzaTc4wVASnJ/D2yp3YvA4SyIBJccAph+QcHm38MKWFWXX&#10;8coz8TYv7F9/gv1v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Jn2Syq7AQAATAMAAA4AAAAAAAAAAAAAAAAALgIAAGRycy9l&#10;Mm9Eb2MueG1sUEsBAi0AFAAGAAgAAAAhAJ+noVHbAAAACwEAAA8AAAAAAAAAAAAAAAAAFQQAAGRy&#10;cy9kb3ducmV2LnhtbFBLBQYAAAAABAAEAPMAAAAdBQAAAAA=&#10;" filled="f" stroked="f">
                      <v:textbox inset="2.16pt,1.44pt,0,1.44pt">
                        <w:txbxContent>
                          <w:p w14:paraId="4DF754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3424" behindDoc="0" locked="0" layoutInCell="1" allowOverlap="1" wp14:anchorId="54C4650D" wp14:editId="0D65952B">
                      <wp:simplePos x="0" y="0"/>
                      <wp:positionH relativeFrom="column">
                        <wp:posOffset>1295400</wp:posOffset>
                      </wp:positionH>
                      <wp:positionV relativeFrom="paragraph">
                        <wp:posOffset>1752600</wp:posOffset>
                      </wp:positionV>
                      <wp:extent cx="1003300" cy="609600"/>
                      <wp:effectExtent l="0" t="0" r="0" b="0"/>
                      <wp:wrapNone/>
                      <wp:docPr id="5581" name="Rectangle 5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42E661-71CA-D742-86C3-0BD437FC4D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476F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4650D" id="Rectangle 5581" o:spid="_x0000_s2638" style="position:absolute;margin-left:102pt;margin-top:138pt;width:79pt;height:48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fN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tdo0lDhucUrf&#10;UTfu+lGRS3UwUqo836zXFGKH157DE1yziMtMftZg8xdpkblofL5prOZEBBa3y7tmu6RE4Na6rlft&#10;NvesXi8HiOmz8pbkBaOAUIqy/PQ1psvRlyN4L4O5PJ9XaT7MhUyzbtoXrAcvz8gRTZoeMejRT4yK&#10;0QRKJhw8o/HXkYOiZPziUNn2492yRaeUpNm0G3QwlAT9c3hb5U4MHr0kElByDGD6AQEXjQouHFlh&#10;drVX9sTbvKB//Qn2v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MfCfNvAEAAEwDAAAOAAAAAAAAAAAAAAAAAC4CAABkcnMv&#10;ZTJvRG9jLnhtbFBLAQItABQABgAIAAAAIQCfp6FR2wAAAAsBAAAPAAAAAAAAAAAAAAAAABYEAABk&#10;cnMvZG93bnJldi54bWxQSwUGAAAAAAQABADzAAAAHgUAAAAA&#10;" filled="f" stroked="f">
                      <v:textbox inset="2.16pt,1.44pt,0,1.44pt">
                        <w:txbxContent>
                          <w:p w14:paraId="61476F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4448" behindDoc="0" locked="0" layoutInCell="1" allowOverlap="1" wp14:anchorId="0D184640" wp14:editId="774BBE7E">
                      <wp:simplePos x="0" y="0"/>
                      <wp:positionH relativeFrom="column">
                        <wp:posOffset>1295400</wp:posOffset>
                      </wp:positionH>
                      <wp:positionV relativeFrom="paragraph">
                        <wp:posOffset>1752600</wp:posOffset>
                      </wp:positionV>
                      <wp:extent cx="1003300" cy="609600"/>
                      <wp:effectExtent l="0" t="0" r="0" b="0"/>
                      <wp:wrapNone/>
                      <wp:docPr id="5580" name="Rectangle 5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D97941-9593-B84B-AD0A-1BE875F098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E48D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84640" id="Rectangle 5580" o:spid="_x0000_s2639" style="position:absolute;margin-left:102pt;margin-top:138pt;width:79pt;height:48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m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oMGOW6xS9/R&#10;N+76UZFLdTBSqtzf7NcUYofXnsMTXLOIyyx+1mDzF2WRuXh8vnms5kQEFrfLu2a7pETg1rquV+02&#10;Y1avlwPE9Fl5S/KCUUAqxVl++hrT5ejLEbyXyVyez6s0H+Yiplk3yxeuBy/PqBGHND1i0KOfGBWj&#10;CZRM2HhG468jB0XJ+MWhs+3Hu2WLk1KSZtNucIKhJGjP4W2VOzF4nCWRgJJjANMPSLh4VHhhy4qy&#10;63jlmXibF/avP8H+N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A+NMmvAEAAEwDAAAOAAAAAAAAAAAAAAAAAC4CAABkcnMv&#10;ZTJvRG9jLnhtbFBLAQItABQABgAIAAAAIQCfp6FR2wAAAAsBAAAPAAAAAAAAAAAAAAAAABYEAABk&#10;cnMvZG93bnJldi54bWxQSwUGAAAAAAQABADzAAAAHgUAAAAA&#10;" filled="f" stroked="f">
                      <v:textbox inset="2.16pt,1.44pt,0,1.44pt">
                        <w:txbxContent>
                          <w:p w14:paraId="23E48D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5472" behindDoc="0" locked="0" layoutInCell="1" allowOverlap="1" wp14:anchorId="2FD7DF49" wp14:editId="079DC293">
                      <wp:simplePos x="0" y="0"/>
                      <wp:positionH relativeFrom="column">
                        <wp:posOffset>1295400</wp:posOffset>
                      </wp:positionH>
                      <wp:positionV relativeFrom="paragraph">
                        <wp:posOffset>1752600</wp:posOffset>
                      </wp:positionV>
                      <wp:extent cx="1003300" cy="609600"/>
                      <wp:effectExtent l="0" t="0" r="0" b="0"/>
                      <wp:wrapNone/>
                      <wp:docPr id="5579" name="Rectangle 5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86679E-9311-A449-854C-709BEBD7B9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1E51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7DF49" id="Rectangle 5579" o:spid="_x0000_s2640" style="position:absolute;margin-left:102pt;margin-top:138pt;width:79pt;height:48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sXpFkvAEAAEwDAAAOAAAAAAAAAAAAAAAAAC4CAABkcnMv&#10;ZTJvRG9jLnhtbFBLAQItABQABgAIAAAAIQCfp6FR2wAAAAsBAAAPAAAAAAAAAAAAAAAAABYEAABk&#10;cnMvZG93bnJldi54bWxQSwUGAAAAAAQABADzAAAAHgUAAAAA&#10;" filled="f" stroked="f">
                      <v:textbox inset="2.16pt,1.44pt,0,1.44pt">
                        <w:txbxContent>
                          <w:p w14:paraId="311E51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6496" behindDoc="0" locked="0" layoutInCell="1" allowOverlap="1" wp14:anchorId="4A3E26B7" wp14:editId="4D6025DA">
                      <wp:simplePos x="0" y="0"/>
                      <wp:positionH relativeFrom="column">
                        <wp:posOffset>1295400</wp:posOffset>
                      </wp:positionH>
                      <wp:positionV relativeFrom="paragraph">
                        <wp:posOffset>1752600</wp:posOffset>
                      </wp:positionV>
                      <wp:extent cx="1003300" cy="609600"/>
                      <wp:effectExtent l="0" t="0" r="0" b="0"/>
                      <wp:wrapNone/>
                      <wp:docPr id="5578" name="Rectangle 5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A4FC18-98BD-DC46-8732-8B6A52F0DE8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9AB4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E26B7" id="Rectangle 5578" o:spid="_x0000_s2641" style="position:absolute;margin-left:102pt;margin-top:138pt;width:79pt;height:48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g2mWPvAEAAEwDAAAOAAAAAAAAAAAAAAAAAC4CAABkcnMv&#10;ZTJvRG9jLnhtbFBLAQItABQABgAIAAAAIQCfp6FR2wAAAAsBAAAPAAAAAAAAAAAAAAAAABYEAABk&#10;cnMvZG93bnJldi54bWxQSwUGAAAAAAQABADzAAAAHgUAAAAA&#10;" filled="f" stroked="f">
                      <v:textbox inset="2.16pt,1.44pt,0,1.44pt">
                        <w:txbxContent>
                          <w:p w14:paraId="4D9AB4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7520" behindDoc="0" locked="0" layoutInCell="1" allowOverlap="1" wp14:anchorId="7C990132" wp14:editId="14CFD5AD">
                      <wp:simplePos x="0" y="0"/>
                      <wp:positionH relativeFrom="column">
                        <wp:posOffset>1295400</wp:posOffset>
                      </wp:positionH>
                      <wp:positionV relativeFrom="paragraph">
                        <wp:posOffset>1752600</wp:posOffset>
                      </wp:positionV>
                      <wp:extent cx="1003300" cy="609600"/>
                      <wp:effectExtent l="0" t="0" r="0" b="0"/>
                      <wp:wrapNone/>
                      <wp:docPr id="5577" name="Rectangle 5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8D9A67-302D-174C-965C-C75D6B415C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D52B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90132" id="Rectangle 5577" o:spid="_x0000_s2642" style="position:absolute;margin-left:102pt;margin-top:138pt;width:79pt;height:48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PGli5vAEAAEwDAAAOAAAAAAAAAAAAAAAAAC4CAABkcnMv&#10;ZTJvRG9jLnhtbFBLAQItABQABgAIAAAAIQCfp6FR2wAAAAsBAAAPAAAAAAAAAAAAAAAAABYEAABk&#10;cnMvZG93bnJldi54bWxQSwUGAAAAAAQABADzAAAAHgUAAAAA&#10;" filled="f" stroked="f">
                      <v:textbox inset="2.16pt,1.44pt,0,1.44pt">
                        <w:txbxContent>
                          <w:p w14:paraId="63D52B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8544" behindDoc="0" locked="0" layoutInCell="1" allowOverlap="1" wp14:anchorId="044500BA" wp14:editId="66399FDB">
                      <wp:simplePos x="0" y="0"/>
                      <wp:positionH relativeFrom="column">
                        <wp:posOffset>1295400</wp:posOffset>
                      </wp:positionH>
                      <wp:positionV relativeFrom="paragraph">
                        <wp:posOffset>1752600</wp:posOffset>
                      </wp:positionV>
                      <wp:extent cx="1003300" cy="609600"/>
                      <wp:effectExtent l="0" t="0" r="0" b="0"/>
                      <wp:wrapNone/>
                      <wp:docPr id="5576" name="Rectangle 5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F3B552-1D9E-174B-9D1B-F6B6048D19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897D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500BA" id="Rectangle 5576" o:spid="_x0000_s2643" style="position:absolute;margin-left:102pt;margin-top:138pt;width:79pt;height:48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DnqxSvAEAAEwDAAAOAAAAAAAAAAAAAAAAAC4CAABkcnMv&#10;ZTJvRG9jLnhtbFBLAQItABQABgAIAAAAIQCfp6FR2wAAAAsBAAAPAAAAAAAAAAAAAAAAABYEAABk&#10;cnMvZG93bnJldi54bWxQSwUGAAAAAAQABADzAAAAHgUAAAAA&#10;" filled="f" stroked="f">
                      <v:textbox inset="2.16pt,1.44pt,0,1.44pt">
                        <w:txbxContent>
                          <w:p w14:paraId="68897D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29568" behindDoc="0" locked="0" layoutInCell="1" allowOverlap="1" wp14:anchorId="4BB68EEB" wp14:editId="3595989A">
                      <wp:simplePos x="0" y="0"/>
                      <wp:positionH relativeFrom="column">
                        <wp:posOffset>1295400</wp:posOffset>
                      </wp:positionH>
                      <wp:positionV relativeFrom="paragraph">
                        <wp:posOffset>1752600</wp:posOffset>
                      </wp:positionV>
                      <wp:extent cx="1003300" cy="609600"/>
                      <wp:effectExtent l="0" t="0" r="0" b="0"/>
                      <wp:wrapNone/>
                      <wp:docPr id="5575" name="Rectangle 5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9A6054-59E5-4F4F-ABA8-16F800D28E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87EF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68EEB" id="Rectangle 5575" o:spid="_x0000_s2644" style="position:absolute;margin-left:102pt;margin-top:138pt;width:79pt;height:48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FP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sbhdUGKZwSn9&#10;Rt2Y7QZJTtVeCyHTfJNeow8NXnv2T3DOAi4T+UmBSV+kRaas8fGisZwi4Vhcz2+q9ZwSjlvLslzU&#10;69Sz+LjsIcQf0hmSFi0FhJKVZYdfIZ6Ovh/BewnM6fm0itNuymSqZbV6x7pz4ogc0aTxEYMa3NhS&#10;PmhPyYiDb2n4s2cgKRl+WlS2vr2Z1+iUnFSreoUOhpygf3afq8zy3qGXeARK9h501yPgrFHGhSPL&#10;zM72Sp74nGf0Hz/B9g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6eMFPvAEAAEwDAAAOAAAAAAAAAAAAAAAAAC4CAABkcnMv&#10;ZTJvRG9jLnhtbFBLAQItABQABgAIAAAAIQCfp6FR2wAAAAsBAAAPAAAAAAAAAAAAAAAAABYEAABk&#10;cnMvZG93bnJldi54bWxQSwUGAAAAAAQABADzAAAAHgUAAAAA&#10;" filled="f" stroked="f">
                      <v:textbox inset="2.16pt,1.44pt,0,1.44pt">
                        <w:txbxContent>
                          <w:p w14:paraId="0987EF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0592" behindDoc="0" locked="0" layoutInCell="1" allowOverlap="1" wp14:anchorId="470C0D82" wp14:editId="346F0B98">
                      <wp:simplePos x="0" y="0"/>
                      <wp:positionH relativeFrom="column">
                        <wp:posOffset>1295400</wp:posOffset>
                      </wp:positionH>
                      <wp:positionV relativeFrom="paragraph">
                        <wp:posOffset>1752600</wp:posOffset>
                      </wp:positionV>
                      <wp:extent cx="1003300" cy="609600"/>
                      <wp:effectExtent l="0" t="0" r="0" b="0"/>
                      <wp:wrapNone/>
                      <wp:docPr id="5574" name="Rectangle 5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473B1-ADE1-D647-A1EF-526CC5D5253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8EEE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C0D82" id="Rectangle 5574" o:spid="_x0000_s2645" style="position:absolute;margin-left:102pt;margin-top:138pt;width:79pt;height:48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2/DWkvAEAAEwDAAAOAAAAAAAAAAAAAAAAAC4CAABkcnMv&#10;ZTJvRG9jLnhtbFBLAQItABQABgAIAAAAIQCfp6FR2wAAAAsBAAAPAAAAAAAAAAAAAAAAABYEAABk&#10;cnMvZG93bnJldi54bWxQSwUGAAAAAAQABADzAAAAHgUAAAAA&#10;" filled="f" stroked="f">
                      <v:textbox inset="2.16pt,1.44pt,0,1.44pt">
                        <w:txbxContent>
                          <w:p w14:paraId="158EEE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1616" behindDoc="0" locked="0" layoutInCell="1" allowOverlap="1" wp14:anchorId="231C981E" wp14:editId="1B047ED5">
                      <wp:simplePos x="0" y="0"/>
                      <wp:positionH relativeFrom="column">
                        <wp:posOffset>1295400</wp:posOffset>
                      </wp:positionH>
                      <wp:positionV relativeFrom="paragraph">
                        <wp:posOffset>1752600</wp:posOffset>
                      </wp:positionV>
                      <wp:extent cx="1003300" cy="609600"/>
                      <wp:effectExtent l="0" t="0" r="0" b="0"/>
                      <wp:wrapNone/>
                      <wp:docPr id="5573" name="Rectangle 5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B8910B-0FB5-C04F-BE95-80F2EF79154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A671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C981E" id="Rectangle 5573" o:spid="_x0000_s2646" style="position:absolute;margin-left:102pt;margin-top:138pt;width:79pt;height:48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cM4QcvAEAAEwDAAAOAAAAAAAAAAAAAAAAAC4CAABkcnMv&#10;ZTJvRG9jLnhtbFBLAQItABQABgAIAAAAIQCfp6FR2wAAAAsBAAAPAAAAAAAAAAAAAAAAABYEAABk&#10;cnMvZG93bnJldi54bWxQSwUGAAAAAAQABADzAAAAHgUAAAAA&#10;" filled="f" stroked="f">
                      <v:textbox inset="2.16pt,1.44pt,0,1.44pt">
                        <w:txbxContent>
                          <w:p w14:paraId="1FA671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2640" behindDoc="0" locked="0" layoutInCell="1" allowOverlap="1" wp14:anchorId="1682733E" wp14:editId="258BDE67">
                      <wp:simplePos x="0" y="0"/>
                      <wp:positionH relativeFrom="column">
                        <wp:posOffset>1295400</wp:posOffset>
                      </wp:positionH>
                      <wp:positionV relativeFrom="paragraph">
                        <wp:posOffset>1752600</wp:posOffset>
                      </wp:positionV>
                      <wp:extent cx="1003300" cy="609600"/>
                      <wp:effectExtent l="0" t="0" r="0" b="0"/>
                      <wp:wrapNone/>
                      <wp:docPr id="5572" name="Rectangle 5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0EA98-F65E-6F44-9F45-085C71B7C5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9CA8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2733E" id="Rectangle 5572" o:spid="_x0000_s2647" style="position:absolute;margin-left:102pt;margin-top:138pt;width:79pt;height:48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JC3cPe7AQAATAMAAA4AAAAAAAAAAAAAAAAALgIAAGRycy9l&#10;Mm9Eb2MueG1sUEsBAi0AFAAGAAgAAAAhAJ+noVHbAAAACwEAAA8AAAAAAAAAAAAAAAAAFQQAAGRy&#10;cy9kb3ducmV2LnhtbFBLBQYAAAAABAAEAPMAAAAdBQAAAAA=&#10;" filled="f" stroked="f">
                      <v:textbox inset="2.16pt,1.44pt,0,1.44pt">
                        <w:txbxContent>
                          <w:p w14:paraId="059CA8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3664" behindDoc="0" locked="0" layoutInCell="1" allowOverlap="1" wp14:anchorId="01DFD6D6" wp14:editId="034172D0">
                      <wp:simplePos x="0" y="0"/>
                      <wp:positionH relativeFrom="column">
                        <wp:posOffset>1295400</wp:posOffset>
                      </wp:positionH>
                      <wp:positionV relativeFrom="paragraph">
                        <wp:posOffset>1752600</wp:posOffset>
                      </wp:positionV>
                      <wp:extent cx="1003300" cy="609600"/>
                      <wp:effectExtent l="0" t="0" r="0" b="0"/>
                      <wp:wrapNone/>
                      <wp:docPr id="5571" name="Rectangle 5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5B526-4F52-1440-A347-0ACC4EC193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D5AD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FD6D6" id="Rectangle 5571" o:spid="_x0000_s2648" style="position:absolute;margin-left:102pt;margin-top:138pt;width:79pt;height:48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wQ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sbitKLHM4JR+&#10;o27MdoMkp2qvhZBpvkmv0YcGrz37JzhnAZeJ/KTApC/SIlPW+HjRWE6RcCyu5zfVek4Jx61lWS7q&#10;depZfFz2EOIP6QxJi5YCQsnKssOvEE9H34/gvQTm9HxaxWk3ZTLVsq7fse6cOCJHNGl8xKAGN7aU&#10;D9pTMuLgWxr+7BlISoafFpWtb2/mNTolJ9WqXqGDISfon93nKrO8d+glHoGSvQfd9Qg4a5Rx4cgy&#10;s7O9kic+5xn9x0+wfQ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FPRwQvAEAAEwDAAAOAAAAAAAAAAAAAAAAAC4CAABkcnMv&#10;ZTJvRG9jLnhtbFBLAQItABQABgAIAAAAIQCfp6FR2wAAAAsBAAAPAAAAAAAAAAAAAAAAABYEAABk&#10;cnMvZG93bnJldi54bWxQSwUGAAAAAAQABADzAAAAHgUAAAAA&#10;" filled="f" stroked="f">
                      <v:textbox inset="2.16pt,1.44pt,0,1.44pt">
                        <w:txbxContent>
                          <w:p w14:paraId="18D5AD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4688" behindDoc="0" locked="0" layoutInCell="1" allowOverlap="1" wp14:anchorId="00DE4958" wp14:editId="6AB06CC9">
                      <wp:simplePos x="0" y="0"/>
                      <wp:positionH relativeFrom="column">
                        <wp:posOffset>1295400</wp:posOffset>
                      </wp:positionH>
                      <wp:positionV relativeFrom="paragraph">
                        <wp:posOffset>1752600</wp:posOffset>
                      </wp:positionV>
                      <wp:extent cx="1003300" cy="609600"/>
                      <wp:effectExtent l="0" t="0" r="0" b="0"/>
                      <wp:wrapNone/>
                      <wp:docPr id="5570" name="Rectangle 5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A63AC-ECC9-AC42-8F0C-153FF668E8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6785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E4958" id="Rectangle 5570" o:spid="_x0000_s2649" style="position:absolute;margin-left:102pt;margin-top:138pt;width:79pt;height:48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Juej7vAEAAEwDAAAOAAAAAAAAAAAAAAAAAC4CAABkcnMv&#10;ZTJvRG9jLnhtbFBLAQItABQABgAIAAAAIQCfp6FR2wAAAAsBAAAPAAAAAAAAAAAAAAAAABYEAABk&#10;cnMvZG93bnJldi54bWxQSwUGAAAAAAQABADzAAAAHgUAAAAA&#10;" filled="f" stroked="f">
                      <v:textbox inset="2.16pt,1.44pt,0,1.44pt">
                        <w:txbxContent>
                          <w:p w14:paraId="286785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5712" behindDoc="0" locked="0" layoutInCell="1" allowOverlap="1" wp14:anchorId="0D4A3999" wp14:editId="73905AED">
                      <wp:simplePos x="0" y="0"/>
                      <wp:positionH relativeFrom="column">
                        <wp:posOffset>1295400</wp:posOffset>
                      </wp:positionH>
                      <wp:positionV relativeFrom="paragraph">
                        <wp:posOffset>1752600</wp:posOffset>
                      </wp:positionV>
                      <wp:extent cx="1003300" cy="609600"/>
                      <wp:effectExtent l="0" t="0" r="0" b="0"/>
                      <wp:wrapNone/>
                      <wp:docPr id="5569" name="Rectangle 5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1159AF-EF5A-2D4C-9CD3-5CDA908780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9E21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A3999" id="Rectangle 5569" o:spid="_x0000_s2650" style="position:absolute;margin-left:102pt;margin-top:138pt;width:79pt;height:48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ONIhIvAEAAEwDAAAOAAAAAAAAAAAAAAAAAC4CAABkcnMv&#10;ZTJvRG9jLnhtbFBLAQItABQABgAIAAAAIQCfp6FR2wAAAAsBAAAPAAAAAAAAAAAAAAAAABYEAABk&#10;cnMvZG93bnJldi54bWxQSwUGAAAAAAQABADzAAAAHgUAAAAA&#10;" filled="f" stroked="f">
                      <v:textbox inset="2.16pt,1.44pt,0,1.44pt">
                        <w:txbxContent>
                          <w:p w14:paraId="089E21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6736" behindDoc="0" locked="0" layoutInCell="1" allowOverlap="1" wp14:anchorId="03FD26B8" wp14:editId="21C3149F">
                      <wp:simplePos x="0" y="0"/>
                      <wp:positionH relativeFrom="column">
                        <wp:posOffset>1295400</wp:posOffset>
                      </wp:positionH>
                      <wp:positionV relativeFrom="paragraph">
                        <wp:posOffset>1752600</wp:posOffset>
                      </wp:positionV>
                      <wp:extent cx="1003300" cy="609600"/>
                      <wp:effectExtent l="0" t="0" r="0" b="0"/>
                      <wp:wrapNone/>
                      <wp:docPr id="5568" name="Rectangle 5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1164DA-4FF8-194B-9800-982D9DDF7C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384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D26B8" id="Rectangle 5568" o:spid="_x0000_s2651" style="position:absolute;margin-left:102pt;margin-top:138pt;width:79pt;height:48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yj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o29ctxil76j&#10;b9z1oyKX6mCkVLm/2a8pxA6vPYcnuGYRl1n8rMHmL8oic/H4fPNYzYkILG6Xd812SYnArXVdr9pt&#10;xqxeLweI6bPyluQFo4BUirP89DWmy9GXI3gvk7k8n1dpPsxFTLNuVy9cD16eUSMOaXrEoEc/MSpG&#10;EyiZsPGMxl9HDoqS8YtDZ9uPd8sWJ6UkzabdoCtQEpyfw9sqd2LwOEsiASXHAKYfkHDxqPDClhVl&#10;1/HKM/E2L+xff4L9b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CsHyjvAEAAEwDAAAOAAAAAAAAAAAAAAAAAC4CAABkcnMv&#10;ZTJvRG9jLnhtbFBLAQItABQABgAIAAAAIQCfp6FR2wAAAAsBAAAPAAAAAAAAAAAAAAAAABYEAABk&#10;cnMvZG93bnJldi54bWxQSwUGAAAAAAQABADzAAAAHgUAAAAA&#10;" filled="f" stroked="f">
                      <v:textbox inset="2.16pt,1.44pt,0,1.44pt">
                        <w:txbxContent>
                          <w:p w14:paraId="3A9384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7760" behindDoc="0" locked="0" layoutInCell="1" allowOverlap="1" wp14:anchorId="53FADEF1" wp14:editId="5A47B2D1">
                      <wp:simplePos x="0" y="0"/>
                      <wp:positionH relativeFrom="column">
                        <wp:posOffset>1295400</wp:posOffset>
                      </wp:positionH>
                      <wp:positionV relativeFrom="paragraph">
                        <wp:posOffset>1752600</wp:posOffset>
                      </wp:positionV>
                      <wp:extent cx="1003300" cy="609600"/>
                      <wp:effectExtent l="0" t="0" r="0" b="0"/>
                      <wp:wrapNone/>
                      <wp:docPr id="5567" name="Rectangle 5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19BD72-BD8B-964F-A585-963132F2A5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74F2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ADEF1" id="Rectangle 5567" o:spid="_x0000_s2652" style="position:absolute;margin-left:102pt;margin-top:138pt;width:79pt;height:48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tcEGVvAEAAEwDAAAOAAAAAAAAAAAAAAAAAC4CAABkcnMv&#10;ZTJvRG9jLnhtbFBLAQItABQABgAIAAAAIQCfp6FR2wAAAAsBAAAPAAAAAAAAAAAAAAAAABYEAABk&#10;cnMvZG93bnJldi54bWxQSwUGAAAAAAQABADzAAAAHgUAAAAA&#10;" filled="f" stroked="f">
                      <v:textbox inset="2.16pt,1.44pt,0,1.44pt">
                        <w:txbxContent>
                          <w:p w14:paraId="5B74F2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8784" behindDoc="0" locked="0" layoutInCell="1" allowOverlap="1" wp14:anchorId="0BA3F204" wp14:editId="2B88411F">
                      <wp:simplePos x="0" y="0"/>
                      <wp:positionH relativeFrom="column">
                        <wp:posOffset>1295400</wp:posOffset>
                      </wp:positionH>
                      <wp:positionV relativeFrom="paragraph">
                        <wp:posOffset>1752600</wp:posOffset>
                      </wp:positionV>
                      <wp:extent cx="1003300" cy="609600"/>
                      <wp:effectExtent l="0" t="0" r="0" b="0"/>
                      <wp:wrapNone/>
                      <wp:docPr id="5566" name="Rectangle 5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C2199A-2376-CC4E-9028-C95DF74FD6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F797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3F204" id="Rectangle 5566" o:spid="_x0000_s2653" style="position:absolute;margin-left:102pt;margin-top:138pt;width:79pt;height:48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h9LV+vAEAAEwDAAAOAAAAAAAAAAAAAAAAAC4CAABkcnMv&#10;ZTJvRG9jLnhtbFBLAQItABQABgAIAAAAIQCfp6FR2wAAAAsBAAAPAAAAAAAAAAAAAAAAABYEAABk&#10;cnMvZG93bnJldi54bWxQSwUGAAAAAAQABADzAAAAHgUAAAAA&#10;" filled="f" stroked="f">
                      <v:textbox inset="2.16pt,1.44pt,0,1.44pt">
                        <w:txbxContent>
                          <w:p w14:paraId="72F797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39808" behindDoc="0" locked="0" layoutInCell="1" allowOverlap="1" wp14:anchorId="2537088C" wp14:editId="4B4FA4DF">
                      <wp:simplePos x="0" y="0"/>
                      <wp:positionH relativeFrom="column">
                        <wp:posOffset>1295400</wp:posOffset>
                      </wp:positionH>
                      <wp:positionV relativeFrom="paragraph">
                        <wp:posOffset>1752600</wp:posOffset>
                      </wp:positionV>
                      <wp:extent cx="1003300" cy="609600"/>
                      <wp:effectExtent l="0" t="0" r="0" b="0"/>
                      <wp:wrapNone/>
                      <wp:docPr id="5565" name="Rectangle 5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09FB2B-317D-AE42-8EE6-744C698D63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0DAF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7088C" id="Rectangle 5565" o:spid="_x0000_s2654" style="position:absolute;margin-left:102pt;margin-top:138pt;width:79pt;height:48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hj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tVqvKHHc4pS+&#10;o27c9aMil+pgpFR5vlmvKcQOrz2HJ7hmEZeZ/KzB5i/SInPR+HzTWM2JCCxul3fNdkmJwK11Xa/a&#10;be5ZvV4OENNn5S3JC0YBoRRl+elrTJejL0fwXgZzeT6v0nyYC5lm3W5esB68PCNHNGl6xKBHPzEq&#10;RhMomXDwjMZfRw6KkvGLQ2Xbj3fLFp1SkmbTbtDBUBL0z+FtlTsxePSSSEDJMYDpBwRcNCq4cGSF&#10;2dVe2RNv84L+9SfY/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YEthjvAEAAEwDAAAOAAAAAAAAAAAAAAAAAC4CAABkcnMv&#10;ZTJvRG9jLnhtbFBLAQItABQABgAIAAAAIQCfp6FR2wAAAAsBAAAPAAAAAAAAAAAAAAAAABYEAABk&#10;cnMvZG93bnJldi54bWxQSwUGAAAAAAQABADzAAAAHgUAAAAA&#10;" filled="f" stroked="f">
                      <v:textbox inset="2.16pt,1.44pt,0,1.44pt">
                        <w:txbxContent>
                          <w:p w14:paraId="720DAF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40832" behindDoc="0" locked="0" layoutInCell="1" allowOverlap="1" wp14:anchorId="4974D9D3" wp14:editId="22D55330">
                      <wp:simplePos x="0" y="0"/>
                      <wp:positionH relativeFrom="column">
                        <wp:posOffset>1295400</wp:posOffset>
                      </wp:positionH>
                      <wp:positionV relativeFrom="paragraph">
                        <wp:posOffset>1752600</wp:posOffset>
                      </wp:positionV>
                      <wp:extent cx="1003300" cy="609600"/>
                      <wp:effectExtent l="0" t="0" r="0" b="0"/>
                      <wp:wrapNone/>
                      <wp:docPr id="5564" name="Rectangle 5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5D78C7-D9B5-8649-AA19-0FEE3313BF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4F61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4D9D3" id="Rectangle 5564" o:spid="_x0000_s2655" style="position:absolute;margin-left:102pt;margin-top:138pt;width:79pt;height:48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UliyIvAEAAEwDAAAOAAAAAAAAAAAAAAAAAC4CAABkcnMv&#10;ZTJvRG9jLnhtbFBLAQItABQABgAIAAAAIQCfp6FR2wAAAAsBAAAPAAAAAAAAAAAAAAAAABYEAABk&#10;cnMvZG93bnJldi54bWxQSwUGAAAAAAQABADzAAAAHgUAAAAA&#10;" filled="f" stroked="f">
                      <v:textbox inset="2.16pt,1.44pt,0,1.44pt">
                        <w:txbxContent>
                          <w:p w14:paraId="7E4F61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41856" behindDoc="0" locked="0" layoutInCell="1" allowOverlap="1" wp14:anchorId="6CE5229D" wp14:editId="2D6DDA7F">
                      <wp:simplePos x="0" y="0"/>
                      <wp:positionH relativeFrom="column">
                        <wp:posOffset>1295400</wp:posOffset>
                      </wp:positionH>
                      <wp:positionV relativeFrom="paragraph">
                        <wp:posOffset>1752600</wp:posOffset>
                      </wp:positionV>
                      <wp:extent cx="1003300" cy="609600"/>
                      <wp:effectExtent l="0" t="0" r="0" b="0"/>
                      <wp:wrapNone/>
                      <wp:docPr id="5563" name="Rectangle 5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B07F22-4A58-F744-B778-E52957E5386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C885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5229D" id="Rectangle 5563" o:spid="_x0000_s2656" style="position:absolute;margin-left:102pt;margin-top:138pt;width:79pt;height:48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Vj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r2kxHGLXfqO&#10;vnHXj4pcqoORUuX+Zr+mEDu89hye4JpFXGbxswabvyiLzMXj881jNScisLhd3jVbfEjg1rquV+02&#10;Y1avlwPE9Fl5S/KCUUAqxVl++hrT5ejLEbyXyVyez6s0H+YiplkvS29z8eDlGTXikKZHDHr0E6Ni&#10;NIGSCRvPaPx15KAoGb84dLb9eLdscVJK0mzaDU4wlATn5/C2yp0YPM6SSEDJMYDpByRcPCq8sGVF&#10;2XW88ky8zQv7159g/x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jygVjvAEAAEwDAAAOAAAAAAAAAAAAAAAAAC4CAABkcnMv&#10;ZTJvRG9jLnhtbFBLAQItABQABgAIAAAAIQCfp6FR2wAAAAsBAAAPAAAAAAAAAAAAAAAAABYEAABk&#10;cnMvZG93bnJldi54bWxQSwUGAAAAAAQABADzAAAAHgUAAAAA&#10;" filled="f" stroked="f">
                      <v:textbox inset="2.16pt,1.44pt,0,1.44pt">
                        <w:txbxContent>
                          <w:p w14:paraId="1AC885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42880" behindDoc="0" locked="0" layoutInCell="1" allowOverlap="1" wp14:anchorId="6A63FE8B" wp14:editId="1929147B">
                      <wp:simplePos x="0" y="0"/>
                      <wp:positionH relativeFrom="column">
                        <wp:posOffset>1295400</wp:posOffset>
                      </wp:positionH>
                      <wp:positionV relativeFrom="paragraph">
                        <wp:posOffset>1752600</wp:posOffset>
                      </wp:positionV>
                      <wp:extent cx="1003300" cy="609600"/>
                      <wp:effectExtent l="0" t="0" r="0" b="0"/>
                      <wp:wrapNone/>
                      <wp:docPr id="5562" name="Rectangle 5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937597-E76E-8546-A4C3-3C3BEDE716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18A8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3FE8B" id="Rectangle 5562" o:spid="_x0000_s2657" style="position:absolute;margin-left:102pt;margin-top:138pt;width:79pt;height:48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GI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t1S4rjFLn1H&#10;37jrR0Uu1cFIqXJ/s19TiB1eew5PcM0iLrP4WYPNX5RF5uLx+eaxmhMRWNwu75rtkhKBW+u6XrXb&#10;jFm9Xg4Q02flLckLRgGpFGf56WtMl6MvR/BeJnN5Pq/SfJiLmGa9vHE9eHlGjTik6RGDHv3EqBhN&#10;oGTCxjMafx05KErGLw6dbT/eLdGIVJJm025wgqEkOD+Ht1XuxOBxlkQCSo4BTD8g4fJu4YUtK8qu&#10;45Vn4m1e2L/+BPvf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K9O8Yi7AQAATAMAAA4AAAAAAAAAAAAAAAAALgIAAGRycy9l&#10;Mm9Eb2MueG1sUEsBAi0AFAAGAAgAAAAhAJ+noVHbAAAACwEAAA8AAAAAAAAAAAAAAAAAFQQAAGRy&#10;cy9kb3ducmV2LnhtbFBLBQYAAAAABAAEAPMAAAAdBQAAAAA=&#10;" filled="f" stroked="f">
                      <v:textbox inset="2.16pt,1.44pt,0,1.44pt">
                        <w:txbxContent>
                          <w:p w14:paraId="1218A8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43904" behindDoc="0" locked="0" layoutInCell="1" allowOverlap="1" wp14:anchorId="5803816F" wp14:editId="1989557F">
                      <wp:simplePos x="0" y="0"/>
                      <wp:positionH relativeFrom="column">
                        <wp:posOffset>1295400</wp:posOffset>
                      </wp:positionH>
                      <wp:positionV relativeFrom="paragraph">
                        <wp:posOffset>1752600</wp:posOffset>
                      </wp:positionV>
                      <wp:extent cx="1003300" cy="609600"/>
                      <wp:effectExtent l="0" t="0" r="0" b="0"/>
                      <wp:wrapNone/>
                      <wp:docPr id="5561" name="Rectangle 5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B730B-3970-044D-8404-D8252B0AD33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7A8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3816F" id="Rectangle 5561" o:spid="_x0000_s2658" style="position:absolute;margin-left:102pt;margin-top:138pt;width:79pt;height:48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DrEnW+7AQAATAMAAA4AAAAAAAAAAAAAAAAALgIAAGRycy9l&#10;Mm9Eb2MueG1sUEsBAi0AFAAGAAgAAAAhAJ+noVHbAAAACwEAAA8AAAAAAAAAAAAAAAAAFQQAAGRy&#10;cy9kb3ducmV2LnhtbFBLBQYAAAAABAAEAPMAAAAdBQAAAAA=&#10;" filled="f" stroked="f">
                      <v:textbox inset="2.16pt,1.44pt,0,1.44pt">
                        <w:txbxContent>
                          <w:p w14:paraId="3247A8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44928" behindDoc="0" locked="0" layoutInCell="1" allowOverlap="1" wp14:anchorId="44A19844" wp14:editId="065B4C36">
                      <wp:simplePos x="0" y="0"/>
                      <wp:positionH relativeFrom="column">
                        <wp:posOffset>1295400</wp:posOffset>
                      </wp:positionH>
                      <wp:positionV relativeFrom="paragraph">
                        <wp:posOffset>1752600</wp:posOffset>
                      </wp:positionV>
                      <wp:extent cx="1003300" cy="609600"/>
                      <wp:effectExtent l="0" t="0" r="0" b="0"/>
                      <wp:wrapNone/>
                      <wp:docPr id="5560" name="Rectangle 5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CF3D7A-6585-8140-853B-26A6976456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3702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19844" id="Rectangle 5560" o:spid="_x0000_s2659" style="position:absolute;margin-left:102pt;margin-top:138pt;width:79pt;height:48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HZAaYS7AQAATAMAAA4AAAAAAAAAAAAAAAAALgIAAGRycy9l&#10;Mm9Eb2MueG1sUEsBAi0AFAAGAAgAAAAhAJ+noVHbAAAACwEAAA8AAAAAAAAAAAAAAAAAFQQAAGRy&#10;cy9kb3ducmV2LnhtbFBLBQYAAAAABAAEAPMAAAAdBQAAAAA=&#10;" filled="f" stroked="f">
                      <v:textbox inset="2.16pt,1.44pt,0,1.44pt">
                        <w:txbxContent>
                          <w:p w14:paraId="223702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45952" behindDoc="0" locked="0" layoutInCell="1" allowOverlap="1" wp14:anchorId="77876F7B" wp14:editId="21CCC6E9">
                      <wp:simplePos x="0" y="0"/>
                      <wp:positionH relativeFrom="column">
                        <wp:posOffset>1295400</wp:posOffset>
                      </wp:positionH>
                      <wp:positionV relativeFrom="paragraph">
                        <wp:posOffset>1752600</wp:posOffset>
                      </wp:positionV>
                      <wp:extent cx="1003300" cy="609600"/>
                      <wp:effectExtent l="0" t="0" r="0" b="0"/>
                      <wp:wrapNone/>
                      <wp:docPr id="5559" name="Rectangle 5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6AC27-3D37-C74E-912A-F521BC0607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4330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76F7B" id="Rectangle 5559" o:spid="_x0000_s2660" style="position:absolute;margin-left:102pt;margin-top:138pt;width:79pt;height:48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SrJKbvAEAAEwDAAAOAAAAAAAAAAAAAAAAAC4CAABkcnMv&#10;ZTJvRG9jLnhtbFBLAQItABQABgAIAAAAIQCfp6FR2wAAAAsBAAAPAAAAAAAAAAAAAAAAABYEAABk&#10;cnMvZG93bnJldi54bWxQSwUGAAAAAAQABADzAAAAHgUAAAAA&#10;" filled="f" stroked="f">
                      <v:textbox inset="2.16pt,1.44pt,0,1.44pt">
                        <w:txbxContent>
                          <w:p w14:paraId="0A4330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46976" behindDoc="0" locked="0" layoutInCell="1" allowOverlap="1" wp14:anchorId="47F78A9F" wp14:editId="7E8DD584">
                      <wp:simplePos x="0" y="0"/>
                      <wp:positionH relativeFrom="column">
                        <wp:posOffset>1295400</wp:posOffset>
                      </wp:positionH>
                      <wp:positionV relativeFrom="paragraph">
                        <wp:posOffset>1752600</wp:posOffset>
                      </wp:positionV>
                      <wp:extent cx="1003300" cy="609600"/>
                      <wp:effectExtent l="0" t="0" r="0" b="0"/>
                      <wp:wrapNone/>
                      <wp:docPr id="5558" name="Rectangle 5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DEA0D6-D636-E34B-91DE-9F81D3CACD7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80F4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78A9F" id="Rectangle 5558" o:spid="_x0000_s2661" style="position:absolute;margin-left:102pt;margin-top:138pt;width:79pt;height:48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eKGZwvAEAAEwDAAAOAAAAAAAAAAAAAAAAAC4CAABkcnMv&#10;ZTJvRG9jLnhtbFBLAQItABQABgAIAAAAIQCfp6FR2wAAAAsBAAAPAAAAAAAAAAAAAAAAABYEAABk&#10;cnMvZG93bnJldi54bWxQSwUGAAAAAAQABADzAAAAHgUAAAAA&#10;" filled="f" stroked="f">
                      <v:textbox inset="2.16pt,1.44pt,0,1.44pt">
                        <w:txbxContent>
                          <w:p w14:paraId="5B80F4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48000" behindDoc="0" locked="0" layoutInCell="1" allowOverlap="1" wp14:anchorId="22452E67" wp14:editId="5311EC39">
                      <wp:simplePos x="0" y="0"/>
                      <wp:positionH relativeFrom="column">
                        <wp:posOffset>1295400</wp:posOffset>
                      </wp:positionH>
                      <wp:positionV relativeFrom="paragraph">
                        <wp:posOffset>1752600</wp:posOffset>
                      </wp:positionV>
                      <wp:extent cx="1003300" cy="609600"/>
                      <wp:effectExtent l="0" t="0" r="0" b="0"/>
                      <wp:wrapNone/>
                      <wp:docPr id="5557" name="Rectangle 5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7BB69-45D4-554C-95D9-C2A5043C86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1422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52E67" id="Rectangle 5557" o:spid="_x0000_s2662" style="position:absolute;margin-left:102pt;margin-top:138pt;width:79pt;height:48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MehbRr0BAABMAwAADgAAAAAAAAAAAAAAAAAuAgAAZHJz&#10;L2Uyb0RvYy54bWxQSwECLQAUAAYACAAAACEAn6ehUdsAAAALAQAADwAAAAAAAAAAAAAAAAAXBAAA&#10;ZHJzL2Rvd25yZXYueG1sUEsFBgAAAAAEAAQA8wAAAB8FAAAAAA==&#10;" filled="f" stroked="f">
                      <v:textbox inset="2.16pt,1.44pt,0,1.44pt">
                        <w:txbxContent>
                          <w:p w14:paraId="5A1422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49024" behindDoc="0" locked="0" layoutInCell="1" allowOverlap="1" wp14:anchorId="71A0397F" wp14:editId="2ACAA178">
                      <wp:simplePos x="0" y="0"/>
                      <wp:positionH relativeFrom="column">
                        <wp:posOffset>1295400</wp:posOffset>
                      </wp:positionH>
                      <wp:positionV relativeFrom="paragraph">
                        <wp:posOffset>1752600</wp:posOffset>
                      </wp:positionV>
                      <wp:extent cx="1003300" cy="609600"/>
                      <wp:effectExtent l="0" t="0" r="0" b="0"/>
                      <wp:wrapNone/>
                      <wp:docPr id="5556" name="Rectangle 5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597BE8-ABD8-3442-859D-C2609D94197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B17D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0397F" id="Rectangle 5556" o:spid="_x0000_s2663" style="position:absolute;margin-left:102pt;margin-top:138pt;width:79pt;height:48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fWyvrb0BAABMAwAADgAAAAAAAAAAAAAAAAAuAgAAZHJz&#10;L2Uyb0RvYy54bWxQSwECLQAUAAYACAAAACEAn6ehUdsAAAALAQAADwAAAAAAAAAAAAAAAAAXBAAA&#10;ZHJzL2Rvd25yZXYueG1sUEsFBgAAAAAEAAQA8wAAAB8FAAAAAA==&#10;" filled="f" stroked="f">
                      <v:textbox inset="2.16pt,1.44pt,0,1.44pt">
                        <w:txbxContent>
                          <w:p w14:paraId="31B17D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0048" behindDoc="0" locked="0" layoutInCell="1" allowOverlap="1" wp14:anchorId="3AA13476" wp14:editId="556671BA">
                      <wp:simplePos x="0" y="0"/>
                      <wp:positionH relativeFrom="column">
                        <wp:posOffset>1295400</wp:posOffset>
                      </wp:positionH>
                      <wp:positionV relativeFrom="paragraph">
                        <wp:posOffset>1752600</wp:posOffset>
                      </wp:positionV>
                      <wp:extent cx="1003300" cy="609600"/>
                      <wp:effectExtent l="0" t="0" r="0" b="0"/>
                      <wp:wrapNone/>
                      <wp:docPr id="5555" name="Rectangle 5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C3FBD6-CB08-784E-9046-52B48ADF6F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B6A3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13476" id="Rectangle 5555" o:spid="_x0000_s2664" style="position:absolute;margin-left:102pt;margin-top:138pt;width:79pt;height:48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MSKwrC7AQAATAMAAA4AAAAAAAAAAAAAAAAALgIAAGRycy9l&#10;Mm9Eb2MueG1sUEsBAi0AFAAGAAgAAAAhAJ+noVHbAAAACwEAAA8AAAAAAAAAAAAAAAAAFQQAAGRy&#10;cy9kb3ducmV2LnhtbFBLBQYAAAAABAAEAPMAAAAdBQAAAAA=&#10;" filled="f" stroked="f">
                      <v:textbox inset="2.16pt,1.44pt,0,1.44pt">
                        <w:txbxContent>
                          <w:p w14:paraId="24B6A3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1072" behindDoc="0" locked="0" layoutInCell="1" allowOverlap="1" wp14:anchorId="5625C4C3" wp14:editId="01FA3EAA">
                      <wp:simplePos x="0" y="0"/>
                      <wp:positionH relativeFrom="column">
                        <wp:posOffset>1295400</wp:posOffset>
                      </wp:positionH>
                      <wp:positionV relativeFrom="paragraph">
                        <wp:posOffset>1752600</wp:posOffset>
                      </wp:positionV>
                      <wp:extent cx="1003300" cy="609600"/>
                      <wp:effectExtent l="0" t="0" r="0" b="0"/>
                      <wp:wrapNone/>
                      <wp:docPr id="5554" name="Rectangle 5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D2FE8-5ADF-DC41-BD97-34F9C42CC0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0CBE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5C4C3" id="Rectangle 5554" o:spid="_x0000_s2665" style="position:absolute;margin-left:102pt;margin-top:138pt;width:79pt;height:48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ZbvA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uVxQYpnBLv1G&#10;35jtBknO1V4LIVN/k1+jDw1ee/KPcMkCLpP4SYFJX5RFpuzx6eqxnCLhWNzMF9VmTgnHrVVZLutN&#10;wizeLnsI8ad0hqRFSwGpZGfZ8S7E89HXI3gvkTk/n1Zx2k9ZTLWaZ9xU3DtxQo04pPEBgxrc2FI+&#10;aE/JiI1vafhzYCApGX5ZdLb+vpjXOCk5qdb1GicYcoLzs39fZZb3DmeJR6Dk4EF3PRLOHmVe2LKs&#10;7DJeaSbe55n920+w+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IDjZbvAEAAEwDAAAOAAAAAAAAAAAAAAAAAC4CAABkcnMv&#10;ZTJvRG9jLnhtbFBLAQItABQABgAIAAAAIQCfp6FR2wAAAAsBAAAPAAAAAAAAAAAAAAAAABYEAABk&#10;cnMvZG93bnJldi54bWxQSwUGAAAAAAQABADzAAAAHgUAAAAA&#10;" filled="f" stroked="f">
                      <v:textbox inset="2.16pt,1.44pt,0,1.44pt">
                        <w:txbxContent>
                          <w:p w14:paraId="140CBE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2096" behindDoc="0" locked="0" layoutInCell="1" allowOverlap="1" wp14:anchorId="7842C0B8" wp14:editId="33E83F32">
                      <wp:simplePos x="0" y="0"/>
                      <wp:positionH relativeFrom="column">
                        <wp:posOffset>1295400</wp:posOffset>
                      </wp:positionH>
                      <wp:positionV relativeFrom="paragraph">
                        <wp:posOffset>1752600</wp:posOffset>
                      </wp:positionV>
                      <wp:extent cx="1003300" cy="609600"/>
                      <wp:effectExtent l="0" t="0" r="0" b="0"/>
                      <wp:wrapNone/>
                      <wp:docPr id="5553" name="Rectangle 5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E6B663-8014-924F-8090-D25F864FD7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0D20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2C0B8" id="Rectangle 5553" o:spid="_x0000_s2666" style="position:absolute;margin-left:102pt;margin-top:138pt;width:79pt;height:48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ZEvA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uZxTYpnBLv1G&#10;35jtBknO1V4LIVN/k1+jDw1ee/KPcMkCLpP4SYFJX5RFpuzx6eqxnCLhWNzMF9UGH+K4tSrLZb1J&#10;mMXbZQ8h/pTOkLRoKSCV7Cw73oV4Pvp6BO8lMufn0ypO+ymLqVaL3NtU3DtxQo04pPEBgxrc2FI+&#10;aE/JiI1vafhzYCApGX5ZdLb+vpjXOCk5qdb1GicYcoLzs39fZZb3DmeJR6Dk4EF3PRLOHmVe2LKs&#10;7DJeaSbe55n920+w+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Y57ZEvAEAAEwDAAAOAAAAAAAAAAAAAAAAAC4CAABkcnMv&#10;ZTJvRG9jLnhtbFBLAQItABQABgAIAAAAIQCfp6FR2wAAAAsBAAAPAAAAAAAAAAAAAAAAABYEAABk&#10;cnMvZG93bnJldi54bWxQSwUGAAAAAAQABADzAAAAHgUAAAAA&#10;" filled="f" stroked="f">
                      <v:textbox inset="2.16pt,1.44pt,0,1.44pt">
                        <w:txbxContent>
                          <w:p w14:paraId="6F0D20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3120" behindDoc="0" locked="0" layoutInCell="1" allowOverlap="1" wp14:anchorId="6FCD1E61" wp14:editId="2B135870">
                      <wp:simplePos x="0" y="0"/>
                      <wp:positionH relativeFrom="column">
                        <wp:posOffset>1295400</wp:posOffset>
                      </wp:positionH>
                      <wp:positionV relativeFrom="paragraph">
                        <wp:posOffset>1752600</wp:posOffset>
                      </wp:positionV>
                      <wp:extent cx="1003300" cy="609600"/>
                      <wp:effectExtent l="0" t="0" r="0" b="0"/>
                      <wp:wrapNone/>
                      <wp:docPr id="5552" name="Rectangle 5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968717-D419-2B4C-B2E6-7BBE969285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0183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D1E61" id="Rectangle 5552" o:spid="_x0000_s2667" style="position:absolute;margin-left:102pt;margin-top:138pt;width:79pt;height:48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Kvuw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uawpscxgl36j&#10;b8x2gyTnaq+FkKm/ya/RhwavPflHuGQBl0n8pMCkL8oiU/b4dPVYTpFwLG7mi2ozp4Tj1qosl/Um&#10;YRZvlz2E+FM6Q9KipYBUsrPseBfi+ejrEbyXyJyfT6s47acsplotrlz3TpxQIw5pfMCgBje2lA/a&#10;UzJi41sa/hwYSEqGXxadrb8v5mhEzEm1rtc4wZATnJ/9+yqzvHc4SzwCJQcPuuuRcH4388KWZWWX&#10;8Uoz8T7P7N9+gt1f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FRjQq+7AQAATAMAAA4AAAAAAAAAAAAAAAAALgIAAGRycy9l&#10;Mm9Eb2MueG1sUEsBAi0AFAAGAAgAAAAhAJ+noVHbAAAACwEAAA8AAAAAAAAAAAAAAAAAFQQAAGRy&#10;cy9kb3ducmV2LnhtbFBLBQYAAAAABAAEAPMAAAAdBQAAAAA=&#10;" filled="f" stroked="f">
                      <v:textbox inset="2.16pt,1.44pt,0,1.44pt">
                        <w:txbxContent>
                          <w:p w14:paraId="680183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4144" behindDoc="0" locked="0" layoutInCell="1" allowOverlap="1" wp14:anchorId="20349B6E" wp14:editId="1D3B7D2A">
                      <wp:simplePos x="0" y="0"/>
                      <wp:positionH relativeFrom="column">
                        <wp:posOffset>1295400</wp:posOffset>
                      </wp:positionH>
                      <wp:positionV relativeFrom="paragraph">
                        <wp:posOffset>1752600</wp:posOffset>
                      </wp:positionV>
                      <wp:extent cx="1003300" cy="609600"/>
                      <wp:effectExtent l="0" t="0" r="0" b="0"/>
                      <wp:wrapNone/>
                      <wp:docPr id="5551" name="Rectangle 5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C612E-19AE-584E-B1B0-941702ADD02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0B98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49B6E" id="Rectangle 5551" o:spid="_x0000_s2668" style="position:absolute;margin-left:102pt;margin-top:138pt;width:79pt;height:48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B6S5IvAEAAEwDAAAOAAAAAAAAAAAAAAAAAC4CAABkcnMv&#10;ZTJvRG9jLnhtbFBLAQItABQABgAIAAAAIQCfp6FR2wAAAAsBAAAPAAAAAAAAAAAAAAAAABYEAABk&#10;cnMvZG93bnJldi54bWxQSwUGAAAAAAQABADzAAAAHgUAAAAA&#10;" filled="f" stroked="f">
                      <v:textbox inset="2.16pt,1.44pt,0,1.44pt">
                        <w:txbxContent>
                          <w:p w14:paraId="2E0B98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5168" behindDoc="0" locked="0" layoutInCell="1" allowOverlap="1" wp14:anchorId="0E3D8290" wp14:editId="68C67AAB">
                      <wp:simplePos x="0" y="0"/>
                      <wp:positionH relativeFrom="column">
                        <wp:posOffset>1295400</wp:posOffset>
                      </wp:positionH>
                      <wp:positionV relativeFrom="paragraph">
                        <wp:posOffset>1752600</wp:posOffset>
                      </wp:positionV>
                      <wp:extent cx="1003300" cy="609600"/>
                      <wp:effectExtent l="0" t="0" r="0" b="0"/>
                      <wp:wrapNone/>
                      <wp:docPr id="5550" name="Rectangle 5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962B2-FDB6-8C46-A371-7F97C3DD69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0C83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D8290" id="Rectangle 5550" o:spid="_x0000_s2669" style="position:absolute;margin-left:102pt;margin-top:138pt;width:79pt;height:48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NbdqjvAEAAEwDAAAOAAAAAAAAAAAAAAAAAC4CAABkcnMv&#10;ZTJvRG9jLnhtbFBLAQItABQABgAIAAAAIQCfp6FR2wAAAAsBAAAPAAAAAAAAAAAAAAAAABYEAABk&#10;cnMvZG93bnJldi54bWxQSwUGAAAAAAQABADzAAAAHgUAAAAA&#10;" filled="f" stroked="f">
                      <v:textbox inset="2.16pt,1.44pt,0,1.44pt">
                        <w:txbxContent>
                          <w:p w14:paraId="7C0C83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6192" behindDoc="0" locked="0" layoutInCell="1" allowOverlap="1" wp14:anchorId="215CE058" wp14:editId="03174ADE">
                      <wp:simplePos x="0" y="0"/>
                      <wp:positionH relativeFrom="column">
                        <wp:posOffset>1295400</wp:posOffset>
                      </wp:positionH>
                      <wp:positionV relativeFrom="paragraph">
                        <wp:posOffset>1752600</wp:posOffset>
                      </wp:positionV>
                      <wp:extent cx="1003300" cy="609600"/>
                      <wp:effectExtent l="0" t="0" r="0" b="0"/>
                      <wp:wrapNone/>
                      <wp:docPr id="5549" name="Rectangle 5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C44E0C-A037-ED48-835A-2C5C4BD5C0F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31EB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CE058" id="Rectangle 5549" o:spid="_x0000_s2670" style="position:absolute;margin-left:102pt;margin-top:138pt;width:79pt;height:48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K4LoQvAEAAEwDAAAOAAAAAAAAAAAAAAAAAC4CAABkcnMv&#10;ZTJvRG9jLnhtbFBLAQItABQABgAIAAAAIQCfp6FR2wAAAAsBAAAPAAAAAAAAAAAAAAAAABYEAABk&#10;cnMvZG93bnJldi54bWxQSwUGAAAAAAQABADzAAAAHgUAAAAA&#10;" filled="f" stroked="f">
                      <v:textbox inset="2.16pt,1.44pt,0,1.44pt">
                        <w:txbxContent>
                          <w:p w14:paraId="0831EB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7216" behindDoc="0" locked="0" layoutInCell="1" allowOverlap="1" wp14:anchorId="2F9FD149" wp14:editId="212C9E90">
                      <wp:simplePos x="0" y="0"/>
                      <wp:positionH relativeFrom="column">
                        <wp:posOffset>1295400</wp:posOffset>
                      </wp:positionH>
                      <wp:positionV relativeFrom="paragraph">
                        <wp:posOffset>1752600</wp:posOffset>
                      </wp:positionV>
                      <wp:extent cx="1003300" cy="609600"/>
                      <wp:effectExtent l="0" t="0" r="0" b="0"/>
                      <wp:wrapNone/>
                      <wp:docPr id="5548" name="Rectangle 5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A02E02-6BB4-8847-97CA-1CBB56DCF3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E774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FD149" id="Rectangle 5548" o:spid="_x0000_s2671" style="position:absolute;margin-left:102pt;margin-top:138pt;width:79pt;height:48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GZE77vAEAAEwDAAAOAAAAAAAAAAAAAAAAAC4CAABkcnMv&#10;ZTJvRG9jLnhtbFBLAQItABQABgAIAAAAIQCfp6FR2wAAAAsBAAAPAAAAAAAAAAAAAAAAABYEAABk&#10;cnMvZG93bnJldi54bWxQSwUGAAAAAAQABADzAAAAHgUAAAAA&#10;" filled="f" stroked="f">
                      <v:textbox inset="2.16pt,1.44pt,0,1.44pt">
                        <w:txbxContent>
                          <w:p w14:paraId="10E774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8240" behindDoc="0" locked="0" layoutInCell="1" allowOverlap="1" wp14:anchorId="47CBB7E7" wp14:editId="6D5AFE98">
                      <wp:simplePos x="0" y="0"/>
                      <wp:positionH relativeFrom="column">
                        <wp:posOffset>1295400</wp:posOffset>
                      </wp:positionH>
                      <wp:positionV relativeFrom="paragraph">
                        <wp:posOffset>1752600</wp:posOffset>
                      </wp:positionV>
                      <wp:extent cx="1003300" cy="609600"/>
                      <wp:effectExtent l="0" t="0" r="0" b="0"/>
                      <wp:wrapNone/>
                      <wp:docPr id="5547" name="Rectangle 5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14662-E3D0-F142-98FD-5AFA5A09F6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FB8D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BB7E7" id="Rectangle 5547" o:spid="_x0000_s2672" style="position:absolute;margin-left:102pt;margin-top:138pt;width:79pt;height:48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ppHPNvAEAAEwDAAAOAAAAAAAAAAAAAAAAAC4CAABkcnMv&#10;ZTJvRG9jLnhtbFBLAQItABQABgAIAAAAIQCfp6FR2wAAAAsBAAAPAAAAAAAAAAAAAAAAABYEAABk&#10;cnMvZG93bnJldi54bWxQSwUGAAAAAAQABADzAAAAHgUAAAAA&#10;" filled="f" stroked="f">
                      <v:textbox inset="2.16pt,1.44pt,0,1.44pt">
                        <w:txbxContent>
                          <w:p w14:paraId="1BFB8D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59264" behindDoc="0" locked="0" layoutInCell="1" allowOverlap="1" wp14:anchorId="56E5F9B7" wp14:editId="4FA9BBEB">
                      <wp:simplePos x="0" y="0"/>
                      <wp:positionH relativeFrom="column">
                        <wp:posOffset>1295400</wp:posOffset>
                      </wp:positionH>
                      <wp:positionV relativeFrom="paragraph">
                        <wp:posOffset>1752600</wp:posOffset>
                      </wp:positionV>
                      <wp:extent cx="1003300" cy="609600"/>
                      <wp:effectExtent l="0" t="0" r="0" b="0"/>
                      <wp:wrapNone/>
                      <wp:docPr id="5546" name="Rectangle 5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1D6F-0A44-024F-BAEB-3944623F5F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99CC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5F9B7" id="Rectangle 5546" o:spid="_x0000_s2673" style="position:absolute;margin-left:102pt;margin-top:138pt;width:79pt;height:48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lIIcmvAEAAEwDAAAOAAAAAAAAAAAAAAAAAC4CAABkcnMv&#10;ZTJvRG9jLnhtbFBLAQItABQABgAIAAAAIQCfp6FR2wAAAAsBAAAPAAAAAAAAAAAAAAAAABYEAABk&#10;cnMvZG93bnJldi54bWxQSwUGAAAAAAQABADzAAAAHgUAAAAA&#10;" filled="f" stroked="f">
                      <v:textbox inset="2.16pt,1.44pt,0,1.44pt">
                        <w:txbxContent>
                          <w:p w14:paraId="4A99CC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0288" behindDoc="0" locked="0" layoutInCell="1" allowOverlap="1" wp14:anchorId="3D9B096D" wp14:editId="7FC57961">
                      <wp:simplePos x="0" y="0"/>
                      <wp:positionH relativeFrom="column">
                        <wp:posOffset>1295400</wp:posOffset>
                      </wp:positionH>
                      <wp:positionV relativeFrom="paragraph">
                        <wp:posOffset>1752600</wp:posOffset>
                      </wp:positionV>
                      <wp:extent cx="1003300" cy="609600"/>
                      <wp:effectExtent l="0" t="0" r="0" b="0"/>
                      <wp:wrapNone/>
                      <wp:docPr id="5545" name="Rectangle 5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CC27FA-1A59-5845-8FA1-05A02CC2573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1B12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B096D" id="Rectangle 5545" o:spid="_x0000_s2674" style="position:absolute;margin-left:102pt;margin-top:138pt;width:79pt;height:48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cxuo7vAEAAEwDAAAOAAAAAAAAAAAAAAAAAC4CAABkcnMv&#10;ZTJvRG9jLnhtbFBLAQItABQABgAIAAAAIQCfp6FR2wAAAAsBAAAPAAAAAAAAAAAAAAAAABYEAABk&#10;cnMvZG93bnJldi54bWxQSwUGAAAAAAQABADzAAAAHgUAAAAA&#10;" filled="f" stroked="f">
                      <v:textbox inset="2.16pt,1.44pt,0,1.44pt">
                        <w:txbxContent>
                          <w:p w14:paraId="601B12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1312" behindDoc="0" locked="0" layoutInCell="1" allowOverlap="1" wp14:anchorId="55CE75D3" wp14:editId="6C8AF598">
                      <wp:simplePos x="0" y="0"/>
                      <wp:positionH relativeFrom="column">
                        <wp:posOffset>1295400</wp:posOffset>
                      </wp:positionH>
                      <wp:positionV relativeFrom="paragraph">
                        <wp:posOffset>1752600</wp:posOffset>
                      </wp:positionV>
                      <wp:extent cx="1003300" cy="609600"/>
                      <wp:effectExtent l="0" t="0" r="0" b="0"/>
                      <wp:wrapNone/>
                      <wp:docPr id="5544" name="Rectangle 5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F44991-D81E-3245-A5CB-A8C5280EB7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8743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E75D3" id="Rectangle 5544" o:spid="_x0000_s2675" style="position:absolute;margin-left:102pt;margin-top:138pt;width:79pt;height:4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QQh7QvAEAAEwDAAAOAAAAAAAAAAAAAAAAAC4CAABkcnMv&#10;ZTJvRG9jLnhtbFBLAQItABQABgAIAAAAIQCfp6FR2wAAAAsBAAAPAAAAAAAAAAAAAAAAABYEAABk&#10;cnMvZG93bnJldi54bWxQSwUGAAAAAAQABADzAAAAHgUAAAAA&#10;" filled="f" stroked="f">
                      <v:textbox inset="2.16pt,1.44pt,0,1.44pt">
                        <w:txbxContent>
                          <w:p w14:paraId="6C8743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2336" behindDoc="0" locked="0" layoutInCell="1" allowOverlap="1" wp14:anchorId="29FCAF2C" wp14:editId="5DD8F4A3">
                      <wp:simplePos x="0" y="0"/>
                      <wp:positionH relativeFrom="column">
                        <wp:posOffset>1295400</wp:posOffset>
                      </wp:positionH>
                      <wp:positionV relativeFrom="paragraph">
                        <wp:posOffset>1752600</wp:posOffset>
                      </wp:positionV>
                      <wp:extent cx="1003300" cy="609600"/>
                      <wp:effectExtent l="0" t="0" r="0" b="0"/>
                      <wp:wrapNone/>
                      <wp:docPr id="5543" name="Rectangle 5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BE146D-D1C5-7345-BBF9-922FFE8FCC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52A8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CAF2C" id="Rectangle 5543" o:spid="_x0000_s2676" style="position:absolute;margin-left:102pt;margin-top:138pt;width:79pt;height:48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c7vA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uZhTYpnBLv1G&#10;35jtBknO1V4LIVN/k1+jDw1ee/KPcMkCLpP4SYFJX5RFpuzx6eqxnCLhWNzMF9UGH+K4tSrLZb1J&#10;mMXbZQ8h/pTOkLRoKSCV7Cw73oV4Pvp6BO8lMufn0ypO+ymLqVbL3NtU3DtxQo04pPEBgxrc2FI+&#10;aE/JiI1vafhzYCApGX5ZdLb+vpjXOCk5qdb1GicYcoLzs39fZZb3DmeJR6Dk4EF3PRLOHmVe2LKs&#10;7DJeaSbe55n920+w+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nHjc7vAEAAEwDAAAOAAAAAAAAAAAAAAAAAC4CAABkcnMv&#10;ZTJvRG9jLnhtbFBLAQItABQABgAIAAAAIQCfp6FR2wAAAAsBAAAPAAAAAAAAAAAAAAAAABYEAABk&#10;cnMvZG93bnJldi54bWxQSwUGAAAAAAQABADzAAAAHgUAAAAA&#10;" filled="f" stroked="f">
                      <v:textbox inset="2.16pt,1.44pt,0,1.44pt">
                        <w:txbxContent>
                          <w:p w14:paraId="0D52A8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3360" behindDoc="0" locked="0" layoutInCell="1" allowOverlap="1" wp14:anchorId="672E0042" wp14:editId="6ACCC528">
                      <wp:simplePos x="0" y="0"/>
                      <wp:positionH relativeFrom="column">
                        <wp:posOffset>1295400</wp:posOffset>
                      </wp:positionH>
                      <wp:positionV relativeFrom="paragraph">
                        <wp:posOffset>1752600</wp:posOffset>
                      </wp:positionV>
                      <wp:extent cx="1003300" cy="609600"/>
                      <wp:effectExtent l="0" t="0" r="0" b="0"/>
                      <wp:wrapNone/>
                      <wp:docPr id="5542" name="Rectangle 5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645497-BA6C-184E-92D6-C422C8C72B6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172D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E0042" id="Rectangle 5542" o:spid="_x0000_s2677" style="position:absolute;margin-left:102pt;margin-top:138pt;width:79pt;height:48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PQuw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uagpscxgl36j&#10;b8x2gyTnaq+FkKm/ya/RhwavPflHuGQBl0n8pMCkL8oiU/b4dPVYTpFwLG7mi2ozp4Tj1qosl/Um&#10;YRZvlz2E+FM6Q9KipYBUsrPseBfi+ejrEbyXyJyfT6s47acsplotr1z3TpxQIw5pfMCgBje2lA/a&#10;UzJi41sa/hwYSEqGXxadrb8v5mhEzEm1rtc4wZATnJ/9+yqzvHc4SzwCJQcPuuuRcH4388KWZWWX&#10;8Uoz8T7P7N9+gt1f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Guaw9C7AQAATAMAAA4AAAAAAAAAAAAAAAAALgIAAGRycy9l&#10;Mm9Eb2MueG1sUEsBAi0AFAAGAAgAAAAhAJ+noVHbAAAACwEAAA8AAAAAAAAAAAAAAAAAFQQAAGRy&#10;cy9kb3ducmV2LnhtbFBLBQYAAAAABAAEAPMAAAAdBQAAAAA=&#10;" filled="f" stroked="f">
                      <v:textbox inset="2.16pt,1.44pt,0,1.44pt">
                        <w:txbxContent>
                          <w:p w14:paraId="6B172D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4384" behindDoc="0" locked="0" layoutInCell="1" allowOverlap="1" wp14:anchorId="4CB47FEC" wp14:editId="439C6C42">
                      <wp:simplePos x="0" y="0"/>
                      <wp:positionH relativeFrom="column">
                        <wp:posOffset>1295400</wp:posOffset>
                      </wp:positionH>
                      <wp:positionV relativeFrom="paragraph">
                        <wp:posOffset>1752600</wp:posOffset>
                      </wp:positionV>
                      <wp:extent cx="1003300" cy="609600"/>
                      <wp:effectExtent l="0" t="0" r="0" b="0"/>
                      <wp:wrapNone/>
                      <wp:docPr id="5541" name="Rectangle 5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D82AA-DA7C-0E4C-A427-22CE7CFD5C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D03D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7FEC" id="Rectangle 5541" o:spid="_x0000_s2678" style="position:absolute;margin-left:102pt;margin-top:138pt;width:79pt;height:48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EK83vAEAAEwDAAAOAAAAAAAAAAAAAAAAAC4CAABkcnMv&#10;ZTJvRG9jLnhtbFBLAQItABQABgAIAAAAIQCfp6FR2wAAAAsBAAAPAAAAAAAAAAAAAAAAABYEAABk&#10;cnMvZG93bnJldi54bWxQSwUGAAAAAAQABADzAAAAHgUAAAAA&#10;" filled="f" stroked="f">
                      <v:textbox inset="2.16pt,1.44pt,0,1.44pt">
                        <w:txbxContent>
                          <w:p w14:paraId="58D03D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5408" behindDoc="0" locked="0" layoutInCell="1" allowOverlap="1" wp14:anchorId="62F1EC8D" wp14:editId="760CCF7C">
                      <wp:simplePos x="0" y="0"/>
                      <wp:positionH relativeFrom="column">
                        <wp:posOffset>1295400</wp:posOffset>
                      </wp:positionH>
                      <wp:positionV relativeFrom="paragraph">
                        <wp:posOffset>1752600</wp:posOffset>
                      </wp:positionV>
                      <wp:extent cx="1003300" cy="609600"/>
                      <wp:effectExtent l="0" t="0" r="0" b="0"/>
                      <wp:wrapNone/>
                      <wp:docPr id="5540" name="Rectangle 5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29558-0A0C-554E-9536-ACC55FE995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AAEC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1EC8D" id="Rectangle 5540" o:spid="_x0000_s2679" style="position:absolute;margin-left:102pt;margin-top:138pt;width:79pt;height:48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ylFvcvAEAAEwDAAAOAAAAAAAAAAAAAAAAAC4CAABkcnMv&#10;ZTJvRG9jLnhtbFBLAQItABQABgAIAAAAIQCfp6FR2wAAAAsBAAAPAAAAAAAAAAAAAAAAABYEAABk&#10;cnMvZG93bnJldi54bWxQSwUGAAAAAAQABADzAAAAHgUAAAAA&#10;" filled="f" stroked="f">
                      <v:textbox inset="2.16pt,1.44pt,0,1.44pt">
                        <w:txbxContent>
                          <w:p w14:paraId="6AAAEC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6432" behindDoc="0" locked="0" layoutInCell="1" allowOverlap="1" wp14:anchorId="6480C852" wp14:editId="3B91F0CB">
                      <wp:simplePos x="0" y="0"/>
                      <wp:positionH relativeFrom="column">
                        <wp:posOffset>1295400</wp:posOffset>
                      </wp:positionH>
                      <wp:positionV relativeFrom="paragraph">
                        <wp:posOffset>1752600</wp:posOffset>
                      </wp:positionV>
                      <wp:extent cx="1003300" cy="609600"/>
                      <wp:effectExtent l="0" t="0" r="0" b="0"/>
                      <wp:wrapNone/>
                      <wp:docPr id="5539" name="Rectangle 5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8EFCCA-7039-CB40-AA9A-4718D2864E3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D27C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0C852" id="Rectangle 5539" o:spid="_x0000_s2680" style="position:absolute;margin-left:102pt;margin-top:138pt;width:79pt;height:48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RvOdBvAEAAEwDAAAOAAAAAAAAAAAAAAAAAC4CAABkcnMv&#10;ZTJvRG9jLnhtbFBLAQItABQABgAIAAAAIQCfp6FR2wAAAAsBAAAPAAAAAAAAAAAAAAAAABYEAABk&#10;cnMvZG93bnJldi54bWxQSwUGAAAAAAQABADzAAAAHgUAAAAA&#10;" filled="f" stroked="f">
                      <v:textbox inset="2.16pt,1.44pt,0,1.44pt">
                        <w:txbxContent>
                          <w:p w14:paraId="6FD27C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7456" behindDoc="0" locked="0" layoutInCell="1" allowOverlap="1" wp14:anchorId="68CF7103" wp14:editId="792F750D">
                      <wp:simplePos x="0" y="0"/>
                      <wp:positionH relativeFrom="column">
                        <wp:posOffset>1295400</wp:posOffset>
                      </wp:positionH>
                      <wp:positionV relativeFrom="paragraph">
                        <wp:posOffset>1752600</wp:posOffset>
                      </wp:positionV>
                      <wp:extent cx="1003300" cy="609600"/>
                      <wp:effectExtent l="0" t="0" r="0" b="0"/>
                      <wp:wrapNone/>
                      <wp:docPr id="5538" name="Rectangle 5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561109-9262-D94E-AFBB-749349DAC5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873E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F7103" id="Rectangle 5538" o:spid="_x0000_s2681" style="position:absolute;margin-left:102pt;margin-top:138pt;width:79pt;height:48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dOBOqvAEAAEwDAAAOAAAAAAAAAAAAAAAAAC4CAABkcnMv&#10;ZTJvRG9jLnhtbFBLAQItABQABgAIAAAAIQCfp6FR2wAAAAsBAAAPAAAAAAAAAAAAAAAAABYEAABk&#10;cnMvZG93bnJldi54bWxQSwUGAAAAAAQABADzAAAAHgUAAAAA&#10;" filled="f" stroked="f">
                      <v:textbox inset="2.16pt,1.44pt,0,1.44pt">
                        <w:txbxContent>
                          <w:p w14:paraId="70873E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8480" behindDoc="0" locked="0" layoutInCell="1" allowOverlap="1" wp14:anchorId="2CAA6251" wp14:editId="1F8A9B2A">
                      <wp:simplePos x="0" y="0"/>
                      <wp:positionH relativeFrom="column">
                        <wp:posOffset>1295400</wp:posOffset>
                      </wp:positionH>
                      <wp:positionV relativeFrom="paragraph">
                        <wp:posOffset>1752600</wp:posOffset>
                      </wp:positionV>
                      <wp:extent cx="1003300" cy="609600"/>
                      <wp:effectExtent l="0" t="0" r="0" b="0"/>
                      <wp:wrapNone/>
                      <wp:docPr id="5537" name="Rectangle 5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D8B96F-69EF-FB40-865F-C1A69D1252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C3C2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A6251" id="Rectangle 5537" o:spid="_x0000_s2682" style="position:absolute;margin-left:102pt;margin-top:138pt;width:79pt;height:48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8vgunL0BAABMAwAADgAAAAAAAAAAAAAAAAAuAgAAZHJz&#10;L2Uyb0RvYy54bWxQSwECLQAUAAYACAAAACEAn6ehUdsAAAALAQAADwAAAAAAAAAAAAAAAAAXBAAA&#10;ZHJzL2Rvd25yZXYueG1sUEsFBgAAAAAEAAQA8wAAAB8FAAAAAA==&#10;" filled="f" stroked="f">
                      <v:textbox inset="2.16pt,1.44pt,0,1.44pt">
                        <w:txbxContent>
                          <w:p w14:paraId="4AC3C2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69504" behindDoc="0" locked="0" layoutInCell="1" allowOverlap="1" wp14:anchorId="236F56A7" wp14:editId="015C0795">
                      <wp:simplePos x="0" y="0"/>
                      <wp:positionH relativeFrom="column">
                        <wp:posOffset>1295400</wp:posOffset>
                      </wp:positionH>
                      <wp:positionV relativeFrom="paragraph">
                        <wp:posOffset>1752600</wp:posOffset>
                      </wp:positionV>
                      <wp:extent cx="1003300" cy="609600"/>
                      <wp:effectExtent l="0" t="0" r="0" b="0"/>
                      <wp:wrapNone/>
                      <wp:docPr id="5536" name="Rectangle 5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780FA-D37A-4F49-983C-8B44937A02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76F8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F56A7" id="Rectangle 5536" o:spid="_x0000_s2683" style="position:absolute;margin-left:102pt;margin-top:138pt;width:79pt;height:48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vnzad70BAABMAwAADgAAAAAAAAAAAAAAAAAuAgAAZHJz&#10;L2Uyb0RvYy54bWxQSwECLQAUAAYACAAAACEAn6ehUdsAAAALAQAADwAAAAAAAAAAAAAAAAAXBAAA&#10;ZHJzL2Rvd25yZXYueG1sUEsFBgAAAAAEAAQA8wAAAB8FAAAAAA==&#10;" filled="f" stroked="f">
                      <v:textbox inset="2.16pt,1.44pt,0,1.44pt">
                        <w:txbxContent>
                          <w:p w14:paraId="0D76F8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0528" behindDoc="0" locked="0" layoutInCell="1" allowOverlap="1" wp14:anchorId="429B9A79" wp14:editId="6681E866">
                      <wp:simplePos x="0" y="0"/>
                      <wp:positionH relativeFrom="column">
                        <wp:posOffset>1295400</wp:posOffset>
                      </wp:positionH>
                      <wp:positionV relativeFrom="paragraph">
                        <wp:posOffset>1752600</wp:posOffset>
                      </wp:positionV>
                      <wp:extent cx="1003300" cy="609600"/>
                      <wp:effectExtent l="0" t="0" r="0" b="0"/>
                      <wp:wrapNone/>
                      <wp:docPr id="5535" name="Rectangle 5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79948-D1C7-4741-89FD-9B0BD352DC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52CC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B9A79" id="Rectangle 5535" o:spid="_x0000_s2684" style="position:absolute;margin-left:102pt;margin-top:138pt;width:79pt;height:48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B5q3ar0BAABMAwAADgAAAAAAAAAAAAAAAAAuAgAAZHJz&#10;L2Uyb0RvYy54bWxQSwECLQAUAAYACAAAACEAn6ehUdsAAAALAQAADwAAAAAAAAAAAAAAAAAXBAAA&#10;ZHJzL2Rvd25yZXYueG1sUEsFBgAAAAAEAAQA8wAAAB8FAAAAAA==&#10;" filled="f" stroked="f">
                      <v:textbox inset="2.16pt,1.44pt,0,1.44pt">
                        <w:txbxContent>
                          <w:p w14:paraId="3952CC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1552" behindDoc="0" locked="0" layoutInCell="1" allowOverlap="1" wp14:anchorId="20BD918F" wp14:editId="2385E222">
                      <wp:simplePos x="0" y="0"/>
                      <wp:positionH relativeFrom="column">
                        <wp:posOffset>1295400</wp:posOffset>
                      </wp:positionH>
                      <wp:positionV relativeFrom="paragraph">
                        <wp:posOffset>1752600</wp:posOffset>
                      </wp:positionV>
                      <wp:extent cx="1003300" cy="609600"/>
                      <wp:effectExtent l="0" t="0" r="0" b="0"/>
                      <wp:wrapNone/>
                      <wp:docPr id="5534" name="Rectangle 5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73DD9E-4639-0D4D-925E-3F87F207AD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9915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D918F" id="Rectangle 5534" o:spid="_x0000_s2685" style="position:absolute;margin-left:102pt;margin-top:138pt;width:79pt;height:48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OBvA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OV9QYpnBLv1G&#10;35jtBknO1V4LIVN/k1+jDw1ee/KPcMkCLpP4SYFJX5RFpuzx6eqxnCLhWNzMF9VmTgnHrVVZLutN&#10;wizeLnsI8ad0hqRFSwGpZGfZ8S7E89HXI3gvkTk/n1Zx2k9ZTLVaZtxU3DtxQo04pPEBgxrc2FI+&#10;aE/JiI1vafhzYCApGX5ZdLb+vpjXOCk5qdb1GicYcoLzs39fZZb3DmeJR6Dk4EF3PRLOHmVe2LKs&#10;7DJeaSbe55n920+w+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LHkOBvAEAAEwDAAAOAAAAAAAAAAAAAAAAAC4CAABkcnMv&#10;ZTJvRG9jLnhtbFBLAQItABQABgAIAAAAIQCfp6FR2wAAAAsBAAAPAAAAAAAAAAAAAAAAABYEAABk&#10;cnMvZG93bnJldi54bWxQSwUGAAAAAAQABADzAAAAHgUAAAAA&#10;" filled="f" stroked="f">
                      <v:textbox inset="2.16pt,1.44pt,0,1.44pt">
                        <w:txbxContent>
                          <w:p w14:paraId="119915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2576" behindDoc="0" locked="0" layoutInCell="1" allowOverlap="1" wp14:anchorId="6240FB41" wp14:editId="71F3E2B3">
                      <wp:simplePos x="0" y="0"/>
                      <wp:positionH relativeFrom="column">
                        <wp:posOffset>1295400</wp:posOffset>
                      </wp:positionH>
                      <wp:positionV relativeFrom="paragraph">
                        <wp:posOffset>1752600</wp:posOffset>
                      </wp:positionV>
                      <wp:extent cx="1003300" cy="609600"/>
                      <wp:effectExtent l="0" t="0" r="0" b="0"/>
                      <wp:wrapNone/>
                      <wp:docPr id="5533" name="Rectangle 5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9AB4B2-AA6D-AA4C-BAEE-3913559ECF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5907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0FB41" id="Rectangle 5533" o:spid="_x0000_s2686" style="position:absolute;margin-left:102pt;margin-top:138pt;width:79pt;height:48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I5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rmkxHGLXfqO&#10;vnHXj4pcqoORUuX+Zr+mEDu89hye4JpFXGbxswabvyiLzMXj881jNScisLhd3jVbfEjg1rquV+02&#10;Y1avlwPE9Fl5S/KCUUAqxVl++hrT5ejLEbyXyVyez6s0H+YiplmvS29z8eDlGTXikKZHDHr0E6Ni&#10;NIGSCRvPaPx15KAoGb84dLb9eLdscVJK0mzaDU4wlATn5/C2yp0YPM6SSEDJMYDpByRcPCq8sGVF&#10;2XW88ky8zQv7159g/x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h0fI5vAEAAEwDAAAOAAAAAAAAAAAAAAAAAC4CAABkcnMv&#10;ZTJvRG9jLnhtbFBLAQItABQABgAIAAAAIQCfp6FR2wAAAAsBAAAPAAAAAAAAAAAAAAAAABYEAABk&#10;cnMvZG93bnJldi54bWxQSwUGAAAAAAQABADzAAAAHgUAAAAA&#10;" filled="f" stroked="f">
                      <v:textbox inset="2.16pt,1.44pt,0,1.44pt">
                        <w:txbxContent>
                          <w:p w14:paraId="6C5907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3600" behindDoc="0" locked="0" layoutInCell="1" allowOverlap="1" wp14:anchorId="344CD10F" wp14:editId="01FCF2D0">
                      <wp:simplePos x="0" y="0"/>
                      <wp:positionH relativeFrom="column">
                        <wp:posOffset>1295400</wp:posOffset>
                      </wp:positionH>
                      <wp:positionV relativeFrom="paragraph">
                        <wp:posOffset>1752600</wp:posOffset>
                      </wp:positionV>
                      <wp:extent cx="1003300" cy="609600"/>
                      <wp:effectExtent l="0" t="0" r="0" b="0"/>
                      <wp:wrapNone/>
                      <wp:docPr id="5532" name="Rectangle 5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734B8F-7B0B-534C-B544-C76F2E9FF2E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A474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CD10F" id="Rectangle 5532" o:spid="_x0000_s2687" style="position:absolute;margin-left:102pt;margin-top:138pt;width:79pt;height:48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bSug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" filled="f" stroked="f">
                      <v:textbox inset="2.16pt,1.44pt,0,1.44pt">
                        <w:txbxContent>
                          <w:p w14:paraId="55A474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4624" behindDoc="0" locked="0" layoutInCell="1" allowOverlap="1" wp14:anchorId="5FFBB82E" wp14:editId="56D59367">
                      <wp:simplePos x="0" y="0"/>
                      <wp:positionH relativeFrom="column">
                        <wp:posOffset>1295400</wp:posOffset>
                      </wp:positionH>
                      <wp:positionV relativeFrom="paragraph">
                        <wp:posOffset>1752600</wp:posOffset>
                      </wp:positionV>
                      <wp:extent cx="1003300" cy="609600"/>
                      <wp:effectExtent l="0" t="0" r="0" b="0"/>
                      <wp:wrapNone/>
                      <wp:docPr id="5531" name="Rectangle 5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2BB476-99F8-A34F-86A5-5192C2B1C64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9CBD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B82E" id="Rectangle 5531" o:spid="_x0000_s2688" style="position:absolute;margin-left:102pt;margin-top:138pt;width:79pt;height:48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2o1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tVo2lDhucUrf&#10;UTfu+lGRS3UwUqo836zXFGKH157DE1yziMtMftZg8xdpkblofL5prOZEBBa3y7tmu6RE4Na6rlft&#10;NvesXi8HiOmz8pbkBaOAUIqy/PQ1psvRlyN4L4O5PJ9XaT7MhUyzXrcvWA9enpEjmjQ9YtCjnxgV&#10;owmUTDh4RuOvIwdFyfjFobLtx7tli04pSbNpN+hgKAn65/C2yp0YPHpJJKDkGMD0AwIuGhVcOLLC&#10;7Gqv7Im3eUH/+hPsfw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432o1vAEAAEwDAAAOAAAAAAAAAAAAAAAAAC4CAABkcnMv&#10;ZTJvRG9jLnhtbFBLAQItABQABgAIAAAAIQCfp6FR2wAAAAsBAAAPAAAAAAAAAAAAAAAAABYEAABk&#10;cnMvZG93bnJldi54bWxQSwUGAAAAAAQABADzAAAAHgUAAAAA&#10;" filled="f" stroked="f">
                      <v:textbox inset="2.16pt,1.44pt,0,1.44pt">
                        <w:txbxContent>
                          <w:p w14:paraId="5F9CBD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5648" behindDoc="0" locked="0" layoutInCell="1" allowOverlap="1" wp14:anchorId="5A84CD54" wp14:editId="33C5F379">
                      <wp:simplePos x="0" y="0"/>
                      <wp:positionH relativeFrom="column">
                        <wp:posOffset>1295400</wp:posOffset>
                      </wp:positionH>
                      <wp:positionV relativeFrom="paragraph">
                        <wp:posOffset>1752600</wp:posOffset>
                      </wp:positionV>
                      <wp:extent cx="1003300" cy="609600"/>
                      <wp:effectExtent l="0" t="0" r="0" b="0"/>
                      <wp:wrapNone/>
                      <wp:docPr id="5530" name="Rectangle 5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E4FA0F-F6C3-0646-BE46-741B6A113F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59E2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4CD54" id="Rectangle 5530" o:spid="_x0000_s2689" style="position:absolute;margin-left:102pt;margin-top:138pt;width:79pt;height:48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PRbnt67AQAATAMAAA4AAAAAAAAAAAAAAAAALgIAAGRycy9l&#10;Mm9Eb2MueG1sUEsBAi0AFAAGAAgAAAAhAJ+noVHbAAAACwEAAA8AAAAAAAAAAAAAAAAAFQQAAGRy&#10;cy9kb3ducmV2LnhtbFBLBQYAAAAABAAEAPMAAAAdBQAAAAA=&#10;" filled="f" stroked="f">
                      <v:textbox inset="2.16pt,1.44pt,0,1.44pt">
                        <w:txbxContent>
                          <w:p w14:paraId="2259E2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6672" behindDoc="0" locked="0" layoutInCell="1" allowOverlap="1" wp14:anchorId="4C1A2845" wp14:editId="2287CB91">
                      <wp:simplePos x="0" y="0"/>
                      <wp:positionH relativeFrom="column">
                        <wp:posOffset>1295400</wp:posOffset>
                      </wp:positionH>
                      <wp:positionV relativeFrom="paragraph">
                        <wp:posOffset>1752600</wp:posOffset>
                      </wp:positionV>
                      <wp:extent cx="1003300" cy="609600"/>
                      <wp:effectExtent l="0" t="0" r="0" b="0"/>
                      <wp:wrapNone/>
                      <wp:docPr id="5529" name="Rectangle 5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40326-0986-7948-97B0-3D0059BEF3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A32E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A2845" id="Rectangle 5529" o:spid="_x0000_s2690" style="position:absolute;margin-left:102pt;margin-top:138pt;width:79pt;height:48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5tuw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G7u3ZLieMWu/Qd&#10;feOuHxW5VAcjpcr9zX5NIXZ47Tk8wTWLuMziZw02f1EWmYvH55vHak5EYHG7XDXbJSUCt9Z1nR9F&#10;lOr1coCYPitvSV4wCkilOMtPX2O6HH05gvcymcvzeZXmw1zENOv16oXrwcszasQhTY8Y9OgnRsVo&#10;AiUTNp7R+OvIQVEyfnHobPtxtWxxUkrSbNoNTjCUBOfn8LbKnRg8zpJIQMkxgOkHJFw8KrywZUXZ&#10;dbzyTLzNC/vXn2D/Gw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LPW/m27AQAATAMAAA4AAAAAAAAAAAAAAAAALgIAAGRycy9l&#10;Mm9Eb2MueG1sUEsBAi0AFAAGAAgAAAAhAJ+noVHbAAAACwEAAA8AAAAAAAAAAAAAAAAAFQQAAGRy&#10;cy9kb3ducmV2LnhtbFBLBQYAAAAABAAEAPMAAAAdBQAAAAA=&#10;" filled="f" stroked="f">
                      <v:textbox inset="2.16pt,1.44pt,0,1.44pt">
                        <w:txbxContent>
                          <w:p w14:paraId="52A32E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7696" behindDoc="0" locked="0" layoutInCell="1" allowOverlap="1" wp14:anchorId="4E992DC0" wp14:editId="657D01CE">
                      <wp:simplePos x="0" y="0"/>
                      <wp:positionH relativeFrom="column">
                        <wp:posOffset>1295400</wp:posOffset>
                      </wp:positionH>
                      <wp:positionV relativeFrom="paragraph">
                        <wp:posOffset>1752600</wp:posOffset>
                      </wp:positionV>
                      <wp:extent cx="1003300" cy="609600"/>
                      <wp:effectExtent l="0" t="0" r="0" b="0"/>
                      <wp:wrapNone/>
                      <wp:docPr id="5528" name="Rectangle 5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3BED4-3297-0844-A4C2-69F63929CD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7DBE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92DC0" id="Rectangle 5528" o:spid="_x0000_s2691" style="position:absolute;margin-left:102pt;margin-top:138pt;width:79pt;height:48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G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qsVeOW6xS9/R&#10;N+76UZFLdTBSqtzf7NcUYofXnsMTXLOIyyx+1mDzF2WRuXh8vnms5kQEFrfLu2a7pETg1rquV+02&#10;Y1avlwPE9Fl5S/KCUUAqxVl++hrT5ejLEbyXyVyez6s0H+YiplmvVy9cD16eUSMOaXrEoEc/MSpG&#10;EyiZsPGMxl9HDoqS8YtDZ9uPd8sWJ6UkzabdoCtQEpyfw9sqd2LwOEsiASXHAKYfkHDxqPDClhVl&#10;1/HKM/E2L+xff4L9b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UgqGvAEAAEwDAAAOAAAAAAAAAAAAAAAAAC4CAABkcnMv&#10;ZTJvRG9jLnhtbFBLAQItABQABgAIAAAAIQCfp6FR2wAAAAsBAAAPAAAAAAAAAAAAAAAAABYEAABk&#10;cnMvZG93bnJldi54bWxQSwUGAAAAAAQABADzAAAAHgUAAAAA&#10;" filled="f" stroked="f">
                      <v:textbox inset="2.16pt,1.44pt,0,1.44pt">
                        <w:txbxContent>
                          <w:p w14:paraId="7D7DBE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8720" behindDoc="0" locked="0" layoutInCell="1" allowOverlap="1" wp14:anchorId="07BB1AA0" wp14:editId="2FF916FC">
                      <wp:simplePos x="0" y="0"/>
                      <wp:positionH relativeFrom="column">
                        <wp:posOffset>1295400</wp:posOffset>
                      </wp:positionH>
                      <wp:positionV relativeFrom="paragraph">
                        <wp:posOffset>1752600</wp:posOffset>
                      </wp:positionV>
                      <wp:extent cx="1003300" cy="609600"/>
                      <wp:effectExtent l="0" t="0" r="0" b="0"/>
                      <wp:wrapNone/>
                      <wp:docPr id="5527" name="Rectangle 5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63757A-7F3C-A64E-BF65-5AB1BCFC7C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1C90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B1AA0" id="Rectangle 5527" o:spid="_x0000_s2692" style="position:absolute;margin-left:102pt;margin-top:138pt;width:79pt;height:48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QkjewvAEAAEwDAAAOAAAAAAAAAAAAAAAAAC4CAABkcnMv&#10;ZTJvRG9jLnhtbFBLAQItABQABgAIAAAAIQCfp6FR2wAAAAsBAAAPAAAAAAAAAAAAAAAAABYEAABk&#10;cnMvZG93bnJldi54bWxQSwUGAAAAAAQABADzAAAAHgUAAAAA&#10;" filled="f" stroked="f">
                      <v:textbox inset="2.16pt,1.44pt,0,1.44pt">
                        <w:txbxContent>
                          <w:p w14:paraId="171C90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79744" behindDoc="0" locked="0" layoutInCell="1" allowOverlap="1" wp14:anchorId="01F3977E" wp14:editId="79077D5C">
                      <wp:simplePos x="0" y="0"/>
                      <wp:positionH relativeFrom="column">
                        <wp:posOffset>1295400</wp:posOffset>
                      </wp:positionH>
                      <wp:positionV relativeFrom="paragraph">
                        <wp:posOffset>1752600</wp:posOffset>
                      </wp:positionV>
                      <wp:extent cx="1003300" cy="609600"/>
                      <wp:effectExtent l="0" t="0" r="0" b="0"/>
                      <wp:wrapNone/>
                      <wp:docPr id="5526" name="Rectangle 5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BAD635-BF81-4A49-9DD7-BC33567690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CD51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3977E" id="Rectangle 5526" o:spid="_x0000_s2693" style="position:absolute;margin-left:102pt;margin-top:138pt;width:79pt;height:48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cFsNbvAEAAEwDAAAOAAAAAAAAAAAAAAAAAC4CAABkcnMv&#10;ZTJvRG9jLnhtbFBLAQItABQABgAIAAAAIQCfp6FR2wAAAAsBAAAPAAAAAAAAAAAAAAAAABYEAABk&#10;cnMvZG93bnJldi54bWxQSwUGAAAAAAQABADzAAAAHgUAAAAA&#10;" filled="f" stroked="f">
                      <v:textbox inset="2.16pt,1.44pt,0,1.44pt">
                        <w:txbxContent>
                          <w:p w14:paraId="2ECD51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0768" behindDoc="0" locked="0" layoutInCell="1" allowOverlap="1" wp14:anchorId="2F61224B" wp14:editId="3C6D68FE">
                      <wp:simplePos x="0" y="0"/>
                      <wp:positionH relativeFrom="column">
                        <wp:posOffset>1295400</wp:posOffset>
                      </wp:positionH>
                      <wp:positionV relativeFrom="paragraph">
                        <wp:posOffset>1752600</wp:posOffset>
                      </wp:positionV>
                      <wp:extent cx="1003300" cy="609600"/>
                      <wp:effectExtent l="0" t="0" r="0" b="0"/>
                      <wp:wrapNone/>
                      <wp:docPr id="5525" name="Rectangle 5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DCAD7-AEBD-1041-8B8C-80B8CDF2C7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A756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1224B" id="Rectangle 5525" o:spid="_x0000_s2694" style="position:absolute;margin-left:102pt;margin-top:138pt;width:79pt;height:48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5G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tWpXlDhucUrf&#10;UTfu+lGRS3UwUqo836zXFGKH157DE1yziMtMftZg8xdpkblofL5prOZEBBa3y7tmu6RE4Na6rlft&#10;NvesXi8HiOmz8pbkBaOAUIqy/PQ1psvRlyN4L4O5PJ9XaT7MhUyzXm9esB68PCNHNGl6xKBHPzEq&#10;RhMomXDwjMZfRw6KkvGLQ2Xbj3fLFp1SkmbTbtDBUBL0z+FtlTsxePSSSEDJMYDpBwRcNCq4cGSF&#10;2dVe2RNv84L+9SfY/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l8K5GvAEAAEwDAAAOAAAAAAAAAAAAAAAAAC4CAABkcnMv&#10;ZTJvRG9jLnhtbFBLAQItABQABgAIAAAAIQCfp6FR2wAAAAsBAAAPAAAAAAAAAAAAAAAAABYEAABk&#10;cnMvZG93bnJldi54bWxQSwUGAAAAAAQABADzAAAAHgUAAAAA&#10;" filled="f" stroked="f">
                      <v:textbox inset="2.16pt,1.44pt,0,1.44pt">
                        <w:txbxContent>
                          <w:p w14:paraId="3FA756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1792" behindDoc="0" locked="0" layoutInCell="1" allowOverlap="1" wp14:anchorId="4C61B8A1" wp14:editId="5BF4E8F4">
                      <wp:simplePos x="0" y="0"/>
                      <wp:positionH relativeFrom="column">
                        <wp:posOffset>1295400</wp:posOffset>
                      </wp:positionH>
                      <wp:positionV relativeFrom="paragraph">
                        <wp:posOffset>1752600</wp:posOffset>
                      </wp:positionV>
                      <wp:extent cx="1003300" cy="609600"/>
                      <wp:effectExtent l="0" t="0" r="0" b="0"/>
                      <wp:wrapNone/>
                      <wp:docPr id="5524" name="Rectangle 5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A0414-40E5-6743-A216-E9D23CDEE8B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7540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1B8A1" id="Rectangle 5524" o:spid="_x0000_s2695" style="position:absolute;margin-left:102pt;margin-top:138pt;width:79pt;height:48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qtvA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WS8oscxgl36j&#10;b8x2gyTnaq+FkKm/ya/RhwavPflHuGQBl0n8pMCkL8oiU/b4dPVYTpFwLG7mi2ozp4Tj1qosl/Um&#10;YRZvlz2E+FM6Q9KipYBUsrPseBfi+ejrEbyXyJyfT6s47acsplqtMm4q7p04oUYc0viAQQ1ubCkf&#10;tKdkxMa3NPw5MJCUDL8sOlt/X8xrnJScVOt6jRMMOcH52b+vMst7h7PEI1By8KC7HglnjzIvbFlW&#10;dhmvNBPv88z+7SfY/QU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pdFqtvAEAAEwDAAAOAAAAAAAAAAAAAAAAAC4CAABkcnMv&#10;ZTJvRG9jLnhtbFBLAQItABQABgAIAAAAIQCfp6FR2wAAAAsBAAAPAAAAAAAAAAAAAAAAABYEAABk&#10;cnMvZG93bnJldi54bWxQSwUGAAAAAAQABADzAAAAHgUAAAAA&#10;" filled="f" stroked="f">
                      <v:textbox inset="2.16pt,1.44pt,0,1.44pt">
                        <w:txbxContent>
                          <w:p w14:paraId="257540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2816" behindDoc="0" locked="0" layoutInCell="1" allowOverlap="1" wp14:anchorId="5D99CB21" wp14:editId="70129FCE">
                      <wp:simplePos x="0" y="0"/>
                      <wp:positionH relativeFrom="column">
                        <wp:posOffset>1295400</wp:posOffset>
                      </wp:positionH>
                      <wp:positionV relativeFrom="paragraph">
                        <wp:posOffset>1752600</wp:posOffset>
                      </wp:positionV>
                      <wp:extent cx="1003300" cy="609600"/>
                      <wp:effectExtent l="0" t="0" r="0" b="0"/>
                      <wp:wrapNone/>
                      <wp:docPr id="5523" name="Rectangle 5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68C0E8-8104-B749-8921-49C435ACAA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32A6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9CB21" id="Rectangle 5523" o:spid="_x0000_s2696" style="position:absolute;margin-left:102pt;margin-top:138pt;width:79pt;height:48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eKHNGvAEAAEwDAAAOAAAAAAAAAAAAAAAAAC4CAABkcnMv&#10;ZTJvRG9jLnhtbFBLAQItABQABgAIAAAAIQCfp6FR2wAAAAsBAAAPAAAAAAAAAAAAAAAAABYEAABk&#10;cnMvZG93bnJldi54bWxQSwUGAAAAAAQABADzAAAAHgUAAAAA&#10;" filled="f" stroked="f">
                      <v:textbox inset="2.16pt,1.44pt,0,1.44pt">
                        <w:txbxContent>
                          <w:p w14:paraId="3D32A6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3840" behindDoc="0" locked="0" layoutInCell="1" allowOverlap="1" wp14:anchorId="1589947B" wp14:editId="5A11E2DC">
                      <wp:simplePos x="0" y="0"/>
                      <wp:positionH relativeFrom="column">
                        <wp:posOffset>1295400</wp:posOffset>
                      </wp:positionH>
                      <wp:positionV relativeFrom="paragraph">
                        <wp:posOffset>1752600</wp:posOffset>
                      </wp:positionV>
                      <wp:extent cx="1003300" cy="609600"/>
                      <wp:effectExtent l="0" t="0" r="0" b="0"/>
                      <wp:wrapNone/>
                      <wp:docPr id="5522" name="Rectangle 5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9471A-CB7C-7342-B951-73FFE4FF5B2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5931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9947B" id="Rectangle 5522" o:spid="_x0000_s2697" style="position:absolute;margin-left:102pt;margin-top:138pt;width:79pt;height:48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BKsh627AQAATAMAAA4AAAAAAAAAAAAAAAAALgIAAGRycy9l&#10;Mm9Eb2MueG1sUEsBAi0AFAAGAAgAAAAhAJ+noVHbAAAACwEAAA8AAAAAAAAAAAAAAAAAFQQAAGRy&#10;cy9kb3ducmV2LnhtbFBLBQYAAAAABAAEAPMAAAAdBQAAAAA=&#10;" filled="f" stroked="f">
                      <v:textbox inset="2.16pt,1.44pt,0,1.44pt">
                        <w:txbxContent>
                          <w:p w14:paraId="7E5931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4864" behindDoc="0" locked="0" layoutInCell="1" allowOverlap="1" wp14:anchorId="7B390A41" wp14:editId="564B54E0">
                      <wp:simplePos x="0" y="0"/>
                      <wp:positionH relativeFrom="column">
                        <wp:posOffset>1295400</wp:posOffset>
                      </wp:positionH>
                      <wp:positionV relativeFrom="paragraph">
                        <wp:posOffset>1752600</wp:posOffset>
                      </wp:positionV>
                      <wp:extent cx="1003300" cy="609600"/>
                      <wp:effectExtent l="0" t="0" r="0" b="0"/>
                      <wp:wrapNone/>
                      <wp:docPr id="5521" name="Rectangle 5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0B15BF-A2C9-2D43-8C3B-52844C9537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B027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90A41" id="Rectangle 5521" o:spid="_x0000_s2698" style="position:absolute;margin-left:102pt;margin-top:138pt;width:79pt;height:48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tK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sagrSiwzOKXf&#10;qBuz3SDJqdprIWSab9Jr9KHBa8/+Cc5ZwGUiPykw6Yu0yJQ1Pl40llMkHIvr+U21nlPCcWtZlot6&#10;nXoWH5c9hPhDOkPSoqWAULKy7PArxNPR9yN4L4E5PZ9WcdpNmUy1vK3fse6cOCJHNGl8xKAGN7aU&#10;D9pTMuLgWxr+7BlISoafFpWtb2/mNTolJ9WqXqGDISfon93nKrO8d+glHoGSvQfd9Qg4a5Rx4cgy&#10;s7O9kic+5xn9x0+wfQ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HJutKvAEAAEwDAAAOAAAAAAAAAAAAAAAAAC4CAABkcnMv&#10;ZTJvRG9jLnhtbFBLAQItABQABgAIAAAAIQCfp6FR2wAAAAsBAAAPAAAAAAAAAAAAAAAAABYEAABk&#10;cnMvZG93bnJldi54bWxQSwUGAAAAAAQABADzAAAAHgUAAAAA&#10;" filled="f" stroked="f">
                      <v:textbox inset="2.16pt,1.44pt,0,1.44pt">
                        <w:txbxContent>
                          <w:p w14:paraId="25B027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5888" behindDoc="0" locked="0" layoutInCell="1" allowOverlap="1" wp14:anchorId="2303F98E" wp14:editId="6A8990CE">
                      <wp:simplePos x="0" y="0"/>
                      <wp:positionH relativeFrom="column">
                        <wp:posOffset>1295400</wp:posOffset>
                      </wp:positionH>
                      <wp:positionV relativeFrom="paragraph">
                        <wp:posOffset>1752600</wp:posOffset>
                      </wp:positionV>
                      <wp:extent cx="1003300" cy="609600"/>
                      <wp:effectExtent l="0" t="0" r="0" b="0"/>
                      <wp:wrapNone/>
                      <wp:docPr id="5520" name="Rectangle 5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E4929-A6AD-2F4E-B19A-4BE551D65B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679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3F98E" id="Rectangle 5520" o:spid="_x0000_s2699" style="position:absolute;margin-left:102pt;margin-top:138pt;width:79pt;height:48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Loh+hvAEAAEwDAAAOAAAAAAAAAAAAAAAAAC4CAABkcnMv&#10;ZTJvRG9jLnhtbFBLAQItABQABgAIAAAAIQCfp6FR2wAAAAsBAAAPAAAAAAAAAAAAAAAAABYEAABk&#10;cnMvZG93bnJldi54bWxQSwUGAAAAAAQABADzAAAAHgUAAAAA&#10;" filled="f" stroked="f">
                      <v:textbox inset="2.16pt,1.44pt,0,1.44pt">
                        <w:txbxContent>
                          <w:p w14:paraId="5E2679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6912" behindDoc="0" locked="0" layoutInCell="1" allowOverlap="1" wp14:anchorId="3A850EF8" wp14:editId="1D9C1BA9">
                      <wp:simplePos x="0" y="0"/>
                      <wp:positionH relativeFrom="column">
                        <wp:posOffset>1295400</wp:posOffset>
                      </wp:positionH>
                      <wp:positionV relativeFrom="paragraph">
                        <wp:posOffset>1752600</wp:posOffset>
                      </wp:positionV>
                      <wp:extent cx="1003300" cy="609600"/>
                      <wp:effectExtent l="0" t="0" r="0" b="0"/>
                      <wp:wrapNone/>
                      <wp:docPr id="5519" name="Rectangle 5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D9B1F-90A4-2F4A-B016-821477018EB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3288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50EF8" id="Rectangle 5519" o:spid="_x0000_s2700" style="position:absolute;margin-left:102pt;margin-top:138pt;width:79pt;height:48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vTuS+vAEAAEwDAAAOAAAAAAAAAAAAAAAAAC4CAABkcnMv&#10;ZTJvRG9jLnhtbFBLAQItABQABgAIAAAAIQCfp6FR2wAAAAsBAAAPAAAAAAAAAAAAAAAAABYEAABk&#10;cnMvZG93bnJldi54bWxQSwUGAAAAAAQABADzAAAAHgUAAAAA&#10;" filled="f" stroked="f">
                      <v:textbox inset="2.16pt,1.44pt,0,1.44pt">
                        <w:txbxContent>
                          <w:p w14:paraId="7D3288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7936" behindDoc="0" locked="0" layoutInCell="1" allowOverlap="1" wp14:anchorId="08DDD486" wp14:editId="412EE003">
                      <wp:simplePos x="0" y="0"/>
                      <wp:positionH relativeFrom="column">
                        <wp:posOffset>1295400</wp:posOffset>
                      </wp:positionH>
                      <wp:positionV relativeFrom="paragraph">
                        <wp:posOffset>1752600</wp:posOffset>
                      </wp:positionV>
                      <wp:extent cx="1003300" cy="609600"/>
                      <wp:effectExtent l="0" t="0" r="0" b="0"/>
                      <wp:wrapNone/>
                      <wp:docPr id="5518" name="Rectangle 5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0C076E-0AC9-F241-AEED-EC61294854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912B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DD486" id="Rectangle 5518" o:spid="_x0000_s2701" style="position:absolute;margin-left:102pt;margin-top:138pt;width:79pt;height:48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jyhBVvAEAAEwDAAAOAAAAAAAAAAAAAAAAAC4CAABkcnMv&#10;ZTJvRG9jLnhtbFBLAQItABQABgAIAAAAIQCfp6FR2wAAAAsBAAAPAAAAAAAAAAAAAAAAABYEAABk&#10;cnMvZG93bnJldi54bWxQSwUGAAAAAAQABADzAAAAHgUAAAAA&#10;" filled="f" stroked="f">
                      <v:textbox inset="2.16pt,1.44pt,0,1.44pt">
                        <w:txbxContent>
                          <w:p w14:paraId="37912B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8960" behindDoc="0" locked="0" layoutInCell="1" allowOverlap="1" wp14:anchorId="3E54A9EF" wp14:editId="5107FD4E">
                      <wp:simplePos x="0" y="0"/>
                      <wp:positionH relativeFrom="column">
                        <wp:posOffset>1295400</wp:posOffset>
                      </wp:positionH>
                      <wp:positionV relativeFrom="paragraph">
                        <wp:posOffset>1752600</wp:posOffset>
                      </wp:positionV>
                      <wp:extent cx="1003300" cy="609600"/>
                      <wp:effectExtent l="0" t="0" r="0" b="0"/>
                      <wp:wrapNone/>
                      <wp:docPr id="5517" name="Rectangle 5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5EC416-6177-CF46-9129-8474CC1EBC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C25C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4A9EF" id="Rectangle 5517" o:spid="_x0000_s2702" style="position:absolute;margin-left:102pt;margin-top:138pt;width:79pt;height:48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MCi1jvAEAAEwDAAAOAAAAAAAAAAAAAAAAAC4CAABkcnMv&#10;ZTJvRG9jLnhtbFBLAQItABQABgAIAAAAIQCfp6FR2wAAAAsBAAAPAAAAAAAAAAAAAAAAABYEAABk&#10;cnMvZG93bnJldi54bWxQSwUGAAAAAAQABADzAAAAHgUAAAAA&#10;" filled="f" stroked="f">
                      <v:textbox inset="2.16pt,1.44pt,0,1.44pt">
                        <w:txbxContent>
                          <w:p w14:paraId="58C25C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89984" behindDoc="0" locked="0" layoutInCell="1" allowOverlap="1" wp14:anchorId="3A8D7E1D" wp14:editId="612C0423">
                      <wp:simplePos x="0" y="0"/>
                      <wp:positionH relativeFrom="column">
                        <wp:posOffset>1295400</wp:posOffset>
                      </wp:positionH>
                      <wp:positionV relativeFrom="paragraph">
                        <wp:posOffset>1752600</wp:posOffset>
                      </wp:positionV>
                      <wp:extent cx="1003300" cy="609600"/>
                      <wp:effectExtent l="0" t="0" r="0" b="0"/>
                      <wp:wrapNone/>
                      <wp:docPr id="5516" name="Rectangle 5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5E8ED9-2AFF-324C-AC16-3B02E9A372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17EF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D7E1D" id="Rectangle 5516" o:spid="_x0000_s2703" style="position:absolute;margin-left:102pt;margin-top:138pt;width:79pt;height:48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AjtmIvAEAAEwDAAAOAAAAAAAAAAAAAAAAAC4CAABkcnMv&#10;ZTJvRG9jLnhtbFBLAQItABQABgAIAAAAIQCfp6FR2wAAAAsBAAAPAAAAAAAAAAAAAAAAABYEAABk&#10;cnMvZG93bnJldi54bWxQSwUGAAAAAAQABADzAAAAHgUAAAAA&#10;" filled="f" stroked="f">
                      <v:textbox inset="2.16pt,1.44pt,0,1.44pt">
                        <w:txbxContent>
                          <w:p w14:paraId="3917EF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91008" behindDoc="0" locked="0" layoutInCell="1" allowOverlap="1" wp14:anchorId="70A7983D" wp14:editId="68886115">
                      <wp:simplePos x="0" y="0"/>
                      <wp:positionH relativeFrom="column">
                        <wp:posOffset>1295400</wp:posOffset>
                      </wp:positionH>
                      <wp:positionV relativeFrom="paragraph">
                        <wp:posOffset>1752600</wp:posOffset>
                      </wp:positionV>
                      <wp:extent cx="1003300" cy="609600"/>
                      <wp:effectExtent l="0" t="0" r="0" b="0"/>
                      <wp:wrapNone/>
                      <wp:docPr id="5515" name="Rectangle 5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1704B-EB64-464F-AD36-266B4B43FD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95CA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7983D" id="Rectangle 5515" o:spid="_x0000_s2704" style="position:absolute;margin-left:102pt;margin-top:138pt;width:79pt;height:48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SV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sagWlFhmcEq/&#10;UTdmu0GSU7XXQsg036TX6EOD1579E5yzgMtEflJg0hdpkSlrfLxoLKdIOBbX85tqPaeE49ayLBf1&#10;OvUsPi57CPGHdIakRUsBoWRl2eFXiKej70fwXgJzej6t4rSbMplqebt6x7pz4ogc0aTxEYMa3NhS&#10;PmhPyYiDb2n4s2cgKRl+WlS2vr2Z1+iUnFSreoUOhpygf3afq8zy3qGXeARK9h501yPgrFHGhSPL&#10;zM72Sp74nGf0Hz/B9g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5aLSVvAEAAEwDAAAOAAAAAAAAAAAAAAAAAC4CAABkcnMv&#10;ZTJvRG9jLnhtbFBLAQItABQABgAIAAAAIQCfp6FR2wAAAAsBAAAPAAAAAAAAAAAAAAAAABYEAABk&#10;cnMvZG93bnJldi54bWxQSwUGAAAAAAQABADzAAAAHgUAAAAA&#10;" filled="f" stroked="f">
                      <v:textbox inset="2.16pt,1.44pt,0,1.44pt">
                        <w:txbxContent>
                          <w:p w14:paraId="7C95CA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92032" behindDoc="0" locked="0" layoutInCell="1" allowOverlap="1" wp14:anchorId="53014575" wp14:editId="72D289BE">
                      <wp:simplePos x="0" y="0"/>
                      <wp:positionH relativeFrom="column">
                        <wp:posOffset>1295400</wp:posOffset>
                      </wp:positionH>
                      <wp:positionV relativeFrom="paragraph">
                        <wp:posOffset>1752600</wp:posOffset>
                      </wp:positionV>
                      <wp:extent cx="1003300" cy="609600"/>
                      <wp:effectExtent l="0" t="0" r="0" b="0"/>
                      <wp:wrapNone/>
                      <wp:docPr id="5514" name="Rectangle 5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FCAE6-8B4F-C941-A9C9-207ECB87E3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3C16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14575" id="Rectangle 5514" o:spid="_x0000_s2705" style="position:absolute;margin-left:102pt;margin-top:138pt;width:79pt;height:48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17EB+vAEAAEwDAAAOAAAAAAAAAAAAAAAAAC4CAABkcnMv&#10;ZTJvRG9jLnhtbFBLAQItABQABgAIAAAAIQCfp6FR2wAAAAsBAAAPAAAAAAAAAAAAAAAAABYEAABk&#10;cnMvZG93bnJldi54bWxQSwUGAAAAAAQABADzAAAAHgUAAAAA&#10;" filled="f" stroked="f">
                      <v:textbox inset="2.16pt,1.44pt,0,1.44pt">
                        <w:txbxContent>
                          <w:p w14:paraId="3B3C16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93056" behindDoc="0" locked="0" layoutInCell="1" allowOverlap="1" wp14:anchorId="11FB41FA" wp14:editId="6F1EC259">
                      <wp:simplePos x="0" y="0"/>
                      <wp:positionH relativeFrom="column">
                        <wp:posOffset>1295400</wp:posOffset>
                      </wp:positionH>
                      <wp:positionV relativeFrom="paragraph">
                        <wp:posOffset>1752600</wp:posOffset>
                      </wp:positionV>
                      <wp:extent cx="1003300" cy="609600"/>
                      <wp:effectExtent l="0" t="0" r="0" b="0"/>
                      <wp:wrapNone/>
                      <wp:docPr id="5513" name="Rectangle 5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0D733-F792-FB4D-963E-FEC526274F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6DB1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B41FA" id="Rectangle 5513" o:spid="_x0000_s2706" style="position:absolute;margin-left:102pt;margin-top:138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QTtP0vAEAAEwDAAAOAAAAAAAAAAAAAAAAAC4CAABkcnMv&#10;ZTJvRG9jLnhtbFBLAQItABQABgAIAAAAIQCfp6FR2wAAAAsBAAAPAAAAAAAAAAAAAAAAABYEAABk&#10;cnMvZG93bnJldi54bWxQSwUGAAAAAAQABADzAAAAHgUAAAAA&#10;" filled="f" stroked="f">
                      <v:textbox inset="2.16pt,1.44pt,0,1.44pt">
                        <w:txbxContent>
                          <w:p w14:paraId="356DB1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94080" behindDoc="0" locked="0" layoutInCell="1" allowOverlap="1" wp14:anchorId="0A12C8D2" wp14:editId="0DAED6C4">
                      <wp:simplePos x="0" y="0"/>
                      <wp:positionH relativeFrom="column">
                        <wp:posOffset>1295400</wp:posOffset>
                      </wp:positionH>
                      <wp:positionV relativeFrom="paragraph">
                        <wp:posOffset>1752600</wp:posOffset>
                      </wp:positionV>
                      <wp:extent cx="1003300" cy="609600"/>
                      <wp:effectExtent l="0" t="0" r="0" b="0"/>
                      <wp:wrapNone/>
                      <wp:docPr id="5512" name="Rectangle 5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BCC58F-662B-C34F-8143-887641BBB6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94F1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2C8D2" id="Rectangle 5512" o:spid="_x0000_s2707" style="position:absolute;margin-left:102pt;margin-top:138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cf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qmkpcdxil76j&#10;b9z1oyKX6mCkVLm/2a8pxA6vPYcnuGYRl1n8rMHmL8oic/H4fPNYzYkILG6Xd812SYnArXVdr9pt&#10;xqxeLweI6bPyluQFo4BUirP89DWmy9GXI3gvk7k8n1dpPsxFTLPe3LgevDyjRhzS9IhBj35iVIwm&#10;UDJh4xmNv44cFCXjF4fOth/vlmhEKkmzaTc4wVASnJ/D2yp3YvA4SyIBJccAph+QcHm38MKWFWXX&#10;8coz8TYv7F9/gv1v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NzKJx+7AQAATAMAAA4AAAAAAAAAAAAAAAAALgIAAGRycy9l&#10;Mm9Eb2MueG1sUEsBAi0AFAAGAAgAAAAhAJ+noVHbAAAACwEAAA8AAAAAAAAAAAAAAAAAFQQAAGRy&#10;cy9kb3ducmV2LnhtbFBLBQYAAAAABAAEAPMAAAAdBQAAAAA=&#10;" filled="f" stroked="f">
                      <v:textbox inset="2.16pt,1.44pt,0,1.44pt">
                        <w:txbxContent>
                          <w:p w14:paraId="2294F1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95104" behindDoc="0" locked="0" layoutInCell="1" allowOverlap="1" wp14:anchorId="0771D2B5" wp14:editId="34AD1164">
                      <wp:simplePos x="0" y="0"/>
                      <wp:positionH relativeFrom="column">
                        <wp:posOffset>1295400</wp:posOffset>
                      </wp:positionH>
                      <wp:positionV relativeFrom="paragraph">
                        <wp:posOffset>1752600</wp:posOffset>
                      </wp:positionV>
                      <wp:extent cx="1003300" cy="609600"/>
                      <wp:effectExtent l="0" t="0" r="0" b="0"/>
                      <wp:wrapNone/>
                      <wp:docPr id="5511" name="Rectangle 5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2B4119-BCCC-AA45-846E-F7A13564887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B5D7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1D2B5" id="Rectangle 5511" o:spid="_x0000_s2708" style="position:absolute;margin-left:102pt;margin-top:138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v4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tWoaShy3OKXv&#10;qBt3/ajIpToYKVWeb9ZrCrHDa8/hCa5ZxGUmP2uw+Yu0yFw0Pt80VnMiAovb5V2zXVIicGtd16t2&#10;m3tWr5cDxPRZeUvyglFAKEVZfvoa0+XoyxG8l8Fcns+rNB/mQqZZb9oXrAcvz8gRTZoeMejRT4yK&#10;0QRKJhw8o/HXkYOiZPziUNn2492yRaeUpNm0G3QwlAT9c3hb5U4MHr0kElByDGD6AQEXjQouHFlh&#10;drVX9sTbvKB//Qn2v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JQEv4vAEAAEwDAAAOAAAAAAAAAAAAAAAAAC4CAABkcnMv&#10;ZTJvRG9jLnhtbFBLAQItABQABgAIAAAAIQCfp6FR2wAAAAsBAAAPAAAAAAAAAAAAAAAAABYEAABk&#10;cnMvZG93bnJldi54bWxQSwUGAAAAAAQABADzAAAAHgUAAAAA&#10;" filled="f" stroked="f">
                      <v:textbox inset="2.16pt,1.44pt,0,1.44pt">
                        <w:txbxContent>
                          <w:p w14:paraId="2DB5D7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96128" behindDoc="0" locked="0" layoutInCell="1" allowOverlap="1" wp14:anchorId="6E810689" wp14:editId="66E4B479">
                      <wp:simplePos x="0" y="0"/>
                      <wp:positionH relativeFrom="column">
                        <wp:posOffset>1295400</wp:posOffset>
                      </wp:positionH>
                      <wp:positionV relativeFrom="paragraph">
                        <wp:posOffset>1752600</wp:posOffset>
                      </wp:positionV>
                      <wp:extent cx="1003300" cy="609600"/>
                      <wp:effectExtent l="0" t="0" r="0" b="0"/>
                      <wp:wrapNone/>
                      <wp:docPr id="5510" name="Rectangle 5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9CFC8D-0A1B-7446-9D4D-BBBC8A6D6D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04E9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10689" id="Rectangle 5510" o:spid="_x0000_s2709" style="position:absolute;margin-left:102pt;margin-top:138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8T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qkGDHLfYpe/o&#10;G3f9qMilOhgpVe5v9msKscNrz+EJrlnEZRY/a7D5i7LIXDw+3zxWcyICi9vlXbNdUiJwa13Xq3ab&#10;MavXywFi+qy8JXnBKCCV4iw/fY3pcvTlCN7LZC7P51WaD3MR06w3yxeuBy/PqBGHND1i0KOfGBWj&#10;CZRM2HhG468jB0XJ+MWhs+3Hu2WLk1KSZtNucIKhJGjP4W2VOzF4nCWRgJJjANMPSLh4VHhhy4qy&#10;63jlmXibF/avP8H+N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FxL8TvAEAAEwDAAAOAAAAAAAAAAAAAAAAAC4CAABkcnMv&#10;ZTJvRG9jLnhtbFBLAQItABQABgAIAAAAIQCfp6FR2wAAAAsBAAAPAAAAAAAAAAAAAAAAABYEAABk&#10;cnMvZG93bnJldi54bWxQSwUGAAAAAAQABADzAAAAHgUAAAAA&#10;" filled="f" stroked="f">
                      <v:textbox inset="2.16pt,1.44pt,0,1.44pt">
                        <w:txbxContent>
                          <w:p w14:paraId="3E04E9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97152" behindDoc="0" locked="0" layoutInCell="1" allowOverlap="1" wp14:anchorId="6EEC65CA" wp14:editId="7E09DC6F">
                      <wp:simplePos x="0" y="0"/>
                      <wp:positionH relativeFrom="column">
                        <wp:posOffset>1295400</wp:posOffset>
                      </wp:positionH>
                      <wp:positionV relativeFrom="paragraph">
                        <wp:posOffset>1752600</wp:posOffset>
                      </wp:positionV>
                      <wp:extent cx="1003300" cy="609600"/>
                      <wp:effectExtent l="0" t="0" r="0" b="0"/>
                      <wp:wrapNone/>
                      <wp:docPr id="5509" name="Rectangle 5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89CBFB-6049-654F-A943-DAA7469301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FB28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C65CA" id="Rectangle 5509" o:spid="_x0000_s2710" style="position:absolute;margin-left:102pt;margin-top:138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CSd+gvAEAAEwDAAAOAAAAAAAAAAAAAAAAAC4CAABkcnMv&#10;ZTJvRG9jLnhtbFBLAQItABQABgAIAAAAIQCfp6FR2wAAAAsBAAAPAAAAAAAAAAAAAAAAABYEAABk&#10;cnMvZG93bnJldi54bWxQSwUGAAAAAAQABADzAAAAHgUAAAAA&#10;" filled="f" stroked="f">
                      <v:textbox inset="2.16pt,1.44pt,0,1.44pt">
                        <w:txbxContent>
                          <w:p w14:paraId="14FB28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98176" behindDoc="0" locked="0" layoutInCell="1" allowOverlap="1" wp14:anchorId="5B5A7773" wp14:editId="38A54A9F">
                      <wp:simplePos x="0" y="0"/>
                      <wp:positionH relativeFrom="column">
                        <wp:posOffset>1295400</wp:posOffset>
                      </wp:positionH>
                      <wp:positionV relativeFrom="paragraph">
                        <wp:posOffset>1752600</wp:posOffset>
                      </wp:positionV>
                      <wp:extent cx="1003300" cy="609600"/>
                      <wp:effectExtent l="0" t="0" r="0" b="0"/>
                      <wp:wrapNone/>
                      <wp:docPr id="5508" name="Rectangle 5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628560-AB34-2841-949A-352210F56B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419D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A7773" id="Rectangle 5508" o:spid="_x0000_s2711" style="position:absolute;margin-left:102pt;margin-top:138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tL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qsZeOW6xS9/R&#10;N+76UZFLdTBSqtzf7NcUYofXnsMTXLOIyyx+1mDzF2WRuXh8vnms5kQEFrfLu2a7pETg1rquV+02&#10;Y1avlwPE9Fl5S/KCUUAqxVl++hrT5ejLEbyXyVyez6s0H+YipllvVi9cD16eUSMOaXrEoEc/MSpG&#10;EyiZsPGMxl9HDoqS8YtDZ9uPd8sWJ6UkzabdoCtQEpyfw9sqd2LwOEsiASXHAKYfkHDxqPDClhVl&#10;1/HKM/E2L+xff4L9b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OzStLvAEAAEwDAAAOAAAAAAAAAAAAAAAAAC4CAABkcnMv&#10;ZTJvRG9jLnhtbFBLAQItABQABgAIAAAAIQCfp6FR2wAAAAsBAAAPAAAAAAAAAAAAAAAAABYEAABk&#10;cnMvZG93bnJldi54bWxQSwUGAAAAAAQABADzAAAAHgUAAAAA&#10;" filled="f" stroked="f">
                      <v:textbox inset="2.16pt,1.44pt,0,1.44pt">
                        <w:txbxContent>
                          <w:p w14:paraId="2F419D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699200" behindDoc="0" locked="0" layoutInCell="1" allowOverlap="1" wp14:anchorId="382C996B" wp14:editId="220667AD">
                      <wp:simplePos x="0" y="0"/>
                      <wp:positionH relativeFrom="column">
                        <wp:posOffset>1295400</wp:posOffset>
                      </wp:positionH>
                      <wp:positionV relativeFrom="paragraph">
                        <wp:posOffset>1752600</wp:posOffset>
                      </wp:positionV>
                      <wp:extent cx="1003300" cy="609600"/>
                      <wp:effectExtent l="0" t="0" r="0" b="0"/>
                      <wp:wrapNone/>
                      <wp:docPr id="5507" name="Rectangle 5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2DF7C-1C44-FA4C-AD8B-D0672815B7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A33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C996B" id="Rectangle 5507" o:spid="_x0000_s2712" style="position:absolute;margin-left:102pt;margin-top:138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Z9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sShvKbHM4JR+&#10;o27MdoMkp2qvhZBpvkmv0YcGrz37JzhnAZeJ/KTApC/SIlPW+HjRWE6RcCyu5zfVek4Jx61lWS7q&#10;depZfFz2EOIP6QxJi5YCQsnKssOvEE9H34/gvQTm9HxaxWk3ZTLVcrV8x7pz4ogc0aTxEYMa3NhS&#10;PmhPyYiDb2n4s2cgKRl+WlS2vr2Z1+iUnFSreoUOhpygf3afq8zy3qGXeARK9h501yPgrFHGhSPL&#10;zM72Sp74nGf0Hz/B9g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hDRZ9vAEAAEwDAAAOAAAAAAAAAAAAAAAAAC4CAABkcnMv&#10;ZTJvRG9jLnhtbFBLAQItABQABgAIAAAAIQCfp6FR2wAAAAsBAAAPAAAAAAAAAAAAAAAAABYEAABk&#10;cnMvZG93bnJldi54bWxQSwUGAAAAAAQABADzAAAAHgUAAAAA&#10;" filled="f" stroked="f">
                      <v:textbox inset="2.16pt,1.44pt,0,1.44pt">
                        <w:txbxContent>
                          <w:p w14:paraId="13FA33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0224" behindDoc="0" locked="0" layoutInCell="1" allowOverlap="1" wp14:anchorId="6AC42E76" wp14:editId="0337642D">
                      <wp:simplePos x="0" y="0"/>
                      <wp:positionH relativeFrom="column">
                        <wp:posOffset>1295400</wp:posOffset>
                      </wp:positionH>
                      <wp:positionV relativeFrom="paragraph">
                        <wp:posOffset>1752600</wp:posOffset>
                      </wp:positionV>
                      <wp:extent cx="1003300" cy="609600"/>
                      <wp:effectExtent l="0" t="0" r="0" b="0"/>
                      <wp:wrapNone/>
                      <wp:docPr id="5506" name="Rectangle 5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F48C63-177A-6245-A53B-C36EA05343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D82B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42E76" id="Rectangle 5506" o:spid="_x0000_s2713" style="position:absolute;margin-left:102pt;margin-top:138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KW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sSiXlFhmcEq/&#10;UTdmu0GSU7XXQsg036TX6EOD1579E5yzgMtEflJg0hdpkSlrfLxoLKdIOBbX85tqPaeE49ayLBf1&#10;OvUsPi57CPGHdIakRUsBoWRl2eFXiKej70fwXgJzej6t4rSbMplqubp9x7pz4ogc0aTxEYMa3NhS&#10;PmhPyYiDb2n4s2cgKRl+WlS2vr2Z1+iUnFSreoUOhpygf3afq8zy3qGXeARK9h501yPgrFHGhSPL&#10;zM72Sp74nGf0Hz/B9g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tieKWvAEAAEwDAAAOAAAAAAAAAAAAAAAAAC4CAABkcnMv&#10;ZTJvRG9jLnhtbFBLAQItABQABgAIAAAAIQCfp6FR2wAAAAsBAAAPAAAAAAAAAAAAAAAAABYEAABk&#10;cnMvZG93bnJldi54bWxQSwUGAAAAAAQABADzAAAAHgUAAAAA&#10;" filled="f" stroked="f">
                      <v:textbox inset="2.16pt,1.44pt,0,1.44pt">
                        <w:txbxContent>
                          <w:p w14:paraId="02D82B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1248" behindDoc="0" locked="0" layoutInCell="1" allowOverlap="1" wp14:anchorId="7F0AB6D6" wp14:editId="59151B31">
                      <wp:simplePos x="0" y="0"/>
                      <wp:positionH relativeFrom="column">
                        <wp:posOffset>1295400</wp:posOffset>
                      </wp:positionH>
                      <wp:positionV relativeFrom="paragraph">
                        <wp:posOffset>1752600</wp:posOffset>
                      </wp:positionV>
                      <wp:extent cx="1003300" cy="609600"/>
                      <wp:effectExtent l="0" t="0" r="0" b="0"/>
                      <wp:wrapNone/>
                      <wp:docPr id="5505" name="Rectangle 5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DB5C6E-7ECC-374E-A75B-493D7D4816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5C90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AB6D6" id="Rectangle 5505" o:spid="_x0000_s2714" style="position:absolute;margin-left:102pt;margin-top:138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L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ql5R4rjFLn1H&#10;37jrR0Uu1cFIqXJ/s19TiB1eew5PcM0iLrP4WYPNX5RF5uLx+eaxmhMRWNwu75rtkhKBW+u6XrXb&#10;jFm9Xg4Q02flLckLRgGpFGf56WtMl6MvR/BeJnN5Pq/SfJiLmGa92bxwPXh5Ro04pOkRgx79xKgY&#10;TaBkwsYzGn8dOShKxi8OnW0/3i1bnJSSNJsWgQiUBOfn8LbKnRg8zpJIQMkxgOkHJFw8KrywZUXZ&#10;dbzyTLzNC/vXn2D/Gw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JRvj4u7AQAATAMAAA4AAAAAAAAAAAAAAAAALgIAAGRycy9l&#10;Mm9Eb2MueG1sUEsBAi0AFAAGAAgAAAAhAJ+noVHbAAAACwEAAA8AAAAAAAAAAAAAAAAAFQQAAGRy&#10;cy9kb3ducmV2LnhtbFBLBQYAAAAABAAEAPMAAAAdBQAAAAA=&#10;" filled="f" stroked="f">
                      <v:textbox inset="2.16pt,1.44pt,0,1.44pt">
                        <w:txbxContent>
                          <w:p w14:paraId="4A5C90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2272" behindDoc="0" locked="0" layoutInCell="1" allowOverlap="1" wp14:anchorId="19C1037D" wp14:editId="1CAFA057">
                      <wp:simplePos x="0" y="0"/>
                      <wp:positionH relativeFrom="column">
                        <wp:posOffset>1295400</wp:posOffset>
                      </wp:positionH>
                      <wp:positionV relativeFrom="paragraph">
                        <wp:posOffset>1752600</wp:posOffset>
                      </wp:positionV>
                      <wp:extent cx="1003300" cy="609600"/>
                      <wp:effectExtent l="0" t="0" r="0" b="0"/>
                      <wp:wrapNone/>
                      <wp:docPr id="5504" name="Rectangle 5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68AB8A-59D9-454F-B48C-AF56C8A17D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0C59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1037D" id="Rectangle 5504" o:spid="_x0000_s2715" style="position:absolute;margin-left:102pt;margin-top:138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Y63tgvAEAAEwDAAAOAAAAAAAAAAAAAAAAAC4CAABkcnMv&#10;ZTJvRG9jLnhtbFBLAQItABQABgAIAAAAIQCfp6FR2wAAAAsBAAAPAAAAAAAAAAAAAAAAABYEAABk&#10;cnMvZG93bnJldi54bWxQSwUGAAAAAAQABADzAAAAHgUAAAAA&#10;" filled="f" stroked="f">
                      <v:textbox inset="2.16pt,1.44pt,0,1.44pt">
                        <w:txbxContent>
                          <w:p w14:paraId="3E0C59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3296" behindDoc="0" locked="0" layoutInCell="1" allowOverlap="1" wp14:anchorId="18A6D97D" wp14:editId="53F24682">
                      <wp:simplePos x="0" y="0"/>
                      <wp:positionH relativeFrom="column">
                        <wp:posOffset>1295400</wp:posOffset>
                      </wp:positionH>
                      <wp:positionV relativeFrom="paragraph">
                        <wp:posOffset>1752600</wp:posOffset>
                      </wp:positionV>
                      <wp:extent cx="1003300" cy="609600"/>
                      <wp:effectExtent l="0" t="0" r="0" b="0"/>
                      <wp:wrapNone/>
                      <wp:docPr id="5503" name="Rectangle 5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903F61-8E93-3C42-AE3E-2C633392A9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7709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6D97D" id="Rectangle 5503" o:spid="_x0000_s2716" style="position:absolute;margin-left:102pt;margin-top:138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KL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ql5S4rjFLn1H&#10;37jrR0Uu1cFIqXJ/s19TiB1eew5PcM0iLrP4WYPNX5RF5uLx+eaxmhMRWNwu75otPiRwa13Xq3ab&#10;MavXywFi+qy8JXnBKCCV4iw/fY3pcvTlCN7LZC7P51WaD3MR06y3pbe5ePDyjBpxSNMjBj36iVEx&#10;mkDJhI1nNP46clCUjF8cOtt+vFu2OCklaTbtBicYSoLzc3hb5U4MHmdJJKDkGMD0AxIuHhVe2LKi&#10;7DpeeSbe5oX96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vt1KLvAEAAEwDAAAOAAAAAAAAAAAAAAAAAC4CAABkcnMv&#10;ZTJvRG9jLnhtbFBLAQItABQABgAIAAAAIQCfp6FR2wAAAAsBAAAPAAAAAAAAAAAAAAAAABYEAABk&#10;cnMvZG93bnJldi54bWxQSwUGAAAAAAQABADzAAAAHgUAAAAA&#10;" filled="f" stroked="f">
                      <v:textbox inset="2.16pt,1.44pt,0,1.44pt">
                        <w:txbxContent>
                          <w:p w14:paraId="707709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4320" behindDoc="0" locked="0" layoutInCell="1" allowOverlap="1" wp14:anchorId="1087C89D" wp14:editId="4427EB47">
                      <wp:simplePos x="0" y="0"/>
                      <wp:positionH relativeFrom="column">
                        <wp:posOffset>1295400</wp:posOffset>
                      </wp:positionH>
                      <wp:positionV relativeFrom="paragraph">
                        <wp:posOffset>1752600</wp:posOffset>
                      </wp:positionV>
                      <wp:extent cx="1003300" cy="609600"/>
                      <wp:effectExtent l="0" t="0" r="0" b="0"/>
                      <wp:wrapNone/>
                      <wp:docPr id="5502" name="Rectangle 5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AA20B-8B94-1B40-B0D5-2A569D3110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8B63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7C89D" id="Rectangle 5502" o:spid="_x0000_s2717" style="position:absolute;margin-left:102pt;margin-top:138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Zg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qm4pcdxil76j&#10;b9z1oyKX6mCkVLm/2a8pxA6vPYcnuGYRl1n8rMHmL8oic/H4fPNYzYkILG6Xd812SYnArXVdr9pt&#10;xqxeLweI6bPyluQFo4BUirP89DWmy9GXI3gvk7k8n1dpPsxFTLPe3rgevDyjRhzS9IhBj35iVIwm&#10;UDJh4xmNv44cFCXjF4fOth/vlmhEKkmzaTc4wVASnJ/D2yp3YvA4SyIBJccAph+QcHm38MKWFWXX&#10;8coz8TYv7F9/gv1v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OMzpmC7AQAATAMAAA4AAAAAAAAAAAAAAAAALgIAAGRycy9l&#10;Mm9Eb2MueG1sUEsBAi0AFAAGAAgAAAAhAJ+noVHbAAAACwEAAA8AAAAAAAAAAAAAAAAAFQQAAGRy&#10;cy9kb3ducmV2LnhtbFBLBQYAAAAABAAEAPMAAAAdBQAAAAA=&#10;" filled="f" stroked="f">
                      <v:textbox inset="2.16pt,1.44pt,0,1.44pt">
                        <w:txbxContent>
                          <w:p w14:paraId="158B63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5344" behindDoc="0" locked="0" layoutInCell="1" allowOverlap="1" wp14:anchorId="4A79DE21" wp14:editId="404B81F0">
                      <wp:simplePos x="0" y="0"/>
                      <wp:positionH relativeFrom="column">
                        <wp:posOffset>1295400</wp:posOffset>
                      </wp:positionH>
                      <wp:positionV relativeFrom="paragraph">
                        <wp:posOffset>1752600</wp:posOffset>
                      </wp:positionV>
                      <wp:extent cx="1003300" cy="609600"/>
                      <wp:effectExtent l="0" t="0" r="0" b="0"/>
                      <wp:wrapNone/>
                      <wp:docPr id="5501" name="Rectangle 5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AA89-BDEB-FE48-B224-4E9ACCA3BD7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F36F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9DE21" id="Rectangle 5501" o:spid="_x0000_s2718" style="position:absolute;margin-left:102pt;margin-top:138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qH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taobShy3OKXv&#10;qBt3/ajIpToYKVWeb9ZrCrHDa8/hCa5ZxGUmP2uw+Yu0yFw0Pt80VnMiAovb5V2zXVIicGtd16t2&#10;m3tWr5cDxPRZeUvyglFAKEVZfvoa0+XoyxG8l8Fcns+rNB/mQqZZb9sXrAcvz8gRTZoeMejRT4yK&#10;0QRKJhw8o/HXkYOiZPziUNn2492yRaeUpNm0G3QwlAT9c3hb5U4MHr0kElByDGD6AQEXjQouHFlh&#10;drVX9sTbvKB//Qn2v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2ucqHvAEAAEwDAAAOAAAAAAAAAAAAAAAAAC4CAABkcnMv&#10;ZTJvRG9jLnhtbFBLAQItABQABgAIAAAAIQCfp6FR2wAAAAsBAAAPAAAAAAAAAAAAAAAAABYEAABk&#10;cnMvZG93bnJldi54bWxQSwUGAAAAAAQABADzAAAAHgUAAAAA&#10;" filled="f" stroked="f">
                      <v:textbox inset="2.16pt,1.44pt,0,1.44pt">
                        <w:txbxContent>
                          <w:p w14:paraId="1BF36F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6368" behindDoc="0" locked="0" layoutInCell="1" allowOverlap="1" wp14:anchorId="2BC4A7E2" wp14:editId="32695ED2">
                      <wp:simplePos x="0" y="0"/>
                      <wp:positionH relativeFrom="column">
                        <wp:posOffset>1295400</wp:posOffset>
                      </wp:positionH>
                      <wp:positionV relativeFrom="paragraph">
                        <wp:posOffset>1752600</wp:posOffset>
                      </wp:positionV>
                      <wp:extent cx="1003300" cy="609600"/>
                      <wp:effectExtent l="0" t="0" r="0" b="0"/>
                      <wp:wrapNone/>
                      <wp:docPr id="5500" name="Rectangle 55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38F958-72F4-6141-8C80-0C1D865F66C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79FC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4A7E2" id="Rectangle 5500" o:spid="_x0000_s2719" style="position:absolute;margin-left:102pt;margin-top:138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5suw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qkaDHLfYpe/o&#10;G3f9qMilOhgpVe5v9msKscNrz+EJrlnEZRY/a7D5i7LIXDw+3zxWcyICi9vlXbNdUiJwa13Xq3ab&#10;MavXywFi+qy8JXnBKCCV4iw/fY3pcvTlCN7LZC7P51WaD3MR06zxjSu7g5dn1IhDmh4x6NFPjIrR&#10;BEombDyj8deRg6Jk/OLQ2fbj3bLFSSlJs2k3OMFQErTn8LbKnRg8zpJIQMkxgOkHJFw8KrywZUXZ&#10;dbzyTLzNC/vXn2D/Gw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Do9Pmy7AQAATAMAAA4AAAAAAAAAAAAAAAAALgIAAGRycy9l&#10;Mm9Eb2MueG1sUEsBAi0AFAAGAAgAAAAhAJ+noVHbAAAACwEAAA8AAAAAAAAAAAAAAAAAFQQAAGRy&#10;cy9kb3ducmV2LnhtbFBLBQYAAAAABAAEAPMAAAAdBQAAAAA=&#10;" filled="f" stroked="f">
                      <v:textbox inset="2.16pt,1.44pt,0,1.44pt">
                        <w:txbxContent>
                          <w:p w14:paraId="5B79FC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7392" behindDoc="0" locked="0" layoutInCell="1" allowOverlap="1" wp14:anchorId="0F677057" wp14:editId="0E4D691D">
                      <wp:simplePos x="0" y="0"/>
                      <wp:positionH relativeFrom="column">
                        <wp:posOffset>1295400</wp:posOffset>
                      </wp:positionH>
                      <wp:positionV relativeFrom="paragraph">
                        <wp:posOffset>1752600</wp:posOffset>
                      </wp:positionV>
                      <wp:extent cx="1003300" cy="609600"/>
                      <wp:effectExtent l="0" t="0" r="0" b="0"/>
                      <wp:wrapNone/>
                      <wp:docPr id="5499" name="Rectangle 5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FA66C-5838-394B-A71C-88269EDE33E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6B58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7057" id="Rectangle 5499" o:spid="_x0000_s2720" style="position:absolute;margin-left:102pt;margin-top:138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bSH28vAEAAEwDAAAOAAAAAAAAAAAAAAAAAC4CAABkcnMv&#10;ZTJvRG9jLnhtbFBLAQItABQABgAIAAAAIQCfp6FR2wAAAAsBAAAPAAAAAAAAAAAAAAAAABYEAABk&#10;cnMvZG93bnJldi54bWxQSwUGAAAAAAQABADzAAAAHgUAAAAA&#10;" filled="f" stroked="f">
                      <v:textbox inset="2.16pt,1.44pt,0,1.44pt">
                        <w:txbxContent>
                          <w:p w14:paraId="306B58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8416" behindDoc="0" locked="0" layoutInCell="1" allowOverlap="1" wp14:anchorId="4AC63728" wp14:editId="313EC728">
                      <wp:simplePos x="0" y="0"/>
                      <wp:positionH relativeFrom="column">
                        <wp:posOffset>1295400</wp:posOffset>
                      </wp:positionH>
                      <wp:positionV relativeFrom="paragraph">
                        <wp:posOffset>1752600</wp:posOffset>
                      </wp:positionV>
                      <wp:extent cx="1003300" cy="609600"/>
                      <wp:effectExtent l="0" t="0" r="0" b="0"/>
                      <wp:wrapNone/>
                      <wp:docPr id="5498" name="Rectangle 5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A02CD4-EEB2-1C45-AE1B-7899C39249A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A39B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63728" id="Rectangle 5498" o:spid="_x0000_s2721" style="position:absolute;margin-left:102pt;margin-top:138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XzIlXvAEAAEwDAAAOAAAAAAAAAAAAAAAAAC4CAABkcnMv&#10;ZTJvRG9jLnhtbFBLAQItABQABgAIAAAAIQCfp6FR2wAAAAsBAAAPAAAAAAAAAAAAAAAAABYEAABk&#10;cnMvZG93bnJldi54bWxQSwUGAAAAAAQABADzAAAAHgUAAAAA&#10;" filled="f" stroked="f">
                      <v:textbox inset="2.16pt,1.44pt,0,1.44pt">
                        <w:txbxContent>
                          <w:p w14:paraId="66A39B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09440" behindDoc="0" locked="0" layoutInCell="1" allowOverlap="1" wp14:anchorId="506B2A43" wp14:editId="3A413949">
                      <wp:simplePos x="0" y="0"/>
                      <wp:positionH relativeFrom="column">
                        <wp:posOffset>1295400</wp:posOffset>
                      </wp:positionH>
                      <wp:positionV relativeFrom="paragraph">
                        <wp:posOffset>1752600</wp:posOffset>
                      </wp:positionV>
                      <wp:extent cx="1003300" cy="609600"/>
                      <wp:effectExtent l="0" t="0" r="0" b="0"/>
                      <wp:wrapNone/>
                      <wp:docPr id="5497" name="Rectangle 5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B8BCA8-DC7F-B143-A8CF-D79CB82CE3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55F9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B2A43" id="Rectangle 5497" o:spid="_x0000_s2722" style="position:absolute;margin-left:102pt;margin-top:138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4DLRhvAEAAEwDAAAOAAAAAAAAAAAAAAAAAC4CAABkcnMv&#10;ZTJvRG9jLnhtbFBLAQItABQABgAIAAAAIQCfp6FR2wAAAAsBAAAPAAAAAAAAAAAAAAAAABYEAABk&#10;cnMvZG93bnJldi54bWxQSwUGAAAAAAQABADzAAAAHgUAAAAA&#10;" filled="f" stroked="f">
                      <v:textbox inset="2.16pt,1.44pt,0,1.44pt">
                        <w:txbxContent>
                          <w:p w14:paraId="0455F9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0464" behindDoc="0" locked="0" layoutInCell="1" allowOverlap="1" wp14:anchorId="733F8367" wp14:editId="66A0F71C">
                      <wp:simplePos x="0" y="0"/>
                      <wp:positionH relativeFrom="column">
                        <wp:posOffset>1295400</wp:posOffset>
                      </wp:positionH>
                      <wp:positionV relativeFrom="paragraph">
                        <wp:posOffset>1752600</wp:posOffset>
                      </wp:positionV>
                      <wp:extent cx="1003300" cy="609600"/>
                      <wp:effectExtent l="0" t="0" r="0" b="0"/>
                      <wp:wrapNone/>
                      <wp:docPr id="5496" name="Rectangle 5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BFAB8A-B8C0-E84E-93F9-BA4FC450AC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B22F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F8367" id="Rectangle 5496" o:spid="_x0000_s2723" style="position:absolute;margin-left:102pt;margin-top:138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0iECKvAEAAEwDAAAOAAAAAAAAAAAAAAAAAC4CAABkcnMv&#10;ZTJvRG9jLnhtbFBLAQItABQABgAIAAAAIQCfp6FR2wAAAAsBAAAPAAAAAAAAAAAAAAAAABYEAABk&#10;cnMvZG93bnJldi54bWxQSwUGAAAAAAQABADzAAAAHgUAAAAA&#10;" filled="f" stroked="f">
                      <v:textbox inset="2.16pt,1.44pt,0,1.44pt">
                        <w:txbxContent>
                          <w:p w14:paraId="75B22F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1488" behindDoc="0" locked="0" layoutInCell="1" allowOverlap="1" wp14:anchorId="4834CE34" wp14:editId="2CD78359">
                      <wp:simplePos x="0" y="0"/>
                      <wp:positionH relativeFrom="column">
                        <wp:posOffset>1295400</wp:posOffset>
                      </wp:positionH>
                      <wp:positionV relativeFrom="paragraph">
                        <wp:posOffset>1752600</wp:posOffset>
                      </wp:positionV>
                      <wp:extent cx="1003300" cy="609600"/>
                      <wp:effectExtent l="0" t="0" r="0" b="0"/>
                      <wp:wrapNone/>
                      <wp:docPr id="5495" name="Rectangle 5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AE33E-D524-F341-B921-CD439BF08E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35C3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4CE34" id="Rectangle 5495" o:spid="_x0000_s2724" style="position:absolute;margin-left:102pt;margin-top:138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Nbi2XvAEAAEwDAAAOAAAAAAAAAAAAAAAAAC4CAABkcnMv&#10;ZTJvRG9jLnhtbFBLAQItABQABgAIAAAAIQCfp6FR2wAAAAsBAAAPAAAAAAAAAAAAAAAAABYEAABk&#10;cnMvZG93bnJldi54bWxQSwUGAAAAAAQABADzAAAAHgUAAAAA&#10;" filled="f" stroked="f">
                      <v:textbox inset="2.16pt,1.44pt,0,1.44pt">
                        <w:txbxContent>
                          <w:p w14:paraId="1435C3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2512" behindDoc="0" locked="0" layoutInCell="1" allowOverlap="1" wp14:anchorId="62D6BABB" wp14:editId="62C68A1F">
                      <wp:simplePos x="0" y="0"/>
                      <wp:positionH relativeFrom="column">
                        <wp:posOffset>1295400</wp:posOffset>
                      </wp:positionH>
                      <wp:positionV relativeFrom="paragraph">
                        <wp:posOffset>1752600</wp:posOffset>
                      </wp:positionV>
                      <wp:extent cx="1003300" cy="609600"/>
                      <wp:effectExtent l="0" t="0" r="0" b="0"/>
                      <wp:wrapNone/>
                      <wp:docPr id="5494" name="Rectangle 5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A4F9EE-A0D8-CB46-B8ED-8B5253BCED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00C3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6BABB" id="Rectangle 5494" o:spid="_x0000_s2725" style="position:absolute;margin-left:102pt;margin-top:138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B6tl8vAEAAEwDAAAOAAAAAAAAAAAAAAAAAC4CAABkcnMv&#10;ZTJvRG9jLnhtbFBLAQItABQABgAIAAAAIQCfp6FR2wAAAAsBAAAPAAAAAAAAAAAAAAAAABYEAABk&#10;cnMvZG93bnJldi54bWxQSwUGAAAAAAQABADzAAAAHgUAAAAA&#10;" filled="f" stroked="f">
                      <v:textbox inset="2.16pt,1.44pt,0,1.44pt">
                        <w:txbxContent>
                          <w:p w14:paraId="6300C3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3536" behindDoc="0" locked="0" layoutInCell="1" allowOverlap="1" wp14:anchorId="75ADC091" wp14:editId="25C17DCD">
                      <wp:simplePos x="0" y="0"/>
                      <wp:positionH relativeFrom="column">
                        <wp:posOffset>1295400</wp:posOffset>
                      </wp:positionH>
                      <wp:positionV relativeFrom="paragraph">
                        <wp:posOffset>1752600</wp:posOffset>
                      </wp:positionV>
                      <wp:extent cx="1003300" cy="609600"/>
                      <wp:effectExtent l="0" t="0" r="0" b="0"/>
                      <wp:wrapNone/>
                      <wp:docPr id="5493" name="Rectangle 5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54AF22-8D6F-5143-8E12-221E41CB8B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5185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DC091" id="Rectangle 5493" o:spid="_x0000_s2726" style="position:absolute;margin-left:102pt;margin-top:138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uJycIvAEAAEwDAAAOAAAAAAAAAAAAAAAAAC4CAABkcnMv&#10;ZTJvRG9jLnhtbFBLAQItABQABgAIAAAAIQCfp6FR2wAAAAsBAAAPAAAAAAAAAAAAAAAAABYEAABk&#10;cnMvZG93bnJldi54bWxQSwUGAAAAAAQABADzAAAAHgUAAAAA&#10;" filled="f" stroked="f">
                      <v:textbox inset="2.16pt,1.44pt,0,1.44pt">
                        <w:txbxContent>
                          <w:p w14:paraId="445185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4560" behindDoc="0" locked="0" layoutInCell="1" allowOverlap="1" wp14:anchorId="0B03F685" wp14:editId="32150603">
                      <wp:simplePos x="0" y="0"/>
                      <wp:positionH relativeFrom="column">
                        <wp:posOffset>1295400</wp:posOffset>
                      </wp:positionH>
                      <wp:positionV relativeFrom="paragraph">
                        <wp:posOffset>1752600</wp:posOffset>
                      </wp:positionV>
                      <wp:extent cx="1003300" cy="609600"/>
                      <wp:effectExtent l="0" t="0" r="0" b="0"/>
                      <wp:wrapNone/>
                      <wp:docPr id="5492" name="Rectangle 5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1CFDC7-CDA3-EF4B-AB37-ABB3D3E4E7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730B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3F685" id="Rectangle 5492" o:spid="_x0000_s2727" style="position:absolute;margin-left:102pt;margin-top:138pt;width:79pt;height:48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GKj0+O7AQAATAMAAA4AAAAAAAAAAAAAAAAALgIAAGRycy9l&#10;Mm9Eb2MueG1sUEsBAi0AFAAGAAgAAAAhAJ+noVHbAAAACwEAAA8AAAAAAAAAAAAAAAAAFQQAAGRy&#10;cy9kb3ducmV2LnhtbFBLBQYAAAAABAAEAPMAAAAdBQAAAAA=&#10;" filled="f" stroked="f">
                      <v:textbox inset="2.16pt,1.44pt,0,1.44pt">
                        <w:txbxContent>
                          <w:p w14:paraId="53730B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5584" behindDoc="0" locked="0" layoutInCell="1" allowOverlap="1" wp14:anchorId="6B9475AE" wp14:editId="39739730">
                      <wp:simplePos x="0" y="0"/>
                      <wp:positionH relativeFrom="column">
                        <wp:posOffset>1295400</wp:posOffset>
                      </wp:positionH>
                      <wp:positionV relativeFrom="paragraph">
                        <wp:posOffset>1752600</wp:posOffset>
                      </wp:positionV>
                      <wp:extent cx="1003300" cy="609600"/>
                      <wp:effectExtent l="0" t="0" r="0" b="0"/>
                      <wp:wrapNone/>
                      <wp:docPr id="5491" name="Rectangle 5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5BD53C-C134-0C47-B935-C93B3293A07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76B5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475AE" id="Rectangle 5491" o:spid="_x0000_s2728" style="position:absolute;margin-left:102pt;margin-top:138pt;width:79pt;height:48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3Kb8EvAEAAEwDAAAOAAAAAAAAAAAAAAAAAC4CAABkcnMv&#10;ZTJvRG9jLnhtbFBLAQItABQABgAIAAAAIQCfp6FR2wAAAAsBAAAPAAAAAAAAAAAAAAAAABYEAABk&#10;cnMvZG93bnJldi54bWxQSwUGAAAAAAQABADzAAAAHgUAAAAA&#10;" filled="f" stroked="f">
                      <v:textbox inset="2.16pt,1.44pt,0,1.44pt">
                        <w:txbxContent>
                          <w:p w14:paraId="7B76B5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6608" behindDoc="0" locked="0" layoutInCell="1" allowOverlap="1" wp14:anchorId="227BD366" wp14:editId="0369A40F">
                      <wp:simplePos x="0" y="0"/>
                      <wp:positionH relativeFrom="column">
                        <wp:posOffset>1295400</wp:posOffset>
                      </wp:positionH>
                      <wp:positionV relativeFrom="paragraph">
                        <wp:posOffset>1752600</wp:posOffset>
                      </wp:positionV>
                      <wp:extent cx="1003300" cy="609600"/>
                      <wp:effectExtent l="0" t="0" r="0" b="0"/>
                      <wp:wrapNone/>
                      <wp:docPr id="5490" name="Rectangle 5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C4A59-ECF0-974A-ABC1-E7E86F367F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010B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BD366" id="Rectangle 5490" o:spid="_x0000_s2729" style="position:absolute;margin-left:102pt;margin-top:138pt;width:79pt;height:48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vvvAEAAEwDAAAOAAAAZHJzL2Uyb0RvYy54bWysU8tu2zAQvBfoPxC813rYSW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Gb1QYNctxil36g&#10;b9wNRpJzddR9L3N/s19TiB1eew5PcMkiLrP4WYHNX5RF5uLx6eqxnBMRWNwsV81mSYnArdu6vmk3&#10;GbN6uxwgpi/SW5IXjAJSKc7y47eYzkdfj+C9TOb8fF6leT8XMc1dvXzluvf9CTXikKZHDMr4iVFh&#10;dKBkwsYzGn8dOEhKzFeHzrZ3q2WLk1KSZt2ucYKhJGjP/n2VOzF6nCWRgJJDAD2MSLh4VHhhy4qy&#10;y3jlmXifF/ZvP8HuN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7rUvvvAEAAEwDAAAOAAAAAAAAAAAAAAAAAC4CAABkcnMv&#10;ZTJvRG9jLnhtbFBLAQItABQABgAIAAAAIQCfp6FR2wAAAAsBAAAPAAAAAAAAAAAAAAAAABYEAABk&#10;cnMvZG93bnJldi54bWxQSwUGAAAAAAQABADzAAAAHgUAAAAA&#10;" filled="f" stroked="f">
                      <v:textbox inset="2.16pt,1.44pt,0,1.44pt">
                        <w:txbxContent>
                          <w:p w14:paraId="21010B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7632" behindDoc="0" locked="0" layoutInCell="1" allowOverlap="1" wp14:anchorId="06C7892D" wp14:editId="2FE63FE4">
                      <wp:simplePos x="0" y="0"/>
                      <wp:positionH relativeFrom="column">
                        <wp:posOffset>1295400</wp:posOffset>
                      </wp:positionH>
                      <wp:positionV relativeFrom="paragraph">
                        <wp:posOffset>1752600</wp:posOffset>
                      </wp:positionV>
                      <wp:extent cx="1003300" cy="609600"/>
                      <wp:effectExtent l="0" t="0" r="0" b="0"/>
                      <wp:wrapNone/>
                      <wp:docPr id="5489" name="Rectangle 5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4E81D3-B193-8548-91BB-BA4B29A5C7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88AE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7892D" id="Rectangle 5489" o:spid="_x0000_s2730" style="position:absolute;margin-left:102pt;margin-top:138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8ICtcvAEAAEwDAAAOAAAAAAAAAAAAAAAAAC4CAABkcnMv&#10;ZTJvRG9jLnhtbFBLAQItABQABgAIAAAAIQCfp6FR2wAAAAsBAAAPAAAAAAAAAAAAAAAAABYEAABk&#10;cnMvZG93bnJldi54bWxQSwUGAAAAAAQABADzAAAAHgUAAAAA&#10;" filled="f" stroked="f">
                      <v:textbox inset="2.16pt,1.44pt,0,1.44pt">
                        <w:txbxContent>
                          <w:p w14:paraId="1D88AE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8656" behindDoc="0" locked="0" layoutInCell="1" allowOverlap="1" wp14:anchorId="2F2DDEAD" wp14:editId="0DC46C51">
                      <wp:simplePos x="0" y="0"/>
                      <wp:positionH relativeFrom="column">
                        <wp:posOffset>1295400</wp:posOffset>
                      </wp:positionH>
                      <wp:positionV relativeFrom="paragraph">
                        <wp:posOffset>1752600</wp:posOffset>
                      </wp:positionV>
                      <wp:extent cx="1003300" cy="609600"/>
                      <wp:effectExtent l="0" t="0" r="0" b="0"/>
                      <wp:wrapNone/>
                      <wp:docPr id="5488" name="Rectangle 5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B849C7-D041-C44B-A82A-3C134EEDC76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91A2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DDEAD" id="Rectangle 5488" o:spid="_x0000_s2731" style="position:absolute;margin-left:102pt;margin-top:138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LCk37e7AQAATAMAAA4AAAAAAAAAAAAAAAAALgIAAGRycy9l&#10;Mm9Eb2MueG1sUEsBAi0AFAAGAAgAAAAhAJ+noVHbAAAACwEAAA8AAAAAAAAAAAAAAAAAFQQAAGRy&#10;cy9kb3ducmV2LnhtbFBLBQYAAAAABAAEAPMAAAAdBQAAAAA=&#10;" filled="f" stroked="f">
                      <v:textbox inset="2.16pt,1.44pt,0,1.44pt">
                        <w:txbxContent>
                          <w:p w14:paraId="0E91A2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19680" behindDoc="0" locked="0" layoutInCell="1" allowOverlap="1" wp14:anchorId="437C0E42" wp14:editId="093BC19D">
                      <wp:simplePos x="0" y="0"/>
                      <wp:positionH relativeFrom="column">
                        <wp:posOffset>1295400</wp:posOffset>
                      </wp:positionH>
                      <wp:positionV relativeFrom="paragraph">
                        <wp:posOffset>1752600</wp:posOffset>
                      </wp:positionV>
                      <wp:extent cx="1003300" cy="609600"/>
                      <wp:effectExtent l="0" t="0" r="0" b="0"/>
                      <wp:wrapNone/>
                      <wp:docPr id="5487" name="Rectangle 5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9D47F6-0BC7-284B-9519-5F65F47606E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4DD2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C0E42" id="Rectangle 5487" o:spid="_x0000_s2732" style="position:absolute;margin-left:102pt;margin-top:138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KB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T0ZrFeUWKZwSn9&#10;Rt2Y7QZJztVeCyHTfJNeow8NXnvyj3DJAi4T+UmBSV+kRaas8emqsZwi4VjczBfVZk4Jx61lWd7U&#10;m9SzeL/sIcTv0hmSFi0FhJKVZcefIZ6Pvh3BewnM+fm0itN+ymSqVbl8w7p34oQc0aTxAYMa3NhS&#10;PmhPyYiDb2l4PTCQlAw/LCpbrxbzGp2Sk2pdr9HBkBP0z/5jlVneO/QSj0DJwYPuegScNcq4cGSZ&#10;2cVeyRMf84z+/SfY/Q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fZOKBvAEAAEwDAAAOAAAAAAAAAAAAAAAAAC4CAABkcnMv&#10;ZTJvRG9jLnhtbFBLAQItABQABgAIAAAAIQCfp6FR2wAAAAsBAAAPAAAAAAAAAAAAAAAAABYEAABk&#10;cnMvZG93bnJldi54bWxQSwUGAAAAAAQABADzAAAAHgUAAAAA&#10;" filled="f" stroked="f">
                      <v:textbox inset="2.16pt,1.44pt,0,1.44pt">
                        <w:txbxContent>
                          <w:p w14:paraId="054DD2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0704" behindDoc="0" locked="0" layoutInCell="1" allowOverlap="1" wp14:anchorId="547F4A06" wp14:editId="3247A58B">
                      <wp:simplePos x="0" y="0"/>
                      <wp:positionH relativeFrom="column">
                        <wp:posOffset>1295400</wp:posOffset>
                      </wp:positionH>
                      <wp:positionV relativeFrom="paragraph">
                        <wp:posOffset>1752600</wp:posOffset>
                      </wp:positionV>
                      <wp:extent cx="1003300" cy="609600"/>
                      <wp:effectExtent l="0" t="0" r="0" b="0"/>
                      <wp:wrapNone/>
                      <wp:docPr id="5486" name="Rectangle 5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5EF81-7BCB-9C40-A23A-8629BF380D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109F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F4A06" id="Rectangle 5486" o:spid="_x0000_s2733" style="position:absolute;margin-left:102pt;margin-top:138pt;width:79pt;height:48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Zq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T0ZrFeUmKZwSn9&#10;Rt2Y7QZJztVeCyHTfJNeow8NXnvyj3DJAi4T+UmBSV+kRaas8emqsZwi4VjczBfVZk4Jx61lWd7U&#10;m9SzeL/sIcTv0hmSFi0FhJKVZcefIZ6Pvh3BewnM+fm0itN+ymSqVbl6w7p34oQc0aTxAYMa3NhS&#10;PmhPyYiDb2l4PTCQlAw/LCpbrxbzGp2Sk2pdr9HBkBP0z/5jlVneO/QSj0DJwYPuegScNcq4cGSZ&#10;2cVeyRMf84z+/SfY/Q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T4BZqvAEAAEwDAAAOAAAAAAAAAAAAAAAAAC4CAABkcnMv&#10;ZTJvRG9jLnhtbFBLAQItABQABgAIAAAAIQCfp6FR2wAAAAsBAAAPAAAAAAAAAAAAAAAAABYEAABk&#10;cnMvZG93bnJldi54bWxQSwUGAAAAAAQABADzAAAAHgUAAAAA&#10;" filled="f" stroked="f">
                      <v:textbox inset="2.16pt,1.44pt,0,1.44pt">
                        <w:txbxContent>
                          <w:p w14:paraId="64109F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1728" behindDoc="0" locked="0" layoutInCell="1" allowOverlap="1" wp14:anchorId="01A6856A" wp14:editId="6C58E4A9">
                      <wp:simplePos x="0" y="0"/>
                      <wp:positionH relativeFrom="column">
                        <wp:posOffset>1295400</wp:posOffset>
                      </wp:positionH>
                      <wp:positionV relativeFrom="paragraph">
                        <wp:posOffset>1752600</wp:posOffset>
                      </wp:positionV>
                      <wp:extent cx="1003300" cy="609600"/>
                      <wp:effectExtent l="0" t="0" r="0" b="0"/>
                      <wp:wrapNone/>
                      <wp:docPr id="5485" name="Rectangle 5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35DC02-010F-F74D-9F09-85D68A6FA3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08D4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6856A" id="Rectangle 5485" o:spid="_x0000_s2734" style="position:absolute;margin-left:102pt;margin-top:138pt;width:79pt;height:48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qBnt3vAEAAEwDAAAOAAAAAAAAAAAAAAAAAC4CAABkcnMv&#10;ZTJvRG9jLnhtbFBLAQItABQABgAIAAAAIQCfp6FR2wAAAAsBAAAPAAAAAAAAAAAAAAAAABYEAABk&#10;cnMvZG93bnJldi54bWxQSwUGAAAAAAQABADzAAAAHgUAAAAA&#10;" filled="f" stroked="f">
                      <v:textbox inset="2.16pt,1.44pt,0,1.44pt">
                        <w:txbxContent>
                          <w:p w14:paraId="7B08D4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2752" behindDoc="0" locked="0" layoutInCell="1" allowOverlap="1" wp14:anchorId="2949073B" wp14:editId="71A72DBC">
                      <wp:simplePos x="0" y="0"/>
                      <wp:positionH relativeFrom="column">
                        <wp:posOffset>1295400</wp:posOffset>
                      </wp:positionH>
                      <wp:positionV relativeFrom="paragraph">
                        <wp:posOffset>1752600</wp:posOffset>
                      </wp:positionV>
                      <wp:extent cx="1003300" cy="609600"/>
                      <wp:effectExtent l="0" t="0" r="0" b="0"/>
                      <wp:wrapNone/>
                      <wp:docPr id="5484" name="Rectangle 5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BAD8CA-7548-B24A-8A9A-9DEE033418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EEF8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073B" id="Rectangle 5484" o:spid="_x0000_s2735" style="position:absolute;margin-left:102pt;margin-top:138pt;width:79pt;height:48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mgo+cvAEAAEwDAAAOAAAAAAAAAAAAAAAAAC4CAABkcnMv&#10;ZTJvRG9jLnhtbFBLAQItABQABgAIAAAAIQCfp6FR2wAAAAsBAAAPAAAAAAAAAAAAAAAAABYEAABk&#10;cnMvZG93bnJldi54bWxQSwUGAAAAAAQABADzAAAAHgUAAAAA&#10;" filled="f" stroked="f">
                      <v:textbox inset="2.16pt,1.44pt,0,1.44pt">
                        <w:txbxContent>
                          <w:p w14:paraId="64EEF8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3776" behindDoc="0" locked="0" layoutInCell="1" allowOverlap="1" wp14:anchorId="35927431" wp14:editId="4E804F0C">
                      <wp:simplePos x="0" y="0"/>
                      <wp:positionH relativeFrom="column">
                        <wp:posOffset>1295400</wp:posOffset>
                      </wp:positionH>
                      <wp:positionV relativeFrom="paragraph">
                        <wp:posOffset>1752600</wp:posOffset>
                      </wp:positionV>
                      <wp:extent cx="1003300" cy="609600"/>
                      <wp:effectExtent l="0" t="0" r="0" b="0"/>
                      <wp:wrapNone/>
                      <wp:docPr id="5483" name="Rectangle 5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C036-6E01-BC46-9F87-C46A06DC58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668F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27431" id="Rectangle 5483" o:spid="_x0000_s2736" style="position:absolute;margin-left:102pt;margin-top:138pt;width:79pt;height:48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R3qZ3vAEAAEwDAAAOAAAAAAAAAAAAAAAAAC4CAABkcnMv&#10;ZTJvRG9jLnhtbFBLAQItABQABgAIAAAAIQCfp6FR2wAAAAsBAAAPAAAAAAAAAAAAAAAAABYEAABk&#10;cnMvZG93bnJldi54bWxQSwUGAAAAAAQABADzAAAAHgUAAAAA&#10;" filled="f" stroked="f">
                      <v:textbox inset="2.16pt,1.44pt,0,1.44pt">
                        <w:txbxContent>
                          <w:p w14:paraId="3B668F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4800" behindDoc="0" locked="0" layoutInCell="1" allowOverlap="1" wp14:anchorId="2B6551A2" wp14:editId="68F97842">
                      <wp:simplePos x="0" y="0"/>
                      <wp:positionH relativeFrom="column">
                        <wp:posOffset>1295400</wp:posOffset>
                      </wp:positionH>
                      <wp:positionV relativeFrom="paragraph">
                        <wp:posOffset>1752600</wp:posOffset>
                      </wp:positionV>
                      <wp:extent cx="1003300" cy="609600"/>
                      <wp:effectExtent l="0" t="0" r="0" b="0"/>
                      <wp:wrapNone/>
                      <wp:docPr id="5482" name="Rectangle 5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52275-0028-314C-8D1B-5CDBF86C08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4320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551A2" id="Rectangle 5482" o:spid="_x0000_s2737" style="position:absolute;margin-left:102pt;margin-top:138pt;width:79pt;height:4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F1aUpy7AQAATAMAAA4AAAAAAAAAAAAAAAAALgIAAGRycy9l&#10;Mm9Eb2MueG1sUEsBAi0AFAAGAAgAAAAhAJ+noVHbAAAACwEAAA8AAAAAAAAAAAAAAAAAFQQAAGRy&#10;cy9kb3ducmV2LnhtbFBLBQYAAAAABAAEAPMAAAAdBQAAAAA=&#10;" filled="f" stroked="f">
                      <v:textbox inset="2.16pt,1.44pt,0,1.44pt">
                        <w:txbxContent>
                          <w:p w14:paraId="164320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5824" behindDoc="0" locked="0" layoutInCell="1" allowOverlap="1" wp14:anchorId="458775F6" wp14:editId="78C52D1D">
                      <wp:simplePos x="0" y="0"/>
                      <wp:positionH relativeFrom="column">
                        <wp:posOffset>1295400</wp:posOffset>
                      </wp:positionH>
                      <wp:positionV relativeFrom="paragraph">
                        <wp:posOffset>1752600</wp:posOffset>
                      </wp:positionV>
                      <wp:extent cx="1003300" cy="609600"/>
                      <wp:effectExtent l="0" t="0" r="0" b="0"/>
                      <wp:wrapNone/>
                      <wp:docPr id="5481" name="Rectangle 5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7D5864-BC1A-9849-9721-DF451A9203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2190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775F6" id="Rectangle 5481" o:spid="_x0000_s2738" style="position:absolute;margin-left:102pt;margin-top:138pt;width:79pt;height:48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I0D57vAEAAEwDAAAOAAAAAAAAAAAAAAAAAC4CAABkcnMv&#10;ZTJvRG9jLnhtbFBLAQItABQABgAIAAAAIQCfp6FR2wAAAAsBAAAPAAAAAAAAAAAAAAAAABYEAABk&#10;cnMvZG93bnJldi54bWxQSwUGAAAAAAQABADzAAAAHgUAAAAA&#10;" filled="f" stroked="f">
                      <v:textbox inset="2.16pt,1.44pt,0,1.44pt">
                        <w:txbxContent>
                          <w:p w14:paraId="4C2190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6848" behindDoc="0" locked="0" layoutInCell="1" allowOverlap="1" wp14:anchorId="3F60AE11" wp14:editId="7B0297D1">
                      <wp:simplePos x="0" y="0"/>
                      <wp:positionH relativeFrom="column">
                        <wp:posOffset>1295400</wp:posOffset>
                      </wp:positionH>
                      <wp:positionV relativeFrom="paragraph">
                        <wp:posOffset>1752600</wp:posOffset>
                      </wp:positionV>
                      <wp:extent cx="1003300" cy="609600"/>
                      <wp:effectExtent l="0" t="0" r="0" b="0"/>
                      <wp:wrapNone/>
                      <wp:docPr id="5480" name="Rectangle 5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B30EF-C995-1A46-9857-8088B36138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FD8F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0AE11" id="Rectangle 5480" o:spid="_x0000_s2739" style="position:absolute;margin-left:102pt;margin-top:138pt;width:79pt;height:48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qQvAEAAEwDAAAOAAAAZHJzL2Uyb0RvYy54bWysU8tu2zAQvBfoPxC813rYSW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Gb1RoNctxil36g&#10;b9wNRpJzddR9L3N/s19TiB1eew5PcMkiLrP4WYHNX5RF5uLx6eqxnBMRWNwsV81mSYnArdu6vmk3&#10;GbN6uxwgpi/SW5IXjAJSKc7y47eYzkdfj+C9TOb8fF6leT8XMc1ds3zluvf9CTXikKZHDMr4iVFh&#10;dKBkwsYzGn8dOEhKzFeHzrZ3q2WLk1KSZt2ucYKhJGjP/n2VOzF6nCWRgJJDAD2MSLh4VHhhy4qy&#10;y3jlmXifF/ZvP8HuN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EVMqQvAEAAEwDAAAOAAAAAAAAAAAAAAAAAC4CAABkcnMv&#10;ZTJvRG9jLnhtbFBLAQItABQABgAIAAAAIQCfp6FR2wAAAAsBAAAPAAAAAAAAAAAAAAAAABYEAABk&#10;cnMvZG93bnJldi54bWxQSwUGAAAAAAQABADzAAAAHgUAAAAA&#10;" filled="f" stroked="f">
                      <v:textbox inset="2.16pt,1.44pt,0,1.44pt">
                        <w:txbxContent>
                          <w:p w14:paraId="47FD8F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7872" behindDoc="0" locked="0" layoutInCell="1" allowOverlap="1" wp14:anchorId="2D871E5E" wp14:editId="33A4D64A">
                      <wp:simplePos x="0" y="0"/>
                      <wp:positionH relativeFrom="column">
                        <wp:posOffset>1295400</wp:posOffset>
                      </wp:positionH>
                      <wp:positionV relativeFrom="paragraph">
                        <wp:posOffset>1752600</wp:posOffset>
                      </wp:positionV>
                      <wp:extent cx="1003300" cy="609600"/>
                      <wp:effectExtent l="0" t="0" r="0" b="0"/>
                      <wp:wrapNone/>
                      <wp:docPr id="5479" name="Rectangle 5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F7318D-0173-9E42-8B60-0EA33C9DBC0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D50A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1E5E" id="Rectangle 5479" o:spid="_x0000_s2740" style="position:absolute;margin-left:102pt;margin-top:138pt;width:79pt;height:48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o8ojSvAEAAEwDAAAOAAAAAAAAAAAAAAAAAC4CAABkcnMv&#10;ZTJvRG9jLnhtbFBLAQItABQABgAIAAAAIQCfp6FR2wAAAAsBAAAPAAAAAAAAAAAAAAAAABYEAABk&#10;cnMvZG93bnJldi54bWxQSwUGAAAAAAQABADzAAAAHgUAAAAA&#10;" filled="f" stroked="f">
                      <v:textbox inset="2.16pt,1.44pt,0,1.44pt">
                        <w:txbxContent>
                          <w:p w14:paraId="7CD50A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8896" behindDoc="0" locked="0" layoutInCell="1" allowOverlap="1" wp14:anchorId="55BD9C10" wp14:editId="66190114">
                      <wp:simplePos x="0" y="0"/>
                      <wp:positionH relativeFrom="column">
                        <wp:posOffset>1295400</wp:posOffset>
                      </wp:positionH>
                      <wp:positionV relativeFrom="paragraph">
                        <wp:posOffset>1752600</wp:posOffset>
                      </wp:positionV>
                      <wp:extent cx="1003300" cy="609600"/>
                      <wp:effectExtent l="0" t="0" r="0" b="0"/>
                      <wp:wrapNone/>
                      <wp:docPr id="5478" name="Rectangle 5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5C9AA5-3EE4-6648-BB4E-BDBBDE6CC58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10D7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D9C10" id="Rectangle 5478" o:spid="_x0000_s2741" style="position:absolute;margin-left:102pt;margin-top:138pt;width:79pt;height:48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kdnw5vAEAAEwDAAAOAAAAAAAAAAAAAAAAAC4CAABkcnMv&#10;ZTJvRG9jLnhtbFBLAQItABQABgAIAAAAIQCfp6FR2wAAAAsBAAAPAAAAAAAAAAAAAAAAABYEAABk&#10;cnMvZG93bnJldi54bWxQSwUGAAAAAAQABADzAAAAHgUAAAAA&#10;" filled="f" stroked="f">
                      <v:textbox inset="2.16pt,1.44pt,0,1.44pt">
                        <w:txbxContent>
                          <w:p w14:paraId="4410D7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29920" behindDoc="0" locked="0" layoutInCell="1" allowOverlap="1" wp14:anchorId="684B525A" wp14:editId="2CA32ABA">
                      <wp:simplePos x="0" y="0"/>
                      <wp:positionH relativeFrom="column">
                        <wp:posOffset>1295400</wp:posOffset>
                      </wp:positionH>
                      <wp:positionV relativeFrom="paragraph">
                        <wp:posOffset>1752600</wp:posOffset>
                      </wp:positionV>
                      <wp:extent cx="1003300" cy="609600"/>
                      <wp:effectExtent l="0" t="0" r="0" b="0"/>
                      <wp:wrapNone/>
                      <wp:docPr id="5477" name="Rectangle 5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9E938-C6B8-884F-9C27-0DD6E3A87E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A49E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B525A" id="Rectangle 5477" o:spid="_x0000_s2742" style="position:absolute;margin-left:102pt;margin-top:138pt;width:79pt;height:48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EP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T0ZrFaUWKZwSn9&#10;Rt2Y7QZJztVeCyHTfJNeow8NXnvyj3DJAi4T+UmBSV+kRaas8emqsZwi4VjczBfVZk4Jx61lWd7U&#10;m9SzeL/sIcTv0hmSFi0FhJKVZcefIZ6Pvh3BewnM+fm0itN+ymSqVbV8w7p34oQc0aTxAYMa3NhS&#10;PmhPyYiDb2l4PTCQlAw/LCpbrxbzGp2Sk2pdr9HBkBP0z/5jlVneO/QSj0DJwYPuegScNcq4cGSZ&#10;2cVeyRMf84z+/SfY/Q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LtkEPvAEAAEwDAAAOAAAAAAAAAAAAAAAAAC4CAABkcnMv&#10;ZTJvRG9jLnhtbFBLAQItABQABgAIAAAAIQCfp6FR2wAAAAsBAAAPAAAAAAAAAAAAAAAAABYEAABk&#10;cnMvZG93bnJldi54bWxQSwUGAAAAAAQABADzAAAAHgUAAAAA&#10;" filled="f" stroked="f">
                      <v:textbox inset="2.16pt,1.44pt,0,1.44pt">
                        <w:txbxContent>
                          <w:p w14:paraId="32A49E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30944" behindDoc="0" locked="0" layoutInCell="1" allowOverlap="1" wp14:anchorId="0AAAE7DB" wp14:editId="598D7E92">
                      <wp:simplePos x="0" y="0"/>
                      <wp:positionH relativeFrom="column">
                        <wp:posOffset>1295400</wp:posOffset>
                      </wp:positionH>
                      <wp:positionV relativeFrom="paragraph">
                        <wp:posOffset>1752600</wp:posOffset>
                      </wp:positionV>
                      <wp:extent cx="1003300" cy="609600"/>
                      <wp:effectExtent l="0" t="0" r="0" b="0"/>
                      <wp:wrapNone/>
                      <wp:docPr id="5476" name="Rectangle 5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8BD02F-D952-3644-8C07-E924361A4E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044E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AE7DB" id="Rectangle 5476" o:spid="_x0000_s2743" style="position:absolute;margin-left:102pt;margin-top:138pt;width:79pt;height:48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Xk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T0ZrFaUmKZwSn9&#10;Rt2Y7QZJztVeCyHTfJNeow8NXnvyj3DJAi4T+UmBSV+kRaas8emqsZwi4VjczBfVZk4Jx61lWd7U&#10;m9SzeL/sIcTv0hmSFi0FhJKVZcefIZ6Pvh3BewnM+fm0itN+ymSqVbV6w7p34oQc0aTxAYMa3NhS&#10;PmhPyYiDb2l4PTCQlAw/LCpbrxbzGp2Sk2pdr9HBkBP0z/5jlVneO/QSj0DJwYPuegScNcq4cGSZ&#10;2cVeyRMf84z+/SfY/Q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HMrXkvAEAAEwDAAAOAAAAAAAAAAAAAAAAAC4CAABkcnMv&#10;ZTJvRG9jLnhtbFBLAQItABQABgAIAAAAIQCfp6FR2wAAAAsBAAAPAAAAAAAAAAAAAAAAABYEAABk&#10;cnMvZG93bnJldi54bWxQSwUGAAAAAAQABADzAAAAHgUAAAAA&#10;" filled="f" stroked="f">
                      <v:textbox inset="2.16pt,1.44pt,0,1.44pt">
                        <w:txbxContent>
                          <w:p w14:paraId="20044E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31968" behindDoc="0" locked="0" layoutInCell="1" allowOverlap="1" wp14:anchorId="243D81DB" wp14:editId="66AB67BA">
                      <wp:simplePos x="0" y="0"/>
                      <wp:positionH relativeFrom="column">
                        <wp:posOffset>1295400</wp:posOffset>
                      </wp:positionH>
                      <wp:positionV relativeFrom="paragraph">
                        <wp:posOffset>1752600</wp:posOffset>
                      </wp:positionV>
                      <wp:extent cx="1003300" cy="609600"/>
                      <wp:effectExtent l="0" t="0" r="0" b="0"/>
                      <wp:wrapNone/>
                      <wp:docPr id="5475" name="Rectangle 5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923000-5EAD-E147-AB51-8066CD26AF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E5A1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D81DB" id="Rectangle 5475" o:spid="_x0000_s2744" style="position:absolute;margin-left:102pt;margin-top:138pt;width:79pt;height:48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1Nj5vAEAAEwDAAAOAAAAAAAAAAAAAAAAAC4CAABkcnMv&#10;ZTJvRG9jLnhtbFBLAQItABQABgAIAAAAIQCfp6FR2wAAAAsBAAAPAAAAAAAAAAAAAAAAABYEAABk&#10;cnMvZG93bnJldi54bWxQSwUGAAAAAAQABADzAAAAHgUAAAAA&#10;" filled="f" stroked="f">
                      <v:textbox inset="2.16pt,1.44pt,0,1.44pt">
                        <w:txbxContent>
                          <w:p w14:paraId="7FE5A1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32992" behindDoc="0" locked="0" layoutInCell="1" allowOverlap="1" wp14:anchorId="58B73B1D" wp14:editId="08639AA2">
                      <wp:simplePos x="0" y="0"/>
                      <wp:positionH relativeFrom="column">
                        <wp:posOffset>1295400</wp:posOffset>
                      </wp:positionH>
                      <wp:positionV relativeFrom="paragraph">
                        <wp:posOffset>1752600</wp:posOffset>
                      </wp:positionV>
                      <wp:extent cx="1003300" cy="609600"/>
                      <wp:effectExtent l="0" t="0" r="0" b="0"/>
                      <wp:wrapNone/>
                      <wp:docPr id="5474" name="Rectangle 5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D91541-1217-CA42-87F0-D51094AEB3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E325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73B1D" id="Rectangle 5474" o:spid="_x0000_s2745" style="position:absolute;margin-left:102pt;margin-top:138pt;width:79pt;height:48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yUCwSvAEAAEwDAAAOAAAAAAAAAAAAAAAAAC4CAABkcnMv&#10;ZTJvRG9jLnhtbFBLAQItABQABgAIAAAAIQCfp6FR2wAAAAsBAAAPAAAAAAAAAAAAAAAAABYEAABk&#10;cnMvZG93bnJldi54bWxQSwUGAAAAAAQABADzAAAAHgUAAAAA&#10;" filled="f" stroked="f">
                      <v:textbox inset="2.16pt,1.44pt,0,1.44pt">
                        <w:txbxContent>
                          <w:p w14:paraId="32E325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34016" behindDoc="0" locked="0" layoutInCell="1" allowOverlap="1" wp14:anchorId="702FFD2F" wp14:editId="7C10E716">
                      <wp:simplePos x="0" y="0"/>
                      <wp:positionH relativeFrom="column">
                        <wp:posOffset>1295400</wp:posOffset>
                      </wp:positionH>
                      <wp:positionV relativeFrom="paragraph">
                        <wp:posOffset>1752600</wp:posOffset>
                      </wp:positionV>
                      <wp:extent cx="1003300" cy="609600"/>
                      <wp:effectExtent l="0" t="0" r="0" b="0"/>
                      <wp:wrapNone/>
                      <wp:docPr id="5473" name="Rectangle 5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7BD2DA-FD85-AA48-8BFF-7F0D16483BE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E31D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FFD2F" id="Rectangle 5473" o:spid="_x0000_s2746" style="position:absolute;margin-left:102pt;margin-top:138pt;width:79pt;height:48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Yn52qvAEAAEwDAAAOAAAAAAAAAAAAAAAAAC4CAABkcnMv&#10;ZTJvRG9jLnhtbFBLAQItABQABgAIAAAAIQCfp6FR2wAAAAsBAAAPAAAAAAAAAAAAAAAAABYEAABk&#10;cnMvZG93bnJldi54bWxQSwUGAAAAAAQABADzAAAAHgUAAAAA&#10;" filled="f" stroked="f">
                      <v:textbox inset="2.16pt,1.44pt,0,1.44pt">
                        <w:txbxContent>
                          <w:p w14:paraId="53E31D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35040" behindDoc="0" locked="0" layoutInCell="1" allowOverlap="1" wp14:anchorId="2F7E304D" wp14:editId="170FD6D0">
                      <wp:simplePos x="0" y="0"/>
                      <wp:positionH relativeFrom="column">
                        <wp:posOffset>1295400</wp:posOffset>
                      </wp:positionH>
                      <wp:positionV relativeFrom="paragraph">
                        <wp:posOffset>1752600</wp:posOffset>
                      </wp:positionV>
                      <wp:extent cx="1003300" cy="6096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ED0E7B-7404-D14D-80BB-EE178F03EC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7C75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E304D" id="Rectangle 5472" o:spid="_x0000_s2747" style="position:absolute;margin-left:102pt;margin-top:138pt;width:79pt;height:48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FQbaUG7AQAATAMAAA4AAAAAAAAAAAAAAAAALgIAAGRycy9l&#10;Mm9Eb2MueG1sUEsBAi0AFAAGAAgAAAAhAJ+noVHbAAAACwEAAA8AAAAAAAAAAAAAAAAAFQQAAGRy&#10;cy9kb3ducmV2LnhtbFBLBQYAAAAABAAEAPMAAAAdBQAAAAA=&#10;" filled="f" stroked="f">
                      <v:textbox inset="2.16pt,1.44pt,0,1.44pt">
                        <w:txbxContent>
                          <w:p w14:paraId="357C75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36064" behindDoc="0" locked="0" layoutInCell="1" allowOverlap="1" wp14:anchorId="55B09F0F" wp14:editId="73D2F6CF">
                      <wp:simplePos x="0" y="0"/>
                      <wp:positionH relativeFrom="column">
                        <wp:posOffset>1295400</wp:posOffset>
                      </wp:positionH>
                      <wp:positionV relativeFrom="paragraph">
                        <wp:posOffset>1752600</wp:posOffset>
                      </wp:positionV>
                      <wp:extent cx="1003300" cy="609600"/>
                      <wp:effectExtent l="0" t="0" r="0" b="0"/>
                      <wp:wrapNone/>
                      <wp:docPr id="5471" name="Rectangle 5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7A32FF-0CA9-4D4C-807A-3495385523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020E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09F0F" id="Rectangle 5471" o:spid="_x0000_s2748" style="position:absolute;margin-left:102pt;margin-top:138pt;width:79pt;height:48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BkQWmvAEAAEwDAAAOAAAAAAAAAAAAAAAAAC4CAABkcnMv&#10;ZTJvRG9jLnhtbFBLAQItABQABgAIAAAAIQCfp6FR2wAAAAsBAAAPAAAAAAAAAAAAAAAAABYEAABk&#10;cnMvZG93bnJldi54bWxQSwUGAAAAAAQABADzAAAAHgUAAAAA&#10;" filled="f" stroked="f">
                      <v:textbox inset="2.16pt,1.44pt,0,1.44pt">
                        <w:txbxContent>
                          <w:p w14:paraId="73020E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37088" behindDoc="0" locked="0" layoutInCell="1" allowOverlap="1" wp14:anchorId="7F5366C5" wp14:editId="3D9A9245">
                      <wp:simplePos x="0" y="0"/>
                      <wp:positionH relativeFrom="column">
                        <wp:posOffset>1295400</wp:posOffset>
                      </wp:positionH>
                      <wp:positionV relativeFrom="paragraph">
                        <wp:posOffset>1752600</wp:posOffset>
                      </wp:positionV>
                      <wp:extent cx="1003300" cy="609600"/>
                      <wp:effectExtent l="0" t="0" r="0" b="0"/>
                      <wp:wrapNone/>
                      <wp:docPr id="5470" name="Rectangle 5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9639B6-B754-DA4B-AF76-6B8C35ACF9E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84D3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366C5" id="Rectangle 5470" o:spid="_x0000_s2749" style="position:absolute;margin-left:102pt;margin-top:138pt;width:79pt;height:48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NFfFNvAEAAEwDAAAOAAAAAAAAAAAAAAAAAC4CAABkcnMv&#10;ZTJvRG9jLnhtbFBLAQItABQABgAIAAAAIQCfp6FR2wAAAAsBAAAPAAAAAAAAAAAAAAAAABYEAABk&#10;cnMvZG93bnJldi54bWxQSwUGAAAAAAQABADzAAAAHgUAAAAA&#10;" filled="f" stroked="f">
                      <v:textbox inset="2.16pt,1.44pt,0,1.44pt">
                        <w:txbxContent>
                          <w:p w14:paraId="7684D3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38112" behindDoc="0" locked="0" layoutInCell="1" allowOverlap="1" wp14:anchorId="6DEA40E6" wp14:editId="4EC89D9B">
                      <wp:simplePos x="0" y="0"/>
                      <wp:positionH relativeFrom="column">
                        <wp:posOffset>1295400</wp:posOffset>
                      </wp:positionH>
                      <wp:positionV relativeFrom="paragraph">
                        <wp:posOffset>1752600</wp:posOffset>
                      </wp:positionV>
                      <wp:extent cx="1003300" cy="609600"/>
                      <wp:effectExtent l="0" t="0" r="0" b="0"/>
                      <wp:wrapNone/>
                      <wp:docPr id="5469" name="Rectangle 5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45F9B-22A3-4F44-94EC-0E2D910D816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F48A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A40E6" id="Rectangle 5469" o:spid="_x0000_s2750" style="position:absolute;margin-left:102pt;margin-top:138pt;width:79pt;height:48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H+vAEAAEwDAAAOAAAAZHJzL2Uyb0RvYy54bWysU8tu2zAQvBfIPxC8x3rYcW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T0ZrFcU2KZwSn9&#10;Rt2Y7QZJTtVeCyHTfJNeow8NXnv2T3DOAi4T+UmBSV+kRaas8fGisZwi4VhczxfVek4Jx61lWd7U&#10;69Sz+LjsIcQf0hmSFi0FhJKVZYdfIZ6Ovh/BewnM6fm0itNuymSq23rxjnXnxBE5oknjIwY1uLGl&#10;fNCekhEH39LwZ89AUjL8tKhsfbuY1+iUnFSreoUOhpygf3afq8zy3qGXeARK9h501yPgrFHGhSPL&#10;zM72Sp74nGf0Hz/B9g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KmJH+vAEAAEwDAAAOAAAAAAAAAAAAAAAAAC4CAABkcnMv&#10;ZTJvRG9jLnhtbFBLAQItABQABgAIAAAAIQCfp6FR2wAAAAsBAAAPAAAAAAAAAAAAAAAAABYEAABk&#10;cnMvZG93bnJldi54bWxQSwUGAAAAAAQABADzAAAAHgUAAAAA&#10;" filled="f" stroked="f">
                      <v:textbox inset="2.16pt,1.44pt,0,1.44pt">
                        <w:txbxContent>
                          <w:p w14:paraId="73F48A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39136" behindDoc="0" locked="0" layoutInCell="1" allowOverlap="1" wp14:anchorId="01532C70" wp14:editId="6EDC7217">
                      <wp:simplePos x="0" y="0"/>
                      <wp:positionH relativeFrom="column">
                        <wp:posOffset>1295400</wp:posOffset>
                      </wp:positionH>
                      <wp:positionV relativeFrom="paragraph">
                        <wp:posOffset>1752600</wp:posOffset>
                      </wp:positionV>
                      <wp:extent cx="1003300" cy="609600"/>
                      <wp:effectExtent l="0" t="0" r="0" b="0"/>
                      <wp:wrapNone/>
                      <wp:docPr id="5468" name="Rectangle 5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EFD9A-9788-5846-A232-FAB7119A0A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4085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32C70" id="Rectangle 5468" o:spid="_x0000_s2751" style="position:absolute;margin-left:102pt;margin-top:138pt;width:79pt;height:48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GHGUVvAEAAEwDAAAOAAAAAAAAAAAAAAAAAC4CAABkcnMv&#10;ZTJvRG9jLnhtbFBLAQItABQABgAIAAAAIQCfp6FR2wAAAAsBAAAPAAAAAAAAAAAAAAAAABYEAABk&#10;cnMvZG93bnJldi54bWxQSwUGAAAAAAQABADzAAAAHgUAAAAA&#10;" filled="f" stroked="f">
                      <v:textbox inset="2.16pt,1.44pt,0,1.44pt">
                        <w:txbxContent>
                          <w:p w14:paraId="794085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0160" behindDoc="0" locked="0" layoutInCell="1" allowOverlap="1" wp14:anchorId="1A11DF69" wp14:editId="3AB47252">
                      <wp:simplePos x="0" y="0"/>
                      <wp:positionH relativeFrom="column">
                        <wp:posOffset>1295400</wp:posOffset>
                      </wp:positionH>
                      <wp:positionV relativeFrom="paragraph">
                        <wp:posOffset>1752600</wp:posOffset>
                      </wp:positionV>
                      <wp:extent cx="1003300" cy="609600"/>
                      <wp:effectExtent l="0" t="0" r="0" b="0"/>
                      <wp:wrapNone/>
                      <wp:docPr id="5467" name="Rectangle 5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0975A9-3A7E-7243-8CD9-57EBD8B555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129E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1DF69" id="Rectangle 5467" o:spid="_x0000_s2752" style="position:absolute;margin-left:102pt;margin-top:138pt;width:79pt;height:48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p3FgjvAEAAEwDAAAOAAAAAAAAAAAAAAAAAC4CAABkcnMv&#10;ZTJvRG9jLnhtbFBLAQItABQABgAIAAAAIQCfp6FR2wAAAAsBAAAPAAAAAAAAAAAAAAAAABYEAABk&#10;cnMvZG93bnJldi54bWxQSwUGAAAAAAQABADzAAAAHgUAAAAA&#10;" filled="f" stroked="f">
                      <v:textbox inset="2.16pt,1.44pt,0,1.44pt">
                        <w:txbxContent>
                          <w:p w14:paraId="09129E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1184" behindDoc="0" locked="0" layoutInCell="1" allowOverlap="1" wp14:anchorId="37928FF4" wp14:editId="0CA94728">
                      <wp:simplePos x="0" y="0"/>
                      <wp:positionH relativeFrom="column">
                        <wp:posOffset>1295400</wp:posOffset>
                      </wp:positionH>
                      <wp:positionV relativeFrom="paragraph">
                        <wp:posOffset>1752600</wp:posOffset>
                      </wp:positionV>
                      <wp:extent cx="1003300" cy="6096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880D7-1A5B-D646-B8EC-23D25890FE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8818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28FF4" id="Rectangle 5466" o:spid="_x0000_s2753" style="position:absolute;margin-left:102pt;margin-top:138pt;width:79pt;height:48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lWKzIvAEAAEwDAAAOAAAAAAAAAAAAAAAAAC4CAABkcnMv&#10;ZTJvRG9jLnhtbFBLAQItABQABgAIAAAAIQCfp6FR2wAAAAsBAAAPAAAAAAAAAAAAAAAAABYEAABk&#10;cnMvZG93bnJldi54bWxQSwUGAAAAAAQABADzAAAAHgUAAAAA&#10;" filled="f" stroked="f">
                      <v:textbox inset="2.16pt,1.44pt,0,1.44pt">
                        <w:txbxContent>
                          <w:p w14:paraId="108818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2208" behindDoc="0" locked="0" layoutInCell="1" allowOverlap="1" wp14:anchorId="551B6FE5" wp14:editId="18A07E08">
                      <wp:simplePos x="0" y="0"/>
                      <wp:positionH relativeFrom="column">
                        <wp:posOffset>1295400</wp:posOffset>
                      </wp:positionH>
                      <wp:positionV relativeFrom="paragraph">
                        <wp:posOffset>1752600</wp:posOffset>
                      </wp:positionV>
                      <wp:extent cx="1003300" cy="609600"/>
                      <wp:effectExtent l="0" t="0" r="0" b="0"/>
                      <wp:wrapNone/>
                      <wp:docPr id="5465" name="Rectangle 5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8D41A-C14A-D845-B1D7-21D4DC0FA8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916F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B6FE5" id="Rectangle 5465" o:spid="_x0000_s2754" style="position:absolute;margin-left:102pt;margin-top:138pt;width:79pt;height:48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cvsHVvAEAAEwDAAAOAAAAAAAAAAAAAAAAAC4CAABkcnMv&#10;ZTJvRG9jLnhtbFBLAQItABQABgAIAAAAIQCfp6FR2wAAAAsBAAAPAAAAAAAAAAAAAAAAABYEAABk&#10;cnMvZG93bnJldi54bWxQSwUGAAAAAAQABADzAAAAHgUAAAAA&#10;" filled="f" stroked="f">
                      <v:textbox inset="2.16pt,1.44pt,0,1.44pt">
                        <w:txbxContent>
                          <w:p w14:paraId="40916F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3232" behindDoc="0" locked="0" layoutInCell="1" allowOverlap="1" wp14:anchorId="600FCA94" wp14:editId="58DB6927">
                      <wp:simplePos x="0" y="0"/>
                      <wp:positionH relativeFrom="column">
                        <wp:posOffset>1295400</wp:posOffset>
                      </wp:positionH>
                      <wp:positionV relativeFrom="paragraph">
                        <wp:posOffset>1752600</wp:posOffset>
                      </wp:positionV>
                      <wp:extent cx="1003300" cy="609600"/>
                      <wp:effectExtent l="0" t="0" r="0" b="0"/>
                      <wp:wrapNone/>
                      <wp:docPr id="5464" name="Rectangle 5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DEADEB-6915-EB41-A31D-AE301F2A3F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B642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FCA94" id="Rectangle 5464" o:spid="_x0000_s2755" style="position:absolute;margin-left:102pt;margin-top:138pt;width:79pt;height:48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QOjU+vAEAAEwDAAAOAAAAAAAAAAAAAAAAAC4CAABkcnMv&#10;ZTJvRG9jLnhtbFBLAQItABQABgAIAAAAIQCfp6FR2wAAAAsBAAAPAAAAAAAAAAAAAAAAABYEAABk&#10;cnMvZG93bnJldi54bWxQSwUGAAAAAAQABADzAAAAHgUAAAAA&#10;" filled="f" stroked="f">
                      <v:textbox inset="2.16pt,1.44pt,0,1.44pt">
                        <w:txbxContent>
                          <w:p w14:paraId="08B642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4256" behindDoc="0" locked="0" layoutInCell="1" allowOverlap="1" wp14:anchorId="745DF1C1" wp14:editId="53106B3A">
                      <wp:simplePos x="0" y="0"/>
                      <wp:positionH relativeFrom="column">
                        <wp:posOffset>1295400</wp:posOffset>
                      </wp:positionH>
                      <wp:positionV relativeFrom="paragraph">
                        <wp:posOffset>1752600</wp:posOffset>
                      </wp:positionV>
                      <wp:extent cx="1003300" cy="6096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29FE4A-353D-0740-82C7-92646DFF7E8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BD93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DF1C1" id="Rectangle 5463" o:spid="_x0000_s2756" style="position:absolute;margin-left:102pt;margin-top:138pt;width:79pt;height:48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J2Yc1b0BAABMAwAADgAAAAAAAAAAAAAAAAAuAgAAZHJz&#10;L2Uyb0RvYy54bWxQSwECLQAUAAYACAAAACEAn6ehUdsAAAALAQAADwAAAAAAAAAAAAAAAAAXBAAA&#10;ZHJzL2Rvd25yZXYueG1sUEsFBgAAAAAEAAQA8wAAAB8FAAAAAA==&#10;" filled="f" stroked="f">
                      <v:textbox inset="2.16pt,1.44pt,0,1.44pt">
                        <w:txbxContent>
                          <w:p w14:paraId="69BD93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5280" behindDoc="0" locked="0" layoutInCell="1" allowOverlap="1" wp14:anchorId="37EE827D" wp14:editId="5410B6E6">
                      <wp:simplePos x="0" y="0"/>
                      <wp:positionH relativeFrom="column">
                        <wp:posOffset>1295400</wp:posOffset>
                      </wp:positionH>
                      <wp:positionV relativeFrom="paragraph">
                        <wp:posOffset>1752600</wp:posOffset>
                      </wp:positionV>
                      <wp:extent cx="1003300" cy="6096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2B713-1BCF-444D-B6E9-B5B4BA83C52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4D78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E827D" id="Rectangle 5462" o:spid="_x0000_s2757" style="position:absolute;margin-left:102pt;margin-top:138pt;width:79pt;height:48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Gvi6D67AQAATAMAAA4AAAAAAAAAAAAAAAAALgIAAGRycy9l&#10;Mm9Eb2MueG1sUEsBAi0AFAAGAAgAAAAhAJ+noVHbAAAACwEAAA8AAAAAAAAAAAAAAAAAFQQAAGRy&#10;cy9kb3ducmV2LnhtbFBLBQYAAAAABAAEAPMAAAAdBQAAAAA=&#10;" filled="f" stroked="f">
                      <v:textbox inset="2.16pt,1.44pt,0,1.44pt">
                        <w:txbxContent>
                          <w:p w14:paraId="6B4D78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6304" behindDoc="0" locked="0" layoutInCell="1" allowOverlap="1" wp14:anchorId="204565F4" wp14:editId="216517A9">
                      <wp:simplePos x="0" y="0"/>
                      <wp:positionH relativeFrom="column">
                        <wp:posOffset>1295400</wp:posOffset>
                      </wp:positionH>
                      <wp:positionV relativeFrom="paragraph">
                        <wp:posOffset>1752600</wp:posOffset>
                      </wp:positionV>
                      <wp:extent cx="1003300" cy="609600"/>
                      <wp:effectExtent l="0" t="0" r="0" b="0"/>
                      <wp:wrapNone/>
                      <wp:docPr id="5461" name="Rectangle 5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9FEAF0-8DD6-AF49-B545-0B1EA38378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A44E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565F4" id="Rectangle 5461" o:spid="_x0000_s2758" style="position:absolute;margin-left:102pt;margin-top:138pt;width:79pt;height:48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aITZvAEAAEwDAAAOAAAAAAAAAAAAAAAAAC4CAABkcnMv&#10;ZTJvRG9jLnhtbFBLAQItABQABgAIAAAAIQCfp6FR2wAAAAsBAAAPAAAAAAAAAAAAAAAAABYEAABk&#10;cnMvZG93bnJldi54bWxQSwUGAAAAAAQABADzAAAAHgUAAAAA&#10;" filled="f" stroked="f">
                      <v:textbox inset="2.16pt,1.44pt,0,1.44pt">
                        <w:txbxContent>
                          <w:p w14:paraId="68A44E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7328" behindDoc="0" locked="0" layoutInCell="1" allowOverlap="1" wp14:anchorId="3E4975F4" wp14:editId="233ED707">
                      <wp:simplePos x="0" y="0"/>
                      <wp:positionH relativeFrom="column">
                        <wp:posOffset>1295400</wp:posOffset>
                      </wp:positionH>
                      <wp:positionV relativeFrom="paragraph">
                        <wp:posOffset>1752600</wp:posOffset>
                      </wp:positionV>
                      <wp:extent cx="1003300" cy="609600"/>
                      <wp:effectExtent l="0" t="0" r="0" b="0"/>
                      <wp:wrapNone/>
                      <wp:docPr id="5460" name="Rectangle 5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E323D-A22A-5D46-949E-C0A6A359D4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92EC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975F4" id="Rectangle 5460" o:spid="_x0000_s2759" style="position:absolute;margin-left:102pt;margin-top:138pt;width:79pt;height:48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LLscDK7AQAATAMAAA4AAAAAAAAAAAAAAAAALgIAAGRycy9l&#10;Mm9Eb2MueG1sUEsBAi0AFAAGAAgAAAAhAJ+noVHbAAAACwEAAA8AAAAAAAAAAAAAAAAAFQQAAGRy&#10;cy9kb3ducmV2LnhtbFBLBQYAAAAABAAEAPMAAAAdBQAAAAA=&#10;" filled="f" stroked="f">
                      <v:textbox inset="2.16pt,1.44pt,0,1.44pt">
                        <w:txbxContent>
                          <w:p w14:paraId="6F92EC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8352" behindDoc="0" locked="0" layoutInCell="1" allowOverlap="1" wp14:anchorId="3CCBE2A9" wp14:editId="74C3534B">
                      <wp:simplePos x="0" y="0"/>
                      <wp:positionH relativeFrom="column">
                        <wp:posOffset>1295400</wp:posOffset>
                      </wp:positionH>
                      <wp:positionV relativeFrom="paragraph">
                        <wp:posOffset>1752600</wp:posOffset>
                      </wp:positionV>
                      <wp:extent cx="1003300" cy="6096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51FA50-1A24-794D-BF23-DE64EF7FF4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7965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BE2A9" id="Rectangle 5459" o:spid="_x0000_s2760" style="position:absolute;margin-left:102pt;margin-top:138pt;width:79pt;height:48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1gCLLb0BAABMAwAADgAAAAAAAAAAAAAAAAAuAgAAZHJz&#10;L2Uyb0RvYy54bWxQSwECLQAUAAYACAAAACEAn6ehUdsAAAALAQAADwAAAAAAAAAAAAAAAAAXBAAA&#10;ZHJzL2Rvd25yZXYueG1sUEsFBgAAAAAEAAQA8wAAAB8FAAAAAA==&#10;" filled="f" stroked="f">
                      <v:textbox inset="2.16pt,1.44pt,0,1.44pt">
                        <w:txbxContent>
                          <w:p w14:paraId="547965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49376" behindDoc="0" locked="0" layoutInCell="1" allowOverlap="1" wp14:anchorId="045F65A7" wp14:editId="5ACB5F74">
                      <wp:simplePos x="0" y="0"/>
                      <wp:positionH relativeFrom="column">
                        <wp:posOffset>1295400</wp:posOffset>
                      </wp:positionH>
                      <wp:positionV relativeFrom="paragraph">
                        <wp:posOffset>1752600</wp:posOffset>
                      </wp:positionV>
                      <wp:extent cx="1003300" cy="609600"/>
                      <wp:effectExtent l="0" t="0" r="0" b="0"/>
                      <wp:wrapNone/>
                      <wp:docPr id="5458" name="Rectangle 5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C0B6C2-B0FC-C64A-A99A-D9407BAC45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649A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5F65A7" id="Rectangle 5458" o:spid="_x0000_s2761" style="position:absolute;margin-left:102pt;margin-top:138pt;width:79pt;height:48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ahH/GvAEAAEwDAAAOAAAAAAAAAAAAAAAAAC4CAABkcnMv&#10;ZTJvRG9jLnhtbFBLAQItABQABgAIAAAAIQCfp6FR2wAAAAsBAAAPAAAAAAAAAAAAAAAAABYEAABk&#10;cnMvZG93bnJldi54bWxQSwUGAAAAAAQABADzAAAAHgUAAAAA&#10;" filled="f" stroked="f">
                      <v:textbox inset="2.16pt,1.44pt,0,1.44pt">
                        <w:txbxContent>
                          <w:p w14:paraId="4C649A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0400" behindDoc="0" locked="0" layoutInCell="1" allowOverlap="1" wp14:anchorId="4719D04A" wp14:editId="445876FB">
                      <wp:simplePos x="0" y="0"/>
                      <wp:positionH relativeFrom="column">
                        <wp:posOffset>1295400</wp:posOffset>
                      </wp:positionH>
                      <wp:positionV relativeFrom="paragraph">
                        <wp:posOffset>1752600</wp:posOffset>
                      </wp:positionV>
                      <wp:extent cx="1003300" cy="609600"/>
                      <wp:effectExtent l="0" t="0" r="0" b="0"/>
                      <wp:wrapNone/>
                      <wp:docPr id="5457" name="Rectangle 5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77BEA-FF55-1543-8656-C5A3F5F0F1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1ED7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9D04A" id="Rectangle 5457" o:spid="_x0000_s2762" style="position:absolute;margin-left:102pt;margin-top:138pt;width:79pt;height:48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PVEQvC7AQAATAMAAA4AAAAAAAAAAAAAAAAALgIAAGRycy9l&#10;Mm9Eb2MueG1sUEsBAi0AFAAGAAgAAAAhAJ+noVHbAAAACwEAAA8AAAAAAAAAAAAAAAAAFQQAAGRy&#10;cy9kb3ducmV2LnhtbFBLBQYAAAAABAAEAPMAAAAdBQAAAAA=&#10;" filled="f" stroked="f">
                      <v:textbox inset="2.16pt,1.44pt,0,1.44pt">
                        <w:txbxContent>
                          <w:p w14:paraId="0D1ED7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1424" behindDoc="0" locked="0" layoutInCell="1" allowOverlap="1" wp14:anchorId="10D95BB2" wp14:editId="7D9F6D57">
                      <wp:simplePos x="0" y="0"/>
                      <wp:positionH relativeFrom="column">
                        <wp:posOffset>1295400</wp:posOffset>
                      </wp:positionH>
                      <wp:positionV relativeFrom="paragraph">
                        <wp:posOffset>1752600</wp:posOffset>
                      </wp:positionV>
                      <wp:extent cx="1003300" cy="6096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2812B-AA60-4D4B-9D15-7D30D6D91D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4F64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95BB2" id="Rectangle 5456" o:spid="_x0000_s2763" style="position:absolute;margin-left:102pt;margin-top:138pt;width:79pt;height:48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LnAthu7AQAATAMAAA4AAAAAAAAAAAAAAAAALgIAAGRycy9l&#10;Mm9Eb2MueG1sUEsBAi0AFAAGAAgAAAAhAJ+noVHbAAAACwEAAA8AAAAAAAAAAAAAAAAAFQQAAGRy&#10;cy9kb3ducmV2LnhtbFBLBQYAAAAABAAEAPMAAAAdBQAAAAA=&#10;" filled="f" stroked="f">
                      <v:textbox inset="2.16pt,1.44pt,0,1.44pt">
                        <w:txbxContent>
                          <w:p w14:paraId="464F64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2448" behindDoc="0" locked="0" layoutInCell="1" allowOverlap="1" wp14:anchorId="68328CDA" wp14:editId="765276E9">
                      <wp:simplePos x="0" y="0"/>
                      <wp:positionH relativeFrom="column">
                        <wp:posOffset>1295400</wp:posOffset>
                      </wp:positionH>
                      <wp:positionV relativeFrom="paragraph">
                        <wp:posOffset>1752600</wp:posOffset>
                      </wp:positionV>
                      <wp:extent cx="1003300" cy="609600"/>
                      <wp:effectExtent l="0" t="0" r="0" b="0"/>
                      <wp:wrapNone/>
                      <wp:docPr id="5455" name="Rectangle 5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D5F11-3FD3-9143-BCCA-6383718A16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985C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28CDA" id="Rectangle 5455" o:spid="_x0000_s2764" style="position:absolute;margin-left:102pt;margin-top:138pt;width:79pt;height:48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ACbbBr0BAABMAwAADgAAAAAAAAAAAAAAAAAuAgAAZHJz&#10;L2Uyb0RvYy54bWxQSwECLQAUAAYACAAAACEAn6ehUdsAAAALAQAADwAAAAAAAAAAAAAAAAAXBAAA&#10;ZHJzL2Rvd25yZXYueG1sUEsFBgAAAAAEAAQA8wAAAB8FAAAAAA==&#10;" filled="f" stroked="f">
                      <v:textbox inset="2.16pt,1.44pt,0,1.44pt">
                        <w:txbxContent>
                          <w:p w14:paraId="27985C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3472" behindDoc="0" locked="0" layoutInCell="1" allowOverlap="1" wp14:anchorId="54A8C22D" wp14:editId="692E2A29">
                      <wp:simplePos x="0" y="0"/>
                      <wp:positionH relativeFrom="column">
                        <wp:posOffset>1295400</wp:posOffset>
                      </wp:positionH>
                      <wp:positionV relativeFrom="paragraph">
                        <wp:posOffset>1752600</wp:posOffset>
                      </wp:positionV>
                      <wp:extent cx="1003300" cy="609600"/>
                      <wp:effectExtent l="0" t="0" r="0" b="0"/>
                      <wp:wrapNone/>
                      <wp:docPr id="5454" name="Rectangle 5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13BD35-1D64-1A47-851C-4A337DE780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6E07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8C22D" id="Rectangle 5454" o:spid="_x0000_s2765" style="position:absolute;margin-left:102pt;margin-top:138pt;width:79pt;height:48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TKIv7b0BAABMAwAADgAAAAAAAAAAAAAAAAAuAgAAZHJz&#10;L2Uyb0RvYy54bWxQSwECLQAUAAYACAAAACEAn6ehUdsAAAALAQAADwAAAAAAAAAAAAAAAAAXBAAA&#10;ZHJzL2Rvd25yZXYueG1sUEsFBgAAAAAEAAQA8wAAAB8FAAAAAA==&#10;" filled="f" stroked="f">
                      <v:textbox inset="2.16pt,1.44pt,0,1.44pt">
                        <w:txbxContent>
                          <w:p w14:paraId="136E07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4496" behindDoc="0" locked="0" layoutInCell="1" allowOverlap="1" wp14:anchorId="2B1463BA" wp14:editId="4842A193">
                      <wp:simplePos x="0" y="0"/>
                      <wp:positionH relativeFrom="column">
                        <wp:posOffset>1295400</wp:posOffset>
                      </wp:positionH>
                      <wp:positionV relativeFrom="paragraph">
                        <wp:posOffset>1752600</wp:posOffset>
                      </wp:positionV>
                      <wp:extent cx="1003300" cy="6096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766376-6EF6-7745-B9B5-F9FEF876A0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53EE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463BA" id="Rectangle 5453" o:spid="_x0000_s2766" style="position:absolute;margin-left:102pt;margin-top:138pt;width:79pt;height:48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3Euv8r0BAABMAwAADgAAAAAAAAAAAAAAAAAuAgAAZHJz&#10;L2Uyb0RvYy54bWxQSwECLQAUAAYACAAAACEAn6ehUdsAAAALAQAADwAAAAAAAAAAAAAAAAAXBAAA&#10;ZHJzL2Rvd25yZXYueG1sUEsFBgAAAAAEAAQA8wAAAB8FAAAAAA==&#10;" filled="f" stroked="f">
                      <v:textbox inset="2.16pt,1.44pt,0,1.44pt">
                        <w:txbxContent>
                          <w:p w14:paraId="6253EE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5520" behindDoc="0" locked="0" layoutInCell="1" allowOverlap="1" wp14:anchorId="3F3D576C" wp14:editId="2F4FADF7">
                      <wp:simplePos x="0" y="0"/>
                      <wp:positionH relativeFrom="column">
                        <wp:posOffset>1295400</wp:posOffset>
                      </wp:positionH>
                      <wp:positionV relativeFrom="paragraph">
                        <wp:posOffset>1752600</wp:posOffset>
                      </wp:positionV>
                      <wp:extent cx="1003300" cy="609600"/>
                      <wp:effectExtent l="0" t="0" r="0" b="0"/>
                      <wp:wrapNone/>
                      <wp:docPr id="5452" name="Rectangle 5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7E04F1-AF5C-7549-BA2D-5EC3B734C6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E55A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D576C" id="Rectangle 5452" o:spid="_x0000_s2767" style="position:absolute;margin-left:102pt;margin-top:138pt;width:79pt;height:48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JDPWxm7AQAATAMAAA4AAAAAAAAAAAAAAAAALgIAAGRycy9l&#10;Mm9Eb2MueG1sUEsBAi0AFAAGAAgAAAAhAJ+noVHbAAAACwEAAA8AAAAAAAAAAAAAAAAAFQQAAGRy&#10;cy9kb3ducmV2LnhtbFBLBQYAAAAABAAEAPMAAAAdBQAAAAA=&#10;" filled="f" stroked="f">
                      <v:textbox inset="2.16pt,1.44pt,0,1.44pt">
                        <w:txbxContent>
                          <w:p w14:paraId="26E55A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6544" behindDoc="0" locked="0" layoutInCell="1" allowOverlap="1" wp14:anchorId="1ED1AD81" wp14:editId="6CFA005B">
                      <wp:simplePos x="0" y="0"/>
                      <wp:positionH relativeFrom="column">
                        <wp:posOffset>1295400</wp:posOffset>
                      </wp:positionH>
                      <wp:positionV relativeFrom="paragraph">
                        <wp:posOffset>1752600</wp:posOffset>
                      </wp:positionV>
                      <wp:extent cx="1003300" cy="609600"/>
                      <wp:effectExtent l="0" t="0" r="0" b="0"/>
                      <wp:wrapNone/>
                      <wp:docPr id="5451" name="Rectangle 5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A07CD-1455-E94B-BF45-FB283CDEA3F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192D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1AD81" id="Rectangle 5451" o:spid="_x0000_s2768" style="position:absolute;margin-left:102pt;margin-top:138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FRTf+vAEAAEwDAAAOAAAAAAAAAAAAAAAAAC4CAABkcnMv&#10;ZTJvRG9jLnhtbFBLAQItABQABgAIAAAAIQCfp6FR2wAAAAsBAAAPAAAAAAAAAAAAAAAAABYEAABk&#10;cnMvZG93bnJldi54bWxQSwUGAAAAAAQABADzAAAAHgUAAAAA&#10;" filled="f" stroked="f">
                      <v:textbox inset="2.16pt,1.44pt,0,1.44pt">
                        <w:txbxContent>
                          <w:p w14:paraId="1E192D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7568" behindDoc="0" locked="0" layoutInCell="1" allowOverlap="1" wp14:anchorId="4DECA2BC" wp14:editId="0A2BF3EC">
                      <wp:simplePos x="0" y="0"/>
                      <wp:positionH relativeFrom="column">
                        <wp:posOffset>1295400</wp:posOffset>
                      </wp:positionH>
                      <wp:positionV relativeFrom="paragraph">
                        <wp:posOffset>1752600</wp:posOffset>
                      </wp:positionV>
                      <wp:extent cx="1003300" cy="6096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AA61C-580E-A143-9A43-9CFE3BA3EF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760D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CA2BC" id="Rectangle 5450" o:spid="_x0000_s2769" style="position:absolute;margin-left:102pt;margin-top:138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EnBwxW7AQAATAMAAA4AAAAAAAAAAAAAAAAALgIAAGRycy9l&#10;Mm9Eb2MueG1sUEsBAi0AFAAGAAgAAAAhAJ+noVHbAAAACwEAAA8AAAAAAAAAAAAAAAAAFQQAAGRy&#10;cy9kb3ducmV2LnhtbFBLBQYAAAAABAAEAPMAAAAdBQAAAAA=&#10;" filled="f" stroked="f">
                      <v:textbox inset="2.16pt,1.44pt,0,1.44pt">
                        <w:txbxContent>
                          <w:p w14:paraId="30760D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8592" behindDoc="0" locked="0" layoutInCell="1" allowOverlap="1" wp14:anchorId="53394E3E" wp14:editId="587B927D">
                      <wp:simplePos x="0" y="0"/>
                      <wp:positionH relativeFrom="column">
                        <wp:posOffset>1295400</wp:posOffset>
                      </wp:positionH>
                      <wp:positionV relativeFrom="paragraph">
                        <wp:posOffset>1752600</wp:posOffset>
                      </wp:positionV>
                      <wp:extent cx="1003300" cy="609600"/>
                      <wp:effectExtent l="0" t="0" r="0" b="0"/>
                      <wp:wrapNone/>
                      <wp:docPr id="5449" name="Rectangle 5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74E576-48D1-B94E-BA79-39AAB5D467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3D76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94E3E" id="Rectangle 5449" o:spid="_x0000_s2770" style="position:absolute;margin-left:102pt;margin-top:138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OTKOmvAEAAEwDAAAOAAAAAAAAAAAAAAAAAC4CAABkcnMv&#10;ZTJvRG9jLnhtbFBLAQItABQABgAIAAAAIQCfp6FR2wAAAAsBAAAPAAAAAAAAAAAAAAAAABYEAABk&#10;cnMvZG93bnJldi54bWxQSwUGAAAAAAQABADzAAAAHgUAAAAA&#10;" filled="f" stroked="f">
                      <v:textbox inset="2.16pt,1.44pt,0,1.44pt">
                        <w:txbxContent>
                          <w:p w14:paraId="663D76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59616" behindDoc="0" locked="0" layoutInCell="1" allowOverlap="1" wp14:anchorId="17AFA9D1" wp14:editId="491279B0">
                      <wp:simplePos x="0" y="0"/>
                      <wp:positionH relativeFrom="column">
                        <wp:posOffset>1295400</wp:posOffset>
                      </wp:positionH>
                      <wp:positionV relativeFrom="paragraph">
                        <wp:posOffset>1752600</wp:posOffset>
                      </wp:positionV>
                      <wp:extent cx="1003300" cy="609600"/>
                      <wp:effectExtent l="0" t="0" r="0" b="0"/>
                      <wp:wrapNone/>
                      <wp:docPr id="5448" name="Rectangle 5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0AB64-8BB3-5B4F-9F75-06E24A6749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4A7D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FA9D1" id="Rectangle 5448" o:spid="_x0000_s2771" style="position:absolute;margin-left:102pt;margin-top:138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CyFdNvAEAAEwDAAAOAAAAAAAAAAAAAAAAAC4CAABkcnMv&#10;ZTJvRG9jLnhtbFBLAQItABQABgAIAAAAIQCfp6FR2wAAAAsBAAAPAAAAAAAAAAAAAAAAABYEAABk&#10;cnMvZG93bnJldi54bWxQSwUGAAAAAAQABADzAAAAHgUAAAAA&#10;" filled="f" stroked="f">
                      <v:textbox inset="2.16pt,1.44pt,0,1.44pt">
                        <w:txbxContent>
                          <w:p w14:paraId="664A7D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0640" behindDoc="0" locked="0" layoutInCell="1" allowOverlap="1" wp14:anchorId="64D328B5" wp14:editId="13CD8471">
                      <wp:simplePos x="0" y="0"/>
                      <wp:positionH relativeFrom="column">
                        <wp:posOffset>1295400</wp:posOffset>
                      </wp:positionH>
                      <wp:positionV relativeFrom="paragraph">
                        <wp:posOffset>1752600</wp:posOffset>
                      </wp:positionV>
                      <wp:extent cx="1003300" cy="609600"/>
                      <wp:effectExtent l="0" t="0" r="0" b="0"/>
                      <wp:wrapNone/>
                      <wp:docPr id="5447" name="Rectangle 5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E2C4A6-05EB-0D42-8A8A-7769CDC30B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2403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328B5" id="Rectangle 5447" o:spid="_x0000_s2772" style="position:absolute;margin-left:102pt;margin-top:138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tCGp7vAEAAEwDAAAOAAAAAAAAAAAAAAAAAC4CAABkcnMv&#10;ZTJvRG9jLnhtbFBLAQItABQABgAIAAAAIQCfp6FR2wAAAAsBAAAPAAAAAAAAAAAAAAAAABYEAABk&#10;cnMvZG93bnJldi54bWxQSwUGAAAAAAQABADzAAAAHgUAAAAA&#10;" filled="f" stroked="f">
                      <v:textbox inset="2.16pt,1.44pt,0,1.44pt">
                        <w:txbxContent>
                          <w:p w14:paraId="2F2403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1664" behindDoc="0" locked="0" layoutInCell="1" allowOverlap="1" wp14:anchorId="4E5EB0FA" wp14:editId="21B83D11">
                      <wp:simplePos x="0" y="0"/>
                      <wp:positionH relativeFrom="column">
                        <wp:posOffset>1295400</wp:posOffset>
                      </wp:positionH>
                      <wp:positionV relativeFrom="paragraph">
                        <wp:posOffset>1752600</wp:posOffset>
                      </wp:positionV>
                      <wp:extent cx="1003300" cy="609600"/>
                      <wp:effectExtent l="0" t="0" r="0" b="0"/>
                      <wp:wrapNone/>
                      <wp:docPr id="5446" name="Rectangle 5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89EBE5-1ABA-1C4C-8861-C20BB868F1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B162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EB0FA" id="Rectangle 5446" o:spid="_x0000_s2773" style="position:absolute;margin-left:102pt;margin-top:138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hjJ6QvAEAAEwDAAAOAAAAAAAAAAAAAAAAAC4CAABkcnMv&#10;ZTJvRG9jLnhtbFBLAQItABQABgAIAAAAIQCfp6FR2wAAAAsBAAAPAAAAAAAAAAAAAAAAABYEAABk&#10;cnMvZG93bnJldi54bWxQSwUGAAAAAAQABADzAAAAHgUAAAAA&#10;" filled="f" stroked="f">
                      <v:textbox inset="2.16pt,1.44pt,0,1.44pt">
                        <w:txbxContent>
                          <w:p w14:paraId="71B162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2688" behindDoc="0" locked="0" layoutInCell="1" allowOverlap="1" wp14:anchorId="340B6B46" wp14:editId="351F3BD0">
                      <wp:simplePos x="0" y="0"/>
                      <wp:positionH relativeFrom="column">
                        <wp:posOffset>1295400</wp:posOffset>
                      </wp:positionH>
                      <wp:positionV relativeFrom="paragraph">
                        <wp:posOffset>1752600</wp:posOffset>
                      </wp:positionV>
                      <wp:extent cx="1003300" cy="609600"/>
                      <wp:effectExtent l="0" t="0" r="0" b="0"/>
                      <wp:wrapNone/>
                      <wp:docPr id="5445" name="Rectangle 5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93025-9BBB-834F-AC1E-E444CFF234B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458C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B6B46" id="Rectangle 5445" o:spid="_x0000_s2774" style="position:absolute;margin-left:102pt;margin-top:138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YavONvAEAAEwDAAAOAAAAAAAAAAAAAAAAAC4CAABkcnMv&#10;ZTJvRG9jLnhtbFBLAQItABQABgAIAAAAIQCfp6FR2wAAAAsBAAAPAAAAAAAAAAAAAAAAABYEAABk&#10;cnMvZG93bnJldi54bWxQSwUGAAAAAAQABADzAAAAHgUAAAAA&#10;" filled="f" stroked="f">
                      <v:textbox inset="2.16pt,1.44pt,0,1.44pt">
                        <w:txbxContent>
                          <w:p w14:paraId="29458C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3712" behindDoc="0" locked="0" layoutInCell="1" allowOverlap="1" wp14:anchorId="0A467D2C" wp14:editId="4D3CB5F5">
                      <wp:simplePos x="0" y="0"/>
                      <wp:positionH relativeFrom="column">
                        <wp:posOffset>1295400</wp:posOffset>
                      </wp:positionH>
                      <wp:positionV relativeFrom="paragraph">
                        <wp:posOffset>1752600</wp:posOffset>
                      </wp:positionV>
                      <wp:extent cx="1003300" cy="609600"/>
                      <wp:effectExtent l="0" t="0" r="0" b="0"/>
                      <wp:wrapNone/>
                      <wp:docPr id="5444" name="Rectangle 5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1A5C76-CD01-3040-BA07-6891E7E467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FC66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67D2C" id="Rectangle 5444" o:spid="_x0000_s2775" style="position:absolute;margin-left:102pt;margin-top:138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U7gdmvAEAAEwDAAAOAAAAAAAAAAAAAAAAAC4CAABkcnMv&#10;ZTJvRG9jLnhtbFBLAQItABQABgAIAAAAIQCfp6FR2wAAAAsBAAAPAAAAAAAAAAAAAAAAABYEAABk&#10;cnMvZG93bnJldi54bWxQSwUGAAAAAAQABADzAAAAHgUAAAAA&#10;" filled="f" stroked="f">
                      <v:textbox inset="2.16pt,1.44pt,0,1.44pt">
                        <w:txbxContent>
                          <w:p w14:paraId="0EFC66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4736" behindDoc="0" locked="0" layoutInCell="1" allowOverlap="1" wp14:anchorId="2D1D61F4" wp14:editId="5B43A156">
                      <wp:simplePos x="0" y="0"/>
                      <wp:positionH relativeFrom="column">
                        <wp:posOffset>1295400</wp:posOffset>
                      </wp:positionH>
                      <wp:positionV relativeFrom="paragraph">
                        <wp:posOffset>1752600</wp:posOffset>
                      </wp:positionV>
                      <wp:extent cx="1003300" cy="609600"/>
                      <wp:effectExtent l="0" t="0" r="0" b="0"/>
                      <wp:wrapNone/>
                      <wp:docPr id="5443" name="Rectangle 5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895649-D914-A24B-AE5D-1D49BE5616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3D42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D61F4" id="Rectangle 5443" o:spid="_x0000_s2776" style="position:absolute;margin-left:102pt;margin-top:138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47Iujb0BAABMAwAADgAAAAAAAAAAAAAAAAAuAgAAZHJz&#10;L2Uyb0RvYy54bWxQSwECLQAUAAYACAAAACEAn6ehUdsAAAALAQAADwAAAAAAAAAAAAAAAAAXBAAA&#10;ZHJzL2Rvd25yZXYueG1sUEsFBgAAAAAEAAQA8wAAAB8FAAAAAA==&#10;" filled="f" stroked="f">
                      <v:textbox inset="2.16pt,1.44pt,0,1.44pt">
                        <w:txbxContent>
                          <w:p w14:paraId="633D42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5760" behindDoc="0" locked="0" layoutInCell="1" allowOverlap="1" wp14:anchorId="4C9135F6" wp14:editId="79CFF069">
                      <wp:simplePos x="0" y="0"/>
                      <wp:positionH relativeFrom="column">
                        <wp:posOffset>1295400</wp:posOffset>
                      </wp:positionH>
                      <wp:positionV relativeFrom="paragraph">
                        <wp:posOffset>1752600</wp:posOffset>
                      </wp:positionV>
                      <wp:extent cx="1003300" cy="609600"/>
                      <wp:effectExtent l="0" t="0" r="0" b="0"/>
                      <wp:wrapNone/>
                      <wp:docPr id="5442" name="Rectangle 5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F9BBD-C284-0E42-9585-025238AA25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DFFD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135F6" id="Rectangle 5442" o:spid="_x0000_s2777" style="position:absolute;margin-left:102pt;margin-top:138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K822ma7AQAATAMAAA4AAAAAAAAAAAAAAAAALgIAAGRycy9l&#10;Mm9Eb2MueG1sUEsBAi0AFAAGAAgAAAAhAJ+noVHbAAAACwEAAA8AAAAAAAAAAAAAAAAAFQQAAGRy&#10;cy9kb3ducmV2LnhtbFBLBQYAAAAABAAEAPMAAAAdBQAAAAA=&#10;" filled="f" stroked="f">
                      <v:textbox inset="2.16pt,1.44pt,0,1.44pt">
                        <w:txbxContent>
                          <w:p w14:paraId="5DDFFD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6784" behindDoc="0" locked="0" layoutInCell="1" allowOverlap="1" wp14:anchorId="3946E860" wp14:editId="704D8B01">
                      <wp:simplePos x="0" y="0"/>
                      <wp:positionH relativeFrom="column">
                        <wp:posOffset>1295400</wp:posOffset>
                      </wp:positionH>
                      <wp:positionV relativeFrom="paragraph">
                        <wp:posOffset>1752600</wp:posOffset>
                      </wp:positionV>
                      <wp:extent cx="1003300" cy="609600"/>
                      <wp:effectExtent l="0" t="0" r="0" b="0"/>
                      <wp:wrapNone/>
                      <wp:docPr id="5441" name="Rectangle 5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84B7C-3AA1-FC4D-9E7D-E577CCF621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D643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6E860" id="Rectangle 5441" o:spid="_x0000_s2778" style="position:absolute;margin-left:102pt;margin-top:138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6vLaBvAEAAEwDAAAOAAAAAAAAAAAAAAAAAC4CAABkcnMv&#10;ZTJvRG9jLnhtbFBLAQItABQABgAIAAAAIQCfp6FR2wAAAAsBAAAPAAAAAAAAAAAAAAAAABYEAABk&#10;cnMvZG93bnJldi54bWxQSwUGAAAAAAQABADzAAAAHgUAAAAA&#10;" filled="f" stroked="f">
                      <v:textbox inset="2.16pt,1.44pt,0,1.44pt">
                        <w:txbxContent>
                          <w:p w14:paraId="03D643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7808" behindDoc="0" locked="0" layoutInCell="1" allowOverlap="1" wp14:anchorId="69DAA749" wp14:editId="04509A87">
                      <wp:simplePos x="0" y="0"/>
                      <wp:positionH relativeFrom="column">
                        <wp:posOffset>1295400</wp:posOffset>
                      </wp:positionH>
                      <wp:positionV relativeFrom="paragraph">
                        <wp:posOffset>1752600</wp:posOffset>
                      </wp:positionV>
                      <wp:extent cx="1003300" cy="609600"/>
                      <wp:effectExtent l="0" t="0" r="0" b="0"/>
                      <wp:wrapNone/>
                      <wp:docPr id="5440" name="Rectangle 5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8C63A9-3008-FA49-86AF-6B91A5572D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7E6A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AA749" id="Rectangle 5440" o:spid="_x0000_s2779" style="position:absolute;margin-left:102pt;margin-top:138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2OEJqvAEAAEwDAAAOAAAAAAAAAAAAAAAAAC4CAABkcnMv&#10;ZTJvRG9jLnhtbFBLAQItABQABgAIAAAAIQCfp6FR2wAAAAsBAAAPAAAAAAAAAAAAAAAAABYEAABk&#10;cnMvZG93bnJldi54bWxQSwUGAAAAAAQABADzAAAAHgUAAAAA&#10;" filled="f" stroked="f">
                      <v:textbox inset="2.16pt,1.44pt,0,1.44pt">
                        <w:txbxContent>
                          <w:p w14:paraId="277E6A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8832" behindDoc="0" locked="0" layoutInCell="1" allowOverlap="1" wp14:anchorId="2344DBF3" wp14:editId="23B6C7E1">
                      <wp:simplePos x="0" y="0"/>
                      <wp:positionH relativeFrom="column">
                        <wp:posOffset>1295400</wp:posOffset>
                      </wp:positionH>
                      <wp:positionV relativeFrom="paragraph">
                        <wp:posOffset>1752600</wp:posOffset>
                      </wp:positionV>
                      <wp:extent cx="1003300" cy="609600"/>
                      <wp:effectExtent l="0" t="0" r="0" b="0"/>
                      <wp:wrapNone/>
                      <wp:docPr id="5439" name="Rectangle 5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37C7E9-128D-DA43-AD42-F2C3B89C39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07C1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4DBF3" id="Rectangle 5439" o:spid="_x0000_s2780" style="position:absolute;margin-left:102pt;margin-top:138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FRD+970BAABMAwAADgAAAAAAAAAAAAAAAAAuAgAAZHJz&#10;L2Uyb0RvYy54bWxQSwECLQAUAAYACAAAACEAn6ehUdsAAAALAQAADwAAAAAAAAAAAAAAAAAXBAAA&#10;ZHJzL2Rvd25yZXYueG1sUEsFBgAAAAAEAAQA8wAAAB8FAAAAAA==&#10;" filled="f" stroked="f">
                      <v:textbox inset="2.16pt,1.44pt,0,1.44pt">
                        <w:txbxContent>
                          <w:p w14:paraId="7207C1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69856" behindDoc="0" locked="0" layoutInCell="1" allowOverlap="1" wp14:anchorId="361ECAF8" wp14:editId="565D69D4">
                      <wp:simplePos x="0" y="0"/>
                      <wp:positionH relativeFrom="column">
                        <wp:posOffset>1295400</wp:posOffset>
                      </wp:positionH>
                      <wp:positionV relativeFrom="paragraph">
                        <wp:posOffset>1752600</wp:posOffset>
                      </wp:positionV>
                      <wp:extent cx="1003300" cy="609600"/>
                      <wp:effectExtent l="0" t="0" r="0" b="0"/>
                      <wp:wrapNone/>
                      <wp:docPr id="5438" name="Rectangle 5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88B33-2A3D-7B44-9919-FAFB39DDED5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3565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ECAF8" id="Rectangle 5438" o:spid="_x0000_s2781" style="position:absolute;margin-left:102pt;margin-top:138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ZlAocvAEAAEwDAAAOAAAAAAAAAAAAAAAAAC4CAABkcnMv&#10;ZTJvRG9jLnhtbFBLAQItABQABgAIAAAAIQCfp6FR2wAAAAsBAAAPAAAAAAAAAAAAAAAAABYEAABk&#10;cnMvZG93bnJldi54bWxQSwUGAAAAAAQABADzAAAAHgUAAAAA&#10;" filled="f" stroked="f">
                      <v:textbox inset="2.16pt,1.44pt,0,1.44pt">
                        <w:txbxContent>
                          <w:p w14:paraId="323565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70880" behindDoc="0" locked="0" layoutInCell="1" allowOverlap="1" wp14:anchorId="58B1CCC5" wp14:editId="38098AD7">
                      <wp:simplePos x="0" y="0"/>
                      <wp:positionH relativeFrom="column">
                        <wp:posOffset>1295400</wp:posOffset>
                      </wp:positionH>
                      <wp:positionV relativeFrom="paragraph">
                        <wp:posOffset>1752600</wp:posOffset>
                      </wp:positionV>
                      <wp:extent cx="1003300" cy="609600"/>
                      <wp:effectExtent l="0" t="0" r="0" b="0"/>
                      <wp:wrapNone/>
                      <wp:docPr id="5437" name="Rectangle 5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EF1E0E-7C06-014F-B83D-80CA447373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11C3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1CCC5" id="Rectangle 5437" o:spid="_x0000_s2782" style="position:absolute;margin-left:102pt;margin-top:138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DZUNyq7AQAATAMAAA4AAAAAAAAAAAAAAAAALgIAAGRycy9l&#10;Mm9Eb2MueG1sUEsBAi0AFAAGAAgAAAAhAJ+noVHbAAAACwEAAA8AAAAAAAAAAAAAAAAAFQQAAGRy&#10;cy9kb3ducmV2LnhtbFBLBQYAAAAABAAEAPMAAAAdBQAAAAA=&#10;" filled="f" stroked="f">
                      <v:textbox inset="2.16pt,1.44pt,0,1.44pt">
                        <w:txbxContent>
                          <w:p w14:paraId="5611C3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71904" behindDoc="0" locked="0" layoutInCell="1" allowOverlap="1" wp14:anchorId="61203BCF" wp14:editId="2CA36F02">
                      <wp:simplePos x="0" y="0"/>
                      <wp:positionH relativeFrom="column">
                        <wp:posOffset>1295400</wp:posOffset>
                      </wp:positionH>
                      <wp:positionV relativeFrom="paragraph">
                        <wp:posOffset>1752600</wp:posOffset>
                      </wp:positionV>
                      <wp:extent cx="1003300" cy="609600"/>
                      <wp:effectExtent l="0" t="0" r="0" b="0"/>
                      <wp:wrapNone/>
                      <wp:docPr id="5436" name="Rectangle 5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E9720D-FE70-F44C-9124-3CBC1641C47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AA0A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03BCF" id="Rectangle 5436" o:spid="_x0000_s2783" style="position:absolute;margin-left:102pt;margin-top:138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HrQw8G7AQAATAMAAA4AAAAAAAAAAAAAAAAALgIAAGRycy9l&#10;Mm9Eb2MueG1sUEsBAi0AFAAGAAgAAAAhAJ+noVHbAAAACwEAAA8AAAAAAAAAAAAAAAAAFQQAAGRy&#10;cy9kb3ducmV2LnhtbFBLBQYAAAAABAAEAPMAAAAdBQAAAAA=&#10;" filled="f" stroked="f">
                      <v:textbox inset="2.16pt,1.44pt,0,1.44pt">
                        <w:txbxContent>
                          <w:p w14:paraId="0FAA0A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72928" behindDoc="0" locked="0" layoutInCell="1" allowOverlap="1" wp14:anchorId="14E66E67" wp14:editId="6726349D">
                      <wp:simplePos x="0" y="0"/>
                      <wp:positionH relativeFrom="column">
                        <wp:posOffset>1295400</wp:posOffset>
                      </wp:positionH>
                      <wp:positionV relativeFrom="paragraph">
                        <wp:posOffset>1752600</wp:posOffset>
                      </wp:positionV>
                      <wp:extent cx="1003300" cy="609600"/>
                      <wp:effectExtent l="0" t="0" r="0" b="0"/>
                      <wp:wrapNone/>
                      <wp:docPr id="5435" name="Rectangle 5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9485A-5501-124F-B9DE-F923D3E4373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9CD3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66E67" id="Rectangle 5435" o:spid="_x0000_s2784" style="position:absolute;margin-left:102pt;margin-top:138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wzau3L0BAABMAwAADgAAAAAAAAAAAAAAAAAuAgAAZHJz&#10;L2Uyb0RvYy54bWxQSwECLQAUAAYACAAAACEAn6ehUdsAAAALAQAADwAAAAAAAAAAAAAAAAAXBAAA&#10;ZHJzL2Rvd25yZXYueG1sUEsFBgAAAAAEAAQA8wAAAB8FAAAAAA==&#10;" filled="f" stroked="f">
                      <v:textbox inset="2.16pt,1.44pt,0,1.44pt">
                        <w:txbxContent>
                          <w:p w14:paraId="5C9CD3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73952" behindDoc="0" locked="0" layoutInCell="1" allowOverlap="1" wp14:anchorId="3FBD6B03" wp14:editId="60BF3538">
                      <wp:simplePos x="0" y="0"/>
                      <wp:positionH relativeFrom="column">
                        <wp:posOffset>1295400</wp:posOffset>
                      </wp:positionH>
                      <wp:positionV relativeFrom="paragraph">
                        <wp:posOffset>1752600</wp:posOffset>
                      </wp:positionV>
                      <wp:extent cx="1003300" cy="609600"/>
                      <wp:effectExtent l="0" t="0" r="0" b="0"/>
                      <wp:wrapNone/>
                      <wp:docPr id="5434" name="Rectangle 5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75F02-17C1-CA47-85F6-040517F3A6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7F6B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D6B03" id="Rectangle 5434" o:spid="_x0000_s2785" style="position:absolute;margin-left:102pt;margin-top:138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j7JaN70BAABMAwAADgAAAAAAAAAAAAAAAAAuAgAAZHJz&#10;L2Uyb0RvYy54bWxQSwECLQAUAAYACAAAACEAn6ehUdsAAAALAQAADwAAAAAAAAAAAAAAAAAXBAAA&#10;ZHJzL2Rvd25yZXYueG1sUEsFBgAAAAAEAAQA8wAAAB8FAAAAAA==&#10;" filled="f" stroked="f">
                      <v:textbox inset="2.16pt,1.44pt,0,1.44pt">
                        <w:txbxContent>
                          <w:p w14:paraId="1E7F6B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74976" behindDoc="0" locked="0" layoutInCell="1" allowOverlap="1" wp14:anchorId="22698B19" wp14:editId="460A0B2F">
                      <wp:simplePos x="0" y="0"/>
                      <wp:positionH relativeFrom="column">
                        <wp:posOffset>1295400</wp:posOffset>
                      </wp:positionH>
                      <wp:positionV relativeFrom="paragraph">
                        <wp:posOffset>1752600</wp:posOffset>
                      </wp:positionV>
                      <wp:extent cx="1003300" cy="609600"/>
                      <wp:effectExtent l="0" t="0" r="0" b="0"/>
                      <wp:wrapNone/>
                      <wp:docPr id="5433" name="Rectangle 5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C76A0E-0133-3C47-9437-7E2B432A04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D9AC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98B19" id="Rectangle 5433" o:spid="_x0000_s2786" style="position:absolute;margin-left:102pt;margin-top:138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" filled="f" stroked="f">
                      <v:textbox inset="2.16pt,1.44pt,0,1.44pt">
                        <w:txbxContent>
                          <w:p w14:paraId="22D9AC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76000" behindDoc="0" locked="0" layoutInCell="1" allowOverlap="1" wp14:anchorId="0A5BE065" wp14:editId="01BC3FC3">
                      <wp:simplePos x="0" y="0"/>
                      <wp:positionH relativeFrom="column">
                        <wp:posOffset>1295400</wp:posOffset>
                      </wp:positionH>
                      <wp:positionV relativeFrom="paragraph">
                        <wp:posOffset>1752600</wp:posOffset>
                      </wp:positionV>
                      <wp:extent cx="1003300" cy="609600"/>
                      <wp:effectExtent l="0" t="0" r="0" b="0"/>
                      <wp:wrapNone/>
                      <wp:docPr id="5432" name="Rectangle 5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5DF01-E211-1242-80D2-7ED0546906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80AD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BE065" id="Rectangle 5432" o:spid="_x0000_s2787" style="position:absolute;margin-left:102pt;margin-top:138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" filled="f" stroked="f">
                      <v:textbox inset="2.16pt,1.44pt,0,1.44pt">
                        <w:txbxContent>
                          <w:p w14:paraId="0D80AD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77024" behindDoc="0" locked="0" layoutInCell="1" allowOverlap="1" wp14:anchorId="2DE6D0BE" wp14:editId="0AE2C5A5">
                      <wp:simplePos x="0" y="0"/>
                      <wp:positionH relativeFrom="column">
                        <wp:posOffset>1295400</wp:posOffset>
                      </wp:positionH>
                      <wp:positionV relativeFrom="paragraph">
                        <wp:posOffset>1752600</wp:posOffset>
                      </wp:positionV>
                      <wp:extent cx="1003300" cy="609600"/>
                      <wp:effectExtent l="0" t="0" r="0" b="0"/>
                      <wp:wrapNone/>
                      <wp:docPr id="5431" name="Rectangle 5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CBCB53-8D1C-0A41-B844-3F22BCF49C7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8A9D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6D0BE" id="Rectangle 5431" o:spid="_x0000_s2788" style="position:absolute;margin-left:102pt;margin-top:138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8c3ODvAEAAEwDAAAOAAAAAAAAAAAAAAAAAC4CAABkcnMv&#10;ZTJvRG9jLnhtbFBLAQItABQABgAIAAAAIQCfp6FR2wAAAAsBAAAPAAAAAAAAAAAAAAAAABYEAABk&#10;cnMvZG93bnJldi54bWxQSwUGAAAAAAQABADzAAAAHgUAAAAA&#10;" filled="f" stroked="f">
                      <v:textbox inset="2.16pt,1.44pt,0,1.44pt">
                        <w:txbxContent>
                          <w:p w14:paraId="0A8A9D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78048" behindDoc="0" locked="0" layoutInCell="1" allowOverlap="1" wp14:anchorId="38C51366" wp14:editId="7B85FC54">
                      <wp:simplePos x="0" y="0"/>
                      <wp:positionH relativeFrom="column">
                        <wp:posOffset>1295400</wp:posOffset>
                      </wp:positionH>
                      <wp:positionV relativeFrom="paragraph">
                        <wp:posOffset>1752600</wp:posOffset>
                      </wp:positionV>
                      <wp:extent cx="1003300" cy="609600"/>
                      <wp:effectExtent l="0" t="0" r="0" b="0"/>
                      <wp:wrapNone/>
                      <wp:docPr id="5430" name="Rectangle 5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B2C8E-5CBB-F34A-8498-30944857E5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0C29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51366" id="Rectangle 5430" o:spid="_x0000_s2789" style="position:absolute;margin-left:102pt;margin-top:138pt;width:79pt;height:4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DD3h2i7AQAATAMAAA4AAAAAAAAAAAAAAAAALgIAAGRycy9l&#10;Mm9Eb2MueG1sUEsBAi0AFAAGAAgAAAAhAJ+noVHbAAAACwEAAA8AAAAAAAAAAAAAAAAAFQQAAGRy&#10;cy9kb3ducmV2LnhtbFBLBQYAAAAABAAEAPMAAAAdBQAAAAA=&#10;" filled="f" stroked="f">
                      <v:textbox inset="2.16pt,1.44pt,0,1.44pt">
                        <w:txbxContent>
                          <w:p w14:paraId="210C29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79072" behindDoc="0" locked="0" layoutInCell="1" allowOverlap="1" wp14:anchorId="5E2E1F45" wp14:editId="2A72848B">
                      <wp:simplePos x="0" y="0"/>
                      <wp:positionH relativeFrom="column">
                        <wp:posOffset>1295400</wp:posOffset>
                      </wp:positionH>
                      <wp:positionV relativeFrom="paragraph">
                        <wp:posOffset>1752600</wp:posOffset>
                      </wp:positionV>
                      <wp:extent cx="1003300" cy="609600"/>
                      <wp:effectExtent l="0" t="0" r="0" b="0"/>
                      <wp:wrapNone/>
                      <wp:docPr id="5429" name="Rectangle 5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DCD40-C013-494C-A2B7-324CF8F9BBC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AC80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E1F45" id="Rectangle 5429" o:spid="_x0000_s2790" style="position:absolute;margin-left:102pt;margin-top:138pt;width:79pt;height:48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3eufbvAEAAEwDAAAOAAAAAAAAAAAAAAAAAC4CAABkcnMv&#10;ZTJvRG9jLnhtbFBLAQItABQABgAIAAAAIQCfp6FR2wAAAAsBAAAPAAAAAAAAAAAAAAAAABYEAABk&#10;cnMvZG93bnJldi54bWxQSwUGAAAAAAQABADzAAAAHgUAAAAA&#10;" filled="f" stroked="f">
                      <v:textbox inset="2.16pt,1.44pt,0,1.44pt">
                        <w:txbxContent>
                          <w:p w14:paraId="04AC80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0096" behindDoc="0" locked="0" layoutInCell="1" allowOverlap="1" wp14:anchorId="0653803F" wp14:editId="4C6BA9C2">
                      <wp:simplePos x="0" y="0"/>
                      <wp:positionH relativeFrom="column">
                        <wp:posOffset>1295400</wp:posOffset>
                      </wp:positionH>
                      <wp:positionV relativeFrom="paragraph">
                        <wp:posOffset>1752600</wp:posOffset>
                      </wp:positionV>
                      <wp:extent cx="1003300" cy="609600"/>
                      <wp:effectExtent l="0" t="0" r="0" b="0"/>
                      <wp:wrapNone/>
                      <wp:docPr id="5428" name="Rectangle 5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9BC9E2-A4FB-9343-B51D-9575276741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DD0C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3803F" id="Rectangle 5428" o:spid="_x0000_s2791" style="position:absolute;margin-left:102pt;margin-top:138pt;width:79pt;height:48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7/hMwvAEAAEwDAAAOAAAAAAAAAAAAAAAAAC4CAABkcnMv&#10;ZTJvRG9jLnhtbFBLAQItABQABgAIAAAAIQCfp6FR2wAAAAsBAAAPAAAAAAAAAAAAAAAAABYEAABk&#10;cnMvZG93bnJldi54bWxQSwUGAAAAAAQABADzAAAAHgUAAAAA&#10;" filled="f" stroked="f">
                      <v:textbox inset="2.16pt,1.44pt,0,1.44pt">
                        <w:txbxContent>
                          <w:p w14:paraId="75DD0C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1120" behindDoc="0" locked="0" layoutInCell="1" allowOverlap="1" wp14:anchorId="595C4C25" wp14:editId="44E20B05">
                      <wp:simplePos x="0" y="0"/>
                      <wp:positionH relativeFrom="column">
                        <wp:posOffset>1295400</wp:posOffset>
                      </wp:positionH>
                      <wp:positionV relativeFrom="paragraph">
                        <wp:posOffset>1752600</wp:posOffset>
                      </wp:positionV>
                      <wp:extent cx="1003300" cy="609600"/>
                      <wp:effectExtent l="0" t="0" r="0" b="0"/>
                      <wp:wrapNone/>
                      <wp:docPr id="5427" name="Rectangle 5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FD4AF7-ADEF-BA49-AD5E-8968E6538C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2F68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C4C25" id="Rectangle 5427" o:spid="_x0000_s2792" style="position:absolute;margin-left:102pt;margin-top:138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UPi4GvAEAAEwDAAAOAAAAAAAAAAAAAAAAAC4CAABkcnMv&#10;ZTJvRG9jLnhtbFBLAQItABQABgAIAAAAIQCfp6FR2wAAAAsBAAAPAAAAAAAAAAAAAAAAABYEAABk&#10;cnMvZG93bnJldi54bWxQSwUGAAAAAAQABADzAAAAHgUAAAAA&#10;" filled="f" stroked="f">
                      <v:textbox inset="2.16pt,1.44pt,0,1.44pt">
                        <w:txbxContent>
                          <w:p w14:paraId="0D2F68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2144" behindDoc="0" locked="0" layoutInCell="1" allowOverlap="1" wp14:anchorId="2ECDA804" wp14:editId="22B37C32">
                      <wp:simplePos x="0" y="0"/>
                      <wp:positionH relativeFrom="column">
                        <wp:posOffset>1295400</wp:posOffset>
                      </wp:positionH>
                      <wp:positionV relativeFrom="paragraph">
                        <wp:posOffset>1752600</wp:posOffset>
                      </wp:positionV>
                      <wp:extent cx="1003300" cy="609600"/>
                      <wp:effectExtent l="0" t="0" r="0" b="0"/>
                      <wp:wrapNone/>
                      <wp:docPr id="5426" name="Rectangle 5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DD9565-6256-1946-97A4-72E5C6AF05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D8B8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DA804" id="Rectangle 5426" o:spid="_x0000_s2793" style="position:absolute;margin-left:102pt;margin-top:138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YutrtvAEAAEwDAAAOAAAAAAAAAAAAAAAAAC4CAABkcnMv&#10;ZTJvRG9jLnhtbFBLAQItABQABgAIAAAAIQCfp6FR2wAAAAsBAAAPAAAAAAAAAAAAAAAAABYEAABk&#10;cnMvZG93bnJldi54bWxQSwUGAAAAAAQABADzAAAAHgUAAAAA&#10;" filled="f" stroked="f">
                      <v:textbox inset="2.16pt,1.44pt,0,1.44pt">
                        <w:txbxContent>
                          <w:p w14:paraId="3FD8B8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3168" behindDoc="0" locked="0" layoutInCell="1" allowOverlap="1" wp14:anchorId="5AB03C5D" wp14:editId="3608B073">
                      <wp:simplePos x="0" y="0"/>
                      <wp:positionH relativeFrom="column">
                        <wp:posOffset>1295400</wp:posOffset>
                      </wp:positionH>
                      <wp:positionV relativeFrom="paragraph">
                        <wp:posOffset>1752600</wp:posOffset>
                      </wp:positionV>
                      <wp:extent cx="1003300" cy="609600"/>
                      <wp:effectExtent l="0" t="0" r="0" b="0"/>
                      <wp:wrapNone/>
                      <wp:docPr id="5425" name="Rectangle 5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7CF0CC-DE5F-5D41-982E-8B1CC921BE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0998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03C5D" id="Rectangle 5425" o:spid="_x0000_s2794" style="position:absolute;margin-left:102pt;margin-top:138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hXLfwvAEAAEwDAAAOAAAAAAAAAAAAAAAAAC4CAABkcnMv&#10;ZTJvRG9jLnhtbFBLAQItABQABgAIAAAAIQCfp6FR2wAAAAsBAAAPAAAAAAAAAAAAAAAAABYEAABk&#10;cnMvZG93bnJldi54bWxQSwUGAAAAAAQABADzAAAAHgUAAAAA&#10;" filled="f" stroked="f">
                      <v:textbox inset="2.16pt,1.44pt,0,1.44pt">
                        <w:txbxContent>
                          <w:p w14:paraId="4B0998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4192" behindDoc="0" locked="0" layoutInCell="1" allowOverlap="1" wp14:anchorId="0665FE81" wp14:editId="11E13C5C">
                      <wp:simplePos x="0" y="0"/>
                      <wp:positionH relativeFrom="column">
                        <wp:posOffset>1295400</wp:posOffset>
                      </wp:positionH>
                      <wp:positionV relativeFrom="paragraph">
                        <wp:posOffset>1752600</wp:posOffset>
                      </wp:positionV>
                      <wp:extent cx="1003300" cy="609600"/>
                      <wp:effectExtent l="0" t="0" r="0" b="0"/>
                      <wp:wrapNone/>
                      <wp:docPr id="5424" name="Rectangle 5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6FD732-9615-DC49-AB64-38EE09319B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5313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5FE81" id="Rectangle 5424" o:spid="_x0000_s2795" style="position:absolute;margin-left:102pt;margin-top:138pt;width:79pt;height:48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t2EMbvAEAAEwDAAAOAAAAAAAAAAAAAAAAAC4CAABkcnMv&#10;ZTJvRG9jLnhtbFBLAQItABQABgAIAAAAIQCfp6FR2wAAAAsBAAAPAAAAAAAAAAAAAAAAABYEAABk&#10;cnMvZG93bnJldi54bWxQSwUGAAAAAAQABADzAAAAHgUAAAAA&#10;" filled="f" stroked="f">
                      <v:textbox inset="2.16pt,1.44pt,0,1.44pt">
                        <w:txbxContent>
                          <w:p w14:paraId="735313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5216" behindDoc="0" locked="0" layoutInCell="1" allowOverlap="1" wp14:anchorId="08D55052" wp14:editId="7A77046C">
                      <wp:simplePos x="0" y="0"/>
                      <wp:positionH relativeFrom="column">
                        <wp:posOffset>1295400</wp:posOffset>
                      </wp:positionH>
                      <wp:positionV relativeFrom="paragraph">
                        <wp:posOffset>1752600</wp:posOffset>
                      </wp:positionV>
                      <wp:extent cx="1003300" cy="609600"/>
                      <wp:effectExtent l="0" t="0" r="0" b="0"/>
                      <wp:wrapNone/>
                      <wp:docPr id="5423" name="Rectangle 5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77B76-52A4-AC40-8851-667417D807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B317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55052" id="Rectangle 5423" o:spid="_x0000_s2796" style="position:absolute;margin-left:102pt;margin-top:138pt;width:79pt;height:48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ahGrwvAEAAEwDAAAOAAAAAAAAAAAAAAAAAC4CAABkcnMv&#10;ZTJvRG9jLnhtbFBLAQItABQABgAIAAAAIQCfp6FR2wAAAAsBAAAPAAAAAAAAAAAAAAAAABYEAABk&#10;cnMvZG93bnJldi54bWxQSwUGAAAAAAQABADzAAAAHgUAAAAA&#10;" filled="f" stroked="f">
                      <v:textbox inset="2.16pt,1.44pt,0,1.44pt">
                        <w:txbxContent>
                          <w:p w14:paraId="7FB317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6240" behindDoc="0" locked="0" layoutInCell="1" allowOverlap="1" wp14:anchorId="42F18AA3" wp14:editId="47605C2B">
                      <wp:simplePos x="0" y="0"/>
                      <wp:positionH relativeFrom="column">
                        <wp:posOffset>1295400</wp:posOffset>
                      </wp:positionH>
                      <wp:positionV relativeFrom="paragraph">
                        <wp:posOffset>1752600</wp:posOffset>
                      </wp:positionV>
                      <wp:extent cx="1003300" cy="609600"/>
                      <wp:effectExtent l="0" t="0" r="0" b="0"/>
                      <wp:wrapNone/>
                      <wp:docPr id="5422" name="Rectangle 5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E7ED2A-89AC-784D-BADE-F1CA709E825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6C25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18AA3" id="Rectangle 5422" o:spid="_x0000_s2797" style="position:absolute;margin-left:102pt;margin-top:138pt;width:79pt;height:48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" filled="f" stroked="f">
                      <v:textbox inset="2.16pt,1.44pt,0,1.44pt">
                        <w:txbxContent>
                          <w:p w14:paraId="0E6C25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7264" behindDoc="0" locked="0" layoutInCell="1" allowOverlap="1" wp14:anchorId="56BCA600" wp14:editId="1E3939AD">
                      <wp:simplePos x="0" y="0"/>
                      <wp:positionH relativeFrom="column">
                        <wp:posOffset>1295400</wp:posOffset>
                      </wp:positionH>
                      <wp:positionV relativeFrom="paragraph">
                        <wp:posOffset>1752600</wp:posOffset>
                      </wp:positionV>
                      <wp:extent cx="1003300" cy="609600"/>
                      <wp:effectExtent l="0" t="0" r="0" b="0"/>
                      <wp:wrapNone/>
                      <wp:docPr id="5421" name="Rectangle 5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5C6CE-CD88-BD40-89CE-F47F25001E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18D2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CA600" id="Rectangle 5421" o:spid="_x0000_s2798" style="position:absolute;margin-left:102pt;margin-top:138pt;width:79pt;height:48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DivL8vAEAAEwDAAAOAAAAAAAAAAAAAAAAAC4CAABkcnMv&#10;ZTJvRG9jLnhtbFBLAQItABQABgAIAAAAIQCfp6FR2wAAAAsBAAAPAAAAAAAAAAAAAAAAABYEAABk&#10;cnMvZG93bnJldi54bWxQSwUGAAAAAAQABADzAAAAHgUAAAAA&#10;" filled="f" stroked="f">
                      <v:textbox inset="2.16pt,1.44pt,0,1.44pt">
                        <w:txbxContent>
                          <w:p w14:paraId="4C18D2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8288" behindDoc="0" locked="0" layoutInCell="1" allowOverlap="1" wp14:anchorId="14665600" wp14:editId="34FE01A9">
                      <wp:simplePos x="0" y="0"/>
                      <wp:positionH relativeFrom="column">
                        <wp:posOffset>1295400</wp:posOffset>
                      </wp:positionH>
                      <wp:positionV relativeFrom="paragraph">
                        <wp:posOffset>1752600</wp:posOffset>
                      </wp:positionV>
                      <wp:extent cx="1003300" cy="609600"/>
                      <wp:effectExtent l="0" t="0" r="0" b="0"/>
                      <wp:wrapNone/>
                      <wp:docPr id="5420" name="Rectangle 5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06DB4F-0D7F-F841-A7EA-4CAB095A58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04F4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65600" id="Rectangle 5420" o:spid="_x0000_s2799" style="position:absolute;margin-left:102pt;margin-top:138pt;width:79pt;height:4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PDgYXvAEAAEwDAAAOAAAAAAAAAAAAAAAAAC4CAABkcnMv&#10;ZTJvRG9jLnhtbFBLAQItABQABgAIAAAAIQCfp6FR2wAAAAsBAAAPAAAAAAAAAAAAAAAAABYEAABk&#10;cnMvZG93bnJldi54bWxQSwUGAAAAAAQABADzAAAAHgUAAAAA&#10;" filled="f" stroked="f">
                      <v:textbox inset="2.16pt,1.44pt,0,1.44pt">
                        <w:txbxContent>
                          <w:p w14:paraId="3504F4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89312" behindDoc="0" locked="0" layoutInCell="1" allowOverlap="1" wp14:anchorId="0F928B10" wp14:editId="03ED900D">
                      <wp:simplePos x="0" y="0"/>
                      <wp:positionH relativeFrom="column">
                        <wp:posOffset>1295400</wp:posOffset>
                      </wp:positionH>
                      <wp:positionV relativeFrom="paragraph">
                        <wp:posOffset>1752600</wp:posOffset>
                      </wp:positionV>
                      <wp:extent cx="1003300" cy="609600"/>
                      <wp:effectExtent l="0" t="0" r="0" b="0"/>
                      <wp:wrapNone/>
                      <wp:docPr id="5419" name="Rectangle 5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565107-F756-334E-BE1B-6C5D08447AF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4D7C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28B10" id="Rectangle 5419" o:spid="_x0000_s2800" style="position:absolute;margin-left:102pt;margin-top:138pt;width:79pt;height:48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r4v0IvAEAAEwDAAAOAAAAAAAAAAAAAAAAAC4CAABkcnMv&#10;ZTJvRG9jLnhtbFBLAQItABQABgAIAAAAIQCfp6FR2wAAAAsBAAAPAAAAAAAAAAAAAAAAABYEAABk&#10;cnMvZG93bnJldi54bWxQSwUGAAAAAAQABADzAAAAHgUAAAAA&#10;" filled="f" stroked="f">
                      <v:textbox inset="2.16pt,1.44pt,0,1.44pt">
                        <w:txbxContent>
                          <w:p w14:paraId="294D7C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0336" behindDoc="0" locked="0" layoutInCell="1" allowOverlap="1" wp14:anchorId="4BBBEEC8" wp14:editId="03C44102">
                      <wp:simplePos x="0" y="0"/>
                      <wp:positionH relativeFrom="column">
                        <wp:posOffset>1295400</wp:posOffset>
                      </wp:positionH>
                      <wp:positionV relativeFrom="paragraph">
                        <wp:posOffset>1752600</wp:posOffset>
                      </wp:positionV>
                      <wp:extent cx="1003300" cy="609600"/>
                      <wp:effectExtent l="0" t="0" r="0" b="0"/>
                      <wp:wrapNone/>
                      <wp:docPr id="5418" name="Rectangle 5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728A4-3F82-2A4D-B08C-8B35E4E81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2E01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BEEC8" id="Rectangle 5418" o:spid="_x0000_s2801" style="position:absolute;margin-left:102pt;margin-top:138pt;width:79pt;height:48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nZgnjvAEAAEwDAAAOAAAAAAAAAAAAAAAAAC4CAABkcnMv&#10;ZTJvRG9jLnhtbFBLAQItABQABgAIAAAAIQCfp6FR2wAAAAsBAAAPAAAAAAAAAAAAAAAAABYEAABk&#10;cnMvZG93bnJldi54bWxQSwUGAAAAAAQABADzAAAAHgUAAAAA&#10;" filled="f" stroked="f">
                      <v:textbox inset="2.16pt,1.44pt,0,1.44pt">
                        <w:txbxContent>
                          <w:p w14:paraId="3F2E01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1360" behindDoc="0" locked="0" layoutInCell="1" allowOverlap="1" wp14:anchorId="1AFE8EBE" wp14:editId="32B6DE86">
                      <wp:simplePos x="0" y="0"/>
                      <wp:positionH relativeFrom="column">
                        <wp:posOffset>1295400</wp:posOffset>
                      </wp:positionH>
                      <wp:positionV relativeFrom="paragraph">
                        <wp:posOffset>1752600</wp:posOffset>
                      </wp:positionV>
                      <wp:extent cx="1003300" cy="609600"/>
                      <wp:effectExtent l="0" t="0" r="0" b="0"/>
                      <wp:wrapNone/>
                      <wp:docPr id="5417" name="Rectangle 5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FE2C11-1DFF-1740-B259-49766D7109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B1C2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E8EBE" id="Rectangle 5417" o:spid="_x0000_s2802" style="position:absolute;margin-left:102pt;margin-top:138pt;width:79pt;height:48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TV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T0ZlGtKLHM4JR+&#10;o27MdoMk52qvhZBpvkmv0YcGrz35R7hkAZeJ/KTApC/SIlPW+HTVWE6RcCxu5otqM6eE49ayLG/q&#10;TepZvF/2EOJ36QxJi5YCQsnKsuPPEM9H347gvQTm/HxaxWk/ZTLVarV8w7p34oQc0aTxAYMa3NhS&#10;PmhPyYiDb2l4PTCQlAw/LCpbrxbzGp2Sk2pdr9HBkBP0z/5jlVneO/QSj0DJwYPuegScNcq4cGSZ&#10;2cVeyRMf84z+/SfY/Q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BIpjTVvAEAAEwDAAAOAAAAAAAAAAAAAAAAAC4CAABkcnMv&#10;ZTJvRG9jLnhtbFBLAQItABQABgAIAAAAIQCfp6FR2wAAAAsBAAAPAAAAAAAAAAAAAAAAABYEAABk&#10;cnMvZG93bnJldi54bWxQSwUGAAAAAAQABADzAAAAHgUAAAAA&#10;" filled="f" stroked="f">
                      <v:textbox inset="2.16pt,1.44pt,0,1.44pt">
                        <w:txbxContent>
                          <w:p w14:paraId="14B1C2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2384" behindDoc="0" locked="0" layoutInCell="1" allowOverlap="1" wp14:anchorId="2C8389CE" wp14:editId="4D4A767B">
                      <wp:simplePos x="0" y="0"/>
                      <wp:positionH relativeFrom="column">
                        <wp:posOffset>1295400</wp:posOffset>
                      </wp:positionH>
                      <wp:positionV relativeFrom="paragraph">
                        <wp:posOffset>1752600</wp:posOffset>
                      </wp:positionV>
                      <wp:extent cx="1003300" cy="609600"/>
                      <wp:effectExtent l="0" t="0" r="0" b="0"/>
                      <wp:wrapNone/>
                      <wp:docPr id="5416" name="Rectangle 5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5FF6FF-4B54-6D44-B7D7-2D9C1387D43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C372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389CE" id="Rectangle 5416" o:spid="_x0000_s2803" style="position:absolute;margin-left:102pt;margin-top:138pt;width:79pt;height:48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A+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T0ZlEtKbHM4JR+&#10;o27MdoMk52qvhZBpvkmv0YcGrz35R7hkAZeJ/KTApC/SIlPW+HTVWE6RcCxu5otqM6eE49ayLG/q&#10;TepZvF/2EOJ36QxJi5YCQsnKsuPPEM9H347gvQTm/HxaxWk/ZTLVarV6w7p34oQc0aTxAYMa3NhS&#10;PmhPyYiDb2l4PTCQlAw/LCpbrxbzGp2Sk2pdr9HBkBP0z/5jlVneO/QSj0DJwYPuegScNcq4cGSZ&#10;2cVeyRMf84z+/SfY/QE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AEIsA+vAEAAEwDAAAOAAAAAAAAAAAAAAAAAC4CAABkcnMv&#10;ZTJvRG9jLnhtbFBLAQItABQABgAIAAAAIQCfp6FR2wAAAAsBAAAPAAAAAAAAAAAAAAAAABYEAABk&#10;cnMvZG93bnJldi54bWxQSwUGAAAAAAQABADzAAAAHgUAAAAA&#10;" filled="f" stroked="f">
                      <v:textbox inset="2.16pt,1.44pt,0,1.44pt">
                        <w:txbxContent>
                          <w:p w14:paraId="0EC372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3408" behindDoc="0" locked="0" layoutInCell="1" allowOverlap="1" wp14:anchorId="3CB033EF" wp14:editId="4EC53D34">
                      <wp:simplePos x="0" y="0"/>
                      <wp:positionH relativeFrom="column">
                        <wp:posOffset>1295400</wp:posOffset>
                      </wp:positionH>
                      <wp:positionV relativeFrom="paragraph">
                        <wp:posOffset>1752600</wp:posOffset>
                      </wp:positionV>
                      <wp:extent cx="1003300" cy="609600"/>
                      <wp:effectExtent l="0" t="0" r="0" b="0"/>
                      <wp:wrapNone/>
                      <wp:docPr id="5415" name="Rectangle 5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CE179-6803-3B4F-BF55-786C598751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9FB2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033EF" id="Rectangle 5415" o:spid="_x0000_s2804" style="position:absolute;margin-left:102pt;margin-top:138pt;width:79pt;height:48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C9xK0jvAEAAEwDAAAOAAAAAAAAAAAAAAAAAC4CAABkcnMv&#10;ZTJvRG9jLnhtbFBLAQItABQABgAIAAAAIQCfp6FR2wAAAAsBAAAPAAAAAAAAAAAAAAAAABYEAABk&#10;cnMvZG93bnJldi54bWxQSwUGAAAAAAQABADzAAAAHgUAAAAA&#10;" filled="f" stroked="f">
                      <v:textbox inset="2.16pt,1.44pt,0,1.44pt">
                        <w:txbxContent>
                          <w:p w14:paraId="6E9FB2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4432" behindDoc="0" locked="0" layoutInCell="1" allowOverlap="1" wp14:anchorId="7FC9C483" wp14:editId="7A84C082">
                      <wp:simplePos x="0" y="0"/>
                      <wp:positionH relativeFrom="column">
                        <wp:posOffset>1295400</wp:posOffset>
                      </wp:positionH>
                      <wp:positionV relativeFrom="paragraph">
                        <wp:posOffset>1752600</wp:posOffset>
                      </wp:positionV>
                      <wp:extent cx="1003300" cy="609600"/>
                      <wp:effectExtent l="0" t="0" r="0" b="0"/>
                      <wp:wrapNone/>
                      <wp:docPr id="5414" name="Rectangle 5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504944-95F3-114C-94C9-68C8FF4ECD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29F1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9C483" id="Rectangle 5414" o:spid="_x0000_s2805" style="position:absolute;margin-left:102pt;margin-top:138pt;width:79pt;height:48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" filled="f" stroked="f">
                      <v:textbox inset="2.16pt,1.44pt,0,1.44pt">
                        <w:txbxContent>
                          <w:p w14:paraId="2129F1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5456" behindDoc="0" locked="0" layoutInCell="1" allowOverlap="1" wp14:anchorId="51DA4338" wp14:editId="3D51AF42">
                      <wp:simplePos x="0" y="0"/>
                      <wp:positionH relativeFrom="column">
                        <wp:posOffset>5372100</wp:posOffset>
                      </wp:positionH>
                      <wp:positionV relativeFrom="paragraph">
                        <wp:posOffset>1752600</wp:posOffset>
                      </wp:positionV>
                      <wp:extent cx="1003300" cy="609600"/>
                      <wp:effectExtent l="0" t="0" r="0" b="0"/>
                      <wp:wrapNone/>
                      <wp:docPr id="5413" name="Rectangle 5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0ED348-C53A-DA4C-B8E7-232807366C4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84C1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A4338" id="Rectangle 5413" o:spid="_x0000_s2806" style="position:absolute;margin-left:423pt;margin-top:138pt;width:79pt;height:48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FTiykK8AQAATAMAAA4AAAAAAAAAAAAAAAAALgIAAGRy&#10;cy9lMm9Eb2MueG1sUEsBAi0AFAAGAAgAAAAhADEeR0PdAAAADAEAAA8AAAAAAAAAAAAAAAAAFgQA&#10;AGRycy9kb3ducmV2LnhtbFBLBQYAAAAABAAEAPMAAAAgBQAAAAA=&#10;" filled="f" stroked="f">
                      <v:textbox inset="2.16pt,1.44pt,0,1.44pt">
                        <w:txbxContent>
                          <w:p w14:paraId="3884C1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6480" behindDoc="0" locked="0" layoutInCell="1" allowOverlap="1" wp14:anchorId="01BD50BF" wp14:editId="56CF53BA">
                      <wp:simplePos x="0" y="0"/>
                      <wp:positionH relativeFrom="column">
                        <wp:posOffset>5372100</wp:posOffset>
                      </wp:positionH>
                      <wp:positionV relativeFrom="paragraph">
                        <wp:posOffset>1752600</wp:posOffset>
                      </wp:positionV>
                      <wp:extent cx="1003300" cy="609600"/>
                      <wp:effectExtent l="0" t="0" r="0" b="0"/>
                      <wp:wrapNone/>
                      <wp:docPr id="5412" name="Rectangle 5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1F89BA-DFCD-314A-BA7C-88D1A1FF76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7B79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D50BF" id="Rectangle 5412" o:spid="_x0000_s2807" style="position:absolute;margin-left:423pt;margin-top:138pt;width:79pt;height:48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GGY+qbsBAABMAwAADgAAAAAAAAAAAAAAAAAuAgAAZHJz&#10;L2Uyb0RvYy54bWxQSwECLQAUAAYACAAAACEAMR5HQ90AAAAMAQAADwAAAAAAAAAAAAAAAAAVBAAA&#10;ZHJzL2Rvd25yZXYueG1sUEsFBgAAAAAEAAQA8wAAAB8FAAAAAA==&#10;" filled="f" stroked="f">
                      <v:textbox inset="2.16pt,1.44pt,0,1.44pt">
                        <w:txbxContent>
                          <w:p w14:paraId="1F7B79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7504" behindDoc="0" locked="0" layoutInCell="1" allowOverlap="1" wp14:anchorId="6ACBE415" wp14:editId="2AF9DE7C">
                      <wp:simplePos x="0" y="0"/>
                      <wp:positionH relativeFrom="column">
                        <wp:posOffset>5372100</wp:posOffset>
                      </wp:positionH>
                      <wp:positionV relativeFrom="paragraph">
                        <wp:posOffset>1752600</wp:posOffset>
                      </wp:positionV>
                      <wp:extent cx="1003300" cy="609600"/>
                      <wp:effectExtent l="0" t="0" r="0" b="0"/>
                      <wp:wrapNone/>
                      <wp:docPr id="5411" name="Rectangle 5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22678-7706-0D4A-BFA3-834872EA96F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F478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BE415" id="Rectangle 5411" o:spid="_x0000_s2808" style="position:absolute;margin-left:423pt;margin-top:138pt;width:79pt;height:48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I3sUk68AQAATAMAAA4AAAAAAAAAAAAAAAAALgIAAGRy&#10;cy9lMm9Eb2MueG1sUEsBAi0AFAAGAAgAAAAhADEeR0PdAAAADAEAAA8AAAAAAAAAAAAAAAAAFgQA&#10;AGRycy9kb3ducmV2LnhtbFBLBQYAAAAABAAEAPMAAAAgBQAAAAA=&#10;" filled="f" stroked="f">
                      <v:textbox inset="2.16pt,1.44pt,0,1.44pt">
                        <w:txbxContent>
                          <w:p w14:paraId="17F478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8528" behindDoc="0" locked="0" layoutInCell="1" allowOverlap="1" wp14:anchorId="4ED90167" wp14:editId="7617BBC2">
                      <wp:simplePos x="0" y="0"/>
                      <wp:positionH relativeFrom="column">
                        <wp:posOffset>5372100</wp:posOffset>
                      </wp:positionH>
                      <wp:positionV relativeFrom="paragraph">
                        <wp:posOffset>1752600</wp:posOffset>
                      </wp:positionV>
                      <wp:extent cx="1003300" cy="609600"/>
                      <wp:effectExtent l="0" t="0" r="0" b="0"/>
                      <wp:wrapNone/>
                      <wp:docPr id="5410" name="Rectangle 5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761AC5-E6D5-854B-9EF1-F30E1A495F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922C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90167" id="Rectangle 5410" o:spid="_x0000_s2809" style="position:absolute;margin-left:423pt;margin-top:138pt;width:79pt;height:48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alvAEAAEwDAAAOAAAAZHJzL2Uyb0RvYy54bWysU8tu2zAQvBfoPxC813rYSW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GbVYMGOW6xSz/Q&#10;N+4GI8m5Ouq+l7m/2a8pxA6vPYcnuGQRl1n8rMDmL8oic/H4dPVYzokILG6Wq2azpETg1m1d37Sb&#10;jFm9XQ4Q0xfpLckLRgGpFGf58VtM56OvR/BeJnN+Pq/SvJ+LmOZuvXzluvf9CTXikKZHDMr4iVFh&#10;dKBkwsYzGn8dOEhKzFeHzrZ3q2WLk1KSZt2ucYKhJGjP/n2VOzF6nCWRgJJDAD2MSLh4VHhhy4qy&#10;y3jlmXifF/ZvP8Hu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MFopqW8AQAATAMAAA4AAAAAAAAAAAAAAAAALgIAAGRy&#10;cy9lMm9Eb2MueG1sUEsBAi0AFAAGAAgAAAAhADEeR0PdAAAADAEAAA8AAAAAAAAAAAAAAAAAFgQA&#10;AGRycy9kb3ducmV2LnhtbFBLBQYAAAAABAAEAPMAAAAgBQAAAAA=&#10;" filled="f" stroked="f">
                      <v:textbox inset="2.16pt,1.44pt,0,1.44pt">
                        <w:txbxContent>
                          <w:p w14:paraId="6F922C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799552" behindDoc="0" locked="0" layoutInCell="1" allowOverlap="1" wp14:anchorId="078AFE89" wp14:editId="7A538763">
                      <wp:simplePos x="0" y="0"/>
                      <wp:positionH relativeFrom="column">
                        <wp:posOffset>5372100</wp:posOffset>
                      </wp:positionH>
                      <wp:positionV relativeFrom="paragraph">
                        <wp:posOffset>1752600</wp:posOffset>
                      </wp:positionV>
                      <wp:extent cx="1003300" cy="609600"/>
                      <wp:effectExtent l="0" t="0" r="0" b="0"/>
                      <wp:wrapNone/>
                      <wp:docPr id="5409" name="Rectangle 5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1B091B-F6C1-7B40-A99B-333BAEE548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4CBE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AFE89" id="Rectangle 5409" o:spid="_x0000_s2810" style="position:absolute;margin-left:423pt;margin-top:138pt;width:79pt;height:48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Iblxha8AQAATAMAAA4AAAAAAAAAAAAAAAAALgIAAGRy&#10;cy9lMm9Eb2MueG1sUEsBAi0AFAAGAAgAAAAhADEeR0PdAAAADAEAAA8AAAAAAAAAAAAAAAAAFgQA&#10;AGRycy9kb3ducmV2LnhtbFBLBQYAAAAABAAEAPMAAAAgBQAAAAA=&#10;" filled="f" stroked="f">
                      <v:textbox inset="2.16pt,1.44pt,0,1.44pt">
                        <w:txbxContent>
                          <w:p w14:paraId="214CBE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0576" behindDoc="0" locked="0" layoutInCell="1" allowOverlap="1" wp14:anchorId="717DD4F3" wp14:editId="035F7561">
                      <wp:simplePos x="0" y="0"/>
                      <wp:positionH relativeFrom="column">
                        <wp:posOffset>5372100</wp:posOffset>
                      </wp:positionH>
                      <wp:positionV relativeFrom="paragraph">
                        <wp:posOffset>1752600</wp:posOffset>
                      </wp:positionV>
                      <wp:extent cx="1003300" cy="609600"/>
                      <wp:effectExtent l="0" t="0" r="0" b="0"/>
                      <wp:wrapNone/>
                      <wp:docPr id="5408" name="Rectangle 5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87ABB0-DA5B-5B48-B3EC-47B89339A3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785A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DD4F3" id="Rectangle 5408" o:spid="_x0000_s2811" style="position:absolute;margin-left:423pt;margin-top:138pt;width:79pt;height:48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MphMv28AQAATAMAAA4AAAAAAAAAAAAAAAAALgIAAGRy&#10;cy9lMm9Eb2MueG1sUEsBAi0AFAAGAAgAAAAhADEeR0PdAAAADAEAAA8AAAAAAAAAAAAAAAAAFgQA&#10;AGRycy9kb3ducmV2LnhtbFBLBQYAAAAABAAEAPMAAAAgBQAAAAA=&#10;" filled="f" stroked="f">
                      <v:textbox inset="2.16pt,1.44pt,0,1.44pt">
                        <w:txbxContent>
                          <w:p w14:paraId="77785A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1600" behindDoc="0" locked="0" layoutInCell="1" allowOverlap="1" wp14:anchorId="0026AA89" wp14:editId="66690842">
                      <wp:simplePos x="0" y="0"/>
                      <wp:positionH relativeFrom="column">
                        <wp:posOffset>5372100</wp:posOffset>
                      </wp:positionH>
                      <wp:positionV relativeFrom="paragraph">
                        <wp:posOffset>1752600</wp:posOffset>
                      </wp:positionV>
                      <wp:extent cx="1003300" cy="609600"/>
                      <wp:effectExtent l="0" t="0" r="0" b="0"/>
                      <wp:wrapNone/>
                      <wp:docPr id="5407" name="Rectangle 5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1BE18F-FBFD-1848-896C-26BA2EEB25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A688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6AA89" id="Rectangle 5407" o:spid="_x0000_s2812" style="position:absolute;margin-left:423pt;margin-top:138pt;width:79pt;height:48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L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T0ZlGuKLHM4JR+&#10;o27MdoMk52qvhZBpvkmv0YcGrz35R7hkAZeJ/KTApC/SIlPW+HTVWE6RcCxu5otqM6eE49ayLG/q&#10;TepZvF/2EOJ36QxJi5YCQsnKsuPPEM9H347gvQTm/HxaxWk/ZTLVar18w7p34oQc0aTxAYMa3NhS&#10;PmhPyYiDb2l4PTCQlAw/LCpbrxbzGp2Sk2pdr9HBkBP0z/5jlVneO/QSj0DJwYPuegScNcq4cGSZ&#10;2cVeyRMf84z+/SfY/Q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WhD8u8AQAATAMAAA4AAAAAAAAAAAAAAAAALgIAAGRy&#10;cy9lMm9Eb2MueG1sUEsBAi0AFAAGAAgAAAAhADEeR0PdAAAADAEAAA8AAAAAAAAAAAAAAAAAFgQA&#10;AGRycy9kb3ducmV2LnhtbFBLBQYAAAAABAAEAPMAAAAgBQAAAAA=&#10;" filled="f" stroked="f">
                      <v:textbox inset="2.16pt,1.44pt,0,1.44pt">
                        <w:txbxContent>
                          <w:p w14:paraId="42A688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2624" behindDoc="0" locked="0" layoutInCell="1" allowOverlap="1" wp14:anchorId="666EB88C" wp14:editId="40AAC2A7">
                      <wp:simplePos x="0" y="0"/>
                      <wp:positionH relativeFrom="column">
                        <wp:posOffset>5372100</wp:posOffset>
                      </wp:positionH>
                      <wp:positionV relativeFrom="paragraph">
                        <wp:posOffset>1752600</wp:posOffset>
                      </wp:positionV>
                      <wp:extent cx="1003300" cy="609600"/>
                      <wp:effectExtent l="0" t="0" r="0" b="0"/>
                      <wp:wrapNone/>
                      <wp:docPr id="5406" name="Rectangle 5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E246A4-7C68-8F46-AAF3-6EF2207BF5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272F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EB88C" id="Rectangle 5406" o:spid="_x0000_s2813" style="position:absolute;margin-left:423pt;margin-top:138pt;width:79pt;height:48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Okl+yC8AQAATAMAAA4AAAAAAAAAAAAAAAAALgIAAGRy&#10;cy9lMm9Eb2MueG1sUEsBAi0AFAAGAAgAAAAhADEeR0PdAAAADAEAAA8AAAAAAAAAAAAAAAAAFgQA&#10;AGRycy9kb3ducmV2LnhtbFBLBQYAAAAABAAEAPMAAAAgBQAAAAA=&#10;" filled="f" stroked="f">
                      <v:textbox inset="2.16pt,1.44pt,0,1.44pt">
                        <w:txbxContent>
                          <w:p w14:paraId="71272F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3648" behindDoc="0" locked="0" layoutInCell="1" allowOverlap="1" wp14:anchorId="71FA5ACE" wp14:editId="2C7A7E62">
                      <wp:simplePos x="0" y="0"/>
                      <wp:positionH relativeFrom="column">
                        <wp:posOffset>5372100</wp:posOffset>
                      </wp:positionH>
                      <wp:positionV relativeFrom="paragraph">
                        <wp:posOffset>1752600</wp:posOffset>
                      </wp:positionV>
                      <wp:extent cx="1003300" cy="609600"/>
                      <wp:effectExtent l="0" t="0" r="0" b="0"/>
                      <wp:wrapNone/>
                      <wp:docPr id="5405" name="Rectangle 5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B27FE-E21D-9443-B2F2-66AB3B32EF2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CCD7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A5ACE" id="Rectangle 5405" o:spid="_x0000_s2814" style="position:absolute;margin-left:423pt;margin-top:138pt;width:79pt;height:48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FDDlj28AQAATAMAAA4AAAAAAAAAAAAAAAAALgIAAGRy&#10;cy9lMm9Eb2MueG1sUEsBAi0AFAAGAAgAAAAhADEeR0PdAAAADAEAAA8AAAAAAAAAAAAAAAAAFgQA&#10;AGRycy9kb3ducmV2LnhtbFBLBQYAAAAABAAEAPMAAAAgBQAAAAA=&#10;" filled="f" stroked="f">
                      <v:textbox inset="2.16pt,1.44pt,0,1.44pt">
                        <w:txbxContent>
                          <w:p w14:paraId="49CCD7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4672" behindDoc="0" locked="0" layoutInCell="1" allowOverlap="1" wp14:anchorId="724F3EA7" wp14:editId="652390B1">
                      <wp:simplePos x="0" y="0"/>
                      <wp:positionH relativeFrom="column">
                        <wp:posOffset>5372100</wp:posOffset>
                      </wp:positionH>
                      <wp:positionV relativeFrom="paragraph">
                        <wp:posOffset>1752600</wp:posOffset>
                      </wp:positionV>
                      <wp:extent cx="1003300" cy="609600"/>
                      <wp:effectExtent l="0" t="0" r="0" b="0"/>
                      <wp:wrapNone/>
                      <wp:docPr id="5404" name="Rectangle 5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F3AB0D-D65D-9D43-8A46-03716462D53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5780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F3EA7" id="Rectangle 5404" o:spid="_x0000_s2815" style="position:absolute;margin-left:423pt;margin-top:138pt;width:79pt;height:48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BxHYta8AQAATAMAAA4AAAAAAAAAAAAAAAAALgIAAGRy&#10;cy9lMm9Eb2MueG1sUEsBAi0AFAAGAAgAAAAhADEeR0PdAAAADAEAAA8AAAAAAAAAAAAAAAAAFgQA&#10;AGRycy9kb3ducmV2LnhtbFBLBQYAAAAABAAEAPMAAAAgBQAAAAA=&#10;" filled="f" stroked="f">
                      <v:textbox inset="2.16pt,1.44pt,0,1.44pt">
                        <w:txbxContent>
                          <w:p w14:paraId="735780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5696" behindDoc="0" locked="0" layoutInCell="1" allowOverlap="1" wp14:anchorId="2072B23D" wp14:editId="6B2CA320">
                      <wp:simplePos x="0" y="0"/>
                      <wp:positionH relativeFrom="column">
                        <wp:posOffset>5372100</wp:posOffset>
                      </wp:positionH>
                      <wp:positionV relativeFrom="paragraph">
                        <wp:posOffset>1752600</wp:posOffset>
                      </wp:positionV>
                      <wp:extent cx="1003300" cy="609600"/>
                      <wp:effectExtent l="0" t="0" r="0" b="0"/>
                      <wp:wrapNone/>
                      <wp:docPr id="5403" name="Rectangle 5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F45F50-27AF-7248-A14D-3D7D06487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1EA5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2B23D" id="Rectangle 5403" o:spid="_x0000_s2816" style="position:absolute;margin-left:423pt;margin-top:138pt;width:79pt;height:48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GsbSz28AQAATAMAAA4AAAAAAAAAAAAAAAAALgIAAGRy&#10;cy9lMm9Eb2MueG1sUEsBAi0AFAAGAAgAAAAhADEeR0PdAAAADAEAAA8AAAAAAAAAAAAAAAAAFgQA&#10;AGRycy9kb3ducmV2LnhtbFBLBQYAAAAABAAEAPMAAAAgBQAAAAA=&#10;" filled="f" stroked="f">
                      <v:textbox inset="2.16pt,1.44pt,0,1.44pt">
                        <w:txbxContent>
                          <w:p w14:paraId="4A1EA5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6720" behindDoc="0" locked="0" layoutInCell="1" allowOverlap="1" wp14:anchorId="2A7B0214" wp14:editId="4C0B920E">
                      <wp:simplePos x="0" y="0"/>
                      <wp:positionH relativeFrom="column">
                        <wp:posOffset>5372100</wp:posOffset>
                      </wp:positionH>
                      <wp:positionV relativeFrom="paragraph">
                        <wp:posOffset>1752600</wp:posOffset>
                      </wp:positionV>
                      <wp:extent cx="1003300" cy="609600"/>
                      <wp:effectExtent l="0" t="0" r="0" b="0"/>
                      <wp:wrapNone/>
                      <wp:docPr id="5402" name="Rectangle 5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F7856-777F-854E-8701-CF0D17091C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57F0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B0214" id="Rectangle 5402" o:spid="_x0000_s2817" style="position:absolute;margin-left:423pt;margin-top:138pt;width:79pt;height:48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J5+/1rsBAABMAwAADgAAAAAAAAAAAAAAAAAuAgAAZHJz&#10;L2Uyb0RvYy54bWxQSwECLQAUAAYACAAAACEAMR5HQ90AAAAMAQAADwAAAAAAAAAAAAAAAAAVBAAA&#10;ZHJzL2Rvd25yZXYueG1sUEsFBgAAAAAEAAQA8wAAAB8FAAAAAA==&#10;" filled="f" stroked="f">
                      <v:textbox inset="2.16pt,1.44pt,0,1.44pt">
                        <w:txbxContent>
                          <w:p w14:paraId="3D57F0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7744" behindDoc="0" locked="0" layoutInCell="1" allowOverlap="1" wp14:anchorId="72EF064A" wp14:editId="56D1319A">
                      <wp:simplePos x="0" y="0"/>
                      <wp:positionH relativeFrom="column">
                        <wp:posOffset>5372100</wp:posOffset>
                      </wp:positionH>
                      <wp:positionV relativeFrom="paragraph">
                        <wp:posOffset>1752600</wp:posOffset>
                      </wp:positionV>
                      <wp:extent cx="1003300" cy="609600"/>
                      <wp:effectExtent l="0" t="0" r="0" b="0"/>
                      <wp:wrapNone/>
                      <wp:docPr id="5401" name="Rectangle 5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22DD16-6290-E84C-8E29-7890FACDF3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EC89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F064A" id="Rectangle 5401" o:spid="_x0000_s2818" style="position:absolute;margin-left:423pt;margin-top:138pt;width:79pt;height:48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LIV0zG8AQAATAMAAA4AAAAAAAAAAAAAAAAALgIAAGRy&#10;cy9lMm9Eb2MueG1sUEsBAi0AFAAGAAgAAAAhADEeR0PdAAAADAEAAA8AAAAAAAAAAAAAAAAAFgQA&#10;AGRycy9kb3ducmV2LnhtbFBLBQYAAAAABAAEAPMAAAAgBQAAAAA=&#10;" filled="f" stroked="f">
                      <v:textbox inset="2.16pt,1.44pt,0,1.44pt">
                        <w:txbxContent>
                          <w:p w14:paraId="06EC89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8768" behindDoc="0" locked="0" layoutInCell="1" allowOverlap="1" wp14:anchorId="3268D05D" wp14:editId="7A0E5D71">
                      <wp:simplePos x="0" y="0"/>
                      <wp:positionH relativeFrom="column">
                        <wp:posOffset>5372100</wp:posOffset>
                      </wp:positionH>
                      <wp:positionV relativeFrom="paragraph">
                        <wp:posOffset>1752600</wp:posOffset>
                      </wp:positionV>
                      <wp:extent cx="1003300" cy="609600"/>
                      <wp:effectExtent l="0" t="0" r="0" b="0"/>
                      <wp:wrapNone/>
                      <wp:docPr id="5400" name="Rectangle 5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A997BD-E275-3042-8C6E-E041A0B770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043D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8D05D" id="Rectangle 5400" o:spid="_x0000_s2819" style="position:absolute;margin-left:423pt;margin-top:138pt;width:79pt;height:48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P6RJ9q8AQAATAMAAA4AAAAAAAAAAAAAAAAALgIAAGRy&#10;cy9lMm9Eb2MueG1sUEsBAi0AFAAGAAgAAAAhADEeR0PdAAAADAEAAA8AAAAAAAAAAAAAAAAAFgQA&#10;AGRycy9kb3ducmV2LnhtbFBLBQYAAAAABAAEAPMAAAAgBQAAAAA=&#10;" filled="f" stroked="f">
                      <v:textbox inset="2.16pt,1.44pt,0,1.44pt">
                        <w:txbxContent>
                          <w:p w14:paraId="2E043D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09792" behindDoc="0" locked="0" layoutInCell="1" allowOverlap="1" wp14:anchorId="1423BA34" wp14:editId="39AB2400">
                      <wp:simplePos x="0" y="0"/>
                      <wp:positionH relativeFrom="column">
                        <wp:posOffset>5372100</wp:posOffset>
                      </wp:positionH>
                      <wp:positionV relativeFrom="paragraph">
                        <wp:posOffset>1752600</wp:posOffset>
                      </wp:positionV>
                      <wp:extent cx="1003300" cy="609600"/>
                      <wp:effectExtent l="0" t="0" r="0" b="0"/>
                      <wp:wrapNone/>
                      <wp:docPr id="5399" name="Rectangle 5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C1AD08-B533-5A4E-8C20-6451E0037F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596D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3BA34" id="Rectangle 5399" o:spid="_x0000_s2820" style="position:absolute;margin-left:423pt;margin-top:138pt;width:79pt;height:48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vcSTa8AQAATAMAAA4AAAAAAAAAAAAAAAAALgIAAGRy&#10;cy9lMm9Eb2MueG1sUEsBAi0AFAAGAAgAAAAhADEeR0PdAAAADAEAAA8AAAAAAAAAAAAAAAAAFgQA&#10;AGRycy9kb3ducmV2LnhtbFBLBQYAAAAABAAEAPMAAAAgBQAAAAA=&#10;" filled="f" stroked="f">
                      <v:textbox inset="2.16pt,1.44pt,0,1.44pt">
                        <w:txbxContent>
                          <w:p w14:paraId="07596D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10816" behindDoc="0" locked="0" layoutInCell="1" allowOverlap="1" wp14:anchorId="7590D5EF" wp14:editId="506C2C08">
                      <wp:simplePos x="0" y="0"/>
                      <wp:positionH relativeFrom="column">
                        <wp:posOffset>5372100</wp:posOffset>
                      </wp:positionH>
                      <wp:positionV relativeFrom="paragraph">
                        <wp:posOffset>1752600</wp:posOffset>
                      </wp:positionV>
                      <wp:extent cx="1003300" cy="609600"/>
                      <wp:effectExtent l="0" t="0" r="0" b="0"/>
                      <wp:wrapNone/>
                      <wp:docPr id="5398" name="Rectangle 5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7A3E4B-9B7D-E140-B4E0-895204ACF1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4D03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0D5EF" id="Rectangle 5398" o:spid="_x0000_s2821" style="position:absolute;margin-left:423pt;margin-top:138pt;width:79pt;height:48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OdYvd28AQAATAMAAA4AAAAAAAAAAAAAAAAALgIAAGRy&#10;cy9lMm9Eb2MueG1sUEsBAi0AFAAGAAgAAAAhADEeR0PdAAAADAEAAA8AAAAAAAAAAAAAAAAAFgQA&#10;AGRycy9kb3ducmV2LnhtbFBLBQYAAAAABAAEAPMAAAAgBQAAAAA=&#10;" filled="f" stroked="f">
                      <v:textbox inset="2.16pt,1.44pt,0,1.44pt">
                        <w:txbxContent>
                          <w:p w14:paraId="354D03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11840" behindDoc="0" locked="0" layoutInCell="1" allowOverlap="1" wp14:anchorId="60E212A2" wp14:editId="5BF1C7FC">
                      <wp:simplePos x="0" y="0"/>
                      <wp:positionH relativeFrom="column">
                        <wp:posOffset>5372100</wp:posOffset>
                      </wp:positionH>
                      <wp:positionV relativeFrom="paragraph">
                        <wp:posOffset>1752600</wp:posOffset>
                      </wp:positionV>
                      <wp:extent cx="1003300" cy="609600"/>
                      <wp:effectExtent l="0" t="0" r="0" b="0"/>
                      <wp:wrapNone/>
                      <wp:docPr id="5397" name="Rectangle 5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7BB2-A646-4C47-94C6-2FC66CD9D3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765D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212A2" id="Rectangle 5397" o:spid="_x0000_s2822" style="position:absolute;margin-left:423pt;margin-top:138pt;width:79pt;height:48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IiYgOu8AQAATAMAAA4AAAAAAAAAAAAAAAAALgIAAGRy&#10;cy9lMm9Eb2MueG1sUEsBAi0AFAAGAAgAAAAhADEeR0PdAAAADAEAAA8AAAAAAAAAAAAAAAAAFgQA&#10;AGRycy9kb3ducmV2LnhtbFBLBQYAAAAABAAEAPMAAAAgBQAAAAA=&#10;" filled="f" stroked="f">
                      <v:textbox inset="2.16pt,1.44pt,0,1.44pt">
                        <w:txbxContent>
                          <w:p w14:paraId="29765D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12864" behindDoc="0" locked="0" layoutInCell="1" allowOverlap="1" wp14:anchorId="65920767" wp14:editId="2E32FA19">
                      <wp:simplePos x="0" y="0"/>
                      <wp:positionH relativeFrom="column">
                        <wp:posOffset>5372100</wp:posOffset>
                      </wp:positionH>
                      <wp:positionV relativeFrom="paragraph">
                        <wp:posOffset>1752600</wp:posOffset>
                      </wp:positionV>
                      <wp:extent cx="1003300" cy="609600"/>
                      <wp:effectExtent l="0" t="0" r="0" b="0"/>
                      <wp:wrapNone/>
                      <wp:docPr id="5396" name="Rectangle 5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8FC34-0740-154E-845E-8E442EEBD73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0D21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20767" id="Rectangle 5396" o:spid="_x0000_s2823" style="position:absolute;margin-left:423pt;margin-top:138pt;width:79pt;height:48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MQcdAC8AQAATAMAAA4AAAAAAAAAAAAAAAAALgIAAGRy&#10;cy9lMm9Eb2MueG1sUEsBAi0AFAAGAAgAAAAhADEeR0PdAAAADAEAAA8AAAAAAAAAAAAAAAAAFgQA&#10;AGRycy9kb3ducmV2LnhtbFBLBQYAAAAABAAEAPMAAAAgBQAAAAA=&#10;" filled="f" stroked="f">
                      <v:textbox inset="2.16pt,1.44pt,0,1.44pt">
                        <w:txbxContent>
                          <w:p w14:paraId="400D21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13888" behindDoc="0" locked="0" layoutInCell="1" allowOverlap="1" wp14:anchorId="74B15856" wp14:editId="5296D17A">
                      <wp:simplePos x="0" y="0"/>
                      <wp:positionH relativeFrom="column">
                        <wp:posOffset>5372100</wp:posOffset>
                      </wp:positionH>
                      <wp:positionV relativeFrom="paragraph">
                        <wp:posOffset>1752600</wp:posOffset>
                      </wp:positionV>
                      <wp:extent cx="1003300" cy="609600"/>
                      <wp:effectExtent l="0" t="0" r="0" b="0"/>
                      <wp:wrapNone/>
                      <wp:docPr id="5395" name="Rectangle 5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827230-F6D6-CD48-BD49-78BD32DAEA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1589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15856" id="Rectangle 5395" o:spid="_x0000_s2824" style="position:absolute;margin-left:423pt;margin-top:138pt;width:79pt;height:48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H36GR28AQAATAMAAA4AAAAAAAAAAAAAAAAALgIAAGRy&#10;cy9lMm9Eb2MueG1sUEsBAi0AFAAGAAgAAAAhADEeR0PdAAAADAEAAA8AAAAAAAAAAAAAAAAAFgQA&#10;AGRycy9kb3ducmV2LnhtbFBLBQYAAAAABAAEAPMAAAAgBQAAAAA=&#10;" filled="f" stroked="f">
                      <v:textbox inset="2.16pt,1.44pt,0,1.44pt">
                        <w:txbxContent>
                          <w:p w14:paraId="001589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14912" behindDoc="0" locked="0" layoutInCell="1" allowOverlap="1" wp14:anchorId="7EEF276F" wp14:editId="37C8BFAA">
                      <wp:simplePos x="0" y="0"/>
                      <wp:positionH relativeFrom="column">
                        <wp:posOffset>5372100</wp:posOffset>
                      </wp:positionH>
                      <wp:positionV relativeFrom="paragraph">
                        <wp:posOffset>1752600</wp:posOffset>
                      </wp:positionV>
                      <wp:extent cx="1003300" cy="609600"/>
                      <wp:effectExtent l="0" t="0" r="0" b="0"/>
                      <wp:wrapNone/>
                      <wp:docPr id="5394" name="Rectangle 5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67D8DA-3F0A-5440-9DCE-17233EFD11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2F5B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F276F" id="Rectangle 5394" o:spid="_x0000_s2825" style="position:absolute;margin-left:423pt;margin-top:138pt;width:79pt;height:48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" filled="f" stroked="f">
                      <v:textbox inset="2.16pt,1.44pt,0,1.44pt">
                        <w:txbxContent>
                          <w:p w14:paraId="322F5B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15936" behindDoc="0" locked="0" layoutInCell="1" allowOverlap="1" wp14:anchorId="2B6DBDCB" wp14:editId="2C16D0D7">
                      <wp:simplePos x="0" y="0"/>
                      <wp:positionH relativeFrom="column">
                        <wp:posOffset>5372100</wp:posOffset>
                      </wp:positionH>
                      <wp:positionV relativeFrom="paragraph">
                        <wp:posOffset>1752600</wp:posOffset>
                      </wp:positionV>
                      <wp:extent cx="1003300" cy="609600"/>
                      <wp:effectExtent l="0" t="0" r="0" b="0"/>
                      <wp:wrapNone/>
                      <wp:docPr id="5393" name="Rectangle 5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AE84F-F2FC-5849-8024-68AA7DAF88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7F90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DBDCB" id="Rectangle 5393" o:spid="_x0000_s2826" style="position:absolute;margin-left:423pt;margin-top:138pt;width:79pt;height:48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mLqv6rsBAABMAwAADgAAAAAAAAAAAAAAAAAuAgAAZHJz&#10;L2Uyb0RvYy54bWxQSwECLQAUAAYACAAAACEAMR5HQ90AAAAMAQAADwAAAAAAAAAAAAAAAAAVBAAA&#10;ZHJzL2Rvd25yZXYueG1sUEsFBgAAAAAEAAQA8wAAAB8FAAAAAA==&#10;" filled="f" stroked="f">
                      <v:textbox inset="2.16pt,1.44pt,0,1.44pt">
                        <w:txbxContent>
                          <w:p w14:paraId="4B7F90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16960" behindDoc="0" locked="0" layoutInCell="1" allowOverlap="1" wp14:anchorId="02569583" wp14:editId="4EB2680E">
                      <wp:simplePos x="0" y="0"/>
                      <wp:positionH relativeFrom="column">
                        <wp:posOffset>5372100</wp:posOffset>
                      </wp:positionH>
                      <wp:positionV relativeFrom="paragraph">
                        <wp:posOffset>1752600</wp:posOffset>
                      </wp:positionV>
                      <wp:extent cx="1003300" cy="609600"/>
                      <wp:effectExtent l="0" t="0" r="0" b="0"/>
                      <wp:wrapNone/>
                      <wp:docPr id="5392" name="Rectangle 5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A2DA02-DFC2-CD4B-951E-FC8F19EE2F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9E08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69583" id="Rectangle 5392" o:spid="_x0000_s2827" style="position:absolute;margin-left:423pt;margin-top:138pt;width:79pt;height:4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1D5bAbsBAABMAwAADgAAAAAAAAAAAAAAAAAuAgAAZHJz&#10;L2Uyb0RvYy54bWxQSwECLQAUAAYACAAAACEAMR5HQ90AAAAMAQAADwAAAAAAAAAAAAAAAAAVBAAA&#10;ZHJzL2Rvd25yZXYueG1sUEsFBgAAAAAEAAQA8wAAAB8FAAAAAA==&#10;" filled="f" stroked="f">
                      <v:textbox inset="2.16pt,1.44pt,0,1.44pt">
                        <w:txbxContent>
                          <w:p w14:paraId="639E08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17984" behindDoc="0" locked="0" layoutInCell="1" allowOverlap="1" wp14:anchorId="2D4EB409" wp14:editId="3F5D8AAC">
                      <wp:simplePos x="0" y="0"/>
                      <wp:positionH relativeFrom="column">
                        <wp:posOffset>5372100</wp:posOffset>
                      </wp:positionH>
                      <wp:positionV relativeFrom="paragraph">
                        <wp:posOffset>1752600</wp:posOffset>
                      </wp:positionV>
                      <wp:extent cx="1003300" cy="609600"/>
                      <wp:effectExtent l="0" t="0" r="0" b="0"/>
                      <wp:wrapNone/>
                      <wp:docPr id="5391" name="Rectangle 5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E265FD-5F65-054C-B071-D6F4772930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830A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EB409" id="Rectangle 5391" o:spid="_x0000_s2828" style="position:absolute;margin-left:423pt;margin-top:138pt;width:79pt;height:48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EG0N+a8AQAATAMAAA4AAAAAAAAAAAAAAAAALgIAAGRy&#10;cy9lMm9Eb2MueG1sUEsBAi0AFAAGAAgAAAAhADEeR0PdAAAADAEAAA8AAAAAAAAAAAAAAAAAFgQA&#10;AGRycy9kb3ducmV2LnhtbFBLBQYAAAAABAAEAPMAAAAgBQAAAAA=&#10;" filled="f" stroked="f">
                      <v:textbox inset="2.16pt,1.44pt,0,1.44pt">
                        <w:txbxContent>
                          <w:p w14:paraId="7C830A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19008" behindDoc="0" locked="0" layoutInCell="1" allowOverlap="1" wp14:anchorId="029DB451" wp14:editId="771B3401">
                      <wp:simplePos x="0" y="0"/>
                      <wp:positionH relativeFrom="column">
                        <wp:posOffset>5372100</wp:posOffset>
                      </wp:positionH>
                      <wp:positionV relativeFrom="paragraph">
                        <wp:posOffset>1752600</wp:posOffset>
                      </wp:positionV>
                      <wp:extent cx="1003300" cy="609600"/>
                      <wp:effectExtent l="0" t="0" r="0" b="0"/>
                      <wp:wrapNone/>
                      <wp:docPr id="5390" name="Rectangle 5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6BACC8-E78B-4D44-8366-9FD3E60548B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6045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DB451" id="Rectangle 5390" o:spid="_x0000_s2829" style="position:absolute;margin-left:423pt;margin-top:138pt;width:79pt;height:48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DTDDDbsBAABMAwAADgAAAAAAAAAAAAAAAAAuAgAAZHJz&#10;L2Uyb0RvYy54bWxQSwECLQAUAAYACAAAACEAMR5HQ90AAAAMAQAADwAAAAAAAAAAAAAAAAAVBAAA&#10;ZHJzL2Rvd25yZXYueG1sUEsFBgAAAAAEAAQA8wAAAB8FAAAAAA==&#10;" filled="f" stroked="f">
                      <v:textbox inset="2.16pt,1.44pt,0,1.44pt">
                        <w:txbxContent>
                          <w:p w14:paraId="406045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0032" behindDoc="0" locked="0" layoutInCell="1" allowOverlap="1" wp14:anchorId="69A70D7D" wp14:editId="48BD6062">
                      <wp:simplePos x="0" y="0"/>
                      <wp:positionH relativeFrom="column">
                        <wp:posOffset>5372100</wp:posOffset>
                      </wp:positionH>
                      <wp:positionV relativeFrom="paragraph">
                        <wp:posOffset>1752600</wp:posOffset>
                      </wp:positionV>
                      <wp:extent cx="1003300" cy="609600"/>
                      <wp:effectExtent l="0" t="0" r="0" b="0"/>
                      <wp:wrapNone/>
                      <wp:docPr id="5389" name="Rectangle 5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69B54-C3AC-E249-BE9F-C937ED9914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9B6F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70D7D" id="Rectangle 5389" o:spid="_x0000_s2830" style="position:absolute;margin-left:423pt;margin-top:138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Eq9o768AQAATAMAAA4AAAAAAAAAAAAAAAAALgIAAGRy&#10;cy9lMm9Eb2MueG1sUEsBAi0AFAAGAAgAAAAhADEeR0PdAAAADAEAAA8AAAAAAAAAAAAAAAAAFgQA&#10;AGRycy9kb3ducmV2LnhtbFBLBQYAAAAABAAEAPMAAAAgBQAAAAA=&#10;" filled="f" stroked="f">
                      <v:textbox inset="2.16pt,1.44pt,0,1.44pt">
                        <w:txbxContent>
                          <w:p w14:paraId="599B6F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1056" behindDoc="0" locked="0" layoutInCell="1" allowOverlap="1" wp14:anchorId="24275FA1" wp14:editId="158C56AB">
                      <wp:simplePos x="0" y="0"/>
                      <wp:positionH relativeFrom="column">
                        <wp:posOffset>5372100</wp:posOffset>
                      </wp:positionH>
                      <wp:positionV relativeFrom="paragraph">
                        <wp:posOffset>1752600</wp:posOffset>
                      </wp:positionV>
                      <wp:extent cx="1003300" cy="609600"/>
                      <wp:effectExtent l="0" t="0" r="0" b="0"/>
                      <wp:wrapNone/>
                      <wp:docPr id="5388" name="Rectangle 5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C6C82D-4853-AE45-83BF-3BE2B6790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9F89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75FA1" id="Rectangle 5388" o:spid="_x0000_s2831" style="position:absolute;margin-left:423pt;margin-top:138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BjlXVbsBAABMAwAADgAAAAAAAAAAAAAAAAAuAgAAZHJz&#10;L2Uyb0RvYy54bWxQSwECLQAUAAYACAAAACEAMR5HQ90AAAAMAQAADwAAAAAAAAAAAAAAAAAVBAAA&#10;ZHJzL2Rvd25yZXYueG1sUEsFBgAAAAAEAAQA8wAAAB8FAAAAAA==&#10;" filled="f" stroked="f">
                      <v:textbox inset="2.16pt,1.44pt,0,1.44pt">
                        <w:txbxContent>
                          <w:p w14:paraId="4F9F89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2080" behindDoc="0" locked="0" layoutInCell="1" allowOverlap="1" wp14:anchorId="43E593EB" wp14:editId="5968883E">
                      <wp:simplePos x="0" y="0"/>
                      <wp:positionH relativeFrom="column">
                        <wp:posOffset>5372100</wp:posOffset>
                      </wp:positionH>
                      <wp:positionV relativeFrom="paragraph">
                        <wp:posOffset>1752600</wp:posOffset>
                      </wp:positionV>
                      <wp:extent cx="1003300" cy="609600"/>
                      <wp:effectExtent l="0" t="0" r="0" b="0"/>
                      <wp:wrapNone/>
                      <wp:docPr id="5387" name="Rectangle 5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CAEEEF-0383-DD4F-81E5-2CB49ED666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CA1F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593EB" id="Rectangle 5387" o:spid="_x0000_s2832" style="position:absolute;margin-left:423pt;margin-top:138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" filled="f" stroked="f">
                      <v:textbox inset="2.16pt,1.44pt,0,1.44pt">
                        <w:txbxContent>
                          <w:p w14:paraId="03CA1F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3104" behindDoc="0" locked="0" layoutInCell="1" allowOverlap="1" wp14:anchorId="1A3FA59E" wp14:editId="16C151E1">
                      <wp:simplePos x="0" y="0"/>
                      <wp:positionH relativeFrom="column">
                        <wp:posOffset>5372100</wp:posOffset>
                      </wp:positionH>
                      <wp:positionV relativeFrom="paragraph">
                        <wp:posOffset>1752600</wp:posOffset>
                      </wp:positionV>
                      <wp:extent cx="1003300" cy="609600"/>
                      <wp:effectExtent l="0" t="0" r="0" b="0"/>
                      <wp:wrapNone/>
                      <wp:docPr id="5386" name="Rectangle 5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81EA0B-A246-A84C-846A-BCEBE0DB36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3C0B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FA59E" id="Rectangle 5386" o:spid="_x0000_s2833" style="position:absolute;margin-left:423pt;margin-top:138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" filled="f" stroked="f">
                      <v:textbox inset="2.16pt,1.44pt,0,1.44pt">
                        <w:txbxContent>
                          <w:p w14:paraId="093C0B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4128" behindDoc="0" locked="0" layoutInCell="1" allowOverlap="1" wp14:anchorId="116ED00D" wp14:editId="633035BF">
                      <wp:simplePos x="0" y="0"/>
                      <wp:positionH relativeFrom="column">
                        <wp:posOffset>5372100</wp:posOffset>
                      </wp:positionH>
                      <wp:positionV relativeFrom="paragraph">
                        <wp:posOffset>1752600</wp:posOffset>
                      </wp:positionV>
                      <wp:extent cx="1003300" cy="609600"/>
                      <wp:effectExtent l="0" t="0" r="0" b="0"/>
                      <wp:wrapNone/>
                      <wp:docPr id="5385" name="Rectangle 5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EA1997-A918-464B-93D2-AE562BDD86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829D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ED00D" id="Rectangle 5385" o:spid="_x0000_s2834" style="position:absolute;margin-left:423pt;margin-top:138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Jyb85W8AQAATAMAAA4AAAAAAAAAAAAAAAAALgIAAGRy&#10;cy9lMm9Eb2MueG1sUEsBAi0AFAAGAAgAAAAhADEeR0PdAAAADAEAAA8AAAAAAAAAAAAAAAAAFgQA&#10;AGRycy9kb3ducmV2LnhtbFBLBQYAAAAABAAEAPMAAAAgBQAAAAA=&#10;" filled="f" stroked="f">
                      <v:textbox inset="2.16pt,1.44pt,0,1.44pt">
                        <w:txbxContent>
                          <w:p w14:paraId="4F829D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5152" behindDoc="0" locked="0" layoutInCell="1" allowOverlap="1" wp14:anchorId="4B8AD4FA" wp14:editId="28194693">
                      <wp:simplePos x="0" y="0"/>
                      <wp:positionH relativeFrom="column">
                        <wp:posOffset>5372100</wp:posOffset>
                      </wp:positionH>
                      <wp:positionV relativeFrom="paragraph">
                        <wp:posOffset>1752600</wp:posOffset>
                      </wp:positionV>
                      <wp:extent cx="1003300" cy="609600"/>
                      <wp:effectExtent l="0" t="0" r="0" b="0"/>
                      <wp:wrapNone/>
                      <wp:docPr id="5384" name="Rectangle 5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7E8EC-1394-D644-BA07-FCEFF5BAB2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87F2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AD4FA" id="Rectangle 5384" o:spid="_x0000_s2835" style="position:absolute;margin-left:423pt;margin-top:138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NAfB368AQAATAMAAA4AAAAAAAAAAAAAAAAALgIAAGRy&#10;cy9lMm9Eb2MueG1sUEsBAi0AFAAGAAgAAAAhADEeR0PdAAAADAEAAA8AAAAAAAAAAAAAAAAAFgQA&#10;AGRycy9kb3ducmV2LnhtbFBLBQYAAAAABAAEAPMAAAAgBQAAAAA=&#10;" filled="f" stroked="f">
                      <v:textbox inset="2.16pt,1.44pt,0,1.44pt">
                        <w:txbxContent>
                          <w:p w14:paraId="7987F2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6176" behindDoc="0" locked="0" layoutInCell="1" allowOverlap="1" wp14:anchorId="6CB54161" wp14:editId="009A0720">
                      <wp:simplePos x="0" y="0"/>
                      <wp:positionH relativeFrom="column">
                        <wp:posOffset>5372100</wp:posOffset>
                      </wp:positionH>
                      <wp:positionV relativeFrom="paragraph">
                        <wp:posOffset>1752600</wp:posOffset>
                      </wp:positionV>
                      <wp:extent cx="1003300" cy="609600"/>
                      <wp:effectExtent l="0" t="0" r="0" b="0"/>
                      <wp:wrapNone/>
                      <wp:docPr id="5383" name="Rectangle 5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B7F033-C8CD-3040-9123-5114E3B05DC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57A7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54161" id="Rectangle 5383" o:spid="_x0000_s2836" style="position:absolute;margin-left:423pt;margin-top:138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6VvAEAAEwDAAAOAAAAZHJzL2Uyb0RvYy54bWysU8tu2zAQvBfoPxC813o4S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HbdbemxHGLXfqO&#10;vnE3TIqcq6ORUuX+Zr/mEHu89hye4JJFXGbxiwabvyiLLMXj09VjtSQisLhZ3zQbfEjg1l1d37ab&#10;jFm9Xg4Q02flLckLRgGpFGf58WtM56MvR/BeJnN+Pq/Ssl+KmKZrSm9zce/lCTXikKZHDHryM6Ni&#10;MoGSGRvPaPx14KAomb44dLb9eLNucVJK0nRthxMMJcH52b+tcidGj7MkElByCGCGEQkXjwovbFlR&#10;dhmvPBNv88L+9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dDLpW8AQAATAMAAA4AAAAAAAAAAAAAAAAALgIAAGRy&#10;cy9lMm9Eb2MueG1sUEsBAi0AFAAGAAgAAAAhADEeR0PdAAAADAEAAA8AAAAAAAAAAAAAAAAAFgQA&#10;AGRycy9kb3ducmV2LnhtbFBLBQYAAAAABAAEAPMAAAAgBQAAAAA=&#10;" filled="f" stroked="f">
                      <v:textbox inset="2.16pt,1.44pt,0,1.44pt">
                        <w:txbxContent>
                          <w:p w14:paraId="5857A7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7200" behindDoc="0" locked="0" layoutInCell="1" allowOverlap="1" wp14:anchorId="301004DB" wp14:editId="7197222B">
                      <wp:simplePos x="0" y="0"/>
                      <wp:positionH relativeFrom="column">
                        <wp:posOffset>5372100</wp:posOffset>
                      </wp:positionH>
                      <wp:positionV relativeFrom="paragraph">
                        <wp:posOffset>1752600</wp:posOffset>
                      </wp:positionV>
                      <wp:extent cx="1003300" cy="609600"/>
                      <wp:effectExtent l="0" t="0" r="0" b="0"/>
                      <wp:wrapNone/>
                      <wp:docPr id="5382" name="Rectangle 5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5ED1F-0D00-C847-8194-1B5103FED3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70EF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004DB" id="Rectangle 5382" o:spid="_x0000_s2837" style="position:absolute;margin-left:423pt;margin-top:138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Drx9p+ugEAAEwDAAAOAAAAAAAAAAAAAAAAAC4CAABkcnMv&#10;ZTJvRG9jLnhtbFBLAQItABQABgAIAAAAIQAxHkdD3QAAAAwBAAAPAAAAAAAAAAAAAAAAABQEAABk&#10;cnMvZG93bnJldi54bWxQSwUGAAAAAAQABADzAAAAHgUAAAAA&#10;" filled="f" stroked="f">
                      <v:textbox inset="2.16pt,1.44pt,0,1.44pt">
                        <w:txbxContent>
                          <w:p w14:paraId="5070EF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8224" behindDoc="0" locked="0" layoutInCell="1" allowOverlap="1" wp14:anchorId="4E06C471" wp14:editId="74AB0C2C">
                      <wp:simplePos x="0" y="0"/>
                      <wp:positionH relativeFrom="column">
                        <wp:posOffset>5372100</wp:posOffset>
                      </wp:positionH>
                      <wp:positionV relativeFrom="paragraph">
                        <wp:posOffset>1752600</wp:posOffset>
                      </wp:positionV>
                      <wp:extent cx="1003300" cy="609600"/>
                      <wp:effectExtent l="0" t="0" r="0" b="0"/>
                      <wp:wrapNone/>
                      <wp:docPr id="5381" name="Rectangle 5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13689-7D66-5048-8A20-2DAB2591656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D562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6C471" id="Rectangle 5381" o:spid="_x0000_s2838" style="position:absolute;margin-left:423pt;margin-top:138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H5Ntpm8AQAATAMAAA4AAAAAAAAAAAAAAAAALgIAAGRy&#10;cy9lMm9Eb2MueG1sUEsBAi0AFAAGAAgAAAAhADEeR0PdAAAADAEAAA8AAAAAAAAAAAAAAAAAFgQA&#10;AGRycy9kb3ducmV2LnhtbFBLBQYAAAAABAAEAPMAAAAgBQAAAAA=&#10;" filled="f" stroked="f">
                      <v:textbox inset="2.16pt,1.44pt,0,1.44pt">
                        <w:txbxContent>
                          <w:p w14:paraId="38D562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29248" behindDoc="0" locked="0" layoutInCell="1" allowOverlap="1" wp14:anchorId="60FEEE1E" wp14:editId="2F01D1BC">
                      <wp:simplePos x="0" y="0"/>
                      <wp:positionH relativeFrom="column">
                        <wp:posOffset>5372100</wp:posOffset>
                      </wp:positionH>
                      <wp:positionV relativeFrom="paragraph">
                        <wp:posOffset>1752600</wp:posOffset>
                      </wp:positionV>
                      <wp:extent cx="1003300" cy="609600"/>
                      <wp:effectExtent l="0" t="0" r="0" b="0"/>
                      <wp:wrapNone/>
                      <wp:docPr id="5380" name="Rectangle 53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8A7312-9B5C-3B4A-A766-55913462386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8543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EEE1E" id="Rectangle 5380" o:spid="_x0000_s2839" style="position:absolute;margin-left:423pt;margin-top:138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MslCcrsBAABMAwAADgAAAAAAAAAAAAAAAAAuAgAAZHJz&#10;L2Uyb0RvYy54bWxQSwECLQAUAAYACAAAACEAMR5HQ90AAAAMAQAADwAAAAAAAAAAAAAAAAAVBAAA&#10;ZHJzL2Rvd25yZXYueG1sUEsFBgAAAAAEAAQA8wAAAB8FAAAAAA==&#10;" filled="f" stroked="f">
                      <v:textbox inset="2.16pt,1.44pt,0,1.44pt">
                        <w:txbxContent>
                          <w:p w14:paraId="1E8543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0272" behindDoc="0" locked="0" layoutInCell="1" allowOverlap="1" wp14:anchorId="73D7F528" wp14:editId="3EE4F3E5">
                      <wp:simplePos x="0" y="0"/>
                      <wp:positionH relativeFrom="column">
                        <wp:posOffset>5372100</wp:posOffset>
                      </wp:positionH>
                      <wp:positionV relativeFrom="paragraph">
                        <wp:posOffset>1752600</wp:posOffset>
                      </wp:positionV>
                      <wp:extent cx="1003300" cy="609600"/>
                      <wp:effectExtent l="0" t="0" r="0" b="0"/>
                      <wp:wrapNone/>
                      <wp:docPr id="5379" name="Rectangle 5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BBB69B-D88E-0B4F-B768-38DFF18760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57B7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7F528" id="Rectangle 5379" o:spid="_x0000_s2840" style="position:absolute;margin-left:423pt;margin-top:138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B5vADC8AQAATAMAAA4AAAAAAAAAAAAAAAAALgIAAGRy&#10;cy9lMm9Eb2MueG1sUEsBAi0AFAAGAAgAAAAhADEeR0PdAAAADAEAAA8AAAAAAAAAAAAAAAAAFgQA&#10;AGRycy9kb3ducmV2LnhtbFBLBQYAAAAABAAEAPMAAAAgBQAAAAA=&#10;" filled="f" stroked="f">
                      <v:textbox inset="2.16pt,1.44pt,0,1.44pt">
                        <w:txbxContent>
                          <w:p w14:paraId="4857B7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1296" behindDoc="0" locked="0" layoutInCell="1" allowOverlap="1" wp14:anchorId="706D7579" wp14:editId="3240A8A1">
                      <wp:simplePos x="0" y="0"/>
                      <wp:positionH relativeFrom="column">
                        <wp:posOffset>5372100</wp:posOffset>
                      </wp:positionH>
                      <wp:positionV relativeFrom="paragraph">
                        <wp:posOffset>1752600</wp:posOffset>
                      </wp:positionV>
                      <wp:extent cx="1003300" cy="609600"/>
                      <wp:effectExtent l="0" t="0" r="0" b="0"/>
                      <wp:wrapNone/>
                      <wp:docPr id="5378" name="Rectangle 5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D3F02-2FE2-BE4A-AD64-D2055AFF60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4D30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D7579" id="Rectangle 5378" o:spid="_x0000_s2841" style="position:absolute;margin-left:423pt;margin-top:138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bvAEAAEwDAAAOAAAAZHJzL2Uyb0RvYy54bWysU8tu2zAQvBfoPxC813o4Tm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HV8g575bjFLv1A&#10;37gbjCTn6qj7Xub+Zr+mEDu89hye4JJFXGbxswKbvyiLzMXj09VjOScisLhZ3jSbJSUCt27retVu&#10;Mmb1djlATF+ktyQvGAWkUpzlx28xnY++HsF7mcz5+bxK834uYpp1s3rluvf9CTXikKZHDMr4iVFh&#10;dKBkwsYzGn8dOEhKzFeHzrZ3N8sWJ6UkzbpdoytQEpyf/fsqd2L0OEsiASWHAHoYkXDxqPDClhVl&#10;l/HKM/E+L+zffoLdb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FLr9Nu8AQAATAMAAA4AAAAAAAAAAAAAAAAALgIAAGRy&#10;cy9lMm9Eb2MueG1sUEsBAi0AFAAGAAgAAAAhADEeR0PdAAAADAEAAA8AAAAAAAAAAAAAAAAAFgQA&#10;AGRycy9kb3ducmV2LnhtbFBLBQYAAAAABAAEAPMAAAAgBQAAAAA=&#10;" filled="f" stroked="f">
                      <v:textbox inset="2.16pt,1.44pt,0,1.44pt">
                        <w:txbxContent>
                          <w:p w14:paraId="174D30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2320" behindDoc="0" locked="0" layoutInCell="1" allowOverlap="1" wp14:anchorId="7592041F" wp14:editId="7DB51F15">
                      <wp:simplePos x="0" y="0"/>
                      <wp:positionH relativeFrom="column">
                        <wp:posOffset>5372100</wp:posOffset>
                      </wp:positionH>
                      <wp:positionV relativeFrom="paragraph">
                        <wp:posOffset>1752600</wp:posOffset>
                      </wp:positionV>
                      <wp:extent cx="1003300" cy="609600"/>
                      <wp:effectExtent l="0" t="0" r="0" b="0"/>
                      <wp:wrapNone/>
                      <wp:docPr id="5377" name="Rectangle 5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54C48-9A44-AC44-BEE8-A339C81EBB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67DF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2041F" id="Rectangle 5377" o:spid="_x0000_s2842" style="position:absolute;margin-left:423pt;margin-top:138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D0rye28AQAATAMAAA4AAAAAAAAAAAAAAAAALgIAAGRy&#10;cy9lMm9Eb2MueG1sUEsBAi0AFAAGAAgAAAAhADEeR0PdAAAADAEAAA8AAAAAAAAAAAAAAAAAFgQA&#10;AGRycy9kb3ducmV2LnhtbFBLBQYAAAAABAAEAPMAAAAgBQAAAAA=&#10;" filled="f" stroked="f">
                      <v:textbox inset="2.16pt,1.44pt,0,1.44pt">
                        <w:txbxContent>
                          <w:p w14:paraId="2467DF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3344" behindDoc="0" locked="0" layoutInCell="1" allowOverlap="1" wp14:anchorId="2876525B" wp14:editId="5E422BEC">
                      <wp:simplePos x="0" y="0"/>
                      <wp:positionH relativeFrom="column">
                        <wp:posOffset>5372100</wp:posOffset>
                      </wp:positionH>
                      <wp:positionV relativeFrom="paragraph">
                        <wp:posOffset>1752600</wp:posOffset>
                      </wp:positionV>
                      <wp:extent cx="1003300" cy="609600"/>
                      <wp:effectExtent l="0" t="0" r="0" b="0"/>
                      <wp:wrapNone/>
                      <wp:docPr id="5376" name="Rectangle 5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2A430C-36AF-7E4B-B049-F3787F73456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3BA5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6525B" id="Rectangle 5376" o:spid="_x0000_s2843" style="position:absolute;margin-left:423pt;margin-top:138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HGvPQa8AQAATAMAAA4AAAAAAAAAAAAAAAAALgIAAGRy&#10;cy9lMm9Eb2MueG1sUEsBAi0AFAAGAAgAAAAhADEeR0PdAAAADAEAAA8AAAAAAAAAAAAAAAAAFgQA&#10;AGRycy9kb3ducmV2LnhtbFBLBQYAAAAABAAEAPMAAAAgBQAAAAA=&#10;" filled="f" stroked="f">
                      <v:textbox inset="2.16pt,1.44pt,0,1.44pt">
                        <w:txbxContent>
                          <w:p w14:paraId="3A3BA5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4368" behindDoc="0" locked="0" layoutInCell="1" allowOverlap="1" wp14:anchorId="2B9BE5C9" wp14:editId="16CB1CD3">
                      <wp:simplePos x="0" y="0"/>
                      <wp:positionH relativeFrom="column">
                        <wp:posOffset>5372100</wp:posOffset>
                      </wp:positionH>
                      <wp:positionV relativeFrom="paragraph">
                        <wp:posOffset>1752600</wp:posOffset>
                      </wp:positionV>
                      <wp:extent cx="1003300" cy="609600"/>
                      <wp:effectExtent l="0" t="0" r="0" b="0"/>
                      <wp:wrapNone/>
                      <wp:docPr id="5375" name="Rectangle 5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A1C28A-936A-9F41-A2C7-1674F6D78F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094C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BE5C9" id="Rectangle 5375" o:spid="_x0000_s2844" style="position:absolute;margin-left:423pt;margin-top:138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MhJUBu8AQAATAMAAA4AAAAAAAAAAAAAAAAALgIAAGRy&#10;cy9lMm9Eb2MueG1sUEsBAi0AFAAGAAgAAAAhADEeR0PdAAAADAEAAA8AAAAAAAAAAAAAAAAAFgQA&#10;AGRycy9kb3ducmV2LnhtbFBLBQYAAAAABAAEAPMAAAAgBQAAAAA=&#10;" filled="f" stroked="f">
                      <v:textbox inset="2.16pt,1.44pt,0,1.44pt">
                        <w:txbxContent>
                          <w:p w14:paraId="4C094C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5392" behindDoc="0" locked="0" layoutInCell="1" allowOverlap="1" wp14:anchorId="091D851A" wp14:editId="4C87DDA2">
                      <wp:simplePos x="0" y="0"/>
                      <wp:positionH relativeFrom="column">
                        <wp:posOffset>5372100</wp:posOffset>
                      </wp:positionH>
                      <wp:positionV relativeFrom="paragraph">
                        <wp:posOffset>1752600</wp:posOffset>
                      </wp:positionV>
                      <wp:extent cx="1003300" cy="609600"/>
                      <wp:effectExtent l="0" t="0" r="0" b="0"/>
                      <wp:wrapNone/>
                      <wp:docPr id="5374" name="Rectangle 5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A2CEDD-CB5F-C64F-A503-0647B19F26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9057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D851A" id="Rectangle 5374" o:spid="_x0000_s2845" style="position:absolute;margin-left:423pt;margin-top:138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ITNpPC8AQAATAMAAA4AAAAAAAAAAAAAAAAALgIAAGRy&#10;cy9lMm9Eb2MueG1sUEsBAi0AFAAGAAgAAAAhADEeR0PdAAAADAEAAA8AAAAAAAAAAAAAAAAAFgQA&#10;AGRycy9kb3ducmV2LnhtbFBLBQYAAAAABAAEAPMAAAAgBQAAAAA=&#10;" filled="f" stroked="f">
                      <v:textbox inset="2.16pt,1.44pt,0,1.44pt">
                        <w:txbxContent>
                          <w:p w14:paraId="349057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6416" behindDoc="0" locked="0" layoutInCell="1" allowOverlap="1" wp14:anchorId="134E699E" wp14:editId="42369D1A">
                      <wp:simplePos x="0" y="0"/>
                      <wp:positionH relativeFrom="column">
                        <wp:posOffset>5372100</wp:posOffset>
                      </wp:positionH>
                      <wp:positionV relativeFrom="paragraph">
                        <wp:posOffset>1752600</wp:posOffset>
                      </wp:positionV>
                      <wp:extent cx="1003300" cy="609600"/>
                      <wp:effectExtent l="0" t="0" r="0" b="0"/>
                      <wp:wrapNone/>
                      <wp:docPr id="5373" name="Rectangle 5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B74BD-4A37-5044-A3BC-E97ABBC565C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F501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E699E" id="Rectangle 5373" o:spid="_x0000_s2846" style="position:absolute;margin-left:423pt;margin-top:138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rgIVSLsBAABMAwAADgAAAAAAAAAAAAAAAAAuAgAAZHJz&#10;L2Uyb0RvYy54bWxQSwECLQAUAAYACAAAACEAMR5HQ90AAAAMAQAADwAAAAAAAAAAAAAAAAAVBAAA&#10;ZHJzL2Rvd25yZXYueG1sUEsFBgAAAAAEAAQA8wAAAB8FAAAAAA==&#10;" filled="f" stroked="f">
                      <v:textbox inset="2.16pt,1.44pt,0,1.44pt">
                        <w:txbxContent>
                          <w:p w14:paraId="0CF501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7440" behindDoc="0" locked="0" layoutInCell="1" allowOverlap="1" wp14:anchorId="4435CBF5" wp14:editId="5EDE43DA">
                      <wp:simplePos x="0" y="0"/>
                      <wp:positionH relativeFrom="column">
                        <wp:posOffset>5372100</wp:posOffset>
                      </wp:positionH>
                      <wp:positionV relativeFrom="paragraph">
                        <wp:posOffset>1752600</wp:posOffset>
                      </wp:positionV>
                      <wp:extent cx="1003300" cy="609600"/>
                      <wp:effectExtent l="0" t="0" r="0" b="0"/>
                      <wp:wrapNone/>
                      <wp:docPr id="5372" name="Rectangle 5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89B665-24F1-B14E-B1C8-8FC09DD824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38B3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5CBF5" id="Rectangle 5372" o:spid="_x0000_s2847" style="position:absolute;margin-left:423pt;margin-top:138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" filled="f" stroked="f">
                      <v:textbox inset="2.16pt,1.44pt,0,1.44pt">
                        <w:txbxContent>
                          <w:p w14:paraId="0038B3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8464" behindDoc="0" locked="0" layoutInCell="1" allowOverlap="1" wp14:anchorId="0FDDF7D6" wp14:editId="517986F6">
                      <wp:simplePos x="0" y="0"/>
                      <wp:positionH relativeFrom="column">
                        <wp:posOffset>5372100</wp:posOffset>
                      </wp:positionH>
                      <wp:positionV relativeFrom="paragraph">
                        <wp:posOffset>1752600</wp:posOffset>
                      </wp:positionV>
                      <wp:extent cx="1003300" cy="609600"/>
                      <wp:effectExtent l="0" t="0" r="0" b="0"/>
                      <wp:wrapNone/>
                      <wp:docPr id="5371" name="Rectangle 5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9687CB-BC3C-9E4F-A1C9-42C7F5CC3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BFB8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F7D6" id="Rectangle 5371" o:spid="_x0000_s2848" style="position:absolute;margin-left:423pt;margin-top:138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dwyNRLsBAABMAwAADgAAAAAAAAAAAAAAAAAuAgAAZHJz&#10;L2Uyb0RvYy54bWxQSwECLQAUAAYACAAAACEAMR5HQ90AAAAMAQAADwAAAAAAAAAAAAAAAAAVBAAA&#10;ZHJzL2Rvd25yZXYueG1sUEsFBgAAAAAEAAQA8wAAAB8FAAAAAA==&#10;" filled="f" stroked="f">
                      <v:textbox inset="2.16pt,1.44pt,0,1.44pt">
                        <w:txbxContent>
                          <w:p w14:paraId="7ABFB8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39488" behindDoc="0" locked="0" layoutInCell="1" allowOverlap="1" wp14:anchorId="3E3B6A60" wp14:editId="086CCB02">
                      <wp:simplePos x="0" y="0"/>
                      <wp:positionH relativeFrom="column">
                        <wp:posOffset>5372100</wp:posOffset>
                      </wp:positionH>
                      <wp:positionV relativeFrom="paragraph">
                        <wp:posOffset>1752600</wp:posOffset>
                      </wp:positionV>
                      <wp:extent cx="1003300" cy="609600"/>
                      <wp:effectExtent l="0" t="0" r="0" b="0"/>
                      <wp:wrapNone/>
                      <wp:docPr id="5370" name="Rectangle 5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D0995A-EA6F-F74B-B81C-B3B4D64CE52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FFD8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B6A60" id="Rectangle 5370" o:spid="_x0000_s2849" style="position:absolute;margin-left:423pt;margin-top:138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O4h5r7sBAABMAwAADgAAAAAAAAAAAAAAAAAuAgAAZHJz&#10;L2Uyb0RvYy54bWxQSwECLQAUAAYACAAAACEAMR5HQ90AAAAMAQAADwAAAAAAAAAAAAAAAAAVBAAA&#10;ZHJzL2Rvd25yZXYueG1sUEsFBgAAAAAEAAQA8wAAAB8FAAAAAA==&#10;" filled="f" stroked="f">
                      <v:textbox inset="2.16pt,1.44pt,0,1.44pt">
                        <w:txbxContent>
                          <w:p w14:paraId="09FFD8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0512" behindDoc="0" locked="0" layoutInCell="1" allowOverlap="1" wp14:anchorId="50B4AEF1" wp14:editId="3EA83BA0">
                      <wp:simplePos x="0" y="0"/>
                      <wp:positionH relativeFrom="column">
                        <wp:posOffset>5372100</wp:posOffset>
                      </wp:positionH>
                      <wp:positionV relativeFrom="paragraph">
                        <wp:posOffset>1752600</wp:posOffset>
                      </wp:positionV>
                      <wp:extent cx="1003300" cy="609600"/>
                      <wp:effectExtent l="0" t="0" r="0" b="0"/>
                      <wp:wrapNone/>
                      <wp:docPr id="5369" name="Rectangle 5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E00D3-9EF3-C14D-95C5-0BA21FD966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D350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4AEF1" id="Rectangle 5369" o:spid="_x0000_s2850" style="position:absolute;margin-left:423pt;margin-top:138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HwFGRy8AQAATAMAAA4AAAAAAAAAAAAAAAAALgIAAGRy&#10;cy9lMm9Eb2MueG1sUEsBAi0AFAAGAAgAAAAhADEeR0PdAAAADAEAAA8AAAAAAAAAAAAAAAAAFgQA&#10;AGRycy9kb3ducmV2LnhtbFBLBQYAAAAABAAEAPMAAAAgBQAAAAA=&#10;" filled="f" stroked="f">
                      <v:textbox inset="2.16pt,1.44pt,0,1.44pt">
                        <w:txbxContent>
                          <w:p w14:paraId="2FD350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1536" behindDoc="0" locked="0" layoutInCell="1" allowOverlap="1" wp14:anchorId="57044E6D" wp14:editId="5B419B9D">
                      <wp:simplePos x="0" y="0"/>
                      <wp:positionH relativeFrom="column">
                        <wp:posOffset>5372100</wp:posOffset>
                      </wp:positionH>
                      <wp:positionV relativeFrom="paragraph">
                        <wp:posOffset>1752600</wp:posOffset>
                      </wp:positionV>
                      <wp:extent cx="1003300" cy="609600"/>
                      <wp:effectExtent l="0" t="0" r="0" b="0"/>
                      <wp:wrapNone/>
                      <wp:docPr id="5368" name="Rectangle 5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E73CC-C51A-2F43-AD5C-D4FD803F8ED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4BD1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44E6D" id="Rectangle 5368" o:spid="_x0000_s2851" style="position:absolute;margin-left:423pt;margin-top:138pt;width:79pt;height:48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MIHt97sBAABMAwAADgAAAAAAAAAAAAAAAAAuAgAAZHJz&#10;L2Uyb0RvYy54bWxQSwECLQAUAAYACAAAACEAMR5HQ90AAAAMAQAADwAAAAAAAAAAAAAAAAAVBAAA&#10;ZHJzL2Rvd25yZXYueG1sUEsFBgAAAAAEAAQA8wAAAB8FAAAAAA==&#10;" filled="f" stroked="f">
                      <v:textbox inset="2.16pt,1.44pt,0,1.44pt">
                        <w:txbxContent>
                          <w:p w14:paraId="2A4BD1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2560" behindDoc="0" locked="0" layoutInCell="1" allowOverlap="1" wp14:anchorId="7EFBC513" wp14:editId="1BC47173">
                      <wp:simplePos x="0" y="0"/>
                      <wp:positionH relativeFrom="column">
                        <wp:posOffset>5372100</wp:posOffset>
                      </wp:positionH>
                      <wp:positionV relativeFrom="paragraph">
                        <wp:posOffset>1752600</wp:posOffset>
                      </wp:positionV>
                      <wp:extent cx="1003300" cy="609600"/>
                      <wp:effectExtent l="0" t="0" r="0" b="0"/>
                      <wp:wrapNone/>
                      <wp:docPr id="5367" name="Rectangle 5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55A30-72ED-C643-B860-E5D33A4D08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56C5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BC513" id="Rectangle 5367" o:spid="_x0000_s2852" style="position:absolute;margin-left:423pt;margin-top:138pt;width:79pt;height:48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F9B0MG8AQAATAMAAA4AAAAAAAAAAAAAAAAALgIAAGRy&#10;cy9lMm9Eb2MueG1sUEsBAi0AFAAGAAgAAAAhADEeR0PdAAAADAEAAA8AAAAAAAAAAAAAAAAAFgQA&#10;AGRycy9kb3ducmV2LnhtbFBLBQYAAAAABAAEAPMAAAAgBQAAAAA=&#10;" filled="f" stroked="f">
                      <v:textbox inset="2.16pt,1.44pt,0,1.44pt">
                        <w:txbxContent>
                          <w:p w14:paraId="1D56C5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3584" behindDoc="0" locked="0" layoutInCell="1" allowOverlap="1" wp14:anchorId="5A4112E1" wp14:editId="0D7E343B">
                      <wp:simplePos x="0" y="0"/>
                      <wp:positionH relativeFrom="column">
                        <wp:posOffset>5372100</wp:posOffset>
                      </wp:positionH>
                      <wp:positionV relativeFrom="paragraph">
                        <wp:posOffset>1752600</wp:posOffset>
                      </wp:positionV>
                      <wp:extent cx="1003300" cy="609600"/>
                      <wp:effectExtent l="0" t="0" r="0" b="0"/>
                      <wp:wrapNone/>
                      <wp:docPr id="5366" name="Rectangle 5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A3FCCA-EC72-6247-BDBE-E392341FD8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DBE0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112E1" id="Rectangle 5366" o:spid="_x0000_s2853" style="position:absolute;margin-left:423pt;margin-top:138pt;width:79pt;height:48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BPFJCq8AQAATAMAAA4AAAAAAAAAAAAAAAAALgIAAGRy&#10;cy9lMm9Eb2MueG1sUEsBAi0AFAAGAAgAAAAhADEeR0PdAAAADAEAAA8AAAAAAAAAAAAAAAAAFgQA&#10;AGRycy9kb3ducmV2LnhtbFBLBQYAAAAABAAEAPMAAAAgBQAAAAA=&#10;" filled="f" stroked="f">
                      <v:textbox inset="2.16pt,1.44pt,0,1.44pt">
                        <w:txbxContent>
                          <w:p w14:paraId="1BDBE0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4608" behindDoc="0" locked="0" layoutInCell="1" allowOverlap="1" wp14:anchorId="3DA683E4" wp14:editId="381E8E1B">
                      <wp:simplePos x="0" y="0"/>
                      <wp:positionH relativeFrom="column">
                        <wp:posOffset>5372100</wp:posOffset>
                      </wp:positionH>
                      <wp:positionV relativeFrom="paragraph">
                        <wp:posOffset>1752600</wp:posOffset>
                      </wp:positionV>
                      <wp:extent cx="1003300" cy="609600"/>
                      <wp:effectExtent l="0" t="0" r="0" b="0"/>
                      <wp:wrapNone/>
                      <wp:docPr id="5365" name="Rectangle 5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622FA3-9446-E14B-9D5C-4DA804F71F8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D495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683E4" id="Rectangle 5365" o:spid="_x0000_s2854" style="position:absolute;margin-left:423pt;margin-top:138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qiNJN7sBAABMAwAADgAAAAAAAAAAAAAAAAAuAgAAZHJz&#10;L2Uyb0RvYy54bWxQSwECLQAUAAYACAAAACEAMR5HQ90AAAAMAQAADwAAAAAAAAAAAAAAAAAVBAAA&#10;ZHJzL2Rvd25yZXYueG1sUEsFBgAAAAAEAAQA8wAAAB8FAAAAAA==&#10;" filled="f" stroked="f">
                      <v:textbox inset="2.16pt,1.44pt,0,1.44pt">
                        <w:txbxContent>
                          <w:p w14:paraId="46D495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5632" behindDoc="0" locked="0" layoutInCell="1" allowOverlap="1" wp14:anchorId="073E7834" wp14:editId="029626EE">
                      <wp:simplePos x="0" y="0"/>
                      <wp:positionH relativeFrom="column">
                        <wp:posOffset>5372100</wp:posOffset>
                      </wp:positionH>
                      <wp:positionV relativeFrom="paragraph">
                        <wp:posOffset>1752600</wp:posOffset>
                      </wp:positionV>
                      <wp:extent cx="1003300" cy="609600"/>
                      <wp:effectExtent l="0" t="0" r="0" b="0"/>
                      <wp:wrapNone/>
                      <wp:docPr id="5364" name="Rectangle 5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84907-E33C-E047-A149-6971F60E6A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5C97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E7834" id="Rectangle 5364" o:spid="_x0000_s2855" style="position:absolute;margin-left:423pt;margin-top:138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5qe93LsBAABMAwAADgAAAAAAAAAAAAAAAAAuAgAAZHJz&#10;L2Uyb0RvYy54bWxQSwECLQAUAAYACAAAACEAMR5HQ90AAAAMAQAADwAAAAAAAAAAAAAAAAAVBAAA&#10;ZHJzL2Rvd25yZXYueG1sUEsFBgAAAAAEAAQA8wAAAB8FAAAAAA==&#10;" filled="f" stroked="f">
                      <v:textbox inset="2.16pt,1.44pt,0,1.44pt">
                        <w:txbxContent>
                          <w:p w14:paraId="0C5C97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6656" behindDoc="0" locked="0" layoutInCell="1" allowOverlap="1" wp14:anchorId="5560293D" wp14:editId="651AEC84">
                      <wp:simplePos x="0" y="0"/>
                      <wp:positionH relativeFrom="column">
                        <wp:posOffset>5372100</wp:posOffset>
                      </wp:positionH>
                      <wp:positionV relativeFrom="paragraph">
                        <wp:posOffset>1752600</wp:posOffset>
                      </wp:positionV>
                      <wp:extent cx="1003300" cy="609600"/>
                      <wp:effectExtent l="0" t="0" r="0" b="0"/>
                      <wp:wrapNone/>
                      <wp:docPr id="5363" name="Rectangle 5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4F1960-8284-3840-A6AE-C6E97BB4E7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33E8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0293D" id="Rectangle 5363" o:spid="_x0000_s2856" style="position:absolute;margin-left:423pt;margin-top:138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JH7lDe8AQAATAMAAA4AAAAAAAAAAAAAAAAALgIAAGRy&#10;cy9lMm9Eb2MueG1sUEsBAi0AFAAGAAgAAAAhADEeR0PdAAAADAEAAA8AAAAAAAAAAAAAAAAAFgQA&#10;AGRycy9kb3ducmV2LnhtbFBLBQYAAAAABAAEAPMAAAAgBQAAAAA=&#10;" filled="f" stroked="f">
                      <v:textbox inset="2.16pt,1.44pt,0,1.44pt">
                        <w:txbxContent>
                          <w:p w14:paraId="3833E8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7680" behindDoc="0" locked="0" layoutInCell="1" allowOverlap="1" wp14:anchorId="54F06F40" wp14:editId="26E8C849">
                      <wp:simplePos x="0" y="0"/>
                      <wp:positionH relativeFrom="column">
                        <wp:posOffset>5372100</wp:posOffset>
                      </wp:positionH>
                      <wp:positionV relativeFrom="paragraph">
                        <wp:posOffset>1752600</wp:posOffset>
                      </wp:positionV>
                      <wp:extent cx="1003300" cy="609600"/>
                      <wp:effectExtent l="0" t="0" r="0" b="0"/>
                      <wp:wrapNone/>
                      <wp:docPr id="5362" name="Rectangle 5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D2C0E4-5B41-5046-B4A2-72EA511392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7F4F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06F40" id="Rectangle 5362" o:spid="_x0000_s2857" style="position:absolute;margin-left:423pt;margin-top:138pt;width:79pt;height:48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3X9g3LsBAABMAwAADgAAAAAAAAAAAAAAAAAuAgAAZHJz&#10;L2Uyb0RvYy54bWxQSwECLQAUAAYACAAAACEAMR5HQ90AAAAMAQAADwAAAAAAAAAAAAAAAAAVBAAA&#10;ZHJzL2Rvd25yZXYueG1sUEsFBgAAAAAEAAQA8wAAAB8FAAAAAA==&#10;" filled="f" stroked="f">
                      <v:textbox inset="2.16pt,1.44pt,0,1.44pt">
                        <w:txbxContent>
                          <w:p w14:paraId="1A7F4F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8704" behindDoc="0" locked="0" layoutInCell="1" allowOverlap="1" wp14:anchorId="4B5870C9" wp14:editId="1AEBA7D0">
                      <wp:simplePos x="0" y="0"/>
                      <wp:positionH relativeFrom="column">
                        <wp:posOffset>5372100</wp:posOffset>
                      </wp:positionH>
                      <wp:positionV relativeFrom="paragraph">
                        <wp:posOffset>1752600</wp:posOffset>
                      </wp:positionV>
                      <wp:extent cx="1003300" cy="609600"/>
                      <wp:effectExtent l="0" t="0" r="0" b="0"/>
                      <wp:wrapNone/>
                      <wp:docPr id="5361" name="Rectangle 5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FF759-01D6-1A43-86A7-230AF2C108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114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870C9" id="Rectangle 5361" o:spid="_x0000_s2858" style="position:absolute;margin-left:423pt;margin-top:138pt;width:79pt;height:48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SPUMO7sBAABMAwAADgAAAAAAAAAAAAAAAAAuAgAAZHJz&#10;L2Uyb0RvYy54bWxQSwECLQAUAAYACAAAACEAMR5HQ90AAAAMAQAADwAAAAAAAAAAAAAAAAAVBAAA&#10;ZHJzL2Rvd25yZXYueG1sUEsFBgAAAAAEAAQA8wAAAB8FAAAAAA==&#10;" filled="f" stroked="f">
                      <v:textbox inset="2.16pt,1.44pt,0,1.44pt">
                        <w:txbxContent>
                          <w:p w14:paraId="324114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49728" behindDoc="0" locked="0" layoutInCell="1" allowOverlap="1" wp14:anchorId="5D919367" wp14:editId="34D0C324">
                      <wp:simplePos x="0" y="0"/>
                      <wp:positionH relativeFrom="column">
                        <wp:posOffset>5372100</wp:posOffset>
                      </wp:positionH>
                      <wp:positionV relativeFrom="paragraph">
                        <wp:posOffset>1752600</wp:posOffset>
                      </wp:positionV>
                      <wp:extent cx="1003300" cy="609600"/>
                      <wp:effectExtent l="0" t="0" r="0" b="0"/>
                      <wp:wrapNone/>
                      <wp:docPr id="5360" name="Rectangle 5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64C740-26D7-BD45-A4D0-E2ACC78721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91FE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19367" id="Rectangle 5360" o:spid="_x0000_s2859" style="position:absolute;margin-left:423pt;margin-top:138pt;width:79pt;height:48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BHH40LsBAABMAwAADgAAAAAAAAAAAAAAAAAuAgAAZHJz&#10;L2Uyb0RvYy54bWxQSwECLQAUAAYACAAAACEAMR5HQ90AAAAMAQAADwAAAAAAAAAAAAAAAAAVBAAA&#10;ZHJzL2Rvd25yZXYueG1sUEsFBgAAAAAEAAQA8wAAAB8FAAAAAA==&#10;" filled="f" stroked="f">
                      <v:textbox inset="2.16pt,1.44pt,0,1.44pt">
                        <w:txbxContent>
                          <w:p w14:paraId="6991FE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0752" behindDoc="0" locked="0" layoutInCell="1" allowOverlap="1" wp14:anchorId="47DB050F" wp14:editId="385DE724">
                      <wp:simplePos x="0" y="0"/>
                      <wp:positionH relativeFrom="column">
                        <wp:posOffset>5372100</wp:posOffset>
                      </wp:positionH>
                      <wp:positionV relativeFrom="paragraph">
                        <wp:posOffset>1752600</wp:posOffset>
                      </wp:positionV>
                      <wp:extent cx="1003300" cy="609600"/>
                      <wp:effectExtent l="0" t="0" r="0" b="0"/>
                      <wp:wrapNone/>
                      <wp:docPr id="5359" name="Rectangle 5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59A7A1-4B43-6C4B-B0AB-05BD4E62FD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D9C8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B050F" id="Rectangle 5359" o:spid="_x0000_s2860" style="position:absolute;margin-left:423pt;margin-top:138pt;width:79pt;height:48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GCdA8+8AQAATAMAAA4AAAAAAAAAAAAAAAAALgIAAGRy&#10;cy9lMm9Eb2MueG1sUEsBAi0AFAAGAAgAAAAhADEeR0PdAAAADAEAAA8AAAAAAAAAAAAAAAAAFgQA&#10;AGRycy9kb3ducmV2LnhtbFBLBQYAAAAABAAEAPMAAAAgBQAAAAA=&#10;" filled="f" stroked="f">
                      <v:textbox inset="2.16pt,1.44pt,0,1.44pt">
                        <w:txbxContent>
                          <w:p w14:paraId="4ED9C8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1776" behindDoc="0" locked="0" layoutInCell="1" allowOverlap="1" wp14:anchorId="05792FFE" wp14:editId="1532C392">
                      <wp:simplePos x="0" y="0"/>
                      <wp:positionH relativeFrom="column">
                        <wp:posOffset>5372100</wp:posOffset>
                      </wp:positionH>
                      <wp:positionV relativeFrom="paragraph">
                        <wp:posOffset>1752600</wp:posOffset>
                      </wp:positionV>
                      <wp:extent cx="1003300" cy="609600"/>
                      <wp:effectExtent l="0" t="0" r="0" b="0"/>
                      <wp:wrapNone/>
                      <wp:docPr id="5358" name="Rectangle 5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0A6555-DA41-2E4A-8AB9-E69F4B8291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2E37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92FFE" id="Rectangle 5358" o:spid="_x0000_s2861" style="position:absolute;margin-left:423pt;margin-top:138pt;width:79pt;height:4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LBn3JLsBAABMAwAADgAAAAAAAAAAAAAAAAAuAgAAZHJz&#10;L2Uyb0RvYy54bWxQSwECLQAUAAYACAAAACEAMR5HQ90AAAAMAQAADwAAAAAAAAAAAAAAAAAVBAAA&#10;ZHJzL2Rvd25yZXYueG1sUEsFBgAAAAAEAAQA8wAAAB8FAAAAAA==&#10;" filled="f" stroked="f">
                      <v:textbox inset="2.16pt,1.44pt,0,1.44pt">
                        <w:txbxContent>
                          <w:p w14:paraId="792E37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2800" behindDoc="0" locked="0" layoutInCell="1" allowOverlap="1" wp14:anchorId="57857687" wp14:editId="3621059D">
                      <wp:simplePos x="0" y="0"/>
                      <wp:positionH relativeFrom="column">
                        <wp:posOffset>5372100</wp:posOffset>
                      </wp:positionH>
                      <wp:positionV relativeFrom="paragraph">
                        <wp:posOffset>1752600</wp:posOffset>
                      </wp:positionV>
                      <wp:extent cx="1003300" cy="609600"/>
                      <wp:effectExtent l="0" t="0" r="0" b="0"/>
                      <wp:wrapNone/>
                      <wp:docPr id="5357" name="Rectangle 5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01A6B4-509A-904A-B7C7-12770C16621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E157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57687" id="Rectangle 5357" o:spid="_x0000_s2862" style="position:absolute;margin-left:423pt;margin-top:138pt;width:79pt;height:48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oSvAEAAEwDAAAOAAAAZHJzL2Uyb0RvYy54bWysU8tu2zAQvBfIPxC8x3rF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2SzvKbHM4JR+&#10;oG7M9qMk5+qghZBpvkmvyYcWr734Z7hkAZeJ/KzApC/SInPW+HTVWM6RcCxumrtq01DCcWtVlst6&#10;k3oW75c9hPhFOkPSoqOAULKy7PgtxPPRtyN4L4E5P59Wcd7PmUy1blZvWPdOnJAjmjQ+YVCjmzrK&#10;R+0pmXDwHQ2/DgwkJeNXi8rW93dNjU7JSbWu1+hgyAn6Z/+xyiwfHHqJR6Dk4EH3AwLOGmVcOLLM&#10;7GKv5ImPeUb//hPsfg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EPZyhK8AQAATAMAAA4AAAAAAAAAAAAAAAAALgIAAGRy&#10;cy9lMm9Eb2MueG1sUEsBAi0AFAAGAAgAAAAhADEeR0PdAAAADAEAAA8AAAAAAAAAAAAAAAAAFgQA&#10;AGRycy9kb3ducmV2LnhtbFBLBQYAAAAABAAEAPMAAAAgBQAAAAA=&#10;" filled="f" stroked="f">
                      <v:textbox inset="2.16pt,1.44pt,0,1.44pt">
                        <w:txbxContent>
                          <w:p w14:paraId="0DE157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3824" behindDoc="0" locked="0" layoutInCell="1" allowOverlap="1" wp14:anchorId="2BE13972" wp14:editId="7A6582FB">
                      <wp:simplePos x="0" y="0"/>
                      <wp:positionH relativeFrom="column">
                        <wp:posOffset>5372100</wp:posOffset>
                      </wp:positionH>
                      <wp:positionV relativeFrom="paragraph">
                        <wp:posOffset>1752600</wp:posOffset>
                      </wp:positionV>
                      <wp:extent cx="1003300" cy="609600"/>
                      <wp:effectExtent l="0" t="0" r="0" b="0"/>
                      <wp:wrapNone/>
                      <wp:docPr id="5356" name="Rectangle 5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8B5A11-A788-9D4B-9A3F-4084ECFBCB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38F4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3972" id="Rectangle 5356" o:spid="_x0000_s2863" style="position:absolute;margin-left:423pt;margin-top:138pt;width:79pt;height:48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75vAEAAEwDAAAOAAAAZHJzL2Uyb0RvYy54bWysU8tu2zAQvBfIPxC8x3rF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2SxXlFhmcEo/&#10;UDdm+1GSc3XQQsg036TX5EOL1178M1yygMtEflZg0hdpkTlrfLpqLOdIOBY3zV21aSjhuLUqy2W9&#10;ST2L98seQvwinSFp0VFAKFlZdvwW4vno2xG8l8Ccn0+rOO/nTKZaN/dvWPdOnJAjmjQ+YVCjmzrK&#10;R+0pmXDwHQ2/DgwkJeNXi8rW93dNjU7JSbWu1+hgyAn6Z/+xyiwfHHqJR6Dk4EH3AwLOGmVcOLLM&#10;7GKv5ImPeUb//hPsfg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A9dPvm8AQAATAMAAA4AAAAAAAAAAAAAAAAALgIAAGRy&#10;cy9lMm9Eb2MueG1sUEsBAi0AFAAGAAgAAAAhADEeR0PdAAAADAEAAA8AAAAAAAAAAAAAAAAAFgQA&#10;AGRycy9kb3ducmV2LnhtbFBLBQYAAAAABAAEAPMAAAAgBQAAAAA=&#10;" filled="f" stroked="f">
                      <v:textbox inset="2.16pt,1.44pt,0,1.44pt">
                        <w:txbxContent>
                          <w:p w14:paraId="3E38F4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4848" behindDoc="0" locked="0" layoutInCell="1" allowOverlap="1" wp14:anchorId="235EDCB5" wp14:editId="0945D99C">
                      <wp:simplePos x="0" y="0"/>
                      <wp:positionH relativeFrom="column">
                        <wp:posOffset>5372100</wp:posOffset>
                      </wp:positionH>
                      <wp:positionV relativeFrom="paragraph">
                        <wp:posOffset>1752600</wp:posOffset>
                      </wp:positionV>
                      <wp:extent cx="1003300" cy="609600"/>
                      <wp:effectExtent l="0" t="0" r="0" b="0"/>
                      <wp:wrapNone/>
                      <wp:docPr id="5355" name="Rectangle 5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FE2B54-5802-6B48-8011-3C8BCC4182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0521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EDCB5" id="Rectangle 5355" o:spid="_x0000_s2864" style="position:absolute;margin-left:423pt;margin-top:138pt;width:79pt;height:48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La7U+S8AQAATAMAAA4AAAAAAAAAAAAAAAAALgIAAGRy&#10;cy9lMm9Eb2MueG1sUEsBAi0AFAAGAAgAAAAhADEeR0PdAAAADAEAAA8AAAAAAAAAAAAAAAAAFgQA&#10;AGRycy9kb3ducmV2LnhtbFBLBQYAAAAABAAEAPMAAAAgBQAAAAA=&#10;" filled="f" stroked="f">
                      <v:textbox inset="2.16pt,1.44pt,0,1.44pt">
                        <w:txbxContent>
                          <w:p w14:paraId="030521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5872" behindDoc="0" locked="0" layoutInCell="1" allowOverlap="1" wp14:anchorId="57B9DE95" wp14:editId="109CDAB7">
                      <wp:simplePos x="0" y="0"/>
                      <wp:positionH relativeFrom="column">
                        <wp:posOffset>5372100</wp:posOffset>
                      </wp:positionH>
                      <wp:positionV relativeFrom="paragraph">
                        <wp:posOffset>1752600</wp:posOffset>
                      </wp:positionV>
                      <wp:extent cx="1003300" cy="609600"/>
                      <wp:effectExtent l="0" t="0" r="0" b="0"/>
                      <wp:wrapNone/>
                      <wp:docPr id="5354" name="Rectangle 5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7558D-ABC6-FA4B-8B9B-B8E6B160FD5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9F10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9DE95" id="Rectangle 5354" o:spid="_x0000_s2865" style="position:absolute;margin-left:423pt;margin-top:138pt;width:79pt;height:48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Po/pw+8AQAATAMAAA4AAAAAAAAAAAAAAAAALgIAAGRy&#10;cy9lMm9Eb2MueG1sUEsBAi0AFAAGAAgAAAAhADEeR0PdAAAADAEAAA8AAAAAAAAAAAAAAAAAFgQA&#10;AGRycy9kb3ducmV2LnhtbFBLBQYAAAAABAAEAPMAAAAgBQAAAAA=&#10;" filled="f" stroked="f">
                      <v:textbox inset="2.16pt,1.44pt,0,1.44pt">
                        <w:txbxContent>
                          <w:p w14:paraId="449F10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6896" behindDoc="0" locked="0" layoutInCell="1" allowOverlap="1" wp14:anchorId="6C7F5720" wp14:editId="6C3E4CC0">
                      <wp:simplePos x="0" y="0"/>
                      <wp:positionH relativeFrom="column">
                        <wp:posOffset>5372100</wp:posOffset>
                      </wp:positionH>
                      <wp:positionV relativeFrom="paragraph">
                        <wp:posOffset>1752600</wp:posOffset>
                      </wp:positionV>
                      <wp:extent cx="1003300" cy="609600"/>
                      <wp:effectExtent l="0" t="0" r="0" b="0"/>
                      <wp:wrapNone/>
                      <wp:docPr id="5353" name="Rectangle 5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E6EDD1-1F5A-7747-A3D6-67DE34413A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47EF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F5720" id="Rectangle 5353" o:spid="_x0000_s2866" style="position:absolute;margin-left:423pt;margin-top:138pt;width:79pt;height:48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cQvA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5XpJieMWu/Qd&#10;feOuHxW5VAcjpcr9zX5NIXZ47Tk8wTWLuMziZw02f1EWmYvH55vHak5EYHG7XDVbfEjg1l1dr9tt&#10;xqxeLweI6bPyluQFo4BUirP89DWmy9GXI3gvk7k8n1dpPsxFTLNZld7m4sHLM2rEIU2PGPToJ0bF&#10;aAIlEzae0fjryEFRMn5x6Gz7cbVscVJK0mzaDU4wlATn5/C2yp0YPM6SSEDJMYDpByRcPCq8sGVF&#10;2XW88ky8zQv7159g/x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GrWJxC8AQAATAMAAA4AAAAAAAAAAAAAAAAALgIAAGRy&#10;cy9lMm9Eb2MueG1sUEsBAi0AFAAGAAgAAAAhADEeR0PdAAAADAEAAA8AAAAAAAAAAAAAAAAAFgQA&#10;AGRycy9kb3ducmV2LnhtbFBLBQYAAAAABAAEAPMAAAAgBQAAAAA=&#10;" filled="f" stroked="f">
                      <v:textbox inset="2.16pt,1.44pt,0,1.44pt">
                        <w:txbxContent>
                          <w:p w14:paraId="0047EF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7920" behindDoc="0" locked="0" layoutInCell="1" allowOverlap="1" wp14:anchorId="2D1351C5" wp14:editId="5934BB52">
                      <wp:simplePos x="0" y="0"/>
                      <wp:positionH relativeFrom="column">
                        <wp:posOffset>5372100</wp:posOffset>
                      </wp:positionH>
                      <wp:positionV relativeFrom="paragraph">
                        <wp:posOffset>1752600</wp:posOffset>
                      </wp:positionV>
                      <wp:extent cx="1003300" cy="609600"/>
                      <wp:effectExtent l="0" t="0" r="0" b="0"/>
                      <wp:wrapNone/>
                      <wp:docPr id="5352" name="Rectangle 5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86C03E-027E-8A44-A48C-9252A33E7C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A6D6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351C5" id="Rectangle 5352" o:spid="_x0000_s2867" style="position:absolute;margin-left:423pt;margin-top:138pt;width:79pt;height:48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P7uw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5bqlxHGLXfqO&#10;vnHXj4pcqoORUuX+Zr+mEDu89hye4JpFXGbxswabvyiLzMXj881jNScisLhdrprtkhKBW3d1vW63&#10;GbN6vRwgps/KW5IXjAJSKc7y09eYLkdfjuC9TObyfF6l+TAXMc1mdeN68PKMGnFI0yMGPfqJUTGa&#10;QMmEjWc0/jpyUJSMXxw6235cLdGIVJJm025wgqEkOD+Ht1XuxOBxlkQCSo4BTD8g4fJu4YUtK8qu&#10;45Vn4m1e2L/+BPvf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JlLT+7sBAABMAwAADgAAAAAAAAAAAAAAAAAuAgAAZHJz&#10;L2Uyb0RvYy54bWxQSwECLQAUAAYACAAAACEAMR5HQ90AAAAMAQAADwAAAAAAAAAAAAAAAAAVBAAA&#10;ZHJzL2Rvd25yZXYueG1sUEsFBgAAAAAEAAQA8wAAAB8FAAAAAA==&#10;" filled="f" stroked="f">
                      <v:textbox inset="2.16pt,1.44pt,0,1.44pt">
                        <w:txbxContent>
                          <w:p w14:paraId="20A6D6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8944" behindDoc="0" locked="0" layoutInCell="1" allowOverlap="1" wp14:anchorId="570320F0" wp14:editId="2E138376">
                      <wp:simplePos x="0" y="0"/>
                      <wp:positionH relativeFrom="column">
                        <wp:posOffset>5372100</wp:posOffset>
                      </wp:positionH>
                      <wp:positionV relativeFrom="paragraph">
                        <wp:posOffset>1752600</wp:posOffset>
                      </wp:positionV>
                      <wp:extent cx="1003300" cy="6096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E7A707-2AD2-D54B-AF74-7586108F2E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2A2E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320F0" id="Rectangle 5351" o:spid="_x0000_s2868" style="position:absolute;margin-left:423pt;margin-top:138pt;width:79pt;height:48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LPYvxy8AQAATAMAAA4AAAAAAAAAAAAAAAAALgIAAGRy&#10;cy9lMm9Eb2MueG1sUEsBAi0AFAAGAAgAAAAhADEeR0PdAAAADAEAAA8AAAAAAAAAAAAAAAAAFgQA&#10;AGRycy9kb3ducmV2LnhtbFBLBQYAAAAABAAEAPMAAAAgBQAAAAA=&#10;" filled="f" stroked="f">
                      <v:textbox inset="2.16pt,1.44pt,0,1.44pt">
                        <w:txbxContent>
                          <w:p w14:paraId="1C2A2E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59968" behindDoc="0" locked="0" layoutInCell="1" allowOverlap="1" wp14:anchorId="3DA70B67" wp14:editId="4C6D3779">
                      <wp:simplePos x="0" y="0"/>
                      <wp:positionH relativeFrom="column">
                        <wp:posOffset>5372100</wp:posOffset>
                      </wp:positionH>
                      <wp:positionV relativeFrom="paragraph">
                        <wp:posOffset>1752600</wp:posOffset>
                      </wp:positionV>
                      <wp:extent cx="1003300" cy="609600"/>
                      <wp:effectExtent l="0" t="0" r="0" b="0"/>
                      <wp:wrapNone/>
                      <wp:docPr id="5350" name="Rectangle 5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1252BF-B34B-5240-8118-5A1BA4C957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F2C7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70B67" id="Rectangle 5350" o:spid="_x0000_s2869" style="position:absolute;margin-left:423pt;margin-top:138pt;width:79pt;height:48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1xL97sBAABMAwAADgAAAAAAAAAAAAAAAAAuAgAAZHJz&#10;L2Uyb0RvYy54bWxQSwECLQAUAAYACAAAACEAMR5HQ90AAAAMAQAADwAAAAAAAAAAAAAAAAAVBAAA&#10;ZHJzL2Rvd25yZXYueG1sUEsFBgAAAAAEAAQA8wAAAB8FAAAAAA==&#10;" filled="f" stroked="f">
                      <v:textbox inset="2.16pt,1.44pt,0,1.44pt">
                        <w:txbxContent>
                          <w:p w14:paraId="5BF2C7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60992" behindDoc="0" locked="0" layoutInCell="1" allowOverlap="1" wp14:anchorId="14F5FA9F" wp14:editId="3B9C5B30">
                      <wp:simplePos x="0" y="0"/>
                      <wp:positionH relativeFrom="column">
                        <wp:posOffset>5372100</wp:posOffset>
                      </wp:positionH>
                      <wp:positionV relativeFrom="paragraph">
                        <wp:posOffset>1752600</wp:posOffset>
                      </wp:positionV>
                      <wp:extent cx="1003300" cy="609600"/>
                      <wp:effectExtent l="0" t="0" r="0" b="0"/>
                      <wp:wrapNone/>
                      <wp:docPr id="5349" name="Rectangle 5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60E9C-A403-E242-B564-B209A84081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5D94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5FA9F" id="Rectangle 5349" o:spid="_x0000_s2870" style="position:absolute;margin-left:423pt;margin-top:138pt;width:79pt;height:48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LjRK0S8AQAATAMAAA4AAAAAAAAAAAAAAAAALgIAAGRy&#10;cy9lMm9Eb2MueG1sUEsBAi0AFAAGAAgAAAAhADEeR0PdAAAADAEAAA8AAAAAAAAAAAAAAAAAFgQA&#10;AGRycy9kb3ducmV2LnhtbFBLBQYAAAAABAAEAPMAAAAgBQAAAAA=&#10;" filled="f" stroked="f">
                      <v:textbox inset="2.16pt,1.44pt,0,1.44pt">
                        <w:txbxContent>
                          <w:p w14:paraId="765D94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62016" behindDoc="0" locked="0" layoutInCell="1" allowOverlap="1" wp14:anchorId="78630777" wp14:editId="0A2267EE">
                      <wp:simplePos x="0" y="0"/>
                      <wp:positionH relativeFrom="column">
                        <wp:posOffset>5372100</wp:posOffset>
                      </wp:positionH>
                      <wp:positionV relativeFrom="paragraph">
                        <wp:posOffset>1752600</wp:posOffset>
                      </wp:positionV>
                      <wp:extent cx="1003300" cy="6096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489BF8-00A8-774C-90AC-DE16C737BC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6E51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30777" id="Rectangle 5348" o:spid="_x0000_s2871" style="position:absolute;margin-left:423pt;margin-top:138pt;width:79pt;height:48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vvA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5Qp75bjFLn1H&#10;37jrR0Uu1cFIqXJ/s19TiB1eew5PcM0iLrP4WYPNX5RF5uLx+eaxmhMRWNwuV812SYnArbu6Xrfb&#10;jFm9Xg4Q02flLckLRgGpFGf56WtMl6MvR/BeJnN5Pq/SfJiLmGazWr9wPXh5Ro04pOkRgx79xKgY&#10;TaBkwsYzGn8dOShKxi8OnW0/rpYtTkpJmk27QVegJDg/h7dV7sTgcZZEAkqOAUw/IOHiUeGFLSvK&#10;ruOVZ+JtXti//gT7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PRV36+8AQAATAMAAA4AAAAAAAAAAAAAAAAALgIAAGRy&#10;cy9lMm9Eb2MueG1sUEsBAi0AFAAGAAgAAAAhADEeR0PdAAAADAEAAA8AAAAAAAAAAAAAAAAAFgQA&#10;AGRycy9kb3ducmV2LnhtbFBLBQYAAAAABAAEAPMAAAAgBQAAAAA=&#10;" filled="f" stroked="f">
                      <v:textbox inset="2.16pt,1.44pt,0,1.44pt">
                        <w:txbxContent>
                          <w:p w14:paraId="3C6E51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63040" behindDoc="0" locked="0" layoutInCell="1" allowOverlap="1" wp14:anchorId="64F9C723" wp14:editId="5D5973F6">
                      <wp:simplePos x="0" y="0"/>
                      <wp:positionH relativeFrom="column">
                        <wp:posOffset>5372100</wp:posOffset>
                      </wp:positionH>
                      <wp:positionV relativeFrom="paragraph">
                        <wp:posOffset>1752600</wp:posOffset>
                      </wp:positionV>
                      <wp:extent cx="1003300" cy="609600"/>
                      <wp:effectExtent l="0" t="0" r="0" b="0"/>
                      <wp:wrapNone/>
                      <wp:docPr id="5347" name="Rectangle 5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D530AB-8676-C449-91B4-6A3237A9A3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3C67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9C723" id="Rectangle 5347" o:spid="_x0000_s2872" style="position:absolute;margin-left:423pt;margin-top:138pt;width:79pt;height:48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" filled="f" stroked="f">
                      <v:textbox inset="2.16pt,1.44pt,0,1.44pt">
                        <w:txbxContent>
                          <w:p w14:paraId="1A3C67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64064" behindDoc="0" locked="0" layoutInCell="1" allowOverlap="1" wp14:anchorId="4BC293EF" wp14:editId="02B2236D">
                      <wp:simplePos x="0" y="0"/>
                      <wp:positionH relativeFrom="column">
                        <wp:posOffset>5372100</wp:posOffset>
                      </wp:positionH>
                      <wp:positionV relativeFrom="paragraph">
                        <wp:posOffset>1752600</wp:posOffset>
                      </wp:positionV>
                      <wp:extent cx="1003300" cy="609600"/>
                      <wp:effectExtent l="0" t="0" r="0" b="0"/>
                      <wp:wrapNone/>
                      <wp:docPr id="5346" name="Rectangle 5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B4499-D2DE-BC46-9BBD-6A8CED82EA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7B55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293EF" id="Rectangle 5346" o:spid="_x0000_s2873" style="position:absolute;margin-left:423pt;margin-top:138pt;width:79pt;height:48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" filled="f" stroked="f">
                      <v:textbox inset="2.16pt,1.44pt,0,1.44pt">
                        <w:txbxContent>
                          <w:p w14:paraId="107B55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65088" behindDoc="0" locked="0" layoutInCell="1" allowOverlap="1" wp14:anchorId="0705B9C9" wp14:editId="01B4F572">
                      <wp:simplePos x="0" y="0"/>
                      <wp:positionH relativeFrom="column">
                        <wp:posOffset>5372100</wp:posOffset>
                      </wp:positionH>
                      <wp:positionV relativeFrom="paragraph">
                        <wp:posOffset>1752600</wp:posOffset>
                      </wp:positionV>
                      <wp:extent cx="1003300" cy="609600"/>
                      <wp:effectExtent l="0" t="0" r="0" b="0"/>
                      <wp:wrapNone/>
                      <wp:docPr id="5345" name="Rectangle 5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40BC76-9C91-6247-A7D8-FDB9E35100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42C1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5B9C9" id="Rectangle 5345" o:spid="_x0000_s2874" style="position:absolute;margin-left:423pt;margin-top:138pt;width:79pt;height:48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" filled="f" stroked="f">
                      <v:textbox inset="2.16pt,1.44pt,0,1.44pt">
                        <w:txbxContent>
                          <w:p w14:paraId="5242C1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66112" behindDoc="0" locked="0" layoutInCell="1" allowOverlap="1" wp14:anchorId="1638BAF9" wp14:editId="19699F42">
                      <wp:simplePos x="0" y="0"/>
                      <wp:positionH relativeFrom="column">
                        <wp:posOffset>5372100</wp:posOffset>
                      </wp:positionH>
                      <wp:positionV relativeFrom="paragraph">
                        <wp:posOffset>1752600</wp:posOffset>
                      </wp:positionV>
                      <wp:extent cx="1003300" cy="609600"/>
                      <wp:effectExtent l="0" t="0" r="0" b="0"/>
                      <wp:wrapNone/>
                      <wp:docPr id="5344" name="Rectangle 5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9C98DF-7232-CE43-B13E-FE57AE09FE1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D12C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8BAF9" id="Rectangle 5344" o:spid="_x0000_s2875" style="position:absolute;margin-left:423pt;margin-top:138pt;width:79pt;height:48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" filled="f" stroked="f">
                      <v:textbox inset="2.16pt,1.44pt,0,1.44pt">
                        <w:txbxContent>
                          <w:p w14:paraId="7CD12C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67136" behindDoc="0" locked="0" layoutInCell="1" allowOverlap="1" wp14:anchorId="040F5E69" wp14:editId="5CA586FD">
                      <wp:simplePos x="0" y="0"/>
                      <wp:positionH relativeFrom="column">
                        <wp:posOffset>5372100</wp:posOffset>
                      </wp:positionH>
                      <wp:positionV relativeFrom="paragraph">
                        <wp:posOffset>1752600</wp:posOffset>
                      </wp:positionV>
                      <wp:extent cx="1003300" cy="609600"/>
                      <wp:effectExtent l="0" t="0" r="0" b="0"/>
                      <wp:wrapNone/>
                      <wp:docPr id="5343" name="Rectangle 5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3DEC6-03D0-8241-B940-25A119650B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CE17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F5E69" id="Rectangle 5343" o:spid="_x0000_s2876" style="position:absolute;margin-left:423pt;margin-top:138pt;width:79pt;height:48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ZvvA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5WpJieMWu/Qd&#10;feOuHxW5VAcjpcr9zX5NIXZ47Tk8wTWLuMziZw02f1EWmYvH55vHak5EYHG7XDVbfEjg1l1dr9tt&#10;xqxeLweI6bPyluQFo4BUirP89DWmy9GXI3gvk7k8n1dpPsxFTLNZl97m4sHLM2rEIU2PGPToJ0bF&#10;aAIlEzae0fjryEFRMn5x6Gz7cbVscVJK0mzaDU4wlATn5/C2yp0YPM6SSEDJMYDpByRcPCq8sGVF&#10;2XW88ky8zQv7159g/x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FUvpm+8AQAATAMAAA4AAAAAAAAAAAAAAAAALgIAAGRy&#10;cy9lMm9Eb2MueG1sUEsBAi0AFAAGAAgAAAAhADEeR0PdAAAADAEAAA8AAAAAAAAAAAAAAAAAFgQA&#10;AGRycy9kb3ducmV2LnhtbFBLBQYAAAAABAAEAPMAAAAgBQAAAAA=&#10;" filled="f" stroked="f">
                      <v:textbox inset="2.16pt,1.44pt,0,1.44pt">
                        <w:txbxContent>
                          <w:p w14:paraId="1FCE17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68160" behindDoc="0" locked="0" layoutInCell="1" allowOverlap="1" wp14:anchorId="553887AF" wp14:editId="74BA2694">
                      <wp:simplePos x="0" y="0"/>
                      <wp:positionH relativeFrom="column">
                        <wp:posOffset>5372100</wp:posOffset>
                      </wp:positionH>
                      <wp:positionV relativeFrom="paragraph">
                        <wp:posOffset>1752600</wp:posOffset>
                      </wp:positionV>
                      <wp:extent cx="1003300" cy="609600"/>
                      <wp:effectExtent l="0" t="0" r="0" b="0"/>
                      <wp:wrapNone/>
                      <wp:docPr id="5342" name="Rectangle 5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138A30-794E-D54B-A9F1-DD70B24D85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8451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887AF" id="Rectangle 5342" o:spid="_x0000_s2877" style="position:absolute;margin-left:423pt;margin-top:138pt;width:79pt;height:48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KEuw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5aqlxHGLXfqO&#10;vnHXj4pcqoORUuX+Zr+mEDu89hye4JpFXGbxswabvyiLzMXj881jNScisLhdrprtkhKBW3d1vW63&#10;GbN6vRwgps/KW5IXjAJSKc7y09eYLkdfjuC9TObyfF6l+TAXMc1mfeN68PKMGnFI0yMGPfqJUTGa&#10;QMmEjWc0/jpyUJSMXxw6235cLdGIVJJm025wgqEkOD+Ht1XuxOBxlkQCSo4BTD8g4fJu4YUtK8qu&#10;45Vn4m1e2L/+BPvf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GatShLsBAABMAwAADgAAAAAAAAAAAAAAAAAuAgAAZHJz&#10;L2Uyb0RvYy54bWxQSwECLQAUAAYACAAAACEAMR5HQ90AAAAMAQAADwAAAAAAAAAAAAAAAAAVBAAA&#10;ZHJzL2Rvd25yZXYueG1sUEsFBgAAAAAEAAQA8wAAAB8FAAAAAA==&#10;" filled="f" stroked="f">
                      <v:textbox inset="2.16pt,1.44pt,0,1.44pt">
                        <w:txbxContent>
                          <w:p w14:paraId="748451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69184" behindDoc="0" locked="0" layoutInCell="1" allowOverlap="1" wp14:anchorId="2466EC16" wp14:editId="1B7BC643">
                      <wp:simplePos x="0" y="0"/>
                      <wp:positionH relativeFrom="column">
                        <wp:posOffset>5372100</wp:posOffset>
                      </wp:positionH>
                      <wp:positionV relativeFrom="paragraph">
                        <wp:posOffset>1752600</wp:posOffset>
                      </wp:positionV>
                      <wp:extent cx="1003300" cy="609600"/>
                      <wp:effectExtent l="0" t="0" r="0" b="0"/>
                      <wp:wrapNone/>
                      <wp:docPr id="5341" name="Rectangle 5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9293B2-62A3-2249-9BC6-7E5AA3AEF7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5B01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6EC16" id="Rectangle 5341" o:spid="_x0000_s2878" style="position:absolute;margin-left:423pt;margin-top:138pt;width:79pt;height:48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5juwEAAEwDAAAOAAAAZHJzL2Uyb0RvYy54bWysU8tu2zAQvBfoPxC813o4Tm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hqedNQ4rjFLv1E&#10;37gbjCTn6qj7Xub+Zr+mEDu89hQe4ZJFXGbxswKbvyiLzMXj09VjOScisLjBZzZLSgRu3db1qt1k&#10;zOr1coCYvkpvSV4wCkilOMuP32M6H305gvcymfPzeZXm/VzENOtV+8J17/sTasQhTQ8YlPETo8Lo&#10;QMmEjWc0/j5wkJSYbw6dbT/fLFuclJI063aNEwwlwfnZv61yJ0aPsyQSUHIIoIcRCRePCi9sWVF2&#10;Ga88E2/zwv71J9j9A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jCE+Y7sBAABMAwAADgAAAAAAAAAAAAAAAAAuAgAAZHJz&#10;L2Uyb0RvYy54bWxQSwECLQAUAAYACAAAACEAMR5HQ90AAAAMAQAADwAAAAAAAAAAAAAAAAAVBAAA&#10;ZHJzL2Rvd25yZXYueG1sUEsFBgAAAAAEAAQA8wAAAB8FAAAAAA==&#10;" filled="f" stroked="f">
                      <v:textbox inset="2.16pt,1.44pt,0,1.44pt">
                        <w:txbxContent>
                          <w:p w14:paraId="1D5B01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0208" behindDoc="0" locked="0" layoutInCell="1" allowOverlap="1" wp14:anchorId="7671A9A4" wp14:editId="0185E65A">
                      <wp:simplePos x="0" y="0"/>
                      <wp:positionH relativeFrom="column">
                        <wp:posOffset>5372100</wp:posOffset>
                      </wp:positionH>
                      <wp:positionV relativeFrom="paragraph">
                        <wp:posOffset>1752600</wp:posOffset>
                      </wp:positionV>
                      <wp:extent cx="1003300" cy="609600"/>
                      <wp:effectExtent l="0" t="0" r="0" b="0"/>
                      <wp:wrapNone/>
                      <wp:docPr id="5340" name="Rectangle 5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38D20-2E51-D64E-BA35-73CC7C54EA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86D3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1A9A4" id="Rectangle 5340" o:spid="_x0000_s2879" style="position:absolute;margin-left:423pt;margin-top:138pt;width:79pt;height:48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wKXKiLsBAABMAwAADgAAAAAAAAAAAAAAAAAuAgAAZHJz&#10;L2Uyb0RvYy54bWxQSwECLQAUAAYACAAAACEAMR5HQ90AAAAMAQAADwAAAAAAAAAAAAAAAAAVBAAA&#10;ZHJzL2Rvd25yZXYueG1sUEsFBgAAAAAEAAQA8wAAAB8FAAAAAA==&#10;" filled="f" stroked="f">
                      <v:textbox inset="2.16pt,1.44pt,0,1.44pt">
                        <w:txbxContent>
                          <w:p w14:paraId="7C86D3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1232" behindDoc="0" locked="0" layoutInCell="1" allowOverlap="1" wp14:anchorId="08E2C239" wp14:editId="7E41A8AC">
                      <wp:simplePos x="0" y="0"/>
                      <wp:positionH relativeFrom="column">
                        <wp:posOffset>5372100</wp:posOffset>
                      </wp:positionH>
                      <wp:positionV relativeFrom="paragraph">
                        <wp:posOffset>1752600</wp:posOffset>
                      </wp:positionV>
                      <wp:extent cx="1003300" cy="609600"/>
                      <wp:effectExtent l="0" t="0" r="0" b="0"/>
                      <wp:wrapNone/>
                      <wp:docPr id="5339" name="Rectangle 5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F5AEB2-476B-A448-8378-685F6FC9B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395E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2C239" id="Rectangle 5339" o:spid="_x0000_s2880" style="position:absolute;margin-left:423pt;margin-top:138pt;width:79pt;height:48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ONdhW8AQAATAMAAA4AAAAAAAAAAAAAAAAALgIAAGRy&#10;cy9lMm9Eb2MueG1sUEsBAi0AFAAGAAgAAAAhADEeR0PdAAAADAEAAA8AAAAAAAAAAAAAAAAAFgQA&#10;AGRycy9kb3ducmV2LnhtbFBLBQYAAAAABAAEAPMAAAAgBQAAAAA=&#10;" filled="f" stroked="f">
                      <v:textbox inset="2.16pt,1.44pt,0,1.44pt">
                        <w:txbxContent>
                          <w:p w14:paraId="6D395E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2256" behindDoc="0" locked="0" layoutInCell="1" allowOverlap="1" wp14:anchorId="37F0BB05" wp14:editId="294379AC">
                      <wp:simplePos x="0" y="0"/>
                      <wp:positionH relativeFrom="column">
                        <wp:posOffset>5372100</wp:posOffset>
                      </wp:positionH>
                      <wp:positionV relativeFrom="paragraph">
                        <wp:posOffset>1752600</wp:posOffset>
                      </wp:positionV>
                      <wp:extent cx="1003300" cy="609600"/>
                      <wp:effectExtent l="0" t="0" r="0" b="0"/>
                      <wp:wrapNone/>
                      <wp:docPr id="5338" name="Rectangle 53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97960-1551-124A-8651-98D65A5B0C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2EA7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0BB05" id="Rectangle 5338" o:spid="_x0000_s2881" style="position:absolute;margin-left:423pt;margin-top:138pt;width:79pt;height:48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7wmC/rsBAABMAwAADgAAAAAAAAAAAAAAAAAuAgAAZHJz&#10;L2Uyb0RvYy54bWxQSwECLQAUAAYACAAAACEAMR5HQ90AAAAMAQAADwAAAAAAAAAAAAAAAAAVBAAA&#10;ZHJzL2Rvd25yZXYueG1sUEsFBgAAAAAEAAQA8wAAAB8FAAAAAA==&#10;" filled="f" stroked="f">
                      <v:textbox inset="2.16pt,1.44pt,0,1.44pt">
                        <w:txbxContent>
                          <w:p w14:paraId="452EA7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3280" behindDoc="0" locked="0" layoutInCell="1" allowOverlap="1" wp14:anchorId="1C9F8092" wp14:editId="2E1426A6">
                      <wp:simplePos x="0" y="0"/>
                      <wp:positionH relativeFrom="column">
                        <wp:posOffset>5372100</wp:posOffset>
                      </wp:positionH>
                      <wp:positionV relativeFrom="paragraph">
                        <wp:posOffset>1752600</wp:posOffset>
                      </wp:positionV>
                      <wp:extent cx="1003300" cy="609600"/>
                      <wp:effectExtent l="0" t="0" r="0" b="0"/>
                      <wp:wrapNone/>
                      <wp:docPr id="5337" name="Rectangle 5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E2161-F851-2E40-A6D1-F80EB8E800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0D93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F8092" id="Rectangle 5337" o:spid="_x0000_s2882" style="position:absolute;margin-left:423pt;margin-top:138pt;width:79pt;height:48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IvAEAAEwDAAAOAAAAZHJzL2Uyb0RvYy54bWysU8tu2zAQvBfIPxC8x3rF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2TT3lFhmcEo/&#10;UDdm+1GSc3XQQsg036TX5EOL1178M1yygMtEflZg0hdpkTlrfLpqLOdIOBY3zV21aSjhuLUqy2W9&#10;ST2L98seQvwinSFp0VFAKFlZdvwW4vno2xG8l8Ccn0+rOO/nTKZaL1dvWPdOnJAjmjQ+YVCjmzrK&#10;R+0pmXDwHQ2/DgwkJeNXi8rW93dNjU7JSbWu1+hgyAn6Z/+xyiwfHHqJR6Dk4EH3AwLOGmVcOLLM&#10;7GKv5ImPeUb//hPsfg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IDJv8i8AQAATAMAAA4AAAAAAAAAAAAAAAAALgIAAGRy&#10;cy9lMm9Eb2MueG1sUEsBAi0AFAAGAAgAAAAhADEeR0PdAAAADAEAAA8AAAAAAAAAAAAAAAAAFgQA&#10;AGRycy9kb3ducmV2LnhtbFBLBQYAAAAABAAEAPMAAAAgBQAAAAA=&#10;" filled="f" stroked="f">
                      <v:textbox inset="2.16pt,1.44pt,0,1.44pt">
                        <w:txbxContent>
                          <w:p w14:paraId="1C0D93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4304" behindDoc="0" locked="0" layoutInCell="1" allowOverlap="1" wp14:anchorId="561B7E54" wp14:editId="77CA360D">
                      <wp:simplePos x="0" y="0"/>
                      <wp:positionH relativeFrom="column">
                        <wp:posOffset>5372100</wp:posOffset>
                      </wp:positionH>
                      <wp:positionV relativeFrom="paragraph">
                        <wp:posOffset>1752600</wp:posOffset>
                      </wp:positionV>
                      <wp:extent cx="1003300" cy="6096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5FACDC-78DA-DF44-98BF-0ABB5D5CDF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1959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B7E54" id="Rectangle 5336" o:spid="_x0000_s2883" style="position:absolute;margin-left:423pt;margin-top:138pt;width:79pt;height:48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sjvAEAAEwDAAAOAAAAZHJzL2Uyb0RvYy54bWysU8tu2zAQvBfIPxC8x3rF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2TQrSiwzOKUf&#10;qBuz/SjJuTpoIWSab9Jr8qHFay/+GS5ZwGUiPysw6Yu0yJw1Pl01lnMkHIub5q7aNJRw3FqV5bLe&#10;pJ7F+2UPIX6RzpC06CgglKwsO34L8Xz07QjeS2DOz6dVnPdzJlOtl/dvWPdOnJAjmjQ+YVCjmzrK&#10;R+0pmXDwHQ2/DgwkJeNXi8rW93dNjU7JSbWu1+hgyAn6Z/+xyiwfHHqJR6Dk4EH3AwLOGmVcOLLM&#10;7GKv5ImPeUb//hPsfg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MxNSyO8AQAATAMAAA4AAAAAAAAAAAAAAAAALgIAAGRy&#10;cy9lMm9Eb2MueG1sUEsBAi0AFAAGAAgAAAAhADEeR0PdAAAADAEAAA8AAAAAAAAAAAAAAAAAFgQA&#10;AGRycy9kb3ducmV2LnhtbFBLBQYAAAAABAAEAPMAAAAgBQAAAAA=&#10;" filled="f" stroked="f">
                      <v:textbox inset="2.16pt,1.44pt,0,1.44pt">
                        <w:txbxContent>
                          <w:p w14:paraId="421959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5328" behindDoc="0" locked="0" layoutInCell="1" allowOverlap="1" wp14:anchorId="23889340" wp14:editId="4985C1E9">
                      <wp:simplePos x="0" y="0"/>
                      <wp:positionH relativeFrom="column">
                        <wp:posOffset>5372100</wp:posOffset>
                      </wp:positionH>
                      <wp:positionV relativeFrom="paragraph">
                        <wp:posOffset>1752600</wp:posOffset>
                      </wp:positionV>
                      <wp:extent cx="1003300" cy="609600"/>
                      <wp:effectExtent l="0" t="0" r="0" b="0"/>
                      <wp:wrapNone/>
                      <wp:docPr id="5335" name="Rectangle 5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0DD90F-B9FB-2D40-B5C4-0BB5DB58CA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52C7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89340" id="Rectangle 5335" o:spid="_x0000_s2884" style="position:absolute;margin-left:423pt;margin-top:138pt;width:79pt;height:48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HWrJj68AQAATAMAAA4AAAAAAAAAAAAAAAAALgIAAGRy&#10;cy9lMm9Eb2MueG1sUEsBAi0AFAAGAAgAAAAhADEeR0PdAAAADAEAAA8AAAAAAAAAAAAAAAAAFgQA&#10;AGRycy9kb3ducmV2LnhtbFBLBQYAAAAABAAEAPMAAAAgBQAAAAA=&#10;" filled="f" stroked="f">
                      <v:textbox inset="2.16pt,1.44pt,0,1.44pt">
                        <w:txbxContent>
                          <w:p w14:paraId="6152C7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6352" behindDoc="0" locked="0" layoutInCell="1" allowOverlap="1" wp14:anchorId="2B6CE24F" wp14:editId="0B32C24D">
                      <wp:simplePos x="0" y="0"/>
                      <wp:positionH relativeFrom="column">
                        <wp:posOffset>5372100</wp:posOffset>
                      </wp:positionH>
                      <wp:positionV relativeFrom="paragraph">
                        <wp:posOffset>1752600</wp:posOffset>
                      </wp:positionV>
                      <wp:extent cx="1003300" cy="609600"/>
                      <wp:effectExtent l="0" t="0" r="0" b="0"/>
                      <wp:wrapNone/>
                      <wp:docPr id="5334" name="Rectangle 5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A7B7E4-9AA4-E74B-85B9-B57251E405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21EB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CE24F" id="Rectangle 5334" o:spid="_x0000_s2885" style="position:absolute;margin-left:423pt;margin-top:138pt;width:79pt;height:48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Dkv0tW8AQAATAMAAA4AAAAAAAAAAAAAAAAALgIAAGRy&#10;cy9lMm9Eb2MueG1sUEsBAi0AFAAGAAgAAAAhADEeR0PdAAAADAEAAA8AAAAAAAAAAAAAAAAAFgQA&#10;AGRycy9kb3ducmV2LnhtbFBLBQYAAAAABAAEAPMAAAAgBQAAAAA=&#10;" filled="f" stroked="f">
                      <v:textbox inset="2.16pt,1.44pt,0,1.44pt">
                        <w:txbxContent>
                          <w:p w14:paraId="4621EB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7376" behindDoc="0" locked="0" layoutInCell="1" allowOverlap="1" wp14:anchorId="3554B008" wp14:editId="0CF1F542">
                      <wp:simplePos x="0" y="0"/>
                      <wp:positionH relativeFrom="column">
                        <wp:posOffset>5372100</wp:posOffset>
                      </wp:positionH>
                      <wp:positionV relativeFrom="paragraph">
                        <wp:posOffset>1752600</wp:posOffset>
                      </wp:positionV>
                      <wp:extent cx="1003300" cy="6096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75211-0778-6740-943A-DD17B765DD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5CCE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4B008" id="Rectangle 5333" o:spid="_x0000_s2886" style="position:absolute;margin-left:423pt;margin-top:138pt;width:79pt;height:48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BPgY228AQAATAMAAA4AAAAAAAAAAAAAAAAALgIAAGRy&#10;cy9lMm9Eb2MueG1sUEsBAi0AFAAGAAgAAAAhADEeR0PdAAAADAEAAA8AAAAAAAAAAAAAAAAAFgQA&#10;AGRycy9kb3ducmV2LnhtbFBLBQYAAAAABAAEAPMAAAAgBQAAAAA=&#10;" filled="f" stroked="f">
                      <v:textbox inset="2.16pt,1.44pt,0,1.44pt">
                        <w:txbxContent>
                          <w:p w14:paraId="1E5CCE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8400" behindDoc="0" locked="0" layoutInCell="1" allowOverlap="1" wp14:anchorId="395A89FE" wp14:editId="616CA4C5">
                      <wp:simplePos x="0" y="0"/>
                      <wp:positionH relativeFrom="column">
                        <wp:posOffset>5372100</wp:posOffset>
                      </wp:positionH>
                      <wp:positionV relativeFrom="paragraph">
                        <wp:posOffset>1752600</wp:posOffset>
                      </wp:positionV>
                      <wp:extent cx="1003300" cy="609600"/>
                      <wp:effectExtent l="0" t="0" r="0" b="0"/>
                      <wp:wrapNone/>
                      <wp:docPr id="5332" name="Rectangle 5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C5623E-4ADC-814B-99B6-31D3F73428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2EFC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A89FE" id="Rectangle 5332" o:spid="_x0000_s2887" style="position:absolute;margin-left:423pt;margin-top:138pt;width:79pt;height:48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BfZJeGugEAAEwDAAAOAAAAAAAAAAAAAAAAAC4CAABkcnMv&#10;ZTJvRG9jLnhtbFBLAQItABQABgAIAAAAIQAxHkdD3QAAAAwBAAAPAAAAAAAAAAAAAAAAABQEAABk&#10;cnMvZG93bnJldi54bWxQSwUGAAAAAAQABADzAAAAHgUAAAAA&#10;" filled="f" stroked="f">
                      <v:textbox inset="2.16pt,1.44pt,0,1.44pt">
                        <w:txbxContent>
                          <w:p w14:paraId="6D2EFC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79424" behindDoc="0" locked="0" layoutInCell="1" allowOverlap="1" wp14:anchorId="1FFA0F0E" wp14:editId="57205EBB">
                      <wp:simplePos x="0" y="0"/>
                      <wp:positionH relativeFrom="column">
                        <wp:posOffset>5372100</wp:posOffset>
                      </wp:positionH>
                      <wp:positionV relativeFrom="paragraph">
                        <wp:posOffset>1752600</wp:posOffset>
                      </wp:positionV>
                      <wp:extent cx="1003300" cy="609600"/>
                      <wp:effectExtent l="0" t="0" r="0" b="0"/>
                      <wp:wrapNone/>
                      <wp:docPr id="5331" name="Rectangle 5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A07F8-F1BA-1A43-9D5B-A871E07CD5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16A3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A0F0E" id="Rectangle 5331" o:spid="_x0000_s2888" style="position:absolute;margin-left:423pt;margin-top:138pt;width:79pt;height:48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Mru+2G8AQAATAMAAA4AAAAAAAAAAAAAAAAALgIAAGRy&#10;cy9lMm9Eb2MueG1sUEsBAi0AFAAGAAgAAAAhADEeR0PdAAAADAEAAA8AAAAAAAAAAAAAAAAAFgQA&#10;AGRycy9kb3ducmV2LnhtbFBLBQYAAAAABAAEAPMAAAAgBQAAAAA=&#10;" filled="f" stroked="f">
                      <v:textbox inset="2.16pt,1.44pt,0,1.44pt">
                        <w:txbxContent>
                          <w:p w14:paraId="1116A3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0448" behindDoc="0" locked="0" layoutInCell="1" allowOverlap="1" wp14:anchorId="0FDF1330" wp14:editId="7BEFD773">
                      <wp:simplePos x="0" y="0"/>
                      <wp:positionH relativeFrom="column">
                        <wp:posOffset>5372100</wp:posOffset>
                      </wp:positionH>
                      <wp:positionV relativeFrom="paragraph">
                        <wp:posOffset>1752600</wp:posOffset>
                      </wp:positionV>
                      <wp:extent cx="1003300" cy="6096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ADDB2-3403-6C40-9C6C-E5D05E2E11F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F38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F1330" id="Rectangle 5330" o:spid="_x0000_s2889" style="position:absolute;margin-left:423pt;margin-top:138pt;width:79pt;height:48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hmoPirsBAABMAwAADgAAAAAAAAAAAAAAAAAuAgAAZHJz&#10;L2Uyb0RvYy54bWxQSwECLQAUAAYACAAAACEAMR5HQ90AAAAMAQAADwAAAAAAAAAAAAAAAAAVBAAA&#10;ZHJzL2Rvd25yZXYueG1sUEsFBgAAAAAEAAQA8wAAAB8FAAAAAA==&#10;" filled="f" stroked="f">
                      <v:textbox inset="2.16pt,1.44pt,0,1.44pt">
                        <w:txbxContent>
                          <w:p w14:paraId="0F5F38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1472" behindDoc="0" locked="0" layoutInCell="1" allowOverlap="1" wp14:anchorId="3B294DC4" wp14:editId="3A991CC3">
                      <wp:simplePos x="0" y="0"/>
                      <wp:positionH relativeFrom="column">
                        <wp:posOffset>5372100</wp:posOffset>
                      </wp:positionH>
                      <wp:positionV relativeFrom="paragraph">
                        <wp:posOffset>1752600</wp:posOffset>
                      </wp:positionV>
                      <wp:extent cx="1003300" cy="609600"/>
                      <wp:effectExtent l="0" t="0" r="0" b="0"/>
                      <wp:wrapNone/>
                      <wp:docPr id="5329" name="Rectangle 5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3FAF77-CF21-F743-A8D2-4DB0720466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6B9E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94DC4" id="Rectangle 5329" o:spid="_x0000_s2890" style="position:absolute;margin-left:423pt;margin-top:138pt;width:79pt;height:48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MHnbzm8AQAATAMAAA4AAAAAAAAAAAAAAAAALgIAAGRy&#10;cy9lMm9Eb2MueG1sUEsBAi0AFAAGAAgAAAAhADEeR0PdAAAADAEAAA8AAAAAAAAAAAAAAAAAFgQA&#10;AGRycy9kb3ducmV2LnhtbFBLBQYAAAAABAAEAPMAAAAgBQAAAAA=&#10;" filled="f" stroked="f">
                      <v:textbox inset="2.16pt,1.44pt,0,1.44pt">
                        <w:txbxContent>
                          <w:p w14:paraId="0A6B9E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2496" behindDoc="0" locked="0" layoutInCell="1" allowOverlap="1" wp14:anchorId="1EF14666" wp14:editId="29267D90">
                      <wp:simplePos x="0" y="0"/>
                      <wp:positionH relativeFrom="column">
                        <wp:posOffset>5372100</wp:posOffset>
                      </wp:positionH>
                      <wp:positionV relativeFrom="paragraph">
                        <wp:posOffset>1752600</wp:posOffset>
                      </wp:positionV>
                      <wp:extent cx="1003300" cy="609600"/>
                      <wp:effectExtent l="0" t="0" r="0" b="0"/>
                      <wp:wrapNone/>
                      <wp:docPr id="5328" name="Rectangle 5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F6BCB-114C-6B40-AFE7-4583DB031E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252C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14666" id="Rectangle 5328" o:spid="_x0000_s2891" style="position:absolute;margin-left:423pt;margin-top:138pt;width:79pt;height:48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vS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ssVeOW6xS9/R&#10;N+76UZFLdTBSqtzf7NcUYofXnsMTXLOIyyx+1mDzF2WRuXh8vnms5kQEFrfLu2a7pETg1rquV+02&#10;Y1avlwPE9Fl5S/KCUUAqxVl++hrT5ejLEbyXyVyez6s0H+YiptmsVy9cD16eUSMOaXrEoEc/MSpG&#10;EyiZsPGMxl9HDoqS8YtDZ9uPd8sWJ6UkzabdoCtQEpyfw9sqd2LwOEsiASXHAKYfkHDxqPDClhVl&#10;1/HKM/E2L+xff4L9b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I1jm9K8AQAATAMAAA4AAAAAAAAAAAAAAAAALgIAAGRy&#10;cy9lMm9Eb2MueG1sUEsBAi0AFAAGAAgAAAAhADEeR0PdAAAADAEAAA8AAAAAAAAAAAAAAAAAFgQA&#10;AGRycy9kb3ducmV2LnhtbFBLBQYAAAAABAAEAPMAAAAgBQAAAAA=&#10;" filled="f" stroked="f">
                      <v:textbox inset="2.16pt,1.44pt,0,1.44pt">
                        <w:txbxContent>
                          <w:p w14:paraId="1B252C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3520" behindDoc="0" locked="0" layoutInCell="1" allowOverlap="1" wp14:anchorId="44ABD43B" wp14:editId="0EF9A9E3">
                      <wp:simplePos x="0" y="0"/>
                      <wp:positionH relativeFrom="column">
                        <wp:posOffset>5372100</wp:posOffset>
                      </wp:positionH>
                      <wp:positionV relativeFrom="paragraph">
                        <wp:posOffset>1752600</wp:posOffset>
                      </wp:positionV>
                      <wp:extent cx="1003300" cy="6096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09635-BDBB-4F42-9A10-64B2EDE918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ECA5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BD43B" id="Rectangle 5327" o:spid="_x0000_s2892" style="position:absolute;margin-left:423pt;margin-top:138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OKjpuS8AQAATAMAAA4AAAAAAAAAAAAAAAAALgIAAGRy&#10;cy9lMm9Eb2MueG1sUEsBAi0AFAAGAAgAAAAhADEeR0PdAAAADAEAAA8AAAAAAAAAAAAAAAAAFgQA&#10;AGRycy9kb3ducmV2LnhtbFBLBQYAAAAABAAEAPMAAAAgBQAAAAA=&#10;" filled="f" stroked="f">
                      <v:textbox inset="2.16pt,1.44pt,0,1.44pt">
                        <w:txbxContent>
                          <w:p w14:paraId="74ECA5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4544" behindDoc="0" locked="0" layoutInCell="1" allowOverlap="1" wp14:anchorId="1AF723C3" wp14:editId="1623AF75">
                      <wp:simplePos x="0" y="0"/>
                      <wp:positionH relativeFrom="column">
                        <wp:posOffset>5372100</wp:posOffset>
                      </wp:positionH>
                      <wp:positionV relativeFrom="paragraph">
                        <wp:posOffset>1752600</wp:posOffset>
                      </wp:positionV>
                      <wp:extent cx="1003300" cy="609600"/>
                      <wp:effectExtent l="0" t="0" r="0" b="0"/>
                      <wp:wrapNone/>
                      <wp:docPr id="5326" name="Rectangle 53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785ED8-A2C5-D343-948D-78F82611D8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2D3B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723C3" id="Rectangle 5326" o:spid="_x0000_s2893" style="position:absolute;margin-left:423pt;margin-top:138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4nUg+8AQAATAMAAA4AAAAAAAAAAAAAAAAALgIAAGRy&#10;cy9lMm9Eb2MueG1sUEsBAi0AFAAGAAgAAAAhADEeR0PdAAAADAEAAA8AAAAAAAAAAAAAAAAAFgQA&#10;AGRycy9kb3ducmV2LnhtbFBLBQYAAAAABAAEAPMAAAAgBQAAAAA=&#10;" filled="f" stroked="f">
                      <v:textbox inset="2.16pt,1.44pt,0,1.44pt">
                        <w:txbxContent>
                          <w:p w14:paraId="252D3B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5568" behindDoc="0" locked="0" layoutInCell="1" allowOverlap="1" wp14:anchorId="720ED725" wp14:editId="3E6096C2">
                      <wp:simplePos x="0" y="0"/>
                      <wp:positionH relativeFrom="column">
                        <wp:posOffset>5372100</wp:posOffset>
                      </wp:positionH>
                      <wp:positionV relativeFrom="paragraph">
                        <wp:posOffset>1752600</wp:posOffset>
                      </wp:positionV>
                      <wp:extent cx="1003300" cy="609600"/>
                      <wp:effectExtent l="0" t="0" r="0" b="0"/>
                      <wp:wrapNone/>
                      <wp:docPr id="5325" name="Rectangle 5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51EE5-2E39-5947-930E-C330DE65D3E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005A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ED725" id="Rectangle 5325" o:spid="_x0000_s2894" style="position:absolute;margin-left:423pt;margin-top:138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BfBPxK8AQAATAMAAA4AAAAAAAAAAAAAAAAALgIAAGRy&#10;cy9lMm9Eb2MueG1sUEsBAi0AFAAGAAgAAAAhADEeR0PdAAAADAEAAA8AAAAAAAAAAAAAAAAAFgQA&#10;AGRycy9kb3ducmV2LnhtbFBLBQYAAAAABAAEAPMAAAAgBQAAAAA=&#10;" filled="f" stroked="f">
                      <v:textbox inset="2.16pt,1.44pt,0,1.44pt">
                        <w:txbxContent>
                          <w:p w14:paraId="70005A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6592" behindDoc="0" locked="0" layoutInCell="1" allowOverlap="1" wp14:anchorId="1A84751C" wp14:editId="668D6479">
                      <wp:simplePos x="0" y="0"/>
                      <wp:positionH relativeFrom="column">
                        <wp:posOffset>5372100</wp:posOffset>
                      </wp:positionH>
                      <wp:positionV relativeFrom="paragraph">
                        <wp:posOffset>1752600</wp:posOffset>
                      </wp:positionV>
                      <wp:extent cx="1003300" cy="6096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81111-9140-1542-ACE2-11DD6A7360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080A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4751C" id="Rectangle 5324" o:spid="_x0000_s2895" style="position:absolute;margin-left:423pt;margin-top:138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v5vA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G7ZbuixHGLXfqO&#10;vnHXj4pcqoORUuX+Zr+mEDu89hye4JpFXGbxswabvyiLzMXj881jNScisLhdrprtkhKBW+u6vmu3&#10;GbN6vRwgps/KW5IXjAJSKc7y09eYLkdfjuC9TObyfF6l+TAXMc1mXXBz8eDlGTXikKZHDHr0E6Ni&#10;NIGSCRvPaPx15KAoGb84dLb9uFq2OCklaTbtBicYSoLzc3hb5U4MHmdJJKDkGMD0AxIuHhVe2LKi&#10;7DpeeSbe5oX96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FtFy/m8AQAATAMAAA4AAAAAAAAAAAAAAAAALgIAAGRy&#10;cy9lMm9Eb2MueG1sUEsBAi0AFAAGAAgAAAAhADEeR0PdAAAADAEAAA8AAAAAAAAAAAAAAAAAFgQA&#10;AGRycy9kb3ducmV2LnhtbFBLBQYAAAAABAAEAPMAAAAgBQAAAAA=&#10;" filled="f" stroked="f">
                      <v:textbox inset="2.16pt,1.44pt,0,1.44pt">
                        <w:txbxContent>
                          <w:p w14:paraId="64080A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7616" behindDoc="0" locked="0" layoutInCell="1" allowOverlap="1" wp14:anchorId="595463BA" wp14:editId="1582B462">
                      <wp:simplePos x="0" y="0"/>
                      <wp:positionH relativeFrom="column">
                        <wp:posOffset>5372100</wp:posOffset>
                      </wp:positionH>
                      <wp:positionV relativeFrom="paragraph">
                        <wp:posOffset>1752600</wp:posOffset>
                      </wp:positionV>
                      <wp:extent cx="1003300" cy="609600"/>
                      <wp:effectExtent l="0" t="0" r="0" b="0"/>
                      <wp:wrapNone/>
                      <wp:docPr id="5323" name="Rectangle 5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C3272-0C2C-F34D-9DD4-E1F6CA04BA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06BD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463BA" id="Rectangle 5323" o:spid="_x0000_s2896" style="position:absolute;margin-left:423pt;margin-top:138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CwZ4hK8AQAATAMAAA4AAAAAAAAAAAAAAAAALgIAAGRy&#10;cy9lMm9Eb2MueG1sUEsBAi0AFAAGAAgAAAAhADEeR0PdAAAADAEAAA8AAAAAAAAAAAAAAAAAFgQA&#10;AGRycy9kb3ducmV2LnhtbFBLBQYAAAAABAAEAPMAAAAgBQAAAAA=&#10;" filled="f" stroked="f">
                      <v:textbox inset="2.16pt,1.44pt,0,1.44pt">
                        <w:txbxContent>
                          <w:p w14:paraId="0B06BD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8640" behindDoc="0" locked="0" layoutInCell="1" allowOverlap="1" wp14:anchorId="524ED6F6" wp14:editId="35998085">
                      <wp:simplePos x="0" y="0"/>
                      <wp:positionH relativeFrom="column">
                        <wp:posOffset>5372100</wp:posOffset>
                      </wp:positionH>
                      <wp:positionV relativeFrom="paragraph">
                        <wp:posOffset>1752600</wp:posOffset>
                      </wp:positionV>
                      <wp:extent cx="1003300" cy="609600"/>
                      <wp:effectExtent l="0" t="0" r="0" b="0"/>
                      <wp:wrapNone/>
                      <wp:docPr id="5322" name="Rectangle 5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0F7A5-B22C-AE41-8903-4481353540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DB3D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ED6F6" id="Rectangle 5322" o:spid="_x0000_s2897" style="position:absolute;margin-left:423pt;margin-top:138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BgnRb5ugEAAEwDAAAOAAAAAAAAAAAAAAAAAC4CAABkcnMv&#10;ZTJvRG9jLnhtbFBLAQItABQABgAIAAAAIQAxHkdD3QAAAAwBAAAPAAAAAAAAAAAAAAAAABQEAABk&#10;cnMvZG93bnJldi54bWxQSwUGAAAAAAQABADzAAAAHgUAAAAA&#10;" filled="f" stroked="f">
                      <v:textbox inset="2.16pt,1.44pt,0,1.44pt">
                        <w:txbxContent>
                          <w:p w14:paraId="78DB3D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89664" behindDoc="0" locked="0" layoutInCell="1" allowOverlap="1" wp14:anchorId="5CE45065" wp14:editId="3DED29FA">
                      <wp:simplePos x="0" y="0"/>
                      <wp:positionH relativeFrom="column">
                        <wp:posOffset>5372100</wp:posOffset>
                      </wp:positionH>
                      <wp:positionV relativeFrom="paragraph">
                        <wp:posOffset>1752600</wp:posOffset>
                      </wp:positionV>
                      <wp:extent cx="1003300" cy="6096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9A6ED-996A-9F48-91F3-1DDDF2FD04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E2F9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45065" id="Rectangle 5321" o:spid="_x0000_s2898" style="position:absolute;margin-left:423pt;margin-top:138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PUXeh68AQAATAMAAA4AAAAAAAAAAAAAAAAALgIAAGRy&#10;cy9lMm9Eb2MueG1sUEsBAi0AFAAGAAgAAAAhADEeR0PdAAAADAEAAA8AAAAAAAAAAAAAAAAAFgQA&#10;AGRycy9kb3ducmV2LnhtbFBLBQYAAAAABAAEAPMAAAAgBQAAAAA=&#10;" filled="f" stroked="f">
                      <v:textbox inset="2.16pt,1.44pt,0,1.44pt">
                        <w:txbxContent>
                          <w:p w14:paraId="59E2F9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0688" behindDoc="0" locked="0" layoutInCell="1" allowOverlap="1" wp14:anchorId="4E703C41" wp14:editId="42C45AB0">
                      <wp:simplePos x="0" y="0"/>
                      <wp:positionH relativeFrom="column">
                        <wp:posOffset>5372100</wp:posOffset>
                      </wp:positionH>
                      <wp:positionV relativeFrom="paragraph">
                        <wp:posOffset>1752600</wp:posOffset>
                      </wp:positionV>
                      <wp:extent cx="1003300" cy="609600"/>
                      <wp:effectExtent l="0" t="0" r="0" b="0"/>
                      <wp:wrapNone/>
                      <wp:docPr id="5320" name="Rectangle 53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741DBE-DDB4-6B4A-B821-71A084ABAE6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2FAF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03C41" id="Rectangle 5320" o:spid="_x0000_s2899" style="position:absolute;margin-left:423pt;margin-top:138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uZOO9bsBAABMAwAADgAAAAAAAAAAAAAAAAAuAgAAZHJz&#10;L2Uyb0RvYy54bWxQSwECLQAUAAYACAAAACEAMR5HQ90AAAAMAQAADwAAAAAAAAAAAAAAAAAVBAAA&#10;ZHJzL2Rvd25yZXYueG1sUEsFBgAAAAAEAAQA8wAAAB8FAAAAAA==&#10;" filled="f" stroked="f">
                      <v:textbox inset="2.16pt,1.44pt,0,1.44pt">
                        <w:txbxContent>
                          <w:p w14:paraId="1D2FAF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1712" behindDoc="0" locked="0" layoutInCell="1" allowOverlap="1" wp14:anchorId="01D7D9F3" wp14:editId="50D0E1BE">
                      <wp:simplePos x="0" y="0"/>
                      <wp:positionH relativeFrom="column">
                        <wp:posOffset>5372100</wp:posOffset>
                      </wp:positionH>
                      <wp:positionV relativeFrom="paragraph">
                        <wp:posOffset>1752600</wp:posOffset>
                      </wp:positionV>
                      <wp:extent cx="1003300" cy="609600"/>
                      <wp:effectExtent l="0" t="0" r="0" b="0"/>
                      <wp:wrapNone/>
                      <wp:docPr id="5319" name="Rectangle 5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84323-B9DD-044C-AAB7-9593B8EC22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4AB0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D9F3" id="Rectangle 5319" o:spid="_x0000_s2900" style="position:absolute;margin-left:423pt;margin-top:138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N1/deq8AQAATAMAAA4AAAAAAAAAAAAAAAAALgIAAGRy&#10;cy9lMm9Eb2MueG1sUEsBAi0AFAAGAAgAAAAhADEeR0PdAAAADAEAAA8AAAAAAAAAAAAAAAAAFgQA&#10;AGRycy9kb3ducmV2LnhtbFBLBQYAAAAABAAEAPMAAAAgBQAAAAA=&#10;" filled="f" stroked="f">
                      <v:textbox inset="2.16pt,1.44pt,0,1.44pt">
                        <w:txbxContent>
                          <w:p w14:paraId="174AB0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2736" behindDoc="0" locked="0" layoutInCell="1" allowOverlap="1" wp14:anchorId="78712524" wp14:editId="27AAD53C">
                      <wp:simplePos x="0" y="0"/>
                      <wp:positionH relativeFrom="column">
                        <wp:posOffset>5372100</wp:posOffset>
                      </wp:positionH>
                      <wp:positionV relativeFrom="paragraph">
                        <wp:posOffset>1752600</wp:posOffset>
                      </wp:positionV>
                      <wp:extent cx="1003300" cy="6096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9D8496-39E8-374D-BD6C-EC2EB1BEA7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D26A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12524" id="Rectangle 5318" o:spid="_x0000_s2901" style="position:absolute;margin-left:423pt;margin-top:138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BvAEAAEwDAAAOAAAAZHJzL2Uyb0RvYy54bWysU8tu2zAQvBfoPxC813o4Tm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HVssFeOW6xSz/Q&#10;N+4GI8m5Ouq+l7m/2a8pxA6vPYcnuGQRl1n8rMDmL8oic/H4dPVYzokILG6WN81mSYnArdu6XrWb&#10;jFm9XQ4Q0xfpLckLRgGpFGf58VtM56OvR/BeJnN+Pq/SvJ+LmGZ9t3rluvf9CTXikKZHDMr4iVFh&#10;dKBkwsYzGn8dOEhKzFeHzrZ3N8sWJ6UkzbpdoytQEpyf/fsqd2L0OEsiASWHAHoYkXDxqPDClhVl&#10;l/HKM/E+L+zffoLdb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JH7gQG8AQAATAMAAA4AAAAAAAAAAAAAAAAALgIAAGRy&#10;cy9lMm9Eb2MueG1sUEsBAi0AFAAGAAgAAAAhADEeR0PdAAAADAEAAA8AAAAAAAAAAAAAAAAAFgQA&#10;AGRycy9kb3ducmV2LnhtbFBLBQYAAAAABAAEAPMAAAAgBQAAAAA=&#10;" filled="f" stroked="f">
                      <v:textbox inset="2.16pt,1.44pt,0,1.44pt">
                        <w:txbxContent>
                          <w:p w14:paraId="17D26A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3760" behindDoc="0" locked="0" layoutInCell="1" allowOverlap="1" wp14:anchorId="5FC31BB6" wp14:editId="5B0B08CE">
                      <wp:simplePos x="0" y="0"/>
                      <wp:positionH relativeFrom="column">
                        <wp:posOffset>5372100</wp:posOffset>
                      </wp:positionH>
                      <wp:positionV relativeFrom="paragraph">
                        <wp:posOffset>1752600</wp:posOffset>
                      </wp:positionV>
                      <wp:extent cx="1003300" cy="609600"/>
                      <wp:effectExtent l="0" t="0" r="0" b="0"/>
                      <wp:wrapNone/>
                      <wp:docPr id="5317" name="Rectangle 53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05BC7A-82C2-7B40-A978-149E03B8C7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451E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31BB6" id="Rectangle 5317" o:spid="_x0000_s2902" style="position:absolute;margin-left:423pt;margin-top:138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P47vDe8AQAATAMAAA4AAAAAAAAAAAAAAAAALgIAAGRy&#10;cy9lMm9Eb2MueG1sUEsBAi0AFAAGAAgAAAAhADEeR0PdAAAADAEAAA8AAAAAAAAAAAAAAAAAFgQA&#10;AGRycy9kb3ducmV2LnhtbFBLBQYAAAAABAAEAPMAAAAgBQAAAAA=&#10;" filled="f" stroked="f">
                      <v:textbox inset="2.16pt,1.44pt,0,1.44pt">
                        <w:txbxContent>
                          <w:p w14:paraId="41451E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4784" behindDoc="0" locked="0" layoutInCell="1" allowOverlap="1" wp14:anchorId="515DB20F" wp14:editId="1284C085">
                      <wp:simplePos x="0" y="0"/>
                      <wp:positionH relativeFrom="column">
                        <wp:posOffset>5372100</wp:posOffset>
                      </wp:positionH>
                      <wp:positionV relativeFrom="paragraph">
                        <wp:posOffset>1752600</wp:posOffset>
                      </wp:positionV>
                      <wp:extent cx="1003300" cy="609600"/>
                      <wp:effectExtent l="0" t="0" r="0" b="0"/>
                      <wp:wrapNone/>
                      <wp:docPr id="5316" name="Rectangle 5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DA1DC4-5F5A-3740-AEA6-757BA31A46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1AEE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B20F" id="Rectangle 5316" o:spid="_x0000_s2903" style="position:absolute;margin-left:423pt;margin-top:138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LK/SNy8AQAATAMAAA4AAAAAAAAAAAAAAAAALgIAAGRy&#10;cy9lMm9Eb2MueG1sUEsBAi0AFAAGAAgAAAAhADEeR0PdAAAADAEAAA8AAAAAAAAAAAAAAAAAFgQA&#10;AGRycy9kb3ducmV2LnhtbFBLBQYAAAAABAAEAPMAAAAgBQAAAAA=&#10;" filled="f" stroked="f">
                      <v:textbox inset="2.16pt,1.44pt,0,1.44pt">
                        <w:txbxContent>
                          <w:p w14:paraId="361AEE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5808" behindDoc="0" locked="0" layoutInCell="1" allowOverlap="1" wp14:anchorId="09DA6458" wp14:editId="1A483606">
                      <wp:simplePos x="0" y="0"/>
                      <wp:positionH relativeFrom="column">
                        <wp:posOffset>5372100</wp:posOffset>
                      </wp:positionH>
                      <wp:positionV relativeFrom="paragraph">
                        <wp:posOffset>1752600</wp:posOffset>
                      </wp:positionV>
                      <wp:extent cx="1003300" cy="6096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CCD7A2-6A79-9941-BA61-A26CE1007E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93EB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A6458" id="Rectangle 5315" o:spid="_x0000_s2904" style="position:absolute;margin-left:423pt;margin-top:138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AtZJcG8AQAATAMAAA4AAAAAAAAAAAAAAAAALgIAAGRy&#10;cy9lMm9Eb2MueG1sUEsBAi0AFAAGAAgAAAAhADEeR0PdAAAADAEAAA8AAAAAAAAAAAAAAAAAFgQA&#10;AGRycy9kb3ducmV2LnhtbFBLBQYAAAAABAAEAPMAAAAgBQAAAAA=&#10;" filled="f" stroked="f">
                      <v:textbox inset="2.16pt,1.44pt,0,1.44pt">
                        <w:txbxContent>
                          <w:p w14:paraId="0393EB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6832" behindDoc="0" locked="0" layoutInCell="1" allowOverlap="1" wp14:anchorId="5F4D448B" wp14:editId="324B6376">
                      <wp:simplePos x="0" y="0"/>
                      <wp:positionH relativeFrom="column">
                        <wp:posOffset>5372100</wp:posOffset>
                      </wp:positionH>
                      <wp:positionV relativeFrom="paragraph">
                        <wp:posOffset>1752600</wp:posOffset>
                      </wp:positionV>
                      <wp:extent cx="1003300" cy="609600"/>
                      <wp:effectExtent l="0" t="0" r="0" b="0"/>
                      <wp:wrapNone/>
                      <wp:docPr id="5314" name="Rectangle 5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76451A-EE21-8243-8DFF-F4B8EF2699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C261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D448B" id="Rectangle 5314" o:spid="_x0000_s2905" style="position:absolute;margin-left:423pt;margin-top:138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Efd0Sq8AQAATAMAAA4AAAAAAAAAAAAAAAAALgIAAGRy&#10;cy9lMm9Eb2MueG1sUEsBAi0AFAAGAAgAAAAhADEeR0PdAAAADAEAAA8AAAAAAAAAAAAAAAAAFgQA&#10;AGRycy9kb3ducmV2LnhtbFBLBQYAAAAABAAEAPMAAAAgBQAAAAA=&#10;" filled="f" stroked="f">
                      <v:textbox inset="2.16pt,1.44pt,0,1.44pt">
                        <w:txbxContent>
                          <w:p w14:paraId="5BC261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7856" behindDoc="0" locked="0" layoutInCell="1" allowOverlap="1" wp14:anchorId="11336CFA" wp14:editId="7CE874C1">
                      <wp:simplePos x="0" y="0"/>
                      <wp:positionH relativeFrom="column">
                        <wp:posOffset>5372100</wp:posOffset>
                      </wp:positionH>
                      <wp:positionV relativeFrom="paragraph">
                        <wp:posOffset>1752600</wp:posOffset>
                      </wp:positionV>
                      <wp:extent cx="1003300" cy="609600"/>
                      <wp:effectExtent l="0" t="0" r="0" b="0"/>
                      <wp:wrapNone/>
                      <wp:docPr id="5313" name="Rectangle 5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4FFC4D-43A6-C942-9D16-9D4FBAE689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86BA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36CFA" id="Rectangle 5313" o:spid="_x0000_s2906" style="position:absolute;margin-left:423pt;margin-top:138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KgvAEAAEwDAAAOAAAAZHJzL2Uyb0RvYy54bWysU8tu2zAQvBfoPxC813o4S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HbdbOmxHGLXfqO&#10;vnE3TIqcq6ORUuX+Zr/mEHu89hye4JJFXGbxiwabvyiLLMXj09VjtSQisLhZ3zQbfEjg1l1d37ab&#10;jFm9Xg4Q02flLckLRgGpFGf58WtM56MvR/BeJnN+Pq/Ssl+KmKbrSm9zce/lCTXikKZHDHryM6Ni&#10;MoGSGRvPaPx14KAomb44dLb9eLNucVJK0nRthxMMJcH52b+tcidGj7MkElByCGCGEQkXjwovbFlR&#10;dhmvPBNv88L+9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OJ/QqC8AQAATAMAAA4AAAAAAAAAAAAAAAAALgIAAGRy&#10;cy9lMm9Eb2MueG1sUEsBAi0AFAAGAAgAAAAhADEeR0PdAAAADAEAAA8AAAAAAAAAAAAAAAAAFgQA&#10;AGRycy9kb3ducmV2LnhtbFBLBQYAAAAABAAEAPMAAAAgBQAAAAA=&#10;" filled="f" stroked="f">
                      <v:textbox inset="2.16pt,1.44pt,0,1.44pt">
                        <w:txbxContent>
                          <w:p w14:paraId="2186BA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8880" behindDoc="0" locked="0" layoutInCell="1" allowOverlap="1" wp14:anchorId="7CD40A51" wp14:editId="6D9CCF84">
                      <wp:simplePos x="0" y="0"/>
                      <wp:positionH relativeFrom="column">
                        <wp:posOffset>5372100</wp:posOffset>
                      </wp:positionH>
                      <wp:positionV relativeFrom="paragraph">
                        <wp:posOffset>1752600</wp:posOffset>
                      </wp:positionV>
                      <wp:extent cx="1003300" cy="6096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3BD6DA-6FC0-9349-B51E-E42574DCD6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DFDF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40A51" id="Rectangle 5312" o:spid="_x0000_s2907" style="position:absolute;margin-left:423pt;margin-top:138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Cu+7ZLugEAAEwDAAAOAAAAAAAAAAAAAAAAAC4CAABkcnMv&#10;ZTJvRG9jLnhtbFBLAQItABQABgAIAAAAIQAxHkdD3QAAAAwBAAAPAAAAAAAAAAAAAAAAABQEAABk&#10;cnMvZG93bnJldi54bWxQSwUGAAAAAAQABADzAAAAHgUAAAAA&#10;" filled="f" stroked="f">
                      <v:textbox inset="2.16pt,1.44pt,0,1.44pt">
                        <w:txbxContent>
                          <w:p w14:paraId="71DFDF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899904" behindDoc="0" locked="0" layoutInCell="1" allowOverlap="1" wp14:anchorId="33D1F22A" wp14:editId="18440ECD">
                      <wp:simplePos x="0" y="0"/>
                      <wp:positionH relativeFrom="column">
                        <wp:posOffset>5372100</wp:posOffset>
                      </wp:positionH>
                      <wp:positionV relativeFrom="paragraph">
                        <wp:posOffset>1752600</wp:posOffset>
                      </wp:positionV>
                      <wp:extent cx="1003300" cy="609600"/>
                      <wp:effectExtent l="0" t="0" r="0" b="0"/>
                      <wp:wrapNone/>
                      <wp:docPr id="5311" name="Rectangle 5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28E413-6F25-324E-908C-6B00BA34772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65BD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1F22A" id="Rectangle 5311" o:spid="_x0000_s2908" style="position:absolute;margin-left:423pt;margin-top:138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Dtx2qy8AQAATAMAAA4AAAAAAAAAAAAAAAAALgIAAGRy&#10;cy9lMm9Eb2MueG1sUEsBAi0AFAAGAAgAAAAhADEeR0PdAAAADAEAAA8AAAAAAAAAAAAAAAAAFgQA&#10;AGRycy9kb3ducmV2LnhtbFBLBQYAAAAABAAEAPMAAAAgBQAAAAA=&#10;" filled="f" stroked="f">
                      <v:textbox inset="2.16pt,1.44pt,0,1.44pt">
                        <w:txbxContent>
                          <w:p w14:paraId="5565BD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00928" behindDoc="0" locked="0" layoutInCell="1" allowOverlap="1" wp14:anchorId="05F88446" wp14:editId="29F734F1">
                      <wp:simplePos x="0" y="0"/>
                      <wp:positionH relativeFrom="column">
                        <wp:posOffset>5372100</wp:posOffset>
                      </wp:positionH>
                      <wp:positionV relativeFrom="paragraph">
                        <wp:posOffset>1752600</wp:posOffset>
                      </wp:positionV>
                      <wp:extent cx="1003300" cy="609600"/>
                      <wp:effectExtent l="0" t="0" r="0" b="0"/>
                      <wp:wrapNone/>
                      <wp:docPr id="5310" name="Rectangle 5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D52DF-DDD1-FD45-9718-17ED41A65B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2978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88446" id="Rectangle 5310" o:spid="_x0000_s2909" style="position:absolute;margin-left:423pt;margin-top:138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d/UuR7sBAABMAwAADgAAAAAAAAAAAAAAAAAuAgAAZHJz&#10;L2Uyb0RvYy54bWxQSwECLQAUAAYACAAAACEAMR5HQ90AAAAMAQAADwAAAAAAAAAAAAAAAAAVBAAA&#10;ZHJzL2Rvd25yZXYueG1sUEsFBgAAAAAEAAQA8wAAAB8FAAAAAA==&#10;" filled="f" stroked="f">
                      <v:textbox inset="2.16pt,1.44pt,0,1.44pt">
                        <w:txbxContent>
                          <w:p w14:paraId="442978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01952" behindDoc="0" locked="0" layoutInCell="1" allowOverlap="1" wp14:anchorId="0BB6CE48" wp14:editId="7F1453A1">
                      <wp:simplePos x="0" y="0"/>
                      <wp:positionH relativeFrom="column">
                        <wp:posOffset>5372100</wp:posOffset>
                      </wp:positionH>
                      <wp:positionV relativeFrom="paragraph">
                        <wp:posOffset>1752600</wp:posOffset>
                      </wp:positionV>
                      <wp:extent cx="1003300" cy="609600"/>
                      <wp:effectExtent l="0" t="0" r="0" b="0"/>
                      <wp:wrapNone/>
                      <wp:docPr id="5309" name="Rectangle 5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0F1905-D694-D047-87D3-41068BE296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9929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6CE48" id="Rectangle 5309" o:spid="_x0000_s2910" style="position:absolute;margin-left:423pt;margin-top:138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DB4TvS8AQAATAMAAA4AAAAAAAAAAAAAAAAALgIAAGRy&#10;cy9lMm9Eb2MueG1sUEsBAi0AFAAGAAgAAAAhADEeR0PdAAAADAEAAA8AAAAAAAAAAAAAAAAAFgQA&#10;AGRycy9kb3ducmV2LnhtbFBLBQYAAAAABAAEAPMAAAAgBQAAAAA=&#10;" filled="f" stroked="f">
                      <v:textbox inset="2.16pt,1.44pt,0,1.44pt">
                        <w:txbxContent>
                          <w:p w14:paraId="659929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02976" behindDoc="0" locked="0" layoutInCell="1" allowOverlap="1" wp14:anchorId="49D93F86" wp14:editId="2E66D138">
                      <wp:simplePos x="0" y="0"/>
                      <wp:positionH relativeFrom="column">
                        <wp:posOffset>5372100</wp:posOffset>
                      </wp:positionH>
                      <wp:positionV relativeFrom="paragraph">
                        <wp:posOffset>1752600</wp:posOffset>
                      </wp:positionV>
                      <wp:extent cx="1003300" cy="609600"/>
                      <wp:effectExtent l="0" t="0" r="0" b="0"/>
                      <wp:wrapNone/>
                      <wp:docPr id="5308" name="Rectangle 5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03C5B2-EC2D-4C4A-BC6E-EF1107890E3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F80F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93F86" id="Rectangle 5308" o:spid="_x0000_s2911" style="position:absolute;margin-left:423pt;margin-top:138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Hz8uh+8AQAATAMAAA4AAAAAAAAAAAAAAAAALgIAAGRy&#10;cy9lMm9Eb2MueG1sUEsBAi0AFAAGAAgAAAAhADEeR0PdAAAADAEAAA8AAAAAAAAAAAAAAAAAFgQA&#10;AGRycy9kb3ducmV2LnhtbFBLBQYAAAAABAAEAPMAAAAgBQAAAAA=&#10;" filled="f" stroked="f">
                      <v:textbox inset="2.16pt,1.44pt,0,1.44pt">
                        <w:txbxContent>
                          <w:p w14:paraId="7FF80F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04000" behindDoc="0" locked="0" layoutInCell="1" allowOverlap="1" wp14:anchorId="39752D82" wp14:editId="5F5F97BC">
                      <wp:simplePos x="0" y="0"/>
                      <wp:positionH relativeFrom="column">
                        <wp:posOffset>5372100</wp:posOffset>
                      </wp:positionH>
                      <wp:positionV relativeFrom="paragraph">
                        <wp:posOffset>1752600</wp:posOffset>
                      </wp:positionV>
                      <wp:extent cx="1003300" cy="609600"/>
                      <wp:effectExtent l="0" t="0" r="0" b="0"/>
                      <wp:wrapNone/>
                      <wp:docPr id="5307" name="Rectangle 5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F9381B-0046-EA4A-B8F4-2EBD1CFF96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FA2F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52D82" id="Rectangle 5307" o:spid="_x0000_s2912" style="position:absolute;margin-left:423pt;margin-top:138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" filled="f" stroked="f">
                      <v:textbox inset="2.16pt,1.44pt,0,1.44pt">
                        <w:txbxContent>
                          <w:p w14:paraId="62FA2F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05024" behindDoc="0" locked="0" layoutInCell="1" allowOverlap="1" wp14:anchorId="714CFA62" wp14:editId="312E81CE">
                      <wp:simplePos x="0" y="0"/>
                      <wp:positionH relativeFrom="column">
                        <wp:posOffset>5372100</wp:posOffset>
                      </wp:positionH>
                      <wp:positionV relativeFrom="paragraph">
                        <wp:posOffset>1752600</wp:posOffset>
                      </wp:positionV>
                      <wp:extent cx="1003300" cy="609600"/>
                      <wp:effectExtent l="0" t="0" r="0" b="0"/>
                      <wp:wrapNone/>
                      <wp:docPr id="5306" name="Rectangle 5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F8B871-289C-0243-9784-D5622CBD62E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25BD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CFA62" id="Rectangle 5306" o:spid="_x0000_s2913" style="position:absolute;margin-left:423pt;margin-top:138pt;width:79pt;height:48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" filled="f" stroked="f">
                      <v:textbox inset="2.16pt,1.44pt,0,1.44pt">
                        <w:txbxContent>
                          <w:p w14:paraId="1825BD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06048" behindDoc="0" locked="0" layoutInCell="1" allowOverlap="1" wp14:anchorId="60368D95" wp14:editId="27E26D7D">
                      <wp:simplePos x="0" y="0"/>
                      <wp:positionH relativeFrom="column">
                        <wp:posOffset>5372100</wp:posOffset>
                      </wp:positionH>
                      <wp:positionV relativeFrom="paragraph">
                        <wp:posOffset>1752600</wp:posOffset>
                      </wp:positionV>
                      <wp:extent cx="1003300" cy="609600"/>
                      <wp:effectExtent l="0" t="0" r="0" b="0"/>
                      <wp:wrapNone/>
                      <wp:docPr id="5305" name="Rectangle 5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73382F-CE46-0749-AD5A-662D903E43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F84D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8D95" id="Rectangle 5305" o:spid="_x0000_s2914" style="position:absolute;margin-left:423pt;margin-top:138pt;width:79pt;height:48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5l4e37sBAABMAwAADgAAAAAAAAAAAAAAAAAuAgAAZHJz&#10;L2Uyb0RvYy54bWxQSwECLQAUAAYACAAAACEAMR5HQ90AAAAMAQAADwAAAAAAAAAAAAAAAAAVBAAA&#10;ZHJzL2Rvd25yZXYueG1sUEsFBgAAAAAEAAQA8wAAAB8FAAAAAA==&#10;" filled="f" stroked="f">
                      <v:textbox inset="2.16pt,1.44pt,0,1.44pt">
                        <w:txbxContent>
                          <w:p w14:paraId="2BF84D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07072" behindDoc="0" locked="0" layoutInCell="1" allowOverlap="1" wp14:anchorId="348F1E84" wp14:editId="71927A14">
                      <wp:simplePos x="0" y="0"/>
                      <wp:positionH relativeFrom="column">
                        <wp:posOffset>5372100</wp:posOffset>
                      </wp:positionH>
                      <wp:positionV relativeFrom="paragraph">
                        <wp:posOffset>1752600</wp:posOffset>
                      </wp:positionV>
                      <wp:extent cx="1003300" cy="609600"/>
                      <wp:effectExtent l="0" t="0" r="0" b="0"/>
                      <wp:wrapNone/>
                      <wp:docPr id="5304" name="Rectangle 5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B13E3D-8DD7-0149-8DA7-26ECB0D7D2C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39F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F1E84" id="Rectangle 5304" o:spid="_x0000_s2915" style="position:absolute;margin-left:423pt;margin-top:138pt;width:79pt;height:48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ra6jS8AQAATAMAAA4AAAAAAAAAAAAAAAAALgIAAGRy&#10;cy9lMm9Eb2MueG1sUEsBAi0AFAAGAAgAAAAhADEeR0PdAAAADAEAAA8AAAAAAAAAAAAAAAAAFgQA&#10;AGRycy9kb3ducmV2LnhtbFBLBQYAAAAABAAEAPMAAAAgBQAAAAA=&#10;" filled="f" stroked="f">
                      <v:textbox inset="2.16pt,1.44pt,0,1.44pt">
                        <w:txbxContent>
                          <w:p w14:paraId="4239F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08096" behindDoc="0" locked="0" layoutInCell="1" allowOverlap="1" wp14:anchorId="1B624016" wp14:editId="23415859">
                      <wp:simplePos x="0" y="0"/>
                      <wp:positionH relativeFrom="column">
                        <wp:posOffset>5372100</wp:posOffset>
                      </wp:positionH>
                      <wp:positionV relativeFrom="paragraph">
                        <wp:posOffset>1752600</wp:posOffset>
                      </wp:positionV>
                      <wp:extent cx="1003300" cy="609600"/>
                      <wp:effectExtent l="0" t="0" r="0" b="0"/>
                      <wp:wrapNone/>
                      <wp:docPr id="5303" name="Rectangle 5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03A8-4641-0F4E-8D26-99C2D29B23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3BAF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24016" id="Rectangle 5303" o:spid="_x0000_s2916" style="position:absolute;margin-left:423pt;margin-top:138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N2Gw9+8AQAATAMAAA4AAAAAAAAAAAAAAAAALgIAAGRy&#10;cy9lMm9Eb2MueG1sUEsBAi0AFAAGAAgAAAAhADEeR0PdAAAADAEAAA8AAAAAAAAAAAAAAAAAFgQA&#10;AGRycy9kb3ducmV2LnhtbFBLBQYAAAAABAAEAPMAAAAgBQAAAAA=&#10;" filled="f" stroked="f">
                      <v:textbox inset="2.16pt,1.44pt,0,1.44pt">
                        <w:txbxContent>
                          <w:p w14:paraId="023BAF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09120" behindDoc="0" locked="0" layoutInCell="1" allowOverlap="1" wp14:anchorId="1CE70555" wp14:editId="65C44DCA">
                      <wp:simplePos x="0" y="0"/>
                      <wp:positionH relativeFrom="column">
                        <wp:posOffset>5372100</wp:posOffset>
                      </wp:positionH>
                      <wp:positionV relativeFrom="paragraph">
                        <wp:posOffset>1752600</wp:posOffset>
                      </wp:positionV>
                      <wp:extent cx="1003300" cy="609600"/>
                      <wp:effectExtent l="0" t="0" r="0" b="0"/>
                      <wp:wrapNone/>
                      <wp:docPr id="5302" name="Rectangle 5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45420F-2887-AD41-839D-A44CC1FB5D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CC35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70555" id="Rectangle 5302" o:spid="_x0000_s2917" style="position:absolute;margin-left:423pt;margin-top:138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kQI3NLsBAABMAwAADgAAAAAAAAAAAAAAAAAuAgAAZHJz&#10;L2Uyb0RvYy54bWxQSwECLQAUAAYACAAAACEAMR5HQ90AAAAMAQAADwAAAAAAAAAAAAAAAAAVBAAA&#10;ZHJzL2Rvd25yZXYueG1sUEsFBgAAAAAEAAQA8wAAAB8FAAAAAA==&#10;" filled="f" stroked="f">
                      <v:textbox inset="2.16pt,1.44pt,0,1.44pt">
                        <w:txbxContent>
                          <w:p w14:paraId="4ACC35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0144" behindDoc="0" locked="0" layoutInCell="1" allowOverlap="1" wp14:anchorId="36E93C43" wp14:editId="2CB9B62D">
                      <wp:simplePos x="0" y="0"/>
                      <wp:positionH relativeFrom="column">
                        <wp:posOffset>5372100</wp:posOffset>
                      </wp:positionH>
                      <wp:positionV relativeFrom="paragraph">
                        <wp:posOffset>1752600</wp:posOffset>
                      </wp:positionV>
                      <wp:extent cx="1003300" cy="609600"/>
                      <wp:effectExtent l="0" t="0" r="0" b="0"/>
                      <wp:wrapNone/>
                      <wp:docPr id="5301" name="Rectangle 5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910233-E04A-584E-BAA2-AF07AFC12C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43FA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93C43" id="Rectangle 5301" o:spid="_x0000_s2918" style="position:absolute;margin-left:423pt;margin-top:138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ASIW9O8AQAATAMAAA4AAAAAAAAAAAAAAAAALgIAAGRy&#10;cy9lMm9Eb2MueG1sUEsBAi0AFAAGAAgAAAAhADEeR0PdAAAADAEAAA8AAAAAAAAAAAAAAAAAFgQA&#10;AGRycy9kb3ducmV2LnhtbFBLBQYAAAAABAAEAPMAAAAgBQAAAAA=&#10;" filled="f" stroked="f">
                      <v:textbox inset="2.16pt,1.44pt,0,1.44pt">
                        <w:txbxContent>
                          <w:p w14:paraId="4543FA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1168" behindDoc="0" locked="0" layoutInCell="1" allowOverlap="1" wp14:anchorId="6B8E9C09" wp14:editId="5904EE3E">
                      <wp:simplePos x="0" y="0"/>
                      <wp:positionH relativeFrom="column">
                        <wp:posOffset>5372100</wp:posOffset>
                      </wp:positionH>
                      <wp:positionV relativeFrom="paragraph">
                        <wp:posOffset>1752600</wp:posOffset>
                      </wp:positionV>
                      <wp:extent cx="1003300" cy="609600"/>
                      <wp:effectExtent l="0" t="0" r="0" b="0"/>
                      <wp:wrapNone/>
                      <wp:docPr id="5300" name="Rectangle 5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6D0734-7537-264E-A1E5-27CBBA8F888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4C03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E9C09" id="Rectangle 5300" o:spid="_x0000_s2919" style="position:absolute;margin-left:423pt;margin-top:138pt;width:79pt;height:48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SAyvOLsBAABMAwAADgAAAAAAAAAAAAAAAAAuAgAAZHJz&#10;L2Uyb0RvYy54bWxQSwECLQAUAAYACAAAACEAMR5HQ90AAAAMAQAADwAAAAAAAAAAAAAAAAAVBAAA&#10;ZHJzL2Rvd25yZXYueG1sUEsFBgAAAAAEAAQA8wAAAB8FAAAAAA==&#10;" filled="f" stroked="f">
                      <v:textbox inset="2.16pt,1.44pt,0,1.44pt">
                        <w:txbxContent>
                          <w:p w14:paraId="4D4C03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2192" behindDoc="0" locked="0" layoutInCell="1" allowOverlap="1" wp14:anchorId="2D34ACCC" wp14:editId="58D5D3A4">
                      <wp:simplePos x="0" y="0"/>
                      <wp:positionH relativeFrom="column">
                        <wp:posOffset>5372100</wp:posOffset>
                      </wp:positionH>
                      <wp:positionV relativeFrom="paragraph">
                        <wp:posOffset>1752600</wp:posOffset>
                      </wp:positionV>
                      <wp:extent cx="1003300" cy="609600"/>
                      <wp:effectExtent l="0" t="0" r="0" b="0"/>
                      <wp:wrapNone/>
                      <wp:docPr id="5299" name="Rectangle 5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F984F1-C5DB-5B43-8A18-BBEB334723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04DC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34ACCC" id="Rectangle 5299" o:spid="_x0000_s2920" style="position:absolute;margin-left:423pt;margin-top:138pt;width:79pt;height:48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aXns6LsBAABMAwAADgAAAAAAAAAAAAAAAAAuAgAAZHJz&#10;L2Uyb0RvYy54bWxQSwECLQAUAAYACAAAACEAMR5HQ90AAAAMAQAADwAAAAAAAAAAAAAAAAAVBAAA&#10;ZHJzL2Rvd25yZXYueG1sUEsFBgAAAAAEAAQA8wAAAB8FAAAAAA==&#10;" filled="f" stroked="f">
                      <v:textbox inset="2.16pt,1.44pt,0,1.44pt">
                        <w:txbxContent>
                          <w:p w14:paraId="7704DC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3216" behindDoc="0" locked="0" layoutInCell="1" allowOverlap="1" wp14:anchorId="1E252A00" wp14:editId="12C8F94D">
                      <wp:simplePos x="0" y="0"/>
                      <wp:positionH relativeFrom="column">
                        <wp:posOffset>5372100</wp:posOffset>
                      </wp:positionH>
                      <wp:positionV relativeFrom="paragraph">
                        <wp:posOffset>1752600</wp:posOffset>
                      </wp:positionV>
                      <wp:extent cx="1003300" cy="609600"/>
                      <wp:effectExtent l="0" t="0" r="0" b="0"/>
                      <wp:wrapNone/>
                      <wp:docPr id="5298" name="Rectangle 5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20CEC6-6D39-3A42-A6DD-1EBDFFB496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DEAC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52A00" id="Rectangle 5298" o:spid="_x0000_s2921" style="position:absolute;margin-left:423pt;margin-top:138pt;width:79pt;height:48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Jf0YA7sBAABMAwAADgAAAAAAAAAAAAAAAAAuAgAAZHJz&#10;L2Uyb0RvYy54bWxQSwECLQAUAAYACAAAACEAMR5HQ90AAAAMAQAADwAAAAAAAAAAAAAAAAAVBAAA&#10;ZHJzL2Rvd25yZXYueG1sUEsFBgAAAAAEAAQA8wAAAB8FAAAAAA==&#10;" filled="f" stroked="f">
                      <v:textbox inset="2.16pt,1.44pt,0,1.44pt">
                        <w:txbxContent>
                          <w:p w14:paraId="3FDEAC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4240" behindDoc="0" locked="0" layoutInCell="1" allowOverlap="1" wp14:anchorId="4310B466" wp14:editId="72E57415">
                      <wp:simplePos x="0" y="0"/>
                      <wp:positionH relativeFrom="column">
                        <wp:posOffset>5372100</wp:posOffset>
                      </wp:positionH>
                      <wp:positionV relativeFrom="paragraph">
                        <wp:posOffset>1752600</wp:posOffset>
                      </wp:positionV>
                      <wp:extent cx="1003300" cy="609600"/>
                      <wp:effectExtent l="0" t="0" r="0" b="0"/>
                      <wp:wrapNone/>
                      <wp:docPr id="5297" name="Rectangle 5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BB871F-4CAF-2B46-851F-A53E623E07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4ACE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0B466" id="Rectangle 5297" o:spid="_x0000_s2922" style="position:absolute;margin-left:423pt;margin-top:138pt;width:79pt;height:48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Sj0lNbsBAABMAwAADgAAAAAAAAAAAAAAAAAuAgAAZHJz&#10;L2Uyb0RvYy54bWxQSwECLQAUAAYACAAAACEAMR5HQ90AAAAMAQAADwAAAAAAAAAAAAAAAAAVBAAA&#10;ZHJzL2Rvd25yZXYueG1sUEsFBgAAAAAEAAQA8wAAAB8FAAAAAA==&#10;" filled="f" stroked="f">
                      <v:textbox inset="2.16pt,1.44pt,0,1.44pt">
                        <w:txbxContent>
                          <w:p w14:paraId="714ACE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5264" behindDoc="0" locked="0" layoutInCell="1" allowOverlap="1" wp14:anchorId="67A35152" wp14:editId="7F73B531">
                      <wp:simplePos x="0" y="0"/>
                      <wp:positionH relativeFrom="column">
                        <wp:posOffset>5372100</wp:posOffset>
                      </wp:positionH>
                      <wp:positionV relativeFrom="paragraph">
                        <wp:posOffset>1752600</wp:posOffset>
                      </wp:positionV>
                      <wp:extent cx="1003300" cy="609600"/>
                      <wp:effectExtent l="0" t="0" r="0" b="0"/>
                      <wp:wrapNone/>
                      <wp:docPr id="5296" name="Rectangle 5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62B99E-D795-3848-AA20-50000594BE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BE96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35152" id="Rectangle 5296" o:spid="_x0000_s2923" style="position:absolute;margin-left:423pt;margin-top:138pt;width:79pt;height:4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BrnR3rsBAABMAwAADgAAAAAAAAAAAAAAAAAuAgAAZHJz&#10;L2Uyb0RvYy54bWxQSwECLQAUAAYACAAAACEAMR5HQ90AAAAMAQAADwAAAAAAAAAAAAAAAAAVBAAA&#10;ZHJzL2Rvd25yZXYueG1sUEsFBgAAAAAEAAQA8wAAAB8FAAAAAA==&#10;" filled="f" stroked="f">
                      <v:textbox inset="2.16pt,1.44pt,0,1.44pt">
                        <w:txbxContent>
                          <w:p w14:paraId="7BBE96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6288" behindDoc="0" locked="0" layoutInCell="1" allowOverlap="1" wp14:anchorId="14FB030D" wp14:editId="7CB0D313">
                      <wp:simplePos x="0" y="0"/>
                      <wp:positionH relativeFrom="column">
                        <wp:posOffset>5372100</wp:posOffset>
                      </wp:positionH>
                      <wp:positionV relativeFrom="paragraph">
                        <wp:posOffset>1752600</wp:posOffset>
                      </wp:positionV>
                      <wp:extent cx="1003300" cy="609600"/>
                      <wp:effectExtent l="0" t="0" r="0" b="0"/>
                      <wp:wrapNone/>
                      <wp:docPr id="5295" name="Rectangle 5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CA7B3-2289-7040-A6BA-1F2FE84AFC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ED6F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B030D" id="Rectangle 5295" o:spid="_x0000_s2924" style="position:absolute;margin-left:423pt;margin-top:138pt;width:79pt;height:48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DuwEAAEwDAAAOAAAAZHJzL2Uyb0RvYy54bWysU8tu2zAQvBfoPxC813o4S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HbdnNLieMWu/Qd&#10;feNumBQ5V0cjpcr9zX7NIfZ47Tk8wSWLuMziFw02f1EWWYrHp6vHaklEYHGzvmk2a0oEbt3VNeJn&#10;zOr1coCYPitvSV4wCkilOMuPX2M6H305gvcymfPzeZWW/VLENN2me+G69/KEGnFI0yMGPfmZUTGZ&#10;QMmMjWc0/jpwUJRMXxw62368Wbc4KSVpurbDCYaS4Pzs31a5E6PHWRIJKDkEMMOIhItHhRe2rCi7&#10;jFeeibd5Yf/6E+x+A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v1+8w7sBAABMAwAADgAAAAAAAAAAAAAAAAAuAgAAZHJz&#10;L2Uyb0RvYy54bWxQSwECLQAUAAYACAAAACEAMR5HQ90AAAAMAQAADwAAAAAAAAAAAAAAAAAVBAAA&#10;ZHJzL2Rvd25yZXYueG1sUEsFBgAAAAAEAAQA8wAAAB8FAAAAAA==&#10;" filled="f" stroked="f">
                      <v:textbox inset="2.16pt,1.44pt,0,1.44pt">
                        <w:txbxContent>
                          <w:p w14:paraId="6DED6F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7312" behindDoc="0" locked="0" layoutInCell="1" allowOverlap="1" wp14:anchorId="269E7970" wp14:editId="28A58924">
                      <wp:simplePos x="0" y="0"/>
                      <wp:positionH relativeFrom="column">
                        <wp:posOffset>5372100</wp:posOffset>
                      </wp:positionH>
                      <wp:positionV relativeFrom="paragraph">
                        <wp:posOffset>1752600</wp:posOffset>
                      </wp:positionV>
                      <wp:extent cx="1003300" cy="609600"/>
                      <wp:effectExtent l="0" t="0" r="0" b="0"/>
                      <wp:wrapNone/>
                      <wp:docPr id="5294" name="Rectangle 5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9DB19-DC5D-994E-AF08-CEBA31AD21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311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E7970" id="Rectangle 5294" o:spid="_x0000_s2925" style="position:absolute;margin-left:423pt;margin-top:138pt;width:79pt;height:48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89tIKLsBAABMAwAADgAAAAAAAAAAAAAAAAAuAgAAZHJz&#10;L2Uyb0RvYy54bWxQSwECLQAUAAYACAAAACEAMR5HQ90AAAAMAQAADwAAAAAAAAAAAAAAAAAVBAAA&#10;ZHJzL2Rvd25yZXYueG1sUEsFBgAAAAAEAAQA8wAAAB8FAAAAAA==&#10;" filled="f" stroked="f">
                      <v:textbox inset="2.16pt,1.44pt,0,1.44pt">
                        <w:txbxContent>
                          <w:p w14:paraId="6AE311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8336" behindDoc="0" locked="0" layoutInCell="1" allowOverlap="1" wp14:anchorId="718B008B" wp14:editId="7CA0C5DC">
                      <wp:simplePos x="0" y="0"/>
                      <wp:positionH relativeFrom="column">
                        <wp:posOffset>5372100</wp:posOffset>
                      </wp:positionH>
                      <wp:positionV relativeFrom="paragraph">
                        <wp:posOffset>1752600</wp:posOffset>
                      </wp:positionV>
                      <wp:extent cx="1003300" cy="609600"/>
                      <wp:effectExtent l="0" t="0" r="0" b="0"/>
                      <wp:wrapNone/>
                      <wp:docPr id="5293" name="Rectangle 5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7680A5-F78E-0D47-939C-44A0159CFD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4039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B008B" id="Rectangle 5293" o:spid="_x0000_s2926" style="position:absolute;margin-left:423pt;margin-top:138pt;width:79pt;height:48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BcFrZcugEAAEwDAAAOAAAAAAAAAAAAAAAAAC4CAABkcnMv&#10;ZTJvRG9jLnhtbFBLAQItABQABgAIAAAAIQAxHkdD3QAAAAwBAAAPAAAAAAAAAAAAAAAAABQEAABk&#10;cnMvZG93bnJldi54bWxQSwUGAAAAAAQABADzAAAAHgUAAAAA&#10;" filled="f" stroked="f">
                      <v:textbox inset="2.16pt,1.44pt,0,1.44pt">
                        <w:txbxContent>
                          <w:p w14:paraId="544039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19360" behindDoc="0" locked="0" layoutInCell="1" allowOverlap="1" wp14:anchorId="3ED38262" wp14:editId="533DAE03">
                      <wp:simplePos x="0" y="0"/>
                      <wp:positionH relativeFrom="column">
                        <wp:posOffset>5372100</wp:posOffset>
                      </wp:positionH>
                      <wp:positionV relativeFrom="paragraph">
                        <wp:posOffset>1752600</wp:posOffset>
                      </wp:positionV>
                      <wp:extent cx="1003300" cy="609600"/>
                      <wp:effectExtent l="0" t="0" r="0" b="0"/>
                      <wp:wrapNone/>
                      <wp:docPr id="5292" name="Rectangle 5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B58FB-265F-C641-B21E-F587049D40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9EF3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38262" id="Rectangle 5292" o:spid="_x0000_s2927" style="position:absolute;margin-left:423pt;margin-top:138pt;width:79pt;height:48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" filled="f" stroked="f">
                      <v:textbox inset="2.16pt,1.44pt,0,1.44pt">
                        <w:txbxContent>
                          <w:p w14:paraId="3B9EF3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0384" behindDoc="0" locked="0" layoutInCell="1" allowOverlap="1" wp14:anchorId="00497CB7" wp14:editId="1E4220DF">
                      <wp:simplePos x="0" y="0"/>
                      <wp:positionH relativeFrom="column">
                        <wp:posOffset>5372100</wp:posOffset>
                      </wp:positionH>
                      <wp:positionV relativeFrom="paragraph">
                        <wp:posOffset>1752600</wp:posOffset>
                      </wp:positionV>
                      <wp:extent cx="1003300" cy="609600"/>
                      <wp:effectExtent l="0" t="0" r="0" b="0"/>
                      <wp:wrapNone/>
                      <wp:docPr id="5291" name="Rectangle 5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D9FA7F-D4C4-C14D-BB70-02E0DB5F4C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C8A0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97CB7" id="Rectangle 5291" o:spid="_x0000_s2928" style="position:absolute;margin-left:423pt;margin-top:138pt;width:79pt;height:48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hRguULsBAABMAwAADgAAAAAAAAAAAAAAAAAuAgAAZHJz&#10;L2Uyb0RvYy54bWxQSwECLQAUAAYACAAAACEAMR5HQ90AAAAMAQAADwAAAAAAAAAAAAAAAAAVBAAA&#10;ZHJzL2Rvd25yZXYueG1sUEsFBgAAAAAEAAQA8wAAAB8FAAAAAA==&#10;" filled="f" stroked="f">
                      <v:textbox inset="2.16pt,1.44pt,0,1.44pt">
                        <w:txbxContent>
                          <w:p w14:paraId="75C8A0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1408" behindDoc="0" locked="0" layoutInCell="1" allowOverlap="1" wp14:anchorId="69F3BAD1" wp14:editId="4652C7CE">
                      <wp:simplePos x="0" y="0"/>
                      <wp:positionH relativeFrom="column">
                        <wp:posOffset>5372100</wp:posOffset>
                      </wp:positionH>
                      <wp:positionV relativeFrom="paragraph">
                        <wp:posOffset>1752600</wp:posOffset>
                      </wp:positionV>
                      <wp:extent cx="1003300" cy="609600"/>
                      <wp:effectExtent l="0" t="0" r="0" b="0"/>
                      <wp:wrapNone/>
                      <wp:docPr id="5290" name="Rectangle 5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439EA0-0EE1-704B-AA78-20BB78753A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448E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3BAD1" id="Rectangle 5290" o:spid="_x0000_s2929" style="position:absolute;margin-left:423pt;margin-top:138pt;width:79pt;height:48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DJnNq7ugEAAEwDAAAOAAAAAAAAAAAAAAAAAC4CAABkcnMv&#10;ZTJvRG9jLnhtbFBLAQItABQABgAIAAAAIQAxHkdD3QAAAAwBAAAPAAAAAAAAAAAAAAAAABQEAABk&#10;cnMvZG93bnJldi54bWxQSwUGAAAAAAQABADzAAAAHgUAAAAA&#10;" filled="f" stroked="f">
                      <v:textbox inset="2.16pt,1.44pt,0,1.44pt">
                        <w:txbxContent>
                          <w:p w14:paraId="29448E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2432" behindDoc="0" locked="0" layoutInCell="1" allowOverlap="1" wp14:anchorId="70C8088B" wp14:editId="44FCAD1D">
                      <wp:simplePos x="0" y="0"/>
                      <wp:positionH relativeFrom="column">
                        <wp:posOffset>5372100</wp:posOffset>
                      </wp:positionH>
                      <wp:positionV relativeFrom="paragraph">
                        <wp:posOffset>1752600</wp:posOffset>
                      </wp:positionV>
                      <wp:extent cx="1003300" cy="609600"/>
                      <wp:effectExtent l="0" t="0" r="0" b="0"/>
                      <wp:wrapNone/>
                      <wp:docPr id="5289" name="Rectangle 5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4174C-20EB-A644-947F-29CB996408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2E87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8088B" id="Rectangle 5289" o:spid="_x0000_s2930" style="position:absolute;margin-left:423pt;margin-top:138pt;width:79pt;height:48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I4Rugi8AQAATAMAAA4AAAAAAAAAAAAAAAAALgIAAGRy&#10;cy9lMm9Eb2MueG1sUEsBAi0AFAAGAAgAAAAhADEeR0PdAAAADAEAAA8AAAAAAAAAAAAAAAAAFgQA&#10;AGRycy9kb3ducmV2LnhtbFBLBQYAAAAABAAEAPMAAAAgBQAAAAA=&#10;" filled="f" stroked="f">
                      <v:textbox inset="2.16pt,1.44pt,0,1.44pt">
                        <w:txbxContent>
                          <w:p w14:paraId="7D2E87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3456" behindDoc="0" locked="0" layoutInCell="1" allowOverlap="1" wp14:anchorId="2C8A0BAD" wp14:editId="46EEB308">
                      <wp:simplePos x="0" y="0"/>
                      <wp:positionH relativeFrom="column">
                        <wp:posOffset>5372100</wp:posOffset>
                      </wp:positionH>
                      <wp:positionV relativeFrom="paragraph">
                        <wp:posOffset>1752600</wp:posOffset>
                      </wp:positionV>
                      <wp:extent cx="1003300" cy="609600"/>
                      <wp:effectExtent l="0" t="0" r="0" b="0"/>
                      <wp:wrapNone/>
                      <wp:docPr id="5288" name="Rectangle 5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5DAC01-CB63-F540-A70D-943E6A630AF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32D4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A0BAD" id="Rectangle 5288" o:spid="_x0000_s2931" style="position:absolute;margin-left:423pt;margin-top:138pt;width:79pt;height:48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7jugEAAEwDAAAOAAAAZHJzL2Uyb0RvYy54bWysU8tu2zAQvBfoPxC813o4Tm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iqXWOvHLfYpZ/o&#10;G3eDkeRcHXXfy9zf7NcUYofXnsIjXLKIyyx+VmDzF2WRuXh8unos50QEFjfLm2azpETg1m1dr9pN&#10;xqxeLweI6av0luQFo4BUirP8+D2m89GXI3gvkzk/n1dp3s9FTLOpVy9c974/oUYc0vSAQRk/MSqM&#10;DpRM2HhG4+8DB0mJ+ebQ2fbzzbLFSSlJsy6uQElwfvZvq9yJ0eMsiQSUHALoYUTCxaPCC1tWlF3G&#10;K8/E27ywf/0Jdn8A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DClU7jugEAAEwDAAAOAAAAAAAAAAAAAAAAAC4CAABkcnMv&#10;ZTJvRG9jLnhtbFBLAQItABQABgAIAAAAIQAxHkdD3QAAAAwBAAAPAAAAAAAAAAAAAAAAABQEAABk&#10;cnMvZG93bnJldi54bWxQSwUGAAAAAAQABADzAAAAHgUAAAAA&#10;" filled="f" stroked="f">
                      <v:textbox inset="2.16pt,1.44pt,0,1.44pt">
                        <w:txbxContent>
                          <w:p w14:paraId="4032D4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4480" behindDoc="0" locked="0" layoutInCell="1" allowOverlap="1" wp14:anchorId="4E5702D0" wp14:editId="7B13B548">
                      <wp:simplePos x="0" y="0"/>
                      <wp:positionH relativeFrom="column">
                        <wp:posOffset>5372100</wp:posOffset>
                      </wp:positionH>
                      <wp:positionV relativeFrom="paragraph">
                        <wp:posOffset>1752600</wp:posOffset>
                      </wp:positionV>
                      <wp:extent cx="1003300" cy="609600"/>
                      <wp:effectExtent l="0" t="0" r="0" b="0"/>
                      <wp:wrapNone/>
                      <wp:docPr id="5287" name="Rectangle 5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A658AD-4B77-2B40-906A-F1953D4DF9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9648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702D0" id="Rectangle 5287" o:spid="_x0000_s2932" style="position:absolute;margin-left:423pt;margin-top:138pt;width:79pt;height:48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1Vc9W8AQAATAMAAA4AAAAAAAAAAAAAAAAALgIAAGRy&#10;cy9lMm9Eb2MueG1sUEsBAi0AFAAGAAgAAAAhADEeR0PdAAAADAEAAA8AAAAAAAAAAAAAAAAAFgQA&#10;AGRycy9kb3ducmV2LnhtbFBLBQYAAAAABAAEAPMAAAAgBQAAAAA=&#10;" filled="f" stroked="f">
                      <v:textbox inset="2.16pt,1.44pt,0,1.44pt">
                        <w:txbxContent>
                          <w:p w14:paraId="719648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5504" behindDoc="0" locked="0" layoutInCell="1" allowOverlap="1" wp14:anchorId="3E1E958D" wp14:editId="365C0895">
                      <wp:simplePos x="0" y="0"/>
                      <wp:positionH relativeFrom="column">
                        <wp:posOffset>5372100</wp:posOffset>
                      </wp:positionH>
                      <wp:positionV relativeFrom="paragraph">
                        <wp:posOffset>1752600</wp:posOffset>
                      </wp:positionV>
                      <wp:extent cx="1003300" cy="6096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27F-FE64-8143-B69A-3FBCE5E7DC4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53E8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E958D" id="Rectangle 5286" o:spid="_x0000_s2933" style="position:absolute;margin-left:423pt;margin-top:138pt;width:79pt;height:48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OHRhz68AQAATAMAAA4AAAAAAAAAAAAAAAAALgIAAGRy&#10;cy9lMm9Eb2MueG1sUEsBAi0AFAAGAAgAAAAhADEeR0PdAAAADAEAAA8AAAAAAAAAAAAAAAAAFgQA&#10;AGRycy9kb3ducmV2LnhtbFBLBQYAAAAABAAEAPMAAAAgBQAAAAA=&#10;" filled="f" stroked="f">
                      <v:textbox inset="2.16pt,1.44pt,0,1.44pt">
                        <w:txbxContent>
                          <w:p w14:paraId="7853E8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6528" behindDoc="0" locked="0" layoutInCell="1" allowOverlap="1" wp14:anchorId="03C2051D" wp14:editId="454AD9DD">
                      <wp:simplePos x="0" y="0"/>
                      <wp:positionH relativeFrom="column">
                        <wp:posOffset>5372100</wp:posOffset>
                      </wp:positionH>
                      <wp:positionV relativeFrom="paragraph">
                        <wp:posOffset>1752600</wp:posOffset>
                      </wp:positionV>
                      <wp:extent cx="1003300" cy="609600"/>
                      <wp:effectExtent l="0" t="0" r="0" b="0"/>
                      <wp:wrapNone/>
                      <wp:docPr id="5285" name="Rectangle 5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0E63C-2DFE-CA40-A6E3-31BD73628B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310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2051D" id="Rectangle 5285" o:spid="_x0000_s2934" style="position:absolute;margin-left:423pt;margin-top:138pt;width:79pt;height:48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Fg36iO8AQAATAMAAA4AAAAAAAAAAAAAAAAALgIAAGRy&#10;cy9lMm9Eb2MueG1sUEsBAi0AFAAGAAgAAAAhADEeR0PdAAAADAEAAA8AAAAAAAAAAAAAAAAAFgQA&#10;AGRycy9kb3ducmV2LnhtbFBLBQYAAAAABAAEAPMAAAAgBQAAAAA=&#10;" filled="f" stroked="f">
                      <v:textbox inset="2.16pt,1.44pt,0,1.44pt">
                        <w:txbxContent>
                          <w:p w14:paraId="13F310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7552" behindDoc="0" locked="0" layoutInCell="1" allowOverlap="1" wp14:anchorId="6394D331" wp14:editId="5F76EBD2">
                      <wp:simplePos x="0" y="0"/>
                      <wp:positionH relativeFrom="column">
                        <wp:posOffset>5372100</wp:posOffset>
                      </wp:positionH>
                      <wp:positionV relativeFrom="paragraph">
                        <wp:posOffset>1752600</wp:posOffset>
                      </wp:positionV>
                      <wp:extent cx="1003300" cy="609600"/>
                      <wp:effectExtent l="0" t="0" r="0" b="0"/>
                      <wp:wrapNone/>
                      <wp:docPr id="5284" name="Rectangle 5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D36BA7-2A59-264D-BE58-8DC733E902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383E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4D331" id="Rectangle 5284" o:spid="_x0000_s2935" style="position:absolute;margin-left:423pt;margin-top:138pt;width:79pt;height:48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7IvAEAAEwDAAAOAAAAZHJzL2Uyb0RvYy54bWysU8tu2zAQvBfoPxC813rYS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hNu15R4rjFLv1E&#10;37jrR0XO1cFIqXJ/s19TiB1eewqPcMkiLrP4WYPNX5RF5uLx6eqxmhMRWNwsV81mSYnArdu6vmk3&#10;GbN6vRwgpq/KW5IXjAJSKc7y4/eYzkdfjuC9TOb8fF6leT8XMc2mLri5uPfyhBpxSNMDBj36iVEx&#10;mkDJhI1nNP4+cFCUjN8cOtt+Xi1bnJSSNOt2jRMMJcH52b+tcicGj7MkElByCGD6AQkXjwovbFlR&#10;dhmvPBNv88L+9SfY/Q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BSzHsi8AQAATAMAAA4AAAAAAAAAAAAAAAAALgIAAGRy&#10;cy9lMm9Eb2MueG1sUEsBAi0AFAAGAAgAAAAhADEeR0PdAAAADAEAAA8AAAAAAAAAAAAAAAAAFgQA&#10;AGRycy9kb3ducmV2LnhtbFBLBQYAAAAABAAEAPMAAAAgBQAAAAA=&#10;" filled="f" stroked="f">
                      <v:textbox inset="2.16pt,1.44pt,0,1.44pt">
                        <w:txbxContent>
                          <w:p w14:paraId="6F383E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8576" behindDoc="0" locked="0" layoutInCell="1" allowOverlap="1" wp14:anchorId="7041BC24" wp14:editId="24DB9DA7">
                      <wp:simplePos x="0" y="0"/>
                      <wp:positionH relativeFrom="column">
                        <wp:posOffset>5372100</wp:posOffset>
                      </wp:positionH>
                      <wp:positionV relativeFrom="paragraph">
                        <wp:posOffset>1752600</wp:posOffset>
                      </wp:positionV>
                      <wp:extent cx="1003300" cy="609600"/>
                      <wp:effectExtent l="0" t="0" r="0" b="0"/>
                      <wp:wrapNone/>
                      <wp:docPr id="5283" name="Rectangle 5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EC692-F590-2A4E-A9C6-6723999E44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4B89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1BC24" id="Rectangle 5283" o:spid="_x0000_s2936" style="position:absolute;margin-left:423pt;margin-top:138pt;width:79pt;height:48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GPvNyO8AQAATAMAAA4AAAAAAAAAAAAAAAAALgIAAGRy&#10;cy9lMm9Eb2MueG1sUEsBAi0AFAAGAAgAAAAhADEeR0PdAAAADAEAAA8AAAAAAAAAAAAAAAAAFgQA&#10;AGRycy9kb3ducmV2LnhtbFBLBQYAAAAABAAEAPMAAAAgBQAAAAA=&#10;" filled="f" stroked="f">
                      <v:textbox inset="2.16pt,1.44pt,0,1.44pt">
                        <w:txbxContent>
                          <w:p w14:paraId="224B89D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29600" behindDoc="0" locked="0" layoutInCell="1" allowOverlap="1" wp14:anchorId="183BCACA" wp14:editId="48DF66EC">
                      <wp:simplePos x="0" y="0"/>
                      <wp:positionH relativeFrom="column">
                        <wp:posOffset>5372100</wp:posOffset>
                      </wp:positionH>
                      <wp:positionV relativeFrom="paragraph">
                        <wp:posOffset>1752600</wp:posOffset>
                      </wp:positionV>
                      <wp:extent cx="1003300" cy="609600"/>
                      <wp:effectExtent l="0" t="0" r="0" b="0"/>
                      <wp:wrapNone/>
                      <wp:docPr id="5282" name="Rectangle 5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D3D599-ED90-5842-A871-632B3B6145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734F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BCACA" id="Rectangle 5282" o:spid="_x0000_s2937" style="position:absolute;margin-left:423pt;margin-top:138pt;width:79pt;height:48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L2vDyLsBAABMAwAADgAAAAAAAAAAAAAAAAAuAgAAZHJz&#10;L2Uyb0RvYy54bWxQSwECLQAUAAYACAAAACEAMR5HQ90AAAAMAQAADwAAAAAAAAAAAAAAAAAVBAAA&#10;ZHJzL2Rvd25yZXYueG1sUEsFBgAAAAAEAAQA8wAAAB8FAAAAAA==&#10;" filled="f" stroked="f">
                      <v:textbox inset="2.16pt,1.44pt,0,1.44pt">
                        <w:txbxContent>
                          <w:p w14:paraId="32734F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0624" behindDoc="0" locked="0" layoutInCell="1" allowOverlap="1" wp14:anchorId="3D7C46C6" wp14:editId="63B3E801">
                      <wp:simplePos x="0" y="0"/>
                      <wp:positionH relativeFrom="column">
                        <wp:posOffset>5372100</wp:posOffset>
                      </wp:positionH>
                      <wp:positionV relativeFrom="paragraph">
                        <wp:posOffset>1752600</wp:posOffset>
                      </wp:positionV>
                      <wp:extent cx="1003300" cy="609600"/>
                      <wp:effectExtent l="0" t="0" r="0" b="0"/>
                      <wp:wrapNone/>
                      <wp:docPr id="5281" name="Rectangle 5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5F9B99-ECC2-8843-B2D2-40A369769A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FDFC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C46C6" id="Rectangle 5281" o:spid="_x0000_s2938" style="position:absolute;margin-left:423pt;margin-top:138pt;width:79pt;height:48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Lrhry+8AQAATAMAAA4AAAAAAAAAAAAAAAAALgIAAGRy&#10;cy9lMm9Eb2MueG1sUEsBAi0AFAAGAAgAAAAhADEeR0PdAAAADAEAAA8AAAAAAAAAAAAAAAAAFgQA&#10;AGRycy9kb3ducmV2LnhtbFBLBQYAAAAABAAEAPMAAAAgBQAAAAA=&#10;" filled="f" stroked="f">
                      <v:textbox inset="2.16pt,1.44pt,0,1.44pt">
                        <w:txbxContent>
                          <w:p w14:paraId="31FDFC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1648" behindDoc="0" locked="0" layoutInCell="1" allowOverlap="1" wp14:anchorId="07D8528C" wp14:editId="10E372B8">
                      <wp:simplePos x="0" y="0"/>
                      <wp:positionH relativeFrom="column">
                        <wp:posOffset>5372100</wp:posOffset>
                      </wp:positionH>
                      <wp:positionV relativeFrom="paragraph">
                        <wp:posOffset>1752600</wp:posOffset>
                      </wp:positionV>
                      <wp:extent cx="1003300" cy="6096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1E2538-18F3-004E-8F25-CCA32ADCC0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252C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8528C" id="Rectangle 5280" o:spid="_x0000_s2939" style="position:absolute;margin-left:423pt;margin-top:138pt;width:79pt;height:48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9mVbxLsBAABMAwAADgAAAAAAAAAAAAAAAAAuAgAAZHJz&#10;L2Uyb0RvYy54bWxQSwECLQAUAAYACAAAACEAMR5HQ90AAAAMAQAADwAAAAAAAAAAAAAAAAAVBAAA&#10;ZHJzL2Rvd25yZXYueG1sUEsFBgAAAAAEAAQA8wAAAB8FAAAAAA==&#10;" filled="f" stroked="f">
                      <v:textbox inset="2.16pt,1.44pt,0,1.44pt">
                        <w:txbxContent>
                          <w:p w14:paraId="3D252C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2672" behindDoc="0" locked="0" layoutInCell="1" allowOverlap="1" wp14:anchorId="00B4B69E" wp14:editId="2FCE8099">
                      <wp:simplePos x="0" y="0"/>
                      <wp:positionH relativeFrom="column">
                        <wp:posOffset>5372100</wp:posOffset>
                      </wp:positionH>
                      <wp:positionV relativeFrom="paragraph">
                        <wp:posOffset>1752600</wp:posOffset>
                      </wp:positionV>
                      <wp:extent cx="1003300" cy="609600"/>
                      <wp:effectExtent l="0" t="0" r="0" b="0"/>
                      <wp:wrapNone/>
                      <wp:docPr id="5279" name="Rectangle 5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67B2F-8F02-FF49-B425-E40A485049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DAF6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4B69E" id="Rectangle 5279" o:spid="_x0000_s2940" style="position:absolute;margin-left:423pt;margin-top:138pt;width:79pt;height:48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NrDGYa8AQAATAMAAA4AAAAAAAAAAAAAAAAALgIAAGRy&#10;cy9lMm9Eb2MueG1sUEsBAi0AFAAGAAgAAAAhADEeR0PdAAAADAEAAA8AAAAAAAAAAAAAAAAAFgQA&#10;AGRycy9kb3ducmV2LnhtbFBLBQYAAAAABAAEAPMAAAAgBQAAAAA=&#10;" filled="f" stroked="f">
                      <v:textbox inset="2.16pt,1.44pt,0,1.44pt">
                        <w:txbxContent>
                          <w:p w14:paraId="59DAF6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3696" behindDoc="0" locked="0" layoutInCell="1" allowOverlap="1" wp14:anchorId="20284613" wp14:editId="441519BC">
                      <wp:simplePos x="0" y="0"/>
                      <wp:positionH relativeFrom="column">
                        <wp:posOffset>5372100</wp:posOffset>
                      </wp:positionH>
                      <wp:positionV relativeFrom="paragraph">
                        <wp:posOffset>1752600</wp:posOffset>
                      </wp:positionV>
                      <wp:extent cx="1003300" cy="609600"/>
                      <wp:effectExtent l="0" t="0" r="0" b="0"/>
                      <wp:wrapNone/>
                      <wp:docPr id="5278" name="Rectangle 5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B49B62-E5A7-8A4F-AC44-48AB35F7DD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B231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4613" id="Rectangle 5278" o:spid="_x0000_s2941" style="position:absolute;margin-left:423pt;margin-top:138pt;width:79pt;height:48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tvAEAAEwDAAAOAAAAZHJzL2Uyb0RvYy54bWysU8tu2zAQvBfoPxC813o4Tm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FVe4e9ctxil36g&#10;b9wNRpJzddR9L3N/s19TiB1eew5PcMkiLrP4WYHNX5RF5uLx6eqxnBMRWNwsb5rNkhKBW7d1vWo3&#10;GbN6uxwgpi/SW5IXjAJSKc7y47eYzkdfj+C9TOb8fF6leT8XMc2mWb1y3fv+hBpxSNMjBmX8xKgw&#10;OlAyYeMZjb8OHCQl5qtDZ9u7m2WLk1KSZt2u0RUoCc7P/n2VOzF6nCWRgJJDAD2MSLh4VHhhy4qy&#10;y3jlmXifF/ZvP8Hu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JZH7W28AQAATAMAAA4AAAAAAAAAAAAAAAAALgIAAGRy&#10;cy9lMm9Eb2MueG1sUEsBAi0AFAAGAAgAAAAhADEeR0PdAAAADAEAAA8AAAAAAAAAAAAAAAAAFgQA&#10;AGRycy9kb3ducmV2LnhtbFBLBQYAAAAABAAEAPMAAAAgBQAAAAA=&#10;" filled="f" stroked="f">
                      <v:textbox inset="2.16pt,1.44pt,0,1.44pt">
                        <w:txbxContent>
                          <w:p w14:paraId="10B231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4720" behindDoc="0" locked="0" layoutInCell="1" allowOverlap="1" wp14:anchorId="788926C9" wp14:editId="40A1DB50">
                      <wp:simplePos x="0" y="0"/>
                      <wp:positionH relativeFrom="column">
                        <wp:posOffset>5372100</wp:posOffset>
                      </wp:positionH>
                      <wp:positionV relativeFrom="paragraph">
                        <wp:posOffset>1752600</wp:posOffset>
                      </wp:positionV>
                      <wp:extent cx="1003300" cy="6096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33414-EAEC-8540-856B-2DF7D696E2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9FB7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926C9" id="Rectangle 5277" o:spid="_x0000_s2942" style="position:absolute;margin-left:423pt;margin-top:138pt;width:79pt;height:48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PmH0Fu8AQAATAMAAA4AAAAAAAAAAAAAAAAALgIAAGRy&#10;cy9lMm9Eb2MueG1sUEsBAi0AFAAGAAgAAAAhADEeR0PdAAAADAEAAA8AAAAAAAAAAAAAAAAAFgQA&#10;AGRycy9kb3ducmV2LnhtbFBLBQYAAAAABAAEAPMAAAAgBQAAAAA=&#10;" filled="f" stroked="f">
                      <v:textbox inset="2.16pt,1.44pt,0,1.44pt">
                        <w:txbxContent>
                          <w:p w14:paraId="6F9FB7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5744" behindDoc="0" locked="0" layoutInCell="1" allowOverlap="1" wp14:anchorId="1C67744A" wp14:editId="47E507C2">
                      <wp:simplePos x="0" y="0"/>
                      <wp:positionH relativeFrom="column">
                        <wp:posOffset>5372100</wp:posOffset>
                      </wp:positionH>
                      <wp:positionV relativeFrom="paragraph">
                        <wp:posOffset>1752600</wp:posOffset>
                      </wp:positionV>
                      <wp:extent cx="1003300" cy="609600"/>
                      <wp:effectExtent l="0" t="0" r="0" b="0"/>
                      <wp:wrapNone/>
                      <wp:docPr id="5276" name="Rectangle 5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C3BBD-36BA-F142-8DDB-447BEA31FE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CA35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7744A" id="Rectangle 5276" o:spid="_x0000_s2943" style="position:absolute;margin-left:423pt;margin-top:138pt;width:79pt;height:48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LUDJLC8AQAATAMAAA4AAAAAAAAAAAAAAAAALgIAAGRy&#10;cy9lMm9Eb2MueG1sUEsBAi0AFAAGAAgAAAAhADEeR0PdAAAADAEAAA8AAAAAAAAAAAAAAAAAFgQA&#10;AGRycy9kb3ducmV2LnhtbFBLBQYAAAAABAAEAPMAAAAgBQAAAAA=&#10;" filled="f" stroked="f">
                      <v:textbox inset="2.16pt,1.44pt,0,1.44pt">
                        <w:txbxContent>
                          <w:p w14:paraId="4DCA35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6768" behindDoc="0" locked="0" layoutInCell="1" allowOverlap="1" wp14:anchorId="38678541" wp14:editId="766FD80A">
                      <wp:simplePos x="0" y="0"/>
                      <wp:positionH relativeFrom="column">
                        <wp:posOffset>5372100</wp:posOffset>
                      </wp:positionH>
                      <wp:positionV relativeFrom="paragraph">
                        <wp:posOffset>1752600</wp:posOffset>
                      </wp:positionV>
                      <wp:extent cx="1003300" cy="609600"/>
                      <wp:effectExtent l="0" t="0" r="0" b="0"/>
                      <wp:wrapNone/>
                      <wp:docPr id="5275" name="Rectangle 5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41767B-2CBE-5747-B483-E3A7CE07D5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AF11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78541" id="Rectangle 5275" o:spid="_x0000_s2944" style="position:absolute;margin-left:423pt;margin-top:138pt;width:79pt;height:48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AzlSa28AQAATAMAAA4AAAAAAAAAAAAAAAAALgIAAGRy&#10;cy9lMm9Eb2MueG1sUEsBAi0AFAAGAAgAAAAhADEeR0PdAAAADAEAAA8AAAAAAAAAAAAAAAAAFgQA&#10;AGRycy9kb3ducmV2LnhtbFBLBQYAAAAABAAEAPMAAAAgBQAAAAA=&#10;" filled="f" stroked="f">
                      <v:textbox inset="2.16pt,1.44pt,0,1.44pt">
                        <w:txbxContent>
                          <w:p w14:paraId="07AF11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7792" behindDoc="0" locked="0" layoutInCell="1" allowOverlap="1" wp14:anchorId="3BBFF823" wp14:editId="4E9F1DF9">
                      <wp:simplePos x="0" y="0"/>
                      <wp:positionH relativeFrom="column">
                        <wp:posOffset>5372100</wp:posOffset>
                      </wp:positionH>
                      <wp:positionV relativeFrom="paragraph">
                        <wp:posOffset>1752600</wp:posOffset>
                      </wp:positionV>
                      <wp:extent cx="1003300" cy="6096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CBE07D-E41D-6346-92FD-BE298887C6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AAFA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FF823" id="Rectangle 5274" o:spid="_x0000_s2945" style="position:absolute;margin-left:423pt;margin-top:138pt;width:79pt;height:48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QGG9RrsBAABMAwAADgAAAAAAAAAAAAAAAAAuAgAAZHJz&#10;L2Uyb0RvYy54bWxQSwECLQAUAAYACAAAACEAMR5HQ90AAAAMAQAADwAAAAAAAAAAAAAAAAAVBAAA&#10;ZHJzL2Rvd25yZXYueG1sUEsFBgAAAAAEAAQA8wAAAB8FAAAAAA==&#10;" filled="f" stroked="f">
                      <v:textbox inset="2.16pt,1.44pt,0,1.44pt">
                        <w:txbxContent>
                          <w:p w14:paraId="33AAFA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8816" behindDoc="0" locked="0" layoutInCell="1" allowOverlap="1" wp14:anchorId="494DA955" wp14:editId="4365ED7B">
                      <wp:simplePos x="0" y="0"/>
                      <wp:positionH relativeFrom="column">
                        <wp:posOffset>5372100</wp:posOffset>
                      </wp:positionH>
                      <wp:positionV relativeFrom="paragraph">
                        <wp:posOffset>1752600</wp:posOffset>
                      </wp:positionV>
                      <wp:extent cx="1003300" cy="6096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55D6A-7A4A-F044-86C1-1A80BE05556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E55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DA955" id="Rectangle 5273" o:spid="_x0000_s2946" style="position:absolute;margin-left:423pt;margin-top:138pt;width:79pt;height:48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GquDP68AQAATAMAAA4AAAAAAAAAAAAAAAAALgIAAGRy&#10;cy9lMm9Eb2MueG1sUEsBAi0AFAAGAAgAAAAhADEeR0PdAAAADAEAAA8AAAAAAAAAAAAAAAAAFgQA&#10;AGRycy9kb3ducmV2LnhtbFBLBQYAAAAABAAEAPMAAAAgBQAAAAA=&#10;" filled="f" stroked="f">
                      <v:textbox inset="2.16pt,1.44pt,0,1.44pt">
                        <w:txbxContent>
                          <w:p w14:paraId="431E55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39840" behindDoc="0" locked="0" layoutInCell="1" allowOverlap="1" wp14:anchorId="38546C17" wp14:editId="19C3711F">
                      <wp:simplePos x="0" y="0"/>
                      <wp:positionH relativeFrom="column">
                        <wp:posOffset>5372100</wp:posOffset>
                      </wp:positionH>
                      <wp:positionV relativeFrom="paragraph">
                        <wp:posOffset>1752600</wp:posOffset>
                      </wp:positionV>
                      <wp:extent cx="1003300" cy="609600"/>
                      <wp:effectExtent l="0" t="0" r="0" b="0"/>
                      <wp:wrapNone/>
                      <wp:docPr id="5272" name="Rectangle 5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B2C788-738C-114B-887D-09794CA709B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4DC7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46C17" id="Rectangle 5272" o:spid="_x0000_s2947" style="position:absolute;margin-left:423pt;margin-top:138pt;width:79pt;height:48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AmKvgVugEAAEwDAAAOAAAAAAAAAAAAAAAAAC4CAABkcnMv&#10;ZTJvRG9jLnhtbFBLAQItABQABgAIAAAAIQAxHkdD3QAAAAwBAAAPAAAAAAAAAAAAAAAAABQEAABk&#10;cnMvZG93bnJldi54bWxQSwUGAAAAAAQABADzAAAAHgUAAAAA&#10;" filled="f" stroked="f">
                      <v:textbox inset="2.16pt,1.44pt,0,1.44pt">
                        <w:txbxContent>
                          <w:p w14:paraId="194DC7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40864" behindDoc="0" locked="0" layoutInCell="1" allowOverlap="1" wp14:anchorId="79D75FAA" wp14:editId="567DFFCE">
                      <wp:simplePos x="0" y="0"/>
                      <wp:positionH relativeFrom="column">
                        <wp:posOffset>5372100</wp:posOffset>
                      </wp:positionH>
                      <wp:positionV relativeFrom="paragraph">
                        <wp:posOffset>1752600</wp:posOffset>
                      </wp:positionV>
                      <wp:extent cx="1003300" cy="609600"/>
                      <wp:effectExtent l="0" t="0" r="0" b="0"/>
                      <wp:wrapNone/>
                      <wp:docPr id="5271" name="Rectangle 5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D8B00C-54D4-5042-AFF1-44368F8BA1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6272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75FAA" id="Rectangle 5271" o:spid="_x0000_s2948" style="position:absolute;margin-left:423pt;margin-top:138pt;width:79pt;height:48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s6CU8rsBAABMAwAADgAAAAAAAAAAAAAAAAAuAgAAZHJz&#10;L2Uyb0RvYy54bWxQSwECLQAUAAYACAAAACEAMR5HQ90AAAAMAQAADwAAAAAAAAAAAAAAAAAVBAAA&#10;ZHJzL2Rvd25yZXYueG1sUEsFBgAAAAAEAAQA8wAAAB8FAAAAAA==&#10;" filled="f" stroked="f">
                      <v:textbox inset="2.16pt,1.44pt,0,1.44pt">
                        <w:txbxContent>
                          <w:p w14:paraId="596272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41888" behindDoc="0" locked="0" layoutInCell="1" allowOverlap="1" wp14:anchorId="3ACB7633" wp14:editId="2A825FBD">
                      <wp:simplePos x="0" y="0"/>
                      <wp:positionH relativeFrom="column">
                        <wp:posOffset>5372100</wp:posOffset>
                      </wp:positionH>
                      <wp:positionV relativeFrom="paragraph">
                        <wp:posOffset>1752600</wp:posOffset>
                      </wp:positionV>
                      <wp:extent cx="1003300" cy="6096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C77109-D96C-9F4F-B51D-4C7F059908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AD7F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B7633" id="Rectangle 5270" o:spid="_x0000_s2949" style="position:absolute;margin-left:423pt;margin-top:138pt;width:79pt;height:48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yRgGbsBAABMAwAADgAAAAAAAAAAAAAAAAAuAgAAZHJz&#10;L2Uyb0RvYy54bWxQSwECLQAUAAYACAAAACEAMR5HQ90AAAAMAQAADwAAAAAAAAAAAAAAAAAVBAAA&#10;ZHJzL2Rvd25yZXYueG1sUEsFBgAAAAAEAAQA8wAAAB8FAAAAAA==&#10;" filled="f" stroked="f">
                      <v:textbox inset="2.16pt,1.44pt,0,1.44pt">
                        <w:txbxContent>
                          <w:p w14:paraId="70AD7F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42912" behindDoc="0" locked="0" layoutInCell="1" allowOverlap="1" wp14:anchorId="669FAE00" wp14:editId="16E315C3">
                      <wp:simplePos x="0" y="0"/>
                      <wp:positionH relativeFrom="column">
                        <wp:posOffset>5372100</wp:posOffset>
                      </wp:positionH>
                      <wp:positionV relativeFrom="paragraph">
                        <wp:posOffset>1752600</wp:posOffset>
                      </wp:positionV>
                      <wp:extent cx="1003300" cy="609600"/>
                      <wp:effectExtent l="0" t="0" r="0" b="0"/>
                      <wp:wrapNone/>
                      <wp:docPr id="5269" name="Rectangle 5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2F45A2-4B23-D64E-B2CE-5A19D964B9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66E2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FAE00" id="Rectangle 5269" o:spid="_x0000_s2950" style="position:absolute;margin-left:423pt;margin-top:138pt;width:79pt;height:48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LipAKq8AQAATAMAAA4AAAAAAAAAAAAAAAAALgIAAGRy&#10;cy9lMm9Eb2MueG1sUEsBAi0AFAAGAAgAAAAhADEeR0PdAAAADAEAAA8AAAAAAAAAAAAAAAAAFgQA&#10;AGRycy9kb3ducmV2LnhtbFBLBQYAAAAABAAEAPMAAAAgBQAAAAA=&#10;" filled="f" stroked="f">
                      <v:textbox inset="2.16pt,1.44pt,0,1.44pt">
                        <w:txbxContent>
                          <w:p w14:paraId="5766E2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43936" behindDoc="0" locked="0" layoutInCell="1" allowOverlap="1" wp14:anchorId="20C69290" wp14:editId="7CF1650B">
                      <wp:simplePos x="0" y="0"/>
                      <wp:positionH relativeFrom="column">
                        <wp:posOffset>5372100</wp:posOffset>
                      </wp:positionH>
                      <wp:positionV relativeFrom="paragraph">
                        <wp:posOffset>1752600</wp:posOffset>
                      </wp:positionV>
                      <wp:extent cx="1003300" cy="609600"/>
                      <wp:effectExtent l="0" t="0" r="0" b="0"/>
                      <wp:wrapNone/>
                      <wp:docPr id="5268" name="Rectangle 5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C10D07-7178-AD43-8FF4-D699330A0C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6E2D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69290" id="Rectangle 5268" o:spid="_x0000_s2951" style="position:absolute;margin-left:423pt;margin-top:138pt;width:79pt;height:48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RB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FVu8ZeOW6xS9/R&#10;N+76UZFLdTBSqtzf7NcUYofXnsMTXLOIyyx+1mDzF2WRuXh8vnms5kQEFrfLu2a7pETg1rquV+02&#10;Y1avlwPE9Fl5S/KCUUAqxVl++hrT5ejLEbyXyVyez6s0H+Yiptm2qxeuBy/PqBGHND1i0KOfGBWj&#10;CZRM2HhG468jB0XJ+MWhs+3Hu2WLk1KSZtNu0BUoCc7P4W2VOzF4nCWRgJJjANMPSLh4VHhhy4qy&#10;63jlmXibF/avP8H+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PQt9EG8AQAATAMAAA4AAAAAAAAAAAAAAAAALgIAAGRy&#10;cy9lMm9Eb2MueG1sUEsBAi0AFAAGAAgAAAAhADEeR0PdAAAADAEAAA8AAAAAAAAAAAAAAAAAFgQA&#10;AGRycy9kb3ducmV2LnhtbFBLBQYAAAAABAAEAPMAAAAgBQAAAAA=&#10;" filled="f" stroked="f">
                      <v:textbox inset="2.16pt,1.44pt,0,1.44pt">
                        <w:txbxContent>
                          <w:p w14:paraId="366E2D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44960" behindDoc="0" locked="0" layoutInCell="1" allowOverlap="1" wp14:anchorId="53BE42D1" wp14:editId="45163473">
                      <wp:simplePos x="0" y="0"/>
                      <wp:positionH relativeFrom="column">
                        <wp:posOffset>5372100</wp:posOffset>
                      </wp:positionH>
                      <wp:positionV relativeFrom="paragraph">
                        <wp:posOffset>1752600</wp:posOffset>
                      </wp:positionV>
                      <wp:extent cx="1003300" cy="609600"/>
                      <wp:effectExtent l="0" t="0" r="0" b="0"/>
                      <wp:wrapNone/>
                      <wp:docPr id="5267" name="Rectangle 5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B1FF26-3FFE-754C-8605-D52E30F75D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AB6E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E42D1" id="Rectangle 5267" o:spid="_x0000_s2952" style="position:absolute;margin-left:423pt;margin-top:138pt;width:79pt;height:48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JvtyXe8AQAATAMAAA4AAAAAAAAAAAAAAAAALgIAAGRy&#10;cy9lMm9Eb2MueG1sUEsBAi0AFAAGAAgAAAAhADEeR0PdAAAADAEAAA8AAAAAAAAAAAAAAAAAFgQA&#10;AGRycy9kb3ducmV2LnhtbFBLBQYAAAAABAAEAPMAAAAgBQAAAAA=&#10;" filled="f" stroked="f">
                      <v:textbox inset="2.16pt,1.44pt,0,1.44pt">
                        <w:txbxContent>
                          <w:p w14:paraId="5EAB6E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45984" behindDoc="0" locked="0" layoutInCell="1" allowOverlap="1" wp14:anchorId="7FE70886" wp14:editId="5D3EFA55">
                      <wp:simplePos x="0" y="0"/>
                      <wp:positionH relativeFrom="column">
                        <wp:posOffset>5372100</wp:posOffset>
                      </wp:positionH>
                      <wp:positionV relativeFrom="paragraph">
                        <wp:posOffset>1752600</wp:posOffset>
                      </wp:positionV>
                      <wp:extent cx="1003300" cy="609600"/>
                      <wp:effectExtent l="0" t="0" r="0" b="0"/>
                      <wp:wrapNone/>
                      <wp:docPr id="5266" name="Rectangle 5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B8DE1F-D9A9-0942-8049-8330748160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E115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70886" id="Rectangle 5266" o:spid="_x0000_s2953" style="position:absolute;margin-left:423pt;margin-top:138pt;width:79pt;height:48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NdpPZy8AQAATAMAAA4AAAAAAAAAAAAAAAAALgIAAGRy&#10;cy9lMm9Eb2MueG1sUEsBAi0AFAAGAAgAAAAhADEeR0PdAAAADAEAAA8AAAAAAAAAAAAAAAAAFgQA&#10;AGRycy9kb3ducmV2LnhtbFBLBQYAAAAABAAEAPMAAAAgBQAAAAA=&#10;" filled="f" stroked="f">
                      <v:textbox inset="2.16pt,1.44pt,0,1.44pt">
                        <w:txbxContent>
                          <w:p w14:paraId="09E115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47008" behindDoc="0" locked="0" layoutInCell="1" allowOverlap="1" wp14:anchorId="5416803F" wp14:editId="7E42C3E7">
                      <wp:simplePos x="0" y="0"/>
                      <wp:positionH relativeFrom="column">
                        <wp:posOffset>5372100</wp:posOffset>
                      </wp:positionH>
                      <wp:positionV relativeFrom="paragraph">
                        <wp:posOffset>1752600</wp:posOffset>
                      </wp:positionV>
                      <wp:extent cx="1003300" cy="609600"/>
                      <wp:effectExtent l="0" t="0" r="0" b="0"/>
                      <wp:wrapNone/>
                      <wp:docPr id="5265" name="Rectangle 5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ED722D-713F-F84D-B9C8-5A091642B5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2131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6803F" id="Rectangle 5265" o:spid="_x0000_s2954" style="position:absolute;margin-left:423pt;margin-top:138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CB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a5XlDhucUrf&#10;UTfu+lGRS3UwUqo836zXFGKH157DE1yziMtMftZg8xdpkblofL5prOZEBBa3y7tmu6RE4Na6rlft&#10;NvesXi8HiOmz8pbkBaOAUIqy/PQ1psvRlyN4L4O5PJ9XaT7MhUyzbTcvWA9enpEjmjQ9YtCjnxgV&#10;owmUTDh4RuOvIwdFyfjFobLtx7tli04pSbNpN+hgKAn65/C2yp0YPHpJJKDkGMD0AwIuGhVcOLLC&#10;7Gqv7Im3eUH/+hPsfw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G6PUIG8AQAATAMAAA4AAAAAAAAAAAAAAAAALgIAAGRy&#10;cy9lMm9Eb2MueG1sUEsBAi0AFAAGAAgAAAAhADEeR0PdAAAADAEAAA8AAAAAAAAAAAAAAAAAFgQA&#10;AGRycy9kb3ducmV2LnhtbFBLBQYAAAAABAAEAPMAAAAgBQAAAAA=&#10;" filled="f" stroked="f">
                      <v:textbox inset="2.16pt,1.44pt,0,1.44pt">
                        <w:txbxContent>
                          <w:p w14:paraId="2B2131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48032" behindDoc="0" locked="0" layoutInCell="1" allowOverlap="1" wp14:anchorId="62627F02" wp14:editId="77AF66EF">
                      <wp:simplePos x="0" y="0"/>
                      <wp:positionH relativeFrom="column">
                        <wp:posOffset>5372100</wp:posOffset>
                      </wp:positionH>
                      <wp:positionV relativeFrom="paragraph">
                        <wp:posOffset>1752600</wp:posOffset>
                      </wp:positionV>
                      <wp:extent cx="1003300" cy="6096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526467-B04C-9541-9FFF-38FE7A7544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B84F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27F02" id="Rectangle 5264" o:spid="_x0000_s2955" style="position:absolute;margin-left:423pt;margin-top:138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CILpGq8AQAATAMAAA4AAAAAAAAAAAAAAAAALgIAAGRy&#10;cy9lMm9Eb2MueG1sUEsBAi0AFAAGAAgAAAAhADEeR0PdAAAADAEAAA8AAAAAAAAAAAAAAAAAFgQA&#10;AGRycy9kb3ducmV2LnhtbFBLBQYAAAAABAAEAPMAAAAgBQAAAAA=&#10;" filled="f" stroked="f">
                      <v:textbox inset="2.16pt,1.44pt,0,1.44pt">
                        <w:txbxContent>
                          <w:p w14:paraId="06B84F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49056" behindDoc="0" locked="0" layoutInCell="1" allowOverlap="1" wp14:anchorId="1F0CDEA7" wp14:editId="4BC68203">
                      <wp:simplePos x="0" y="0"/>
                      <wp:positionH relativeFrom="column">
                        <wp:posOffset>5372100</wp:posOffset>
                      </wp:positionH>
                      <wp:positionV relativeFrom="paragraph">
                        <wp:posOffset>1752600</wp:posOffset>
                      </wp:positionV>
                      <wp:extent cx="1003300" cy="609600"/>
                      <wp:effectExtent l="0" t="0" r="0" b="0"/>
                      <wp:wrapNone/>
                      <wp:docPr id="5263" name="Rectangle 5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D7CA9C-E3F8-5949-A03B-36BC0F680A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38EA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CDEA7" id="Rectangle 5263" o:spid="_x0000_s2956" style="position:absolute;margin-left:423pt;margin-top:138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FVXjYG8AQAATAMAAA4AAAAAAAAAAAAAAAAALgIAAGRy&#10;cy9lMm9Eb2MueG1sUEsBAi0AFAAGAAgAAAAhADEeR0PdAAAADAEAAA8AAAAAAAAAAAAAAAAAFgQA&#10;AGRycy9kb3ducmV2LnhtbFBLBQYAAAAABAAEAPMAAAAgBQAAAAA=&#10;" filled="f" stroked="f">
                      <v:textbox inset="2.16pt,1.44pt,0,1.44pt">
                        <w:txbxContent>
                          <w:p w14:paraId="4138EA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0080" behindDoc="0" locked="0" layoutInCell="1" allowOverlap="1" wp14:anchorId="197682A9" wp14:editId="727F5180">
                      <wp:simplePos x="0" y="0"/>
                      <wp:positionH relativeFrom="column">
                        <wp:posOffset>5372100</wp:posOffset>
                      </wp:positionH>
                      <wp:positionV relativeFrom="paragraph">
                        <wp:posOffset>1752600</wp:posOffset>
                      </wp:positionV>
                      <wp:extent cx="1003300" cy="609600"/>
                      <wp:effectExtent l="0" t="0" r="0" b="0"/>
                      <wp:wrapNone/>
                      <wp:docPr id="5262" name="Rectangle 5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EB7B06-7E72-D84D-A44F-6A728A666C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F215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682A9" id="Rectangle 5262" o:spid="_x0000_s2957" style="position:absolute;margin-left:423pt;margin-top:138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AZ03lqugEAAEwDAAAOAAAAAAAAAAAAAAAAAC4CAABkcnMv&#10;ZTJvRG9jLnhtbFBLAQItABQABgAIAAAAIQAxHkdD3QAAAAwBAAAPAAAAAAAAAAAAAAAAABQEAABk&#10;cnMvZG93bnJldi54bWxQSwUGAAAAAAQABADzAAAAHgUAAAAA&#10;" filled="f" stroked="f">
                      <v:textbox inset="2.16pt,1.44pt,0,1.44pt">
                        <w:txbxContent>
                          <w:p w14:paraId="5DF215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1104" behindDoc="0" locked="0" layoutInCell="1" allowOverlap="1" wp14:anchorId="19669FFA" wp14:editId="1113F2B2">
                      <wp:simplePos x="0" y="0"/>
                      <wp:positionH relativeFrom="column">
                        <wp:posOffset>5372100</wp:posOffset>
                      </wp:positionH>
                      <wp:positionV relativeFrom="paragraph">
                        <wp:posOffset>1752600</wp:posOffset>
                      </wp:positionV>
                      <wp:extent cx="1003300" cy="6096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BBB9EB-7D1A-DD45-B210-D1DBC61EB5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4E6A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69FFA" id="Rectangle 5261" o:spid="_x0000_s2958" style="position:absolute;margin-left:423pt;margin-top:138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CMWRWNugEAAEwDAAAOAAAAAAAAAAAAAAAAAC4CAABkcnMv&#10;ZTJvRG9jLnhtbFBLAQItABQABgAIAAAAIQAxHkdD3QAAAAwBAAAPAAAAAAAAAAAAAAAAABQEAABk&#10;cnMvZG93bnJldi54bWxQSwUGAAAAAAQABADzAAAAHgUAAAAA&#10;" filled="f" stroked="f">
                      <v:textbox inset="2.16pt,1.44pt,0,1.44pt">
                        <w:txbxContent>
                          <w:p w14:paraId="704E6A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2128" behindDoc="0" locked="0" layoutInCell="1" allowOverlap="1" wp14:anchorId="455244F8" wp14:editId="002CC1AD">
                      <wp:simplePos x="0" y="0"/>
                      <wp:positionH relativeFrom="column">
                        <wp:posOffset>5372100</wp:posOffset>
                      </wp:positionH>
                      <wp:positionV relativeFrom="paragraph">
                        <wp:posOffset>1752600</wp:posOffset>
                      </wp:positionV>
                      <wp:extent cx="1003300" cy="609600"/>
                      <wp:effectExtent l="0" t="0" r="0" b="0"/>
                      <wp:wrapNone/>
                      <wp:docPr id="5260" name="Rectangle 5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F8DC8C-907E-6446-B77C-02AF5DB5A5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9AE1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244F8" id="Rectangle 5260" o:spid="_x0000_s2959" style="position:absolute;margin-left:423pt;margin-top:138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wN3hZrsBAABMAwAADgAAAAAAAAAAAAAAAAAuAgAAZHJz&#10;L2Uyb0RvYy54bWxQSwECLQAUAAYACAAAACEAMR5HQ90AAAAMAQAADwAAAAAAAAAAAAAAAAAVBAAA&#10;ZHJzL2Rvd25yZXYueG1sUEsFBgAAAAAEAAQA8wAAAB8FAAAAAA==&#10;" filled="f" stroked="f">
                      <v:textbox inset="2.16pt,1.44pt,0,1.44pt">
                        <w:txbxContent>
                          <w:p w14:paraId="729AE1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3152" behindDoc="0" locked="0" layoutInCell="1" allowOverlap="1" wp14:anchorId="500ECCAF" wp14:editId="62CF3050">
                      <wp:simplePos x="0" y="0"/>
                      <wp:positionH relativeFrom="column">
                        <wp:posOffset>5372100</wp:posOffset>
                      </wp:positionH>
                      <wp:positionV relativeFrom="paragraph">
                        <wp:posOffset>1752600</wp:posOffset>
                      </wp:positionV>
                      <wp:extent cx="1003300" cy="609600"/>
                      <wp:effectExtent l="0" t="0" r="0" b="0"/>
                      <wp:wrapNone/>
                      <wp:docPr id="5259" name="Rectangle 5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EE984-FEB8-474C-AE0F-56E8CE7CFD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4BB9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ECCAF" id="Rectangle 5259" o:spid="_x0000_s2960" style="position:absolute;margin-left:423pt;margin-top:138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QxGnm8AQAATAMAAA4AAAAAAAAAAAAAAAAALgIAAGRy&#10;cy9lMm9Eb2MueG1sUEsBAi0AFAAGAAgAAAAhADEeR0PdAAAADAEAAA8AAAAAAAAAAAAAAAAAFgQA&#10;AGRycy9kb3ducmV2LnhtbFBLBQYAAAAABAAEAPMAAAAgBQAAAAA=&#10;" filled="f" stroked="f">
                      <v:textbox inset="2.16pt,1.44pt,0,1.44pt">
                        <w:txbxContent>
                          <w:p w14:paraId="174BB9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4176" behindDoc="0" locked="0" layoutInCell="1" allowOverlap="1" wp14:anchorId="417D5404" wp14:editId="000CE6F6">
                      <wp:simplePos x="0" y="0"/>
                      <wp:positionH relativeFrom="column">
                        <wp:posOffset>5372100</wp:posOffset>
                      </wp:positionH>
                      <wp:positionV relativeFrom="paragraph">
                        <wp:posOffset>1752600</wp:posOffset>
                      </wp:positionV>
                      <wp:extent cx="1003300" cy="6096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B62CF6-50BA-5346-A150-F3797EC748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6BA5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D5404" id="Rectangle 5258" o:spid="_x0000_s2961" style="position:absolute;margin-left:423pt;margin-top:138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6LXukrsBAABMAwAADgAAAAAAAAAAAAAAAAAuAgAAZHJz&#10;L2Uyb0RvYy54bWxQSwECLQAUAAYACAAAACEAMR5HQ90AAAAMAQAADwAAAAAAAAAAAAAAAAAVBAAA&#10;ZHJzL2Rvd25yZXYueG1sUEsFBgAAAAAEAAQA8wAAAB8FAAAAAA==&#10;" filled="f" stroked="f">
                      <v:textbox inset="2.16pt,1.44pt,0,1.44pt">
                        <w:txbxContent>
                          <w:p w14:paraId="746BA5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5200" behindDoc="0" locked="0" layoutInCell="1" allowOverlap="1" wp14:anchorId="0A05261D" wp14:editId="0293E99A">
                      <wp:simplePos x="0" y="0"/>
                      <wp:positionH relativeFrom="column">
                        <wp:posOffset>5372100</wp:posOffset>
                      </wp:positionH>
                      <wp:positionV relativeFrom="paragraph">
                        <wp:posOffset>1752600</wp:posOffset>
                      </wp:positionV>
                      <wp:extent cx="1003300" cy="609600"/>
                      <wp:effectExtent l="0" t="0" r="0" b="0"/>
                      <wp:wrapNone/>
                      <wp:docPr id="5257" name="Rectangle 5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3436C4-FC44-8948-B56F-07A17E42FD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A8CC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5261D" id="Rectangle 5257" o:spid="_x0000_s2962" style="position:absolute;margin-left:423pt;margin-top:138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Id106S8AQAATAMAAA4AAAAAAAAAAAAAAAAALgIAAGRy&#10;cy9lMm9Eb2MueG1sUEsBAi0AFAAGAAgAAAAhADEeR0PdAAAADAEAAA8AAAAAAAAAAAAAAAAAFgQA&#10;AGRycy9kb3ducmV2LnhtbFBLBQYAAAAABAAEAPMAAAAgBQAAAAA=&#10;" filled="f" stroked="f">
                      <v:textbox inset="2.16pt,1.44pt,0,1.44pt">
                        <w:txbxContent>
                          <w:p w14:paraId="62A8CC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6224" behindDoc="0" locked="0" layoutInCell="1" allowOverlap="1" wp14:anchorId="7F756984" wp14:editId="565DD9EB">
                      <wp:simplePos x="0" y="0"/>
                      <wp:positionH relativeFrom="column">
                        <wp:posOffset>5372100</wp:posOffset>
                      </wp:positionH>
                      <wp:positionV relativeFrom="paragraph">
                        <wp:posOffset>1752600</wp:posOffset>
                      </wp:positionV>
                      <wp:extent cx="1003300" cy="609600"/>
                      <wp:effectExtent l="0" t="0" r="0" b="0"/>
                      <wp:wrapNone/>
                      <wp:docPr id="5256" name="Rectangle 5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A94D1-01B1-7943-84AB-EFE546A5898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E501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56984" id="Rectangle 5256" o:spid="_x0000_s2963" style="position:absolute;margin-left:423pt;margin-top:138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MvxJ0+8AQAATAMAAA4AAAAAAAAAAAAAAAAALgIAAGRy&#10;cy9lMm9Eb2MueG1sUEsBAi0AFAAGAAgAAAAhADEeR0PdAAAADAEAAA8AAAAAAAAAAAAAAAAAFgQA&#10;AGRycy9kb3ducmV2LnhtbFBLBQYAAAAABAAEAPMAAAAgBQAAAAA=&#10;" filled="f" stroked="f">
                      <v:textbox inset="2.16pt,1.44pt,0,1.44pt">
                        <w:txbxContent>
                          <w:p w14:paraId="12E501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7248" behindDoc="0" locked="0" layoutInCell="1" allowOverlap="1" wp14:anchorId="697DF98A" wp14:editId="20DB15ED">
                      <wp:simplePos x="0" y="0"/>
                      <wp:positionH relativeFrom="column">
                        <wp:posOffset>5372100</wp:posOffset>
                      </wp:positionH>
                      <wp:positionV relativeFrom="paragraph">
                        <wp:posOffset>1752600</wp:posOffset>
                      </wp:positionV>
                      <wp:extent cx="1003300" cy="6096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45A82-D196-1143-A7AE-DF7BEBAC10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C953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DF98A" id="Rectangle 5255" o:spid="_x0000_s2964" style="position:absolute;margin-left:423pt;margin-top:138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HIXSlK8AQAATAMAAA4AAAAAAAAAAAAAAAAALgIAAGRy&#10;cy9lMm9Eb2MueG1sUEsBAi0AFAAGAAgAAAAhADEeR0PdAAAADAEAAA8AAAAAAAAAAAAAAAAAFgQA&#10;AGRycy9kb3ducmV2LnhtbFBLBQYAAAAABAAEAPMAAAAgBQAAAAA=&#10;" filled="f" stroked="f">
                      <v:textbox inset="2.16pt,1.44pt,0,1.44pt">
                        <w:txbxContent>
                          <w:p w14:paraId="17C953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8272" behindDoc="0" locked="0" layoutInCell="1" allowOverlap="1" wp14:anchorId="0FE4E311" wp14:editId="5AE7BEF8">
                      <wp:simplePos x="0" y="0"/>
                      <wp:positionH relativeFrom="column">
                        <wp:posOffset>5372100</wp:posOffset>
                      </wp:positionH>
                      <wp:positionV relativeFrom="paragraph">
                        <wp:posOffset>1752600</wp:posOffset>
                      </wp:positionV>
                      <wp:extent cx="1003300" cy="609600"/>
                      <wp:effectExtent l="0" t="0" r="0" b="0"/>
                      <wp:wrapNone/>
                      <wp:docPr id="5254" name="Rectangle 5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21E423-157A-A146-B6C4-2CA8D9AAA3B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4DF8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4E311" id="Rectangle 5254" o:spid="_x0000_s2965" style="position:absolute;margin-left:423pt;margin-top:138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D6Tvrm8AQAATAMAAA4AAAAAAAAAAAAAAAAALgIAAGRy&#10;cy9lMm9Eb2MueG1sUEsBAi0AFAAGAAgAAAAhADEeR0PdAAAADAEAAA8AAAAAAAAAAAAAAAAAFgQA&#10;AGRycy9kb3ducmV2LnhtbFBLBQYAAAAABAAEAPMAAAAgBQAAAAA=&#10;" filled="f" stroked="f">
                      <v:textbox inset="2.16pt,1.44pt,0,1.44pt">
                        <w:txbxContent>
                          <w:p w14:paraId="4B4DF8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59296" behindDoc="0" locked="0" layoutInCell="1" allowOverlap="1" wp14:anchorId="079607FD" wp14:editId="21BD2ADC">
                      <wp:simplePos x="0" y="0"/>
                      <wp:positionH relativeFrom="column">
                        <wp:posOffset>5372100</wp:posOffset>
                      </wp:positionH>
                      <wp:positionV relativeFrom="paragraph">
                        <wp:posOffset>1752600</wp:posOffset>
                      </wp:positionV>
                      <wp:extent cx="1003300" cy="609600"/>
                      <wp:effectExtent l="0" t="0" r="0" b="0"/>
                      <wp:wrapNone/>
                      <wp:docPr id="5253" name="Rectangle 5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C09FE7-02D2-6041-9B87-D35D99F392E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E055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607FD" id="Rectangle 5253" o:spid="_x0000_s2966" style="position:absolute;margin-left:423pt;margin-top:138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6mvA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dr2kxHGLXfqO&#10;vnHXj4pcqoORUuX+Zr+mEDu89hye4JpFXGbxswabvyiLzMXj881jNScisLhdrpotPiRw666u1+02&#10;Y1avlwPE9Fl5S/KCUUAqxVl++hrT5ejLEbyXyVyez6s0H+YiptmuSm9z8eDlGTXikKZHDHr0E6Ni&#10;NIGSCRvPaPx15KAoGb84dLb9uFq2OCklaTbtBicYSoLzc3hb5U4MHmdJJKDkGMD0AxIuHhVe2LKi&#10;7DpeeSbe5oX96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56Pqa8AQAATAMAAA4AAAAAAAAAAAAAAAAALgIAAGRy&#10;cy9lMm9Eb2MueG1sUEsBAi0AFAAGAAgAAAAhADEeR0PdAAAADAEAAA8AAAAAAAAAAAAAAAAAFgQA&#10;AGRycy9kb3ducmV2LnhtbFBLBQYAAAAABAAEAPMAAAAgBQAAAAA=&#10;" filled="f" stroked="f">
                      <v:textbox inset="2.16pt,1.44pt,0,1.44pt">
                        <w:txbxContent>
                          <w:p w14:paraId="24E055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0320" behindDoc="0" locked="0" layoutInCell="1" allowOverlap="1" wp14:anchorId="71220B5E" wp14:editId="421AFFFF">
                      <wp:simplePos x="0" y="0"/>
                      <wp:positionH relativeFrom="column">
                        <wp:posOffset>5372100</wp:posOffset>
                      </wp:positionH>
                      <wp:positionV relativeFrom="paragraph">
                        <wp:posOffset>1752600</wp:posOffset>
                      </wp:positionV>
                      <wp:extent cx="1003300" cy="6096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E2D8A-E599-974E-8A99-DFFB7EE7AF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1FAF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20B5E" id="Rectangle 5252" o:spid="_x0000_s2967" style="position:absolute;margin-left:423pt;margin-top:138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Nuw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dt1S4rjFLn1H&#10;37jrR0Uu1cFIqXJ/s19TiB1eew5PcM0iLrP4WYPNX5RF5uLx+eaxmhMRWNwuV812SYnArbu6Xrfb&#10;jFm9Xg4Q02flLckLRgGpFGf56WtMl6MvR/BeJnN5Pq/SfJiLmGa7unE9eHlGjTik6RGDHv3EqBhN&#10;oGTCxjMafx05KErGLw6dbT+ulmhEKkmzaTc4wVASnJ/D2yp3YvA4SyIBJccAph+QcHm38MKWFWXX&#10;8coz8TYv7F9/gv1v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4v7KTbsBAABMAwAADgAAAAAAAAAAAAAAAAAuAgAAZHJz&#10;L2Uyb0RvYy54bWxQSwECLQAUAAYACAAAACEAMR5HQ90AAAAMAQAADwAAAAAAAAAAAAAAAAAVBAAA&#10;ZHJzL2Rvd25yZXYueG1sUEsFBgAAAAAEAAQA8wAAAB8FAAAAAA==&#10;" filled="f" stroked="f">
                      <v:textbox inset="2.16pt,1.44pt,0,1.44pt">
                        <w:txbxContent>
                          <w:p w14:paraId="031FAF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1344" behindDoc="0" locked="0" layoutInCell="1" allowOverlap="1" wp14:anchorId="20DBB461" wp14:editId="27A39F71">
                      <wp:simplePos x="0" y="0"/>
                      <wp:positionH relativeFrom="column">
                        <wp:posOffset>5372100</wp:posOffset>
                      </wp:positionH>
                      <wp:positionV relativeFrom="paragraph">
                        <wp:posOffset>1752600</wp:posOffset>
                      </wp:positionV>
                      <wp:extent cx="1003300" cy="609600"/>
                      <wp:effectExtent l="0" t="0" r="0" b="0"/>
                      <wp:wrapNone/>
                      <wp:docPr id="5251" name="Rectangle 5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4F2D34-D930-D243-8F49-62B1AC4D1F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58AD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BB461" id="Rectangle 5251" o:spid="_x0000_s2968" style="position:absolute;margin-left:423pt;margin-top:138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Hd0pqq8AQAATAMAAA4AAAAAAAAAAAAAAAAALgIAAGRy&#10;cy9lMm9Eb2MueG1sUEsBAi0AFAAGAAgAAAAhADEeR0PdAAAADAEAAA8AAAAAAAAAAAAAAAAAFgQA&#10;AGRycy9kb3ducmV2LnhtbFBLBQYAAAAABAAEAPMAAAAgBQAAAAA=&#10;" filled="f" stroked="f">
                      <v:textbox inset="2.16pt,1.44pt,0,1.44pt">
                        <w:txbxContent>
                          <w:p w14:paraId="7F58AD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2368" behindDoc="0" locked="0" layoutInCell="1" allowOverlap="1" wp14:anchorId="4B28805A" wp14:editId="6BD0CF6A">
                      <wp:simplePos x="0" y="0"/>
                      <wp:positionH relativeFrom="column">
                        <wp:posOffset>5372100</wp:posOffset>
                      </wp:positionH>
                      <wp:positionV relativeFrom="paragraph">
                        <wp:posOffset>1752600</wp:posOffset>
                      </wp:positionV>
                      <wp:extent cx="1003300" cy="609600"/>
                      <wp:effectExtent l="0" t="0" r="0" b="0"/>
                      <wp:wrapNone/>
                      <wp:docPr id="5250" name="Rectangle 5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B3819-70CC-8244-BCF3-700AE84EE4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DA81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8805A" id="Rectangle 5250" o:spid="_x0000_s2969" style="position:absolute;margin-left:423pt;margin-top:138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JBvA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do0GOW6xS9/R&#10;N+76UZFLdTBSqtzf7NcUYofXnsMTXLOIyyx+1mDzF2WRuXh8vnms5kQEFrfLVbNdUiJw666u1+02&#10;Y1avlwPE9Fl5S/KCUUAqxVl++hrT5ejLEbyXyVyez6s0H+Yiptmuli9cD16eUSMOaXrEoEc/MSpG&#10;EyiZsPGMxl9HDoqS8YtDZ9uPq2WLk1KSZtNucIKhJGjP4W2VOzF4nCWRgJJjANMPSLh4VHhhy4qy&#10;63jlmXibF/avP8H+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DvwUkG8AQAATAMAAA4AAAAAAAAAAAAAAAAALgIAAGRy&#10;cy9lMm9Eb2MueG1sUEsBAi0AFAAGAAgAAAAhADEeR0PdAAAADAEAAA8AAAAAAAAAAAAAAAAAFgQA&#10;AGRycy9kb3ducmV2LnhtbFBLBQYAAAAABAAEAPMAAAAgBQAAAAA=&#10;" filled="f" stroked="f">
                      <v:textbox inset="2.16pt,1.44pt,0,1.44pt">
                        <w:txbxContent>
                          <w:p w14:paraId="3FDA81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3392" behindDoc="0" locked="0" layoutInCell="1" allowOverlap="1" wp14:anchorId="44B203BA" wp14:editId="7C45D7E6">
                      <wp:simplePos x="0" y="0"/>
                      <wp:positionH relativeFrom="column">
                        <wp:posOffset>5372100</wp:posOffset>
                      </wp:positionH>
                      <wp:positionV relativeFrom="paragraph">
                        <wp:posOffset>1752600</wp:posOffset>
                      </wp:positionV>
                      <wp:extent cx="1003300" cy="6096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FD2C5-CE19-CB49-B91F-1C5E5C3F27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AFEF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203BA" id="Rectangle 5249" o:spid="_x0000_s2970" style="position:absolute;margin-left:423pt;margin-top:138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Hx9MvK8AQAATAMAAA4AAAAAAAAAAAAAAAAALgIAAGRy&#10;cy9lMm9Eb2MueG1sUEsBAi0AFAAGAAgAAAAhADEeR0PdAAAADAEAAA8AAAAAAAAAAAAAAAAAFgQA&#10;AGRycy9kb3ducmV2LnhtbFBLBQYAAAAABAAEAPMAAAAgBQAAAAA=&#10;" filled="f" stroked="f">
                      <v:textbox inset="2.16pt,1.44pt,0,1.44pt">
                        <w:txbxContent>
                          <w:p w14:paraId="15AFEF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4416" behindDoc="0" locked="0" layoutInCell="1" allowOverlap="1" wp14:anchorId="1E7890E3" wp14:editId="125B1189">
                      <wp:simplePos x="0" y="0"/>
                      <wp:positionH relativeFrom="column">
                        <wp:posOffset>5372100</wp:posOffset>
                      </wp:positionH>
                      <wp:positionV relativeFrom="paragraph">
                        <wp:posOffset>1752600</wp:posOffset>
                      </wp:positionV>
                      <wp:extent cx="1003300" cy="609600"/>
                      <wp:effectExtent l="0" t="0" r="0" b="0"/>
                      <wp:wrapNone/>
                      <wp:docPr id="5248" name="Rectangle 5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6DBC5-B6B2-0A42-A1DC-9B9A67F59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B2BF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890E3" id="Rectangle 5248" o:spid="_x0000_s2971" style="position:absolute;margin-left:423pt;margin-top:138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ZvA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doW9ctxil76j&#10;b9z1oyKX6mCkVLm/2a8pxA6vPYcnuGYRl1n8rMHmL8oic/H4fPNYzYkILG6Xq2a7pETg1l1dr9tt&#10;xqxeLweI6bPyluQFo4BUirP89DWmy9GXI3gvk7k8n1dpPsxFTLNdrV+4Hrw8o0Yc0vSIQY9+YlSM&#10;JlAyYeMZjb+OHBQl4xeHzrYfV8sWJ6UkzabdoCtQEpyfw9sqd2LwOEsiASXHAKYfkHDxqPDClhVl&#10;1/HKM/E2L+xff4L9b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DD5xhm8AQAATAMAAA4AAAAAAAAAAAAAAAAALgIAAGRy&#10;cy9lMm9Eb2MueG1sUEsBAi0AFAAGAAgAAAAhADEeR0PdAAAADAEAAA8AAAAAAAAAAAAAAAAAFgQA&#10;AGRycy9kb3ducmV2LnhtbFBLBQYAAAAABAAEAPMAAAAgBQAAAAA=&#10;" filled="f" stroked="f">
                      <v:textbox inset="2.16pt,1.44pt,0,1.44pt">
                        <w:txbxContent>
                          <w:p w14:paraId="51B2BF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5440" behindDoc="0" locked="0" layoutInCell="1" allowOverlap="1" wp14:anchorId="4ABC69AB" wp14:editId="392EA81A">
                      <wp:simplePos x="0" y="0"/>
                      <wp:positionH relativeFrom="column">
                        <wp:posOffset>5372100</wp:posOffset>
                      </wp:positionH>
                      <wp:positionV relativeFrom="paragraph">
                        <wp:posOffset>1752600</wp:posOffset>
                      </wp:positionV>
                      <wp:extent cx="1003300" cy="609600"/>
                      <wp:effectExtent l="0" t="0" r="0" b="0"/>
                      <wp:wrapNone/>
                      <wp:docPr id="5247" name="Rectangle 5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AB15E-6691-C148-BC62-7A1E3372E15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20CA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C69AB" id="Rectangle 5247" o:spid="_x0000_s2972" style="position:absolute;margin-left:423pt;margin-top:138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svvAEAAEwDAAAOAAAAZHJzL2Uyb0RvYy54bWysU8tu2zAQvBfIPxC8x3rYcW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T0pl7cUmKZwSn9&#10;Rt2Y7QZJTtVeCyHTfJNeow8NXnv2T3DOAi4T+UmBSV+kRaas8fGisZwi4VhczxfVek4Jx61lWd7U&#10;69Sz+LjsIcQf0hmSFi0FhJKVZYdfIZ6Ovh/BewnM6fm0itNuymSq9WL5jnXnxBE5oknjIwY1uLGl&#10;fNCekhEH39LwZ89AUjL8tKhsfbuY1+iUnFSreoUOhpygf3afq8zy3qGXeARK9h501yPgrFHGhSPL&#10;zM72Sp74nGf0Hz/B9g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F85+y+8AQAATAMAAA4AAAAAAAAAAAAAAAAALgIAAGRy&#10;cy9lMm9Eb2MueG1sUEsBAi0AFAAGAAgAAAAhADEeR0PdAAAADAEAAA8AAAAAAAAAAAAAAAAAFgQA&#10;AGRycy9kb3ducmV2LnhtbFBLBQYAAAAABAAEAPMAAAAgBQAAAAA=&#10;" filled="f" stroked="f">
                      <v:textbox inset="2.16pt,1.44pt,0,1.44pt">
                        <w:txbxContent>
                          <w:p w14:paraId="4A20CA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6464" behindDoc="0" locked="0" layoutInCell="1" allowOverlap="1" wp14:anchorId="4DF3C543" wp14:editId="1BE370B0">
                      <wp:simplePos x="0" y="0"/>
                      <wp:positionH relativeFrom="column">
                        <wp:posOffset>5372100</wp:posOffset>
                      </wp:positionH>
                      <wp:positionV relativeFrom="paragraph">
                        <wp:posOffset>1752600</wp:posOffset>
                      </wp:positionV>
                      <wp:extent cx="1003300" cy="609600"/>
                      <wp:effectExtent l="0" t="0" r="0" b="0"/>
                      <wp:wrapNone/>
                      <wp:docPr id="5246" name="Rectangle 5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D2A70E-FE87-5444-9DD3-9EAF3183C7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ACD3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3C543" id="Rectangle 5246" o:spid="_x0000_s2973" style="position:absolute;margin-left:423pt;margin-top:138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EvAEAAEwDAAAOAAAAZHJzL2Uyb0RvYy54bWysU8tu2zAQvBfIPxC8x3rYcW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T0pl4sKbHM4JR+&#10;o27MdoMkp2qvhZBpvkmv0YcGrz37JzhnAZeJ/KTApC/SIlPW+HjRWE6RcCyu54tqPaeE49ayLG/q&#10;depZfFz2EOIP6QxJi5YCQsnKssOvEE9H34/gvQTm9HxaxWk3ZTLVenH7jnXnxBE5oknjIwY1uLGl&#10;fNCekhEH39LwZ89AUjL8tKhsfbuY1+iUnFSreoUOhpygf3afq8zy3qGXeARK9h501yPgrFHGhSPL&#10;zM72Sp74nGf0Hz/B9g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BO9D8S8AQAATAMAAA4AAAAAAAAAAAAAAAAALgIAAGRy&#10;cy9lMm9Eb2MueG1sUEsBAi0AFAAGAAgAAAAhADEeR0PdAAAADAEAAA8AAAAAAAAAAAAAAAAAFgQA&#10;AGRycy9kb3ducmV2LnhtbFBLBQYAAAAABAAEAPMAAAAgBQAAAAA=&#10;" filled="f" stroked="f">
                      <v:textbox inset="2.16pt,1.44pt,0,1.44pt">
                        <w:txbxContent>
                          <w:p w14:paraId="69ACD3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7488" behindDoc="0" locked="0" layoutInCell="1" allowOverlap="1" wp14:anchorId="7F66BF24" wp14:editId="23BFB28E">
                      <wp:simplePos x="0" y="0"/>
                      <wp:positionH relativeFrom="column">
                        <wp:posOffset>5372100</wp:posOffset>
                      </wp:positionH>
                      <wp:positionV relativeFrom="paragraph">
                        <wp:posOffset>1752600</wp:posOffset>
                      </wp:positionV>
                      <wp:extent cx="1003300" cy="609600"/>
                      <wp:effectExtent l="0" t="0" r="0" b="0"/>
                      <wp:wrapNone/>
                      <wp:docPr id="5245" name="Rectangle 5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E17FC2-C878-B542-88DB-B87E1285B6E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0E8D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6BF24" id="Rectangle 5245" o:spid="_x0000_s2974" style="position:absolute;margin-left:423pt;margin-top:138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KpbYtm8AQAATAMAAA4AAAAAAAAAAAAAAAAALgIAAGRy&#10;cy9lMm9Eb2MueG1sUEsBAi0AFAAGAAgAAAAhADEeR0PdAAAADAEAAA8AAAAAAAAAAAAAAAAAFgQA&#10;AGRycy9kb3ducmV2LnhtbFBLBQYAAAAABAAEAPMAAAAgBQAAAAA=&#10;" filled="f" stroked="f">
                      <v:textbox inset="2.16pt,1.44pt,0,1.44pt">
                        <w:txbxContent>
                          <w:p w14:paraId="550E8D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8512" behindDoc="0" locked="0" layoutInCell="1" allowOverlap="1" wp14:anchorId="0C31A969" wp14:editId="683CE0FB">
                      <wp:simplePos x="0" y="0"/>
                      <wp:positionH relativeFrom="column">
                        <wp:posOffset>5372100</wp:posOffset>
                      </wp:positionH>
                      <wp:positionV relativeFrom="paragraph">
                        <wp:posOffset>1752600</wp:posOffset>
                      </wp:positionV>
                      <wp:extent cx="1003300" cy="609600"/>
                      <wp:effectExtent l="0" t="0" r="0" b="0"/>
                      <wp:wrapNone/>
                      <wp:docPr id="5244" name="Rectangle 5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0D14B6-0A5A-7D42-B9F8-6B3D2EF74D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E47B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1A969" id="Rectangle 5244" o:spid="_x0000_s2975" style="position:absolute;margin-left:423pt;margin-top:138pt;width:79pt;height:48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ObfljK8AQAATAMAAA4AAAAAAAAAAAAAAAAALgIAAGRy&#10;cy9lMm9Eb2MueG1sUEsBAi0AFAAGAAgAAAAhADEeR0PdAAAADAEAAA8AAAAAAAAAAAAAAAAAFgQA&#10;AGRycy9kb3ducmV2LnhtbFBLBQYAAAAABAAEAPMAAAAgBQAAAAA=&#10;" filled="f" stroked="f">
                      <v:textbox inset="2.16pt,1.44pt,0,1.44pt">
                        <w:txbxContent>
                          <w:p w14:paraId="73E47B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69536" behindDoc="0" locked="0" layoutInCell="1" allowOverlap="1" wp14:anchorId="028FF419" wp14:editId="679420AC">
                      <wp:simplePos x="0" y="0"/>
                      <wp:positionH relativeFrom="column">
                        <wp:posOffset>5372100</wp:posOffset>
                      </wp:positionH>
                      <wp:positionV relativeFrom="paragraph">
                        <wp:posOffset>1752600</wp:posOffset>
                      </wp:positionV>
                      <wp:extent cx="1003300" cy="609600"/>
                      <wp:effectExtent l="0" t="0" r="0" b="0"/>
                      <wp:wrapNone/>
                      <wp:docPr id="5243" name="Rectangle 5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8AFEB-AF69-7242-9479-A3ED343E2E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1DA3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FF419" id="Rectangle 5243" o:spid="_x0000_s2976" style="position:absolute;margin-left:423pt;margin-top:138pt;width:79pt;height:48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ZvA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drWkxHGLXfqO&#10;vnHXj4pcqoORUuX+Zr+mEDu89hye4JpFXGbxswabvyiLzMXj881jNScisLhdrpotPiRw666u1+02&#10;Y1avlwPE9Fl5S/KCUUAqxVl++hrT5ejLEbyXyVyez6s0H+YiptmuS29z8eDlGTXikKZHDHr0E6Ni&#10;NIGSCRvPaPx15KAoGb84dLb9uFq2OCklaTbtBicYSoLzc3hb5U4MHmdJJKDkGMD0AxIuHhVe2LKi&#10;7DpeeSbe5oX96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JGDv9m8AQAATAMAAA4AAAAAAAAAAAAAAAAALgIAAGRy&#10;cy9lMm9Eb2MueG1sUEsBAi0AFAAGAAgAAAAhADEeR0PdAAAADAEAAA8AAAAAAAAAAAAAAAAAFgQA&#10;AGRycy9kb3ducmV2LnhtbFBLBQYAAAAABAAEAPMAAAAgBQAAAAA=&#10;" filled="f" stroked="f">
                      <v:textbox inset="2.16pt,1.44pt,0,1.44pt">
                        <w:txbxContent>
                          <w:p w14:paraId="671DA3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0560" behindDoc="0" locked="0" layoutInCell="1" allowOverlap="1" wp14:anchorId="38B64C2A" wp14:editId="4494C465">
                      <wp:simplePos x="0" y="0"/>
                      <wp:positionH relativeFrom="column">
                        <wp:posOffset>5372100</wp:posOffset>
                      </wp:positionH>
                      <wp:positionV relativeFrom="paragraph">
                        <wp:posOffset>1752600</wp:posOffset>
                      </wp:positionV>
                      <wp:extent cx="1003300" cy="609600"/>
                      <wp:effectExtent l="0" t="0" r="0" b="0"/>
                      <wp:wrapNone/>
                      <wp:docPr id="5242" name="Rectangle 5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2FCEE0-F1EB-7D4A-83C7-D9A827442E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1BC9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64C2A" id="Rectangle 5242" o:spid="_x0000_s2977" style="position:absolute;margin-left:423pt;margin-top:138pt;width:79pt;height:48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syuw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dtVS4rjFLn1H&#10;37jrR0Uu1cFIqXJ/s19TiB1eew5PcM0iLrP4WYPNX5RF5uLx+eaxmhMRWNwuV812SYnArbu6Xrfb&#10;jFm9Xg4Q02flLckLRgGpFGf56WtMl6MvR/BeJnN5Pq/SfJiLmGa7vnE9eHlGjTik6RGDHv3EqBhN&#10;oGTCxjMafx05KErGLw6dbT+ulmhEKkmzaTc4wVASnJ/D2yp3YvA4SyIBJccAph+QcHm38MKWFWXX&#10;8coz8TYv7F9/gv1vAA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3QdLMrsBAABMAwAADgAAAAAAAAAAAAAAAAAuAgAAZHJz&#10;L2Uyb0RvYy54bWxQSwECLQAUAAYACAAAACEAMR5HQ90AAAAMAQAADwAAAAAAAAAAAAAAAAAVBAAA&#10;ZHJzL2Rvd25yZXYueG1sUEsFBgAAAAAEAAQA8wAAAB8FAAAAAA==&#10;" filled="f" stroked="f">
                      <v:textbox inset="2.16pt,1.44pt,0,1.44pt">
                        <w:txbxContent>
                          <w:p w14:paraId="331BC9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1584" behindDoc="0" locked="0" layoutInCell="1" allowOverlap="1" wp14:anchorId="1A3F2811" wp14:editId="03F0D1B2">
                      <wp:simplePos x="0" y="0"/>
                      <wp:positionH relativeFrom="column">
                        <wp:posOffset>5372100</wp:posOffset>
                      </wp:positionH>
                      <wp:positionV relativeFrom="paragraph">
                        <wp:posOffset>1752600</wp:posOffset>
                      </wp:positionV>
                      <wp:extent cx="1003300" cy="609600"/>
                      <wp:effectExtent l="0" t="0" r="0" b="0"/>
                      <wp:wrapNone/>
                      <wp:docPr id="5241" name="Rectangle 5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39AB61-97AF-7642-9291-53F616D59E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B441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F2811" id="Rectangle 5241" o:spid="_x0000_s2978" style="position:absolute;margin-left:423pt;margin-top:138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EiNJ9W8AQAATAMAAA4AAAAAAAAAAAAAAAAALgIAAGRy&#10;cy9lMm9Eb2MueG1sUEsBAi0AFAAGAAgAAAAhADEeR0PdAAAADAEAAA8AAAAAAAAAAAAAAAAAFgQA&#10;AGRycy9kb3ducmV2LnhtbFBLBQYAAAAABAAEAPMAAAAgBQAAAAA=&#10;" filled="f" stroked="f">
                      <v:textbox inset="2.16pt,1.44pt,0,1.44pt">
                        <w:txbxContent>
                          <w:p w14:paraId="27B441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2608" behindDoc="0" locked="0" layoutInCell="1" allowOverlap="1" wp14:anchorId="48A95203" wp14:editId="22BC0759">
                      <wp:simplePos x="0" y="0"/>
                      <wp:positionH relativeFrom="column">
                        <wp:posOffset>5372100</wp:posOffset>
                      </wp:positionH>
                      <wp:positionV relativeFrom="paragraph">
                        <wp:posOffset>1752600</wp:posOffset>
                      </wp:positionV>
                      <wp:extent cx="1003300" cy="609600"/>
                      <wp:effectExtent l="0" t="0" r="0" b="0"/>
                      <wp:wrapNone/>
                      <wp:docPr id="5240" name="Rectangle 5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B98FD-7132-1248-8D0C-F0475A445D2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B5C9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95203" id="Rectangle 5240" o:spid="_x0000_s2979" style="position:absolute;margin-left:423pt;margin-top:138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M+vA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doUGOW6xS9/R&#10;N+76UZFLdTBSqtzf7NcUYofXnsMTXLOIyyx+1mDzF2WRuXh8vnms5kQEFrfLVbNdUiJw666u1+02&#10;Y1avlwPE9Fl5S/KCUUAqxVl++hrT5ejLEbyXyVyez6s0H+Yiptmuly9cD16eUSMOaXrEoEc/MSpG&#10;EyiZsPGMxl9HDoqS8YtDZ9uPq2WLk1KSZtNucIKhJGjP4W2VOzF4nCWRgJJjANMPSLh4VHhhy4qy&#10;63jlmXibF/avP8H+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AQJ0z68AQAATAMAAA4AAAAAAAAAAAAAAAAALgIAAGRy&#10;cy9lMm9Eb2MueG1sUEsBAi0AFAAGAAgAAAAhADEeR0PdAAAADAEAAA8AAAAAAAAAAAAAAAAAFgQA&#10;AGRycy9kb3ducmV2LnhtbFBLBQYAAAAABAAEAPMAAAAgBQAAAAA=&#10;" filled="f" stroked="f">
                      <v:textbox inset="2.16pt,1.44pt,0,1.44pt">
                        <w:txbxContent>
                          <w:p w14:paraId="76B5C9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3632" behindDoc="0" locked="0" layoutInCell="1" allowOverlap="1" wp14:anchorId="22729509" wp14:editId="20CC3A7C">
                      <wp:simplePos x="0" y="0"/>
                      <wp:positionH relativeFrom="column">
                        <wp:posOffset>5372100</wp:posOffset>
                      </wp:positionH>
                      <wp:positionV relativeFrom="paragraph">
                        <wp:posOffset>1752600</wp:posOffset>
                      </wp:positionV>
                      <wp:extent cx="1003300" cy="609600"/>
                      <wp:effectExtent l="0" t="0" r="0" b="0"/>
                      <wp:wrapNone/>
                      <wp:docPr id="5239" name="Rectangle 5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651F72-A2CA-6741-99CD-0CF4B5CAAC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7DF3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29509" id="Rectangle 5239" o:spid="_x0000_s2980" style="position:absolute;margin-left:423pt;margin-top:138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Gchb6O8AQAATAMAAA4AAAAAAAAAAAAAAAAALgIAAGRy&#10;cy9lMm9Eb2MueG1sUEsBAi0AFAAGAAgAAAAhADEeR0PdAAAADAEAAA8AAAAAAAAAAAAAAAAAFgQA&#10;AGRycy9kb3ducmV2LnhtbFBLBQYAAAAABAAEAPMAAAAgBQAAAAA=&#10;" filled="f" stroked="f">
                      <v:textbox inset="2.16pt,1.44pt,0,1.44pt">
                        <w:txbxContent>
                          <w:p w14:paraId="377DF3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4656" behindDoc="0" locked="0" layoutInCell="1" allowOverlap="1" wp14:anchorId="55EC7412" wp14:editId="6B2DCC40">
                      <wp:simplePos x="0" y="0"/>
                      <wp:positionH relativeFrom="column">
                        <wp:posOffset>5372100</wp:posOffset>
                      </wp:positionH>
                      <wp:positionV relativeFrom="paragraph">
                        <wp:posOffset>1752600</wp:posOffset>
                      </wp:positionV>
                      <wp:extent cx="1003300" cy="609600"/>
                      <wp:effectExtent l="0" t="0" r="0" b="0"/>
                      <wp:wrapNone/>
                      <wp:docPr id="5238" name="Rectangle 5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22B0A-653E-CD49-A844-A0F815B09F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8C9A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C7412" id="Rectangle 5238" o:spid="_x0000_s2981" style="position:absolute;margin-left:423pt;margin-top:138pt;width:79pt;height:48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tIvAEAAEwDAAAOAAAAZHJzL2Uyb0RvYy54bWysU8tu2zAQvBfoPxC813o4Tm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iqXWKvHLfYpZ/o&#10;G3f9qMi5OhgpVe5v9msKscNrT+ERLlnEZRY/a7D5i7LIXDw+XT1WcyICi5vlTbNZUiJw67auV+0m&#10;Y1avlwPE9FV5S/KCUUAqxVl+/B7T+ejLEbyXyZyfz6s07+ciptmsVi9c916eUCMOaXrAoEc/MSpG&#10;EyiZsPGMxt8HDoqS8ZtDZ9vPN8sWJ6UkzbpdoytQEpyf/dsqd2LwOEsiASWHAKYfkHDxqPDClhVl&#10;l/HKM/E2L+xff4LdH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Culm0i8AQAATAMAAA4AAAAAAAAAAAAAAAAALgIAAGRy&#10;cy9lMm9Eb2MueG1sUEsBAi0AFAAGAAgAAAAhADEeR0PdAAAADAEAAA8AAAAAAAAAAAAAAAAAFgQA&#10;AGRycy9kb3ducmV2LnhtbFBLBQYAAAAABAAEAPMAAAAgBQAAAAA=&#10;" filled="f" stroked="f">
                      <v:textbox inset="2.16pt,1.44pt,0,1.44pt">
                        <w:txbxContent>
                          <w:p w14:paraId="148C9A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5680" behindDoc="0" locked="0" layoutInCell="1" allowOverlap="1" wp14:anchorId="57019ACD" wp14:editId="739C8582">
                      <wp:simplePos x="0" y="0"/>
                      <wp:positionH relativeFrom="column">
                        <wp:posOffset>5372100</wp:posOffset>
                      </wp:positionH>
                      <wp:positionV relativeFrom="paragraph">
                        <wp:posOffset>1752600</wp:posOffset>
                      </wp:positionV>
                      <wp:extent cx="1003300" cy="6096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2F42D9-B5EF-FB41-924C-C4C4B4FB2C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F483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19ACD" id="Rectangle 5237" o:spid="_x0000_s2982" style="position:absolute;margin-left:423pt;margin-top:138pt;width:79pt;height:48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Z+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Uc9vKbHM4JR+&#10;o27MdoMkp2qvhZBpvkmv0YcGrz37JzhnAZeJ/KTApC/SIlPW+HjRWE6RcCyu5zfVek4Jx61lWS7q&#10;depZfFz2EOIP6QxJi5YCQsnKssOvEE9H34/gvQTm9HxaxWk3ZTLVerF8x7pz4ogc0aTxEYMa3NhS&#10;PmhPyYiDb2n4s2cgKRl+WlS2vr2Z1+iUnFSreoUOhpygf3afq8zy3qGXeARK9h501yPgrFHGhSPL&#10;zM72Sp74nGf0Hz/B9g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ERlpn68AQAATAMAAA4AAAAAAAAAAAAAAAAALgIAAGRy&#10;cy9lMm9Eb2MueG1sUEsBAi0AFAAGAAgAAAAhADEeR0PdAAAADAEAAA8AAAAAAAAAAAAAAAAAFgQA&#10;AGRycy9kb3ducmV2LnhtbFBLBQYAAAAABAAEAPMAAAAgBQAAAAA=&#10;" filled="f" stroked="f">
                      <v:textbox inset="2.16pt,1.44pt,0,1.44pt">
                        <w:txbxContent>
                          <w:p w14:paraId="48F483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6704" behindDoc="0" locked="0" layoutInCell="1" allowOverlap="1" wp14:anchorId="56BAC0AA" wp14:editId="557E1E16">
                      <wp:simplePos x="0" y="0"/>
                      <wp:positionH relativeFrom="column">
                        <wp:posOffset>5372100</wp:posOffset>
                      </wp:positionH>
                      <wp:positionV relativeFrom="paragraph">
                        <wp:posOffset>1752600</wp:posOffset>
                      </wp:positionV>
                      <wp:extent cx="1003300" cy="609600"/>
                      <wp:effectExtent l="0" t="0" r="0" b="0"/>
                      <wp:wrapNone/>
                      <wp:docPr id="5236" name="Rectangle 5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47A276-B9B3-034E-B589-7F4E42E511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56B3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AC0AA" id="Rectangle 5236" o:spid="_x0000_s2983" style="position:absolute;margin-left:423pt;margin-top:138pt;width:79pt;height:48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KVvAEAAEwDAAAOAAAAZHJzL2Uyb0RvYy54bWysU8tu2zAQvBfIPxC8x3o4dm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Uc+XlFhmcEq/&#10;UTdmu0GSU7XXQsg036TX6EOD1579E5yzgMtEflJg0hdpkSlrfLxoLKdIOBbX85tqPaeE49ayLBf1&#10;OvUsPi57CPGHdIakRUsBoWRl2eFXiKej70fwXgJzej6t4rSbMplqvbh9x7pz4ogc0aTxEYMa3NhS&#10;PmhPyYiDb2n4s2cgKRl+WlS2vr2Z1+iUnFSreoUOhpygf3afq8zy3qGXeARK9h501yPgrFHGhSPL&#10;zM72Sp74nGf0Hz/B9g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AjhUpW8AQAATAMAAA4AAAAAAAAAAAAAAAAALgIAAGRy&#10;cy9lMm9Eb2MueG1sUEsBAi0AFAAGAAgAAAAhADEeR0PdAAAADAEAAA8AAAAAAAAAAAAAAAAAFgQA&#10;AGRycy9kb3ducmV2LnhtbFBLBQYAAAAABAAEAPMAAAAgBQAAAAA=&#10;" filled="f" stroked="f">
                      <v:textbox inset="2.16pt,1.44pt,0,1.44pt">
                        <w:txbxContent>
                          <w:p w14:paraId="4356B3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7728" behindDoc="0" locked="0" layoutInCell="1" allowOverlap="1" wp14:anchorId="62551425" wp14:editId="74F2CDB1">
                      <wp:simplePos x="0" y="0"/>
                      <wp:positionH relativeFrom="column">
                        <wp:posOffset>5372100</wp:posOffset>
                      </wp:positionH>
                      <wp:positionV relativeFrom="paragraph">
                        <wp:posOffset>1752600</wp:posOffset>
                      </wp:positionV>
                      <wp:extent cx="1003300" cy="6096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A99DD4-FD02-9649-A144-4920D5DFF0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8726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51425" id="Rectangle 5235" o:spid="_x0000_s2984" style="position:absolute;margin-left:423pt;margin-top:138pt;width:79pt;height:48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LEHP4i8AQAATAMAAA4AAAAAAAAAAAAAAAAALgIAAGRy&#10;cy9lMm9Eb2MueG1sUEsBAi0AFAAGAAgAAAAhADEeR0PdAAAADAEAAA8AAAAAAAAAAAAAAAAAFgQA&#10;AGRycy9kb3ducmV2LnhtbFBLBQYAAAAABAAEAPMAAAAgBQAAAAA=&#10;" filled="f" stroked="f">
                      <v:textbox inset="2.16pt,1.44pt,0,1.44pt">
                        <w:txbxContent>
                          <w:p w14:paraId="178726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8752" behindDoc="0" locked="0" layoutInCell="1" allowOverlap="1" wp14:anchorId="21CA01FA" wp14:editId="5DBAA544">
                      <wp:simplePos x="0" y="0"/>
                      <wp:positionH relativeFrom="column">
                        <wp:posOffset>5372100</wp:posOffset>
                      </wp:positionH>
                      <wp:positionV relativeFrom="paragraph">
                        <wp:posOffset>1752600</wp:posOffset>
                      </wp:positionV>
                      <wp:extent cx="1003300" cy="6096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5ABA2-5458-A243-BFBA-4698A7BCF4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9639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A01FA" id="Rectangle 5234" o:spid="_x0000_s2985" style="position:absolute;margin-left:423pt;margin-top:138pt;width:79pt;height:4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P2Dy2O8AQAATAMAAA4AAAAAAAAAAAAAAAAALgIAAGRy&#10;cy9lMm9Eb2MueG1sUEsBAi0AFAAGAAgAAAAhADEeR0PdAAAADAEAAA8AAAAAAAAAAAAAAAAAFgQA&#10;AGRycy9kb3ducmV2LnhtbFBLBQYAAAAABAAEAPMAAAAgBQAAAAA=&#10;" filled="f" stroked="f">
                      <v:textbox inset="2.16pt,1.44pt,0,1.44pt">
                        <w:txbxContent>
                          <w:p w14:paraId="2C9639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79776" behindDoc="0" locked="0" layoutInCell="1" allowOverlap="1" wp14:anchorId="5C630C8D" wp14:editId="5EE557CF">
                      <wp:simplePos x="0" y="0"/>
                      <wp:positionH relativeFrom="column">
                        <wp:posOffset>5372100</wp:posOffset>
                      </wp:positionH>
                      <wp:positionV relativeFrom="paragraph">
                        <wp:posOffset>1752600</wp:posOffset>
                      </wp:positionV>
                      <wp:extent cx="1003300" cy="609600"/>
                      <wp:effectExtent l="0" t="0" r="0" b="0"/>
                      <wp:wrapNone/>
                      <wp:docPr id="5233" name="Rectangle 5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2592E1-53AB-EB46-A89A-7E66D78AE05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E29E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30C8D" id="Rectangle 5233" o:spid="_x0000_s2986" style="position:absolute;margin-left:423pt;margin-top:138pt;width:79pt;height:48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NdMetu8AQAATAMAAA4AAAAAAAAAAAAAAAAALgIAAGRy&#10;cy9lMm9Eb2MueG1sUEsBAi0AFAAGAAgAAAAhADEeR0PdAAAADAEAAA8AAAAAAAAAAAAAAAAAFgQA&#10;AGRycy9kb3ducmV2LnhtbFBLBQYAAAAABAAEAPMAAAAgBQAAAAA=&#10;" filled="f" stroked="f">
                      <v:textbox inset="2.16pt,1.44pt,0,1.44pt">
                        <w:txbxContent>
                          <w:p w14:paraId="04E29E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80800" behindDoc="0" locked="0" layoutInCell="1" allowOverlap="1" wp14:anchorId="1F669132" wp14:editId="3CDCDB58">
                      <wp:simplePos x="0" y="0"/>
                      <wp:positionH relativeFrom="column">
                        <wp:posOffset>5372100</wp:posOffset>
                      </wp:positionH>
                      <wp:positionV relativeFrom="paragraph">
                        <wp:posOffset>1752600</wp:posOffset>
                      </wp:positionV>
                      <wp:extent cx="1003300" cy="6096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B83EC-624D-7F49-B0C6-A24D5B6AB24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F536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69132" id="Rectangle 5232" o:spid="_x0000_s2987" style="position:absolute;margin-left:423pt;margin-top:138pt;width:79pt;height:48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CbyI4wugEAAEwDAAAOAAAAAAAAAAAAAAAAAC4CAABkcnMv&#10;ZTJvRG9jLnhtbFBLAQItABQABgAIAAAAIQAxHkdD3QAAAAwBAAAPAAAAAAAAAAAAAAAAABQEAABk&#10;cnMvZG93bnJldi54bWxQSwUGAAAAAAQABADzAAAAHgUAAAAA&#10;" filled="f" stroked="f">
                      <v:textbox inset="2.16pt,1.44pt,0,1.44pt">
                        <w:txbxContent>
                          <w:p w14:paraId="7BF536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81824" behindDoc="0" locked="0" layoutInCell="1" allowOverlap="1" wp14:anchorId="7FD790F0" wp14:editId="0BE03C74">
                      <wp:simplePos x="0" y="0"/>
                      <wp:positionH relativeFrom="column">
                        <wp:posOffset>5372100</wp:posOffset>
                      </wp:positionH>
                      <wp:positionV relativeFrom="paragraph">
                        <wp:posOffset>1752600</wp:posOffset>
                      </wp:positionV>
                      <wp:extent cx="1003300" cy="609600"/>
                      <wp:effectExtent l="0" t="0" r="0" b="0"/>
                      <wp:wrapNone/>
                      <wp:docPr id="5231" name="Rectangle 5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3E09F8-28D5-1641-8DFE-03DDE52839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AAE8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90F0" id="Rectangle 5231" o:spid="_x0000_s2988" style="position:absolute;margin-left:423pt;margin-top:138pt;width:79pt;height:48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A5C4te8AQAATAMAAA4AAAAAAAAAAAAAAAAALgIAAGRy&#10;cy9lMm9Eb2MueG1sUEsBAi0AFAAGAAgAAAAhADEeR0PdAAAADAEAAA8AAAAAAAAAAAAAAAAAFgQA&#10;AGRycy9kb3ducmV2LnhtbFBLBQYAAAAABAAEAPMAAAAgBQAAAAA=&#10;" filled="f" stroked="f">
                      <v:textbox inset="2.16pt,1.44pt,0,1.44pt">
                        <w:txbxContent>
                          <w:p w14:paraId="3BAAE8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82848" behindDoc="0" locked="0" layoutInCell="1" allowOverlap="1" wp14:anchorId="347BEBF5" wp14:editId="1117EA3A">
                      <wp:simplePos x="0" y="0"/>
                      <wp:positionH relativeFrom="column">
                        <wp:posOffset>5372100</wp:posOffset>
                      </wp:positionH>
                      <wp:positionV relativeFrom="paragraph">
                        <wp:posOffset>1752600</wp:posOffset>
                      </wp:positionV>
                      <wp:extent cx="1003300" cy="609600"/>
                      <wp:effectExtent l="0" t="0" r="0" b="0"/>
                      <wp:wrapNone/>
                      <wp:docPr id="5230" name="Rectangle 5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33158F-68EE-184C-A4FF-485D2151B4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2BAC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BEBF5" id="Rectangle 5230" o:spid="_x0000_s2989" style="position:absolute;margin-left:423pt;margin-top:138pt;width:79pt;height:48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" filled="f" stroked="f">
                      <v:textbox inset="2.16pt,1.44pt,0,1.44pt">
                        <w:txbxContent>
                          <w:p w14:paraId="7F2BAC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83872" behindDoc="0" locked="0" layoutInCell="1" allowOverlap="1" wp14:anchorId="5D816CD7" wp14:editId="49394FAB">
                      <wp:simplePos x="0" y="0"/>
                      <wp:positionH relativeFrom="column">
                        <wp:posOffset>5372100</wp:posOffset>
                      </wp:positionH>
                      <wp:positionV relativeFrom="paragraph">
                        <wp:posOffset>1752600</wp:posOffset>
                      </wp:positionV>
                      <wp:extent cx="1003300" cy="609600"/>
                      <wp:effectExtent l="0" t="0" r="0" b="0"/>
                      <wp:wrapNone/>
                      <wp:docPr id="5229" name="Rectangle 5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865D3E-B8E7-7245-BBBB-913D99592E4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CC00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16CD7" id="Rectangle 5229" o:spid="_x0000_s2990" style="position:absolute;margin-left:423pt;margin-top:138pt;width:79pt;height:48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AVLdo+8AQAATAMAAA4AAAAAAAAAAAAAAAAALgIAAGRy&#10;cy9lMm9Eb2MueG1sUEsBAi0AFAAGAAgAAAAhADEeR0PdAAAADAEAAA8AAAAAAAAAAAAAAAAAFgQA&#10;AGRycy9kb3ducmV2LnhtbFBLBQYAAAAABAAEAPMAAAAgBQAAAAA=&#10;" filled="f" stroked="f">
                      <v:textbox inset="2.16pt,1.44pt,0,1.44pt">
                        <w:txbxContent>
                          <w:p w14:paraId="63CC00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84896" behindDoc="0" locked="0" layoutInCell="1" allowOverlap="1" wp14:anchorId="36B22B9D" wp14:editId="6C3FED5D">
                      <wp:simplePos x="0" y="0"/>
                      <wp:positionH relativeFrom="column">
                        <wp:posOffset>5372100</wp:posOffset>
                      </wp:positionH>
                      <wp:positionV relativeFrom="paragraph">
                        <wp:posOffset>1752600</wp:posOffset>
                      </wp:positionV>
                      <wp:extent cx="1003300" cy="609600"/>
                      <wp:effectExtent l="0" t="0" r="0" b="0"/>
                      <wp:wrapNone/>
                      <wp:docPr id="5228" name="Rectangle 5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3DC36-E272-834D-B113-A9E508086A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921E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22B9D" id="Rectangle 5228" o:spid="_x0000_s2991" style="position:absolute;margin-left:423pt;margin-top:138pt;width:79pt;height:48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JkvAEAAEwDAAAOAAAAZHJzL2Uyb0RvYy54bWysU8tu2zAQvBfoPxC813o4dm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FV22KvHLfYpe/o&#10;G3f9qMilOhgpVe5v9msKscNrz+EJrlnEZRY/a7D5i7LIXDw+3zxWcyICi9vlXbNdUiJwa13Xq3ab&#10;MavXywFi+qy8JXnBKCCV4iw/fY3pcvTlCN7LZC7P51WaD3MR02zXqxeuBy/PqBGHND1i0KOfGBWj&#10;CZRM2HhG468jB0XJ+MWhs+3Hu2WLk1KSZtNu0BUoCc7P4W2VOzF4nCWRgJJjANMPSLh4VHhhy4qy&#10;63jlmXibF/avP8H+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EnPgmS8AQAATAMAAA4AAAAAAAAAAAAAAAAALgIAAGRy&#10;cy9lMm9Eb2MueG1sUEsBAi0AFAAGAAgAAAAhADEeR0PdAAAADAEAAA8AAAAAAAAAAAAAAAAAFgQA&#10;AGRycy9kb3ducmV2LnhtbFBLBQYAAAAABAAEAPMAAAAgBQAAAAA=&#10;" filled="f" stroked="f">
                      <v:textbox inset="2.16pt,1.44pt,0,1.44pt">
                        <w:txbxContent>
                          <w:p w14:paraId="23921E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85920" behindDoc="0" locked="0" layoutInCell="1" allowOverlap="1" wp14:anchorId="6B8205FD" wp14:editId="762CA8D4">
                      <wp:simplePos x="0" y="0"/>
                      <wp:positionH relativeFrom="column">
                        <wp:posOffset>5372100</wp:posOffset>
                      </wp:positionH>
                      <wp:positionV relativeFrom="paragraph">
                        <wp:posOffset>1752600</wp:posOffset>
                      </wp:positionV>
                      <wp:extent cx="1003300" cy="609600"/>
                      <wp:effectExtent l="0" t="0" r="0" b="0"/>
                      <wp:wrapNone/>
                      <wp:docPr id="5227" name="Rectangle 5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6A44-30CC-5740-B21D-5861B30E94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ED47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205FD" id="Rectangle 5227" o:spid="_x0000_s2992" style="position:absolute;margin-left:423pt;margin-top:138pt;width:79pt;height:48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CYPv1K8AQAATAMAAA4AAAAAAAAAAAAAAAAALgIAAGRy&#10;cy9lMm9Eb2MueG1sUEsBAi0AFAAGAAgAAAAhADEeR0PdAAAADAEAAA8AAAAAAAAAAAAAAAAAFgQA&#10;AGRycy9kb3ducmV2LnhtbFBLBQYAAAAABAAEAPMAAAAgBQAAAAA=&#10;" filled="f" stroked="f">
                      <v:textbox inset="2.16pt,1.44pt,0,1.44pt">
                        <w:txbxContent>
                          <w:p w14:paraId="74ED47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86944" behindDoc="0" locked="0" layoutInCell="1" allowOverlap="1" wp14:anchorId="2A55B8D7" wp14:editId="35A0D245">
                      <wp:simplePos x="0" y="0"/>
                      <wp:positionH relativeFrom="column">
                        <wp:posOffset>5372100</wp:posOffset>
                      </wp:positionH>
                      <wp:positionV relativeFrom="paragraph">
                        <wp:posOffset>1752600</wp:posOffset>
                      </wp:positionV>
                      <wp:extent cx="1003300" cy="6096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C56C5B-E78B-B540-919C-7994620CCE9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1340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5B8D7" id="Rectangle 5226" o:spid="_x0000_s2993" style="position:absolute;margin-left:423pt;margin-top:138pt;width:79pt;height:48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GqLS7m8AQAATAMAAA4AAAAAAAAAAAAAAAAALgIAAGRy&#10;cy9lMm9Eb2MueG1sUEsBAi0AFAAGAAgAAAAhADEeR0PdAAAADAEAAA8AAAAAAAAAAAAAAAAAFgQA&#10;AGRycy9kb3ducmV2LnhtbFBLBQYAAAAABAAEAPMAAAAgBQAAAAA=&#10;" filled="f" stroked="f">
                      <v:textbox inset="2.16pt,1.44pt,0,1.44pt">
                        <w:txbxContent>
                          <w:p w14:paraId="391340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87968" behindDoc="0" locked="0" layoutInCell="1" allowOverlap="1" wp14:anchorId="75AF6373" wp14:editId="6487306E">
                      <wp:simplePos x="0" y="0"/>
                      <wp:positionH relativeFrom="column">
                        <wp:posOffset>5372100</wp:posOffset>
                      </wp:positionH>
                      <wp:positionV relativeFrom="paragraph">
                        <wp:posOffset>1752600</wp:posOffset>
                      </wp:positionV>
                      <wp:extent cx="1003300" cy="609600"/>
                      <wp:effectExtent l="0" t="0" r="0" b="0"/>
                      <wp:wrapNone/>
                      <wp:docPr id="5225" name="Rectangle 5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6E3883-1BEB-4145-A658-FAC525165C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1021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F6373" id="Rectangle 5225" o:spid="_x0000_s2994" style="position:absolute;margin-left:423pt;margin-top:138pt;width:79pt;height:48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akvAEAAEwDAAAOAAAAZHJzL2Uyb0RvYy54bWysU8tu2zAQvBfoPxC813o4dm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bYrShy3OKXv&#10;qBt3/ajIpToYKVWeb9ZrCrHDa8/hCa5ZxGUmP2uw+Yu0yFw0Pt80VnMiAovb5V2zXVIicGtd16t2&#10;m3tWr5cDxPRZeUvyglFAKEVZfvoa0+XoyxG8l8Fcns+rNB/mQqbZrjcvWA9enpEjmjQ9YtCjnxgV&#10;owmUTDh4RuOvIwdFyfjFobLtx7tli04pSbNpN+hgKAn65/C2yp0YPHpJJKDkGMD0AwIuGhVcOLLC&#10;7Gqv7Im3eUH/+hPsfwM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NNtJqS8AQAATAMAAA4AAAAAAAAAAAAAAAAALgIAAGRy&#10;cy9lMm9Eb2MueG1sUEsBAi0AFAAGAAgAAAAhADEeR0PdAAAADAEAAA8AAAAAAAAAAAAAAAAAFgQA&#10;AGRycy9kb3ducmV2LnhtbFBLBQYAAAAABAAEAPMAAAAgBQAAAAA=&#10;" filled="f" stroked="f">
                      <v:textbox inset="2.16pt,1.44pt,0,1.44pt">
                        <w:txbxContent>
                          <w:p w14:paraId="021021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88992" behindDoc="0" locked="0" layoutInCell="1" allowOverlap="1" wp14:anchorId="3159DD54" wp14:editId="5F8CB289">
                      <wp:simplePos x="0" y="0"/>
                      <wp:positionH relativeFrom="column">
                        <wp:posOffset>5372100</wp:posOffset>
                      </wp:positionH>
                      <wp:positionV relativeFrom="paragraph">
                        <wp:posOffset>1752600</wp:posOffset>
                      </wp:positionV>
                      <wp:extent cx="1003300" cy="609600"/>
                      <wp:effectExtent l="0" t="0" r="0" b="0"/>
                      <wp:wrapNone/>
                      <wp:docPr id="5224" name="Rectangle 5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07730-74FB-3544-B38C-769D238348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37C8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9DD54" id="Rectangle 5224" o:spid="_x0000_s2995" style="position:absolute;margin-left:423pt;margin-top:138pt;width:79pt;height:48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JPvA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G7tl1R4rjFLn1H&#10;37jrR0Uu1cFIqXJ/s19TiB1eew5PcM0iLrP4WYPNX5RF5uLx+eaxmhMRWNwuV812SYnArXVd37Xb&#10;jFm9Xg4Q02flLckLRgGpFGf56WtMl6MvR/BeJnN5Pq/SfJiLmGa7Lri5ePDyjBpxSNMjBj36iVEx&#10;mkDJhI1nNP46clCUjF8cOtt+XC1bnJSSNJt2gxMMJcH5ObytcicGj7MkElByDGD6AQkXjwovbFlR&#10;dh2vPBNv88L+9SfY/wY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J/p0k+8AQAATAMAAA4AAAAAAAAAAAAAAAAALgIAAGRy&#10;cy9lMm9Eb2MueG1sUEsBAi0AFAAGAAgAAAAhADEeR0PdAAAADAEAAA8AAAAAAAAAAAAAAAAAFgQA&#10;AGRycy9kb3ducmV2LnhtbFBLBQYAAAAABAAEAPMAAAAgBQAAAAA=&#10;" filled="f" stroked="f">
                      <v:textbox inset="2.16pt,1.44pt,0,1.44pt">
                        <w:txbxContent>
                          <w:p w14:paraId="7A37C8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0016" behindDoc="0" locked="0" layoutInCell="1" allowOverlap="1" wp14:anchorId="33AA1580" wp14:editId="1F07A046">
                      <wp:simplePos x="0" y="0"/>
                      <wp:positionH relativeFrom="column">
                        <wp:posOffset>5372100</wp:posOffset>
                      </wp:positionH>
                      <wp:positionV relativeFrom="paragraph">
                        <wp:posOffset>1752600</wp:posOffset>
                      </wp:positionV>
                      <wp:extent cx="1003300" cy="609600"/>
                      <wp:effectExtent l="0" t="0" r="0" b="0"/>
                      <wp:wrapNone/>
                      <wp:docPr id="5223" name="Rectangle 5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555DD8-53B9-8E4F-9B4D-232D6AD0038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B2FA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A1580" id="Rectangle 5223" o:spid="_x0000_s2996" style="position:absolute;margin-left:423pt;margin-top:138pt;width:79pt;height:48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" filled="f" stroked="f">
                      <v:textbox inset="2.16pt,1.44pt,0,1.44pt">
                        <w:txbxContent>
                          <w:p w14:paraId="0EB2FA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1040" behindDoc="0" locked="0" layoutInCell="1" allowOverlap="1" wp14:anchorId="029C6FEE" wp14:editId="467EB06A">
                      <wp:simplePos x="0" y="0"/>
                      <wp:positionH relativeFrom="column">
                        <wp:posOffset>5372100</wp:posOffset>
                      </wp:positionH>
                      <wp:positionV relativeFrom="paragraph">
                        <wp:posOffset>1752600</wp:posOffset>
                      </wp:positionV>
                      <wp:extent cx="1003300" cy="609600"/>
                      <wp:effectExtent l="0" t="0" r="0" b="0"/>
                      <wp:wrapNone/>
                      <wp:docPr id="5222" name="Rectangle 5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E37F5-52DD-A346-A7C9-445D9DA745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AEB1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6FEE" id="Rectangle 5222" o:spid="_x0000_s2997" style="position:absolute;margin-left:423pt;margin-top:138pt;width:79pt;height:48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" filled="f" stroked="f">
                      <v:textbox inset="2.16pt,1.44pt,0,1.44pt">
                        <w:txbxContent>
                          <w:p w14:paraId="37AEB1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2064" behindDoc="0" locked="0" layoutInCell="1" allowOverlap="1" wp14:anchorId="054299C5" wp14:editId="6711DB14">
                      <wp:simplePos x="0" y="0"/>
                      <wp:positionH relativeFrom="column">
                        <wp:posOffset>-63500</wp:posOffset>
                      </wp:positionH>
                      <wp:positionV relativeFrom="paragraph">
                        <wp:posOffset>1752600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CD8366-2566-694E-900C-B56B17202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A11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299C5" id="Rectangle 5221" o:spid="_x0000_s2998" style="position:absolute;margin-left:-5pt;margin-top:138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oLaOwLsBAABMAwAADgAAAAAAAAAAAAAAAAAuAgAAZHJz&#10;L2Uyb0RvYy54bWxQSwECLQAUAAYACAAAACEAv5dIod0AAAALAQAADwAAAAAAAAAAAAAAAAAVBAAA&#10;ZHJzL2Rvd25yZXYueG1sUEsFBgAAAAAEAAQA8wAAAB8FAAAAAA==&#10;" filled="f" stroked="f">
                      <v:textbox inset="2.16pt,1.44pt,0,1.44pt">
                        <w:txbxContent>
                          <w:p w14:paraId="595A11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3088" behindDoc="0" locked="0" layoutInCell="1" allowOverlap="1" wp14:anchorId="330E772B" wp14:editId="4CFE6B7C">
                      <wp:simplePos x="0" y="0"/>
                      <wp:positionH relativeFrom="column">
                        <wp:posOffset>-63500</wp:posOffset>
                      </wp:positionH>
                      <wp:positionV relativeFrom="paragraph">
                        <wp:posOffset>1752600</wp:posOffset>
                      </wp:positionV>
                      <wp:extent cx="1003300" cy="762000"/>
                      <wp:effectExtent l="0" t="0" r="0" b="0"/>
                      <wp:wrapNone/>
                      <wp:docPr id="5220" name="Rectangle 5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7112CA-9C0B-1E4E-9B9C-AE9E4A1409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B52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E772B" id="Rectangle 5220" o:spid="_x0000_s2999" style="position:absolute;margin-left:-5pt;margin-top:138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oruwEAAEw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106BAnjuc0h/U&#10;jfvOKnLK9kZKNc130muIqcWyx/gA5yihO5EfNbjpi7TIWDQ+XjRWYyYCk+vFelXjQwKPllfrBfrY&#10;pXotjpDyTxUcmRxGAaEUZfnhd8qnqy9XsG4Cc3p+8vK4GwuZ+Xq5eMG6C/KIHHFJ8z0abcPAqLAm&#10;UjLg4BlNf/ccFCX2l0dlm+XVosFNKcF81axwg6EEiHr3Nsu96APukshAyT6C6XoEXDQquHBkhdl5&#10;vaadeBsX9K8/wfY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7DJ6K7sBAABMAwAADgAAAAAAAAAAAAAAAAAuAgAAZHJz&#10;L2Uyb0RvYy54bWxQSwECLQAUAAYACAAAACEAv5dIod0AAAALAQAADwAAAAAAAAAAAAAAAAAVBAAA&#10;ZHJzL2Rvd25yZXYueG1sUEsFBgAAAAAEAAQA8wAAAB8FAAAAAA==&#10;" filled="f" stroked="f">
                      <v:textbox inset="2.16pt,1.44pt,0,1.44pt">
                        <w:txbxContent>
                          <w:p w14:paraId="668B52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4112" behindDoc="0" locked="0" layoutInCell="1" allowOverlap="1" wp14:anchorId="576E5D18" wp14:editId="3FF654E2">
                      <wp:simplePos x="0" y="0"/>
                      <wp:positionH relativeFrom="column">
                        <wp:posOffset>-63500</wp:posOffset>
                      </wp:positionH>
                      <wp:positionV relativeFrom="paragraph">
                        <wp:posOffset>1752600</wp:posOffset>
                      </wp:positionV>
                      <wp:extent cx="1003300" cy="762000"/>
                      <wp:effectExtent l="0" t="0" r="0" b="0"/>
                      <wp:wrapNone/>
                      <wp:docPr id="5219" name="Rectangle 5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2FDA9D-DCB6-1C4C-B186-0FE18F32CF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9C7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E5D18" id="Rectangle 5219" o:spid="_x0000_s3000" style="position:absolute;margin-left:-5pt;margin-top:138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iN6BNLsBAABMAwAADgAAAAAAAAAAAAAAAAAuAgAAZHJz&#10;L2Uyb0RvYy54bWxQSwECLQAUAAYACAAAACEAv5dIod0AAAALAQAADwAAAAAAAAAAAAAAAAAVBAAA&#10;ZHJzL2Rvd25yZXYueG1sUEsFBgAAAAAEAAQA8wAAAB8FAAAAAA==&#10;" filled="f" stroked="f">
                      <v:textbox inset="2.16pt,1.44pt,0,1.44pt">
                        <w:txbxContent>
                          <w:p w14:paraId="3B89C7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5136" behindDoc="0" locked="0" layoutInCell="1" allowOverlap="1" wp14:anchorId="682342E8" wp14:editId="2BCAB232">
                      <wp:simplePos x="0" y="0"/>
                      <wp:positionH relativeFrom="column">
                        <wp:posOffset>-63500</wp:posOffset>
                      </wp:positionH>
                      <wp:positionV relativeFrom="paragraph">
                        <wp:posOffset>1752600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7513E-4E9A-394B-BF36-2BB098CF08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6F1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342E8" id="Rectangle 5218" o:spid="_x0000_s3001" style="position:absolute;margin-left:-5pt;margin-top:138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Xfug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ht2+CsPHc4pZ+o&#10;G/e9VeScHYyUap7vrNcYU4dlT/ERLlFCdyY/aXDzF2mRqWh8umqspkwEJjfLzbrGSQg8Wt1sluhj&#10;l+q1OELKX1VwZHYYBYRSlOXH7ymfr75cwboZzPn52cvTfipkms3q9gXrPsgTcsQlzQ9otA0jo8Ka&#10;SMmIg2c0/T5wUJTYbx6VbVc3yxY3pQTNul2jKlACRL1/m+VeDAF3SWSg5BDB9AMCLhoVXDiywuyy&#10;XvNOvI0L+tefYPcH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EWnXfugEAAEwDAAAOAAAAAAAAAAAAAAAAAC4CAABkcnMv&#10;ZTJvRG9jLnhtbFBLAQItABQABgAIAAAAIQC/l0ih3QAAAAsBAAAPAAAAAAAAAAAAAAAAABQEAABk&#10;cnMvZG93bnJldi54bWxQSwUGAAAAAAQABADzAAAAHgUAAAAA&#10;" filled="f" stroked="f">
                      <v:textbox inset="2.16pt,1.44pt,0,1.44pt">
                        <w:txbxContent>
                          <w:p w14:paraId="76D6F1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6160" behindDoc="0" locked="0" layoutInCell="1" allowOverlap="1" wp14:anchorId="1A2301EE" wp14:editId="4C0DD22A">
                      <wp:simplePos x="0" y="0"/>
                      <wp:positionH relativeFrom="column">
                        <wp:posOffset>-63500</wp:posOffset>
                      </wp:positionH>
                      <wp:positionV relativeFrom="paragraph">
                        <wp:posOffset>1752600</wp:posOffset>
                      </wp:positionV>
                      <wp:extent cx="1003300" cy="762000"/>
                      <wp:effectExtent l="0" t="0" r="0" b="0"/>
                      <wp:wrapNone/>
                      <wp:docPr id="5217" name="Rectangle 5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CD01A-E2F6-E646-A426-1AF695EE97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13BF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301EE" id="Rectangle 5217" o:spid="_x0000_s3002" style="position:absolute;margin-left:-5pt;margin-top:138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q5pI6bsBAABMAwAADgAAAAAAAAAAAAAAAAAuAgAAZHJz&#10;L2Uyb0RvYy54bWxQSwECLQAUAAYACAAAACEAv5dIod0AAAALAQAADwAAAAAAAAAAAAAAAAAVBAAA&#10;ZHJzL2Rvd25yZXYueG1sUEsFBgAAAAAEAAQA8wAAAB8FAAAAAA==&#10;" filled="f" stroked="f">
                      <v:textbox inset="2.16pt,1.44pt,0,1.44pt">
                        <w:txbxContent>
                          <w:p w14:paraId="4113BF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7184" behindDoc="0" locked="0" layoutInCell="1" allowOverlap="1" wp14:anchorId="494472C5" wp14:editId="61F3BD6A">
                      <wp:simplePos x="0" y="0"/>
                      <wp:positionH relativeFrom="column">
                        <wp:posOffset>-63500</wp:posOffset>
                      </wp:positionH>
                      <wp:positionV relativeFrom="paragraph">
                        <wp:posOffset>1752600</wp:posOffset>
                      </wp:positionV>
                      <wp:extent cx="1003300" cy="762000"/>
                      <wp:effectExtent l="0" t="0" r="0" b="0"/>
                      <wp:wrapNone/>
                      <wp:docPr id="5216" name="Rectangle 5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771135-C833-014E-A28D-DBBF38C5C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5A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472C5" id="Rectangle 5216" o:spid="_x0000_s3003" style="position:absolute;margin-left:-5pt;margin-top:138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5x68ArsBAABMAwAADgAAAAAAAAAAAAAAAAAuAgAAZHJz&#10;L2Uyb0RvYy54bWxQSwECLQAUAAYACAAAACEAv5dIod0AAAALAQAADwAAAAAAAAAAAAAAAAAVBAAA&#10;ZHJzL2Rvd25yZXYueG1sUEsFBgAAAAAEAAQA8wAAAB8FAAAAAA==&#10;" filled="f" stroked="f">
                      <v:textbox inset="2.16pt,1.44pt,0,1.44pt">
                        <w:txbxContent>
                          <w:p w14:paraId="005C5A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8208" behindDoc="0" locked="0" layoutInCell="1" allowOverlap="1" wp14:anchorId="5EB68125" wp14:editId="1A854907">
                      <wp:simplePos x="0" y="0"/>
                      <wp:positionH relativeFrom="column">
                        <wp:posOffset>-63500</wp:posOffset>
                      </wp:positionH>
                      <wp:positionV relativeFrom="paragraph">
                        <wp:posOffset>1752600</wp:posOffset>
                      </wp:positionV>
                      <wp:extent cx="1003300" cy="762000"/>
                      <wp:effectExtent l="0" t="0" r="0" b="0"/>
                      <wp:wrapNone/>
                      <wp:docPr id="5215" name="Rectangle 5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8A6B1-F0AA-AC49-8A3D-1F1348651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9ED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68125" id="Rectangle 5215" o:spid="_x0000_s3004" style="position:absolute;margin-left:-5pt;margin-top:138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f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rqtrShy3OKVf&#10;qBt33aDIKdsbKdU831mvMcQWy57DE5yjiO5MftJg5y/SIlPW+HjRWE2JCEyul+umxEkIPFpdrZfo&#10;Y5firThATD+Vt2R2GAWEkpXlh/uYTldfr2DdDOb0/OylaTdlMtV61bxi3Xl5RI64pOkRjR78yKgY&#10;TKBkxMEzGv/sOShKhjuHytarq2WNm5KDqqkb3GDIAaLevc9yJ3qPuyQSULIPYLoeAWeNMi4cWWZ2&#10;Xq95J97HGf3bT7D9C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XvjRH7sBAABMAwAADgAAAAAAAAAAAAAAAAAuAgAAZHJz&#10;L2Uyb0RvYy54bWxQSwECLQAUAAYACAAAACEAv5dIod0AAAALAQAADwAAAAAAAAAAAAAAAAAVBAAA&#10;ZHJzL2Rvd25yZXYueG1sUEsFBgAAAAAEAAQA8wAAAB8FAAAAAA==&#10;" filled="f" stroked="f">
                      <v:textbox inset="2.16pt,1.44pt,0,1.44pt">
                        <w:txbxContent>
                          <w:p w14:paraId="7709ED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1999232" behindDoc="0" locked="0" layoutInCell="1" allowOverlap="1" wp14:anchorId="064F4A31" wp14:editId="2ADDF991">
                      <wp:simplePos x="0" y="0"/>
                      <wp:positionH relativeFrom="column">
                        <wp:posOffset>-63500</wp:posOffset>
                      </wp:positionH>
                      <wp:positionV relativeFrom="paragraph">
                        <wp:posOffset>1752600</wp:posOffset>
                      </wp:positionV>
                      <wp:extent cx="1003300" cy="7620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B2035-12BB-2B45-8961-613664F2D7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E8E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F4A31" id="Rectangle 5214" o:spid="_x0000_s3005" style="position:absolute;margin-left:-5pt;margin-top:138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Enwl9LsBAABMAwAADgAAAAAAAAAAAAAAAAAuAgAAZHJz&#10;L2Uyb0RvYy54bWxQSwECLQAUAAYACAAAACEAv5dIod0AAAALAQAADwAAAAAAAAAAAAAAAAAVBAAA&#10;ZHJzL2Rvd25yZXYueG1sUEsFBgAAAAAEAAQA8wAAAB8FAAAAAA==&#10;" filled="f" stroked="f">
                      <v:textbox inset="2.16pt,1.44pt,0,1.44pt">
                        <w:txbxContent>
                          <w:p w14:paraId="352E8E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0256" behindDoc="0" locked="0" layoutInCell="1" allowOverlap="1" wp14:anchorId="20BBF942" wp14:editId="66561AB0">
                      <wp:simplePos x="0" y="0"/>
                      <wp:positionH relativeFrom="column">
                        <wp:posOffset>-63500</wp:posOffset>
                      </wp:positionH>
                      <wp:positionV relativeFrom="paragraph">
                        <wp:posOffset>1752600</wp:posOffset>
                      </wp:positionV>
                      <wp:extent cx="1003300" cy="762000"/>
                      <wp:effectExtent l="0" t="0" r="0" b="0"/>
                      <wp:wrapNone/>
                      <wp:docPr id="5213" name="Rectangle 5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23AC75-A252-7948-89BB-692C63CE5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225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BF942" id="Rectangle 5213" o:spid="_x0000_s3006" style="position:absolute;margin-left:-5pt;margin-top:138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33rZ+ugEAAEwDAAAOAAAAAAAAAAAAAAAAAC4CAABkcnMv&#10;ZTJvRG9jLnhtbFBLAQItABQABgAIAAAAIQC/l0ih3QAAAAsBAAAPAAAAAAAAAAAAAAAAABQEAABk&#10;cnMvZG93bnJldi54bWxQSwUGAAAAAAQABADzAAAAHgUAAAAA&#10;" filled="f" stroked="f">
                      <v:textbox inset="2.16pt,1.44pt,0,1.44pt">
                        <w:txbxContent>
                          <w:p w14:paraId="1C4225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1280" behindDoc="0" locked="0" layoutInCell="1" allowOverlap="1" wp14:anchorId="104AB73E" wp14:editId="1D648F2E">
                      <wp:simplePos x="0" y="0"/>
                      <wp:positionH relativeFrom="column">
                        <wp:posOffset>-63500</wp:posOffset>
                      </wp:positionH>
                      <wp:positionV relativeFrom="paragraph">
                        <wp:posOffset>1752600</wp:posOffset>
                      </wp:positionV>
                      <wp:extent cx="1003300" cy="762000"/>
                      <wp:effectExtent l="0" t="0" r="0" b="0"/>
                      <wp:wrapNone/>
                      <wp:docPr id="5212" name="Rectangle 5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00477-736D-B243-9079-759D42CBAC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895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AB73E" id="Rectangle 5212" o:spid="_x0000_s3007" style="position:absolute;margin-left:-5pt;margin-top:138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7WkKVugEAAEwDAAAOAAAAAAAAAAAAAAAAAC4CAABkcnMv&#10;ZTJvRG9jLnhtbFBLAQItABQABgAIAAAAIQC/l0ih3QAAAAsBAAAPAAAAAAAAAAAAAAAAABQEAABk&#10;cnMvZG93bnJldi54bWxQSwUGAAAAAAQABADzAAAAHgUAAAAA&#10;" filled="f" stroked="f">
                      <v:textbox inset="2.16pt,1.44pt,0,1.44pt">
                        <w:txbxContent>
                          <w:p w14:paraId="693895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2304" behindDoc="0" locked="0" layoutInCell="1" allowOverlap="1" wp14:anchorId="35D5A064" wp14:editId="5F76FD82">
                      <wp:simplePos x="0" y="0"/>
                      <wp:positionH relativeFrom="column">
                        <wp:posOffset>-63500</wp:posOffset>
                      </wp:positionH>
                      <wp:positionV relativeFrom="paragraph">
                        <wp:posOffset>1752600</wp:posOffset>
                      </wp:positionV>
                      <wp:extent cx="1003300" cy="7620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71ABFD-2D0B-3840-B408-439607C01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E0D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5A064" id="Rectangle 5211" o:spid="_x0000_s3008" style="position:absolute;margin-left:-5pt;margin-top:138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5y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tmko8dzhlH6g&#10;btwPVpFzdjRSqmW+i15TTD2WPcVHuEQJ3YX8rMEtX6RF5qLx6aqxmjMRmNysN12NkxB4dHuzWaOP&#10;XarX4ggpf1HBkcVhFBBKUZYfv6V8vvpyBesWMOfnFy/P+7mQaTZd+4J1H+QJOeKS5gc02oaJUWFN&#10;pGTCwTOafh04KErsV4/Ktrc36xY3pQRN13a4wVACRL1/m+VejAF3SWSg5BDBDCMCLhoVXDiywuyy&#10;XstOvI0L+tefYPc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u0C5yugEAAEwDAAAOAAAAAAAAAAAAAAAAAC4CAABkcnMv&#10;ZTJvRG9jLnhtbFBLAQItABQABgAIAAAAIQC/l0ih3QAAAAsBAAAPAAAAAAAAAAAAAAAAABQEAABk&#10;cnMvZG93bnJldi54bWxQSwUGAAAAAAQABADzAAAAHgUAAAAA&#10;" filled="f" stroked="f">
                      <v:textbox inset="2.16pt,1.44pt,0,1.44pt">
                        <w:txbxContent>
                          <w:p w14:paraId="2BFE0D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3328" behindDoc="0" locked="0" layoutInCell="1" allowOverlap="1" wp14:anchorId="72E8549E" wp14:editId="56031CEB">
                      <wp:simplePos x="0" y="0"/>
                      <wp:positionH relativeFrom="column">
                        <wp:posOffset>-63500</wp:posOffset>
                      </wp:positionH>
                      <wp:positionV relativeFrom="paragraph">
                        <wp:posOffset>1752600</wp:posOffset>
                      </wp:positionV>
                      <wp:extent cx="1003300" cy="762000"/>
                      <wp:effectExtent l="0" t="0" r="0" b="0"/>
                      <wp:wrapNone/>
                      <wp:docPr id="5210" name="Rectangle 5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C9511A-6EF5-4643-B13F-2EC201367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DCA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8549E" id="Rectangle 5210" o:spid="_x0000_s3009" style="position:absolute;margin-left:-5pt;margin-top:138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iVNqZugEAAEwDAAAOAAAAAAAAAAAAAAAAAC4CAABkcnMv&#10;ZTJvRG9jLnhtbFBLAQItABQABgAIAAAAIQC/l0ih3QAAAAsBAAAPAAAAAAAAAAAAAAAAABQEAABk&#10;cnMvZG93bnJldi54bWxQSwUGAAAAAAQABADzAAAAHgUAAAAA&#10;" filled="f" stroked="f">
                      <v:textbox inset="2.16pt,1.44pt,0,1.44pt">
                        <w:txbxContent>
                          <w:p w14:paraId="160DCA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4352" behindDoc="0" locked="0" layoutInCell="1" allowOverlap="1" wp14:anchorId="50795663" wp14:editId="59F3E6D6">
                      <wp:simplePos x="0" y="0"/>
                      <wp:positionH relativeFrom="column">
                        <wp:posOffset>-63500</wp:posOffset>
                      </wp:positionH>
                      <wp:positionV relativeFrom="paragraph">
                        <wp:posOffset>1752600</wp:posOffset>
                      </wp:positionV>
                      <wp:extent cx="1003300" cy="762000"/>
                      <wp:effectExtent l="0" t="0" r="0" b="0"/>
                      <wp:wrapNone/>
                      <wp:docPr id="5209" name="Rectangle 5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2249A-1215-5740-AA30-3336D4F089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A89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95663" id="Rectangle 5209" o:spid="_x0000_s3010" style="position:absolute;margin-left:-5pt;margin-top:138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oq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r6qyocQyg1P6&#10;g7oxO2hBTtlR9b1I8016TT60WPboH+AcBXQT+VmCSV+kReas8fGisZgj4ZhsVk1d4iQ4Hl2vmxX6&#10;2KV4LfYQ4k/hDElORwGhZGXZ4XeIp6svV7AugTk9n7w47+ZMZtnU6xesO9cfkSMuabxHI7WbOsq1&#10;8pRMOPiOhr97BoIS/cuistX1elXhpuRgWVc1bjDkAFHv3maZ5aPDXeIRKNl7UMOIgLNGGReOLDM7&#10;r1faibdxRv/6E2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Zdm6KrsBAABMAwAADgAAAAAAAAAAAAAAAAAuAgAAZHJz&#10;L2Uyb0RvYy54bWxQSwECLQAUAAYACAAAACEAv5dIod0AAAALAQAADwAAAAAAAAAAAAAAAAAVBAAA&#10;ZHJzL2Rvd25yZXYueG1sUEsFBgAAAAAEAAQA8wAAAB8FAAAAAA==&#10;" filled="f" stroked="f">
                      <v:textbox inset="2.16pt,1.44pt,0,1.44pt">
                        <w:txbxContent>
                          <w:p w14:paraId="75FA89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5376" behindDoc="0" locked="0" layoutInCell="1" allowOverlap="1" wp14:anchorId="7CEB7588" wp14:editId="7008E1C8">
                      <wp:simplePos x="0" y="0"/>
                      <wp:positionH relativeFrom="column">
                        <wp:posOffset>-63500</wp:posOffset>
                      </wp:positionH>
                      <wp:positionV relativeFrom="paragraph">
                        <wp:posOffset>1752600</wp:posOffset>
                      </wp:positionV>
                      <wp:extent cx="1003300" cy="7620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2E6F4-C2DE-5148-957A-7D7A202903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BED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B7588" id="Rectangle 5208" o:spid="_x0000_s3011" style="position:absolute;margin-left:-5pt;margin-top:138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KV1OwbsBAABMAwAADgAAAAAAAAAAAAAAAAAuAgAAZHJz&#10;L2Uyb0RvYy54bWxQSwECLQAUAAYACAAAACEAv5dIod0AAAALAQAADwAAAAAAAAAAAAAAAAAVBAAA&#10;ZHJzL2Rvd25yZXYueG1sUEsFBgAAAAAEAAQA8wAAAB8FAAAAAA==&#10;" filled="f" stroked="f">
                      <v:textbox inset="2.16pt,1.44pt,0,1.44pt">
                        <w:txbxContent>
                          <w:p w14:paraId="3A8BED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6400" behindDoc="0" locked="0" layoutInCell="1" allowOverlap="1" wp14:anchorId="1FCAADC5" wp14:editId="3D7918A3">
                      <wp:simplePos x="0" y="0"/>
                      <wp:positionH relativeFrom="column">
                        <wp:posOffset>-63500</wp:posOffset>
                      </wp:positionH>
                      <wp:positionV relativeFrom="paragraph">
                        <wp:posOffset>1752600</wp:posOffset>
                      </wp:positionV>
                      <wp:extent cx="1003300" cy="762000"/>
                      <wp:effectExtent l="0" t="0" r="0" b="0"/>
                      <wp:wrapNone/>
                      <wp:docPr id="5207" name="Rectangle 5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AC6F0D-DC04-444B-804E-5F2D72242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B40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AADC5" id="Rectangle 5207" o:spid="_x0000_s3012" style="position:absolute;margin-left:-5pt;margin-top:138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P3uwEAAEw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c1OvKXHM4pR+&#10;om7MDUaSc3bUQsg836zXFGKHZU/hES5RRDeTnxXY/EVaZC4an64ayzkRjsnNatPWOAmOR+ubzQp9&#10;7FK9FgeI6av0lmSnp4BQirLs+D2m89WXK1iXwZyfz16a93Mhs9y0ty9Y916ckCMuaXpAo4yfesqN&#10;DpRMOPiext8HBpIS882hss36ZtXgppRg2TYtbjCUAFHv32aZ46PHXeIJKDkE0MOIgItGBReOrDC7&#10;rFfeibdxQf/6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Rp1z97sBAABMAwAADgAAAAAAAAAAAAAAAAAuAgAAZHJz&#10;L2Uyb0RvYy54bWxQSwECLQAUAAYACAAAACEAv5dIod0AAAALAQAADwAAAAAAAAAAAAAAAAAVBAAA&#10;ZHJzL2Rvd25yZXYueG1sUEsFBgAAAAAEAAQA8wAAAB8FAAAAAA==&#10;" filled="f" stroked="f">
                      <v:textbox inset="2.16pt,1.44pt,0,1.44pt">
                        <w:txbxContent>
                          <w:p w14:paraId="4EDB40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7424" behindDoc="0" locked="0" layoutInCell="1" allowOverlap="1" wp14:anchorId="69B2F649" wp14:editId="119F3CE4">
                      <wp:simplePos x="0" y="0"/>
                      <wp:positionH relativeFrom="column">
                        <wp:posOffset>-63500</wp:posOffset>
                      </wp:positionH>
                      <wp:positionV relativeFrom="paragraph">
                        <wp:posOffset>1752600</wp:posOffset>
                      </wp:positionV>
                      <wp:extent cx="1003300" cy="762000"/>
                      <wp:effectExtent l="0" t="0" r="0" b="0"/>
                      <wp:wrapNone/>
                      <wp:docPr id="5206" name="Rectangle 5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46179C-C9B7-2141-92A5-F30048F666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C01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2F649" id="Rectangle 5206" o:spid="_x0000_s3013" style="position:absolute;margin-left:-5pt;margin-top:138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ccuwEAAEw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c1PfUuKYxSn9&#10;RN2YG4wk5+yohZB5vlmvKcQOy57CI1yiiG4mPyuw+Yu0yFw0Pl01lnMiHJOb1aatcRIcj9Y3mxX6&#10;2KV6LQ4Q01fpLclOTwGhFGXZ8XtM56svV7Augzk/n7007+dCZrlp1y9Y916ckCMuaXpAo4yfesqN&#10;DpRMOPiext8HBpIS882hss36ZtXgppRg2TYtbjCUAFHv32aZ46PHXeIJKDkE0MOIgItGBReOrDC7&#10;rFfeibdxQf/6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ChmHHLsBAABMAwAADgAAAAAAAAAAAAAAAAAuAgAAZHJz&#10;L2Uyb0RvYy54bWxQSwECLQAUAAYACAAAACEAv5dIod0AAAALAQAADwAAAAAAAAAAAAAAAAAVBAAA&#10;ZHJzL2Rvd25yZXYueG1sUEsFBgAAAAAEAAQA8wAAAB8FAAAAAA==&#10;" filled="f" stroked="f">
                      <v:textbox inset="2.16pt,1.44pt,0,1.44pt">
                        <w:txbxContent>
                          <w:p w14:paraId="63CC01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8448" behindDoc="0" locked="0" layoutInCell="1" allowOverlap="1" wp14:anchorId="24EFBFA9" wp14:editId="1C987F27">
                      <wp:simplePos x="0" y="0"/>
                      <wp:positionH relativeFrom="column">
                        <wp:posOffset>-63500</wp:posOffset>
                      </wp:positionH>
                      <wp:positionV relativeFrom="paragraph">
                        <wp:posOffset>1752600</wp:posOffset>
                      </wp:positionV>
                      <wp:extent cx="1003300" cy="7620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808237-F041-4542-BD81-9E5A47BEB1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7F8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FBFA9" id="Rectangle 5205" o:spid="_x0000_s3014" style="position:absolute;margin-left:-5pt;margin-top:138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z/+oBugEAAEwDAAAOAAAAAAAAAAAAAAAAAC4CAABkcnMv&#10;ZTJvRG9jLnhtbFBLAQItABQABgAIAAAAIQC/l0ih3QAAAAsBAAAPAAAAAAAAAAAAAAAAABQEAABk&#10;cnMvZG93bnJldi54bWxQSwUGAAAAAAQABADzAAAAHgUAAAAA&#10;" filled="f" stroked="f">
                      <v:textbox inset="2.16pt,1.44pt,0,1.44pt">
                        <w:txbxContent>
                          <w:p w14:paraId="6CF7F8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09472" behindDoc="0" locked="0" layoutInCell="1" allowOverlap="1" wp14:anchorId="2152BCF5" wp14:editId="7E27C8E9">
                      <wp:simplePos x="0" y="0"/>
                      <wp:positionH relativeFrom="column">
                        <wp:posOffset>-63500</wp:posOffset>
                      </wp:positionH>
                      <wp:positionV relativeFrom="paragraph">
                        <wp:posOffset>1752600</wp:posOffset>
                      </wp:positionV>
                      <wp:extent cx="1003300" cy="762000"/>
                      <wp:effectExtent l="0" t="0" r="0" b="0"/>
                      <wp:wrapNone/>
                      <wp:docPr id="5204" name="Rectangle 5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6C312A-1AEC-0C49-B92E-4A2F0CAC7E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287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2BCF5" id="Rectangle 5204" o:spid="_x0000_s3015" style="position:absolute;margin-left:-5pt;margin-top:138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q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r6pyTYllBqf0&#10;B3VjdtCCnLKj6nuR5pv0mnxosezRP8A5Cugm8rMEk75Ii8xZ4+NFYzFHwjHZrJq6xElwPLpeNyv0&#10;sUvxWuwhxJ/CGZKcjgJCycqyw+8QT1dfrmBdAnN6Pnlx3s2ZzLKpmxesO9cfkSMuabxHI7WbOsq1&#10;8pRMOPiOhr97BoIS/cuistX1elXhpuRgWVc1bjDkAFHv3maZ5aPDXeIRKNl7UMOIgLNGGReOLDM7&#10;r1faibdxRv/6E2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3se6rsBAABMAwAADgAAAAAAAAAAAAAAAAAuAgAAZHJz&#10;L2Uyb0RvYy54bWxQSwECLQAUAAYACAAAACEAv5dIod0AAAALAQAADwAAAAAAAAAAAAAAAAAVBAAA&#10;ZHJzL2Rvd25yZXYueG1sUEsFBgAAAAAEAAQA8wAAAB8FAAAAAA==&#10;" filled="f" stroked="f">
                      <v:textbox inset="2.16pt,1.44pt,0,1.44pt">
                        <w:txbxContent>
                          <w:p w14:paraId="29B287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0496" behindDoc="0" locked="0" layoutInCell="1" allowOverlap="1" wp14:anchorId="57537E8A" wp14:editId="392A638D">
                      <wp:simplePos x="0" y="0"/>
                      <wp:positionH relativeFrom="column">
                        <wp:posOffset>-63500</wp:posOffset>
                      </wp:positionH>
                      <wp:positionV relativeFrom="paragraph">
                        <wp:posOffset>1752600</wp:posOffset>
                      </wp:positionV>
                      <wp:extent cx="1003300" cy="762000"/>
                      <wp:effectExtent l="0" t="0" r="0" b="0"/>
                      <wp:wrapNone/>
                      <wp:docPr id="5203" name="Rectangle 5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310A9-6622-0E46-8A2A-33E06231F2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C2A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37E8A" id="Rectangle 5203" o:spid="_x0000_s3016" style="position:absolute;margin-left:-5pt;margin-top:138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iCc3AbsBAABMAwAADgAAAAAAAAAAAAAAAAAuAgAAZHJz&#10;L2Uyb0RvYy54bWxQSwECLQAUAAYACAAAACEAv5dIod0AAAALAQAADwAAAAAAAAAAAAAAAAAVBAAA&#10;ZHJzL2Rvd25yZXYueG1sUEsFBgAAAAAEAAQA8wAAAB8FAAAAAA==&#10;" filled="f" stroked="f">
                      <v:textbox inset="2.16pt,1.44pt,0,1.44pt">
                        <w:txbxContent>
                          <w:p w14:paraId="766C2A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1520" behindDoc="0" locked="0" layoutInCell="1" allowOverlap="1" wp14:anchorId="2A39F5E2" wp14:editId="0C9ABAE4">
                      <wp:simplePos x="0" y="0"/>
                      <wp:positionH relativeFrom="column">
                        <wp:posOffset>-63500</wp:posOffset>
                      </wp:positionH>
                      <wp:positionV relativeFrom="paragraph">
                        <wp:posOffset>1752600</wp:posOffset>
                      </wp:positionV>
                      <wp:extent cx="1003300" cy="7620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A99DCF-8DB3-E343-949F-83DFF9084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420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9F5E2" id="Rectangle 5202" o:spid="_x0000_s3017" style="position:absolute;margin-left:-5pt;margin-top:138pt;width:79pt;height:60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Eo8PqugEAAEwDAAAOAAAAAAAAAAAAAAAAAC4CAABkcnMv&#10;ZTJvRG9jLnhtbFBLAQItABQABgAIAAAAIQC/l0ih3QAAAAsBAAAPAAAAAAAAAAAAAAAAABQEAABk&#10;cnMvZG93bnJldi54bWxQSwUGAAAAAAQABADzAAAAHgUAAAAA&#10;" filled="f" stroked="f">
                      <v:textbox inset="2.16pt,1.44pt,0,1.44pt">
                        <w:txbxContent>
                          <w:p w14:paraId="0E1420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2544" behindDoc="0" locked="0" layoutInCell="1" allowOverlap="1" wp14:anchorId="270083DD" wp14:editId="59CF7041">
                      <wp:simplePos x="0" y="0"/>
                      <wp:positionH relativeFrom="column">
                        <wp:posOffset>-63500</wp:posOffset>
                      </wp:positionH>
                      <wp:positionV relativeFrom="paragraph">
                        <wp:posOffset>1752600</wp:posOffset>
                      </wp:positionV>
                      <wp:extent cx="1003300" cy="762000"/>
                      <wp:effectExtent l="0" t="0" r="0" b="0"/>
                      <wp:wrapNone/>
                      <wp:docPr id="5201" name="Rectangle 5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5D940B-9D1E-7843-A6FF-BA76C7C43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25C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083DD" id="Rectangle 5201" o:spid="_x0000_s3018" style="position:absolute;margin-left:-5pt;margin-top:138pt;width:79pt;height:60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RKa8NugEAAEwDAAAOAAAAAAAAAAAAAAAAAC4CAABkcnMv&#10;ZTJvRG9jLnhtbFBLAQItABQABgAIAAAAIQC/l0ih3QAAAAsBAAAPAAAAAAAAAAAAAAAAABQEAABk&#10;cnMvZG93bnJldi54bWxQSwUGAAAAAAQABADzAAAAHgUAAAAA&#10;" filled="f" stroked="f">
                      <v:textbox inset="2.16pt,1.44pt,0,1.44pt">
                        <w:txbxContent>
                          <w:p w14:paraId="0F325C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3568" behindDoc="0" locked="0" layoutInCell="1" allowOverlap="1" wp14:anchorId="06124595" wp14:editId="0604220D">
                      <wp:simplePos x="0" y="0"/>
                      <wp:positionH relativeFrom="column">
                        <wp:posOffset>-63500</wp:posOffset>
                      </wp:positionH>
                      <wp:positionV relativeFrom="paragraph">
                        <wp:posOffset>1752600</wp:posOffset>
                      </wp:positionV>
                      <wp:extent cx="1003300" cy="762000"/>
                      <wp:effectExtent l="0" t="0" r="0" b="0"/>
                      <wp:wrapNone/>
                      <wp:docPr id="5200" name="Rectangle 5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6075E3-6D93-3849-A70A-41DC20668C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FEA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24595" id="Rectangle 5200" o:spid="_x0000_s3019" style="position:absolute;margin-left:-5pt;margin-top:138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B2tW+a5AQAATAMAAA4AAAAAAAAAAAAAAAAALgIAAGRycy9l&#10;Mm9Eb2MueG1sUEsBAi0AFAAGAAgAAAAhAL+XSKHdAAAACwEAAA8AAAAAAAAAAAAAAAAAEwQAAGRy&#10;cy9kb3ducmV2LnhtbFBLBQYAAAAABAAEAPMAAAAdBQAAAAA=&#10;" filled="f" stroked="f">
                      <v:textbox inset="2.16pt,1.44pt,0,1.44pt">
                        <w:txbxContent>
                          <w:p w14:paraId="3E0FEA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4592" behindDoc="0" locked="0" layoutInCell="1" allowOverlap="1" wp14:anchorId="679AF3AF" wp14:editId="3E836BCC">
                      <wp:simplePos x="0" y="0"/>
                      <wp:positionH relativeFrom="column">
                        <wp:posOffset>-63500</wp:posOffset>
                      </wp:positionH>
                      <wp:positionV relativeFrom="paragraph">
                        <wp:posOffset>1752600</wp:posOffset>
                      </wp:positionV>
                      <wp:extent cx="1003300" cy="7620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371C2C-BE5E-ED45-8D0A-13B41372AD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19B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F3AF" id="Rectangle 5199" o:spid="_x0000_s3020" style="position:absolute;margin-left:-5pt;margin-top:138pt;width:79pt;height:60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vMtOUugEAAEwDAAAOAAAAAAAAAAAAAAAAAC4CAABkcnMv&#10;ZTJvRG9jLnhtbFBLAQItABQABgAIAAAAIQC/l0ih3QAAAAsBAAAPAAAAAAAAAAAAAAAAABQEAABk&#10;cnMvZG93bnJldi54bWxQSwUGAAAAAAQABADzAAAAHgUAAAAA&#10;" filled="f" stroked="f">
                      <v:textbox inset="2.16pt,1.44pt,0,1.44pt">
                        <w:txbxContent>
                          <w:p w14:paraId="31119B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5616" behindDoc="0" locked="0" layoutInCell="1" allowOverlap="1" wp14:anchorId="52CB482D" wp14:editId="5B9CC2BC">
                      <wp:simplePos x="0" y="0"/>
                      <wp:positionH relativeFrom="column">
                        <wp:posOffset>-63500</wp:posOffset>
                      </wp:positionH>
                      <wp:positionV relativeFrom="paragraph">
                        <wp:posOffset>1752600</wp:posOffset>
                      </wp:positionV>
                      <wp:extent cx="1003300" cy="762000"/>
                      <wp:effectExtent l="0" t="0" r="0" b="0"/>
                      <wp:wrapNone/>
                      <wp:docPr id="5198" name="Rectangle 5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39CE6-6351-7E48-809F-B360E5C0AB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588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B482D" id="Rectangle 5198" o:spid="_x0000_s3021" style="position:absolute;margin-left:-5pt;margin-top:138pt;width:79pt;height:60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jtid/ugEAAEwDAAAOAAAAAAAAAAAAAAAAAC4CAABkcnMv&#10;ZTJvRG9jLnhtbFBLAQItABQABgAIAAAAIQC/l0ih3QAAAAsBAAAPAAAAAAAAAAAAAAAAABQEAABk&#10;cnMvZG93bnJldi54bWxQSwUGAAAAAAQABADzAAAAHgUAAAAA&#10;" filled="f" stroked="f">
                      <v:textbox inset="2.16pt,1.44pt,0,1.44pt">
                        <w:txbxContent>
                          <w:p w14:paraId="4C3588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6640" behindDoc="0" locked="0" layoutInCell="1" allowOverlap="1" wp14:anchorId="27E77EB7" wp14:editId="76F4F2D7">
                      <wp:simplePos x="0" y="0"/>
                      <wp:positionH relativeFrom="column">
                        <wp:posOffset>-63500</wp:posOffset>
                      </wp:positionH>
                      <wp:positionV relativeFrom="paragraph">
                        <wp:posOffset>1752600</wp:posOffset>
                      </wp:positionV>
                      <wp:extent cx="1003300" cy="762000"/>
                      <wp:effectExtent l="0" t="0" r="0" b="0"/>
                      <wp:wrapNone/>
                      <wp:docPr id="5197" name="Rectangle 5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FE735-6B89-BA44-8966-A157B2234B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6AD0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77EB7" id="Rectangle 5197" o:spid="_x0000_s3022" style="position:absolute;margin-left:-5pt;margin-top:138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pJuwEAAEw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J6XTUrShy3OKVf&#10;qBt33aDIKdsbKdU831mvMcQWy57DE5yjiO5MftJg5y/SIlPW+HjRWE2JCEw2y2Zd4iQEHq2umiX6&#10;2KV4Kw4Q0w/lLZkdRgGhZGX54SGm09XXK1g3gzk9P3tp2k2ZTNU0N69Yd14ekSMuaXpEowc/MioG&#10;EygZcfCMxj97DoqS4d6hsvXqalnjpuSgWtdr3GDIAaLevc9yJ3qPuyQSULIPYLoeAWeNMi4cWWZ2&#10;Xq95J97HGf3bT7D9C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DHYaSbsBAABMAwAADgAAAAAAAAAAAAAAAAAuAgAAZHJz&#10;L2Uyb0RvYy54bWxQSwECLQAUAAYACAAAACEAv5dIod0AAAALAQAADwAAAAAAAAAAAAAAAAAVBAAA&#10;ZHJzL2Rvd25yZXYueG1sUEsFBgAAAAAEAAQA8wAAAB8FAAAAAA==&#10;" filled="f" stroked="f">
                      <v:textbox inset="2.16pt,1.44pt,0,1.44pt">
                        <w:txbxContent>
                          <w:p w14:paraId="776AD0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7664" behindDoc="0" locked="0" layoutInCell="1" allowOverlap="1" wp14:anchorId="2E15236F" wp14:editId="7BFD2094">
                      <wp:simplePos x="0" y="0"/>
                      <wp:positionH relativeFrom="column">
                        <wp:posOffset>-63500</wp:posOffset>
                      </wp:positionH>
                      <wp:positionV relativeFrom="paragraph">
                        <wp:posOffset>1752600</wp:posOffset>
                      </wp:positionV>
                      <wp:extent cx="1003300" cy="7620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D0B8B1-BAD4-8743-AACA-B2076F1180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4D9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5236F" id="Rectangle 5196" o:spid="_x0000_s3023" style="position:absolute;margin-left:-5pt;margin-top:138pt;width:79pt;height:60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6iuwEAAEw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J6XTU3lDhucUq/&#10;UDfuukGRU7Y3Uqp5vrNeY4gtlj2HJzhHEd2Z/KTBzl+kRaas8fGisZoSEZhsls26xEkIPFpdNUv0&#10;sUvxVhwgph/KWzI7jAJCycryw0NMp6uvV7BuBnN6fvbStJsymappVq9Yd14ekSMuaXpEowc/MioG&#10;EygZcfCMxj97DoqS4d6hsvXqalnjpuSgWtdr3GDIAaLevc9yJ3qPuyQSULIPYLoeAWeNMi4cWWZ2&#10;Xq95J97HGf3bT7D9C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QPLuorsBAABMAwAADgAAAAAAAAAAAAAAAAAuAgAAZHJz&#10;L2Uyb0RvYy54bWxQSwECLQAUAAYACAAAACEAv5dIod0AAAALAQAADwAAAAAAAAAAAAAAAAAVBAAA&#10;ZHJzL2Rvd25yZXYueG1sUEsFBgAAAAAEAAQA8wAAAB8FAAAAAA==&#10;" filled="f" stroked="f">
                      <v:textbox inset="2.16pt,1.44pt,0,1.44pt">
                        <w:txbxContent>
                          <w:p w14:paraId="0C84D9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8688" behindDoc="0" locked="0" layoutInCell="1" allowOverlap="1" wp14:anchorId="38D7C401" wp14:editId="4887261E">
                      <wp:simplePos x="0" y="0"/>
                      <wp:positionH relativeFrom="column">
                        <wp:posOffset>-63500</wp:posOffset>
                      </wp:positionH>
                      <wp:positionV relativeFrom="paragraph">
                        <wp:posOffset>1752600</wp:posOffset>
                      </wp:positionV>
                      <wp:extent cx="1003300" cy="762000"/>
                      <wp:effectExtent l="0" t="0" r="0" b="0"/>
                      <wp:wrapNone/>
                      <wp:docPr id="5195" name="Rectangle 5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E2A567-8BAD-5043-8D7D-66E7FD7D7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855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7C401" id="Rectangle 5195" o:spid="_x0000_s3024" style="position:absolute;margin-left:-5pt;margin-top:138pt;width:79pt;height:60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RSDv7sBAABMAwAADgAAAAAAAAAAAAAAAAAuAgAAZHJz&#10;L2Uyb0RvYy54bWxQSwECLQAUAAYACAAAACEAv5dIod0AAAALAQAADwAAAAAAAAAAAAAAAAAVBAAA&#10;ZHJzL2Rvd25yZXYueG1sUEsFBgAAAAAEAAQA8wAAAB8FAAAAAA==&#10;" filled="f" stroked="f">
                      <v:textbox inset="2.16pt,1.44pt,0,1.44pt">
                        <w:txbxContent>
                          <w:p w14:paraId="1FC855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19712" behindDoc="0" locked="0" layoutInCell="1" allowOverlap="1" wp14:anchorId="03CE18E1" wp14:editId="149D2A43">
                      <wp:simplePos x="0" y="0"/>
                      <wp:positionH relativeFrom="column">
                        <wp:posOffset>-63500</wp:posOffset>
                      </wp:positionH>
                      <wp:positionV relativeFrom="paragraph">
                        <wp:posOffset>1752600</wp:posOffset>
                      </wp:positionV>
                      <wp:extent cx="1003300" cy="762000"/>
                      <wp:effectExtent l="0" t="0" r="0" b="0"/>
                      <wp:wrapNone/>
                      <wp:docPr id="5194" name="Rectangle 5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7F3585-4665-B84B-95FA-9A8B970185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2A5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E18E1" id="Rectangle 5194" o:spid="_x0000_s3025" style="position:absolute;margin-left:-5pt;margin-top:138pt;width:79pt;height:60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tZB3VLsBAABMAwAADgAAAAAAAAAAAAAAAAAuAgAAZHJz&#10;L2Uyb0RvYy54bWxQSwECLQAUAAYACAAAACEAv5dIod0AAAALAQAADwAAAAAAAAAAAAAAAAAVBAAA&#10;ZHJzL2Rvd25yZXYueG1sUEsFBgAAAAAEAAQA8wAAAB8FAAAAAA==&#10;" filled="f" stroked="f">
                      <v:textbox inset="2.16pt,1.44pt,0,1.44pt">
                        <w:txbxContent>
                          <w:p w14:paraId="08A2A5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0736" behindDoc="0" locked="0" layoutInCell="1" allowOverlap="1" wp14:anchorId="6C6AFA7E" wp14:editId="5F18AFC7">
                      <wp:simplePos x="0" y="0"/>
                      <wp:positionH relativeFrom="column">
                        <wp:posOffset>-63500</wp:posOffset>
                      </wp:positionH>
                      <wp:positionV relativeFrom="paragraph">
                        <wp:posOffset>1752600</wp:posOffset>
                      </wp:positionV>
                      <wp:extent cx="1003300" cy="7620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052ACD-8AE3-7249-99DF-C7045EF63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73F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AFA7E" id="Rectangle 5193" o:spid="_x0000_s3026" style="position:absolute;margin-left:-5pt;margin-top:138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EmINzrsBAABMAwAADgAAAAAAAAAAAAAAAAAuAgAAZHJz&#10;L2Uyb0RvYy54bWxQSwECLQAUAAYACAAAACEAv5dIod0AAAALAQAADwAAAAAAAAAAAAAAAAAVBAAA&#10;ZHJzL2Rvd25yZXYueG1sUEsFBgAAAAAEAAQA8wAAAB8FAAAAAA==&#10;" filled="f" stroked="f">
                      <v:textbox inset="2.16pt,1.44pt,0,1.44pt">
                        <w:txbxContent>
                          <w:p w14:paraId="16773F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1760" behindDoc="0" locked="0" layoutInCell="1" allowOverlap="1" wp14:anchorId="511C56CF" wp14:editId="473B2428">
                      <wp:simplePos x="0" y="0"/>
                      <wp:positionH relativeFrom="column">
                        <wp:posOffset>-63500</wp:posOffset>
                      </wp:positionH>
                      <wp:positionV relativeFrom="paragraph">
                        <wp:posOffset>1752600</wp:posOffset>
                      </wp:positionV>
                      <wp:extent cx="1003300" cy="762000"/>
                      <wp:effectExtent l="0" t="0" r="0" b="0"/>
                      <wp:wrapNone/>
                      <wp:docPr id="5192" name="Rectangle 5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9F03F6-FB53-B744-B3CE-94FCBD7E1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ACD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C56CF" id="Rectangle 5192" o:spid="_x0000_s3027" style="position:absolute;margin-left:-5pt;margin-top:138pt;width:79pt;height:60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F7m+SW5AQAATAMAAA4AAAAAAAAAAAAAAAAALgIAAGRycy9l&#10;Mm9Eb2MueG1sUEsBAi0AFAAGAAgAAAAhAL+XSKHdAAAACwEAAA8AAAAAAAAAAAAAAAAAEwQAAGRy&#10;cy9kb3ducmV2LnhtbFBLBQYAAAAABAAEAPMAAAAdBQAAAAA=&#10;" filled="f" stroked="f">
                      <v:textbox inset="2.16pt,1.44pt,0,1.44pt">
                        <w:txbxContent>
                          <w:p w14:paraId="019ACD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2784" behindDoc="0" locked="0" layoutInCell="1" allowOverlap="1" wp14:anchorId="42E6EE05" wp14:editId="30460757">
                      <wp:simplePos x="0" y="0"/>
                      <wp:positionH relativeFrom="column">
                        <wp:posOffset>-63500</wp:posOffset>
                      </wp:positionH>
                      <wp:positionV relativeFrom="paragraph">
                        <wp:posOffset>1752600</wp:posOffset>
                      </wp:positionV>
                      <wp:extent cx="1003300" cy="762000"/>
                      <wp:effectExtent l="0" t="0" r="0" b="0"/>
                      <wp:wrapNone/>
                      <wp:docPr id="5191" name="Rectangle 5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B0E4E-B845-1546-93AB-93E0FDDDA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BCE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6EE05" id="Rectangle 5191" o:spid="_x0000_s3028" style="position:absolute;margin-left:-5pt;margin-top:138pt;width:79pt;height:60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LbJXCugEAAEwDAAAOAAAAAAAAAAAAAAAAAC4CAABkcnMv&#10;ZTJvRG9jLnhtbFBLAQItABQABgAIAAAAIQC/l0ih3QAAAAsBAAAPAAAAAAAAAAAAAAAAABQEAABk&#10;cnMvZG93bnJldi54bWxQSwUGAAAAAAQABADzAAAAHgUAAAAA&#10;" filled="f" stroked="f">
                      <v:textbox inset="2.16pt,1.44pt,0,1.44pt">
                        <w:txbxContent>
                          <w:p w14:paraId="02DBCE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3808" behindDoc="0" locked="0" layoutInCell="1" allowOverlap="1" wp14:anchorId="09946010" wp14:editId="1C35F5EB">
                      <wp:simplePos x="0" y="0"/>
                      <wp:positionH relativeFrom="column">
                        <wp:posOffset>-63500</wp:posOffset>
                      </wp:positionH>
                      <wp:positionV relativeFrom="paragraph">
                        <wp:posOffset>1752600</wp:posOffset>
                      </wp:positionV>
                      <wp:extent cx="1003300" cy="7620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F1D652-3E92-E046-A7DB-30F8121060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D39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46010" id="Rectangle 5190" o:spid="_x0000_s3029" style="position:absolute;margin-left:-5pt;margin-top:138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H6GEpugEAAEwDAAAOAAAAAAAAAAAAAAAAAC4CAABkcnMv&#10;ZTJvRG9jLnhtbFBLAQItABQABgAIAAAAIQC/l0ih3QAAAAsBAAAPAAAAAAAAAAAAAAAAABQEAABk&#10;cnMvZG93bnJldi54bWxQSwUGAAAAAAQABADzAAAAHgUAAAAA&#10;" filled="f" stroked="f">
                      <v:textbox inset="2.16pt,1.44pt,0,1.44pt">
                        <w:txbxContent>
                          <w:p w14:paraId="49CD39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4832" behindDoc="0" locked="0" layoutInCell="1" allowOverlap="1" wp14:anchorId="5D28035F" wp14:editId="63164CE5">
                      <wp:simplePos x="0" y="0"/>
                      <wp:positionH relativeFrom="column">
                        <wp:posOffset>-63500</wp:posOffset>
                      </wp:positionH>
                      <wp:positionV relativeFrom="paragraph">
                        <wp:posOffset>1752600</wp:posOffset>
                      </wp:positionV>
                      <wp:extent cx="1003300" cy="762000"/>
                      <wp:effectExtent l="0" t="0" r="0" b="0"/>
                      <wp:wrapNone/>
                      <wp:docPr id="5189" name="Rectangle 5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AD187F-D911-EF4D-9D01-709E56667A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413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8035F" id="Rectangle 5189" o:spid="_x0000_s3030" style="position:absolute;margin-left:-5pt;margin-top:138pt;width:79pt;height:60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wGUBmrsBAABMAwAADgAAAAAAAAAAAAAAAAAuAgAAZHJz&#10;L2Uyb0RvYy54bWxQSwECLQAUAAYACAAAACEAv5dIod0AAAALAQAADwAAAAAAAAAAAAAAAAAVBAAA&#10;ZHJzL2Rvd25yZXYueG1sUEsFBgAAAAAEAAQA8wAAAB8FAAAAAA==&#10;" filled="f" stroked="f">
                      <v:textbox inset="2.16pt,1.44pt,0,1.44pt">
                        <w:txbxContent>
                          <w:p w14:paraId="6A9413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5856" behindDoc="0" locked="0" layoutInCell="1" allowOverlap="1" wp14:anchorId="6990D0EB" wp14:editId="73ABBE81">
                      <wp:simplePos x="0" y="0"/>
                      <wp:positionH relativeFrom="column">
                        <wp:posOffset>-63500</wp:posOffset>
                      </wp:positionH>
                      <wp:positionV relativeFrom="paragraph">
                        <wp:posOffset>1752600</wp:posOffset>
                      </wp:positionV>
                      <wp:extent cx="1003300" cy="762000"/>
                      <wp:effectExtent l="0" t="0" r="0" b="0"/>
                      <wp:wrapNone/>
                      <wp:docPr id="5188" name="Rectangle 5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0412F-8F43-DE42-B2BF-327EE856CC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762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0D0EB" id="Rectangle 5188" o:spid="_x0000_s3031" style="position:absolute;margin-left:-5pt;margin-top:138pt;width:79pt;height:60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Izh9XG5AQAATAMAAA4AAAAAAAAAAAAAAAAALgIAAGRycy9l&#10;Mm9Eb2MueG1sUEsBAi0AFAAGAAgAAAAhAL+XSKHdAAAACwEAAA8AAAAAAAAAAAAAAAAAEwQAAGRy&#10;cy9kb3ducmV2LnhtbFBLBQYAAAAABAAEAPMAAAAdBQAAAAA=&#10;" filled="f" stroked="f">
                      <v:textbox inset="2.16pt,1.44pt,0,1.44pt">
                        <w:txbxContent>
                          <w:p w14:paraId="392762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6880" behindDoc="0" locked="0" layoutInCell="1" allowOverlap="1" wp14:anchorId="1EB853BA" wp14:editId="2070B999">
                      <wp:simplePos x="0" y="0"/>
                      <wp:positionH relativeFrom="column">
                        <wp:posOffset>-63500</wp:posOffset>
                      </wp:positionH>
                      <wp:positionV relativeFrom="paragraph">
                        <wp:posOffset>1752600</wp:posOffset>
                      </wp:positionV>
                      <wp:extent cx="1003300" cy="7620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F50592-48B7-8840-A803-056EBE84D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EA7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853BA" id="Rectangle 5187" o:spid="_x0000_s3032" style="position:absolute;margin-left:-5pt;margin-top:138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jIchHugEAAEwDAAAOAAAAAAAAAAAAAAAAAC4CAABkcnMv&#10;ZTJvRG9jLnhtbFBLAQItABQABgAIAAAAIQC/l0ih3QAAAAsBAAAPAAAAAAAAAAAAAAAAABQEAABk&#10;cnMvZG93bnJldi54bWxQSwUGAAAAAAQABADzAAAAHgUAAAAA&#10;" filled="f" stroked="f">
                      <v:textbox inset="2.16pt,1.44pt,0,1.44pt">
                        <w:txbxContent>
                          <w:p w14:paraId="2CFEA7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7904" behindDoc="0" locked="0" layoutInCell="1" allowOverlap="1" wp14:anchorId="1F8CF0CF" wp14:editId="7CFF00F3">
                      <wp:simplePos x="0" y="0"/>
                      <wp:positionH relativeFrom="column">
                        <wp:posOffset>-63500</wp:posOffset>
                      </wp:positionH>
                      <wp:positionV relativeFrom="paragraph">
                        <wp:posOffset>1752600</wp:posOffset>
                      </wp:positionV>
                      <wp:extent cx="1003300" cy="762000"/>
                      <wp:effectExtent l="0" t="0" r="0" b="0"/>
                      <wp:wrapNone/>
                      <wp:docPr id="5186" name="Rectangle 5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0C7059-682D-CD47-9888-7BCF33099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E8A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CF0CF" id="Rectangle 5186" o:spid="_x0000_s3033" style="position:absolute;margin-left:-5pt;margin-top:138pt;width:79pt;height:60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ysuwEAAEw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52V7S4njFqf0&#10;E3XjbjCSnLOj7nuZ55v1mkLssOwpPMIliuhm8rMCm79Ii8xF49NVYzknIjC5WW3aGich8Gh9s1mh&#10;j12q1+IAMX2V3pLsMAoIpSjLj99jOl99uYJ1Gcz5+eyleT8XMrga6xese9+fkCMuaXpAo4yfGBVG&#10;B0omHDyj8feBg6TEfHOobLO+WTW4KSVYtk2LGwwlQNT7t1nuxOhxl0QCSg4B9DAi4KJRwYUjK8wu&#10;65V34m1c0L/+BLs/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r6U8rLsBAABMAwAADgAAAAAAAAAAAAAAAAAuAgAAZHJz&#10;L2Uyb0RvYy54bWxQSwECLQAUAAYACAAAACEAv5dIod0AAAALAQAADwAAAAAAAAAAAAAAAAAVBAAA&#10;ZHJzL2Rvd25yZXYueG1sUEsFBgAAAAAEAAQA8wAAAB8FAAAAAA==&#10;" filled="f" stroked="f">
                      <v:textbox inset="2.16pt,1.44pt,0,1.44pt">
                        <w:txbxContent>
                          <w:p w14:paraId="79FE8A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8928" behindDoc="0" locked="0" layoutInCell="1" allowOverlap="1" wp14:anchorId="5DD45C9E" wp14:editId="36F1FA6E">
                      <wp:simplePos x="0" y="0"/>
                      <wp:positionH relativeFrom="column">
                        <wp:posOffset>-63500</wp:posOffset>
                      </wp:positionH>
                      <wp:positionV relativeFrom="paragraph">
                        <wp:posOffset>1752600</wp:posOffset>
                      </wp:positionV>
                      <wp:extent cx="1003300" cy="762000"/>
                      <wp:effectExtent l="0" t="0" r="0" b="0"/>
                      <wp:wrapNone/>
                      <wp:docPr id="5185" name="Rectangle 5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498CB4-6BCD-4241-AFD0-109DF14024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EE6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45C9E" id="Rectangle 5185" o:spid="_x0000_s3034" style="position:absolute;margin-left:-5pt;margin-top:138pt;width:79pt;height:60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FkNRsbsBAABMAwAADgAAAAAAAAAAAAAAAAAuAgAAZHJz&#10;L2Uyb0RvYy54bWxQSwECLQAUAAYACAAAACEAv5dIod0AAAALAQAADwAAAAAAAAAAAAAAAAAVBAAA&#10;ZHJzL2Rvd25yZXYueG1sUEsFBgAAAAAEAAQA8wAAAB8FAAAAAA==&#10;" filled="f" stroked="f">
                      <v:textbox inset="2.16pt,1.44pt,0,1.44pt">
                        <w:txbxContent>
                          <w:p w14:paraId="55EEE6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29952" behindDoc="0" locked="0" layoutInCell="1" allowOverlap="1" wp14:anchorId="7C21306A" wp14:editId="204B4646">
                      <wp:simplePos x="0" y="0"/>
                      <wp:positionH relativeFrom="column">
                        <wp:posOffset>-63500</wp:posOffset>
                      </wp:positionH>
                      <wp:positionV relativeFrom="paragraph">
                        <wp:posOffset>1752600</wp:posOffset>
                      </wp:positionV>
                      <wp:extent cx="1003300" cy="7620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AB9732-4AA2-A74D-A420-5F78C2C2A8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6D5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1306A" id="Rectangle 5184" o:spid="_x0000_s3035" style="position:absolute;margin-left:-5pt;margin-top:138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WselWrsBAABMAwAADgAAAAAAAAAAAAAAAAAuAgAAZHJz&#10;L2Uyb0RvYy54bWxQSwECLQAUAAYACAAAACEAv5dIod0AAAALAQAADwAAAAAAAAAAAAAAAAAVBAAA&#10;ZHJzL2Rvd25yZXYueG1sUEsFBgAAAAAEAAQA8wAAAB8FAAAAAA==&#10;" filled="f" stroked="f">
                      <v:textbox inset="2.16pt,1.44pt,0,1.44pt">
                        <w:txbxContent>
                          <w:p w14:paraId="3716D5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30976" behindDoc="0" locked="0" layoutInCell="1" allowOverlap="1" wp14:anchorId="02D3B756" wp14:editId="0F2D11CC">
                      <wp:simplePos x="0" y="0"/>
                      <wp:positionH relativeFrom="column">
                        <wp:posOffset>-63500</wp:posOffset>
                      </wp:positionH>
                      <wp:positionV relativeFrom="paragraph">
                        <wp:posOffset>1752600</wp:posOffset>
                      </wp:positionV>
                      <wp:extent cx="1003300" cy="762000"/>
                      <wp:effectExtent l="0" t="0" r="0" b="0"/>
                      <wp:wrapNone/>
                      <wp:docPr id="5183" name="Rectangle 5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74D00C-6927-2045-8508-ED083BF887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59B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3B756" id="Rectangle 5183" o:spid="_x0000_s3036" style="position:absolute;margin-left:-5pt;margin-top:138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tm4yxugEAAEwDAAAOAAAAAAAAAAAAAAAAAC4CAABkcnMv&#10;ZTJvRG9jLnhtbFBLAQItABQABgAIAAAAIQC/l0ih3QAAAAsBAAAPAAAAAAAAAAAAAAAAABQEAABk&#10;cnMvZG93bnJldi54bWxQSwUGAAAAAAQABADzAAAAHgUAAAAA&#10;" filled="f" stroked="f">
                      <v:textbox inset="2.16pt,1.44pt,0,1.44pt">
                        <w:txbxContent>
                          <w:p w14:paraId="6A059B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32000" behindDoc="0" locked="0" layoutInCell="1" allowOverlap="1" wp14:anchorId="4F107163" wp14:editId="44DACF3C">
                      <wp:simplePos x="0" y="0"/>
                      <wp:positionH relativeFrom="column">
                        <wp:posOffset>-63500</wp:posOffset>
                      </wp:positionH>
                      <wp:positionV relativeFrom="paragraph">
                        <wp:posOffset>1752600</wp:posOffset>
                      </wp:positionV>
                      <wp:extent cx="1003300" cy="762000"/>
                      <wp:effectExtent l="0" t="0" r="0" b="0"/>
                      <wp:wrapNone/>
                      <wp:docPr id="5182" name="Rectangle 5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BA19EE-6064-5A48-8C3F-994760FEE9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43A7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07163" id="Rectangle 5182" o:spid="_x0000_s3037" style="position:absolute;margin-left:-5pt;margin-top:138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" filled="f" stroked="f">
                      <v:textbox inset="2.16pt,1.44pt,0,1.44pt">
                        <w:txbxContent>
                          <w:p w14:paraId="5543A7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33024" behindDoc="0" locked="0" layoutInCell="1" allowOverlap="1" wp14:anchorId="194D1CB2" wp14:editId="3E52A1B8">
                      <wp:simplePos x="0" y="0"/>
                      <wp:positionH relativeFrom="column">
                        <wp:posOffset>-63500</wp:posOffset>
                      </wp:positionH>
                      <wp:positionV relativeFrom="paragraph">
                        <wp:posOffset>1752600</wp:posOffset>
                      </wp:positionV>
                      <wp:extent cx="1003300" cy="7620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56D7D-90DE-C946-B92B-E8DCB9D34C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9E1F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D1CB2" id="Rectangle 5181" o:spid="_x0000_s3038" style="position:absolute;margin-left:-5pt;margin-top:138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S9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pmso8dzhlH6g&#10;btwPVpFzdjRSqmW+i15TTD2WPcVHuEQJ3YX8rMEtX6RF5qLx6aqxmjMRmNysN12NkxB4dHuzWaOP&#10;XarX4ggpf1HBkcVhFBBKUZYfv6V8vvpyBesWMOfnFy/P+7mQQTHbF6z7IE/IEZc0P6DRNkyMCmsi&#10;JRMOntH068BBUWK/elS2vb1Zt7gpJWi6tsMNhhIg6v3bLPdiDLhLIgMlhwhmGBFw0ajgwpEVZpf1&#10;WnbibVzQv/4Eu9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0lRS9ugEAAEwDAAAOAAAAAAAAAAAAAAAAAC4CAABkcnMv&#10;ZTJvRG9jLnhtbFBLAQItABQABgAIAAAAIQC/l0ih3QAAAAsBAAAPAAAAAAAAAAAAAAAAABQEAABk&#10;cnMvZG93bnJldi54bWxQSwUGAAAAAAQABADzAAAAHgUAAAAA&#10;" filled="f" stroked="f">
                      <v:textbox inset="2.16pt,1.44pt,0,1.44pt">
                        <w:txbxContent>
                          <w:p w14:paraId="4A9E1F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34048" behindDoc="0" locked="0" layoutInCell="1" allowOverlap="1" wp14:anchorId="0312ED82" wp14:editId="082E49A7">
                      <wp:simplePos x="0" y="0"/>
                      <wp:positionH relativeFrom="column">
                        <wp:posOffset>-63500</wp:posOffset>
                      </wp:positionH>
                      <wp:positionV relativeFrom="paragraph">
                        <wp:posOffset>1752600</wp:posOffset>
                      </wp:positionV>
                      <wp:extent cx="1003300" cy="762000"/>
                      <wp:effectExtent l="0" t="0" r="0" b="0"/>
                      <wp:wrapNone/>
                      <wp:docPr id="5180" name="Rectangle 5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CE66D-A475-2F44-9A54-D8C5C40D8C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3CE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2ED82" id="Rectangle 5180" o:spid="_x0000_s3039" style="position:absolute;margin-left:-5pt;margin-top:138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BW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a/LlsUyHOHU/qJ&#10;unHfW0VO2cFIqeb5znqNMXVY9hyf4BwldGfykwY3f5EWmYrGx4vGaspEYHK9Wrc1PiTw6OZqvUIf&#10;u1TvxRFSvlfBkdlhFBBKUZYfvqd8uvp2BetmMKfnZy9Pu6mQQTFXb1h3QR6RIy5pfkSjbRgZFdZE&#10;SkYcPKPp956DosQ+eFS2ublaNbgpJVi2TYsbDCVA1LuPWe7FEHCXRAZK9hFMPyDgolHBhSMrzM7r&#10;Ne/Ex7igf/8Jtq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4EeBWugEAAEwDAAAOAAAAAAAAAAAAAAAAAC4CAABkcnMv&#10;ZTJvRG9jLnhtbFBLAQItABQABgAIAAAAIQC/l0ih3QAAAAsBAAAPAAAAAAAAAAAAAAAAABQEAABk&#10;cnMvZG93bnJldi54bWxQSwUGAAAAAAQABADzAAAAHgUAAAAA&#10;" filled="f" stroked="f">
                      <v:textbox inset="2.16pt,1.44pt,0,1.44pt">
                        <w:txbxContent>
                          <w:p w14:paraId="7A33CE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35072" behindDoc="0" locked="0" layoutInCell="1" allowOverlap="1" wp14:anchorId="72CC52B3" wp14:editId="238D955B">
                      <wp:simplePos x="0" y="0"/>
                      <wp:positionH relativeFrom="column">
                        <wp:posOffset>-63500</wp:posOffset>
                      </wp:positionH>
                      <wp:positionV relativeFrom="paragraph">
                        <wp:posOffset>1752600</wp:posOffset>
                      </wp:positionV>
                      <wp:extent cx="1003300" cy="762000"/>
                      <wp:effectExtent l="0" t="0" r="0" b="0"/>
                      <wp:wrapNone/>
                      <wp:docPr id="5179" name="Rectangle 5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4A265E-92EE-3A43-86FB-E2602E78BC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AD4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C52B3" id="Rectangle 5179" o:spid="_x0000_s3040" style="position:absolute;margin-left:-5pt;margin-top:138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IU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r/PVhhLHLU7p&#10;N+rGXTcocs72RkqV55v1GkNssewxPMAliuhm8pMGm79Ii0xF49NVYzUlIjC5WWzWNU5C4NFquVmg&#10;j12qt+IAMX1X3pLsMAoIpSjLjz9jOl99vYJ1Gcz5+eylaT8VMijm8hXr3ssTcsQlTfdo9OBHRsVg&#10;AiUjDp7R+HLgoCgZfjhUtlktFw1uSgnm62aNGwwlQNT791nuRO9xl0QCSg4BTNcj4KJRwYUjK8wu&#10;65V34n1c0L/9BLs/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lLeiFLsBAABMAwAADgAAAAAAAAAAAAAAAAAuAgAAZHJz&#10;L2Uyb0RvYy54bWxQSwECLQAUAAYACAAAACEAv5dIod0AAAALAQAADwAAAAAAAAAAAAAAAAAVBAAA&#10;ZHJzL2Rvd25yZXYueG1sUEsFBgAAAAAEAAQA8wAAAB8FAAAAAA==&#10;" filled="f" stroked="f">
                      <v:textbox inset="2.16pt,1.44pt,0,1.44pt">
                        <w:txbxContent>
                          <w:p w14:paraId="72EAD4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36096" behindDoc="0" locked="0" layoutInCell="1" allowOverlap="1" wp14:anchorId="09A783D4" wp14:editId="7A78FF3B">
                      <wp:simplePos x="0" y="0"/>
                      <wp:positionH relativeFrom="column">
                        <wp:posOffset>-63500</wp:posOffset>
                      </wp:positionH>
                      <wp:positionV relativeFrom="paragraph">
                        <wp:posOffset>1752600</wp:posOffset>
                      </wp:positionV>
                      <wp:extent cx="1003300" cy="7620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564F-E337-554C-B9AC-92C8697C15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6C9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783D4" id="Rectangle 5178" o:spid="_x0000_s3041" style="position:absolute;margin-left:-5pt;margin-top:138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b/ugEAAEw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X8yXOynOHU/qF&#10;unHfWUVO2d5Iqab5TnoNMbVY9hyf4BwldCfyowY3fZEWGYvGx4vGasxEYHK9WK9qnITAo+XVeoE+&#10;dqneiiOk/FMFRyaHUUAoRVl+uE/5dPX1CtZNYE7PT14ed2Mhg2Jev2LdBXlEjrik+RGNtmFgVFgT&#10;KRlw8IymP3sOihJ751HZZnm1aHBTSjBfNStUBUqAqHfvs9yLPuAuiQyU7COYrkfARaOCC0dWmJ3X&#10;a9qJ93FB//YTbP8C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YM1b/ugEAAEwDAAAOAAAAAAAAAAAAAAAAAC4CAABkcnMv&#10;ZTJvRG9jLnhtbFBLAQItABQABgAIAAAAIQC/l0ih3QAAAAsBAAAPAAAAAAAAAAAAAAAAABQEAABk&#10;cnMvZG93bnJldi54bWxQSwUGAAAAAAQABADzAAAAHgUAAAAA&#10;" filled="f" stroked="f">
                      <v:textbox inset="2.16pt,1.44pt,0,1.44pt">
                        <w:txbxContent>
                          <w:p w14:paraId="0DE6C9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37120" behindDoc="0" locked="0" layoutInCell="1" allowOverlap="1" wp14:anchorId="0EE46283" wp14:editId="6AA3FA9A">
                      <wp:simplePos x="0" y="0"/>
                      <wp:positionH relativeFrom="column">
                        <wp:posOffset>-63500</wp:posOffset>
                      </wp:positionH>
                      <wp:positionV relativeFrom="paragraph">
                        <wp:posOffset>1752600</wp:posOffset>
                      </wp:positionV>
                      <wp:extent cx="1003300" cy="762000"/>
                      <wp:effectExtent l="0" t="0" r="0" b="0"/>
                      <wp:wrapNone/>
                      <wp:docPr id="5177" name="Rectangle 5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689831-5558-F648-930A-D35220AC0F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F74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46283" id="Rectangle 5177" o:spid="_x0000_s3042" style="position:absolute;margin-left:-5pt;margin-top:138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t/NrybsBAABMAwAADgAAAAAAAAAAAAAAAAAuAgAAZHJz&#10;L2Uyb0RvYy54bWxQSwECLQAUAAYACAAAACEAv5dIod0AAAALAQAADwAAAAAAAAAAAAAAAAAVBAAA&#10;ZHJzL2Rvd25yZXYueG1sUEsFBgAAAAAEAAQA8wAAAB8FAAAAAA==&#10;" filled="f" stroked="f">
                      <v:textbox inset="2.16pt,1.44pt,0,1.44pt">
                        <w:txbxContent>
                          <w:p w14:paraId="647F74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38144" behindDoc="0" locked="0" layoutInCell="1" allowOverlap="1" wp14:anchorId="2FD1DCEF" wp14:editId="21158163">
                      <wp:simplePos x="0" y="0"/>
                      <wp:positionH relativeFrom="column">
                        <wp:posOffset>-63500</wp:posOffset>
                      </wp:positionH>
                      <wp:positionV relativeFrom="paragraph">
                        <wp:posOffset>1752600</wp:posOffset>
                      </wp:positionV>
                      <wp:extent cx="1003300" cy="762000"/>
                      <wp:effectExtent l="0" t="0" r="0" b="0"/>
                      <wp:wrapNone/>
                      <wp:docPr id="5176" name="Rectangle 5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FB37E-D50E-F44C-BBBA-C544281CA0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991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1DCEF" id="Rectangle 5176" o:spid="_x0000_s3043" style="position:absolute;margin-left:-5pt;margin-top:138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3efIrsBAABMAwAADgAAAAAAAAAAAAAAAAAuAgAAZHJz&#10;L2Uyb0RvYy54bWxQSwECLQAUAAYACAAAACEAv5dIod0AAAALAQAADwAAAAAAAAAAAAAAAAAVBAAA&#10;ZHJzL2Rvd25yZXYueG1sUEsFBgAAAAAEAAQA8wAAAB8FAAAAAA==&#10;" filled="f" stroked="f">
                      <v:textbox inset="2.16pt,1.44pt,0,1.44pt">
                        <w:txbxContent>
                          <w:p w14:paraId="0A6991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39168" behindDoc="0" locked="0" layoutInCell="1" allowOverlap="1" wp14:anchorId="51116E28" wp14:editId="24BBE167">
                      <wp:simplePos x="0" y="0"/>
                      <wp:positionH relativeFrom="column">
                        <wp:posOffset>-63500</wp:posOffset>
                      </wp:positionH>
                      <wp:positionV relativeFrom="paragraph">
                        <wp:posOffset>1752600</wp:posOffset>
                      </wp:positionV>
                      <wp:extent cx="1003300" cy="7620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9579B0-35E1-0E41-A70C-C914057A4E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541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16E28" id="Rectangle 5175" o:spid="_x0000_s3044" style="position:absolute;margin-left:-5pt;margin-top:138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CkfI/ugEAAEwDAAAOAAAAAAAAAAAAAAAAAC4CAABkcnMv&#10;ZTJvRG9jLnhtbFBLAQItABQABgAIAAAAIQC/l0ih3QAAAAsBAAAPAAAAAAAAAAAAAAAAABQEAABk&#10;cnMvZG93bnJldi54bWxQSwUGAAAAAAQABADzAAAAHgUAAAAA&#10;" filled="f" stroked="f">
                      <v:textbox inset="2.16pt,1.44pt,0,1.44pt">
                        <w:txbxContent>
                          <w:p w14:paraId="6CF541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0192" behindDoc="0" locked="0" layoutInCell="1" allowOverlap="1" wp14:anchorId="56C30355" wp14:editId="1263C8B2">
                      <wp:simplePos x="0" y="0"/>
                      <wp:positionH relativeFrom="column">
                        <wp:posOffset>-63500</wp:posOffset>
                      </wp:positionH>
                      <wp:positionV relativeFrom="paragraph">
                        <wp:posOffset>1752600</wp:posOffset>
                      </wp:positionV>
                      <wp:extent cx="1003300" cy="762000"/>
                      <wp:effectExtent l="0" t="0" r="0" b="0"/>
                      <wp:wrapNone/>
                      <wp:docPr id="5174" name="Rectangle 5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52C2A-19C2-CE48-BFB1-B625FF361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004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30355" id="Rectangle 5174" o:spid="_x0000_s3045" style="position:absolute;margin-left:-5pt;margin-top:138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bU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r/PVkhLHLU7p&#10;N+rGXTcocs72RkqV55v1GkNssewxPMAliuhm8pMGm79Ii0xF49NVYzUlIjC5WWzWNU5C4NFquVmg&#10;j12qt+IAMX1X3pLsMAoIpSjLjz9jOl99vYJ1Gcz5+eylaT8VMijm5hXr3ssTcsQlTfdo9OBHRsVg&#10;AiUjDp7R+HLgoCgZfjhUtlktFw1uSgnm62aNGwwlQNT791nuRO9xl0QCSg4BTNcj4KJRwYUjK8wu&#10;65V34n1c0L/9BLs/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DhUG1LsBAABMAwAADgAAAAAAAAAAAAAAAAAuAgAAZHJz&#10;L2Uyb0RvYy54bWxQSwECLQAUAAYACAAAACEAv5dIod0AAAALAQAADwAAAAAAAAAAAAAAAAAVBAAA&#10;ZHJzL2Rvd25yZXYueG1sUEsFBgAAAAAEAAQA8wAAAB8FAAAAAA==&#10;" filled="f" stroked="f">
                      <v:textbox inset="2.16pt,1.44pt,0,1.44pt">
                        <w:txbxContent>
                          <w:p w14:paraId="5C4004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1216" behindDoc="0" locked="0" layoutInCell="1" allowOverlap="1" wp14:anchorId="19170EF6" wp14:editId="24A5B2FC">
                      <wp:simplePos x="0" y="0"/>
                      <wp:positionH relativeFrom="column">
                        <wp:posOffset>-63500</wp:posOffset>
                      </wp:positionH>
                      <wp:positionV relativeFrom="paragraph">
                        <wp:posOffset>1752600</wp:posOffset>
                      </wp:positionV>
                      <wp:extent cx="1003300" cy="762000"/>
                      <wp:effectExtent l="0" t="0" r="0" b="0"/>
                      <wp:wrapNone/>
                      <wp:docPr id="5173" name="Rectangle 5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C8F397-EA1C-AA4D-9F19-F7DC561457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BA4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70EF6" id="Rectangle 5173" o:spid="_x0000_s3046" style="position:absolute;margin-left:-5pt;margin-top:138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dsuwEAAEw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L5frleUeO6wS9/Q&#10;N+4Hq8ilOhopVelv8WuKqcdrz/EJrlnCZRE/a3Dli7LIXD0+3zxWcyYCi9vVdtNiJwRure+2K1wj&#10;SvNyOULKn1RwpCwYBaRSneWnLylfjv4+gvcKmcvzZZXnw1zFdG1XcUvxEOQZNeKQ5kcM2oaJUWFN&#10;pGTCxjOafh45KErsZ4/Oduu7VYeTUpPlptvgBENNkPXhdZV7MQacJZGBkmMEM4xIuHpUeWHLqrLr&#10;eJWZeJ1X9i8/wf4X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JNq3bLsBAABMAwAADgAAAAAAAAAAAAAAAAAuAgAAZHJz&#10;L2Uyb0RvYy54bWxQSwECLQAUAAYACAAAACEAv5dIod0AAAALAQAADwAAAAAAAAAAAAAAAAAVBAAA&#10;ZHJzL2Rvd25yZXYueG1sUEsFBgAAAAAEAAQA8wAAAB8FAAAAAA==&#10;" filled="f" stroked="f">
                      <v:textbox inset="2.16pt,1.44pt,0,1.44pt">
                        <w:txbxContent>
                          <w:p w14:paraId="078BA4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2240" behindDoc="0" locked="0" layoutInCell="1" allowOverlap="1" wp14:anchorId="03D02932" wp14:editId="63C906C1">
                      <wp:simplePos x="0" y="0"/>
                      <wp:positionH relativeFrom="column">
                        <wp:posOffset>-63500</wp:posOffset>
                      </wp:positionH>
                      <wp:positionV relativeFrom="paragraph">
                        <wp:posOffset>1752600</wp:posOffset>
                      </wp:positionV>
                      <wp:extent cx="1003300" cy="7620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95303-7F45-8142-91D9-E0AB31C6BA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675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02932" id="Rectangle 5172" o:spid="_x0000_s3047" style="position:absolute;margin-left:-5pt;margin-top:138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OHuQEAAEw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fL9cdJZ47nNI3&#10;1I37wSpyyY5GSlXmW/SaYuqx7Dk+wTVK6BbyswZXvkiLzFXj801jNWciMLldbTctTkLg0fpuu0If&#10;uzQvxRFS/qSCI8VhFBBKVZafvqR8ufr7CtYVMJfni5fnw1zJdG13w3oI8owccUnzIxptw8SosCZS&#10;MuHgGU0/jxwUJfazR2W79d0Khcg1WG66DW4w1ABRH15nuRdjwF0SGSg5RjDDiIDruxUXjqwyu65X&#10;2YnXcUX/8hPsfwE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GheQ4e5AQAATAMAAA4AAAAAAAAAAAAAAAAALgIAAGRycy9l&#10;Mm9Eb2MueG1sUEsBAi0AFAAGAAgAAAAhAL+XSKHdAAAACwEAAA8AAAAAAAAAAAAAAAAAEwQAAGRy&#10;cy9kb3ducmV2LnhtbFBLBQYAAAAABAAEAPMAAAAdBQAAAAA=&#10;" filled="f" stroked="f">
                      <v:textbox inset="2.16pt,1.44pt,0,1.44pt">
                        <w:txbxContent>
                          <w:p w14:paraId="59D675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3264" behindDoc="0" locked="0" layoutInCell="1" allowOverlap="1" wp14:anchorId="3214FEAB" wp14:editId="6A7AB6D1">
                      <wp:simplePos x="0" y="0"/>
                      <wp:positionH relativeFrom="column">
                        <wp:posOffset>-63500</wp:posOffset>
                      </wp:positionH>
                      <wp:positionV relativeFrom="paragraph">
                        <wp:posOffset>1752600</wp:posOffset>
                      </wp:positionV>
                      <wp:extent cx="1003300" cy="762000"/>
                      <wp:effectExtent l="0" t="0" r="0" b="0"/>
                      <wp:wrapNone/>
                      <wp:docPr id="5171" name="Rectangle 5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B7CE03-2219-FD43-BC9C-E450DA3E6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89E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4FEAB" id="Rectangle 5171" o:spid="_x0000_s3048" style="position:absolute;margin-left:-5pt;margin-top:138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9gug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PRzs2oo8dzhlH6h&#10;btz3VpFzdjBSqnm+s15jTB2WPcYHuEQJ3Zn8pMHNX6RFpqLx6aqxmjIRmNwsN+saJyHwaHWzWaKP&#10;XaqX4ggpf1PBkdlhFBBKUZYff6R8vvp8BetmMOfnZy9P+6mQaeu2fca6D/KEHHFJ8z0abcPIqLAm&#10;UjLi4BlNfw4cFCX2u0dl29XNssVNKUGzbte4wVACRL1/neVeDAF3SWSg5BDB9AMCLhoVXDiywuyy&#10;XvNOvI4L+pefYPcX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91C9gugEAAEwDAAAOAAAAAAAAAAAAAAAAAC4CAABkcnMv&#10;ZTJvRG9jLnhtbFBLAQItABQABgAIAAAAIQC/l0ih3QAAAAsBAAAPAAAAAAAAAAAAAAAAABQEAABk&#10;cnMvZG93bnJldi54bWxQSwUGAAAAAAQABADzAAAAHgUAAAAA&#10;" filled="f" stroked="f">
                      <v:textbox inset="2.16pt,1.44pt,0,1.44pt">
                        <w:txbxContent>
                          <w:p w14:paraId="2F989E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4288" behindDoc="0" locked="0" layoutInCell="1" allowOverlap="1" wp14:anchorId="00C461D2" wp14:editId="08E96C5D">
                      <wp:simplePos x="0" y="0"/>
                      <wp:positionH relativeFrom="column">
                        <wp:posOffset>-63500</wp:posOffset>
                      </wp:positionH>
                      <wp:positionV relativeFrom="paragraph">
                        <wp:posOffset>1752600</wp:posOffset>
                      </wp:positionV>
                      <wp:extent cx="1003300" cy="762000"/>
                      <wp:effectExtent l="0" t="0" r="0" b="0"/>
                      <wp:wrapNone/>
                      <wp:docPr id="5170" name="Rectangle 5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0BD35-952A-F94B-8521-EC87E36DE7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613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461D2" id="Rectangle 5170" o:spid="_x0000_s3049" style="position:absolute;margin-left:-5pt;margin-top:138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uLugEAAEw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j1fIkCee5wSn9Q&#10;N+47q8gp2xsp1TTfSa8hphbLHuMDnKOE7kR+1OCmL9IiY9H4eNFYjZkITK4X61WNDwk8Wl6tF+hj&#10;l+q1OELKP1VwZHIYBYRSlOWH3ymfrr5cwboJzOn5ycvjbixkmrpZvGDdBXlEjrik+R6NtmFgVFgT&#10;KRlw8Iymv3sOihL7y6OyzfJq0eCmlGC+ala4wVACRL17m+Ve9AF3SWSgZB/BdD0CLhoVXDiywuy8&#10;XtNOvI0L+tefYPsP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xUNuLugEAAEwDAAAOAAAAAAAAAAAAAAAAAC4CAABkcnMv&#10;ZTJvRG9jLnhtbFBLAQItABQABgAIAAAAIQC/l0ih3QAAAAsBAAAPAAAAAAAAAAAAAAAAABQEAABk&#10;cnMvZG93bnJldi54bWxQSwUGAAAAAAQABADzAAAAHgUAAAAA&#10;" filled="f" stroked="f">
                      <v:textbox inset="2.16pt,1.44pt,0,1.44pt">
                        <w:txbxContent>
                          <w:p w14:paraId="3C7613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5312" behindDoc="0" locked="0" layoutInCell="1" allowOverlap="1" wp14:anchorId="7DEEF2AA" wp14:editId="52E06904">
                      <wp:simplePos x="0" y="0"/>
                      <wp:positionH relativeFrom="column">
                        <wp:posOffset>-63500</wp:posOffset>
                      </wp:positionH>
                      <wp:positionV relativeFrom="paragraph">
                        <wp:posOffset>1752600</wp:posOffset>
                      </wp:positionV>
                      <wp:extent cx="1003300" cy="762000"/>
                      <wp:effectExtent l="0" t="0" r="0" b="0"/>
                      <wp:wrapNone/>
                      <wp:docPr id="5169" name="Rectangle 5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328211-CE2E-C749-9CF1-601C4F418B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A3B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EF2AA" id="Rectangle 5169" o:spid="_x0000_s3050" style="position:absolute;margin-left:-5pt;margin-top:138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bs4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NX8+s1JZ47nNIv&#10;1I37zipyyvZGSjXNd9JriKnFsuf4BOcooTuRHzW46Yu0yFg0Pl40VmMmApPrxXpV4yQEHt0s1wv0&#10;sUv1Vhwh5R8qODI5jAJCKcryw0PKp6uvV7BuAnN6fvLyuBsLmaZulq9Yd0EekSMuaX5Eo20YGBXW&#10;REoGHDyj6c+eg6LE3ntUtrlZLhrclBLMV80KNxhKgKh377Pciz7gLokMlOwjmK5HwEWjggtHVpid&#10;12vaifdxQf/2E2z/A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9t27OLsBAABMAwAADgAAAAAAAAAAAAAAAAAuAgAAZHJz&#10;L2Uyb0RvYy54bWxQSwECLQAUAAYACAAAACEAv5dIod0AAAALAQAADwAAAAAAAAAAAAAAAAAVBAAA&#10;ZHJzL2Rvd25yZXYueG1sUEsFBgAAAAAEAAQA8wAAAB8FAAAAAA==&#10;" filled="f" stroked="f">
                      <v:textbox inset="2.16pt,1.44pt,0,1.44pt">
                        <w:txbxContent>
                          <w:p w14:paraId="69BA3B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6336" behindDoc="0" locked="0" layoutInCell="1" allowOverlap="1" wp14:anchorId="0629AD6D" wp14:editId="07EEE274">
                      <wp:simplePos x="0" y="0"/>
                      <wp:positionH relativeFrom="column">
                        <wp:posOffset>-63500</wp:posOffset>
                      </wp:positionH>
                      <wp:positionV relativeFrom="paragraph">
                        <wp:posOffset>1752600</wp:posOffset>
                      </wp:positionV>
                      <wp:extent cx="1003300" cy="762000"/>
                      <wp:effectExtent l="0" t="0" r="0" b="0"/>
                      <wp:wrapNone/>
                      <wp:docPr id="5168" name="Rectangle 5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833BF1-3E49-A24A-A291-D2384F99A3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843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9AD6D" id="Rectangle 5168" o:spid="_x0000_s3051" style="position:absolute;margin-left:-5pt;margin-top:138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TugEAAEw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2e3+CsPHc4pd+o&#10;G/edVeSY7Y2UaprvpNcQU4tlz/EJTlFCdyI/anDTF2mRsWh8OGusxkwEJleL1bLGSQg8ur1aLdDH&#10;LtVHcYSUf6jgyOQwCgilKMv3v1I+Xn2/gnUTmOPzk5fH7VjINHVz/Y51G+QBOeKS5kc02oaBUWFN&#10;pGTAwTOa/uw4KErsT4/KNrdXiwY3pQTzZbNEVaAEiHr7Ocu96APukshAyS6C6XoEXDQquHBkhdlp&#10;vaad+BwX9B8/weY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6WU/TugEAAEwDAAAOAAAAAAAAAAAAAAAAAC4CAABkcnMv&#10;ZTJvRG9jLnhtbFBLAQItABQABgAIAAAAIQC/l0ih3QAAAAsBAAAPAAAAAAAAAAAAAAAAABQEAABk&#10;cnMvZG93bnJldi54bWxQSwUGAAAAAAQABADzAAAAHgUAAAAA&#10;" filled="f" stroked="f">
                      <v:textbox inset="2.16pt,1.44pt,0,1.44pt">
                        <w:txbxContent>
                          <w:p w14:paraId="251843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7360" behindDoc="0" locked="0" layoutInCell="1" allowOverlap="1" wp14:anchorId="727223ED" wp14:editId="1FD9263F">
                      <wp:simplePos x="0" y="0"/>
                      <wp:positionH relativeFrom="column">
                        <wp:posOffset>-63500</wp:posOffset>
                      </wp:positionH>
                      <wp:positionV relativeFrom="paragraph">
                        <wp:posOffset>1752600</wp:posOffset>
                      </wp:positionV>
                      <wp:extent cx="1003300" cy="762000"/>
                      <wp:effectExtent l="0" t="0" r="0" b="0"/>
                      <wp:wrapNone/>
                      <wp:docPr id="5167" name="Rectangle 5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ABED49-F90F-5142-9C4B-6CEE54ED61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A35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223ED" id="Rectangle 5167" o:spid="_x0000_s3052" style="position:absolute;margin-left:-5pt;margin-top:138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LluwEAAEw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p6N1+uKHHM4pR+&#10;oG7M9UaSc3bQQsg836zXGGKLZS/hGS5RRDeTnxTY/EVaZCoan64ayykRjsnNYrOucRIcj1a3mwX6&#10;2KV6Lw4Q01fpLclORwGhFGXZ8TGm89W3K1iXwZyfz16a9lMh09TN8g3r3osTcsQlTU9olPFjR7nR&#10;gZIRB9/R+HpgICkx3xwq26xuFw1uSgnm62aNGwwlQNT7j1nm+OBxl3gCSg4BdD8g4KJRwYUjK8wu&#10;65V34mNc0L//BLv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1Zly5bsBAABMAwAADgAAAAAAAAAAAAAAAAAuAgAAZHJz&#10;L2Uyb0RvYy54bWxQSwECLQAUAAYACAAAACEAv5dIod0AAAALAQAADwAAAAAAAAAAAAAAAAAVBAAA&#10;ZHJzL2Rvd25yZXYueG1sUEsFBgAAAAAEAAQA8wAAAB8FAAAAAA==&#10;" filled="f" stroked="f">
                      <v:textbox inset="2.16pt,1.44pt,0,1.44pt">
                        <w:txbxContent>
                          <w:p w14:paraId="3D3A35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8384" behindDoc="0" locked="0" layoutInCell="1" allowOverlap="1" wp14:anchorId="689D0F22" wp14:editId="6C5A79CB">
                      <wp:simplePos x="0" y="0"/>
                      <wp:positionH relativeFrom="column">
                        <wp:posOffset>-63500</wp:posOffset>
                      </wp:positionH>
                      <wp:positionV relativeFrom="paragraph">
                        <wp:posOffset>1752600</wp:posOffset>
                      </wp:positionV>
                      <wp:extent cx="1003300" cy="762000"/>
                      <wp:effectExtent l="0" t="0" r="0" b="0"/>
                      <wp:wrapNone/>
                      <wp:docPr id="5166" name="Rectangle 5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A86E-7387-B845-9B06-96E7BC5A0E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921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D0F22" id="Rectangle 5166" o:spid="_x0000_s3053" style="position:absolute;margin-left:-5pt;margin-top:138pt;width:79pt;height:6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YOuwEAAEw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p6N18uKXHM4pR+&#10;oG7M9UaSc3bQQsg836zXGGKLZS/hGS5RRDeTnxTY/EVaZCoan64ayykRjsnNYrOucRIcj1a3mwX6&#10;2KV6Lw4Q01fpLclORwGhFGXZ8TGm89W3K1iXwZyfz16a9lMh09TN6g3r3osTcsQlTU9olPFjR7nR&#10;gZIRB9/R+HpgICkx3xwq26xuFw1uSgnm62aNGwwlQNT7j1nm+OBxl3gCSg4BdD8g4KJRwYUjK8wu&#10;65V34mNc0L//BLv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R2GDrsBAABMAwAADgAAAAAAAAAAAAAAAAAuAgAAZHJz&#10;L2Uyb0RvYy54bWxQSwECLQAUAAYACAAAACEAv5dIod0AAAALAQAADwAAAAAAAAAAAAAAAAAVBAAA&#10;ZHJzL2Rvd25yZXYueG1sUEsFBgAAAAAEAAQA8wAAAB8FAAAAAA==&#10;" filled="f" stroked="f">
                      <v:textbox inset="2.16pt,1.44pt,0,1.44pt">
                        <w:txbxContent>
                          <w:p w14:paraId="562921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49408" behindDoc="0" locked="0" layoutInCell="1" allowOverlap="1" wp14:anchorId="65FF56E8" wp14:editId="0FB5ED5B">
                      <wp:simplePos x="0" y="0"/>
                      <wp:positionH relativeFrom="column">
                        <wp:posOffset>-63500</wp:posOffset>
                      </wp:positionH>
                      <wp:positionV relativeFrom="paragraph">
                        <wp:posOffset>1752600</wp:posOffset>
                      </wp:positionV>
                      <wp:extent cx="1003300" cy="762000"/>
                      <wp:effectExtent l="0" t="0" r="0" b="0"/>
                      <wp:wrapNone/>
                      <wp:docPr id="5165" name="Rectangle 5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43227C-A787-4342-8AE8-A2CB7744D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4A2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F56E8" id="Rectangle 5165" o:spid="_x0000_s3054" style="position:absolute;margin-left:-5pt;margin-top:138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IPvrE7sBAABMAwAADgAAAAAAAAAAAAAAAAAuAgAAZHJz&#10;L2Uyb0RvYy54bWxQSwECLQAUAAYACAAAACEAv5dIod0AAAALAQAADwAAAAAAAAAAAAAAAAAVBAAA&#10;ZHJzL2Rvd25yZXYueG1sUEsFBgAAAAAEAAQA8wAAAB8FAAAAAA==&#10;" filled="f" stroked="f">
                      <v:textbox inset="2.16pt,1.44pt,0,1.44pt">
                        <w:txbxContent>
                          <w:p w14:paraId="27D4A2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0432" behindDoc="0" locked="0" layoutInCell="1" allowOverlap="1" wp14:anchorId="515F8530" wp14:editId="58856711">
                      <wp:simplePos x="0" y="0"/>
                      <wp:positionH relativeFrom="column">
                        <wp:posOffset>-63500</wp:posOffset>
                      </wp:positionH>
                      <wp:positionV relativeFrom="paragraph">
                        <wp:posOffset>1752600</wp:posOffset>
                      </wp:positionV>
                      <wp:extent cx="1003300" cy="762000"/>
                      <wp:effectExtent l="0" t="0" r="0" b="0"/>
                      <wp:wrapNone/>
                      <wp:docPr id="5164" name="Rectangle 5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4A092F-44AA-4C4C-9B49-5869CA751B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F79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F8530" id="Rectangle 5164" o:spid="_x0000_s3055" style="position:absolute;margin-left:-5pt;margin-top:138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4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NX8+slJZ47nNIv&#10;1I37zipyyvZGSjXNd9JriKnFsuf4BOcooTuRHzW46Yu0yFg0Pl40VmMmApPrxXpV4yQEHt0s1wv0&#10;sUv1Vhwh5R8qODI5jAJCKcryw0PKp6uvV7BuAnN6fvLyuBsLmaZu1q9Yd0EekSMuaX5Eo20YGBXW&#10;REoGHDyj6c+eg6LE3ntUtrlZLhrclBLMV80KNxhKgKh377Pciz7gLokMlOwjmK5HwEWjggtHVpid&#10;12vaifdxQf/2E2z/A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bH8f+LsBAABMAwAADgAAAAAAAAAAAAAAAAAuAgAAZHJz&#10;L2Uyb0RvYy54bWxQSwECLQAUAAYACAAAACEAv5dIod0AAAALAQAADwAAAAAAAAAAAAAAAAAVBAAA&#10;ZHJzL2Rvd25yZXYueG1sUEsFBgAAAAAEAAQA8wAAAB8FAAAAAA==&#10;" filled="f" stroked="f">
                      <v:textbox inset="2.16pt,1.44pt,0,1.44pt">
                        <w:txbxContent>
                          <w:p w14:paraId="5DAF79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1456" behindDoc="0" locked="0" layoutInCell="1" allowOverlap="1" wp14:anchorId="10CFCED8" wp14:editId="0F3EFBE1">
                      <wp:simplePos x="0" y="0"/>
                      <wp:positionH relativeFrom="column">
                        <wp:posOffset>-63500</wp:posOffset>
                      </wp:positionH>
                      <wp:positionV relativeFrom="paragraph">
                        <wp:posOffset>1752600</wp:posOffset>
                      </wp:positionV>
                      <wp:extent cx="1003300" cy="762000"/>
                      <wp:effectExtent l="0" t="0" r="0" b="0"/>
                      <wp:wrapNone/>
                      <wp:docPr id="5163" name="Rectangle 5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034A91-9429-8648-82AA-A9D0F927E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EBD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FCED8" id="Rectangle 5163" o:spid="_x0000_s3056" style="position:absolute;margin-left:-5pt;margin-top:138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GyM2E7sBAABMAwAADgAAAAAAAAAAAAAAAAAuAgAAZHJz&#10;L2Uyb0RvYy54bWxQSwECLQAUAAYACAAAACEAv5dIod0AAAALAQAADwAAAAAAAAAAAAAAAAAVBAAA&#10;ZHJzL2Rvd25yZXYueG1sUEsFBgAAAAAEAAQA8wAAAB8FAAAAAA==&#10;" filled="f" stroked="f">
                      <v:textbox inset="2.16pt,1.44pt,0,1.44pt">
                        <w:txbxContent>
                          <w:p w14:paraId="2D9EBD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2480" behindDoc="0" locked="0" layoutInCell="1" allowOverlap="1" wp14:anchorId="7E519E2F" wp14:editId="1C2E5ACD">
                      <wp:simplePos x="0" y="0"/>
                      <wp:positionH relativeFrom="column">
                        <wp:posOffset>-63500</wp:posOffset>
                      </wp:positionH>
                      <wp:positionV relativeFrom="paragraph">
                        <wp:posOffset>1752600</wp:posOffset>
                      </wp:positionV>
                      <wp:extent cx="1003300" cy="762000"/>
                      <wp:effectExtent l="0" t="0" r="0" b="0"/>
                      <wp:wrapNone/>
                      <wp:docPr id="5162" name="Rectangle 5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D15214-C23D-734F-AC69-DF1AE42A17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F73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19E2F" id="Rectangle 5162" o:spid="_x0000_s3057" style="position:absolute;margin-left:-5pt;margin-top:138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L4ugEAAEw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x+XN52lHjucErf&#10;UTfuB6vIOTsaKVWZb9FriqnHsuf4BJcooVvIzxpc+SItMleNT1eN1ZyJwORmtVm3OAmBR3c3mxX6&#10;2KV5LY6Q8mcVHCkOo4BQqrL8+DXl89WXK1hXwJyfL16e93Ml07WrK9Z9kCfkiEuaH9FoGyZGhTWR&#10;kgkHz2j6deCgKLFfPCrb3d2sUIhcg+W6W+MGQw0Q9f5tlnsxBtwlkYGSQwQzjAi4vltx4cgqs8t6&#10;lZ14G1f0rz/B7jc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Xp8L4ugEAAEwDAAAOAAAAAAAAAAAAAAAAAC4CAABkcnMv&#10;ZTJvRG9jLnhtbFBLAQItABQABgAIAAAAIQC/l0ih3QAAAAsBAAAPAAAAAAAAAAAAAAAAABQEAABk&#10;cnMvZG93bnJldi54bWxQSwUGAAAAAAQABADzAAAAHgUAAAAA&#10;" filled="f" stroked="f">
                      <v:textbox inset="2.16pt,1.44pt,0,1.44pt">
                        <w:txbxContent>
                          <w:p w14:paraId="16FF73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3504" behindDoc="0" locked="0" layoutInCell="1" allowOverlap="1" wp14:anchorId="395E2957" wp14:editId="6C64B14A">
                      <wp:simplePos x="0" y="0"/>
                      <wp:positionH relativeFrom="column">
                        <wp:posOffset>-63500</wp:posOffset>
                      </wp:positionH>
                      <wp:positionV relativeFrom="paragraph">
                        <wp:posOffset>1752600</wp:posOffset>
                      </wp:positionV>
                      <wp:extent cx="1003300" cy="762000"/>
                      <wp:effectExtent l="0" t="0" r="0" b="0"/>
                      <wp:wrapNone/>
                      <wp:docPr id="5161" name="Rectangle 5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9BDF1-1D89-4149-B682-BA6065F827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FAF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E2957" id="Rectangle 5161" o:spid="_x0000_s3058" style="position:absolute;margin-left:-5pt;margin-top:138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CLa4fugEAAEwDAAAOAAAAAAAAAAAAAAAAAC4CAABkcnMv&#10;ZTJvRG9jLnhtbFBLAQItABQABgAIAAAAIQC/l0ih3QAAAAsBAAAPAAAAAAAAAAAAAAAAABQEAABk&#10;cnMvZG93bnJldi54bWxQSwUGAAAAAAQABADzAAAAHgUAAAAA&#10;" filled="f" stroked="f">
                      <v:textbox inset="2.16pt,1.44pt,0,1.44pt">
                        <w:txbxContent>
                          <w:p w14:paraId="2F3FAF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4528" behindDoc="0" locked="0" layoutInCell="1" allowOverlap="1" wp14:anchorId="6DF2570C" wp14:editId="0502483F">
                      <wp:simplePos x="0" y="0"/>
                      <wp:positionH relativeFrom="column">
                        <wp:posOffset>-63500</wp:posOffset>
                      </wp:positionH>
                      <wp:positionV relativeFrom="paragraph">
                        <wp:posOffset>1752600</wp:posOffset>
                      </wp:positionV>
                      <wp:extent cx="1003300" cy="762000"/>
                      <wp:effectExtent l="0" t="0" r="0" b="0"/>
                      <wp:wrapNone/>
                      <wp:docPr id="5160" name="Rectangle 5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4C64B2-44F5-1247-B07C-3DAF43110C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DDE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2570C" id="Rectangle 5160" o:spid="_x0000_s3059" style="position:absolute;margin-left:-5pt;margin-top:138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OqVr0ugEAAEwDAAAOAAAAAAAAAAAAAAAAAC4CAABkcnMv&#10;ZTJvRG9jLnhtbFBLAQItABQABgAIAAAAIQC/l0ih3QAAAAsBAAAPAAAAAAAAAAAAAAAAABQEAABk&#10;cnMvZG93bnJldi54bWxQSwUGAAAAAAQABADzAAAAHgUAAAAA&#10;" filled="f" stroked="f">
                      <v:textbox inset="2.16pt,1.44pt,0,1.44pt">
                        <w:txbxContent>
                          <w:p w14:paraId="6E4DDE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5552" behindDoc="0" locked="0" layoutInCell="1" allowOverlap="1" wp14:anchorId="439A471E" wp14:editId="10A72683">
                      <wp:simplePos x="0" y="0"/>
                      <wp:positionH relativeFrom="column">
                        <wp:posOffset>-63500</wp:posOffset>
                      </wp:positionH>
                      <wp:positionV relativeFrom="paragraph">
                        <wp:posOffset>1752600</wp:posOffset>
                      </wp:positionV>
                      <wp:extent cx="1003300" cy="762000"/>
                      <wp:effectExtent l="0" t="0" r="0" b="0"/>
                      <wp:wrapNone/>
                      <wp:docPr id="5159" name="Rectangle 5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8CA5D-713C-A448-875C-7444FDE507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CB9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A471E" id="Rectangle 5159" o:spid="_x0000_s3060" style="position:absolute;margin-left:-5pt;margin-top:138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Hr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86s1JZ47nNIv&#10;1I37zipyyvZGSjXNd9JriKnFsuf4BOcooTuRHzW46Yu0yFg0Pl40VmMmApPrxXpV4yQEHl0v1wv0&#10;sUv1Vhwh5Z8qODI5jAJCKcryw33Kp6uvV7BuAnN6fvLyuBsLmaZeLF+x7oI8Ikdc0vyIRtswMCqs&#10;iZQMOHhG0589B0WJvfOobHO9XDS4KSWYr5oVbjCUAFHv3me5F33AXRIZKNlHMF2PgItGBReOrDA7&#10;r9e0E+/jgv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6kWh67sBAABMAwAADgAAAAAAAAAAAAAAAAAuAgAAZHJz&#10;L2Uyb0RvYy54bWxQSwECLQAUAAYACAAAACEAv5dIod0AAAALAQAADwAAAAAAAAAAAAAAAAAVBAAA&#10;ZHJzL2Rvd25yZXYueG1sUEsFBgAAAAAEAAQA8wAAAB8FAAAAAA==&#10;" filled="f" stroked="f">
                      <v:textbox inset="2.16pt,1.44pt,0,1.44pt">
                        <w:txbxContent>
                          <w:p w14:paraId="4F4CB9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6576" behindDoc="0" locked="0" layoutInCell="1" allowOverlap="1" wp14:anchorId="777D368B" wp14:editId="19A2733A">
                      <wp:simplePos x="0" y="0"/>
                      <wp:positionH relativeFrom="column">
                        <wp:posOffset>-63500</wp:posOffset>
                      </wp:positionH>
                      <wp:positionV relativeFrom="paragraph">
                        <wp:posOffset>1752600</wp:posOffset>
                      </wp:positionV>
                      <wp:extent cx="1003300" cy="762000"/>
                      <wp:effectExtent l="0" t="0" r="0" b="0"/>
                      <wp:wrapNone/>
                      <wp:docPr id="5158" name="Rectangle 5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FDB54F-33AD-0240-81A0-49C963960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970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D368B" id="Rectangle 5158" o:spid="_x0000_s3061" style="position:absolute;margin-left:-5pt;margin-top:138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UAuwEAAEwDAAAOAAAAZHJzL2Uyb0RvYy54bWysU9tu2zAMfR+wfxD0vthxm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RJn5bnDKf1C&#10;3bjvrCKnbG+kVNN8J72GmFose45PcI4SuhP5UYObvkiLjEXj40VjNWYiMLlerFc1TkLg0fXVeoE+&#10;dqneiiOk/FMFRyaHUUAoRVl+uE/5dPX1CtZNYE7PT14ed2Mh09SL5SvWXZBH5IhLmh/RaBsGRoU1&#10;kZIBB89o+rPnoCixdx6Vba6vFg1uSgnmq2aFqkA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psFVALsBAABMAwAADgAAAAAAAAAAAAAAAAAuAgAAZHJz&#10;L2Uyb0RvYy54bWxQSwECLQAUAAYACAAAACEAv5dIod0AAAALAQAADwAAAAAAAAAAAAAAAAAVBAAA&#10;ZHJzL2Rvd25yZXYueG1sUEsFBgAAAAAEAAQA8wAAAB8FAAAAAA==&#10;" filled="f" stroked="f">
                      <v:textbox inset="2.16pt,1.44pt,0,1.44pt">
                        <w:txbxContent>
                          <w:p w14:paraId="7D6970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7600" behindDoc="0" locked="0" layoutInCell="1" allowOverlap="1" wp14:anchorId="082B2DF3" wp14:editId="7B8E6764">
                      <wp:simplePos x="0" y="0"/>
                      <wp:positionH relativeFrom="column">
                        <wp:posOffset>-63500</wp:posOffset>
                      </wp:positionH>
                      <wp:positionV relativeFrom="paragraph">
                        <wp:posOffset>1752600</wp:posOffset>
                      </wp:positionV>
                      <wp:extent cx="1003300" cy="762000"/>
                      <wp:effectExtent l="0" t="0" r="0" b="0"/>
                      <wp:wrapNone/>
                      <wp:docPr id="5157" name="Rectangle 5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3D9F0-7F34-8145-AFD9-C9AEB06D75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DCC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B2DF3" id="Rectangle 5157" o:spid="_x0000_s3062" style="position:absolute;margin-left:-5pt;margin-top:138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g2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fx6SYnjFqf0&#10;G3XjrhsUOWV7I6XK8816jSG2WPYUHuEcRXQz+UmDzV+kRaai8fGisZoSEZhcL9arGich8Gh5tV6g&#10;j12q9+IAMX1X3pLsMAoIpSjLDz9jOl19u4J1Gczp+eylaTcVMk29uHnDuvPyiBxxSdMDGj34kVEx&#10;mEDJiINnNL7uOShKhh8OlW2WV4sGN6UE81Wzwg2GEiDq3ccsd6L3uEsiASX7AKbrEXDRqODCkRVm&#10;5/XKO/ExLujff4LtH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MkBaDa8AQAATAMAAA4AAAAAAAAAAAAAAAAALgIAAGRy&#10;cy9lMm9Eb2MueG1sUEsBAi0AFAAGAAgAAAAhAL+XSKHdAAAACwEAAA8AAAAAAAAAAAAAAAAAFgQA&#10;AGRycy9kb3ducmV2LnhtbFBLBQYAAAAABAAEAPMAAAAgBQAAAAA=&#10;" filled="f" stroked="f">
                      <v:textbox inset="2.16pt,1.44pt,0,1.44pt">
                        <w:txbxContent>
                          <w:p w14:paraId="06ADCC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8624" behindDoc="0" locked="0" layoutInCell="1" allowOverlap="1" wp14:anchorId="2121564D" wp14:editId="16F87BE7">
                      <wp:simplePos x="0" y="0"/>
                      <wp:positionH relativeFrom="column">
                        <wp:posOffset>-63500</wp:posOffset>
                      </wp:positionH>
                      <wp:positionV relativeFrom="paragraph">
                        <wp:posOffset>1752600</wp:posOffset>
                      </wp:positionV>
                      <wp:extent cx="1003300" cy="762000"/>
                      <wp:effectExtent l="0" t="0" r="0" b="0"/>
                      <wp:wrapNone/>
                      <wp:docPr id="5156" name="Rectangle 5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52DA7E-BE5D-DA49-BE7C-8171758B99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972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1564D" id="Rectangle 5156" o:spid="_x0000_s3063" style="position:absolute;margin-left:-5pt;margin-top:138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zd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fz6hhLHLU7p&#10;N+rGXTcocsr2RkqV55v1GkNssewpPMI5iuhm8pMGm79Ii0xF4+NFYzUlIjC5XqxXNU5C4NHyar1A&#10;H7tU78UBYvquvCXZYRQQSlGWH37GdLr6dgXrMpjT89lL024qZJp6sXzDuvPyiBxxSdMDGj34kVEx&#10;mEDJiINnNL7uOShKhh8OlW2WV4sGN6UE81Wzwg2GEiDq3ccsd6L3uEsiASX7AKbrEXDRqODCkRVm&#10;5/XKO/ExLujff4LtH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IWFnN28AQAATAMAAA4AAAAAAAAAAAAAAAAALgIAAGRy&#10;cy9lMm9Eb2MueG1sUEsBAi0AFAAGAAgAAAAhAL+XSKHdAAAACwEAAA8AAAAAAAAAAAAAAAAAFgQA&#10;AGRycy9kb3ducmV2LnhtbFBLBQYAAAAABAAEAPMAAAAgBQAAAAA=&#10;" filled="f" stroked="f">
                      <v:textbox inset="2.16pt,1.44pt,0,1.44pt">
                        <w:txbxContent>
                          <w:p w14:paraId="647972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59648" behindDoc="0" locked="0" layoutInCell="1" allowOverlap="1" wp14:anchorId="55B5FBAC" wp14:editId="4184DC83">
                      <wp:simplePos x="0" y="0"/>
                      <wp:positionH relativeFrom="column">
                        <wp:posOffset>-63500</wp:posOffset>
                      </wp:positionH>
                      <wp:positionV relativeFrom="paragraph">
                        <wp:posOffset>1752600</wp:posOffset>
                      </wp:positionV>
                      <wp:extent cx="1003300" cy="762000"/>
                      <wp:effectExtent l="0" t="0" r="0" b="0"/>
                      <wp:wrapNone/>
                      <wp:docPr id="5155" name="Rectangle 5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4FB52B-EB2D-9F40-91A2-CDE2A70E9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304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5FBAC" id="Rectangle 5155" o:spid="_x0000_s3064" style="position:absolute;margin-left:-5pt;margin-top:138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AuwEAAEwDAAAOAAAAZHJzL2Uyb0RvYy54bWysU9tu2zAMfR+wfxD0vthxm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y/WaEs8dTukn&#10;6sZ9bxU5ZwcjpZrnO+s1xtRh2VN8hEuU0J3JTxrc/EVaZCoan64aqykTgcnNatPWOAmBR7c3mxX6&#10;2KV6LY6Q8lcVHJkdRgGhFGX58XvK56svV7BuBnN+fvbytJ8KmaZetS9Y90GekCMuaX5Ao20YGRXW&#10;REpGHDyj6feBg6LEfvOobHN7s2pwU0qwbJsWNxhKgKj3b7PciyHgLokMlBwimH5AwEWjggtHVphd&#10;1mveibdxQf/6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PGPxwLsBAABMAwAADgAAAAAAAAAAAAAAAAAuAgAAZHJz&#10;L2Uyb0RvYy54bWxQSwECLQAUAAYACAAAACEAv5dIod0AAAALAQAADwAAAAAAAAAAAAAAAAAVBAAA&#10;ZHJzL2Rvd25yZXYueG1sUEsFBgAAAAAEAAQA8wAAAB8FAAAAAA==&#10;" filled="f" stroked="f">
                      <v:textbox inset="2.16pt,1.44pt,0,1.44pt">
                        <w:txbxContent>
                          <w:p w14:paraId="221304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0672" behindDoc="0" locked="0" layoutInCell="1" allowOverlap="1" wp14:anchorId="210C5E11" wp14:editId="728168CC">
                      <wp:simplePos x="0" y="0"/>
                      <wp:positionH relativeFrom="column">
                        <wp:posOffset>-63500</wp:posOffset>
                      </wp:positionH>
                      <wp:positionV relativeFrom="paragraph">
                        <wp:posOffset>1752600</wp:posOffset>
                      </wp:positionV>
                      <wp:extent cx="1003300" cy="762000"/>
                      <wp:effectExtent l="0" t="0" r="0" b="0"/>
                      <wp:wrapNone/>
                      <wp:docPr id="5154" name="Rectangle 5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15FBA6-8AB2-3044-8F5C-AFEBAFA6D2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02F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C5E11" id="Rectangle 5154" o:spid="_x0000_s3065" style="position:absolute;margin-left:-5pt;margin-top:138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Ur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86slJZ47nNIv&#10;1I37zipyyvZGSjXNd9JriKnFsuf4BOcooTuRHzW46Yu0yFg0Pl40VmMmApPrxXpV4yQEHl0v1wv0&#10;sUv1Vhwh5Z8qODI5jAJCKcryw33Kp6uvV7BuAnN6fvLyuBsLmaZerF+x7oI8Ikdc0vyIRtswMCqs&#10;iZQMOHhG0589B0WJvfOobHO9XDS4KSWYr5oVbjCUAFHv3me5F33AXRIZKNlHMF2PgItGBReOrDA7&#10;r9e0E+/jgv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cOcFK7sBAABMAwAADgAAAAAAAAAAAAAAAAAuAgAAZHJz&#10;L2Uyb0RvYy54bWxQSwECLQAUAAYACAAAACEAv5dIod0AAAALAQAADwAAAAAAAAAAAAAAAAAVBAAA&#10;ZHJzL2Rvd25yZXYueG1sUEsFBgAAAAAEAAQA8wAAAB8FAAAAAA==&#10;" filled="f" stroked="f">
                      <v:textbox inset="2.16pt,1.44pt,0,1.44pt">
                        <w:txbxContent>
                          <w:p w14:paraId="7FB02F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1696" behindDoc="0" locked="0" layoutInCell="1" allowOverlap="1" wp14:anchorId="699E43E8" wp14:editId="77A00766">
                      <wp:simplePos x="0" y="0"/>
                      <wp:positionH relativeFrom="column">
                        <wp:posOffset>-63500</wp:posOffset>
                      </wp:positionH>
                      <wp:positionV relativeFrom="paragraph">
                        <wp:posOffset>1752600</wp:posOffset>
                      </wp:positionV>
                      <wp:extent cx="1003300" cy="762000"/>
                      <wp:effectExtent l="0" t="0" r="0" b="0"/>
                      <wp:wrapNone/>
                      <wp:docPr id="5153" name="Rectangle 5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A397F9-D60E-3F43-84BE-4FDA11533E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447A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E43E8" id="Rectangle 5153" o:spid="_x0000_s3066" style="position:absolute;margin-left:-5pt;margin-top:138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OAOhTS8AQAATAMAAA4AAAAAAAAAAAAAAAAALgIAAGRy&#10;cy9lMm9Eb2MueG1sUEsBAi0AFAAGAAgAAAAhAL+XSKHdAAAACwEAAA8AAAAAAAAAAAAAAAAAFgQA&#10;AGRycy9kb3ducmV2LnhtbFBLBQYAAAAABAAEAPMAAAAgBQAAAAA=&#10;" filled="f" stroked="f">
                      <v:textbox inset="2.16pt,1.44pt,0,1.44pt">
                        <w:txbxContent>
                          <w:p w14:paraId="55447A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2720" behindDoc="0" locked="0" layoutInCell="1" allowOverlap="1" wp14:anchorId="5148D861" wp14:editId="72A1D2AF">
                      <wp:simplePos x="0" y="0"/>
                      <wp:positionH relativeFrom="column">
                        <wp:posOffset>-63500</wp:posOffset>
                      </wp:positionH>
                      <wp:positionV relativeFrom="paragraph">
                        <wp:posOffset>1752600</wp:posOffset>
                      </wp:positionV>
                      <wp:extent cx="1003300" cy="7620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2F7B4-3F30-5040-B0FF-0086C33F2B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A08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8D861" id="Rectangle 5152" o:spid="_x0000_s3067" style="position:absolute;margin-left:-5pt;margin-top:138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sinHfugEAAEwDAAAOAAAAAAAAAAAAAAAAAC4CAABkcnMv&#10;ZTJvRG9jLnhtbFBLAQItABQABgAIAAAAIQC/l0ih3QAAAAsBAAAPAAAAAAAAAAAAAAAAABQEAABk&#10;cnMvZG93bnJldi54bWxQSwUGAAAAAAQABADzAAAAHgUAAAAA&#10;" filled="f" stroked="f">
                      <v:textbox inset="2.16pt,1.44pt,0,1.44pt">
                        <w:txbxContent>
                          <w:p w14:paraId="61EA08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3744" behindDoc="0" locked="0" layoutInCell="1" allowOverlap="1" wp14:anchorId="451C6E6C" wp14:editId="6EC4FFF8">
                      <wp:simplePos x="0" y="0"/>
                      <wp:positionH relativeFrom="column">
                        <wp:posOffset>-63500</wp:posOffset>
                      </wp:positionH>
                      <wp:positionV relativeFrom="paragraph">
                        <wp:posOffset>1752600</wp:posOffset>
                      </wp:positionV>
                      <wp:extent cx="1003300" cy="762000"/>
                      <wp:effectExtent l="0" t="0" r="0" b="0"/>
                      <wp:wrapNone/>
                      <wp:docPr id="5151" name="Rectangle 5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F6EE27-6459-A544-996A-7290AE1AC1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3F83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C6E6C" id="Rectangle 5151" o:spid="_x0000_s3068" style="position:absolute;margin-left:-5pt;margin-top:138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04uwEAAEwDAAAOAAAAZHJzL2Uyb0RvYy54bWysU9tu2zAMfR+wfxD0vviSdE2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hNc9NQ4rnDKf1E&#10;3bjvrSLn7GCkVPN8Z73GmDose4qPcIkSujP5SYObv0iLTEXj01VjNWUiMLlZbtY1TkLg0e1qs0Qf&#10;u1SvxRFS/qqCI7PDKCCUoiw/fk/5fPXlCtbNYM7Pz16e9lMh09ar9gXrPsgTcsQlzQ9otA0jo8Ka&#10;SMmIg2c0/T5wUJTYbx6VbW9XyxY3pQTNul3jBkMJEPX+bZZ7MQTcJZGBkkME0w8IuGhUcOHICrPL&#10;es078TYu6F9/gt0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OQAdOLsBAABMAwAADgAAAAAAAAAAAAAAAAAuAgAAZHJz&#10;L2Uyb0RvYy54bWxQSwECLQAUAAYACAAAACEAv5dIod0AAAALAQAADwAAAAAAAAAAAAAAAAAVBAAA&#10;ZHJzL2Rvd25yZXYueG1sUEsFBgAAAAAEAAQA8wAAAB8FAAAAAA==&#10;" filled="f" stroked="f">
                      <v:textbox inset="2.16pt,1.44pt,0,1.44pt">
                        <w:txbxContent>
                          <w:p w14:paraId="773F83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4768" behindDoc="0" locked="0" layoutInCell="1" allowOverlap="1" wp14:anchorId="169CCC06" wp14:editId="184BD0A2">
                      <wp:simplePos x="0" y="0"/>
                      <wp:positionH relativeFrom="column">
                        <wp:posOffset>-63500</wp:posOffset>
                      </wp:positionH>
                      <wp:positionV relativeFrom="paragraph">
                        <wp:posOffset>1752600</wp:posOffset>
                      </wp:positionV>
                      <wp:extent cx="1003300" cy="762000"/>
                      <wp:effectExtent l="0" t="0" r="0" b="0"/>
                      <wp:wrapNone/>
                      <wp:docPr id="5150" name="Rectangle 5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9DDDA-2C1A-D443-BBE4-ED0558061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7A2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CCC06" id="Rectangle 5150" o:spid="_x0000_s3069" style="position:absolute;margin-left:-5pt;margin-top:138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nT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8ysUyHOHU/qF&#10;unHfWUVO2d5Iqab5TnoNMbVY9hyf4BwldCfyowY3fZEWGYvGx4vGasxEYHK9WK9qfEjg0fVyvUAf&#10;u1RvxRFS/qmCI5PDKCCUoiw/3Kd8uvp6BesmMKfnJy+Pu7GQaerl4hXrLsgjcsQlzY9otA0Do8Ka&#10;SMmAg2c0/dlzUJTYO4/KNtfLRYObUoL5qlnhBkM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dYTp07sBAABMAwAADgAAAAAAAAAAAAAAAAAuAgAAZHJz&#10;L2Uyb0RvYy54bWxQSwECLQAUAAYACAAAACEAv5dIod0AAAALAQAADwAAAAAAAAAAAAAAAAAVBAAA&#10;ZHJzL2Rvd25yZXYueG1sUEsFBgAAAAAEAAQA8wAAAB8FAAAAAA==&#10;" filled="f" stroked="f">
                      <v:textbox inset="2.16pt,1.44pt,0,1.44pt">
                        <w:txbxContent>
                          <w:p w14:paraId="0C97A2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5792" behindDoc="0" locked="0" layoutInCell="1" allowOverlap="1" wp14:anchorId="2F8F9126" wp14:editId="31C01E6C">
                      <wp:simplePos x="0" y="0"/>
                      <wp:positionH relativeFrom="column">
                        <wp:posOffset>-63500</wp:posOffset>
                      </wp:positionH>
                      <wp:positionV relativeFrom="paragraph">
                        <wp:posOffset>1752600</wp:posOffset>
                      </wp:positionV>
                      <wp:extent cx="1003300" cy="7620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C9A228-C9E3-BA47-9571-25F2269F46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599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F9126" id="Rectangle 5149" o:spid="_x0000_s3070" style="position:absolute;margin-left:-5pt;margin-top:138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lguwEAAEwDAAAOAAAAZHJzL2Uyb0RvYy54bWysU9tu2zAMfR+wfxD0vthxvD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Y/L9sNJZ47nNIv&#10;1I373ipyzg5GSjXPd9ZrjKnDssf4AJcooTuTnzS4+Yu0yFQ0Pl01VlMmApOb1WZd4yQEHt20mxX6&#10;2KV6KY6Q8jcVHJkdRgGhFGX58UfK56vPV7BuBnN+fvbytJ8KmaZu22es+yBPyBGXNN+j0TaMjApr&#10;IiUjDp7R9OfAQVFiv3tUtrlpVw1uSgmW62aNGwwlQNT711nuxRBwl0QGSg4RTD8g4KJRwYUjK8wu&#10;6zXvxOu4oH/5CX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gmJYLsBAABMAwAADgAAAAAAAAAAAAAAAAAuAgAAZHJz&#10;L2Uyb0RvYy54bWxQSwECLQAUAAYACAAAACEAv5dIod0AAAALAQAADwAAAAAAAAAAAAAAAAAVBAAA&#10;ZHJzL2Rvd25yZXYueG1sUEsFBgAAAAAEAAQA8wAAAB8FAAAAAA==&#10;" filled="f" stroked="f">
                      <v:textbox inset="2.16pt,1.44pt,0,1.44pt">
                        <w:txbxContent>
                          <w:p w14:paraId="386599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6816" behindDoc="0" locked="0" layoutInCell="1" allowOverlap="1" wp14:anchorId="325BD0E1" wp14:editId="076911B2">
                      <wp:simplePos x="0" y="0"/>
                      <wp:positionH relativeFrom="column">
                        <wp:posOffset>-63500</wp:posOffset>
                      </wp:positionH>
                      <wp:positionV relativeFrom="paragraph">
                        <wp:posOffset>1752600</wp:posOffset>
                      </wp:positionV>
                      <wp:extent cx="1003300" cy="762000"/>
                      <wp:effectExtent l="0" t="0" r="0" b="0"/>
                      <wp:wrapNone/>
                      <wp:docPr id="5148" name="Rectangle 5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CBDF46-A12D-2F4B-A5DF-7B4DC2499C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7FD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BD0E1" id="Rectangle 5148" o:spid="_x0000_s3071" style="position:absolute;margin-left:-5pt;margin-top:138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L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8yXOynOHU/qF&#10;unHfWUVO2d5Iqab5TnoNMbVY9hyf4BwldCfyowY3fZEWGYvGx4vGasxEYHK9WK9qnITAo+vleoE+&#10;dqneiiOk/FMFRyaHUUAoRVl+uE/5dPX1CtZNYE7PT14ed2Mh09TLq1esuyCPyBGXND+i0TYMjApr&#10;IiUDDp7R9GfPQVFi7zwq21wvFw1uSgnmq2aFqkA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fo19i7sBAABMAwAADgAAAAAAAAAAAAAAAAAuAgAAZHJz&#10;L2Uyb0RvYy54bWxQSwECLQAUAAYACAAAACEAv5dIod0AAAALAQAADwAAAAAAAAAAAAAAAAAVBAAA&#10;ZHJzL2Rvd25yZXYueG1sUEsFBgAAAAAEAAQA8wAAAB8FAAAAAA==&#10;" filled="f" stroked="f">
                      <v:textbox inset="2.16pt,1.44pt,0,1.44pt">
                        <w:txbxContent>
                          <w:p w14:paraId="7077FD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7840" behindDoc="0" locked="0" layoutInCell="1" allowOverlap="1" wp14:anchorId="64D897DA" wp14:editId="64467D41">
                      <wp:simplePos x="0" y="0"/>
                      <wp:positionH relativeFrom="column">
                        <wp:posOffset>-63500</wp:posOffset>
                      </wp:positionH>
                      <wp:positionV relativeFrom="paragraph">
                        <wp:posOffset>1752600</wp:posOffset>
                      </wp:positionV>
                      <wp:extent cx="1003300" cy="762000"/>
                      <wp:effectExtent l="0" t="0" r="0" b="0"/>
                      <wp:wrapNone/>
                      <wp:docPr id="5147" name="Rectangle 5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741F1D-C0D5-664B-A068-1FBB37A5F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2F9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897DA" id="Rectangle 5147" o:spid="_x0000_s3072" style="position:absolute;margin-left:-5pt;margin-top:138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C9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fLFSWOW5zS&#10;D9SNu25Q5JztjZQqzzfrNYbYYtlLeIZLFNHN5CcNNn+RFpmKxqerxmpKRGBys9isa5yEwKPVcrNA&#10;H7tU78UBYvqqvCXZYRQQSlGWHx9jOl99u4J1Gcz5+eylaT8VMk29vHvDuvfyhBxxSdMTGj34kVEx&#10;mEDJiINnNL4eOChKhm8OlW1Wy0WDm1KC+bpZ4wZDCRD1/mOWO9F73CWRgJJDANP1CLhoVHDhyAqz&#10;y3rlnfgYF/TvP8HuN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BFNQL28AQAATAMAAA4AAAAAAAAAAAAAAAAALgIAAGRy&#10;cy9lMm9Eb2MueG1sUEsBAi0AFAAGAAgAAAAhAL+XSKHdAAAACwEAAA8AAAAAAAAAAAAAAAAAFgQA&#10;AGRycy9kb3ducmV2LnhtbFBLBQYAAAAABAAEAPMAAAAgBQAAAAA=&#10;" filled="f" stroked="f">
                      <v:textbox inset="2.16pt,1.44pt,0,1.44pt">
                        <w:txbxContent>
                          <w:p w14:paraId="6FB2F9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8864" behindDoc="0" locked="0" layoutInCell="1" allowOverlap="1" wp14:anchorId="7F401880" wp14:editId="58F8EA4C">
                      <wp:simplePos x="0" y="0"/>
                      <wp:positionH relativeFrom="column">
                        <wp:posOffset>-63500</wp:posOffset>
                      </wp:positionH>
                      <wp:positionV relativeFrom="paragraph">
                        <wp:posOffset>1752600</wp:posOffset>
                      </wp:positionV>
                      <wp:extent cx="1003300" cy="7620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E1E81F-1C56-E444-A8F1-CE78DC66F1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8B36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01880" id="Rectangle 5146" o:spid="_x0000_s3073" style="position:absolute;margin-left:-5pt;margin-top:138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RW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fLO0octzil&#10;H6gbd92gyDnbGylVnm/WawyxxbKX8AyXKKKbyU8abP4iLTIVjU9XjdWUiMDkZrFZ1zgJgUer5WaB&#10;Pnap3osDxPRVeUuywygglKIsPz7GdL76dgXrMpjz89lL034qZJp6uXrDuvfyhBxxSdMTGj34kVEx&#10;mEDJiINnNL4eOChKhm8OlW1Wy0WDm1KC+bpZ4wZDCRD1/mOWO9F73CWRgJJDANP1CLhoVHDhyAqz&#10;y3rlnfgYF/TvP8HuN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F3JtFa8AQAATAMAAA4AAAAAAAAAAAAAAAAALgIAAGRy&#10;cy9lMm9Eb2MueG1sUEsBAi0AFAAGAAgAAAAhAL+XSKHdAAAACwEAAA8AAAAAAAAAAAAAAAAAFgQA&#10;AGRycy9kb3ducmV2LnhtbFBLBQYAAAAABAAEAPMAAAAgBQAAAAA=&#10;" filled="f" stroked="f">
                      <v:textbox inset="2.16pt,1.44pt,0,1.44pt">
                        <w:txbxContent>
                          <w:p w14:paraId="308B36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69888" behindDoc="0" locked="0" layoutInCell="1" allowOverlap="1" wp14:anchorId="604152EE" wp14:editId="45174ED3">
                      <wp:simplePos x="0" y="0"/>
                      <wp:positionH relativeFrom="column">
                        <wp:posOffset>-63500</wp:posOffset>
                      </wp:positionH>
                      <wp:positionV relativeFrom="paragraph">
                        <wp:posOffset>1752600</wp:posOffset>
                      </wp:positionV>
                      <wp:extent cx="1003300" cy="762000"/>
                      <wp:effectExtent l="0" t="0" r="0" b="0"/>
                      <wp:wrapNone/>
                      <wp:docPr id="5145" name="Rectangle 5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75448F-7988-554C-9F24-76C6CE058A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86EF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152EE" id="Rectangle 5145" o:spid="_x0000_s3074" style="position:absolute;margin-left:-5pt;margin-top:138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lLuwEAAEwDAAAOAAAAZHJzL2Uyb0RvYy54bWysU01v2zAMvQ/YfxB0X+w46eo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m+X6hhLHLU7p&#10;J+rG3WAkOWdH3fcyzzfrNYXYYdlTeIRLFNHN5GcFNn+RFpmLxqerxnJORGBys9q0NU5C4NHterNC&#10;H7tUr8UBYvoqvSXZYRQQSlGWH7/HdL76cgXrMpjz89lL834uZJp63b5g3fv+hBxxSdMDGmX8xKgw&#10;OlAy4eAZjb8PHCQl5ptDZZvb9arBTSnBsm1a3GAoAaLev81yJ0aPuyQSUHIIoIcRAReNCi4cWWF2&#10;Wa+8E2/jgv71J9j9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5C/ZS7sBAABMAwAADgAAAAAAAAAAAAAAAAAuAgAAZHJz&#10;L2Uyb0RvYy54bWxQSwECLQAUAAYACAAAACEAv5dIod0AAAALAQAADwAAAAAAAAAAAAAAAAAVBAAA&#10;ZHJzL2Rvd25yZXYueG1sUEsFBgAAAAAEAAQA8wAAAB8FAAAAAA==&#10;" filled="f" stroked="f">
                      <v:textbox inset="2.16pt,1.44pt,0,1.44pt">
                        <w:txbxContent>
                          <w:p w14:paraId="5086EF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70912" behindDoc="0" locked="0" layoutInCell="1" allowOverlap="1" wp14:anchorId="2A37D0BE" wp14:editId="3A4FC591">
                      <wp:simplePos x="0" y="0"/>
                      <wp:positionH relativeFrom="column">
                        <wp:posOffset>-63500</wp:posOffset>
                      </wp:positionH>
                      <wp:positionV relativeFrom="paragraph">
                        <wp:posOffset>1752600</wp:posOffset>
                      </wp:positionV>
                      <wp:extent cx="1003300" cy="762000"/>
                      <wp:effectExtent l="0" t="0" r="0" b="0"/>
                      <wp:wrapNone/>
                      <wp:docPr id="5144" name="Rectangle 5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39F16-F61E-494F-8773-9304F8829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7C6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D0BE" id="Rectangle 5144" o:spid="_x0000_s3075" style="position:absolute;margin-left:-5pt;margin-top:138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2guwEAAEwDAAAOAAAAZHJzL2Uyb0RvYy54bWysU9tu2zAMfR+wfxD0vthxvD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Y/L9uWEs8dTukX&#10;6sZ9bxU5ZwcjpZrnO+s1xtRh2WN8gEuU0J3JTxrc/EVaZCoan64aqykTgcnNarOucRICj27azQp9&#10;7FK9FEdI+ZsKjswOo4BQirL8+CPl89XnK1g3gzk/P3t52k+FTFO3m2es+yBPyBGXNN+j0TaMjApr&#10;IiUjDp7R9OfAQVFiv3tUtrlpVw1uSgmW62aNGwwlQNT711nuxRBwl0QGSg4RTD8g4KJRwYUjK8wu&#10;6zXvxOu4oH/5CX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qKstoLsBAABMAwAADgAAAAAAAAAAAAAAAAAuAgAAZHJz&#10;L2Uyb0RvYy54bWxQSwECLQAUAAYACAAAACEAv5dIod0AAAALAQAADwAAAAAAAAAAAAAAAAAVBAAA&#10;ZHJzL2Rvd25yZXYueG1sUEsFBgAAAAAEAAQA8wAAAB8FAAAAAA==&#10;" filled="f" stroked="f">
                      <v:textbox inset="2.16pt,1.44pt,0,1.44pt">
                        <w:txbxContent>
                          <w:p w14:paraId="39F7C6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71936" behindDoc="0" locked="0" layoutInCell="1" allowOverlap="1" wp14:anchorId="215B1C87" wp14:editId="3F621A25">
                      <wp:simplePos x="0" y="0"/>
                      <wp:positionH relativeFrom="column">
                        <wp:posOffset>-63500</wp:posOffset>
                      </wp:positionH>
                      <wp:positionV relativeFrom="paragraph">
                        <wp:posOffset>1752600</wp:posOffset>
                      </wp:positionV>
                      <wp:extent cx="1003300" cy="7620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0FDAA6-4396-2B43-9BA4-0F48DF7741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310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B1C87" id="Rectangle 5143" o:spid="_x0000_s3076" style="position:absolute;margin-left:-5pt;margin-top:138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N/3BEu8AQAATAMAAA4AAAAAAAAAAAAAAAAALgIAAGRy&#10;cy9lMm9Eb2MueG1sUEsBAi0AFAAGAAgAAAAhAL+XSKHdAAAACwEAAA8AAAAAAAAAAAAAAAAAFgQA&#10;AGRycy9kb3ducmV2LnhtbFBLBQYAAAAABAAEAPMAAAAgBQAAAAA=&#10;" filled="f" stroked="f">
                      <v:textbox inset="2.16pt,1.44pt,0,1.44pt">
                        <w:txbxContent>
                          <w:p w14:paraId="630310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72960" behindDoc="0" locked="0" layoutInCell="1" allowOverlap="1" wp14:anchorId="3191D2A3" wp14:editId="424A7ED9">
                      <wp:simplePos x="0" y="0"/>
                      <wp:positionH relativeFrom="column">
                        <wp:posOffset>-63500</wp:posOffset>
                      </wp:positionH>
                      <wp:positionV relativeFrom="paragraph">
                        <wp:posOffset>1752600</wp:posOffset>
                      </wp:positionV>
                      <wp:extent cx="1003300" cy="762000"/>
                      <wp:effectExtent l="0" t="0" r="0" b="0"/>
                      <wp:wrapNone/>
                      <wp:docPr id="5142" name="Rectangle 5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90DBBF-79CC-AD4F-A56C-95ECFC4F38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BD5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1D2A3" id="Rectangle 5142" o:spid="_x0000_s3077" style="position:absolute;margin-left:-5pt;margin-top:138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Tc/CgugEAAEwDAAAOAAAAAAAAAAAAAAAAAC4CAABkcnMv&#10;ZTJvRG9jLnhtbFBLAQItABQABgAIAAAAIQC/l0ih3QAAAAsBAAAPAAAAAAAAAAAAAAAAABQEAABk&#10;cnMvZG93bnJldi54bWxQSwUGAAAAAAQABADzAAAAHgUAAAAA&#10;" filled="f" stroked="f">
                      <v:textbox inset="2.16pt,1.44pt,0,1.44pt">
                        <w:txbxContent>
                          <w:p w14:paraId="16ABD5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73984" behindDoc="0" locked="0" layoutInCell="1" allowOverlap="1" wp14:anchorId="3EF1172F" wp14:editId="4213436F">
                      <wp:simplePos x="0" y="0"/>
                      <wp:positionH relativeFrom="column">
                        <wp:posOffset>-63500</wp:posOffset>
                      </wp:positionH>
                      <wp:positionV relativeFrom="paragraph">
                        <wp:posOffset>1752600</wp:posOffset>
                      </wp:positionV>
                      <wp:extent cx="1003300" cy="762000"/>
                      <wp:effectExtent l="0" t="0" r="0" b="0"/>
                      <wp:wrapNone/>
                      <wp:docPr id="5141" name="Rectangle 5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2EB03C-F556-C64E-8077-17FF882319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4C14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1172F" id="Rectangle 5141" o:spid="_x0000_s3078" style="position:absolute;margin-left:-5pt;margin-top:138pt;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HuwEAAEwDAAAOAAAAZHJzL2Uyb0RvYy54bWysU9tu2zAMfR+wfxD0vviSdE2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hNs2oo8dzhlH6i&#10;btz3VpFzdjBSqnm+s15jTB2WPcVHuEQJ3Zn8pMHNX6RFpqLx6aqxmjIRmNwsN+saJyHw6Ha1WaKP&#10;XarX4ggpf1XBkdlhFBBKUZYfv6d8vvpyBetmMOfnZy9P+6mQaeub9gXrPsgTcsQlzQ9otA0jo8Ka&#10;SMmIg2c0/T5wUJTYbx6VbW9XyxY3pQTNul3jBkMJEPX+bZZ7MQTcJZGBkkME0w8IuGhUcOHICrPL&#10;es078TYu6F9/gt0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BvmcR7sBAABMAwAADgAAAAAAAAAAAAAAAAAuAgAAZHJz&#10;L2Uyb0RvYy54bWxQSwECLQAUAAYACAAAACEAv5dIod0AAAALAQAADwAAAAAAAAAAAAAAAAAVBAAA&#10;ZHJzL2Rvd25yZXYueG1sUEsFBgAAAAAEAAQA8wAAAB8FAAAAAA==&#10;" filled="f" stroked="f">
                      <v:textbox inset="2.16pt,1.44pt,0,1.44pt">
                        <w:txbxContent>
                          <w:p w14:paraId="494C14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75008" behindDoc="0" locked="0" layoutInCell="1" allowOverlap="1" wp14:anchorId="780EDF99" wp14:editId="6DA4EE76">
                      <wp:simplePos x="0" y="0"/>
                      <wp:positionH relativeFrom="column">
                        <wp:posOffset>-63500</wp:posOffset>
                      </wp:positionH>
                      <wp:positionV relativeFrom="paragraph">
                        <wp:posOffset>1752600</wp:posOffset>
                      </wp:positionV>
                      <wp:extent cx="1003300" cy="7620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E41ADE-FBF1-8642-BF6F-C66C030F02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021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EDF99" id="Rectangle 5140" o:spid="_x0000_s3079" style="position:absolute;margin-left:-5pt;margin-top:138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is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8yUK5LnDKf1C&#10;3bjvrCKnbG+kVNN8J72GmFose45PcI4SuhP5UYObvkiLjEXj40VjNWYiMLlerFc1PiTw6Hq5XqCP&#10;Xaq34ggp/1TBkclhFBBKUZYf7lM+XX29gnUTmNPzk5fH3VjINPXV4hXrLsgjcsQlzY9otA0Do8Ka&#10;SMmAg2c0/dlzUJTYO4/KNtfLRYObUoL5qlnhBkM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Sn1orLsBAABMAwAADgAAAAAAAAAAAAAAAAAuAgAAZHJz&#10;L2Uyb0RvYy54bWxQSwECLQAUAAYACAAAACEAv5dIod0AAAALAQAADwAAAAAAAAAAAAAAAAAVBAAA&#10;ZHJzL2Rvd25yZXYueG1sUEsFBgAAAAAEAAQA8wAAAB8FAAAAAA==&#10;" filled="f" stroked="f">
                      <v:textbox inset="2.16pt,1.44pt,0,1.44pt">
                        <w:txbxContent>
                          <w:p w14:paraId="0D5021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76032" behindDoc="0" locked="0" layoutInCell="1" allowOverlap="1" wp14:anchorId="6B5D04B3" wp14:editId="6A8A2D27">
                      <wp:simplePos x="0" y="0"/>
                      <wp:positionH relativeFrom="column">
                        <wp:posOffset>-63500</wp:posOffset>
                      </wp:positionH>
                      <wp:positionV relativeFrom="paragraph">
                        <wp:posOffset>1752600</wp:posOffset>
                      </wp:positionV>
                      <wp:extent cx="1003300" cy="762000"/>
                      <wp:effectExtent l="0" t="0" r="0" b="0"/>
                      <wp:wrapNone/>
                      <wp:docPr id="5139" name="Rectangle 5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5F6062-3DC7-2646-9877-2ACB87DDB9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38D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D04B3" id="Rectangle 5139" o:spid="_x0000_s3080" style="position:absolute;margin-left:-5pt;margin-top:138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Qx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88WaEs8dTukX&#10;6sZ9ZxU5ZXsjpZrmO+k1xNRi2XN8gnOU0J3Ijxrc9EVaZCwaHy8aqzETgcn1Yr2qcRICj66X6wX6&#10;2KV6K46Q8k8VHJkcRgGhFGX54T7l09XXK1g3gTk9P3l53I2FTFNfLV+x7oI8Ikdc0vyIRtswMCqs&#10;iZQMOHhG0589B0WJvfOobHO9XDS4KSWYr5oVbjCUAFHv3me5F33AXRIZKNlHMF2PgItGBReOrDA7&#10;r9e0E+/jgv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KVXUMbsBAABMAwAADgAAAAAAAAAAAAAAAAAuAgAAZHJz&#10;L2Uyb0RvYy54bWxQSwECLQAUAAYACAAAACEAv5dIod0AAAALAQAADwAAAAAAAAAAAAAAAAAVBAAA&#10;ZHJzL2Rvd25yZXYueG1sUEsFBgAAAAAEAAQA8wAAAB8FAAAAAA==&#10;" filled="f" stroked="f">
                      <v:textbox inset="2.16pt,1.44pt,0,1.44pt">
                        <w:txbxContent>
                          <w:p w14:paraId="7F338D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77056" behindDoc="0" locked="0" layoutInCell="1" allowOverlap="1" wp14:anchorId="51F3212F" wp14:editId="774CF71D">
                      <wp:simplePos x="0" y="0"/>
                      <wp:positionH relativeFrom="column">
                        <wp:posOffset>-63500</wp:posOffset>
                      </wp:positionH>
                      <wp:positionV relativeFrom="paragraph">
                        <wp:posOffset>1752600</wp:posOffset>
                      </wp:positionV>
                      <wp:extent cx="1003300" cy="762000"/>
                      <wp:effectExtent l="0" t="0" r="0" b="0"/>
                      <wp:wrapNone/>
                      <wp:docPr id="5138" name="Rectangle 5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12997-5369-EB4E-A54E-D2CAC80D4C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096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3212F" id="Rectangle 5138" o:spid="_x0000_s3081" style="position:absolute;margin-left:-5pt;margin-top:138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DauwEAAEwDAAAOAAAAZHJzL2Uyb0RvYy54bWysU9tu2zAMfR+wfxD0vthxm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QJn5bnDKf1C&#10;3bjvrCKnbG+kVNN8J72GmFose45PcI4SuhP5UYObvkiLjEXj40VjNWYiMLlerFc1TkLg0fXVeoE+&#10;dqneiiOk/FMFRyaHUUAoRVl+uE/5dPX1CtZNYE7PT14ed2Mh09TL5SvWXZBH5IhLmh/RaBsGRoU1&#10;kZIBB89o+rPnoCixdx6Vba6vFg1uSgnmq2aFqkA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ZdEg2rsBAABMAwAADgAAAAAAAAAAAAAAAAAuAgAAZHJz&#10;L2Uyb0RvYy54bWxQSwECLQAUAAYACAAAACEAv5dIod0AAAALAQAADwAAAAAAAAAAAAAAAAAVBAAA&#10;ZHJzL2Rvd25yZXYueG1sUEsFBgAAAAAEAAQA8wAAAB8FAAAAAA==&#10;" filled="f" stroked="f">
                      <v:textbox inset="2.16pt,1.44pt,0,1.44pt">
                        <w:txbxContent>
                          <w:p w14:paraId="71A096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78080" behindDoc="0" locked="0" layoutInCell="1" allowOverlap="1" wp14:anchorId="5EB11B14" wp14:editId="4B68BEBC">
                      <wp:simplePos x="0" y="0"/>
                      <wp:positionH relativeFrom="column">
                        <wp:posOffset>-63500</wp:posOffset>
                      </wp:positionH>
                      <wp:positionV relativeFrom="paragraph">
                        <wp:posOffset>1752600</wp:posOffset>
                      </wp:positionV>
                      <wp:extent cx="1003300" cy="7620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E6A442-E2B5-8744-837E-14193E4B99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5E9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11B14" id="Rectangle 5137" o:spid="_x0000_s3082" style="position:absolute;margin-left:-5pt;margin-top:138pt;width:79pt;height:60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3s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XyxpMRxi1P6&#10;jbpx1w2KnLK9kVLl+Wa9xhBbLHsKj3COIrqZ/KTB5i/SIlPR+HjRWE2JCEyuF+tVjZMQeLS8Wi/Q&#10;xy7Ve3GAmL4rb0l2GAWEUpTlh58xna6+XcG6DOb0fPbStJsKmaa+vnnDuvPyiBxxSdMDGj34kVEx&#10;mEDJiINnNL7uOShKhh8OlW2WV4sGN6UE81Wzwg2GEiDq3ccsd6L3uEsiASX7AKbrEXDRqODCkRVm&#10;5/XKO/ExLujff4LtH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AoRHey8AQAATAMAAA4AAAAAAAAAAAAAAAAALgIAAGRy&#10;cy9lMm9Eb2MueG1sUEsBAi0AFAAGAAgAAAAhAL+XSKHdAAAACwEAAA8AAAAAAAAAAAAAAAAAFgQA&#10;AGRycy9kb3ducmV2LnhtbFBLBQYAAAAABAAEAPMAAAAgBQAAAAA=&#10;" filled="f" stroked="f">
                      <v:textbox inset="2.16pt,1.44pt,0,1.44pt">
                        <w:txbxContent>
                          <w:p w14:paraId="5245E9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79104" behindDoc="0" locked="0" layoutInCell="1" allowOverlap="1" wp14:anchorId="0C69FE6D" wp14:editId="5952640D">
                      <wp:simplePos x="0" y="0"/>
                      <wp:positionH relativeFrom="column">
                        <wp:posOffset>-63500</wp:posOffset>
                      </wp:positionH>
                      <wp:positionV relativeFrom="paragraph">
                        <wp:posOffset>1752600</wp:posOffset>
                      </wp:positionV>
                      <wp:extent cx="1003300" cy="762000"/>
                      <wp:effectExtent l="0" t="0" r="0" b="0"/>
                      <wp:wrapNone/>
                      <wp:docPr id="5136" name="Rectangle 5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4F8BA8-38CE-0D49-9DFA-59F408EA2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ED0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9FE6D" id="Rectangle 5136" o:spid="_x0000_s3083" style="position:absolute;margin-left:-5pt;margin-top:138pt;width:79pt;height:60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kH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9XxxQ4njFqf0&#10;G3XjrhsUOWV7I6XK8816jSG2WPYUHuEcRXQz+UmDzV+kRaai8fGisZoSEZhcL9arGich8Gh5tV6g&#10;j12q9+IAMX1X3pLsMAoIpSjLDz9jOl19u4J1Gczp+eylaTcVMk19vXzDuvPyiBxxSdMDGj34kVEx&#10;mEDJiINnNL7uOShKhh8OlW2WV4sGN6UE81Wzwg2GEiDq3ccsd6L3uEsiASX7AKbrEXDRqODCkRVm&#10;5/XKO/ExLujff4LtH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EaV6Qe8AQAATAMAAA4AAAAAAAAAAAAAAAAALgIAAGRy&#10;cy9lMm9Eb2MueG1sUEsBAi0AFAAGAAgAAAAhAL+XSKHdAAAACwEAAA8AAAAAAAAAAAAAAAAAFgQA&#10;AGRycy9kb3ducmV2LnhtbFBLBQYAAAAABAAEAPMAAAAgBQAAAAA=&#10;" filled="f" stroked="f">
                      <v:textbox inset="2.16pt,1.44pt,0,1.44pt">
                        <w:txbxContent>
                          <w:p w14:paraId="380ED0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0128" behindDoc="0" locked="0" layoutInCell="1" allowOverlap="1" wp14:anchorId="48D5395D" wp14:editId="37067B2E">
                      <wp:simplePos x="0" y="0"/>
                      <wp:positionH relativeFrom="column">
                        <wp:posOffset>-63500</wp:posOffset>
                      </wp:positionH>
                      <wp:positionV relativeFrom="paragraph">
                        <wp:posOffset>1752600</wp:posOffset>
                      </wp:positionV>
                      <wp:extent cx="1003300" cy="762000"/>
                      <wp:effectExtent l="0" t="0" r="0" b="0"/>
                      <wp:wrapNone/>
                      <wp:docPr id="5135" name="Rectangle 5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B27C09-565A-0C45-B992-AB7E8639BE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CF6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5395D" id="Rectangle 5135" o:spid="_x0000_s3084" style="position:absolute;margin-left:-5pt;margin-top:138pt;width:79pt;height:60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auwEAAEwDAAAOAAAAZHJzL2Uyb0RvYy54bWysU9tu2zAMfR+wfxD0vthxm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y9WaEs8dTukn&#10;6sZ9bxU5ZwcjpZrnO+s1xtRh2VN8hEuU0J3JTxrc/EVaZCoan64aqykTgcnNatPWOAmBR7c3mxX6&#10;2KV6LY6Q8lcVHJkdRgGhFGX58XvK56svV7BuBnN+fvbytJ8KmaZety9Y90GekCMuaX5Ao20YGRXW&#10;REpGHDyj6feBg6LEfvOobHN7s2pwU0qwbJsWNxhKgKj3b7PciyHgLokMlBwimH5AwEWjggtHVphd&#10;1mveibdxQf/6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3OEGrsBAABMAwAADgAAAAAAAAAAAAAAAAAuAgAAZHJz&#10;L2Uyb0RvYy54bWxQSwECLQAUAAYACAAAACEAv5dIod0AAAALAQAADwAAAAAAAAAAAAAAAAAVBAAA&#10;ZHJzL2Rvd25yZXYueG1sUEsFBgAAAAAEAAQA8wAAAB8FAAAAAA==&#10;" filled="f" stroked="f">
                      <v:textbox inset="2.16pt,1.44pt,0,1.44pt">
                        <w:txbxContent>
                          <w:p w14:paraId="112CF6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1152" behindDoc="0" locked="0" layoutInCell="1" allowOverlap="1" wp14:anchorId="0EB057C0" wp14:editId="1E231188">
                      <wp:simplePos x="0" y="0"/>
                      <wp:positionH relativeFrom="column">
                        <wp:posOffset>-63500</wp:posOffset>
                      </wp:positionH>
                      <wp:positionV relativeFrom="paragraph">
                        <wp:posOffset>1752600</wp:posOffset>
                      </wp:positionV>
                      <wp:extent cx="1003300" cy="7620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B8C6C-A7B3-564B-AF34-CA88E198A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B5C7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057C0" id="Rectangle 5134" o:spid="_x0000_s3085" style="position:absolute;margin-left:-5pt;margin-top:138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3Dx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88WSEs8dTukX&#10;6sZ9ZxU5ZXsjpZrmO+k1xNRi2XN8gnOU0J3Ijxrc9EVaZCwaHy8aqzETgcn1Yr2qcRICj66X6wX6&#10;2KV6K46Q8k8VHJkcRgGhFGX54T7l09XXK1g3gTk9P3l53I2FTFNfrV+x7oI8Ikdc0vyIRtswMCqs&#10;iZQMOHhG0589B0WJvfOobHO9XDS4KSWYr5oVbjCUAFHv3me5F33AXRIZKNlHMF2PgItGBReOrDA7&#10;r9e0E+/jgv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s/dw8bsBAABMAwAADgAAAAAAAAAAAAAAAAAuAgAAZHJz&#10;L2Uyb0RvYy54bWxQSwECLQAUAAYACAAAACEAv5dIod0AAAALAQAADwAAAAAAAAAAAAAAAAAVBAAA&#10;ZHJzL2Rvd25yZXYueG1sUEsFBgAAAAAEAAQA8wAAAB8FAAAAAA==&#10;" filled="f" stroked="f">
                      <v:textbox inset="2.16pt,1.44pt,0,1.44pt">
                        <w:txbxContent>
                          <w:p w14:paraId="1AB5C7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2176" behindDoc="0" locked="0" layoutInCell="1" allowOverlap="1" wp14:anchorId="42644B66" wp14:editId="1CAD5C5A">
                      <wp:simplePos x="0" y="0"/>
                      <wp:positionH relativeFrom="column">
                        <wp:posOffset>-63500</wp:posOffset>
                      </wp:positionH>
                      <wp:positionV relativeFrom="paragraph">
                        <wp:posOffset>1752600</wp:posOffset>
                      </wp:positionV>
                      <wp:extent cx="1003300" cy="762000"/>
                      <wp:effectExtent l="0" t="0" r="0" b="0"/>
                      <wp:wrapNone/>
                      <wp:docPr id="5133" name="Rectangle 5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9659D5-A1EF-2142-B408-3EDC0BA07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6B9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44B66" id="Rectangle 5133" o:spid="_x0000_s3086" style="position:absolute;margin-left:-5pt;margin-top:138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TjBSbsBAABMAwAADgAAAAAAAAAAAAAAAAAuAgAAZHJz&#10;L2Uyb0RvYy54bWxQSwECLQAUAAYACAAAACEAv5dIod0AAAALAQAADwAAAAAAAAAAAAAAAAAVBAAA&#10;ZHJzL2Rvd25yZXYueG1sUEsFBgAAAAAEAAQA8wAAAB8FAAAAAA==&#10;" filled="f" stroked="f">
                      <v:textbox inset="2.16pt,1.44pt,0,1.44pt">
                        <w:txbxContent>
                          <w:p w14:paraId="7D16B9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3200" behindDoc="0" locked="0" layoutInCell="1" allowOverlap="1" wp14:anchorId="41BCA96F" wp14:editId="7DBCDEC3">
                      <wp:simplePos x="0" y="0"/>
                      <wp:positionH relativeFrom="column">
                        <wp:posOffset>-63500</wp:posOffset>
                      </wp:positionH>
                      <wp:positionV relativeFrom="paragraph">
                        <wp:posOffset>1752600</wp:posOffset>
                      </wp:positionV>
                      <wp:extent cx="1003300" cy="762000"/>
                      <wp:effectExtent l="0" t="0" r="0" b="0"/>
                      <wp:wrapNone/>
                      <wp:docPr id="5132" name="Rectangle 5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BDB6B-13DB-0148-8376-A1490A0FD0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9E2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CA96F" id="Rectangle 5132" o:spid="_x0000_s3087" style="position:absolute;margin-left:-5pt;margin-top:138pt;width:79pt;height:60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WiuQEAAEw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x+XK46Sjx3OKXv&#10;qBv3g1XknB2NlKrMt+g1xdRj2XN8gkuU0C3kZw2ufJEWmavGp6vGas5EYHKz2qxbnITAo7ubzQp9&#10;7NK8FkdI+bMKjhSHUUAoVVl+/Jry+erLFawrYM7PFy/P+7mS6drbK9Z9kCfkiEuaH9FoGyZGhTWR&#10;kgkHz2j6deCgKLFfPCrb3d0UIXINlutujRsMNUDU+7dZ7sUYcJdEBkoOEcwwIuD6bsWFI6vMLutV&#10;duJtXNG//gS73wA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NW8NaK5AQAATAMAAA4AAAAAAAAAAAAAAAAALgIAAGRycy9l&#10;Mm9Eb2MueG1sUEsBAi0AFAAGAAgAAAAhAL+XSKHdAAAACwEAAA8AAAAAAAAAAAAAAAAAEwQAAGRy&#10;cy9kb3ducmV2LnhtbFBLBQYAAAAABAAEAPMAAAAdBQAAAAA=&#10;" filled="f" stroked="f">
                      <v:textbox inset="2.16pt,1.44pt,0,1.44pt">
                        <w:txbxContent>
                          <w:p w14:paraId="4CB9E2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4224" behindDoc="0" locked="0" layoutInCell="1" allowOverlap="1" wp14:anchorId="51BADE11" wp14:editId="08E61C81">
                      <wp:simplePos x="0" y="0"/>
                      <wp:positionH relativeFrom="column">
                        <wp:posOffset>-63500</wp:posOffset>
                      </wp:positionH>
                      <wp:positionV relativeFrom="paragraph">
                        <wp:posOffset>1752600</wp:posOffset>
                      </wp:positionV>
                      <wp:extent cx="1003300" cy="762000"/>
                      <wp:effectExtent l="0" t="0" r="0" b="0"/>
                      <wp:wrapNone/>
                      <wp:docPr id="5131" name="Rectangle 5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A32E7F-33C8-1944-8829-E7E815E56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BF9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ADE11" id="Rectangle 5131" o:spid="_x0000_s3088" style="position:absolute;margin-left:-5pt;margin-top:138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ANllFugEAAEwDAAAOAAAAAAAAAAAAAAAAAC4CAABkcnMv&#10;ZTJvRG9jLnhtbFBLAQItABQABgAIAAAAIQC/l0ih3QAAAAsBAAAPAAAAAAAAAAAAAAAAABQEAABk&#10;cnMvZG93bnJldi54bWxQSwUGAAAAAAQABADzAAAAHgUAAAAA&#10;" filled="f" stroked="f">
                      <v:textbox inset="2.16pt,1.44pt,0,1.44pt">
                        <w:txbxContent>
                          <w:p w14:paraId="15CBF9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5248" behindDoc="0" locked="0" layoutInCell="1" allowOverlap="1" wp14:anchorId="7EE02AAB" wp14:editId="78D1EFF5">
                      <wp:simplePos x="0" y="0"/>
                      <wp:positionH relativeFrom="column">
                        <wp:posOffset>-63500</wp:posOffset>
                      </wp:positionH>
                      <wp:positionV relativeFrom="paragraph">
                        <wp:posOffset>1752600</wp:posOffset>
                      </wp:positionV>
                      <wp:extent cx="1003300" cy="762000"/>
                      <wp:effectExtent l="0" t="0" r="0" b="0"/>
                      <wp:wrapNone/>
                      <wp:docPr id="5130" name="Rectangle 5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A606A-4DA6-6B40-A35C-39C9B84480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280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02AAB" id="Rectangle 5130" o:spid="_x0000_s3089" style="position:absolute;margin-left:-5pt;margin-top:138pt;width:79pt;height:60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Msq2uugEAAEwDAAAOAAAAAAAAAAAAAAAAAC4CAABkcnMv&#10;ZTJvRG9jLnhtbFBLAQItABQABgAIAAAAIQC/l0ih3QAAAAsBAAAPAAAAAAAAAAAAAAAAABQEAABk&#10;cnMvZG93bnJldi54bWxQSwUGAAAAAAQABADzAAAAHgUAAAAA&#10;" filled="f" stroked="f">
                      <v:textbox inset="2.16pt,1.44pt,0,1.44pt">
                        <w:txbxContent>
                          <w:p w14:paraId="056280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6272" behindDoc="0" locked="0" layoutInCell="1" allowOverlap="1" wp14:anchorId="28EF845D" wp14:editId="07B5AF18">
                      <wp:simplePos x="0" y="0"/>
                      <wp:positionH relativeFrom="column">
                        <wp:posOffset>-63500</wp:posOffset>
                      </wp:positionH>
                      <wp:positionV relativeFrom="paragraph">
                        <wp:posOffset>1752600</wp:posOffset>
                      </wp:positionV>
                      <wp:extent cx="1003300" cy="762000"/>
                      <wp:effectExtent l="0" t="0" r="0" b="0"/>
                      <wp:wrapNone/>
                      <wp:docPr id="5129" name="Rectangle 5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573509-D2BB-2944-8FC0-4B3FBF9FF2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031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F845D" id="Rectangle 5129" o:spid="_x0000_s3090" style="position:absolute;margin-left:-5pt;margin-top:138pt;width:79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0d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NX82ZNiecOp/QL&#10;deO+s4qcsr2RUk3znfQaYmqx7Dk+wTlK6E7kRw1u+iItMhaNjxeN1ZiJwOR6sV7VOAmBRzfL9QJ9&#10;7FK9FUdI+YcKjkwOo4BQirL88JDy6errFaybwJyen7w87sZCpqmvl69Yd0EekSMuaX5Eo20YGBXW&#10;REoGHDyj6c+eg6LE3ntUtrlZLhrclBLMV80KNxhKgKh377Pciz7gLokMlOwjmK5HwEWjggtHVpid&#10;12vaifdxQf/2E2z/A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Sz/NHbsBAABMAwAADgAAAAAAAAAAAAAAAAAuAgAAZHJz&#10;L2Uyb0RvYy54bWxQSwECLQAUAAYACAAAACEAv5dIod0AAAALAQAADwAAAAAAAAAAAAAAAAAVBAAA&#10;ZHJzL2Rvd25yZXYueG1sUEsFBgAAAAAEAAQA8wAAAB8FAAAAAA==&#10;" filled="f" stroked="f">
                      <v:textbox inset="2.16pt,1.44pt,0,1.44pt">
                        <w:txbxContent>
                          <w:p w14:paraId="792031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7296" behindDoc="0" locked="0" layoutInCell="1" allowOverlap="1" wp14:anchorId="600ACDE2" wp14:editId="198950B6">
                      <wp:simplePos x="0" y="0"/>
                      <wp:positionH relativeFrom="column">
                        <wp:posOffset>-63500</wp:posOffset>
                      </wp:positionH>
                      <wp:positionV relativeFrom="paragraph">
                        <wp:posOffset>1752600</wp:posOffset>
                      </wp:positionV>
                      <wp:extent cx="1003300" cy="762000"/>
                      <wp:effectExtent l="0" t="0" r="0" b="0"/>
                      <wp:wrapNone/>
                      <wp:docPr id="5128" name="Rectangle 5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A70562-A8EC-154C-8397-C950BADC6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736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ACDE2" id="Rectangle 5128" o:spid="_x0000_s3091" style="position:absolute;margin-left:-5pt;margin-top:138pt;width:79pt;height:60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n2ugEAAEw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2eNzgrzx1O6Tfq&#10;xn1nFTlmeyOlmuY76TXE1GLZc3yCU5TQnciPGtz0RVpkLBofzhqrMROBydVitaxxEgKPbq9WC/Sx&#10;S/VRHCHlHyo4MjmMAkIpyvL9r5SPV9+vYN0E5vj85OVxOxYyTX1z/Y51G+QBOeKS5kc02oaBUWFN&#10;pGTAwTOa/uw4KErsT4/KNrdXiwY3pQTzZbNEVaAEiHr7Ocu96APukshAyS6C6XoEXDQquHBkhdlp&#10;vaad+BwX9B8/weY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Huzn2ugEAAEwDAAAOAAAAAAAAAAAAAAAAAC4CAABkcnMv&#10;ZTJvRG9jLnhtbFBLAQItABQABgAIAAAAIQC/l0ih3QAAAAsBAAAPAAAAAAAAAAAAAAAAABQEAABk&#10;cnMvZG93bnJldi54bWxQSwUGAAAAAAQABADzAAAAHgUAAAAA&#10;" filled="f" stroked="f">
                      <v:textbox inset="2.16pt,1.44pt,0,1.44pt">
                        <w:txbxContent>
                          <w:p w14:paraId="6DE736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8320" behindDoc="0" locked="0" layoutInCell="1" allowOverlap="1" wp14:anchorId="43EA2863" wp14:editId="091C48BE">
                      <wp:simplePos x="0" y="0"/>
                      <wp:positionH relativeFrom="column">
                        <wp:posOffset>-63500</wp:posOffset>
                      </wp:positionH>
                      <wp:positionV relativeFrom="paragraph">
                        <wp:posOffset>1752600</wp:posOffset>
                      </wp:positionV>
                      <wp:extent cx="1003300" cy="762000"/>
                      <wp:effectExtent l="0" t="0" r="0" b="0"/>
                      <wp:wrapNone/>
                      <wp:docPr id="5127" name="Rectangle 5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30A6BA-1188-2C42-B9A1-7C4C07BDF3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9BA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A2863" id="Rectangle 5127" o:spid="_x0000_s3092" style="position:absolute;margin-left:-5pt;margin-top:138pt;width:79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TAuwEAAEw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p6N29WlDhmcUo/&#10;UDfmeiPJOTtoIWSeb9ZrDLHFspfwDJcoopvJTwps/iItMhWNT1eN5ZQIx+RmsVnXOAmOR6vbzQJ9&#10;7FK9FweI6av0lmSno4BQirLs+BjT+erbFazLYM7PZy9N+6mQaerl8g3r3osTcsQlTU9olPFjR7nR&#10;gZIRB9/R+HpgICkx3xwq26xuFw1uSgnm62aNGwwlQNT7j1nm+OBxl3gCSg4BdD8g4KJRwYUjK8wu&#10;65V34mNc0L//BLv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aHsEwLsBAABMAwAADgAAAAAAAAAAAAAAAAAuAgAAZHJz&#10;L2Uyb0RvYy54bWxQSwECLQAUAAYACAAAACEAv5dIod0AAAALAQAADwAAAAAAAAAAAAAAAAAVBAAA&#10;ZHJzL2Rvd25yZXYueG1sUEsFBgAAAAAEAAQA8wAAAB8FAAAAAA==&#10;" filled="f" stroked="f">
                      <v:textbox inset="2.16pt,1.44pt,0,1.44pt">
                        <w:txbxContent>
                          <w:p w14:paraId="2689BA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89344" behindDoc="0" locked="0" layoutInCell="1" allowOverlap="1" wp14:anchorId="1D1F4E48" wp14:editId="550AEEE8">
                      <wp:simplePos x="0" y="0"/>
                      <wp:positionH relativeFrom="column">
                        <wp:posOffset>-63500</wp:posOffset>
                      </wp:positionH>
                      <wp:positionV relativeFrom="paragraph">
                        <wp:posOffset>1752600</wp:posOffset>
                      </wp:positionV>
                      <wp:extent cx="1003300" cy="762000"/>
                      <wp:effectExtent l="0" t="0" r="0" b="0"/>
                      <wp:wrapNone/>
                      <wp:docPr id="5126" name="Rectangle 5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F76BA-8238-5A43-832A-A97492E07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159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F4E48" id="Rectangle 5126" o:spid="_x0000_s3093" style="position:absolute;margin-left:-5pt;margin-top:138pt;width:79pt;height:60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uwEAAEw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p6N2+WlDhmcUo/&#10;UDfmeiPJOTtoIWSeb9ZrDLHFspfwDJcoopvJTwps/iItMhWNT1eN5ZQIx+RmsVnXOAmOR6vbzQJ9&#10;7FK9FweI6av0lmSno4BQirLs+BjT+erbFazLYM7PZy9N+6mQaerl6g3r3osTcsQlTU9olPFjR7nR&#10;gZIRB9/R+HpgICkx3xwq26xuFw1uSgnm62aNGwwlQNT7j1nm+OBxl3gCSg4BdD8g4KJRwYUjK8wu&#10;65V34mNc0L//BLv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JP/wK7sBAABMAwAADgAAAAAAAAAAAAAAAAAuAgAAZHJz&#10;L2Uyb0RvYy54bWxQSwECLQAUAAYACAAAACEAv5dIod0AAAALAQAADwAAAAAAAAAAAAAAAAAVBAAA&#10;ZHJzL2Rvd25yZXYueG1sUEsFBgAAAAAEAAQA8wAAAB8FAAAAAA==&#10;" filled="f" stroked="f">
                      <v:textbox inset="2.16pt,1.44pt,0,1.44pt">
                        <w:txbxContent>
                          <w:p w14:paraId="7B0159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0368" behindDoc="0" locked="0" layoutInCell="1" allowOverlap="1" wp14:anchorId="1F7C1073" wp14:editId="758FE145">
                      <wp:simplePos x="0" y="0"/>
                      <wp:positionH relativeFrom="column">
                        <wp:posOffset>-63500</wp:posOffset>
                      </wp:positionH>
                      <wp:positionV relativeFrom="paragraph">
                        <wp:posOffset>1752600</wp:posOffset>
                      </wp:positionV>
                      <wp:extent cx="1003300" cy="762000"/>
                      <wp:effectExtent l="0" t="0" r="0" b="0"/>
                      <wp:wrapNone/>
                      <wp:docPr id="5125" name="Rectangle 5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6DC43-B7B0-B84A-A1BC-98FECF104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FBF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C1073" id="Rectangle 5125" o:spid="_x0000_s3094" style="position:absolute;margin-left:-5pt;margin-top:138pt;width:79pt;height:60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nRmdNrsBAABMAwAADgAAAAAAAAAAAAAAAAAuAgAAZHJz&#10;L2Uyb0RvYy54bWxQSwECLQAUAAYACAAAACEAv5dIod0AAAALAQAADwAAAAAAAAAAAAAAAAAVBAAA&#10;ZHJzL2Rvd25yZXYueG1sUEsFBgAAAAAEAAQA8wAAAB8FAAAAAA==&#10;" filled="f" stroked="f">
                      <v:textbox inset="2.16pt,1.44pt,0,1.44pt">
                        <w:txbxContent>
                          <w:p w14:paraId="262FBF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1392" behindDoc="0" locked="0" layoutInCell="1" allowOverlap="1" wp14:anchorId="2BC1F793" wp14:editId="4B437E45">
                      <wp:simplePos x="0" y="0"/>
                      <wp:positionH relativeFrom="column">
                        <wp:posOffset>-63500</wp:posOffset>
                      </wp:positionH>
                      <wp:positionV relativeFrom="paragraph">
                        <wp:posOffset>1752600</wp:posOffset>
                      </wp:positionV>
                      <wp:extent cx="1003300" cy="762000"/>
                      <wp:effectExtent l="0" t="0" r="0" b="0"/>
                      <wp:wrapNone/>
                      <wp:docPr id="5124" name="Rectangle 5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791C0-AF64-8E40-9E2C-87A9AC9F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571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1F793" id="Rectangle 5124" o:spid="_x0000_s3095" style="position:absolute;margin-left:-5pt;margin-top:138pt;width:79pt;height:60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nd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NX82ZJiecOp/QL&#10;deO+s4qcsr2RUk3znfQaYmqx7Dk+wTlK6E7kRw1u+iItMhaNjxeN1ZiJwOR6sV7VOAmBRzfL9QJ9&#10;7FK9FUdI+YcKjkwOo4BQirL88JDy6errFaybwJyen7w87sZCpqmv169Yd0EekSMuaX5Eo20YGBXW&#10;REoGHDyj6c+eg6LE3ntUtrlZLhrclBLMV80KNxhKgKh377Pciz7gLokMlOwjmK5HwEWjggtHVpid&#10;12vaifdxQf/2E2z/A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0Z1p3bsBAABMAwAADgAAAAAAAAAAAAAAAAAuAgAAZHJz&#10;L2Uyb0RvYy54bWxQSwECLQAUAAYACAAAACEAv5dIod0AAAALAQAADwAAAAAAAAAAAAAAAAAVBAAA&#10;ZHJzL2Rvd25yZXYueG1sUEsFBgAAAAAEAAQA8wAAAB8FAAAAAA==&#10;" filled="f" stroked="f">
                      <v:textbox inset="2.16pt,1.44pt,0,1.44pt">
                        <w:txbxContent>
                          <w:p w14:paraId="04E571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2416" behindDoc="0" locked="0" layoutInCell="1" allowOverlap="1" wp14:anchorId="774FFBEC" wp14:editId="52808B4A">
                      <wp:simplePos x="0" y="0"/>
                      <wp:positionH relativeFrom="column">
                        <wp:posOffset>-63500</wp:posOffset>
                      </wp:positionH>
                      <wp:positionV relativeFrom="paragraph">
                        <wp:posOffset>1752600</wp:posOffset>
                      </wp:positionV>
                      <wp:extent cx="1003300" cy="762000"/>
                      <wp:effectExtent l="0" t="0" r="0" b="0"/>
                      <wp:wrapNone/>
                      <wp:docPr id="5123" name="Rectangle 5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F1F979-474D-B64A-A2B1-972B640AC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1C7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FFBEC" id="Rectangle 5123" o:spid="_x0000_s3096" style="position:absolute;margin-left:-5pt;margin-top:138pt;width:79pt;height:60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2uwEAAEw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L5fditKPHfYpW/o&#10;G/eDVeRSHY2UqvS3+DXF1OO15/gE1yzhsoifNbjyRVlkrh6fbx6rOROBxe1qu2mxEwK31nfbFa4R&#10;pXm5HCHlTyo4UhaMAlKpzvLTl5QvR38fwXuFzOX5ssrzYa5iunZdcUvxEOQZNeKQ5kcM2oaJUWFN&#10;pGTCxjOafh45KErsZ4/Oduu7VYeTUpPlptvgBENNkPXhdZV7MQacJZGBkmMEM4xIuHpUeWHLqrLr&#10;eJWZeJ1X9i8/wf4X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psFANrsBAABMAwAADgAAAAAAAAAAAAAAAAAuAgAAZHJz&#10;L2Uyb0RvYy54bWxQSwECLQAUAAYACAAAACEAv5dIod0AAAALAQAADwAAAAAAAAAAAAAAAAAVBAAA&#10;ZHJzL2Rvd25yZXYueG1sUEsFBgAAAAAEAAQA8wAAAB8FAAAAAA==&#10;" filled="f" stroked="f">
                      <v:textbox inset="2.16pt,1.44pt,0,1.44pt">
                        <w:txbxContent>
                          <w:p w14:paraId="26B1C7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3440" behindDoc="0" locked="0" layoutInCell="1" allowOverlap="1" wp14:anchorId="286C67C8" wp14:editId="61D62B96">
                      <wp:simplePos x="0" y="0"/>
                      <wp:positionH relativeFrom="column">
                        <wp:posOffset>-63500</wp:posOffset>
                      </wp:positionH>
                      <wp:positionV relativeFrom="paragraph">
                        <wp:posOffset>1752600</wp:posOffset>
                      </wp:positionV>
                      <wp:extent cx="1003300" cy="7620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30AF2-4690-1443-8D2F-61A6EA288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DE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C67C8" id="Rectangle 5122" o:spid="_x0000_s3097" style="position:absolute;margin-left:-5pt;margin-top:138pt;width:79pt;height:60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TduQEAAEw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fL7uOEs8dTukb&#10;6sb9YBW5ZEcjpSrzLXpNMfVY9hyf4BoldAv5WYMrX6RF5qrx+aaxmjMRmNyutpsWJyHwaH23XaGP&#10;XZqX4ggpf1LBkeIwCgilKstPX1K+XP19BesKmMvzxcvzYa5kunZ9w3oI8owccUnzIxptw8SosCZS&#10;MuHgGU0/jxwUJfazR2W79d0Khcg1WG66DW4w1ABRH15nuRdjwF0SGSg5RjDDiIDruxUXjqwyu65X&#10;2YnXcUX/8hPsfwE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OpFtN25AQAATAMAAA4AAAAAAAAAAAAAAAAALgIAAGRycy9l&#10;Mm9Eb2MueG1sUEsBAi0AFAAGAAgAAAAhAL+XSKHdAAAACwEAAA8AAAAAAAAAAAAAAAAAEwQAAGRy&#10;cy9kb3ducmV2LnhtbFBLBQYAAAAABAAEAPMAAAAdBQAAAAA=&#10;" filled="f" stroked="f">
                      <v:textbox inset="2.16pt,1.44pt,0,1.44pt">
                        <w:txbxContent>
                          <w:p w14:paraId="10ADE2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4464" behindDoc="0" locked="0" layoutInCell="1" allowOverlap="1" wp14:anchorId="705301B7" wp14:editId="3B75BCB9">
                      <wp:simplePos x="0" y="0"/>
                      <wp:positionH relativeFrom="column">
                        <wp:posOffset>-63500</wp:posOffset>
                      </wp:positionH>
                      <wp:positionV relativeFrom="paragraph">
                        <wp:posOffset>1752600</wp:posOffset>
                      </wp:positionV>
                      <wp:extent cx="1003300" cy="762000"/>
                      <wp:effectExtent l="0" t="0" r="0" b="0"/>
                      <wp:wrapNone/>
                      <wp:docPr id="5121" name="Rectangle 5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A1E50B-99DA-334F-86B8-939703577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9E0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301B7" id="Rectangle 5121" o:spid="_x0000_s3098" style="position:absolute;margin-left:-5pt;margin-top:138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6ug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PRz0zaUeO5wSr9Q&#10;N+57q8g5Oxgp1TzfWa8xpg7LHuMDXKKE7kx+0uDmL9IiU9H4dNVYTZkITG6Wm3WNkxB4tLrZLNHH&#10;LtVLcYSUv6ngyOwwCgilKMuPP1I+X32+gnUzmPPzs5en/VTItPWqfca6D/KEHHFJ8z0abcPIqLAm&#10;UjLi4BlNfw4cFCX2u0dl29XNssVNKUGzbte4wVACRL1/neVeDAF3SWSg5BDB9AMCLhoVXDiywuyy&#10;XvNOvI4L+pefYPcX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z9g6ugEAAEwDAAAOAAAAAAAAAAAAAAAAAC4CAABkcnMv&#10;ZTJvRG9jLnhtbFBLAQItABQABgAIAAAAIQC/l0ih3QAAAAsBAAAPAAAAAAAAAAAAAAAAABQEAABk&#10;cnMvZG93bnJldi54bWxQSwUGAAAAAAQABADzAAAAHgUAAAAA&#10;" filled="f" stroked="f">
                      <v:textbox inset="2.16pt,1.44pt,0,1.44pt">
                        <w:txbxContent>
                          <w:p w14:paraId="0019E0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5488" behindDoc="0" locked="0" layoutInCell="1" allowOverlap="1" wp14:anchorId="2ED5C6C5" wp14:editId="5A374AEE">
                      <wp:simplePos x="0" y="0"/>
                      <wp:positionH relativeFrom="column">
                        <wp:posOffset>-63500</wp:posOffset>
                      </wp:positionH>
                      <wp:positionV relativeFrom="paragraph">
                        <wp:posOffset>1752600</wp:posOffset>
                      </wp:positionV>
                      <wp:extent cx="1003300" cy="762000"/>
                      <wp:effectExtent l="0" t="0" r="0" b="0"/>
                      <wp:wrapNone/>
                      <wp:docPr id="5120" name="Rectangle 5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7592CD-7921-9849-9C9E-754BFD0F7B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C39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5C6C5" id="Rectangle 5120" o:spid="_x0000_s3099" style="position:absolute;margin-left:-5pt;margin-top:138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zRugEAAEw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j1vEGBPHc4pT+o&#10;G/edVeSU7Y2UaprvpNcQU4tlj/EBzlFCdyI/anDTF2mRsWh8vGisxkwEJteL9arGhwQeLa/WC/Sx&#10;S/VaHCHlnyo4MjmMAkIpyvLD75RPV1+uYN0E5vT85OVxNxYyTb1cvGDdBXlEjrik+R6NtmFgVFgT&#10;KRlw8Iymv3sOihL7y6OyzfJq0eCmlGC+ala4wVACRL17m+Ve9AF3SWSgZB/BdD0CLhoVXDiywuy8&#10;XtNOvI0L+tefYPsP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zSyzRugEAAEwDAAAOAAAAAAAAAAAAAAAAAC4CAABkcnMv&#10;ZTJvRG9jLnhtbFBLAQItABQABgAIAAAAIQC/l0ih3QAAAAsBAAAPAAAAAAAAAAAAAAAAABQEAABk&#10;cnMvZG93bnJldi54bWxQSwUGAAAAAAQABADzAAAAHgUAAAAA&#10;" filled="f" stroked="f">
                      <v:textbox inset="2.16pt,1.44pt,0,1.44pt">
                        <w:txbxContent>
                          <w:p w14:paraId="458C39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6512" behindDoc="0" locked="0" layoutInCell="1" allowOverlap="1" wp14:anchorId="164284B9" wp14:editId="10EA7524">
                      <wp:simplePos x="0" y="0"/>
                      <wp:positionH relativeFrom="column">
                        <wp:posOffset>-63500</wp:posOffset>
                      </wp:positionH>
                      <wp:positionV relativeFrom="paragraph">
                        <wp:posOffset>1752600</wp:posOffset>
                      </wp:positionV>
                      <wp:extent cx="1003300" cy="7620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44D9E-375C-2040-8FBA-E835BCAE98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C85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284B9" id="Rectangle 5119" o:spid="_x0000_s3100" style="position:absolute;margin-left:-5pt;margin-top:138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fO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6bZUuK4xSn9&#10;QN2460dFLtnBSKnyfLNeU4gdlj2FR7hGEd1MftZg8xdpkblofL5prOZEBCa3y+2mxkkIPFqvtkv0&#10;sUv1Whwgpi/KW5IdRgGhFGX56VtMl6svV7Aug7k8n700H+ZCpq3XqxesBy/PyBGXND2g0aOfGBWj&#10;CZRMOHhG468jB0XJ+NWhsu16tWxxU0rQbNoNbjCUAFEf3ma5E4PHXRIJKDkGMP2AgItGBReOrDC7&#10;rlfeibdxQf/6E+x/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V6fXzrsBAABMAwAADgAAAAAAAAAAAAAAAAAuAgAAZHJz&#10;L2Uyb0RvYy54bWxQSwECLQAUAAYACAAAACEAv5dIod0AAAALAQAADwAAAAAAAAAAAAAAAAAVBAAA&#10;ZHJzL2Rvd25yZXYueG1sUEsFBgAAAAAEAAQA8wAAAB8FAAAAAA==&#10;" filled="f" stroked="f">
                      <v:textbox inset="2.16pt,1.44pt,0,1.44pt">
                        <w:txbxContent>
                          <w:p w14:paraId="266C85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7536" behindDoc="0" locked="0" layoutInCell="1" allowOverlap="1" wp14:anchorId="0D9CA7F2" wp14:editId="4DE3956D">
                      <wp:simplePos x="0" y="0"/>
                      <wp:positionH relativeFrom="column">
                        <wp:posOffset>-63500</wp:posOffset>
                      </wp:positionH>
                      <wp:positionV relativeFrom="paragraph">
                        <wp:posOffset>1752600</wp:posOffset>
                      </wp:positionV>
                      <wp:extent cx="1003300" cy="762000"/>
                      <wp:effectExtent l="0" t="0" r="0" b="0"/>
                      <wp:wrapNone/>
                      <wp:docPr id="5118" name="Rectangle 5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F487E0-8DFB-0C47-B24F-DC58256646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B6C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CA7F2" id="Rectangle 5118" o:spid="_x0000_s3101" style="position:absolute;margin-left:-5pt;margin-top:138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Mlug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ht0+CsPHc4pZ+o&#10;G/e9VeScHYyUap7vrNcYU4dlT/ERLlFCdyY/aXDzF2mRqWh8umqspkwEJjfLzbrGSQg8Wt1sluhj&#10;l+q1OELKX1VwZHYYBYRSlOXH7ymfr75cwboZzPn52cvTfipk2np1+4J1H+QJOeKS5gc02oaRUWFN&#10;pGTEwTOafh84KErsN4/KtqubZYubUoJm3a5RFSgBot6/zXIvhoC7JDJQcohg+gEBF40KLhxZYXZZ&#10;r3kn3sYF/etPsPsD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bIyMlugEAAEwDAAAOAAAAAAAAAAAAAAAAAC4CAABkcnMv&#10;ZTJvRG9jLnhtbFBLAQItABQABgAIAAAAIQC/l0ih3QAAAAsBAAAPAAAAAAAAAAAAAAAAABQEAABk&#10;cnMvZG93bnJldi54bWxQSwUGAAAAAAQABADzAAAAHgUAAAAA&#10;" filled="f" stroked="f">
                      <v:textbox inset="2.16pt,1.44pt,0,1.44pt">
                        <w:txbxContent>
                          <w:p w14:paraId="72AB6C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8560" behindDoc="0" locked="0" layoutInCell="1" allowOverlap="1" wp14:anchorId="2EE85E60" wp14:editId="2379524F">
                      <wp:simplePos x="0" y="0"/>
                      <wp:positionH relativeFrom="column">
                        <wp:posOffset>-63500</wp:posOffset>
                      </wp:positionH>
                      <wp:positionV relativeFrom="paragraph">
                        <wp:posOffset>1752600</wp:posOffset>
                      </wp:positionV>
                      <wp:extent cx="1003300" cy="762000"/>
                      <wp:effectExtent l="0" t="0" r="0" b="0"/>
                      <wp:wrapNone/>
                      <wp:docPr id="5117" name="Rectangle 5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045158-3100-DF47-96E0-B50306712B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470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85E60" id="Rectangle 5117" o:spid="_x0000_s3102" style="position:absolute;margin-left:-5pt;margin-top:138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4T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PRz06wo8dzhlH6i&#10;btz3VpFzdjBSqnm+s15jTB2WPcVHuEQJ3Zn8pMHNX6RFpqLx6aqxmjIRmNwsN+saJyHwaHWzWaKP&#10;XarX4ggpf1XBkdlhFBBKUZYfv6d8vvpyBetmMOfnZy9P+6mQaevV7QvWfZAn5IhLmh/QaBtGRoU1&#10;kZIRB89o+n3goCix3zwq265uli1uSgmadbvGDYYSIOr92yz3Ygi4SyIDJYcIph8QcNGo4MKRFWaX&#10;9Zp34m1c0L/+BLs/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dOMeE7sBAABMAwAADgAAAAAAAAAAAAAAAAAuAgAAZHJz&#10;L2Uyb0RvYy54bWxQSwECLQAUAAYACAAAACEAv5dIod0AAAALAQAADwAAAAAAAAAAAAAAAAAVBAAA&#10;ZHJzL2Rvd25yZXYueG1sUEsFBgAAAAAEAAQA8wAAAB8FAAAAAA==&#10;" filled="f" stroked="f">
                      <v:textbox inset="2.16pt,1.44pt,0,1.44pt">
                        <w:txbxContent>
                          <w:p w14:paraId="182470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099584" behindDoc="0" locked="0" layoutInCell="1" allowOverlap="1" wp14:anchorId="0057547B" wp14:editId="31509381">
                      <wp:simplePos x="0" y="0"/>
                      <wp:positionH relativeFrom="column">
                        <wp:posOffset>-63500</wp:posOffset>
                      </wp:positionH>
                      <wp:positionV relativeFrom="paragraph">
                        <wp:posOffset>1752600</wp:posOffset>
                      </wp:positionV>
                      <wp:extent cx="1003300" cy="7620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DD3C5-D677-5343-A52C-EA96CAA9D9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733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7547B" id="Rectangle 5116" o:spid="_x0000_s3103" style="position:absolute;margin-left:-5pt;margin-top:138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4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PRz09xS4rnDKf1E&#10;3bjvrSLn7GCkVPN8Z73GmDose4qPcIkSujP5SYObv0iLTEXj01VjNWUiMLlZbtY1TkLg0epms0Qf&#10;u1SvxRFS/qqCI7PDKCCUoiw/fk/5fPXlCtbNYM7Pz16e9lMh09ar1QvWfZAn5IhLmh/QaBtGRoU1&#10;kZIRB89o+n3goCix3zwq265uli1uSgmadbvGDYYSIOr92yz3Ygi4SyIDJYcIph8QcNGo4MKRFWaX&#10;9Zp34m1c0L/+BLs/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OGfq+LsBAABMAwAADgAAAAAAAAAAAAAAAAAuAgAAZHJz&#10;L2Uyb0RvYy54bWxQSwECLQAUAAYACAAAACEAv5dIod0AAAALAQAADwAAAAAAAAAAAAAAAAAVBAAA&#10;ZHJzL2Rvd25yZXYueG1sUEsFBgAAAAAEAAQA8wAAAB8FAAAAAA==&#10;" filled="f" stroked="f">
                      <v:textbox inset="2.16pt,1.44pt,0,1.44pt">
                        <w:txbxContent>
                          <w:p w14:paraId="043733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0608" behindDoc="0" locked="0" layoutInCell="1" allowOverlap="1" wp14:anchorId="7B3784C4" wp14:editId="1BED57AE">
                      <wp:simplePos x="0" y="0"/>
                      <wp:positionH relativeFrom="column">
                        <wp:posOffset>-63500</wp:posOffset>
                      </wp:positionH>
                      <wp:positionV relativeFrom="paragraph">
                        <wp:posOffset>1752600</wp:posOffset>
                      </wp:positionV>
                      <wp:extent cx="1003300" cy="762000"/>
                      <wp:effectExtent l="0" t="0" r="0" b="0"/>
                      <wp:wrapNone/>
                      <wp:docPr id="5115" name="Rectangle 5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147493-FA6E-0643-A24B-961C803B64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269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784C4" id="Rectangle 5115" o:spid="_x0000_s3104" style="position:absolute;margin-left:-5pt;margin-top:138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fl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rqprShy3OKVf&#10;qBt33aDIKdsbKdU831mvMcQWy57DE5yjiO5MftJg5y/SIlPW+HjRWE2JCEyul+umxEkIPFpdrZfo&#10;Y5firThATD+Vt2R2GAWEkpXlh/uYTldfr2DdDOb0/OylaTdlMnW5al6x7rw8Ikdc0vSIRg9+ZFQM&#10;JlAy4uAZjX/2HBQlw51DZevV1bLGTclB1dQNbjDkAFHv3me5E73HXRIJKNkHMF2PgLNGGReOLDM7&#10;r9e8E+/jjP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gYGH5bsBAABMAwAADgAAAAAAAAAAAAAAAAAuAgAAZHJz&#10;L2Uyb0RvYy54bWxQSwECLQAUAAYACAAAACEAv5dIod0AAAALAQAADwAAAAAAAAAAAAAAAAAVBAAA&#10;ZHJzL2Rvd25yZXYueG1sUEsFBgAAAAAEAAQA8wAAAB8FAAAAAA==&#10;" filled="f" stroked="f">
                      <v:textbox inset="2.16pt,1.44pt,0,1.44pt">
                        <w:txbxContent>
                          <w:p w14:paraId="32A269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1632" behindDoc="0" locked="0" layoutInCell="1" allowOverlap="1" wp14:anchorId="7B496714" wp14:editId="4A04654C">
                      <wp:simplePos x="0" y="0"/>
                      <wp:positionH relativeFrom="column">
                        <wp:posOffset>-63500</wp:posOffset>
                      </wp:positionH>
                      <wp:positionV relativeFrom="paragraph">
                        <wp:posOffset>1752600</wp:posOffset>
                      </wp:positionV>
                      <wp:extent cx="1003300" cy="762000"/>
                      <wp:effectExtent l="0" t="0" r="0" b="0"/>
                      <wp:wrapNone/>
                      <wp:docPr id="5114" name="Rectangle 5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655B9D-9429-8147-A22B-D43A050157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626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96714" id="Rectangle 5114" o:spid="_x0000_s3105" style="position:absolute;margin-left:-5pt;margin-top:138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MO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6ZZUeK4xSn9&#10;QN2460dFLtnBSKnyfLNeU4gdlj2FR7hGEd1MftZg8xdpkblofL5prOZEBCa3y+2mxkkIPFqvtkv0&#10;sUv1Whwgpi/KW5IdRgGhFGX56VtMl6svV7Aug7k8n700H+ZCpq3X2xesBy/PyBGXND2g0aOfGBWj&#10;CZRMOHhG468jB0XJ+NWhsu16tWxxU0rQbNoNbjCUAFEf3ma5E4PHXRIJKDkGMP2AgItGBReOrDC7&#10;rlfeibdxQf/6E+x/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zQVzDrsBAABMAwAADgAAAAAAAAAAAAAAAAAuAgAAZHJz&#10;L2Uyb0RvYy54bWxQSwECLQAUAAYACAAAACEAv5dIod0AAAALAQAADwAAAAAAAAAAAAAAAAAVBAAA&#10;ZHJzL2Rvd25yZXYueG1sUEsFBgAAAAAEAAQA8wAAAB8FAAAAAA==&#10;" filled="f" stroked="f">
                      <v:textbox inset="2.16pt,1.44pt,0,1.44pt">
                        <w:txbxContent>
                          <w:p w14:paraId="686626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2656" behindDoc="0" locked="0" layoutInCell="1" allowOverlap="1" wp14:anchorId="25AEF857" wp14:editId="4479F261">
                      <wp:simplePos x="0" y="0"/>
                      <wp:positionH relativeFrom="column">
                        <wp:posOffset>-63500</wp:posOffset>
                      </wp:positionH>
                      <wp:positionV relativeFrom="paragraph">
                        <wp:posOffset>1752600</wp:posOffset>
                      </wp:positionV>
                      <wp:extent cx="1003300" cy="7620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6048DC-3CD4-D640-BEC3-59F9C2BB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B7D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EF857" id="Rectangle 5113" o:spid="_x0000_s3106" style="position:absolute;margin-left:-5pt;margin-top:138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aKfghLsBAABMAwAADgAAAAAAAAAAAAAAAAAuAgAAZHJz&#10;L2Uyb0RvYy54bWxQSwECLQAUAAYACAAAACEAv5dIod0AAAALAQAADwAAAAAAAAAAAAAAAAAVBAAA&#10;ZHJzL2Rvd25yZXYueG1sUEsFBgAAAAAEAAQA8wAAAB8FAAAAAA==&#10;" filled="f" stroked="f">
                      <v:textbox inset="2.16pt,1.44pt,0,1.44pt">
                        <w:txbxContent>
                          <w:p w14:paraId="0F5B7D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3680" behindDoc="0" locked="0" layoutInCell="1" allowOverlap="1" wp14:anchorId="155445BD" wp14:editId="5D04169C">
                      <wp:simplePos x="0" y="0"/>
                      <wp:positionH relativeFrom="column">
                        <wp:posOffset>-63500</wp:posOffset>
                      </wp:positionH>
                      <wp:positionV relativeFrom="paragraph">
                        <wp:posOffset>1752600</wp:posOffset>
                      </wp:positionV>
                      <wp:extent cx="1003300" cy="762000"/>
                      <wp:effectExtent l="0" t="0" r="0" b="0"/>
                      <wp:wrapNone/>
                      <wp:docPr id="5112" name="Rectangle 5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F0DF6C-D82B-7645-95BD-C16342560E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DF2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445BD" id="Rectangle 5112" o:spid="_x0000_s3107" style="position:absolute;margin-left:-5pt;margin-top:138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CQjFG+5AQAATAMAAA4AAAAAAAAAAAAAAAAALgIAAGRycy9l&#10;Mm9Eb2MueG1sUEsBAi0AFAAGAAgAAAAhAL+XSKHdAAAACwEAAA8AAAAAAAAAAAAAAAAAEwQAAGRy&#10;cy9kb3ducmV2LnhtbFBLBQYAAAAABAAEAPMAAAAdBQAAAAA=&#10;" filled="f" stroked="f">
                      <v:textbox inset="2.16pt,1.44pt,0,1.44pt">
                        <w:txbxContent>
                          <w:p w14:paraId="4CEDF2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4704" behindDoc="0" locked="0" layoutInCell="1" allowOverlap="1" wp14:anchorId="00E44C4C" wp14:editId="514FA91E">
                      <wp:simplePos x="0" y="0"/>
                      <wp:positionH relativeFrom="column">
                        <wp:posOffset>-63500</wp:posOffset>
                      </wp:positionH>
                      <wp:positionV relativeFrom="paragraph">
                        <wp:posOffset>1752600</wp:posOffset>
                      </wp:positionV>
                      <wp:extent cx="1003300" cy="762000"/>
                      <wp:effectExtent l="0" t="0" r="0" b="0"/>
                      <wp:wrapNone/>
                      <wp:docPr id="5111" name="Rectangle 5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25D6CB-F7B8-7747-813F-5412318827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BD3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44C4C" id="Rectangle 5111" o:spid="_x0000_s3108" style="position:absolute;margin-left:-5pt;margin-top:138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iI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pmko8dzhlH6g&#10;btwPVpFzdjRSqmW+i15TTD2WPcVHuEQJ3YX8rMEtX6RF5qLx6aqxmjMRmNysN12NkxB4dHuzWaOP&#10;XarX4ggpf1HBkcVhFBBKUZYfv6V8vvpyBesWMOfnFy/P+7mQaeuufcG6D/KEHHFJ8wMabcPEqLAm&#10;UjLh4BlNvw4cFCX2q0dl29ubdYubUoKmazvcYCgBot6/zXIvxoC7JDJQcohghhEBF40KLhxZYXZZ&#10;r2Un3sYF/etPsPs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xqXiIugEAAEwDAAAOAAAAAAAAAAAAAAAAAC4CAABkcnMv&#10;ZTJvRG9jLnhtbFBLAQItABQABgAIAAAAIQC/l0ih3QAAAAsBAAAPAAAAAAAAAAAAAAAAABQEAABk&#10;cnMvZG93bnJldi54bWxQSwUGAAAAAAQABADzAAAAHgUAAAAA&#10;" filled="f" stroked="f">
                      <v:textbox inset="2.16pt,1.44pt,0,1.44pt">
                        <w:txbxContent>
                          <w:p w14:paraId="2CDBD3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5728" behindDoc="0" locked="0" layoutInCell="1" allowOverlap="1" wp14:anchorId="7817D5DD" wp14:editId="45746F27">
                      <wp:simplePos x="0" y="0"/>
                      <wp:positionH relativeFrom="column">
                        <wp:posOffset>-63500</wp:posOffset>
                      </wp:positionH>
                      <wp:positionV relativeFrom="paragraph">
                        <wp:posOffset>1752600</wp:posOffset>
                      </wp:positionV>
                      <wp:extent cx="1003300" cy="7620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13FAC-D8A9-DD41-8E43-278820570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0CF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7D5DD" id="Rectangle 5110" o:spid="_x0000_s3109" style="position:absolute;margin-left:-5pt;margin-top:138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xj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pkGBPHc4pR+o&#10;G/eDVeScHY2UapnvotcUU49lT/ERLlFCdyE/a3DLF2mRuWh8umqs5kwEJjfrTVfjQwKPbm82a/Sx&#10;S/VaHCHlLyo4sjiMAkIpyvLjt5TPV1+uYN0C5vz84uV5Pxcybd2tX7DugzwhR1zS/IBG2zAxKqyJ&#10;lEw4eEbTrwMHRYn96lHZ9vZm3eKmlKDp2g43GEqAqPdvs9yLMeAuiQyUHCKYYUTARaOCC0dWmF3W&#10;a9mJt3FB//oT7H4D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9LYxjugEAAEwDAAAOAAAAAAAAAAAAAAAAAC4CAABkcnMv&#10;ZTJvRG9jLnhtbFBLAQItABQABgAIAAAAIQC/l0ih3QAAAAsBAAAPAAAAAAAAAAAAAAAAABQEAABk&#10;cnMvZG93bnJldi54bWxQSwUGAAAAAAQABADzAAAAHgUAAAAA&#10;" filled="f" stroked="f">
                      <v:textbox inset="2.16pt,1.44pt,0,1.44pt">
                        <w:txbxContent>
                          <w:p w14:paraId="1580CF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6752" behindDoc="0" locked="0" layoutInCell="1" allowOverlap="1" wp14:anchorId="1ED90C5A" wp14:editId="07BBA2BA">
                      <wp:simplePos x="0" y="0"/>
                      <wp:positionH relativeFrom="column">
                        <wp:posOffset>-63500</wp:posOffset>
                      </wp:positionH>
                      <wp:positionV relativeFrom="paragraph">
                        <wp:posOffset>1752600</wp:posOffset>
                      </wp:positionV>
                      <wp:extent cx="1003300" cy="762000"/>
                      <wp:effectExtent l="0" t="0" r="0" b="0"/>
                      <wp:wrapNone/>
                      <wp:docPr id="5109" name="Rectangle 5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497E28-E04A-1848-BE26-C510AC22C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F14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90C5A" id="Rectangle 5109" o:spid="_x0000_s3110" style="position:absolute;margin-left:-5pt;margin-top:138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zQ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l/WGEs8dTukX&#10;6sZ9bxU5ZwcjpZrnO+s1xtRh2WN8gEuU0J3JTxrc/EVaZCoan64aqykTgcnNatPWOAmBRzfrzQp9&#10;7FK9FEdI+ZsKjswOo4BQirL8+CPl89XnK1g3gzk/P3t52k+FTFO362es+yBPyBGXNN+j0TaMjApr&#10;IiUjDp7R9OfAQVFiv3tUtrlZrxrclBIs26bFDYYSIOr96yz3Ygi4SyIDJYcIph8QcNGo4MKRFWaX&#10;9Zp34nVc0L/8BLu/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uqDs0LsBAABMAwAADgAAAAAAAAAAAAAAAAAuAgAAZHJz&#10;L2Uyb0RvYy54bWxQSwECLQAUAAYACAAAACEAv5dIod0AAAALAQAADwAAAAAAAAAAAAAAAAAVBAAA&#10;ZHJzL2Rvd25yZXYueG1sUEsFBgAAAAAEAAQA8wAAAB8FAAAAAA==&#10;" filled="f" stroked="f">
                      <v:textbox inset="2.16pt,1.44pt,0,1.44pt">
                        <w:txbxContent>
                          <w:p w14:paraId="2EEF14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7776" behindDoc="0" locked="0" layoutInCell="1" allowOverlap="1" wp14:anchorId="445E7EBB" wp14:editId="78309882">
                      <wp:simplePos x="0" y="0"/>
                      <wp:positionH relativeFrom="column">
                        <wp:posOffset>-63500</wp:posOffset>
                      </wp:positionH>
                      <wp:positionV relativeFrom="paragraph">
                        <wp:posOffset>1752600</wp:posOffset>
                      </wp:positionV>
                      <wp:extent cx="1003300" cy="762000"/>
                      <wp:effectExtent l="0" t="0" r="0" b="0"/>
                      <wp:wrapNone/>
                      <wp:docPr id="5108" name="Rectangle 5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E946EE-5E82-BF40-A5B9-95334A9B0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D8B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E7EBB" id="Rectangle 5108" o:spid="_x0000_s3111" style="position:absolute;margin-left:-5pt;margin-top:138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9iQYO7sBAABMAwAADgAAAAAAAAAAAAAAAAAuAgAAZHJz&#10;L2Uyb0RvYy54bWxQSwECLQAUAAYACAAAACEAv5dIod0AAAALAQAADwAAAAAAAAAAAAAAAAAVBAAA&#10;ZHJzL2Rvd25yZXYueG1sUEsFBgAAAAAEAAQA8wAAAB8FAAAAAA==&#10;" filled="f" stroked="f">
                      <v:textbox inset="2.16pt,1.44pt,0,1.44pt">
                        <w:txbxContent>
                          <w:p w14:paraId="3D5D8B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8800" behindDoc="0" locked="0" layoutInCell="1" allowOverlap="1" wp14:anchorId="7B57A57D" wp14:editId="6C74ACC3">
                      <wp:simplePos x="0" y="0"/>
                      <wp:positionH relativeFrom="column">
                        <wp:posOffset>-63500</wp:posOffset>
                      </wp:positionH>
                      <wp:positionV relativeFrom="paragraph">
                        <wp:posOffset>1752600</wp:posOffset>
                      </wp:positionV>
                      <wp:extent cx="1003300" cy="7620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F1011-F18E-D94B-8548-3A8113BB3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CD4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7A57D" id="Rectangle 5107" o:spid="_x0000_s3112" style="position:absolute;margin-left:-5pt;margin-top:138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UN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fl/WaEs8dTukn&#10;6sZ9bxU5ZwcjpZrnO+s1xtRh2VN8hEuU0J3JTxrc/EVaZCoan64aqykTgcnNatPWOAmBR+ubzQp9&#10;7FK9FkdI+asKjswOo4BQirL8+D3l89WXK1g3gzk/P3t52k+FTFO3ty9Y90GekCMuaX5Ao20YGRXW&#10;REpGHDyj6feBg6LEfvOobLO+WTW4KSVYtk2LGwwlQNT7t1nuxRBwl0QGSg4RTD8g4KJRwYUjK8wu&#10;6zXvxNu4oH/9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eQlDbsBAABMAwAADgAAAAAAAAAAAAAAAAAuAgAAZHJz&#10;L2Uyb0RvYy54bWxQSwECLQAUAAYACAAAACEAv5dIod0AAAALAQAADwAAAAAAAAAAAAAAAAAVBAAA&#10;ZHJzL2Rvd25yZXYueG1sUEsFBgAAAAAEAAQA8wAAAB8FAAAAAA==&#10;" filled="f" stroked="f">
                      <v:textbox inset="2.16pt,1.44pt,0,1.44pt">
                        <w:txbxContent>
                          <w:p w14:paraId="23FCD4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09824" behindDoc="0" locked="0" layoutInCell="1" allowOverlap="1" wp14:anchorId="53149486" wp14:editId="5792B0DF">
                      <wp:simplePos x="0" y="0"/>
                      <wp:positionH relativeFrom="column">
                        <wp:posOffset>-63500</wp:posOffset>
                      </wp:positionH>
                      <wp:positionV relativeFrom="paragraph">
                        <wp:posOffset>1752600</wp:posOffset>
                      </wp:positionV>
                      <wp:extent cx="1003300" cy="762000"/>
                      <wp:effectExtent l="0" t="0" r="0" b="0"/>
                      <wp:wrapNone/>
                      <wp:docPr id="5106" name="Rectangle 5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90057-048E-2C45-9FF5-281EB3AA2F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0BE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49486" id="Rectangle 5106" o:spid="_x0000_s3113" style="position:absolute;margin-left:-5pt;margin-top:138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Hm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fl/UtJZ47nNJP&#10;1I373ipyzg5GSjXPd9ZrjKnDsqf4CJcooTuTnzS4+Yu0yFQ0Pl01VlMmApOb1aatcRICj9Y3mxX6&#10;2KV6LY6Q8lcVHJkdRgGhFGX58XvK56svV7BuBnN+fvbytJ8KmaZu1y9Y90GekCMuaX5Ao20YGRXW&#10;REpGHDyj6feBg6LEfvOobLO+WTW4KSVYtk2LGwwlQNT7t1nuxRBwl0QGSg4RTD8g4KJRwYUjK8wu&#10;6zXvxNu4oH/9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1WDR5rsBAABMAwAADgAAAAAAAAAAAAAAAAAuAgAAZHJz&#10;L2Uyb0RvYy54bWxQSwECLQAUAAYACAAAACEAv5dIod0AAAALAQAADwAAAAAAAAAAAAAAAAAVBAAA&#10;ZHJzL2Rvd25yZXYueG1sUEsFBgAAAAAEAAQA8wAAAB8FAAAAAA==&#10;" filled="f" stroked="f">
                      <v:textbox inset="2.16pt,1.44pt,0,1.44pt">
                        <w:txbxContent>
                          <w:p w14:paraId="1D20BE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10848" behindDoc="0" locked="0" layoutInCell="1" allowOverlap="1" wp14:anchorId="31982CD6" wp14:editId="35FCCEB5">
                      <wp:simplePos x="0" y="0"/>
                      <wp:positionH relativeFrom="column">
                        <wp:posOffset>-63500</wp:posOffset>
                      </wp:positionH>
                      <wp:positionV relativeFrom="paragraph">
                        <wp:posOffset>1752600</wp:posOffset>
                      </wp:positionV>
                      <wp:extent cx="1003300" cy="762000"/>
                      <wp:effectExtent l="0" t="0" r="0" b="0"/>
                      <wp:wrapNone/>
                      <wp:docPr id="5105" name="Rectangle 5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1E135-21DB-7E43-8AB8-F91FF1F12F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121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82CD6" id="Rectangle 5105" o:spid="_x0000_s3114" style="position:absolute;margin-left:-5pt;margin-top:138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shrz7ugEAAEwDAAAOAAAAAAAAAAAAAAAAAC4CAABkcnMv&#10;ZTJvRG9jLnhtbFBLAQItABQABgAIAAAAIQC/l0ih3QAAAAsBAAAPAAAAAAAAAAAAAAAAABQEAABk&#10;cnMvZG93bnJldi54bWxQSwUGAAAAAAQABADzAAAAHgUAAAAA&#10;" filled="f" stroked="f">
                      <v:textbox inset="2.16pt,1.44pt,0,1.44pt">
                        <w:txbxContent>
                          <w:p w14:paraId="142121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11872" behindDoc="0" locked="0" layoutInCell="1" allowOverlap="1" wp14:anchorId="3E92BBBD" wp14:editId="1E390E2A">
                      <wp:simplePos x="0" y="0"/>
                      <wp:positionH relativeFrom="column">
                        <wp:posOffset>-63500</wp:posOffset>
                      </wp:positionH>
                      <wp:positionV relativeFrom="paragraph">
                        <wp:posOffset>1752600</wp:posOffset>
                      </wp:positionV>
                      <wp:extent cx="1003300" cy="7620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8260D-1647-794E-B67F-3E0C2A9EB4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B2B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2BBBD" id="Rectangle 5104" o:spid="_x0000_s3115" style="position:absolute;margin-left:-5pt;margin-top:138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gQ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l/WaEs8dTukX&#10;6sZ9bxU5ZwcjpZrnO+s1xtRh2WN8gEuU0J3JTxrc/EVaZCoan64aqykTgcnNatPWOAmBRzfrzQp9&#10;7FK9FEdI+ZsKjswOo4BQirL8+CPl89XnK1g3gzk/P3t52k+FTFO3m2es+yBPyBGXNN+j0TaMjApr&#10;IiUjDp7R9OfAQVFiv3tUtrlZrxrclBIs26bFDYYSIOr96yz3Ygi4SyIDJYcIph8QcNGo4MKRFWaX&#10;9Zp34nVc0L/8BLu/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IAJIELsBAABMAwAADgAAAAAAAAAAAAAAAAAuAgAAZHJz&#10;L2Uyb0RvYy54bWxQSwECLQAUAAYACAAAACEAv5dIod0AAAALAQAADwAAAAAAAAAAAAAAAAAVBAAA&#10;ZHJzL2Rvd25yZXYueG1sUEsFBgAAAAAEAAQA8wAAAB8FAAAAAA==&#10;" filled="f" stroked="f">
                      <v:textbox inset="2.16pt,1.44pt,0,1.44pt">
                        <w:txbxContent>
                          <w:p w14:paraId="58EB2B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12896" behindDoc="0" locked="0" layoutInCell="1" allowOverlap="1" wp14:anchorId="0DE12632" wp14:editId="118303D7">
                      <wp:simplePos x="0" y="0"/>
                      <wp:positionH relativeFrom="column">
                        <wp:posOffset>-63500</wp:posOffset>
                      </wp:positionH>
                      <wp:positionV relativeFrom="paragraph">
                        <wp:posOffset>1752600</wp:posOffset>
                      </wp:positionV>
                      <wp:extent cx="1003300" cy="762000"/>
                      <wp:effectExtent l="0" t="0" r="0" b="0"/>
                      <wp:wrapNone/>
                      <wp:docPr id="5103" name="Rectangle 5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9137F4-066D-F141-8530-26130361F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B2A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12632" id="Rectangle 5103" o:spid="_x0000_s3116" style="position:absolute;margin-left:-5pt;margin-top:138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V15h+7sBAABMAwAADgAAAAAAAAAAAAAAAAAuAgAAZHJz&#10;L2Uyb0RvYy54bWxQSwECLQAUAAYACAAAACEAv5dIod0AAAALAQAADwAAAAAAAAAAAAAAAAAVBAAA&#10;ZHJzL2Rvd25yZXYueG1sUEsFBgAAAAAEAAQA8wAAAB8FAAAAAA==&#10;" filled="f" stroked="f">
                      <v:textbox inset="2.16pt,1.44pt,0,1.44pt">
                        <w:txbxContent>
                          <w:p w14:paraId="73BB2A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13920" behindDoc="0" locked="0" layoutInCell="1" allowOverlap="1" wp14:anchorId="6A370101" wp14:editId="5B2E8284">
                      <wp:simplePos x="0" y="0"/>
                      <wp:positionH relativeFrom="column">
                        <wp:posOffset>-63500</wp:posOffset>
                      </wp:positionH>
                      <wp:positionV relativeFrom="paragraph">
                        <wp:posOffset>1752600</wp:posOffset>
                      </wp:positionV>
                      <wp:extent cx="1003300" cy="762000"/>
                      <wp:effectExtent l="0" t="0" r="0" b="0"/>
                      <wp:wrapNone/>
                      <wp:docPr id="5102" name="Rectangle 5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5946D5-1968-804C-9CCA-54921F55C0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736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70101" id="Rectangle 5102" o:spid="_x0000_s3117" style="position:absolute;margin-left:-5pt;margin-top:138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BvalRC5AQAATAMAAA4AAAAAAAAAAAAAAAAALgIAAGRycy9l&#10;Mm9Eb2MueG1sUEsBAi0AFAAGAAgAAAAhAL+XSKHdAAAACwEAAA8AAAAAAAAAAAAAAAAAEwQAAGRy&#10;cy9kb3ducmV2LnhtbFBLBQYAAAAABAAEAPMAAAAdBQAAAAA=&#10;" filled="f" stroked="f">
                      <v:textbox inset="2.16pt,1.44pt,0,1.44pt">
                        <w:txbxContent>
                          <w:p w14:paraId="7BE736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14944" behindDoc="0" locked="0" layoutInCell="1" allowOverlap="1" wp14:anchorId="2251E529" wp14:editId="3AD11C41">
                      <wp:simplePos x="0" y="0"/>
                      <wp:positionH relativeFrom="column">
                        <wp:posOffset>-63500</wp:posOffset>
                      </wp:positionH>
                      <wp:positionV relativeFrom="paragraph">
                        <wp:posOffset>1752600</wp:posOffset>
                      </wp:positionV>
                      <wp:extent cx="1003300" cy="762000"/>
                      <wp:effectExtent l="0" t="0" r="0" b="0"/>
                      <wp:wrapNone/>
                      <wp:docPr id="5101" name="Rectangle 5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4BDF8E-2FC2-AA43-BF12-22B0C2D69C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EE6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1E529" id="Rectangle 5101" o:spid="_x0000_s3118" style="position:absolute;margin-left:-5pt;margin-top:138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OUPn3ugEAAEwDAAAOAAAAAAAAAAAAAAAAAC4CAABkcnMv&#10;ZTJvRG9jLnhtbFBLAQItABQABgAIAAAAIQC/l0ih3QAAAAsBAAAPAAAAAAAAAAAAAAAAABQEAABk&#10;cnMvZG93bnJldi54bWxQSwUGAAAAAAQABADzAAAAHgUAAAAA&#10;" filled="f" stroked="f">
                      <v:textbox inset="2.16pt,1.44pt,0,1.44pt">
                        <w:txbxContent>
                          <w:p w14:paraId="504EE6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15968" behindDoc="0" locked="0" layoutInCell="1" allowOverlap="1" wp14:anchorId="0335B299" wp14:editId="3E1147E9">
                      <wp:simplePos x="0" y="0"/>
                      <wp:positionH relativeFrom="column">
                        <wp:posOffset>-63500</wp:posOffset>
                      </wp:positionH>
                      <wp:positionV relativeFrom="paragraph">
                        <wp:posOffset>1752600</wp:posOffset>
                      </wp:positionV>
                      <wp:extent cx="1003300" cy="762000"/>
                      <wp:effectExtent l="0" t="0" r="0" b="0"/>
                      <wp:wrapNone/>
                      <wp:docPr id="5100" name="Rectangle 5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2F1A4-AC0E-374B-A3FE-BB5EDE4E12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D1A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5B299" id="Rectangle 5100" o:spid="_x0000_s3119" style="position:absolute;margin-left:-5pt;margin-top:138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C1A0cugEAAEwDAAAOAAAAAAAAAAAAAAAAAC4CAABkcnMv&#10;ZTJvRG9jLnhtbFBLAQItABQABgAIAAAAIQC/l0ih3QAAAAsBAAAPAAAAAAAAAAAAAAAAABQEAABk&#10;cnMvZG93bnJldi54bWxQSwUGAAAAAAQABADzAAAAHgUAAAAA&#10;" filled="f" stroked="f">
                      <v:textbox inset="2.16pt,1.44pt,0,1.44pt">
                        <w:txbxContent>
                          <w:p w14:paraId="55ED1A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16992" behindDoc="0" locked="0" layoutInCell="1" allowOverlap="1" wp14:anchorId="3800958E" wp14:editId="09764640">
                      <wp:simplePos x="0" y="0"/>
                      <wp:positionH relativeFrom="column">
                        <wp:posOffset>-63500</wp:posOffset>
                      </wp:positionH>
                      <wp:positionV relativeFrom="paragraph">
                        <wp:posOffset>1752600</wp:posOffset>
                      </wp:positionV>
                      <wp:extent cx="1003300" cy="762000"/>
                      <wp:effectExtent l="0" t="0" r="0" b="0"/>
                      <wp:wrapNone/>
                      <wp:docPr id="5099" name="Rectangle 5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1E5305-7764-7E4F-8122-F45F76AE70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F8D0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0958E" id="Rectangle 5099" o:spid="_x0000_s3120" style="position:absolute;margin-left:-5pt;margin-top:138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7MuwEAAEwDAAAOAAAAZHJzL2Uyb0RvYy54bWysU9tu2zAMfR+wfxD0vthxsj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Y/121LiecOp/QL&#10;deO+t4qcs4ORUs3znfUaY+qw7DE+wCVK6M7kJw1u/iItMhWNT1eN1ZSJwGS7ajc1TkLg0c26XaGP&#10;XaqX4ggpf1PBkdlhFBBKUZYff6R8vvp8BetmMOfnZy9P+6mQaep2/Yx1H+QJOeKS5ns02oaRUWFN&#10;pGTEwTOa/hw4KErsd4/KNjfrVYObUoLlptngBkMJEPX+dZZ7MQTcJZGBkkME0w8IuGhUcOHICrPL&#10;es078Tou6F9+gt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46FOzLsBAABMAwAADgAAAAAAAAAAAAAAAAAuAgAAZHJz&#10;L2Uyb0RvYy54bWxQSwECLQAUAAYACAAAACEAv5dIod0AAAALAQAADwAAAAAAAAAAAAAAAAAVBAAA&#10;ZHJzL2Rvd25yZXYueG1sUEsFBgAAAAAEAAQA8wAAAB8FAAAAAA==&#10;" filled="f" stroked="f">
                      <v:textbox inset="2.16pt,1.44pt,0,1.44pt">
                        <w:txbxContent>
                          <w:p w14:paraId="27F8D0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18016" behindDoc="0" locked="0" layoutInCell="1" allowOverlap="1" wp14:anchorId="1971BAAD" wp14:editId="3B1345E1">
                      <wp:simplePos x="0" y="0"/>
                      <wp:positionH relativeFrom="column">
                        <wp:posOffset>-63500</wp:posOffset>
                      </wp:positionH>
                      <wp:positionV relativeFrom="paragraph">
                        <wp:posOffset>1752600</wp:posOffset>
                      </wp:positionV>
                      <wp:extent cx="1003300" cy="762000"/>
                      <wp:effectExtent l="0" t="0" r="0" b="0"/>
                      <wp:wrapNone/>
                      <wp:docPr id="5098" name="Rectangle 5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625AB-E7E5-AD41-A3C7-43DDD09529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BF1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1BAAD" id="Rectangle 5098" o:spid="_x0000_s3121" style="position:absolute;margin-left:-5pt;margin-top:138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vJbonugEAAEwDAAAOAAAAAAAAAAAAAAAAAC4CAABkcnMv&#10;ZTJvRG9jLnhtbFBLAQItABQABgAIAAAAIQC/l0ih3QAAAAsBAAAPAAAAAAAAAAAAAAAAABQEAABk&#10;cnMvZG93bnJldi54bWxQSwUGAAAAAAQABADzAAAAHgUAAAAA&#10;" filled="f" stroked="f">
                      <v:textbox inset="2.16pt,1.44pt,0,1.44pt">
                        <w:txbxContent>
                          <w:p w14:paraId="309BF1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19040" behindDoc="0" locked="0" layoutInCell="1" allowOverlap="1" wp14:anchorId="6D6CAA11" wp14:editId="7CC54C80">
                      <wp:simplePos x="0" y="0"/>
                      <wp:positionH relativeFrom="column">
                        <wp:posOffset>-63500</wp:posOffset>
                      </wp:positionH>
                      <wp:positionV relativeFrom="paragraph">
                        <wp:posOffset>1752600</wp:posOffset>
                      </wp:positionV>
                      <wp:extent cx="1003300" cy="762000"/>
                      <wp:effectExtent l="0" t="0" r="0" b="0"/>
                      <wp:wrapNone/>
                      <wp:docPr id="5097" name="Rectangle 5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6F22DD-4CBE-A94D-9DFB-32AF39D56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EBA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CAA11" id="Rectangle 5097" o:spid="_x0000_s3122" style="position:absolute;margin-left:-5pt;margin-top:138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wOWHEbsBAABMAwAADgAAAAAAAAAAAAAAAAAuAgAAZHJz&#10;L2Uyb0RvYy54bWxQSwECLQAUAAYACAAAACEAv5dIod0AAAALAQAADwAAAAAAAAAAAAAAAAAVBAAA&#10;ZHJzL2Rvd25yZXYueG1sUEsFBgAAAAAEAAQA8wAAAB8FAAAAAA==&#10;" filled="f" stroked="f">
                      <v:textbox inset="2.16pt,1.44pt,0,1.44pt">
                        <w:txbxContent>
                          <w:p w14:paraId="526EBA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0064" behindDoc="0" locked="0" layoutInCell="1" allowOverlap="1" wp14:anchorId="3814D44B" wp14:editId="12211C96">
                      <wp:simplePos x="0" y="0"/>
                      <wp:positionH relativeFrom="column">
                        <wp:posOffset>-63500</wp:posOffset>
                      </wp:positionH>
                      <wp:positionV relativeFrom="paragraph">
                        <wp:posOffset>1752600</wp:posOffset>
                      </wp:positionV>
                      <wp:extent cx="1003300" cy="762000"/>
                      <wp:effectExtent l="0" t="0" r="0" b="0"/>
                      <wp:wrapNone/>
                      <wp:docPr id="5096" name="Rectangle 5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E8-3EEF-FE48-8682-829658F01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C0D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4D44B" id="Rectangle 5096" o:spid="_x0000_s3123" style="position:absolute;margin-left:-5pt;margin-top:138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jGFz+rsBAABMAwAADgAAAAAAAAAAAAAAAAAuAgAAZHJz&#10;L2Uyb0RvYy54bWxQSwECLQAUAAYACAAAACEAv5dIod0AAAALAQAADwAAAAAAAAAAAAAAAAAVBAAA&#10;ZHJzL2Rvd25yZXYueG1sUEsFBgAAAAAEAAQA8wAAAB8FAAAAAA==&#10;" filled="f" stroked="f">
                      <v:textbox inset="2.16pt,1.44pt,0,1.44pt">
                        <w:txbxContent>
                          <w:p w14:paraId="64AC0D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1088" behindDoc="0" locked="0" layoutInCell="1" allowOverlap="1" wp14:anchorId="1B526A14" wp14:editId="43BC54F6">
                      <wp:simplePos x="0" y="0"/>
                      <wp:positionH relativeFrom="column">
                        <wp:posOffset>-63500</wp:posOffset>
                      </wp:positionH>
                      <wp:positionV relativeFrom="paragraph">
                        <wp:posOffset>1752600</wp:posOffset>
                      </wp:positionV>
                      <wp:extent cx="1003300" cy="762000"/>
                      <wp:effectExtent l="0" t="0" r="0" b="0"/>
                      <wp:wrapNone/>
                      <wp:docPr id="5095" name="Rectangle 5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5423C-13E5-DC4D-9168-ECB1E98D0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A25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26A14" id="Rectangle 5095" o:spid="_x0000_s3124" style="position:absolute;margin-left:-5pt;margin-top:138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NYce57sBAABMAwAADgAAAAAAAAAAAAAAAAAuAgAAZHJz&#10;L2Uyb0RvYy54bWxQSwECLQAUAAYACAAAACEAv5dIod0AAAALAQAADwAAAAAAAAAAAAAAAAAVBAAA&#10;ZHJzL2Rvd25yZXYueG1sUEsFBgAAAAAEAAQA8wAAAB8FAAAAAA==&#10;" filled="f" stroked="f">
                      <v:textbox inset="2.16pt,1.44pt,0,1.44pt">
                        <w:txbxContent>
                          <w:p w14:paraId="22BA25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2112" behindDoc="0" locked="0" layoutInCell="1" allowOverlap="1" wp14:anchorId="2B143716" wp14:editId="4192190A">
                      <wp:simplePos x="0" y="0"/>
                      <wp:positionH relativeFrom="column">
                        <wp:posOffset>-63500</wp:posOffset>
                      </wp:positionH>
                      <wp:positionV relativeFrom="paragraph">
                        <wp:posOffset>1752600</wp:posOffset>
                      </wp:positionV>
                      <wp:extent cx="1003300" cy="762000"/>
                      <wp:effectExtent l="0" t="0" r="0" b="0"/>
                      <wp:wrapNone/>
                      <wp:docPr id="5094" name="Rectangle 5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6B0173-B791-2F43-9D80-4A8A1443D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E1D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43716" id="Rectangle 5094" o:spid="_x0000_s3125" style="position:absolute;margin-left:-5pt;margin-top:138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MuwEAAEwDAAAOAAAAZHJzL2Uyb0RvYy54bWysU9tu2zAMfR+wfxD0vthxsj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Y/1+2aEs8dTukX&#10;6sZ9bxU5ZwcjpZrnO+s1xtRh2WN8gEuU0J3JTxrc/EVaZCoan64aqykTgcl21W5qnITAo5t1u0If&#10;u1QvxRFS/qaCI7PDKCCUoiw//kj5fPX5CtbNYM7Pz16e9lMh09Rt+4x1H+QJOeKS5ns02oaRUWFN&#10;pGTEwTOa/hw4KErsd4/KNjfrVYObUoLlptngBkMJEPX+dZZ7MQTcJZGBkkME0w8IuGhUcOHICrPL&#10;es078Tou6F9+gt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eQPqDLsBAABMAwAADgAAAAAAAAAAAAAAAAAuAgAAZHJz&#10;L2Uyb0RvYy54bWxQSwECLQAUAAYACAAAACEAv5dIod0AAAALAQAADwAAAAAAAAAAAAAAAAAVBAAA&#10;ZHJzL2Rvd25yZXYueG1sUEsFBgAAAAAEAAQA8wAAAB8FAAAAAA==&#10;" filled="f" stroked="f">
                      <v:textbox inset="2.16pt,1.44pt,0,1.44pt">
                        <w:txbxContent>
                          <w:p w14:paraId="232E1D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3136" behindDoc="0" locked="0" layoutInCell="1" allowOverlap="1" wp14:anchorId="1CD76A81" wp14:editId="0F1D907D">
                      <wp:simplePos x="0" y="0"/>
                      <wp:positionH relativeFrom="column">
                        <wp:posOffset>-63500</wp:posOffset>
                      </wp:positionH>
                      <wp:positionV relativeFrom="paragraph">
                        <wp:posOffset>1752600</wp:posOffset>
                      </wp:positionV>
                      <wp:extent cx="1003300" cy="762000"/>
                      <wp:effectExtent l="0" t="0" r="0" b="0"/>
                      <wp:wrapNone/>
                      <wp:docPr id="5093" name="Rectangle 5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6A9E0B-7DEE-B84B-917D-323B0FC66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73F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76A81" id="Rectangle 5093" o:spid="_x0000_s3126" style="position:absolute;margin-left:-5pt;margin-top:138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1s4UeLsBAABMAwAADgAAAAAAAAAAAAAAAAAuAgAAZHJz&#10;L2Uyb0RvYy54bWxQSwECLQAUAAYACAAAACEAv5dIod0AAAALAQAADwAAAAAAAAAAAAAAAAAVBAAA&#10;ZHJzL2Rvd25yZXYueG1sUEsFBgAAAAAEAAQA8wAAAB8FAAAAAA==&#10;" filled="f" stroked="f">
                      <v:textbox inset="2.16pt,1.44pt,0,1.44pt">
                        <w:txbxContent>
                          <w:p w14:paraId="69273F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4160" behindDoc="0" locked="0" layoutInCell="1" allowOverlap="1" wp14:anchorId="7C3CB2AB" wp14:editId="3F9F5138">
                      <wp:simplePos x="0" y="0"/>
                      <wp:positionH relativeFrom="column">
                        <wp:posOffset>-63500</wp:posOffset>
                      </wp:positionH>
                      <wp:positionV relativeFrom="paragraph">
                        <wp:posOffset>1752600</wp:posOffset>
                      </wp:positionV>
                      <wp:extent cx="1003300" cy="762000"/>
                      <wp:effectExtent l="0" t="0" r="0" b="0"/>
                      <wp:wrapNone/>
                      <wp:docPr id="5092" name="Rectangle 50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364D32-0398-064D-8E5B-CCEF2427F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A1AA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CB2AB" id="Rectangle 5092" o:spid="_x0000_s3127" style="position:absolute;margin-left:-5pt;margin-top:138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JpK4JO5AQAATAMAAA4AAAAAAAAAAAAAAAAALgIAAGRycy9l&#10;Mm9Eb2MueG1sUEsBAi0AFAAGAAgAAAAhAL+XSKHdAAAACwEAAA8AAAAAAAAAAAAAAAAAEwQAAGRy&#10;cy9kb3ducmV2LnhtbFBLBQYAAAAABAAEAPMAAAAdBQAAAAA=&#10;" filled="f" stroked="f">
                      <v:textbox inset="2.16pt,1.44pt,0,1.44pt">
                        <w:txbxContent>
                          <w:p w14:paraId="0BA1AA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5184" behindDoc="0" locked="0" layoutInCell="1" allowOverlap="1" wp14:anchorId="5DFB9800" wp14:editId="18031CDB">
                      <wp:simplePos x="0" y="0"/>
                      <wp:positionH relativeFrom="column">
                        <wp:posOffset>-63500</wp:posOffset>
                      </wp:positionH>
                      <wp:positionV relativeFrom="paragraph">
                        <wp:posOffset>1752600</wp:posOffset>
                      </wp:positionV>
                      <wp:extent cx="1003300" cy="762000"/>
                      <wp:effectExtent l="0" t="0" r="0" b="0"/>
                      <wp:wrapNone/>
                      <wp:docPr id="5091" name="Rectangle 5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61B44-2D97-B74A-A6F6-A5C403772C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F8D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B9800" id="Rectangle 5091" o:spid="_x0000_s3128" style="position:absolute;margin-left:-5pt;margin-top:138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PwIx0ugEAAEwDAAAOAAAAAAAAAAAAAAAAAC4CAABkcnMv&#10;ZTJvRG9jLnhtbFBLAQItABQABgAIAAAAIQC/l0ih3QAAAAsBAAAPAAAAAAAAAAAAAAAAABQEAABk&#10;cnMvZG93bnJldi54bWxQSwUGAAAAAAQABADzAAAAHgUAAAAA&#10;" filled="f" stroked="f">
                      <v:textbox inset="2.16pt,1.44pt,0,1.44pt">
                        <w:txbxContent>
                          <w:p w14:paraId="3F4F8D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6208" behindDoc="0" locked="0" layoutInCell="1" allowOverlap="1" wp14:anchorId="4A76C3C4" wp14:editId="4941179C">
                      <wp:simplePos x="0" y="0"/>
                      <wp:positionH relativeFrom="column">
                        <wp:posOffset>-63500</wp:posOffset>
                      </wp:positionH>
                      <wp:positionV relativeFrom="paragraph">
                        <wp:posOffset>1752600</wp:posOffset>
                      </wp:positionV>
                      <wp:extent cx="1003300" cy="762000"/>
                      <wp:effectExtent l="0" t="0" r="0" b="0"/>
                      <wp:wrapNone/>
                      <wp:docPr id="5090" name="Rectangle 5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1447A7-9F9A-D147-8B3B-B5BEC84681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CBC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6C3C4" id="Rectangle 5090" o:spid="_x0000_s3129" style="position:absolute;margin-left:-5pt;margin-top:138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DRHifugEAAEwDAAAOAAAAAAAAAAAAAAAAAC4CAABkcnMv&#10;ZTJvRG9jLnhtbFBLAQItABQABgAIAAAAIQC/l0ih3QAAAAsBAAAPAAAAAAAAAAAAAAAAABQEAABk&#10;cnMvZG93bnJldi54bWxQSwUGAAAAAAQABADzAAAAHgUAAAAA&#10;" filled="f" stroked="f">
                      <v:textbox inset="2.16pt,1.44pt,0,1.44pt">
                        <w:txbxContent>
                          <w:p w14:paraId="64CCBC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7232" behindDoc="0" locked="0" layoutInCell="1" allowOverlap="1" wp14:anchorId="61339A9B" wp14:editId="13BF0B78">
                      <wp:simplePos x="0" y="0"/>
                      <wp:positionH relativeFrom="column">
                        <wp:posOffset>-63500</wp:posOffset>
                      </wp:positionH>
                      <wp:positionV relativeFrom="paragraph">
                        <wp:posOffset>1752600</wp:posOffset>
                      </wp:positionV>
                      <wp:extent cx="1003300" cy="762000"/>
                      <wp:effectExtent l="0" t="0" r="0" b="0"/>
                      <wp:wrapNone/>
                      <wp:docPr id="5089" name="Rectangle 5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4048FA-0520-7F42-A052-0BC2722568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0223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39A9B" id="Rectangle 5089" o:spid="_x0000_s3130" style="position:absolute;margin-left:-5pt;margin-top:138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gs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63ZDiecOp/QL&#10;deO+t4qcs4ORUs3znfUaY+qw7DE+wCVK6M7kJw1u/iItMhWNT1eN1ZSJwORmtWlrnITAo5v1ZoU+&#10;dqleiiOk/E0FR2aHUUAoRVl+/JHy+erzFaybwZyfn7087adCplnW62es+yBPyBGXNN+j0TaMjApr&#10;IiUjDp7R9OfAQVFiv3tUtrlZrxrclBIs26bFDYYSIOr96yz3Ygi4SyIDJYcIph8QcNGo4MKRFWaX&#10;9Zp34nVc0L/8BLu/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BMkYLLsBAABMAwAADgAAAAAAAAAAAAAAAAAuAgAAZHJz&#10;L2Uyb0RvYy54bWxQSwECLQAUAAYACAAAACEAv5dIod0AAAALAQAADwAAAAAAAAAAAAAAAAAVBAAA&#10;ZHJzL2Rvd25yZXYueG1sUEsFBgAAAAAEAAQA8wAAAB8FAAAAAA==&#10;" filled="f" stroked="f">
                      <v:textbox inset="2.16pt,1.44pt,0,1.44pt">
                        <w:txbxContent>
                          <w:p w14:paraId="3A0223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8256" behindDoc="0" locked="0" layoutInCell="1" allowOverlap="1" wp14:anchorId="2327C84C" wp14:editId="483BCCF2">
                      <wp:simplePos x="0" y="0"/>
                      <wp:positionH relativeFrom="column">
                        <wp:posOffset>-63500</wp:posOffset>
                      </wp:positionH>
                      <wp:positionV relativeFrom="paragraph">
                        <wp:posOffset>1752600</wp:posOffset>
                      </wp:positionV>
                      <wp:extent cx="1003300" cy="762000"/>
                      <wp:effectExtent l="0" t="0" r="0" b="0"/>
                      <wp:wrapNone/>
                      <wp:docPr id="5088" name="Rectangle 5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5311F2-FC90-7147-821E-F38305D55F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51D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7C84C" id="Rectangle 5088" o:spid="_x0000_s3131" style="position:absolute;margin-left:-5pt;margin-top:138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ITezHugEAAEwDAAAOAAAAAAAAAAAAAAAAAC4CAABkcnMv&#10;ZTJvRG9jLnhtbFBLAQItABQABgAIAAAAIQC/l0ih3QAAAAsBAAAPAAAAAAAAAAAAAAAAABQEAABk&#10;cnMvZG93bnJldi54bWxQSwUGAAAAAAQABADzAAAAHgUAAAAA&#10;" filled="f" stroked="f">
                      <v:textbox inset="2.16pt,1.44pt,0,1.44pt">
                        <w:txbxContent>
                          <w:p w14:paraId="06F51D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29280" behindDoc="0" locked="0" layoutInCell="1" allowOverlap="1" wp14:anchorId="393248BD" wp14:editId="591D58EB">
                      <wp:simplePos x="0" y="0"/>
                      <wp:positionH relativeFrom="column">
                        <wp:posOffset>-63500</wp:posOffset>
                      </wp:positionH>
                      <wp:positionV relativeFrom="paragraph">
                        <wp:posOffset>1752600</wp:posOffset>
                      </wp:positionV>
                      <wp:extent cx="1003300" cy="762000"/>
                      <wp:effectExtent l="0" t="0" r="0" b="0"/>
                      <wp:wrapNone/>
                      <wp:docPr id="5087" name="Rectangle 5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28F54-D38A-8C47-A4B9-0DB9A86C0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270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248BD" id="Rectangle 5087" o:spid="_x0000_s3132" style="position:absolute;margin-left:-5pt;margin-top:138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Hx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f63ZNiecOp/QT&#10;deO+t4qcs4ORUs3znfUaY+qw7Ck+wiVK6M7kJw1u/iItMhWNT1eN1ZSJwORmtWlrnITAo/XNZoU+&#10;dqleiyOk/FUFR2aHUUAoRVl+/J7y+erLFaybwZyfn7087adCplnWty9Y90GekCMuaX5Ao20YGRXW&#10;REpGHDyj6feBg6LEfvOobLO+WTW4KSVYtk2LGwwlQNT7t1nuxRBwl0QGSg4RTD8g4KJRwYUjK8wu&#10;6zXvxNu4oH/9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J43R8bsBAABMAwAADgAAAAAAAAAAAAAAAAAuAgAAZHJz&#10;L2Uyb0RvYy54bWxQSwECLQAUAAYACAAAACEAv5dIod0AAAALAQAADwAAAAAAAAAAAAAAAAAVBAAA&#10;ZHJzL2Rvd25yZXYueG1sUEsFBgAAAAAEAAQA8wAAAB8FAAAAAA==&#10;" filled="f" stroked="f">
                      <v:textbox inset="2.16pt,1.44pt,0,1.44pt">
                        <w:txbxContent>
                          <w:p w14:paraId="53F270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0304" behindDoc="0" locked="0" layoutInCell="1" allowOverlap="1" wp14:anchorId="55E91C8A" wp14:editId="6AF8CCEC">
                      <wp:simplePos x="0" y="0"/>
                      <wp:positionH relativeFrom="column">
                        <wp:posOffset>-63500</wp:posOffset>
                      </wp:positionH>
                      <wp:positionV relativeFrom="paragraph">
                        <wp:posOffset>1752600</wp:posOffset>
                      </wp:positionV>
                      <wp:extent cx="1003300" cy="762000"/>
                      <wp:effectExtent l="0" t="0" r="0" b="0"/>
                      <wp:wrapNone/>
                      <wp:docPr id="5086" name="Rectangle 5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8A229F-2D09-4048-8493-28666059F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D37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91C8A" id="Rectangle 5086" o:spid="_x0000_s3133" style="position:absolute;margin-left:-5pt;margin-top:138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Ua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f6/aWEs8dTukn&#10;6sZ9bxU5ZwcjpZrnO+s1xtRh2VN8hEuU0J3JTxrc/EVaZCoan64aqykTgcnNatPWOAmBR+ubzQp9&#10;7FK9FkdI+asKjswOo4BQirL8+D3l89WXK1g3gzk/P3t52k+FTLOs1y9Y90GekCMuaX5Ao20YGRXW&#10;REpGHDyj6feBg6LEfvOobLO+WTW4KSVYtk2LGwwlQNT7t1nuxRBwl0QGSg4RTD8g4KJRwYUjK8wu&#10;6zXvxNu4oH/9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awklGrsBAABMAwAADgAAAAAAAAAAAAAAAAAuAgAAZHJz&#10;L2Uyb0RvYy54bWxQSwECLQAUAAYACAAAACEAv5dIod0AAAALAQAADwAAAAAAAAAAAAAAAAAVBAAA&#10;ZHJzL2Rvd25yZXYueG1sUEsFBgAAAAAEAAQA8wAAAB8FAAAAAA==&#10;" filled="f" stroked="f">
                      <v:textbox inset="2.16pt,1.44pt,0,1.44pt">
                        <w:txbxContent>
                          <w:p w14:paraId="5E2D37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1328" behindDoc="0" locked="0" layoutInCell="1" allowOverlap="1" wp14:anchorId="65DA5E10" wp14:editId="05576E0C">
                      <wp:simplePos x="0" y="0"/>
                      <wp:positionH relativeFrom="column">
                        <wp:posOffset>-63500</wp:posOffset>
                      </wp:positionH>
                      <wp:positionV relativeFrom="paragraph">
                        <wp:posOffset>1752600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ED8A-03D3-E54E-8944-517C75BAA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EFB4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A5E10" id="Rectangle 5085" o:spid="_x0000_s3134" style="position:absolute;margin-left:-5pt;margin-top:138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0u9IB7sBAABMAwAADgAAAAAAAAAAAAAAAAAuAgAAZHJz&#10;L2Uyb0RvYy54bWxQSwECLQAUAAYACAAAACEAv5dIod0AAAALAQAADwAAAAAAAAAAAAAAAAAVBAAA&#10;ZHJzL2Rvd25yZXYueG1sUEsFBgAAAAAEAAQA8wAAAB8FAAAAAA==&#10;" filled="f" stroked="f">
                      <v:textbox inset="2.16pt,1.44pt,0,1.44pt">
                        <w:txbxContent>
                          <w:p w14:paraId="1CEFB4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2352" behindDoc="0" locked="0" layoutInCell="1" allowOverlap="1" wp14:anchorId="06257ADC" wp14:editId="66E6FBBF">
                      <wp:simplePos x="0" y="0"/>
                      <wp:positionH relativeFrom="column">
                        <wp:posOffset>-63500</wp:posOffset>
                      </wp:positionH>
                      <wp:positionV relativeFrom="paragraph">
                        <wp:posOffset>1752600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D557A7-F23F-4E4D-AEAA-097FFB651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69C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57ADC" id="Rectangle 5084" o:spid="_x0000_s3135" style="position:absolute;margin-left:-5pt;margin-top:138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zs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63ZNiecOp/QL&#10;deO+t4qcs4ORUs3znfUaY+qw7DE+wCVK6M7kJw1u/iItMhWNT1eN1ZSJwORmtWlrnITAo5v1ZoU+&#10;dqleiiOk/E0FR2aHUUAoRVl+/JHy+erzFaybwZyfn7087adCplnWm2es+yBPyBGXNN+j0TaMjApr&#10;IiUjDp7R9OfAQVFiv3tUtrlZrxrclBIs26bFDYYSIOr96yz3Ygi4SyIDJYcIph8QcNGo4MKRFWaX&#10;9Zp34nVc0L/8BLu/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nmu87LsBAABMAwAADgAAAAAAAAAAAAAAAAAuAgAAZHJz&#10;L2Uyb0RvYy54bWxQSwECLQAUAAYACAAAACEAv5dIod0AAAALAQAADwAAAAAAAAAAAAAAAAAVBAAA&#10;ZHJzL2Rvd25yZXYueG1sUEsFBgAAAAAEAAQA8wAAAB8FAAAAAA==&#10;" filled="f" stroked="f">
                      <v:textbox inset="2.16pt,1.44pt,0,1.44pt">
                        <w:txbxContent>
                          <w:p w14:paraId="7A069C6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3376" behindDoc="0" locked="0" layoutInCell="1" allowOverlap="1" wp14:anchorId="4654C692" wp14:editId="3D52B65E">
                      <wp:simplePos x="0" y="0"/>
                      <wp:positionH relativeFrom="column">
                        <wp:posOffset>-63500</wp:posOffset>
                      </wp:positionH>
                      <wp:positionV relativeFrom="paragraph">
                        <wp:posOffset>1752600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2AD6E1-FE65-0B46-A6AC-E2E46EC4E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711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4C692" id="Rectangle 5083" o:spid="_x0000_s3136" style="position:absolute;margin-left:-5pt;margin-top:138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6TeVB7sBAABMAwAADgAAAAAAAAAAAAAAAAAuAgAAZHJz&#10;L2Uyb0RvYy54bWxQSwECLQAUAAYACAAAACEAv5dIod0AAAALAQAADwAAAAAAAAAAAAAAAAAVBAAA&#10;ZHJzL2Rvd25yZXYueG1sUEsFBgAAAAAEAAQA8wAAAB8FAAAAAA==&#10;" filled="f" stroked="f">
                      <v:textbox inset="2.16pt,1.44pt,0,1.44pt">
                        <w:txbxContent>
                          <w:p w14:paraId="550711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4400" behindDoc="0" locked="0" layoutInCell="1" allowOverlap="1" wp14:anchorId="292AFA22" wp14:editId="70CAB6DA">
                      <wp:simplePos x="0" y="0"/>
                      <wp:positionH relativeFrom="column">
                        <wp:posOffset>-63500</wp:posOffset>
                      </wp:positionH>
                      <wp:positionV relativeFrom="paragraph">
                        <wp:posOffset>1752600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2254AA-F2AD-4B41-9B11-30908E0FC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28B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AFA22" id="Rectangle 5082" o:spid="_x0000_s3137" style="position:absolute;margin-left:-5pt;margin-top:138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KWzYey5AQAATAMAAA4AAAAAAAAAAAAAAAAALgIAAGRycy9l&#10;Mm9Eb2MueG1sUEsBAi0AFAAGAAgAAAAhAL+XSKHdAAAACwEAAA8AAAAAAAAAAAAAAAAAEwQAAGRy&#10;cy9kb3ducmV2LnhtbFBLBQYAAAAABAAEAPMAAAAdBQAAAAA=&#10;" filled="f" stroked="f">
                      <v:textbox inset="2.16pt,1.44pt,0,1.44pt">
                        <w:txbxContent>
                          <w:p w14:paraId="5EE28B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5424" behindDoc="0" locked="0" layoutInCell="1" allowOverlap="1" wp14:anchorId="2BD5B47F" wp14:editId="407A23CF">
                      <wp:simplePos x="0" y="0"/>
                      <wp:positionH relativeFrom="column">
                        <wp:posOffset>-63500</wp:posOffset>
                      </wp:positionH>
                      <wp:positionV relativeFrom="paragraph">
                        <wp:posOffset>1752600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2107A2-DB90-654F-99A1-B45AC7B68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312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5B47F" id="Rectangle 5081" o:spid="_x0000_s3138" style="position:absolute;margin-left:-5pt;margin-top:138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0L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umso8dzhlH6g&#10;btwPVpFzdjRSqmW+i15TTD2WPcVHuEQJ3YX8rMEtX6RF5qLx6aqxmjMRmNysN12NkxB4dHuzWaOP&#10;XarX4ggpf1HBkcVhFBBKUZYfv6V8vvpyBesWMOfnFy/P+7mQaZumfcG6D/KEHHFJ8wMabcPEqLAm&#10;UjLh4BlNvw4cFCX2q0dl29ubdYubUoKmazvcYCgBot6/zXIvxoC7JDJQcohghhEBF40KLhxZYXZZ&#10;r2Un3sYF/etPsPs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wOQ0LugEAAEwDAAAOAAAAAAAAAAAAAAAAAC4CAABkcnMv&#10;ZTJvRG9jLnhtbFBLAQItABQABgAIAAAAIQC/l0ih3QAAAAsBAAAPAAAAAAAAAAAAAAAAABQEAABk&#10;cnMvZG93bnJldi54bWxQSwUGAAAAAAQABADzAAAAHgUAAAAA&#10;" filled="f" stroked="f">
                      <v:textbox inset="2.16pt,1.44pt,0,1.44pt">
                        <w:txbxContent>
                          <w:p w14:paraId="0F3312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6448" behindDoc="0" locked="0" layoutInCell="1" allowOverlap="1" wp14:anchorId="28BC9477" wp14:editId="65987205">
                      <wp:simplePos x="0" y="0"/>
                      <wp:positionH relativeFrom="column">
                        <wp:posOffset>-63500</wp:posOffset>
                      </wp:positionH>
                      <wp:positionV relativeFrom="paragraph">
                        <wp:posOffset>1752600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3702DA-6BCA-134F-978C-09D104619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9A67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C9477" id="Rectangle 5080" o:spid="_x0000_s3139" style="position:absolute;margin-left:-5pt;margin-top:138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ng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ejHukOBPHc4pR+o&#10;G/eDVeScHY2UapnvotcUU49lT/ERLlFCdyE/a3DLF2mRuWh8umqs5kwEJjfrTVfjQwKPbm82a/Sx&#10;S/VaHCHlLyo4sjiMAkIpyvLjt5TPV1+uYN0C5vz84uV5PxcybdOsX7DugzwhR1zS/IBG2zAxKqyJ&#10;lEw4eEbTrwMHRYn96lHZ9vZm3eKmlKDp2g43GEqAqPdvs9yLMeAuiQyUHCKYYUTARaOCC0dWmF3W&#10;a9mJt3FB//oT7H4D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8vfngugEAAEwDAAAOAAAAAAAAAAAAAAAAAC4CAABkcnMv&#10;ZTJvRG9jLnhtbFBLAQItABQABgAIAAAAIQC/l0ih3QAAAAsBAAAPAAAAAAAAAAAAAAAAABQEAABk&#10;cnMvZG93bnJldi54bWxQSwUGAAAAAAQABADzAAAAHgUAAAAA&#10;" filled="f" stroked="f">
                      <v:textbox inset="2.16pt,1.44pt,0,1.44pt">
                        <w:txbxContent>
                          <w:p w14:paraId="089A67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7472" behindDoc="0" locked="0" layoutInCell="1" allowOverlap="1" wp14:anchorId="245B0D06" wp14:editId="540F6589">
                      <wp:simplePos x="0" y="0"/>
                      <wp:positionH relativeFrom="column">
                        <wp:posOffset>-63500</wp:posOffset>
                      </wp:positionH>
                      <wp:positionV relativeFrom="paragraph">
                        <wp:posOffset>1752600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1E70D-B6AF-9146-87A8-0DAB67D01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1B1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B0D06" id="Rectangle 5079" o:spid="_x0000_s3140" style="position:absolute;margin-left:-5pt;margin-top:138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ui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3q9pcRxi1P6&#10;gbpx14+KXLKDkVLl+Wa9phA7LHsKj3CNIrqZ/KzB5i/SInPR+HzTWM2JCExul9tNjZMQeLRebZfo&#10;Y5fqtThATF+UtyQ7jAJCKcry07eYLldfrmBdBnN5PntpPsyFTNs0qxesBy/PyBGXND2g0aOfGBWj&#10;CZRMOHhG468jB0XJ+NWhsu16tWxxU0rQbNoNbjCUAFEf3ma5E4PHXRIJKDkGMP2AgItGBReOrDC7&#10;rlfeibdxQf/6E+x/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UBu7orsBAABMAwAADgAAAAAAAAAAAAAAAAAuAgAAZHJz&#10;L2Uyb0RvYy54bWxQSwECLQAUAAYACAAAACEAv5dIod0AAAALAQAADwAAAAAAAAAAAAAAAAAVBAAA&#10;ZHJzL2Rvd25yZXYueG1sUEsFBgAAAAAEAAQA8wAAAB8FAAAAAA==&#10;" filled="f" stroked="f">
                      <v:textbox inset="2.16pt,1.44pt,0,1.44pt">
                        <w:txbxContent>
                          <w:p w14:paraId="3A31B1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8496" behindDoc="0" locked="0" layoutInCell="1" allowOverlap="1" wp14:anchorId="6DB7281C" wp14:editId="268AB73B">
                      <wp:simplePos x="0" y="0"/>
                      <wp:positionH relativeFrom="column">
                        <wp:posOffset>-63500</wp:posOffset>
                      </wp:positionH>
                      <wp:positionV relativeFrom="paragraph">
                        <wp:posOffset>1752600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6B4B8-27D2-034F-B606-8C91EAC674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AD0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7281C" id="Rectangle 5078" o:spid="_x0000_s3141" style="position:absolute;margin-left:-5pt;margin-top:138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9Jug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htvcJZee5wSj9R&#10;N+57q8g5Oxgp1TzfWa8xpg7LnuIjXKKE7kx+0uDmL9IiU9H4dNVYTZkITG6Wm3WNkxB4tLrZLNHH&#10;LtVrcYSUv6rgyOwwCgilKMuP31M+X325gnUzmPPzs5en/VTItE1z+4J1H+QJOeKS5gc02oaRUWFN&#10;pGTEwTOafh84KErsN4/KtqubZYubUoJm3a5RFSgBot6/zXIvhoC7JDJQcohg+gEBF40KLhxZYXZZ&#10;r3kn3sYF/etPsPsD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cn09JugEAAEwDAAAOAAAAAAAAAAAAAAAAAC4CAABkcnMv&#10;ZTJvRG9jLnhtbFBLAQItABQABgAIAAAAIQC/l0ih3QAAAAsBAAAPAAAAAAAAAAAAAAAAABQEAABk&#10;cnMvZG93bnJldi54bWxQSwUGAAAAAAQABADzAAAAHgUAAAAA&#10;" filled="f" stroked="f">
                      <v:textbox inset="2.16pt,1.44pt,0,1.44pt">
                        <w:txbxContent>
                          <w:p w14:paraId="211AD0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39520" behindDoc="0" locked="0" layoutInCell="1" allowOverlap="1" wp14:anchorId="32A40C0E" wp14:editId="5A6F42B6">
                      <wp:simplePos x="0" y="0"/>
                      <wp:positionH relativeFrom="column">
                        <wp:posOffset>-63500</wp:posOffset>
                      </wp:positionH>
                      <wp:positionV relativeFrom="paragraph">
                        <wp:posOffset>1752600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06B6FB-FEAC-A641-9612-0208AF41C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A10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40C0E" id="Rectangle 5077" o:spid="_x0000_s3142" style="position:absolute;margin-left:-5pt;margin-top:138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J/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PRzvVpR4rnDKf1E&#10;3bjvrSLn7GCkVPN8Z73GmDose4qPcIkSujP5SYObv0iLTEXj01VjNWUiMLlZbtY1TkLg0epms0Qf&#10;u1SvxRFS/qqCI7PDKCCUoiw/fk/5fPXlCtbNYM7Pz16e9lMh0zbN7QvWfZAn5IhLmh/QaBtGRoU1&#10;kZIRB89o+n3goCix3zwq265uli1uSgmadbvGDYYSIOr92yz3Ygi4SyIDJYcIph8QcNGo4MKRFWaX&#10;9Zp34m1c0L/+BLs/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c19yf7sBAABMAwAADgAAAAAAAAAAAAAAAAAuAgAAZHJz&#10;L2Uyb0RvYy54bWxQSwECLQAUAAYACAAAACEAv5dIod0AAAALAQAADwAAAAAAAAAAAAAAAAAVBAAA&#10;ZHJzL2Rvd25yZXYueG1sUEsFBgAAAAAEAAQA8wAAAB8FAAAAAA==&#10;" filled="f" stroked="f">
                      <v:textbox inset="2.16pt,1.44pt,0,1.44pt">
                        <w:txbxContent>
                          <w:p w14:paraId="767A10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0544" behindDoc="0" locked="0" layoutInCell="1" allowOverlap="1" wp14:anchorId="795F20D9" wp14:editId="517C11C7">
                      <wp:simplePos x="0" y="0"/>
                      <wp:positionH relativeFrom="column">
                        <wp:posOffset>-63500</wp:posOffset>
                      </wp:positionH>
                      <wp:positionV relativeFrom="paragraph">
                        <wp:posOffset>1752600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9F92A-8DC0-144B-B30B-6CC97A88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224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F20D9" id="Rectangle 5076" o:spid="_x0000_s3143" style="position:absolute;margin-left:-5pt;margin-top:138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U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PRzvbqlxHOHU/qJ&#10;unHfW0XO2cFIqeb5znqNMXVY9hQf4RIldGfykwY3f5EWmYrGp6vGaspEYHKz3KxrnITAo9XNZok+&#10;dqleiyOk/FUFR2aHUUAoRVl+/J7y+erLFaybwZyfn7087adCpm2a1QvWfZAn5IhLmh/QaBtGRoU1&#10;kZIRB89o+n3goCix3zwq265uli1uSgmadbvGDYYSIOr92yz3Ygi4SyIDJYcIph8QcNGo4MKRFWaX&#10;9Zp34m1c0L/+BLs/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P9uGlLsBAABMAwAADgAAAAAAAAAAAAAAAAAuAgAAZHJz&#10;L2Uyb0RvYy54bWxQSwECLQAUAAYACAAAACEAv5dIod0AAAALAQAADwAAAAAAAAAAAAAAAAAVBAAA&#10;ZHJzL2Rvd25yZXYueG1sUEsFBgAAAAAEAAQA8wAAAB8FAAAAAA==&#10;" filled="f" stroked="f">
                      <v:textbox inset="2.16pt,1.44pt,0,1.44pt">
                        <w:txbxContent>
                          <w:p w14:paraId="0A2224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1568" behindDoc="0" locked="0" layoutInCell="1" allowOverlap="1" wp14:anchorId="1FC2DD55" wp14:editId="11B1B7C9">
                      <wp:simplePos x="0" y="0"/>
                      <wp:positionH relativeFrom="column">
                        <wp:posOffset>-63500</wp:posOffset>
                      </wp:positionH>
                      <wp:positionV relativeFrom="paragraph">
                        <wp:posOffset>1752600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53038D-CC7D-FF42-8750-8E846C95A0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D740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2DD55" id="Rectangle 5075" o:spid="_x0000_s3144" style="position:absolute;margin-left:-5pt;margin-top:138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uJ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LlfXlDhucUq/&#10;UDfuukGRU7Y3Uqp5vrNeY4gtlj2HJzhHEd2Z/KTBzl+kRaas8fGisZoSEZhcL9dNiZMQeLS6Wi/R&#10;xy7FW3GAmH4qb8nsMAoIJSvLD/cxna6+XsG6Gczp+dlL027KZOqqal6x7rw8Ikdc0vSIRg9+ZFQM&#10;JlAy4uAZjX/2HBQlw51DZevV1bLGTclB1dQNbjDkAFHv3me5E73HXRIJKNkHMF2PgLNGGReOLDM7&#10;r9e8E+/jjP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hj3ribsBAABMAwAADgAAAAAAAAAAAAAAAAAuAgAAZHJz&#10;L2Uyb0RvYy54bWxQSwECLQAUAAYACAAAACEAv5dIod0AAAALAQAADwAAAAAAAAAAAAAAAAAVBAAA&#10;ZHJzL2Rvd25yZXYueG1sUEsFBgAAAAAEAAQA8wAAAB8FAAAAAA==&#10;" filled="f" stroked="f">
                      <v:textbox inset="2.16pt,1.44pt,0,1.44pt">
                        <w:txbxContent>
                          <w:p w14:paraId="49D740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2592" behindDoc="0" locked="0" layoutInCell="1" allowOverlap="1" wp14:anchorId="69E44C72" wp14:editId="7655949E">
                      <wp:simplePos x="0" y="0"/>
                      <wp:positionH relativeFrom="column">
                        <wp:posOffset>-63500</wp:posOffset>
                      </wp:positionH>
                      <wp:positionV relativeFrom="paragraph">
                        <wp:posOffset>1752600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32E0B3-7422-BE48-B931-258E8D2837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04A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4C72" id="Rectangle 5074" o:spid="_x0000_s3145" style="position:absolute;margin-left:-5pt;margin-top:138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9i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3q9osRxi1P6&#10;gbpx14+KXLKDkVLl+Wa9phA7LHsKj3CNIrqZ/KzB5i/SInPR+HzTWM2JCExul9tNjZMQeLRebZfo&#10;Y5fqtThATF+UtyQ7jAJCKcry07eYLldfrmBdBnN5PntpPsyFTNs02xesBy/PyBGXND2g0aOfGBWj&#10;CZRMOHhG468jB0XJ+NWhsu16tWxxU0rQbNoNbjCUAFEf3ma5E4PHXRIJKDkGMP2AgItGBReOrDC7&#10;rlfeibdxQf/6E+x/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yrkfYrsBAABMAwAADgAAAAAAAAAAAAAAAAAuAgAAZHJz&#10;L2Uyb0RvYy54bWxQSwECLQAUAAYACAAAACEAv5dIod0AAAALAQAADwAAAAAAAAAAAAAAAAAVBAAA&#10;ZHJzL2Rvd25yZXYueG1sUEsFBgAAAAAEAAQA8wAAAB8FAAAAAA==&#10;" filled="f" stroked="f">
                      <v:textbox inset="2.16pt,1.44pt,0,1.44pt">
                        <w:txbxContent>
                          <w:p w14:paraId="31A04A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3616" behindDoc="0" locked="0" layoutInCell="1" allowOverlap="1" wp14:anchorId="4C335E1E" wp14:editId="69AE9451">
                      <wp:simplePos x="0" y="0"/>
                      <wp:positionH relativeFrom="column">
                        <wp:posOffset>-63500</wp:posOffset>
                      </wp:positionH>
                      <wp:positionV relativeFrom="paragraph">
                        <wp:posOffset>1752600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8487CE-EDAA-E04C-A4B5-11E8010CFA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8A1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35E1E" id="Rectangle 5073" o:spid="_x0000_s3146" style="position:absolute;margin-left:-5pt;margin-top:138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7auwEAAEw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L5v1ytKPHfYpW/o&#10;G/eDVeRSHY2UqvS3+DXF1OO15/gE1yzhsoifNbjyRVlkrh6fbx6rOROBxe1qu2mxEwK31nfbFa4R&#10;pXm5HCHlTyo4UhaMAlKpzvLTl5QvR38fwXuFzOX5ssrzYa5iumVXcUvxEOQZNeKQ5kcM2oaJUWFN&#10;pGTCxjOafh45KErsZ4/Oduu7VYeTUpPlptvgBENNkPXhdZV7MQacJZGBkmMEM4xIuHpUeWHLqrLr&#10;eJWZeJ1X9i8/wf4X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4Hau2rsBAABMAwAADgAAAAAAAAAAAAAAAAAuAgAAZHJz&#10;L2Uyb0RvYy54bWxQSwECLQAUAAYACAAAACEAv5dIod0AAAALAQAADwAAAAAAAAAAAAAAAAAVBAAA&#10;ZHJzL2Rvd25yZXYueG1sUEsFBgAAAAAEAAQA8wAAAB8FAAAAAA==&#10;" filled="f" stroked="f">
                      <v:textbox inset="2.16pt,1.44pt,0,1.44pt">
                        <w:txbxContent>
                          <w:p w14:paraId="1A88A1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4640" behindDoc="0" locked="0" layoutInCell="1" allowOverlap="1" wp14:anchorId="697CC515" wp14:editId="72A1B8C7">
                      <wp:simplePos x="0" y="0"/>
                      <wp:positionH relativeFrom="column">
                        <wp:posOffset>-63500</wp:posOffset>
                      </wp:positionH>
                      <wp:positionV relativeFrom="paragraph">
                        <wp:posOffset>1752600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476375-64FE-BF43-8FAA-96D48C30F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73C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CC515" id="Rectangle 5072" o:spid="_x0000_s3147" style="position:absolute;margin-left:-5pt;margin-top:138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oxuQEAAEw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ft+uOEs8dTukb&#10;6sb9YBW5ZEcjpSrzLXpNMfVY9hyf4BoldAv5WYMrX6RF5qrx+aaxmjMRmNyutpsWJyHwaH23XaGP&#10;XZqX4ggpf1LBkeIwCgilKstPX1K+XP19BesKmMvzxcvzYa5kumV3w3oI8owccUnzIxptw8SosCZS&#10;MuHgGU0/jxwUJfazR2W79d0Khcg1WG66DW4w1ABRH15nuRdjwF0SGSg5RjDDiIDruxUXjqwyu65X&#10;2YnXcUX/8hPsfwE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KzyWjG5AQAATAMAAA4AAAAAAAAAAAAAAAAALgIAAGRycy9l&#10;Mm9Eb2MueG1sUEsBAi0AFAAGAAgAAAAhAL+XSKHdAAAACwEAAA8AAAAAAAAAAAAAAAAAEwQAAGRy&#10;cy9kb3ducmV2LnhtbFBLBQYAAAAABAAEAPMAAAAdBQAAAAA=&#10;" filled="f" stroked="f">
                      <v:textbox inset="2.16pt,1.44pt,0,1.44pt">
                        <w:txbxContent>
                          <w:p w14:paraId="57673C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5664" behindDoc="0" locked="0" layoutInCell="1" allowOverlap="1" wp14:anchorId="413A97B0" wp14:editId="7FDA1C44">
                      <wp:simplePos x="0" y="0"/>
                      <wp:positionH relativeFrom="column">
                        <wp:posOffset>-63500</wp:posOffset>
                      </wp:positionH>
                      <wp:positionV relativeFrom="paragraph">
                        <wp:posOffset>1752600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740539-E077-CF49-8882-930F2183C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DBD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A97B0" id="Rectangle 5071" o:spid="_x0000_s3148" style="position:absolute;margin-left:-5pt;margin-top:138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bWug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PRzvWoo8dzhlH6h&#10;btz3VpFzdjBSqnm+s15jTB2WPcYHuEQJ3Zn8pMHNX6RFpqLx6aqxmjIRmNwsN+saJyHwaHWzWaKP&#10;XaqX4ggpf1PBkdlhFBBKUZYff6R8vvp8BetmMOfnZy9P+6mQaZu2fca6D/KEHHFJ8z0abcPIqLAm&#10;UjLi4BlNfw4cFCX2u0dl29XNssVNKUGzbte4wVACRL1/neVeDAF3SWSg5BDB9AMCLhoVXDiywuyy&#10;XvNOvI4L+pefYPcX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5eDbWugEAAEwDAAAOAAAAAAAAAAAAAAAAAC4CAABkcnMv&#10;ZTJvRG9jLnhtbFBLAQItABQABgAIAAAAIQC/l0ih3QAAAAsBAAAPAAAAAAAAAAAAAAAAABQEAABk&#10;cnMvZG93bnJldi54bWxQSwUGAAAAAAQABADzAAAAHgUAAAAA&#10;" filled="f" stroked="f">
                      <v:textbox inset="2.16pt,1.44pt,0,1.44pt">
                        <w:txbxContent>
                          <w:p w14:paraId="069DBD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6688" behindDoc="0" locked="0" layoutInCell="1" allowOverlap="1" wp14:anchorId="6D7B5B08" wp14:editId="30602556">
                      <wp:simplePos x="0" y="0"/>
                      <wp:positionH relativeFrom="column">
                        <wp:posOffset>-63500</wp:posOffset>
                      </wp:positionH>
                      <wp:positionV relativeFrom="paragraph">
                        <wp:posOffset>1752600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EC6CC-EE33-0B40-AC59-927507DF06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0E0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B5B08" id="Rectangle 5070" o:spid="_x0000_s3149" style="position:absolute;margin-left:-5pt;margin-top:138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9ugEAAEw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1vUSBPHc4pT+o&#10;G/edVeSU7Y2UaprvpNcQU4tlj/EBzlFCdyI/anDTF2mRsWh8vGisxkwEJteL9arGhwQeLa/WC/Sx&#10;S/VaHCHlnyo4MjmMAkIpyvLD75RPV1+uYN0E5vT85OVxNxYyzbxZvGDdBXlEjrik+R6NtmFgVFgT&#10;KRlw8Iymv3sOihL7y6OyzfJq0eCmlGC+ala4wVACRL17m+Ve9AF3SWSgZB/BdD0CLhoVXDiywuy8&#10;XtNOvI0L+tefYPsP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1/MI9ugEAAEwDAAAOAAAAAAAAAAAAAAAAAC4CAABkcnMv&#10;ZTJvRG9jLnhtbFBLAQItABQABgAIAAAAIQC/l0ih3QAAAAsBAAAPAAAAAAAAAAAAAAAAABQEAABk&#10;cnMvZG93bnJldi54bWxQSwUGAAAAAAQABADzAAAAHgUAAAAA&#10;" filled="f" stroked="f">
                      <v:textbox inset="2.16pt,1.44pt,0,1.44pt">
                        <w:txbxContent>
                          <w:p w14:paraId="6090E0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7712" behindDoc="0" locked="0" layoutInCell="1" allowOverlap="1" wp14:anchorId="73852F94" wp14:editId="577F2AB7">
                      <wp:simplePos x="0" y="0"/>
                      <wp:positionH relativeFrom="column">
                        <wp:posOffset>-63500</wp:posOffset>
                      </wp:positionH>
                      <wp:positionV relativeFrom="paragraph">
                        <wp:posOffset>1752600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412CFE-2C6F-814C-9019-C39056232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E9D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52F94" id="Rectangle 5069" o:spid="_x0000_s3150" style="position:absolute;margin-left:-5pt;margin-top:138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KO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NX9fWaEs8dTukX&#10;6sZ9ZxU5ZXsjpZrmO+k1xNRi2XN8gnOU0J3Ijxrc9EVaZCwaHy8aqzETgcn1Yr2qcRICj26W6wX6&#10;2KV6K46Q8g8VHJkcRgGhFGX54SHl09XXK1g3gTk9P3l53I2FTDNvlq9Yd0EekSMuaX5Eo20YGBXW&#10;REoGHDyj6c+eg6LE3ntUtrlZLhrclBLMV80KNxhKgKh377Pciz7gLokMlOwjmK5HwEWjggtHVpid&#10;12vaifdxQf/2E2z/A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nGijrsBAABMAwAADgAAAAAAAAAAAAAAAAAuAgAAZHJz&#10;L2Uyb0RvYy54bWxQSwECLQAUAAYACAAAACEAv5dIod0AAAALAQAADwAAAAAAAAAAAAAAAAAVBAAA&#10;ZHJzL2Rvd25yZXYueG1sUEsFBgAAAAAEAAQA8wAAAB8FAAAAAA==&#10;" filled="f" stroked="f">
                      <v:textbox inset="2.16pt,1.44pt,0,1.44pt">
                        <w:txbxContent>
                          <w:p w14:paraId="5B0E9D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8736" behindDoc="0" locked="0" layoutInCell="1" allowOverlap="1" wp14:anchorId="44968253" wp14:editId="5D128DCE">
                      <wp:simplePos x="0" y="0"/>
                      <wp:positionH relativeFrom="column">
                        <wp:posOffset>-63500</wp:posOffset>
                      </wp:positionH>
                      <wp:positionV relativeFrom="paragraph">
                        <wp:posOffset>1752600</wp:posOffset>
                      </wp:positionV>
                      <wp:extent cx="1003300" cy="762000"/>
                      <wp:effectExtent l="0" t="0" r="0" b="0"/>
                      <wp:wrapNone/>
                      <wp:docPr id="5068" name="Rectangle 5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89FBA-C9F6-FB44-BF77-55ECC8D7FE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DA1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68253" id="Rectangle 5068" o:spid="_x0000_s3151" style="position:absolute;margin-left:-5pt;margin-top:138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lugEAAEw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2ub3BWnjuc0m/U&#10;jfvOKnLM9kZKNc130muIqcWy5/gEpyihO5EfNbjpi7TIWDQ+nDVWYyYCk6vFalnjJAQe3V6tFuhj&#10;l+qjOELKP1RwZHIYBYRSlOX7Xykfr75fwboJzPH5ycvjdixkmnlz/Y51G+QBOeKS5kc02oaBUWFN&#10;pGTAwTOa/uw4KErsT4/KNrdXiwY3pQTzZbNEVaAEiHr7Ocu96APukshAyS6C6XoEXDQquHBkhdlp&#10;vaad+BwX9B8/weY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9VZlugEAAEwDAAAOAAAAAAAAAAAAAAAAAC4CAABkcnMv&#10;ZTJvRG9jLnhtbFBLAQItABQABgAIAAAAIQC/l0ih3QAAAAsBAAAPAAAAAAAAAAAAAAAAABQEAABk&#10;cnMvZG93bnJldi54bWxQSwUGAAAAAAQABADzAAAAHgUAAAAA&#10;" filled="f" stroked="f">
                      <v:textbox inset="2.16pt,1.44pt,0,1.44pt">
                        <w:txbxContent>
                          <w:p w14:paraId="0EADA1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49760" behindDoc="0" locked="0" layoutInCell="1" allowOverlap="1" wp14:anchorId="2BD70801" wp14:editId="735AE4FA">
                      <wp:simplePos x="0" y="0"/>
                      <wp:positionH relativeFrom="column">
                        <wp:posOffset>-63500</wp:posOffset>
                      </wp:positionH>
                      <wp:positionV relativeFrom="paragraph">
                        <wp:posOffset>1752600</wp:posOffset>
                      </wp:positionV>
                      <wp:extent cx="1003300" cy="7620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883933-8970-AC43-BE5E-CC92C287FE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165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70801" id="Rectangle 5067" o:spid="_x0000_s3152" style="position:absolute;margin-left:-5pt;margin-top:138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tTuwEAAEw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p6Vy9XlDhmcUo/&#10;UDfmeiPJOTtoIWSeb9ZrDLHFspfwDJcoopvJTwps/iItMhWNT1eN5ZQIx+RmsVnXOAmOR6vbzQJ9&#10;7FK9FweI6av0lmSno4BQirLs+BjT+erbFazLYM7PZy9N+6mQaebN8g3r3osTcsQlTU9olPFjR7nR&#10;gZIRB9/R+HpgICkx3xwq26xuFw1uSgnm62aNGwwlQNT7j1nm+OBxl3gCSg4BdD8g4KJRwYUjK8wu&#10;65V34mNc0L//BLv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ETVrU7sBAABMAwAADgAAAAAAAAAAAAAAAAAuAgAAZHJz&#10;L2Uyb0RvYy54bWxQSwECLQAUAAYACAAAACEAv5dIod0AAAALAQAADwAAAAAAAAAAAAAAAAAVBAAA&#10;ZHJzL2Rvd25yZXYueG1sUEsFBgAAAAAEAAQA8wAAAB8FAAAAAA==&#10;" filled="f" stroked="f">
                      <v:textbox inset="2.16pt,1.44pt,0,1.44pt">
                        <w:txbxContent>
                          <w:p w14:paraId="1DC165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50784" behindDoc="0" locked="0" layoutInCell="1" allowOverlap="1" wp14:anchorId="010F4A21" wp14:editId="429B787B">
                      <wp:simplePos x="0" y="0"/>
                      <wp:positionH relativeFrom="column">
                        <wp:posOffset>-63500</wp:posOffset>
                      </wp:positionH>
                      <wp:positionV relativeFrom="paragraph">
                        <wp:posOffset>1752600</wp:posOffset>
                      </wp:positionV>
                      <wp:extent cx="1003300" cy="762000"/>
                      <wp:effectExtent l="0" t="0" r="0" b="0"/>
                      <wp:wrapNone/>
                      <wp:docPr id="5066" name="Rectangle 5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A63D6-7791-7247-BB39-35823DDFC8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33D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F4A21" id="Rectangle 5066" o:spid="_x0000_s3153" style="position:absolute;margin-left:-5pt;margin-top:138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4uwEAAEw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p6Vy+XlDhmcUo/&#10;UDfmeiPJOTtoIWSeb9ZrDLHFspfwDJcoopvJTwps/iItMhWNT1eN5ZQIx+RmsVnXOAmOR6vbzQJ9&#10;7FK9FweI6av0lmSno4BQirLs+BjT+erbFazLYM7PZy9N+6mQaebN6g3r3osTcsQlTU9olPFjR7nR&#10;gZIRB9/R+HpgICkx3xwq26xuFw1uSgnm62aNGwwlQNT7j1nm+OBxl3gCSg4BdD8g4KJRwYUjK8wu&#10;65V34mNc0L//BLv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XbGfuLsBAABMAwAADgAAAAAAAAAAAAAAAAAuAgAAZHJz&#10;L2Uyb0RvYy54bWxQSwECLQAUAAYACAAAACEAv5dIod0AAAALAQAADwAAAAAAAAAAAAAAAAAVBAAA&#10;ZHJzL2Rvd25yZXYueG1sUEsFBgAAAAAEAAQA8wAAAB8FAAAAAA==&#10;" filled="f" stroked="f">
                      <v:textbox inset="2.16pt,1.44pt,0,1.44pt">
                        <w:txbxContent>
                          <w:p w14:paraId="53833D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51808" behindDoc="0" locked="0" layoutInCell="1" allowOverlap="1" wp14:anchorId="6169CBC4" wp14:editId="32BB15A4">
                      <wp:simplePos x="0" y="0"/>
                      <wp:positionH relativeFrom="column">
                        <wp:posOffset>-63500</wp:posOffset>
                      </wp:positionH>
                      <wp:positionV relativeFrom="paragraph">
                        <wp:posOffset>1752600</wp:posOffset>
                      </wp:positionV>
                      <wp:extent cx="1003300" cy="762000"/>
                      <wp:effectExtent l="0" t="0" r="0" b="0"/>
                      <wp:wrapNone/>
                      <wp:docPr id="5065" name="Rectangle 5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F47379-C1ED-544B-A788-FD76269B08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648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9CBC4" id="Rectangle 5065" o:spid="_x0000_s3154" style="position:absolute;margin-left:-5pt;margin-top:138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5FfypbsBAABMAwAADgAAAAAAAAAAAAAAAAAuAgAAZHJz&#10;L2Uyb0RvYy54bWxQSwECLQAUAAYACAAAACEAv5dIod0AAAALAQAADwAAAAAAAAAAAAAAAAAVBAAA&#10;ZHJzL2Rvd25yZXYueG1sUEsFBgAAAAAEAAQA8wAAAB8FAAAAAA==&#10;" filled="f" stroked="f">
                      <v:textbox inset="2.16pt,1.44pt,0,1.44pt">
                        <w:txbxContent>
                          <w:p w14:paraId="695648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52832" behindDoc="0" locked="0" layoutInCell="1" allowOverlap="1" wp14:anchorId="4E39FC95" wp14:editId="219BCF53">
                      <wp:simplePos x="0" y="0"/>
                      <wp:positionH relativeFrom="column">
                        <wp:posOffset>-63500</wp:posOffset>
                      </wp:positionH>
                      <wp:positionV relativeFrom="paragraph">
                        <wp:posOffset>1752600</wp:posOffset>
                      </wp:positionV>
                      <wp:extent cx="1003300" cy="7620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2D3F49-F83D-9B42-9231-329D88FC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C9A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9FC95" id="Rectangle 5064" o:spid="_x0000_s3155" style="position:absolute;margin-left:-5pt;margin-top:138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ZO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NX9fWSEs8dTukX&#10;6sZ9ZxU5ZXsjpZrmO+k1xNRi2XN8gnOU0J3Ijxrc9EVaZCwaHy8aqzETgcn1Yr2qcRICj26W6wX6&#10;2KV6K46Q8g8VHJkcRgGhFGX54SHl09XXK1g3gTk9P3l53I2FTDNv1q9Yd0EekSMuaX5Eo20YGBXW&#10;REoGHDyj6c+eg6LE3ntUtrlZLhrclBLMV80KNxhKgKh377Pciz7gLokMlOwjmK5HwEWjggtHVpid&#10;12vaifdxQf/2E2z/A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qNMGTrsBAABMAwAADgAAAAAAAAAAAAAAAAAuAgAAZHJz&#10;L2Uyb0RvYy54bWxQSwECLQAUAAYACAAAACEAv5dIod0AAAALAQAADwAAAAAAAAAAAAAAAAAVBAAA&#10;ZHJzL2Rvd25yZXYueG1sUEsFBgAAAAAEAAQA8wAAAB8FAAAAAA==&#10;" filled="f" stroked="f">
                      <v:textbox inset="2.16pt,1.44pt,0,1.44pt">
                        <w:txbxContent>
                          <w:p w14:paraId="0CDC9A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53856" behindDoc="0" locked="0" layoutInCell="1" allowOverlap="1" wp14:anchorId="716D6BE8" wp14:editId="0DD18B6F">
                      <wp:simplePos x="0" y="0"/>
                      <wp:positionH relativeFrom="column">
                        <wp:posOffset>-63500</wp:posOffset>
                      </wp:positionH>
                      <wp:positionV relativeFrom="paragraph">
                        <wp:posOffset>1752600</wp:posOffset>
                      </wp:positionV>
                      <wp:extent cx="1003300" cy="762000"/>
                      <wp:effectExtent l="0" t="0" r="0" b="0"/>
                      <wp:wrapNone/>
                      <wp:docPr id="5063" name="Rectangle 5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CB503-6DB9-F84C-BFEF-72E3B1C70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63C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D6BE8" id="Rectangle 5063" o:spid="_x0000_s3156" style="position:absolute;margin-left:-5pt;margin-top:138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348vpbsBAABMAwAADgAAAAAAAAAAAAAAAAAuAgAAZHJz&#10;L2Uyb0RvYy54bWxQSwECLQAUAAYACAAAACEAv5dIod0AAAALAQAADwAAAAAAAAAAAAAAAAAVBAAA&#10;ZHJzL2Rvd25yZXYueG1sUEsFBgAAAAAEAAQA8wAAAB8FAAAAAA==&#10;" filled="f" stroked="f">
                      <v:textbox inset="2.16pt,1.44pt,0,1.44pt">
                        <w:txbxContent>
                          <w:p w14:paraId="6B363C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54880" behindDoc="0" locked="0" layoutInCell="1" allowOverlap="1" wp14:anchorId="3ADEE762" wp14:editId="145F6E13">
                      <wp:simplePos x="0" y="0"/>
                      <wp:positionH relativeFrom="column">
                        <wp:posOffset>-63500</wp:posOffset>
                      </wp:positionH>
                      <wp:positionV relativeFrom="paragraph">
                        <wp:posOffset>1752600</wp:posOffset>
                      </wp:positionV>
                      <wp:extent cx="1003300" cy="762000"/>
                      <wp:effectExtent l="0" t="0" r="0" b="0"/>
                      <wp:wrapNone/>
                      <wp:docPr id="5062" name="Rectangle 5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33B78B-8A1F-1846-89A5-A0FBF1877B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7A8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E762" id="Rectangle 5062" o:spid="_x0000_s3157" style="position:absolute;margin-left:-5pt;margin-top:138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tOugEAAEw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x+bG87Sjx3OKXv&#10;qBv3g1XknB2NlKrMt+g1xdRj2XN8gkuU0C3kZw2ufJEWmavGp6vGas5EYHKz2qxbnITAo7ubzQp9&#10;7NK8FkdI+bMKjhSHUUAoVVl+/Jry+erLFawrYM7PFy/P+7mS6ZarK9Z9kCfkiEuaH9FoGyZGhTWR&#10;kgkHz2j6deCgKLFfPCrb3d2sUIhcg+W6W+MGQw0Q9f5tlnsxBtwlkYGSQwQzjAi4vltx4cgqs8t6&#10;lZ14G1f0rz/B7jc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TC9tOugEAAEwDAAAOAAAAAAAAAAAAAAAAAC4CAABkcnMv&#10;ZTJvRG9jLnhtbFBLAQItABQABgAIAAAAIQC/l0ih3QAAAAsBAAAPAAAAAAAAAAAAAAAAABQEAABk&#10;cnMvZG93bnJldi54bWxQSwUGAAAAAAQABADzAAAAHgUAAAAA&#10;" filled="f" stroked="f">
                      <v:textbox inset="2.16pt,1.44pt,0,1.44pt">
                        <w:txbxContent>
                          <w:p w14:paraId="7A37A8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55904" behindDoc="0" locked="0" layoutInCell="1" allowOverlap="1" wp14:anchorId="2C0E8FB8" wp14:editId="45AC3DE4">
                      <wp:simplePos x="0" y="0"/>
                      <wp:positionH relativeFrom="column">
                        <wp:posOffset>-63500</wp:posOffset>
                      </wp:positionH>
                      <wp:positionV relativeFrom="paragraph">
                        <wp:posOffset>1752600</wp:posOffset>
                      </wp:positionV>
                      <wp:extent cx="1003300" cy="762000"/>
                      <wp:effectExtent l="0" t="0" r="0" b="0"/>
                      <wp:wrapNone/>
                      <wp:docPr id="5061" name="Rectangle 5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58CF95-92A2-7143-8506-E4B3507AF8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04C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E8FB8" id="Rectangle 5061" o:spid="_x0000_s3158" style="position:absolute;margin-left:-5pt;margin-top:138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GgbepugEAAEwDAAAOAAAAAAAAAAAAAAAAAC4CAABkcnMv&#10;ZTJvRG9jLnhtbFBLAQItABQABgAIAAAAIQC/l0ih3QAAAAsBAAAPAAAAAAAAAAAAAAAAABQEAABk&#10;cnMvZG93bnJldi54bWxQSwUGAAAAAAQABADzAAAAHgUAAAAA&#10;" filled="f" stroked="f">
                      <v:textbox inset="2.16pt,1.44pt,0,1.44pt">
                        <w:txbxContent>
                          <w:p w14:paraId="0FA04C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56928" behindDoc="0" locked="0" layoutInCell="1" allowOverlap="1" wp14:anchorId="7BCF2892" wp14:editId="55545396">
                      <wp:simplePos x="0" y="0"/>
                      <wp:positionH relativeFrom="column">
                        <wp:posOffset>-63500</wp:posOffset>
                      </wp:positionH>
                      <wp:positionV relativeFrom="paragraph">
                        <wp:posOffset>1752600</wp:posOffset>
                      </wp:positionV>
                      <wp:extent cx="1003300" cy="762000"/>
                      <wp:effectExtent l="0" t="0" r="0" b="0"/>
                      <wp:wrapNone/>
                      <wp:docPr id="5060" name="Rectangle 5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0D9A22-4F7A-9F49-8F2A-0D4BB80D98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D4D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F2892" id="Rectangle 5060" o:spid="_x0000_s3159" style="position:absolute;margin-left:-5pt;margin-top:138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KBUNCugEAAEwDAAAOAAAAAAAAAAAAAAAAAC4CAABkcnMv&#10;ZTJvRG9jLnhtbFBLAQItABQABgAIAAAAIQC/l0ih3QAAAAsBAAAPAAAAAAAAAAAAAAAAABQEAABk&#10;cnMvZG93bnJldi54bWxQSwUGAAAAAAQABADzAAAAHgUAAAAA&#10;" filled="f" stroked="f">
                      <v:textbox inset="2.16pt,1.44pt,0,1.44pt">
                        <w:txbxContent>
                          <w:p w14:paraId="070D4D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57952" behindDoc="0" locked="0" layoutInCell="1" allowOverlap="1" wp14:anchorId="1F1786B9" wp14:editId="649829E4">
                      <wp:simplePos x="0" y="0"/>
                      <wp:positionH relativeFrom="column">
                        <wp:posOffset>-63500</wp:posOffset>
                      </wp:positionH>
                      <wp:positionV relativeFrom="paragraph">
                        <wp:posOffset>1752600</wp:posOffset>
                      </wp:positionV>
                      <wp:extent cx="1003300" cy="762000"/>
                      <wp:effectExtent l="0" t="0" r="0" b="0"/>
                      <wp:wrapNone/>
                      <wp:docPr id="5059" name="Rectangle 5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05C1F-3B3A-BC41-A605-03A1BEAC7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5EF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786B9" id="Rectangle 5059" o:spid="_x0000_s3160" style="position:absolute;margin-left:-5pt;margin-top:138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hd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9dWaEs8dTukX&#10;6sZ9ZxU5ZXsjpZrmO+k1xNRi2XN8gnOU0J3Ijxrc9EVaZCwaHy8aqzETgcn1Yr2qcRICj66X6wX6&#10;2KV6K46Q8k8VHJkcRgGhFGX54T7l09XXK1g3gTk9P3l53I2FTDNfLF+x7oI8Ikdc0vyIRtswMCqs&#10;iZQMOHhG0589B0WJvfOobHO9XDS4KSWYr5oVbjCUAFHv3me5F33AXRIZKNlHMF2PgItGBReOrDA7&#10;r9e0E+/jgv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Lum4XbsBAABMAwAADgAAAAAAAAAAAAAAAAAuAgAAZHJz&#10;L2Uyb0RvYy54bWxQSwECLQAUAAYACAAAACEAv5dIod0AAAALAQAADwAAAAAAAAAAAAAAAAAVBAAA&#10;ZHJzL2Rvd25yZXYueG1sUEsFBgAAAAAEAAQA8wAAAB8FAAAAAA==&#10;" filled="f" stroked="f">
                      <v:textbox inset="2.16pt,1.44pt,0,1.44pt">
                        <w:txbxContent>
                          <w:p w14:paraId="7225EF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58976" behindDoc="0" locked="0" layoutInCell="1" allowOverlap="1" wp14:anchorId="3C8C02FE" wp14:editId="625BAB14">
                      <wp:simplePos x="0" y="0"/>
                      <wp:positionH relativeFrom="column">
                        <wp:posOffset>-63500</wp:posOffset>
                      </wp:positionH>
                      <wp:positionV relativeFrom="paragraph">
                        <wp:posOffset>1752600</wp:posOffset>
                      </wp:positionV>
                      <wp:extent cx="1003300" cy="762000"/>
                      <wp:effectExtent l="0" t="0" r="0" b="0"/>
                      <wp:wrapNone/>
                      <wp:docPr id="5058" name="Rectangle 5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882504-E338-064A-AC8F-3C36BED93F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C01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C02FE" id="Rectangle 5058" o:spid="_x0000_s3161" style="position:absolute;margin-left:-5pt;margin-top:138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y2uwEAAEwDAAAOAAAAZHJzL2Uyb0RvYy54bWysU9tu2zAMfR+wfxD0vthxm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eomz8tzhlH6h&#10;btx3VpFTtjdSqmm+k15DTC2WPccnOEcJ3Yn8qMFNX6RFxqLx8aKxGjMRmFwv1qsaJyHw6PpqvUAf&#10;u1RvxRFS/qmCI5PDKCCUoiw/3Kd8uvp6BesmMKfnJy+Pu7GQaeaL5SvWXZBH5IhLmh/RaBsGRoU1&#10;kZIBB89o+rPnoCixdx6Vba6vFg1uSgnmq2aFqkA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Ym1MtrsBAABMAwAADgAAAAAAAAAAAAAAAAAuAgAAZHJz&#10;L2Uyb0RvYy54bWxQSwECLQAUAAYACAAAACEAv5dIod0AAAALAQAADwAAAAAAAAAAAAAAAAAVBAAA&#10;ZHJzL2Rvd25yZXYueG1sUEsFBgAAAAAEAAQA8wAAAB8FAAAAAA==&#10;" filled="f" stroked="f">
                      <v:textbox inset="2.16pt,1.44pt,0,1.44pt">
                        <w:txbxContent>
                          <w:p w14:paraId="6D0C01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0000" behindDoc="0" locked="0" layoutInCell="1" allowOverlap="1" wp14:anchorId="71BF122D" wp14:editId="4A29487A">
                      <wp:simplePos x="0" y="0"/>
                      <wp:positionH relativeFrom="column">
                        <wp:posOffset>-63500</wp:posOffset>
                      </wp:positionH>
                      <wp:positionV relativeFrom="paragraph">
                        <wp:posOffset>1752600</wp:posOffset>
                      </wp:positionV>
                      <wp:extent cx="1003300" cy="762000"/>
                      <wp:effectExtent l="0" t="0" r="0" b="0"/>
                      <wp:wrapNone/>
                      <wp:docPr id="5057" name="Rectangle 5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D46931-2755-214A-8E17-EA0DA0BF2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7BB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F122D" id="Rectangle 5057" o:spid="_x0000_s3162" style="position:absolute;margin-left:-5pt;margin-top:138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GA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dX29pMRxi1P6&#10;jbpx1w2KnLK9kVLl+Wa9xhBbLHsKj3COIrqZ/KTB5i/SIlPR+HjRWE2JCEyuF+tVjZMQeLS8Wi/Q&#10;xy7Ve3GAmL4rb0l2GAWEUpTlh58xna6+XcG6DOb0fPbStJsKmWa+uHnDuvPyiBxxSdMDGj34kVEx&#10;mEDJiINnNL7uOShKhh8OlW2WV4sGN6UE81Wzwg2GEiDq3ccsd6L3uEsiASX7AKbrEXDRqODCkRVm&#10;5/XKO/ExLujff4LtH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A2tcYC8AQAATAMAAA4AAAAAAAAAAAAAAAAALgIAAGRy&#10;cy9lMm9Eb2MueG1sUEsBAi0AFAAGAAgAAAAhAL+XSKHdAAAACwEAAA8AAAAAAAAAAAAAAAAAFgQA&#10;AGRycy9kb3ducmV2LnhtbFBLBQYAAAAABAAEAPMAAAAgBQAAAAA=&#10;" filled="f" stroked="f">
                      <v:textbox inset="2.16pt,1.44pt,0,1.44pt">
                        <w:txbxContent>
                          <w:p w14:paraId="33A7BB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1024" behindDoc="0" locked="0" layoutInCell="1" allowOverlap="1" wp14:anchorId="2CCE3B2D" wp14:editId="7EC0F26E">
                      <wp:simplePos x="0" y="0"/>
                      <wp:positionH relativeFrom="column">
                        <wp:posOffset>-63500</wp:posOffset>
                      </wp:positionH>
                      <wp:positionV relativeFrom="paragraph">
                        <wp:posOffset>1752600</wp:posOffset>
                      </wp:positionV>
                      <wp:extent cx="1003300" cy="762000"/>
                      <wp:effectExtent l="0" t="0" r="0" b="0"/>
                      <wp:wrapNone/>
                      <wp:docPr id="5056" name="Rectangle 5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3DCA9D-EFF3-C244-B233-D9A083B074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802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E3B2D" id="Rectangle 5056" o:spid="_x0000_s3163" style="position:absolute;margin-left:-5pt;margin-top:138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Vr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dX19Q4njFqf0&#10;G3XjrhsUOWV7I6XK8816jSG2WPYUHuEcRXQz+UmDzV+kRaai8fGisZoSEZhcL9arGich8Gh5tV6g&#10;j12q9+IAMX1X3pLsMAoIpSjLDz9jOl19u4J1Gczp+eylaTcVMs18sXzDuvPyiBxxSdMDGj34kVEx&#10;mEDJiINnNL7uOShKhh8OlW2WV4sGN6UE81Wzwg2GEiDq3ccsd6L3uEsiASX7AKbrEXDRqODCkRVm&#10;5/XKO/ExLujff4LtH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EEphWu8AQAATAMAAA4AAAAAAAAAAAAAAAAALgIAAGRy&#10;cy9lMm9Eb2MueG1sUEsBAi0AFAAGAAgAAAAhAL+XSKHdAAAACwEAAA8AAAAAAAAAAAAAAAAAFgQA&#10;AGRycy9kb3ducmV2LnhtbFBLBQYAAAAABAAEAPMAAAAgBQAAAAA=&#10;" filled="f" stroked="f">
                      <v:textbox inset="2.16pt,1.44pt,0,1.44pt">
                        <w:txbxContent>
                          <w:p w14:paraId="62D802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2048" behindDoc="0" locked="0" layoutInCell="1" allowOverlap="1" wp14:anchorId="4B2151EF" wp14:editId="58510DEC">
                      <wp:simplePos x="0" y="0"/>
                      <wp:positionH relativeFrom="column">
                        <wp:posOffset>-63500</wp:posOffset>
                      </wp:positionH>
                      <wp:positionV relativeFrom="paragraph">
                        <wp:posOffset>1752600</wp:posOffset>
                      </wp:positionV>
                      <wp:extent cx="1003300" cy="762000"/>
                      <wp:effectExtent l="0" t="0" r="0" b="0"/>
                      <wp:wrapNone/>
                      <wp:docPr id="5055" name="Rectangle 5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84C059-1622-594A-AF9B-83E43D33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8CC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151EF" id="Rectangle 5055" o:spid="_x0000_s3164" style="position:absolute;margin-left:-5pt;margin-top:138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2uwEAAEwDAAAOAAAAZHJzL2Uyb0RvYy54bWysU9tu2zAMfR+wfxD0vthxm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9XpNiecOp/QT&#10;deO+t4qcs4ORUs3znfUaY+qw7Ck+wiVK6M7kJw1u/iItMhWNT1eN1ZSJwORmtWlrnITAo9ubzQp9&#10;7FK9FkdI+asKjswOo4BQirL8+D3l89WXK1g3gzk/P3t52k+FTLNctS9Y90GekCMuaX5Ao20YGRXW&#10;REpGHDyj6feBg6LEfvOobHN7s2pwU0qwbJsWNxhKgKj3b7PciyHgLokMlBwimH5AwEWjggtHVphd&#10;1mveibdxQf/6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odrsBAABMAwAADgAAAAAAAAAAAAAAAAAuAgAAZHJz&#10;L2Uyb0RvYy54bWxQSwECLQAUAAYACAAAACEAv5dIod0AAAALAQAADwAAAAAAAAAAAAAAAAAVBAAA&#10;ZHJzL2Rvd25yZXYueG1sUEsFBgAAAAAEAAQA8wAAAB8FAAAAAA==&#10;" filled="f" stroked="f">
                      <v:textbox inset="2.16pt,1.44pt,0,1.44pt">
                        <w:txbxContent>
                          <w:p w14:paraId="78F8CCF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3072" behindDoc="0" locked="0" layoutInCell="1" allowOverlap="1" wp14:anchorId="388FF73E" wp14:editId="060CDD91">
                      <wp:simplePos x="0" y="0"/>
                      <wp:positionH relativeFrom="column">
                        <wp:posOffset>-63500</wp:posOffset>
                      </wp:positionH>
                      <wp:positionV relativeFrom="paragraph">
                        <wp:posOffset>1752600</wp:posOffset>
                      </wp:positionV>
                      <wp:extent cx="1003300" cy="762000"/>
                      <wp:effectExtent l="0" t="0" r="0" b="0"/>
                      <wp:wrapNone/>
                      <wp:docPr id="5054" name="Rectangle 5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31A9E-C240-2541-BE36-9B145CCB73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984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FF73E" id="Rectangle 5054" o:spid="_x0000_s3165" style="position:absolute;margin-left:-5pt;margin-top:138pt;width:79pt;height:60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yd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9dWSEs8dTukX&#10;6sZ9ZxU5ZXsjpZrmO+k1xNRi2XN8gnOU0J3Ijxrc9EVaZCwaHy8aqzETgcn1Yr2qcRICj66X6wX6&#10;2KV6K46Q8k8VHJkcRgGhFGX54T7l09XXK1g3gTk9P3l53I2FTDNfrF+x7oI8Ikdc0vyIRtswMCqs&#10;iZQMOHhG0589B0WJvfOobHO9XDS4KSWYr5oVbjCUAFHv3me5F33AXRIZKNlHMF2PgItGBReOrDA7&#10;r9e0E+/jgv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tEscnbsBAABMAwAADgAAAAAAAAAAAAAAAAAuAgAAZHJz&#10;L2Uyb0RvYy54bWxQSwECLQAUAAYACAAAACEAv5dIod0AAAALAQAADwAAAAAAAAAAAAAAAAAVBAAA&#10;ZHJzL2Rvd25yZXYueG1sUEsFBgAAAAAEAAQA8wAAAB8FAAAAAA==&#10;" filled="f" stroked="f">
                      <v:textbox inset="2.16pt,1.44pt,0,1.44pt">
                        <w:txbxContent>
                          <w:p w14:paraId="682984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4096" behindDoc="0" locked="0" layoutInCell="1" allowOverlap="1" wp14:anchorId="369CC790" wp14:editId="37A0A885">
                      <wp:simplePos x="0" y="0"/>
                      <wp:positionH relativeFrom="column">
                        <wp:posOffset>-63500</wp:posOffset>
                      </wp:positionH>
                      <wp:positionV relativeFrom="paragraph">
                        <wp:posOffset>1752600</wp:posOffset>
                      </wp:positionV>
                      <wp:extent cx="1003300" cy="762000"/>
                      <wp:effectExtent l="0" t="0" r="0" b="0"/>
                      <wp:wrapNone/>
                      <wp:docPr id="5053" name="Rectangle 5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FCD403-020F-FF44-B92C-CF9ACD6EE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152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CC790" id="Rectangle 5053" o:spid="_x0000_s3166" style="position:absolute;margin-left:-5pt;margin-top:138pt;width:79pt;height:60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CSinIK8AQAATAMAAA4AAAAAAAAAAAAAAAAALgIAAGRy&#10;cy9lMm9Eb2MueG1sUEsBAi0AFAAGAAgAAAAhAL+XSKHdAAAACwEAAA8AAAAAAAAAAAAAAAAAFgQA&#10;AGRycy9kb3ducmV2LnhtbFBLBQYAAAAABAAEAPMAAAAgBQAAAAA=&#10;" filled="f" stroked="f">
                      <v:textbox inset="2.16pt,1.44pt,0,1.44pt">
                        <w:txbxContent>
                          <w:p w14:paraId="70D152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5120" behindDoc="0" locked="0" layoutInCell="1" allowOverlap="1" wp14:anchorId="296DBB8D" wp14:editId="71C0E3C4">
                      <wp:simplePos x="0" y="0"/>
                      <wp:positionH relativeFrom="column">
                        <wp:posOffset>-63500</wp:posOffset>
                      </wp:positionH>
                      <wp:positionV relativeFrom="paragraph">
                        <wp:posOffset>1752600</wp:posOffset>
                      </wp:positionV>
                      <wp:extent cx="1003300" cy="762000"/>
                      <wp:effectExtent l="0" t="0" r="0" b="0"/>
                      <wp:wrapNone/>
                      <wp:docPr id="5052" name="Rectangle 5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60DE16-00F6-9745-A93E-B1682D2C2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C8E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DBB8D" id="Rectangle 5052" o:spid="_x0000_s3167" style="position:absolute;margin-left:-5pt;margin-top:138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oJmhpugEAAEwDAAAOAAAAAAAAAAAAAAAAAC4CAABkcnMv&#10;ZTJvRG9jLnhtbFBLAQItABQABgAIAAAAIQC/l0ih3QAAAAsBAAAPAAAAAAAAAAAAAAAAABQEAABk&#10;cnMvZG93bnJldi54bWxQSwUGAAAAAAQABADzAAAAHgUAAAAA&#10;" filled="f" stroked="f">
                      <v:textbox inset="2.16pt,1.44pt,0,1.44pt">
                        <w:txbxContent>
                          <w:p w14:paraId="7FFC8E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6144" behindDoc="0" locked="0" layoutInCell="1" allowOverlap="1" wp14:anchorId="0FEEC45A" wp14:editId="55EF64C5">
                      <wp:simplePos x="0" y="0"/>
                      <wp:positionH relativeFrom="column">
                        <wp:posOffset>-63500</wp:posOffset>
                      </wp:positionH>
                      <wp:positionV relativeFrom="paragraph">
                        <wp:posOffset>1752600</wp:posOffset>
                      </wp:positionV>
                      <wp:extent cx="1003300" cy="762000"/>
                      <wp:effectExtent l="0" t="0" r="0" b="0"/>
                      <wp:wrapNone/>
                      <wp:docPr id="5051" name="Rectangle 5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165480-BB29-FF4F-AAD5-BA1553277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5A48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EC45A" id="Rectangle 5051" o:spid="_x0000_s3168" style="position:absolute;margin-left:-5pt;margin-top:138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SOuwEAAEwDAAAOAAAAZHJzL2Uyb0RvYy54bWysU9tu2zAMfR+wfxD0vviSdE2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hNfdNQ4rnDKf1E&#10;3bjvrSLn7GCkVPN8Z73GmDose4qPcIkSujP5SYObv0iLTEXj01VjNWUiMLlZbtY1TkLg0e1qs0Qf&#10;u1SvxRFS/qqCI7PDKCCUoiw/fk/5fPXlCtbNYM7Pz16e9lMh0zar9gXrPsgTcsQlzQ9otA0jo8Ka&#10;SMmIg2c0/T5wUJTYbx6VbW9XyxY3pQTNul3jBkMJEPX+bZZ7MQTcJZGBkkME0w8IuGhUcOHICrPL&#10;es078TYu6F9/gt0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awEjrsBAABMAwAADgAAAAAAAAAAAAAAAAAuAgAAZHJz&#10;L2Uyb0RvYy54bWxQSwECLQAUAAYACAAAACEAv5dIod0AAAALAQAADwAAAAAAAAAAAAAAAAAVBAAA&#10;ZHJzL2Rvd25yZXYueG1sUEsFBgAAAAAEAAQA8wAAAB8FAAAAAA==&#10;" filled="f" stroked="f">
                      <v:textbox inset="2.16pt,1.44pt,0,1.44pt">
                        <w:txbxContent>
                          <w:p w14:paraId="275A48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7168" behindDoc="0" locked="0" layoutInCell="1" allowOverlap="1" wp14:anchorId="5BF9BC9F" wp14:editId="16C5FE8D">
                      <wp:simplePos x="0" y="0"/>
                      <wp:positionH relativeFrom="column">
                        <wp:posOffset>-63500</wp:posOffset>
                      </wp:positionH>
                      <wp:positionV relativeFrom="paragraph">
                        <wp:posOffset>1752600</wp:posOffset>
                      </wp:positionV>
                      <wp:extent cx="1003300" cy="762000"/>
                      <wp:effectExtent l="0" t="0" r="0" b="0"/>
                      <wp:wrapNone/>
                      <wp:docPr id="5050" name="Rectangle 5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583FE-D376-6B44-B10F-B482754311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C5E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9BC9F" id="Rectangle 5050" o:spid="_x0000_s3169" style="position:absolute;margin-left:-5pt;margin-top:138pt;width:79pt;height:60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Bl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9RUK5LnDKf1C&#10;3bjvrCKnbG+kVNN8J72GmFose45PcI4SuhP5UYObvkiLjEXj40VjNWYiMLlerFc1PiTw6Hq5XqCP&#10;Xaq34ggp/1TBkclhFBBKUZYf7lM+XX29gnUTmNPzk5fH3VjINPPl4hXrLsgjcsQlzY9otA0Do8Ka&#10;SMmAg2c0/dlzUJTYO4/KNtfLRYObUoL5qlnhBkM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sSjwZbsBAABMAwAADgAAAAAAAAAAAAAAAAAuAgAAZHJz&#10;L2Uyb0RvYy54bWxQSwECLQAUAAYACAAAACEAv5dIod0AAAALAQAADwAAAAAAAAAAAAAAAAAVBAAA&#10;ZHJzL2Rvd25yZXYueG1sUEsFBgAAAAAEAAQA8wAAAB8FAAAAAA==&#10;" filled="f" stroked="f">
                      <v:textbox inset="2.16pt,1.44pt,0,1.44pt">
                        <w:txbxContent>
                          <w:p w14:paraId="1ECC5E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8192" behindDoc="0" locked="0" layoutInCell="1" allowOverlap="1" wp14:anchorId="44C31215" wp14:editId="0A998593">
                      <wp:simplePos x="0" y="0"/>
                      <wp:positionH relativeFrom="column">
                        <wp:posOffset>-63500</wp:posOffset>
                      </wp:positionH>
                      <wp:positionV relativeFrom="paragraph">
                        <wp:posOffset>1752600</wp:posOffset>
                      </wp:positionV>
                      <wp:extent cx="1003300" cy="762000"/>
                      <wp:effectExtent l="0" t="0" r="0" b="0"/>
                      <wp:wrapNone/>
                      <wp:docPr id="5049" name="Rectangle 5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680DF8-3980-9244-BC53-7E9B5B827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C3B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31215" id="Rectangle 5049" o:spid="_x0000_s3170" style="position:absolute;margin-left:-5pt;margin-top:138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DWuwEAAEwDAAAOAAAAZHJzL2Uyb0RvYy54bWysU9tu2zAMfR+wfxD0vthxvD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Y/1+2GEs8dTukX&#10;6sZ9bxU5ZwcjpZrnO+s1xtRh2WN8gEuU0J3JTxrc/EVaZCoan64aqykTgcnNarOucRICj27azQp9&#10;7FK9FEdI+ZsKjswOo4BQirL8+CPl89XnK1g3gzk/P3t52k+FTLNs22es+yBPyBGXNN+j0TaMjApr&#10;IiUjDp7R9OfAQVFiv3tUtrlpVw1uSgmW62aNGwwlQNT711nuxRBwl0QGSg4RTD8g4KJRwYUjK8wu&#10;6zXvxOu4oH/5CX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9qWQ1rsBAABMAwAADgAAAAAAAAAAAAAAAAAuAgAAZHJz&#10;L2Uyb0RvYy54bWxQSwECLQAUAAYACAAAACEAv5dIod0AAAALAQAADwAAAAAAAAAAAAAAAAAVBAAA&#10;ZHJzL2Rvd25yZXYueG1sUEsFBgAAAAAEAAQA8wAAAB8FAAAAAA==&#10;" filled="f" stroked="f">
                      <v:textbox inset="2.16pt,1.44pt,0,1.44pt">
                        <w:txbxContent>
                          <w:p w14:paraId="090C3B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69216" behindDoc="0" locked="0" layoutInCell="1" allowOverlap="1" wp14:anchorId="3EA618FE" wp14:editId="051991C8">
                      <wp:simplePos x="0" y="0"/>
                      <wp:positionH relativeFrom="column">
                        <wp:posOffset>-63500</wp:posOffset>
                      </wp:positionH>
                      <wp:positionV relativeFrom="paragraph">
                        <wp:posOffset>1752600</wp:posOffset>
                      </wp:positionV>
                      <wp:extent cx="1003300" cy="762000"/>
                      <wp:effectExtent l="0" t="0" r="0" b="0"/>
                      <wp:wrapNone/>
                      <wp:docPr id="5048" name="Rectangle 5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42C7-981E-C649-B9DD-59C270CC09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4B9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618FE" id="Rectangle 5048" o:spid="_x0000_s3171" style="position:absolute;margin-left:-5pt;margin-top:138pt;width:79pt;height:60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Q9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9RJn5bnDKf1C&#10;3bjvrCKnbG+kVNN8J72GmFose45PcI4SuhP5UYObvkiLjEXj40VjNWYiMLlerFc1TkLg0fVyvUAf&#10;u1RvxRFS/qmCI5PDKCCUoiw/3Kd8uvp6BesmMKfnJy+Pu7GQaebLq1esuyCPyBGXND+i0TYMjApr&#10;IiUDDp7R9GfPQVFi7zwq21wvFw1uSgnmq2aFqkA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uiFkPbsBAABMAwAADgAAAAAAAAAAAAAAAAAuAgAAZHJz&#10;L2Uyb0RvYy54bWxQSwECLQAUAAYACAAAACEAv5dIod0AAAALAQAADwAAAAAAAAAAAAAAAAAVBAAA&#10;ZHJzL2Rvd25yZXYueG1sUEsFBgAAAAAEAAQA8wAAAB8FAAAAAA==&#10;" filled="f" stroked="f">
                      <v:textbox inset="2.16pt,1.44pt,0,1.44pt">
                        <w:txbxContent>
                          <w:p w14:paraId="5874B9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0240" behindDoc="0" locked="0" layoutInCell="1" allowOverlap="1" wp14:anchorId="40FA6066" wp14:editId="6051127A">
                      <wp:simplePos x="0" y="0"/>
                      <wp:positionH relativeFrom="column">
                        <wp:posOffset>-63500</wp:posOffset>
                      </wp:positionH>
                      <wp:positionV relativeFrom="paragraph">
                        <wp:posOffset>1752600</wp:posOffset>
                      </wp:positionV>
                      <wp:extent cx="1003300" cy="762000"/>
                      <wp:effectExtent l="0" t="0" r="0" b="0"/>
                      <wp:wrapNone/>
                      <wp:docPr id="5047" name="Rectangle 5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60485-E371-4F46-8C09-3ACF25DB83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30B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A6066" id="Rectangle 5047" o:spid="_x0000_s3172" style="position:absolute;margin-left:-5pt;margin-top:138pt;width:79pt;height:60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kL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vlihLHLU7p&#10;B+rGXTcocs72RkqV55v1GkNssewlPMMliuhm8pMGm79Ii0xF49NVYzUlIjC5WWzWNU5C4NFquVmg&#10;j12q9+IAMX1V3pLsMAoIpSjLj48xna++XcG6DOb8fPbStJ8KmWa+vHvDuvfyhBxxSdMTGj34kVEx&#10;mEDJiINnNL4eOChKhm8OlW1Wy0WDm1KC+bpZ4wZDCRD1/mOWO9F73CWRgJJDANP1CLhoVHDhyAqz&#10;y3rlnfgYF/TvP8HuN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NXhWQu8AQAATAMAAA4AAAAAAAAAAAAAAAAALgIAAGRy&#10;cy9lMm9Eb2MueG1sUEsBAi0AFAAGAAgAAAAhAL+XSKHdAAAACwEAAA8AAAAAAAAAAAAAAAAAFgQA&#10;AGRycy9kb3ducmV2LnhtbFBLBQYAAAAABAAEAPMAAAAgBQAAAAA=&#10;" filled="f" stroked="f">
                      <v:textbox inset="2.16pt,1.44pt,0,1.44pt">
                        <w:txbxContent>
                          <w:p w14:paraId="34130B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1264" behindDoc="0" locked="0" layoutInCell="1" allowOverlap="1" wp14:anchorId="213EC1F7" wp14:editId="7FA3ECEE">
                      <wp:simplePos x="0" y="0"/>
                      <wp:positionH relativeFrom="column">
                        <wp:posOffset>-63500</wp:posOffset>
                      </wp:positionH>
                      <wp:positionV relativeFrom="paragraph">
                        <wp:posOffset>1752600</wp:posOffset>
                      </wp:positionV>
                      <wp:extent cx="1003300" cy="762000"/>
                      <wp:effectExtent l="0" t="0" r="0" b="0"/>
                      <wp:wrapNone/>
                      <wp:docPr id="5046" name="Rectangle 5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3706CD-74D0-B04E-B2A2-F22D3F3EE6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2F7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EC1F7" id="Rectangle 5046" o:spid="_x0000_s3173" style="position:absolute;margin-left:-5pt;margin-top:138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3g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b+vlHSWOW5zS&#10;D9SNu25Q5JztjZQqzzfrNYbYYtlLeIZLFNHN5CcNNn+RFpmKxqerxmpKRGBys9isa5yEwKPVcrNA&#10;H7tU78UBYvqqvCXZYRQQSlGWHx9jOl99u4J1Gcz5+eylaT8VMs18uXrDuvfyhBxxSdMTGj34kVEx&#10;mEDJiINnNL4eOChKhm8OlW1Wy0WDm1KC+bpZ4wZDCRD1/mOWO9F73CWRgJJDANP1CLhoVHDhyAqz&#10;y3rlnfgYF/TvP8HuN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JllreC8AQAATAMAAA4AAAAAAAAAAAAAAAAALgIAAGRy&#10;cy9lMm9Eb2MueG1sUEsBAi0AFAAGAAgAAAAhAL+XSKHdAAAACwEAAA8AAAAAAAAAAAAAAAAAFgQA&#10;AGRycy9kb3ducmV2LnhtbFBLBQYAAAAABAAEAPMAAAAgBQAAAAA=&#10;" filled="f" stroked="f">
                      <v:textbox inset="2.16pt,1.44pt,0,1.44pt">
                        <w:txbxContent>
                          <w:p w14:paraId="0172F7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2288" behindDoc="0" locked="0" layoutInCell="1" allowOverlap="1" wp14:anchorId="4EC55C3F" wp14:editId="0470CB69">
                      <wp:simplePos x="0" y="0"/>
                      <wp:positionH relativeFrom="column">
                        <wp:posOffset>-63500</wp:posOffset>
                      </wp:positionH>
                      <wp:positionV relativeFrom="paragraph">
                        <wp:posOffset>1752600</wp:posOffset>
                      </wp:positionV>
                      <wp:extent cx="1003300" cy="762000"/>
                      <wp:effectExtent l="0" t="0" r="0" b="0"/>
                      <wp:wrapNone/>
                      <wp:docPr id="5045" name="Rectangle 5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86AB8-E7FC-FE4E-B1A4-C2B284CA20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2EA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55C3F" id="Rectangle 5045" o:spid="_x0000_s3174" style="position:absolute;margin-left:-5pt;margin-top:138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D9uwEAAEwDAAAOAAAAZHJzL2Uyb0RvYy54bWysU01v2zAMvQ/YfxB0X+w46eo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m3p9Q4njFqf0&#10;E3XjbjCSnLOj7nuZ55v1mkLssOwpPMIliuhm8rMCm79Ii8xF49NVYzknIjC5WW3aGich8Oh2vVmh&#10;j12q1+IAMX2V3pLsMAoIpSjLj99jOl99uYJ1Gcz5+eyleT8XMs1y3b5g3fv+hBxxSdMDGmX8xKgw&#10;OlAy4eAZjb8PHCQl5ptDZZvb9arBTSnBsm1a3GAoAaLev81yJ0aPuyQSUHIIoIcRAReNCi4cWWF2&#10;Wa+8E2/jgv71J9j9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IIPA/bsBAABMAwAADgAAAAAAAAAAAAAAAAAuAgAAZHJz&#10;L2Uyb0RvYy54bWxQSwECLQAUAAYACAAAACEAv5dIod0AAAALAQAADwAAAAAAAAAAAAAAAAAVBAAA&#10;ZHJzL2Rvd25yZXYueG1sUEsFBgAAAAAEAAQA8wAAAB8FAAAAAA==&#10;" filled="f" stroked="f">
                      <v:textbox inset="2.16pt,1.44pt,0,1.44pt">
                        <w:txbxContent>
                          <w:p w14:paraId="1E62EA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3312" behindDoc="0" locked="0" layoutInCell="1" allowOverlap="1" wp14:anchorId="76382B8C" wp14:editId="63EB80BC">
                      <wp:simplePos x="0" y="0"/>
                      <wp:positionH relativeFrom="column">
                        <wp:posOffset>-63500</wp:posOffset>
                      </wp:positionH>
                      <wp:positionV relativeFrom="paragraph">
                        <wp:posOffset>1752600</wp:posOffset>
                      </wp:positionV>
                      <wp:extent cx="1003300" cy="762000"/>
                      <wp:effectExtent l="0" t="0" r="0" b="0"/>
                      <wp:wrapNone/>
                      <wp:docPr id="5044" name="Rectangle 5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2E619A-7766-8C48-B3A3-2CA5FC60C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0C8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82B8C" id="Rectangle 5044" o:spid="_x0000_s3175" style="position:absolute;margin-left:-5pt;margin-top:138pt;width:79pt;height:60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QWuwEAAEwDAAAOAAAAZHJzL2Uyb0RvYy54bWysU9tu2zAMfR+wfxD0vthxvD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Y/121LiecOp/QL&#10;deO+t4qcs4ORUs3znfUaY+qw7DE+wCVK6M7kJw1u/iItMhWNT1eN1ZSJwORmtVnXOAmBRzftZoU+&#10;dqleiiOk/E0FR2aHUUAoRVl+/JHy+erzFaybwZyfn7087adCplm2m2es+yBPyBGXNN+j0TaMjApr&#10;IiUjDp7R9OfAQVFiv3tUtrlpVw1uSgmW62aNGwwlQNT711nuxRBwl0QGSg4RTD8g4KJRwYUjK8wu&#10;6zXvxOu4oH/5CX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bAc0FrsBAABMAwAADgAAAAAAAAAAAAAAAAAuAgAAZHJz&#10;L2Uyb0RvYy54bWxQSwECLQAUAAYACAAAACEAv5dIod0AAAALAQAADwAAAAAAAAAAAAAAAAAVBAAA&#10;ZHJzL2Rvd25yZXYueG1sUEsFBgAAAAAEAAQA8wAAAB8FAAAAAA==&#10;" filled="f" stroked="f">
                      <v:textbox inset="2.16pt,1.44pt,0,1.44pt">
                        <w:txbxContent>
                          <w:p w14:paraId="4860C8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4336" behindDoc="0" locked="0" layoutInCell="1" allowOverlap="1" wp14:anchorId="5CB69545" wp14:editId="63896443">
                      <wp:simplePos x="0" y="0"/>
                      <wp:positionH relativeFrom="column">
                        <wp:posOffset>-63500</wp:posOffset>
                      </wp:positionH>
                      <wp:positionV relativeFrom="paragraph">
                        <wp:posOffset>1752600</wp:posOffset>
                      </wp:positionV>
                      <wp:extent cx="1003300" cy="762000"/>
                      <wp:effectExtent l="0" t="0" r="0" b="0"/>
                      <wp:wrapNone/>
                      <wp:docPr id="5043" name="Rectangle 5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096684-77BC-C247-8171-81414881F7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612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69545" id="Rectangle 5043" o:spid="_x0000_s3176" style="position:absolute;margin-left:-5pt;margin-top:138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BtbHf28AQAATAMAAA4AAAAAAAAAAAAAAAAALgIAAGRy&#10;cy9lMm9Eb2MueG1sUEsBAi0AFAAGAAgAAAAhAL+XSKHdAAAACwEAAA8AAAAAAAAAAAAAAAAAFgQA&#10;AGRycy9kb3ducmV2LnhtbFBLBQYAAAAABAAEAPMAAAAgBQAAAAA=&#10;" filled="f" stroked="f">
                      <v:textbox inset="2.16pt,1.44pt,0,1.44pt">
                        <w:txbxContent>
                          <w:p w14:paraId="656612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5360" behindDoc="0" locked="0" layoutInCell="1" allowOverlap="1" wp14:anchorId="28D84345" wp14:editId="0B997B3F">
                      <wp:simplePos x="0" y="0"/>
                      <wp:positionH relativeFrom="column">
                        <wp:posOffset>-63500</wp:posOffset>
                      </wp:positionH>
                      <wp:positionV relativeFrom="paragraph">
                        <wp:posOffset>1752600</wp:posOffset>
                      </wp:positionV>
                      <wp:extent cx="1003300" cy="762000"/>
                      <wp:effectExtent l="0" t="0" r="0" b="0"/>
                      <wp:wrapNone/>
                      <wp:docPr id="5042" name="Rectangle 5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7843A6-7606-0E49-8C99-DDBEC8096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CDB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84345" id="Rectangle 5042" o:spid="_x0000_s3177" style="position:absolute;margin-left:-5pt;margin-top:138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X3+kWugEAAEwDAAAOAAAAAAAAAAAAAAAAAC4CAABkcnMv&#10;ZTJvRG9jLnhtbFBLAQItABQABgAIAAAAIQC/l0ih3QAAAAsBAAAPAAAAAAAAAAAAAAAAABQEAABk&#10;cnMvZG93bnJldi54bWxQSwUGAAAAAAQABADzAAAAHgUAAAAA&#10;" filled="f" stroked="f">
                      <v:textbox inset="2.16pt,1.44pt,0,1.44pt">
                        <w:txbxContent>
                          <w:p w14:paraId="3D8CDB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6384" behindDoc="0" locked="0" layoutInCell="1" allowOverlap="1" wp14:anchorId="1A19D6D0" wp14:editId="6C52A281">
                      <wp:simplePos x="0" y="0"/>
                      <wp:positionH relativeFrom="column">
                        <wp:posOffset>-63500</wp:posOffset>
                      </wp:positionH>
                      <wp:positionV relativeFrom="paragraph">
                        <wp:posOffset>1752600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AA303-11B7-CB41-B81F-7272F94C53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9C6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9D6D0" id="Rectangle 5041" o:spid="_x0000_s3178" style="position:absolute;margin-left:-5pt;margin-top:138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XxuwEAAEwDAAAOAAAAZHJzL2Uyb0RvYy54bWysU9tu2zAMfR+wfxD0vviSdE2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hNvWoo8dzhlH6i&#10;btz3VpFzdjBSqnm+s15jTB2WPcVHuEQJ3Zn8pMHNX6RFpqLx6aqxmjIRmNwsN+saJyHw6Ha1WaKP&#10;XarX4ggpf1XBkdlhFBBKUZYfv6d8vvpyBetmMOfnZy9P+6mQaZub9gXrPsgTcsQlzQ9otA0jo8Ka&#10;SMmIg2c0/T5wUJTYbx6VbW9XyxY3pQTNul3jBkMJEPX+bZZ7MQTcJZGBkkME0w8IuGhUcOHICrPL&#10;es078TYu6F9/gt0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wlWF8bsBAABMAwAADgAAAAAAAAAAAAAAAAAuAgAAZHJz&#10;L2Uyb0RvYy54bWxQSwECLQAUAAYACAAAACEAv5dIod0AAAALAQAADwAAAAAAAAAAAAAAAAAVBAAA&#10;ZHJzL2Rvd25yZXYueG1sUEsFBgAAAAAEAAQA8wAAAB8FAAAAAA==&#10;" filled="f" stroked="f">
                      <v:textbox inset="2.16pt,1.44pt,0,1.44pt">
                        <w:txbxContent>
                          <w:p w14:paraId="6E89C6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7408" behindDoc="0" locked="0" layoutInCell="1" allowOverlap="1" wp14:anchorId="393130DD" wp14:editId="2F2C6DD2">
                      <wp:simplePos x="0" y="0"/>
                      <wp:positionH relativeFrom="column">
                        <wp:posOffset>-63500</wp:posOffset>
                      </wp:positionH>
                      <wp:positionV relativeFrom="paragraph">
                        <wp:posOffset>1752600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A6612-68FE-1B48-B2AA-2BA313863D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B70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130DD" id="Rectangle 5040" o:spid="_x0000_s3179" style="position:absolute;margin-left:-5pt;margin-top:138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Ea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9RIF8tzhlH6h&#10;btx3VpFTtjdSqmm+k15DTC2WPccnOEcJ3Yn8qMFNX6RFxqLx8aKxGjMRmFwv1qsaHxJ4dL1cL9DH&#10;LtVbcYSUf6rgyOQwCgilKMsP9ymfrr5ewboJzOn5ycvjbixkmvnV4hXrLsgjcsQlzY9otA0Do8Ka&#10;SMmAg2c0/dlzUJTYO4/KNtfLRYObUoL5qlnhBkM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jtFxGrsBAABMAwAADgAAAAAAAAAAAAAAAAAuAgAAZHJz&#10;L2Uyb0RvYy54bWxQSwECLQAUAAYACAAAACEAv5dIod0AAAALAQAADwAAAAAAAAAAAAAAAAAVBAAA&#10;ZHJzL2Rvd25yZXYueG1sUEsFBgAAAAAEAAQA8wAAAB8FAAAAAA==&#10;" filled="f" stroked="f">
                      <v:textbox inset="2.16pt,1.44pt,0,1.44pt">
                        <w:txbxContent>
                          <w:p w14:paraId="2C9B70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8432" behindDoc="0" locked="0" layoutInCell="1" allowOverlap="1" wp14:anchorId="567DDB78" wp14:editId="35595DB1">
                      <wp:simplePos x="0" y="0"/>
                      <wp:positionH relativeFrom="column">
                        <wp:posOffset>-63500</wp:posOffset>
                      </wp:positionH>
                      <wp:positionV relativeFrom="paragraph">
                        <wp:posOffset>1752600</wp:posOffset>
                      </wp:positionV>
                      <wp:extent cx="1003300" cy="762000"/>
                      <wp:effectExtent l="0" t="0" r="0" b="0"/>
                      <wp:wrapNone/>
                      <wp:docPr id="5039" name="Rectangle 5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C9E48-27B0-A84A-A91B-6B2894E0D1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00E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DDB78" id="Rectangle 5039" o:spid="_x0000_s3180" style="position:absolute;margin-left:-5pt;margin-top:138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H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9WJNiecOp/QL&#10;deO+s4qcsr2RUk3znfQaYmqx7Dk+wTlK6E7kRw1u+iItMhaNjxeN1ZiJwOR6sV7VOAmBR9fL9QJ9&#10;7FK9FUdI+acKjkwOo4BQirL8cJ/y6errFaybwJyen7w87sZCpplfLV+x7oI8Ikdc0vyIRtswMCqs&#10;iZQMOHhG0589B0WJvfOobHO9XDS4KSWYr5oVbjCUAFHv3me5F33AXRIZKNlHMF2PgItGBReOrDA7&#10;r9e0E+/jgv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7fnNh7sBAABMAwAADgAAAAAAAAAAAAAAAAAuAgAAZHJz&#10;L2Uyb0RvYy54bWxQSwECLQAUAAYACAAAACEAv5dIod0AAAALAQAADwAAAAAAAAAAAAAAAAAVBAAA&#10;ZHJzL2Rvd25yZXYueG1sUEsFBgAAAAAEAAQA8wAAAB8FAAAAAA==&#10;" filled="f" stroked="f">
                      <v:textbox inset="2.16pt,1.44pt,0,1.44pt">
                        <w:txbxContent>
                          <w:p w14:paraId="25800E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79456" behindDoc="0" locked="0" layoutInCell="1" allowOverlap="1" wp14:anchorId="406C13A3" wp14:editId="0D3A20DF">
                      <wp:simplePos x="0" y="0"/>
                      <wp:positionH relativeFrom="column">
                        <wp:posOffset>-63500</wp:posOffset>
                      </wp:positionH>
                      <wp:positionV relativeFrom="paragraph">
                        <wp:posOffset>1752600</wp:posOffset>
                      </wp:positionV>
                      <wp:extent cx="1003300" cy="7620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623999-1778-C949-BDA3-6FFCFDABF2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AD2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C13A3" id="Rectangle 5038" o:spid="_x0000_s3181" style="position:absolute;margin-left:-5pt;margin-top:138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suwEAAEwDAAAOAAAAZHJzL2Uyb0RvYy54bWysU9tu2zAMfR+wfxD0vthxm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eoGz8tzhlH6h&#10;btx3VpFTtjdSqmm+k15DTC2WPccnOEcJ3Yn8qMFNX6RFxqLx8aKxGjMRmFwv1qsaJyHw6PpqvUAf&#10;u1RvxRFS/qmCI5PDKCCUoiw/3Kd8uvp6BesmMKfnJy+Pu7GQaebL5SvWXZBH5IhLmh/RaBsGRoU1&#10;kZIBB89o+rPnoCixdx6Vba6vFg1uSgnmq2aFqkA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oX05bLsBAABMAwAADgAAAAAAAAAAAAAAAAAuAgAAZHJz&#10;L2Uyb0RvYy54bWxQSwECLQAUAAYACAAAACEAv5dIod0AAAALAQAADwAAAAAAAAAAAAAAAAAVBAAA&#10;ZHJzL2Rvd25yZXYueG1sUEsFBgAAAAAEAAQA8wAAAB8FAAAAAA==&#10;" filled="f" stroked="f">
                      <v:textbox inset="2.16pt,1.44pt,0,1.44pt">
                        <w:txbxContent>
                          <w:p w14:paraId="264AD2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0480" behindDoc="0" locked="0" layoutInCell="1" allowOverlap="1" wp14:anchorId="0A0BB786" wp14:editId="7E8C3F1B">
                      <wp:simplePos x="0" y="0"/>
                      <wp:positionH relativeFrom="column">
                        <wp:posOffset>-63500</wp:posOffset>
                      </wp:positionH>
                      <wp:positionV relativeFrom="paragraph">
                        <wp:posOffset>1752600</wp:posOffset>
                      </wp:positionV>
                      <wp:extent cx="1003300" cy="762000"/>
                      <wp:effectExtent l="0" t="0" r="0" b="0"/>
                      <wp:wrapNone/>
                      <wp:docPr id="5037" name="Rectangle 5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0F6145-0C3C-304E-A164-265B48AF5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5EE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BB786" id="Rectangle 5037" o:spid="_x0000_s3182" style="position:absolute;margin-left:-5pt;margin-top:138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Ra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db1YUuK4xSn9&#10;Rt246wZFTtneSKnyfLNeY4gtlj2FRzhHEd1MftJg8xdpkalofLxorKZEBCbXi/WqxkkIPFperRfo&#10;Y5fqvThATN+VtyQ7jAJCKcryw8+YTlffrmBdBnN6Pntp2k2FTDO/vnnDuvPyiBxxSdMDGj34kVEx&#10;mEDJiINnNL7uOShKhh8OlW2WV4sGN6UE81Wzwg2GEiDq3ccsd6L3uEsiASX7AKbrEXDRqODCkRVm&#10;5/XKO/ExLujff4LtH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M69BFq8AQAATAMAAA4AAAAAAAAAAAAAAAAALgIAAGRy&#10;cy9lMm9Eb2MueG1sUEsBAi0AFAAGAAgAAAAhAL+XSKHdAAAACwEAAA8AAAAAAAAAAAAAAAAAFgQA&#10;AGRycy9kb3ducmV2LnhtbFBLBQYAAAAABAAEAPMAAAAgBQAAAAA=&#10;" filled="f" stroked="f">
                      <v:textbox inset="2.16pt,1.44pt,0,1.44pt">
                        <w:txbxContent>
                          <w:p w14:paraId="1385EE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1504" behindDoc="0" locked="0" layoutInCell="1" allowOverlap="1" wp14:anchorId="655DEE2F" wp14:editId="5F87792F">
                      <wp:simplePos x="0" y="0"/>
                      <wp:positionH relativeFrom="column">
                        <wp:posOffset>-63500</wp:posOffset>
                      </wp:positionH>
                      <wp:positionV relativeFrom="paragraph">
                        <wp:posOffset>1752600</wp:posOffset>
                      </wp:positionV>
                      <wp:extent cx="1003300" cy="762000"/>
                      <wp:effectExtent l="0" t="0" r="0" b="0"/>
                      <wp:wrapNone/>
                      <wp:docPr id="5036" name="Rectangle 5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65FF4-23D7-FB4D-B66A-898C1979F9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444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DEE2F" id="Rectangle 5036" o:spid="_x0000_s3183" style="position:absolute;margin-left:-5pt;margin-top:138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CxvA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db24ocRxi1P6&#10;jbpx1w2KnLK9kVLl+Wa9xhBbLHsKj3COIrqZ/KTB5i/SIlPR+HjRWE2JCEyuF+tVjZMQeLS8Wi/Q&#10;xy7Ve3GAmL4rb0l2GAWEUpTlh58xna6+XcG6DOb0fPbStJsKmWZ+vXzDuvPyiBxxSdMDGj34kVEx&#10;mEDJiINnNL7uOShKhh8OlW2WV4sGN6UE81Wzwg2GEiDq3ccsd6L3uEsiASX7AKbrEXDRqODCkRVm&#10;5/XKO/ExLujff4LtH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II58LG8AQAATAMAAA4AAAAAAAAAAAAAAAAALgIAAGRy&#10;cy9lMm9Eb2MueG1sUEsBAi0AFAAGAAgAAAAhAL+XSKHdAAAACwEAAA8AAAAAAAAAAAAAAAAAFgQA&#10;AGRycy9kb3ducmV2LnhtbFBLBQYAAAAABAAEAPMAAAAgBQAAAAA=&#10;" filled="f" stroked="f">
                      <v:textbox inset="2.16pt,1.44pt,0,1.44pt">
                        <w:txbxContent>
                          <w:p w14:paraId="507444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2528" behindDoc="0" locked="0" layoutInCell="1" allowOverlap="1" wp14:anchorId="6B40E06E" wp14:editId="32EECC6E">
                      <wp:simplePos x="0" y="0"/>
                      <wp:positionH relativeFrom="column">
                        <wp:posOffset>-63500</wp:posOffset>
                      </wp:positionH>
                      <wp:positionV relativeFrom="paragraph">
                        <wp:posOffset>1752600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2C9D96-1E0E-2D44-B1CD-EFA5B4637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4DE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0E06E" id="Rectangle 5035" o:spid="_x0000_s3184" style="position:absolute;margin-left:-5pt;margin-top:138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52suwEAAEwDAAAOAAAAZHJzL2Uyb0RvYy54bWysU9tu2zAMfR+wfxD0vthxm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9WpNiecOp/QT&#10;deO+t4qcs4ORUs3znfUaY+qw7Ck+wiVK6M7kJw1u/iItMhWNT1eN1ZSJwORmtWlrnITAo9ubzQp9&#10;7FK9FkdI+asKjswOo4BQirL8+D3l89WXK1g3gzk/P3t52k+FTLNcty9Y90GekCMuaX5Ao20YGRXW&#10;REpGHDyj6feBg6LEfvOobHN7s2pwU0qwbJsWNxhKgKj3b7PciyHgLokMlBwimH5AwEWjggtHVphd&#10;1mveibdxQf/6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O9+drLsBAABMAwAADgAAAAAAAAAAAAAAAAAuAgAAZHJz&#10;L2Uyb0RvYy54bWxQSwECLQAUAAYACAAAACEAv5dIod0AAAALAQAADwAAAAAAAAAAAAAAAAAVBAAA&#10;ZHJzL2Rvd25yZXYueG1sUEsFBgAAAAAEAAQA8wAAAB8FAAAAAA==&#10;" filled="f" stroked="f">
                      <v:textbox inset="2.16pt,1.44pt,0,1.44pt">
                        <w:txbxContent>
                          <w:p w14:paraId="7D14DE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3552" behindDoc="0" locked="0" layoutInCell="1" allowOverlap="1" wp14:anchorId="0E25642B" wp14:editId="4B806EAE">
                      <wp:simplePos x="0" y="0"/>
                      <wp:positionH relativeFrom="column">
                        <wp:posOffset>-63500</wp:posOffset>
                      </wp:positionH>
                      <wp:positionV relativeFrom="paragraph">
                        <wp:posOffset>1752600</wp:posOffset>
                      </wp:positionV>
                      <wp:extent cx="1003300" cy="762000"/>
                      <wp:effectExtent l="0" t="0" r="0" b="0"/>
                      <wp:wrapNone/>
                      <wp:docPr id="5034" name="Rectangle 5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538811-77CF-6F41-902E-CA07FDE36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A7C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5642B" id="Rectangle 5034" o:spid="_x0000_s3185" style="position:absolute;margin-left:-5pt;margin-top:138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2lH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NX9WJJiecOp/QL&#10;deO+s4qcsr2RUk3znfQaYmqx7Dk+wTlK6E7kRw1u+iItMhaNjxeN1ZiJwOR6sV7VOAmBR9fL9QJ9&#10;7FK9FUdI+acKjkwOo4BQirL8cJ/y6errFaybwJyen7w87sZCpplfrV+x7oI8Ikdc0vyIRtswMCqs&#10;iZQMOHhG0589B0WJvfOobHO9XDS4KSWYr5oVbjCUAFHv3me5F33AXRIZKNlHMF2PgItGBReOrDA7&#10;r9e0E+/jgv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d1tpR7sBAABMAwAADgAAAAAAAAAAAAAAAAAuAgAAZHJz&#10;L2Uyb0RvYy54bWxQSwECLQAUAAYACAAAACEAv5dIod0AAAALAQAADwAAAAAAAAAAAAAAAAAVBAAA&#10;ZHJzL2Rvd25yZXYueG1sUEsFBgAAAAAEAAQA8wAAAB8FAAAAAA==&#10;" filled="f" stroked="f">
                      <v:textbox inset="2.16pt,1.44pt,0,1.44pt">
                        <w:txbxContent>
                          <w:p w14:paraId="79CA7C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4576" behindDoc="0" locked="0" layoutInCell="1" allowOverlap="1" wp14:anchorId="1922F7BC" wp14:editId="6D8697B3">
                      <wp:simplePos x="0" y="0"/>
                      <wp:positionH relativeFrom="column">
                        <wp:posOffset>-63500</wp:posOffset>
                      </wp:positionH>
                      <wp:positionV relativeFrom="paragraph">
                        <wp:posOffset>1752600</wp:posOffset>
                      </wp:positionV>
                      <wp:extent cx="1003300" cy="762000"/>
                      <wp:effectExtent l="0" t="0" r="0" b="0"/>
                      <wp:wrapNone/>
                      <wp:docPr id="5033" name="Rectangle 5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C62E5-A9F0-234F-AB8A-80509D49A7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291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2F7BC" id="Rectangle 5033" o:spid="_x0000_s3186" style="position:absolute;margin-left:-5pt;margin-top:138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XZTY/7sBAABMAwAADgAAAAAAAAAAAAAAAAAuAgAAZHJz&#10;L2Uyb0RvYy54bWxQSwECLQAUAAYACAAAACEAv5dIod0AAAALAQAADwAAAAAAAAAAAAAAAAAVBAAA&#10;ZHJzL2Rvd25yZXYueG1sUEsFBgAAAAAEAAQA8wAAAB8FAAAAAA==&#10;" filled="f" stroked="f">
                      <v:textbox inset="2.16pt,1.44pt,0,1.44pt">
                        <w:txbxContent>
                          <w:p w14:paraId="088291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5600" behindDoc="0" locked="0" layoutInCell="1" allowOverlap="1" wp14:anchorId="5F7694E7" wp14:editId="633B4AE4">
                      <wp:simplePos x="0" y="0"/>
                      <wp:positionH relativeFrom="column">
                        <wp:posOffset>-63500</wp:posOffset>
                      </wp:positionH>
                      <wp:positionV relativeFrom="paragraph">
                        <wp:posOffset>1752600</wp:posOffset>
                      </wp:positionV>
                      <wp:extent cx="1003300" cy="7620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DC609D-A95D-EE4A-9454-E4AAFCF65C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E0F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694E7" id="Rectangle 5032" o:spid="_x0000_s3187" style="position:absolute;margin-left:-5pt;margin-top:138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wUuQEAAEwDAAAOAAAAZHJzL2Uyb0RvYy54bWysU9tu2zAMfR+wfxD0vthxu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x+bFcdJZ47nNJ3&#10;1I37wSpyzo5GSlXmW/SaYuqx7Dk+wSVK6BbyswZXvkiLzFXj01VjNWciMLlZbdYtTkLg0d3NZoU+&#10;dmleiyOk/FkFR4rDKCCUqiw/fk35fPXlCtYVMOfni5fn/VzJdMvbK9Z9kCfkiEuaH9FoGyZGhTWR&#10;kgkHz2j6deCgKLFfPCrb3d0UIXINlutujRsMNUDU+7dZ7sUYcJdEBkoOEcwwIuD6bsWFI6vMLutV&#10;duJtXNG//gS73wA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BEQLBS5AQAATAMAAA4AAAAAAAAAAAAAAAAALgIAAGRycy9l&#10;Mm9Eb2MueG1sUEsBAi0AFAAGAAgAAAAhAL+XSKHdAAAACwEAAA8AAAAAAAAAAAAAAAAAEwQAAGRy&#10;cy9kb3ducmV2LnhtbFBLBQYAAAAABAAEAPMAAAAdBQAAAAA=&#10;" filled="f" stroked="f">
                      <v:textbox inset="2.16pt,1.44pt,0,1.44pt">
                        <w:txbxContent>
                          <w:p w14:paraId="77FE0F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6624" behindDoc="0" locked="0" layoutInCell="1" allowOverlap="1" wp14:anchorId="74B4F906" wp14:editId="5DC2401B">
                      <wp:simplePos x="0" y="0"/>
                      <wp:positionH relativeFrom="column">
                        <wp:posOffset>-63500</wp:posOffset>
                      </wp:positionH>
                      <wp:positionV relativeFrom="paragraph">
                        <wp:posOffset>1752600</wp:posOffset>
                      </wp:positionV>
                      <wp:extent cx="1003300" cy="762000"/>
                      <wp:effectExtent l="0" t="0" r="0" b="0"/>
                      <wp:wrapNone/>
                      <wp:docPr id="5031" name="Rectangle 5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063705-1E71-0E46-A33A-0AF9D03F97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C8B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4F906" id="Rectangle 5031" o:spid="_x0000_s3188" style="position:absolute;margin-left:-5pt;margin-top:138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EmkDzugEAAEwDAAAOAAAAAAAAAAAAAAAAAC4CAABkcnMv&#10;ZTJvRG9jLnhtbFBLAQItABQABgAIAAAAIQC/l0ih3QAAAAsBAAAPAAAAAAAAAAAAAAAAABQEAABk&#10;cnMvZG93bnJldi54bWxQSwUGAAAAAAQABADzAAAAHgUAAAAA&#10;" filled="f" stroked="f">
                      <v:textbox inset="2.16pt,1.44pt,0,1.44pt">
                        <w:txbxContent>
                          <w:p w14:paraId="5DFC8B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7648" behindDoc="0" locked="0" layoutInCell="1" allowOverlap="1" wp14:anchorId="00223F6D" wp14:editId="3CE7F67D">
                      <wp:simplePos x="0" y="0"/>
                      <wp:positionH relativeFrom="column">
                        <wp:posOffset>-63500</wp:posOffset>
                      </wp:positionH>
                      <wp:positionV relativeFrom="paragraph">
                        <wp:posOffset>1752600</wp:posOffset>
                      </wp:positionV>
                      <wp:extent cx="1003300" cy="762000"/>
                      <wp:effectExtent l="0" t="0" r="0" b="0"/>
                      <wp:wrapNone/>
                      <wp:docPr id="5030" name="Rectangle 5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031299-A3BB-C74E-AECE-C49955CF7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18A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23F6D" id="Rectangle 5030" o:spid="_x0000_s3189" style="position:absolute;margin-left:-5pt;margin-top:138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IHrQYugEAAEwDAAAOAAAAAAAAAAAAAAAAAC4CAABkcnMv&#10;ZTJvRG9jLnhtbFBLAQItABQABgAIAAAAIQC/l0ih3QAAAAsBAAAPAAAAAAAAAAAAAAAAABQEAABk&#10;cnMvZG93bnJldi54bWxQSwUGAAAAAAQABADzAAAAHgUAAAAA&#10;" filled="f" stroked="f">
                      <v:textbox inset="2.16pt,1.44pt,0,1.44pt">
                        <w:txbxContent>
                          <w:p w14:paraId="5AE18A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8672" behindDoc="0" locked="0" layoutInCell="1" allowOverlap="1" wp14:anchorId="29E7F49A" wp14:editId="429F7BFB">
                      <wp:simplePos x="0" y="0"/>
                      <wp:positionH relativeFrom="column">
                        <wp:posOffset>-63500</wp:posOffset>
                      </wp:positionH>
                      <wp:positionV relativeFrom="paragraph">
                        <wp:posOffset>1752600</wp:posOffset>
                      </wp:positionV>
                      <wp:extent cx="1003300" cy="7620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6EB83-08E0-9445-BF3B-196B108B7D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794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7F49A" id="Rectangle 5029" o:spid="_x0000_s3190" style="position:absolute;margin-left:-5pt;margin-top:138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Sr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NXdbOmxHOHU/qF&#10;unHfWUVO2d5Iqab5TnoNMbVY9hyf4BwldCfyowY3fZEWGYvGx4vGasxEYHK9WK9qnITAo5vleoE+&#10;dqneiiOk/EMFRyaHUUAoRVl+eEj5dPX1CtZNYE7PT14ed2Mh08yvl69Yd0EekSMuaX5Eo20YGBXW&#10;REoGHDyj6c+eg6LE3ntUtrlZLhrclBLMV80KNxhKgKh377Pciz7gLokMlOwjmK5HwEWjggtHVpid&#10;12vaifdxQf/2E2z/A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j5PUq7sBAABMAwAADgAAAAAAAAAAAAAAAAAuAgAAZHJz&#10;L2Uyb0RvYy54bWxQSwECLQAUAAYACAAAACEAv5dIod0AAAALAQAADwAAAAAAAAAAAAAAAAAVBAAA&#10;ZHJzL2Rvd25yZXYueG1sUEsFBgAAAAAEAAQA8wAAAB8FAAAAAA==&#10;" filled="f" stroked="f">
                      <v:textbox inset="2.16pt,1.44pt,0,1.44pt">
                        <w:txbxContent>
                          <w:p w14:paraId="6CE794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89696" behindDoc="0" locked="0" layoutInCell="1" allowOverlap="1" wp14:anchorId="7B642352" wp14:editId="4BAC0A82">
                      <wp:simplePos x="0" y="0"/>
                      <wp:positionH relativeFrom="column">
                        <wp:posOffset>-63500</wp:posOffset>
                      </wp:positionH>
                      <wp:positionV relativeFrom="paragraph">
                        <wp:posOffset>1752600</wp:posOffset>
                      </wp:positionV>
                      <wp:extent cx="1003300" cy="762000"/>
                      <wp:effectExtent l="0" t="0" r="0" b="0"/>
                      <wp:wrapNone/>
                      <wp:docPr id="5028" name="Rectangle 5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F81871-9F46-C141-A050-A69B00AC60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8C1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42352" id="Rectangle 5028" o:spid="_x0000_s3191" style="position:absolute;margin-left:-5pt;margin-top:138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BAugEAAEw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2uG5yV5w6n9Bt1&#10;476zihyzvZFSTfOd9BpiarHsOT7BKUroTuRHDW76Ii0yFo0PZ43VmInA5GqxWtY4CYFHt1erBfrY&#10;pfoojpDyDxUcmRxGAaEUZfn+V8rHq+9XsG4Cc3x+8vK4HQuZZn5z/Y51G+QBOeKS5kc02oaBUWFN&#10;pGTAwTOa/uw4KErsT4/KNrdXiwY3pQTzZbNEVaAEiHr7Ocu96APukshAyS6C6XoEXDQquHBkhdlp&#10;vaad+BwX9B8/weY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DFyBAugEAAEwDAAAOAAAAAAAAAAAAAAAAAC4CAABkcnMv&#10;ZTJvRG9jLnhtbFBLAQItABQABgAIAAAAIQC/l0ih3QAAAAsBAAAPAAAAAAAAAAAAAAAAABQEAABk&#10;cnMvZG93bnJldi54bWxQSwUGAAAAAAQABADzAAAAHgUAAAAA&#10;" filled="f" stroked="f">
                      <v:textbox inset="2.16pt,1.44pt,0,1.44pt">
                        <w:txbxContent>
                          <w:p w14:paraId="7DC8C1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0720" behindDoc="0" locked="0" layoutInCell="1" allowOverlap="1" wp14:anchorId="221BF1AC" wp14:editId="25132229">
                      <wp:simplePos x="0" y="0"/>
                      <wp:positionH relativeFrom="column">
                        <wp:posOffset>-63500</wp:posOffset>
                      </wp:positionH>
                      <wp:positionV relativeFrom="paragraph">
                        <wp:posOffset>1752600</wp:posOffset>
                      </wp:positionV>
                      <wp:extent cx="1003300" cy="762000"/>
                      <wp:effectExtent l="0" t="0" r="0" b="0"/>
                      <wp:wrapNone/>
                      <wp:docPr id="5027" name="Rectangle 5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EBEEB9-8037-8548-90A8-63404DB656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839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BF1AC" id="Rectangle 5027" o:spid="_x0000_s3192" style="position:absolute;margin-left:-5pt;margin-top:138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12uwEAAEw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p6VzcrShyzOKUf&#10;qBtzvZHknB20EDLPN+s1hthi2Ut4hksU0c3kJwU2f5EWmYrGp6vGckqEY3Kz2KxrnATHo9XtZoE+&#10;dqneiwPE9FV6S7LTUUAoRVl2fIzpfPXtCtZlMOfns5em/VTINPPl8g3r3osTcsQlTU9olPFjR7nR&#10;gZIRB9/R+HpgICkx3xwq26xuFw1uSgnm62aNGwwlQNT7j1nm+OBxl3gCSg4BdD8g4KJRwYUjK8wu&#10;65V34mNc0L//BLv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rNcddrsBAABMAwAADgAAAAAAAAAAAAAAAAAuAgAAZHJz&#10;L2Uyb0RvYy54bWxQSwECLQAUAAYACAAAACEAv5dIod0AAAALAQAADwAAAAAAAAAAAAAAAAAVBAAA&#10;ZHJzL2Rvd25yZXYueG1sUEsFBgAAAAAEAAQA8wAAAB8FAAAAAA==&#10;" filled="f" stroked="f">
                      <v:textbox inset="2.16pt,1.44pt,0,1.44pt">
                        <w:txbxContent>
                          <w:p w14:paraId="17D839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1744" behindDoc="0" locked="0" layoutInCell="1" allowOverlap="1" wp14:anchorId="6A124E17" wp14:editId="5B4AC855">
                      <wp:simplePos x="0" y="0"/>
                      <wp:positionH relativeFrom="column">
                        <wp:posOffset>-63500</wp:posOffset>
                      </wp:positionH>
                      <wp:positionV relativeFrom="paragraph">
                        <wp:posOffset>1752600</wp:posOffset>
                      </wp:positionV>
                      <wp:extent cx="1003300" cy="7620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8C41FD-1035-8C46-A1DF-F491E79AE9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947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24E17" id="Rectangle 5026" o:spid="_x0000_s3193" style="position:absolute;margin-left:-5pt;margin-top:138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uwEAAEw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p6VzdLShyzOKUf&#10;qBtzvZHknB20EDLPN+s1hthi2Ut4hksU0c3kJwU2f5EWmYrGp6vGckqEY3Kz2KxrnATHo9XtZoE+&#10;dqneiwPE9FV6S7LTUUAoRVl2fIzpfPXtCtZlMOfns5em/VTINPPl6g3r3osTcsQlTU9olPFjR7nR&#10;gZIRB9/R+HpgICkx3xwq26xuFw1uSgnm62aNGwwlQNT7j1nm+OBxl3gCSg4BdD8g4KJRwYUjK8wu&#10;65V34mNc0L//BLv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4FPpnbsBAABMAwAADgAAAAAAAAAAAAAAAAAuAgAAZHJz&#10;L2Uyb0RvYy54bWxQSwECLQAUAAYACAAAACEAv5dIod0AAAALAQAADwAAAAAAAAAAAAAAAAAVBAAA&#10;ZHJzL2Rvd25yZXYueG1sUEsFBgAAAAAEAAQA8wAAAB8FAAAAAA==&#10;" filled="f" stroked="f">
                      <v:textbox inset="2.16pt,1.44pt,0,1.44pt">
                        <w:txbxContent>
                          <w:p w14:paraId="523947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2768" behindDoc="0" locked="0" layoutInCell="1" allowOverlap="1" wp14:anchorId="5EF44802" wp14:editId="5C7B5A7A">
                      <wp:simplePos x="0" y="0"/>
                      <wp:positionH relativeFrom="column">
                        <wp:posOffset>-63500</wp:posOffset>
                      </wp:positionH>
                      <wp:positionV relativeFrom="paragraph">
                        <wp:posOffset>1752600</wp:posOffset>
                      </wp:positionV>
                      <wp:extent cx="1003300" cy="762000"/>
                      <wp:effectExtent l="0" t="0" r="0" b="0"/>
                      <wp:wrapNone/>
                      <wp:docPr id="5025" name="Rectangle 5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A83685-0F07-8E47-B46E-B1E1B4588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CFA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44802" id="Rectangle 5025" o:spid="_x0000_s3194" style="position:absolute;margin-left:-5pt;margin-top:138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WbWEgLsBAABMAwAADgAAAAAAAAAAAAAAAAAuAgAAZHJz&#10;L2Uyb0RvYy54bWxQSwECLQAUAAYACAAAACEAv5dIod0AAAALAQAADwAAAAAAAAAAAAAAAAAVBAAA&#10;ZHJzL2Rvd25yZXYueG1sUEsFBgAAAAAEAAQA8wAAAB8FAAAAAA==&#10;" filled="f" stroked="f">
                      <v:textbox inset="2.16pt,1.44pt,0,1.44pt">
                        <w:txbxContent>
                          <w:p w14:paraId="6F3CFA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3792" behindDoc="0" locked="0" layoutInCell="1" allowOverlap="1" wp14:anchorId="034AEDCA" wp14:editId="6C910E56">
                      <wp:simplePos x="0" y="0"/>
                      <wp:positionH relativeFrom="column">
                        <wp:posOffset>-63500</wp:posOffset>
                      </wp:positionH>
                      <wp:positionV relativeFrom="paragraph">
                        <wp:posOffset>1752600</wp:posOffset>
                      </wp:positionV>
                      <wp:extent cx="1003300" cy="762000"/>
                      <wp:effectExtent l="0" t="0" r="0" b="0"/>
                      <wp:wrapNone/>
                      <wp:docPr id="5024" name="Rectangle 5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35A63D-CFB8-2045-AF68-7F60F95D18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B1D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AEDCA" id="Rectangle 5024" o:spid="_x0000_s3195" style="position:absolute;margin-left:-5pt;margin-top:138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Br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NXdbOkxHOHU/qF&#10;unHfWUVO2d5Iqab5TnoNMbVY9hyf4BwldCfyowY3fZEWGYvGx4vGasxEYHK9WK9qnITAo5vleoE+&#10;dqneiiOk/EMFRyaHUUAoRVl+eEj5dPX1CtZNYE7PT14ed2Mh08yv169Yd0EekSMuaX5Eo20YGBXW&#10;REoGHDyj6c+eg6LE3ntUtrlZLhrclBLMV80KNxhKgKh377Pciz7gLokMlOwjmK5HwEWjggtHVpid&#10;12vaifdxQf/2E2z/A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FTFwa7sBAABMAwAADgAAAAAAAAAAAAAAAAAuAgAAZHJz&#10;L2Uyb0RvYy54bWxQSwECLQAUAAYACAAAACEAv5dIod0AAAALAQAADwAAAAAAAAAAAAAAAAAVBAAA&#10;ZHJzL2Rvd25yZXYueG1sUEsFBgAAAAAEAAQA8wAAAB8FAAAAAA==&#10;" filled="f" stroked="f">
                      <v:textbox inset="2.16pt,1.44pt,0,1.44pt">
                        <w:txbxContent>
                          <w:p w14:paraId="126B1D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4816" behindDoc="0" locked="0" layoutInCell="1" allowOverlap="1" wp14:anchorId="13DFDCAD" wp14:editId="0E21A4C1">
                      <wp:simplePos x="0" y="0"/>
                      <wp:positionH relativeFrom="column">
                        <wp:posOffset>-63500</wp:posOffset>
                      </wp:positionH>
                      <wp:positionV relativeFrom="paragraph">
                        <wp:posOffset>1752600</wp:posOffset>
                      </wp:positionV>
                      <wp:extent cx="1003300" cy="7620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0D2617-1514-0F45-8CEC-E44EEF323A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3D0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FDCAD" id="Rectangle 5023" o:spid="_x0000_s3196" style="position:absolute;margin-left:-5pt;margin-top:138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mAuwEAAEw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L5vuxUlnjvs0jf0&#10;jfvBKnKpjkZKVfpb/Jpi6vHac3yCa5ZwWcTPGlz5oiwyV4/PN4/VnInA4na13bTYCYFb67vtCteI&#10;0rxcjpDyJxUcKQtGAalUZ/npS8qXo7+P4L1C5vJ8WeX5MFcx3XJdcUvxEOQZNeKQ5kcM2oaJUWFN&#10;pGTCxjOafh45KErsZ4/Oduu7VYeTUpPlptvgBENNkPXhdZV7MQacJZGBkmMEM4xIuHpUeWHLqrLr&#10;eJWZeJ1X9i8/wf4X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Ym1ZgLsBAABMAwAADgAAAAAAAAAAAAAAAAAuAgAAZHJz&#10;L2Uyb0RvYy54bWxQSwECLQAUAAYACAAAACEAv5dIod0AAAALAQAADwAAAAAAAAAAAAAAAAAVBAAA&#10;ZHJzL2Rvd25yZXYueG1sUEsFBgAAAAAEAAQA8wAAAB8FAAAAAA==&#10;" filled="f" stroked="f">
                      <v:textbox inset="2.16pt,1.44pt,0,1.44pt">
                        <w:txbxContent>
                          <w:p w14:paraId="3AA3D0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5840" behindDoc="0" locked="0" layoutInCell="1" allowOverlap="1" wp14:anchorId="3BBA33AA" wp14:editId="715CD965">
                      <wp:simplePos x="0" y="0"/>
                      <wp:positionH relativeFrom="column">
                        <wp:posOffset>-63500</wp:posOffset>
                      </wp:positionH>
                      <wp:positionV relativeFrom="paragraph">
                        <wp:posOffset>1752600</wp:posOffset>
                      </wp:positionV>
                      <wp:extent cx="1003300" cy="762000"/>
                      <wp:effectExtent l="0" t="0" r="0" b="0"/>
                      <wp:wrapNone/>
                      <wp:docPr id="5022" name="Rectangle 5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408B58-79C6-6A4D-9F5D-D74DA775DF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FB1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A33AA" id="Rectangle 5022" o:spid="_x0000_s3197" style="position:absolute;margin-left:-5pt;margin-top:138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1ruQEAAEw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ft11HiecOp/QN&#10;deN+sIpcsqORUpX5Fr2mmHose45PcI0SuoX8rMGVL9Iic9X4fNNYzZkITG5X202LkxB4tL7brtDH&#10;Ls1LcYSUP6ngSHEYBYRSleWnLylfrv6+gnUFzOX54uX5MFcy3XJ9w3oI8owccUnzIxptw8SosCZS&#10;MuHgGU0/jxwUJfazR2W79d0Khcg1WG66DW4w1ABRH15nuRdjwF0SGSg5RjDDiIDruxUXjqwyu65X&#10;2YnXcUX/8hPsfwE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C7prWu5AQAATAMAAA4AAAAAAAAAAAAAAAAALgIAAGRycy9l&#10;Mm9Eb2MueG1sUEsBAi0AFAAGAAgAAAAhAL+XSKHdAAAACwEAAA8AAAAAAAAAAAAAAAAAEwQAAGRy&#10;cy9kb3ducmV2LnhtbFBLBQYAAAAABAAEAPMAAAAdBQAAAAA=&#10;" filled="f" stroked="f">
                      <v:textbox inset="2.16pt,1.44pt,0,1.44pt">
                        <w:txbxContent>
                          <w:p w14:paraId="0EEFB1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6864" behindDoc="0" locked="0" layoutInCell="1" allowOverlap="1" wp14:anchorId="120CF354" wp14:editId="15DF85E8">
                      <wp:simplePos x="0" y="0"/>
                      <wp:positionH relativeFrom="column">
                        <wp:posOffset>-63500</wp:posOffset>
                      </wp:positionH>
                      <wp:positionV relativeFrom="paragraph">
                        <wp:posOffset>1752600</wp:posOffset>
                      </wp:positionV>
                      <wp:extent cx="1003300" cy="762000"/>
                      <wp:effectExtent l="0" t="0" r="0" b="0"/>
                      <wp:wrapNone/>
                      <wp:docPr id="5021" name="Rectangle 5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F7DC45-5841-C94C-A896-D7FFC41CB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E9F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CF354" id="Rectangle 5021" o:spid="_x0000_s3198" style="position:absolute;margin-left:-5pt;margin-top:138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GMug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PRz3TaUeO5wSr9Q&#10;N+57q8g5Oxgp1TzfWa8xpg7LHuMDXKKE7kx+0uDmL9IiU9H4dNVYTZkITG6Wm3WNkxB4tLrZLNHH&#10;LtVLcYSUv6ngyOwwCgilKMuPP1I+X32+gnUzmPPzs5en/VTItM2qfca6D/KEHHFJ8z0abcPIqLAm&#10;UjLi4BlNfw4cFCX2u0dl29XNssVNKUGzbte4wVACRL1/neVeDAF3SWSg5BDB9AMCLhoVXDiywuyy&#10;XvNOvI4L+pefYPcX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7Y8GMugEAAEwDAAAOAAAAAAAAAAAAAAAAAC4CAABkcnMv&#10;ZTJvRG9jLnhtbFBLAQItABQABgAIAAAAIQC/l0ih3QAAAAsBAAAPAAAAAAAAAAAAAAAAABQEAABk&#10;cnMvZG93bnJldi54bWxQSwUGAAAAAAQABADzAAAAHgUAAAAA&#10;" filled="f" stroked="f">
                      <v:textbox inset="2.16pt,1.44pt,0,1.44pt">
                        <w:txbxContent>
                          <w:p w14:paraId="336E9F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7888" behindDoc="0" locked="0" layoutInCell="1" allowOverlap="1" wp14:anchorId="3B20C516" wp14:editId="7335B27C">
                      <wp:simplePos x="0" y="0"/>
                      <wp:positionH relativeFrom="column">
                        <wp:posOffset>-63500</wp:posOffset>
                      </wp:positionH>
                      <wp:positionV relativeFrom="paragraph">
                        <wp:posOffset>1752600</wp:posOffset>
                      </wp:positionV>
                      <wp:extent cx="1003300" cy="7620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82DC7-2A44-2342-9E28-F3C0C62DF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B09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0C516" id="Rectangle 5020" o:spid="_x0000_s3199" style="position:absolute;margin-left:-5pt;margin-top:138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VnugEAAEw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13aBAnjuc0h/U&#10;jfvOKnLK9kZKNc130muIqcWyx/gA5yihO5EfNbjpi7TIWDQ+XjRWYyYCk+vFelXjQwKPllfrBfrY&#10;pXotjpDyTxUcmRxGAaEUZfnhd8qnqy9XsG4Cc3p+8vK4GwuZZr5cvGDdBXlEjrik+R6NtmFgVFgT&#10;KRlw8Iymv3sOihL7y6OyzfJq0eCmlGC+ala4wVACRL17m+Ve9AF3SWSgZB/BdD0CLhoVXDiywuy8&#10;XtNOvI0L+tefYPsP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35zVnugEAAEwDAAAOAAAAAAAAAAAAAAAAAC4CAABkcnMv&#10;ZTJvRG9jLnhtbFBLAQItABQABgAIAAAAIQC/l0ih3QAAAAsBAAAPAAAAAAAAAAAAAAAAABQEAABk&#10;cnMvZG93bnJldi54bWxQSwUGAAAAAAQABADzAAAAHgUAAAAA&#10;" filled="f" stroked="f">
                      <v:textbox inset="2.16pt,1.44pt,0,1.44pt">
                        <w:txbxContent>
                          <w:p w14:paraId="5E7B09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8912" behindDoc="0" locked="0" layoutInCell="1" allowOverlap="1" wp14:anchorId="6E0D228D" wp14:editId="08F35D75">
                      <wp:simplePos x="0" y="0"/>
                      <wp:positionH relativeFrom="column">
                        <wp:posOffset>-63500</wp:posOffset>
                      </wp:positionH>
                      <wp:positionV relativeFrom="paragraph">
                        <wp:posOffset>1752600</wp:posOffset>
                      </wp:positionV>
                      <wp:extent cx="1003300" cy="762000"/>
                      <wp:effectExtent l="0" t="0" r="0" b="0"/>
                      <wp:wrapNone/>
                      <wp:docPr id="5019" name="Rectangle 5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BEF8E-4A26-D54C-9143-7EA55E0535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D3C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228D" id="Rectangle 5019" o:spid="_x0000_s3200" style="position:absolute;margin-left:-5pt;margin-top:138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54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7rZUuK4xSn9&#10;QN2460dFLtnBSKnyfLNeU4gdlj2FR7hGEd1MftZg8xdpkblofL5prOZEBCa3y+2mxkkIPFqvtkv0&#10;sUv1Whwgpi/KW5IdRgGhFGX56VtMl6svV7Aug7k8n700H+ZCpm3WqxesBy/PyBGXND2g0aOfGBWj&#10;CZRMOHhG468jB0XJ+NWhsu16tWxxU0rQbNoNbjCUAFEf3ma5E4PHXRIJKDkGMP2AgItGBReOrDC7&#10;rlfeibdxQf/6E+x/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kwvOeLsBAABMAwAADgAAAAAAAAAAAAAAAAAuAgAAZHJz&#10;L2Uyb0RvYy54bWxQSwECLQAUAAYACAAAACEAv5dIod0AAAALAQAADwAAAAAAAAAAAAAAAAAVBAAA&#10;ZHJzL2Rvd25yZXYueG1sUEsFBgAAAAAEAAQA8wAAAB8FAAAAAA==&#10;" filled="f" stroked="f">
                      <v:textbox inset="2.16pt,1.44pt,0,1.44pt">
                        <w:txbxContent>
                          <w:p w14:paraId="2E9D3C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199936" behindDoc="0" locked="0" layoutInCell="1" allowOverlap="1" wp14:anchorId="7B550A12" wp14:editId="08705A11">
                      <wp:simplePos x="0" y="0"/>
                      <wp:positionH relativeFrom="column">
                        <wp:posOffset>-63500</wp:posOffset>
                      </wp:positionH>
                      <wp:positionV relativeFrom="paragraph">
                        <wp:posOffset>1752600</wp:posOffset>
                      </wp:positionV>
                      <wp:extent cx="1003300" cy="762000"/>
                      <wp:effectExtent l="0" t="0" r="0" b="0"/>
                      <wp:wrapNone/>
                      <wp:docPr id="5018" name="Rectangle 5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9279B0-0324-2B44-8792-A614B8889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229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50A12" id="Rectangle 5018" o:spid="_x0000_s3201" style="position:absolute;margin-left:-5pt;margin-top:138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qTug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ht3eCsPHc4pZ+o&#10;G/e9VeScHYyUap7vrNcYU4dlT/ERLlFCdyY/aXDzF2mRqWh8umqspkwEJjfLzbrGSQg8Wt1sluhj&#10;l+q1OELKX1VwZHYYBYRSlOXH7ymfr75cwboZzPn52cvTfipk2mZ1+4J1H+QJOeKS5gc02oaRUWFN&#10;pGTEwTOafh84KErsN4/KtqubZYubUoJm3a5RFSgBot6/zXIvhoC7JDJQcohg+gEBF40KLhxZYXZZ&#10;r3kn3sYF/etPsPsD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fjzqTugEAAEwDAAAOAAAAAAAAAAAAAAAAAC4CAABkcnMv&#10;ZTJvRG9jLnhtbFBLAQItABQABgAIAAAAIQC/l0ih3QAAAAsBAAAPAAAAAAAAAAAAAAAAABQEAABk&#10;cnMvZG93bnJldi54bWxQSwUGAAAAAAQABADzAAAAHgUAAAAA&#10;" filled="f" stroked="f">
                      <v:textbox inset="2.16pt,1.44pt,0,1.44pt">
                        <w:txbxContent>
                          <w:p w14:paraId="74C229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00960" behindDoc="0" locked="0" layoutInCell="1" allowOverlap="1" wp14:anchorId="593BE5A9" wp14:editId="69E67A08">
                      <wp:simplePos x="0" y="0"/>
                      <wp:positionH relativeFrom="column">
                        <wp:posOffset>-63500</wp:posOffset>
                      </wp:positionH>
                      <wp:positionV relativeFrom="paragraph">
                        <wp:posOffset>1752600</wp:posOffset>
                      </wp:positionV>
                      <wp:extent cx="1003300" cy="7620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5BC9C-5F7C-364C-9AC8-1387C6751D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250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BE5A9" id="Rectangle 5017" o:spid="_x0000_s3202" style="position:absolute;margin-left:-5pt;margin-top:138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el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PRz3awo8dzhlH6i&#10;btz3VpFzdjBSqnm+s15jTB2WPcVHuEQJ3Zn8pMHNX6RFpqLx6aqxmjIRmNwsN+saJyHwaHWzWaKP&#10;XarX4ggpf1XBkdlhFBBKUZYfv6d8vvpyBetmMOfnZy9P+6mQaZvV7QvWfZAn5IhLmh/QaBtGRoU1&#10;kZIRB89o+n3goCix3zwq265uli1uSgmadbvGDYYSIOr92yz3Ygi4SyIDJYcIph8QcNGo4MKRFWaX&#10;9Zp34m1c0L/+BLs/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sE8HpbsBAABMAwAADgAAAAAAAAAAAAAAAAAuAgAAZHJz&#10;L2Uyb0RvYy54bWxQSwECLQAUAAYACAAAACEAv5dIod0AAAALAQAADwAAAAAAAAAAAAAAAAAVBAAA&#10;ZHJzL2Rvd25yZXYueG1sUEsFBgAAAAAEAAQA8wAAAB8FAAAAAA==&#10;" filled="f" stroked="f">
                      <v:textbox inset="2.16pt,1.44pt,0,1.44pt">
                        <w:txbxContent>
                          <w:p w14:paraId="7EE250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01984" behindDoc="0" locked="0" layoutInCell="1" allowOverlap="1" wp14:anchorId="49E4657D" wp14:editId="5A164B6B">
                      <wp:simplePos x="0" y="0"/>
                      <wp:positionH relativeFrom="column">
                        <wp:posOffset>-63500</wp:posOffset>
                      </wp:positionH>
                      <wp:positionV relativeFrom="paragraph">
                        <wp:posOffset>1752600</wp:posOffset>
                      </wp:positionV>
                      <wp:extent cx="1003300" cy="762000"/>
                      <wp:effectExtent l="0" t="0" r="0" b="0"/>
                      <wp:wrapNone/>
                      <wp:docPr id="5016" name="Rectangle 5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AFF520-AFB6-9343-8A4F-BE56D67141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64F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4657D" id="Rectangle 5016" o:spid="_x0000_s3203" style="position:absolute;margin-left:-5pt;margin-top:138pt;width:79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O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PRz3dxS4rnDKf1E&#10;3bjvrSLn7GCkVPN8Z73GmDose4qPcIkSujP5SYObv0iLTEXj01VjNWUiMLlZbtY1TkLg0epms0Qf&#10;u1SvxRFS/qqCI7PDKCCUoiw/fk/5fPXlCtbNYM7Pz16e9lMh0zar1QvWfZAn5IhLmh/QaBtGRoU1&#10;kZIRB89o+n3goCix3zwq265uli1uSgmadbvGDYYSIOr92yz3Ygi4SyIDJYcIph8QcNGo4MKRFWaX&#10;9Zp34m1c0L/+BLs/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vzTrsBAABMAwAADgAAAAAAAAAAAAAAAAAuAgAAZHJz&#10;L2Uyb0RvYy54bWxQSwECLQAUAAYACAAAACEAv5dIod0AAAALAQAADwAAAAAAAAAAAAAAAAAVBAAA&#10;ZHJzL2Rvd25yZXYueG1sUEsFBgAAAAAEAAQA8wAAAB8FAAAAAA==&#10;" filled="f" stroked="f">
                      <v:textbox inset="2.16pt,1.44pt,0,1.44pt">
                        <w:txbxContent>
                          <w:p w14:paraId="1FC64F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03008" behindDoc="0" locked="0" layoutInCell="1" allowOverlap="1" wp14:anchorId="24582E00" wp14:editId="65E97F94">
                      <wp:simplePos x="0" y="0"/>
                      <wp:positionH relativeFrom="column">
                        <wp:posOffset>-63500</wp:posOffset>
                      </wp:positionH>
                      <wp:positionV relativeFrom="paragraph">
                        <wp:posOffset>1752600</wp:posOffset>
                      </wp:positionV>
                      <wp:extent cx="1003300" cy="762000"/>
                      <wp:effectExtent l="0" t="0" r="0" b="0"/>
                      <wp:wrapNone/>
                      <wp:docPr id="5015" name="Rectangle 5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98D961-4789-7B47-96C0-751C6D2410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BD5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82E00" id="Rectangle 5015" o:spid="_x0000_s3204" style="position:absolute;margin-left:-5pt;margin-top:138pt;width:79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5T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m9LqtrShy3OKVf&#10;qBt33aDIKdsbKdU831mvMcQWy57DE5yjiO5MftJg5y/SIlPW+HjRWE2JCEyul+umxEkIPFpdrZfo&#10;Y5firThATD+Vt2R2GAWEkpXlh/uYTldfr2DdDOb0/OylaTdlMnW1al6x7rw8Ikdc0vSIRg9+ZFQM&#10;JlAy4uAZjX/2HBQlw51DZevV1bLGTclB1dQNbjDkAFHv3me5E73HXRIJKNkHMF2PgLNGGReOLDM7&#10;r9e8E+/jjP7tJ9j+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RS2eU7sBAABMAwAADgAAAAAAAAAAAAAAAAAuAgAAZHJz&#10;L2Uyb0RvYy54bWxQSwECLQAUAAYACAAAACEAv5dIod0AAAALAQAADwAAAAAAAAAAAAAAAAAVBAAA&#10;ZHJzL2Rvd25yZXYueG1sUEsFBgAAAAAEAAQA8wAAAB8FAAAAAA==&#10;" filled="f" stroked="f">
                      <v:textbox inset="2.16pt,1.44pt,0,1.44pt">
                        <w:txbxContent>
                          <w:p w14:paraId="3C4BD5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04032" behindDoc="0" locked="0" layoutInCell="1" allowOverlap="1" wp14:anchorId="49D038D7" wp14:editId="54217568">
                      <wp:simplePos x="0" y="0"/>
                      <wp:positionH relativeFrom="column">
                        <wp:posOffset>-63500</wp:posOffset>
                      </wp:positionH>
                      <wp:positionV relativeFrom="paragraph">
                        <wp:posOffset>1752600</wp:posOffset>
                      </wp:positionV>
                      <wp:extent cx="1003300" cy="7620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5CD10F-636F-2547-846F-1C2528F5F4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9D7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038D7" id="Rectangle 5014" o:spid="_x0000_s3205" style="position:absolute;margin-left:-5pt;margin-top:138pt;width:79pt;height:60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q4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x7pZUeK4xSn9&#10;QN2460dFLtnBSKnyfLNeU4gdlj2FR7hGEd1MftZg8xdpkblofL5prOZEBCa3y+2mxkkIPFqvtkv0&#10;sUv1Whwgpi/KW5IdRgGhFGX56VtMl6svV7Aug7k8n700H+ZCpm3W2xesBy/PyBGXND2g0aOfGBWj&#10;CZRMOHhG468jB0XJ+NWhsu16tWxxU0rQbNoNbjCUAFEf3ma5E4PHXRIJKDkGMP2AgItGBReOrDC7&#10;rlfeibdxQf/6E+x/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CalquLsBAABMAwAADgAAAAAAAAAAAAAAAAAuAgAAZHJz&#10;L2Uyb0RvYy54bWxQSwECLQAUAAYACAAAACEAv5dIod0AAAALAQAADwAAAAAAAAAAAAAAAAAVBAAA&#10;ZHJzL2Rvd25yZXYueG1sUEsFBgAAAAAEAAQA8wAAAB8FAAAAAA==&#10;" filled="f" stroked="f">
                      <v:textbox inset="2.16pt,1.44pt,0,1.44pt">
                        <w:txbxContent>
                          <w:p w14:paraId="3E19D7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05056" behindDoc="0" locked="0" layoutInCell="1" allowOverlap="1" wp14:anchorId="22A206CD" wp14:editId="3CEBAF27">
                      <wp:simplePos x="0" y="0"/>
                      <wp:positionH relativeFrom="column">
                        <wp:posOffset>-63500</wp:posOffset>
                      </wp:positionH>
                      <wp:positionV relativeFrom="paragraph">
                        <wp:posOffset>1752600</wp:posOffset>
                      </wp:positionV>
                      <wp:extent cx="1003300" cy="762000"/>
                      <wp:effectExtent l="0" t="0" r="0" b="0"/>
                      <wp:wrapNone/>
                      <wp:docPr id="5013" name="Rectangle 5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AE4DE3-31D5-1140-8B28-C0D6621C95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C03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206CD" id="Rectangle 5013" o:spid="_x0000_s3206" style="position:absolute;margin-left:-5pt;margin-top:138pt;width:79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rAv5MrsBAABMAwAADgAAAAAAAAAAAAAAAAAuAgAAZHJz&#10;L2Uyb0RvYy54bWxQSwECLQAUAAYACAAAACEAv5dIod0AAAALAQAADwAAAAAAAAAAAAAAAAAVBAAA&#10;ZHJzL2Rvd25yZXYueG1sUEsFBgAAAAAEAAQA8wAAAB8FAAAAAA==&#10;" filled="f" stroked="f">
                      <v:textbox inset="2.16pt,1.44pt,0,1.44pt">
                        <w:txbxContent>
                          <w:p w14:paraId="57DC03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06080" behindDoc="0" locked="0" layoutInCell="1" allowOverlap="1" wp14:anchorId="38AB4C5A" wp14:editId="1E9CE2BA">
                      <wp:simplePos x="0" y="0"/>
                      <wp:positionH relativeFrom="column">
                        <wp:posOffset>-63500</wp:posOffset>
                      </wp:positionH>
                      <wp:positionV relativeFrom="paragraph">
                        <wp:posOffset>1752600</wp:posOffset>
                      </wp:positionV>
                      <wp:extent cx="1003300" cy="762000"/>
                      <wp:effectExtent l="0" t="0" r="0" b="0"/>
                      <wp:wrapNone/>
                      <wp:docPr id="5012" name="Rectangle 5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206044-62D2-F447-84C9-24F2BBB3B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A1E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B4C5A" id="Rectangle 5012" o:spid="_x0000_s3207" style="position:absolute;margin-left:-5pt;margin-top:138pt;width:79pt;height:60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OCPDdm5AQAATAMAAA4AAAAAAAAAAAAAAAAALgIAAGRycy9l&#10;Mm9Eb2MueG1sUEsBAi0AFAAGAAgAAAAhAL+XSKHdAAAACwEAAA8AAAAAAAAAAAAAAAAAEwQAAGRy&#10;cy9kb3ducmV2LnhtbFBLBQYAAAAABAAEAPMAAAAdBQAAAAA=&#10;" filled="f" stroked="f">
                      <v:textbox inset="2.16pt,1.44pt,0,1.44pt">
                        <w:txbxContent>
                          <w:p w14:paraId="3FBA1E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07104" behindDoc="0" locked="0" layoutInCell="1" allowOverlap="1" wp14:anchorId="03B2BEBC" wp14:editId="7B4BD882">
                      <wp:simplePos x="0" y="0"/>
                      <wp:positionH relativeFrom="column">
                        <wp:posOffset>-63500</wp:posOffset>
                      </wp:positionH>
                      <wp:positionV relativeFrom="paragraph">
                        <wp:posOffset>1752600</wp:posOffset>
                      </wp:positionV>
                      <wp:extent cx="1003300" cy="7620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89B44-C8F9-DA42-8DA6-83313F5B9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BDF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2BEBC" id="Rectangle 5011" o:spid="_x0000_s3208" style="position:absolute;margin-left:-5pt;margin-top:138pt;width:79pt;height:60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1BWE+ugEAAEwDAAAOAAAAAAAAAAAAAAAAAC4CAABkcnMv&#10;ZTJvRG9jLnhtbFBLAQItABQABgAIAAAAIQC/l0ih3QAAAAsBAAAPAAAAAAAAAAAAAAAAABQEAABk&#10;cnMvZG93bnJldi54bWxQSwUGAAAAAAQABADzAAAAHgUAAAAA&#10;" filled="f" stroked="f">
                      <v:textbox inset="2.16pt,1.44pt,0,1.44pt">
                        <w:txbxContent>
                          <w:p w14:paraId="5CEBDF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08128" behindDoc="0" locked="0" layoutInCell="1" allowOverlap="1" wp14:anchorId="27BDE57E" wp14:editId="3B19ECC3">
                      <wp:simplePos x="0" y="0"/>
                      <wp:positionH relativeFrom="column">
                        <wp:posOffset>-63500</wp:posOffset>
                      </wp:positionH>
                      <wp:positionV relativeFrom="paragraph">
                        <wp:posOffset>1752600</wp:posOffset>
                      </wp:positionV>
                      <wp:extent cx="1003300" cy="762000"/>
                      <wp:effectExtent l="0" t="0" r="0" b="0"/>
                      <wp:wrapNone/>
                      <wp:docPr id="5010" name="Rectangle 5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3D8B0D-2E94-4247-94B4-F2466D3B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49A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DE57E" id="Rectangle 5010" o:spid="_x0000_s3209" style="position:absolute;margin-left:-5pt;margin-top:138pt;width:79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5gZXVugEAAEwDAAAOAAAAAAAAAAAAAAAAAC4CAABkcnMv&#10;ZTJvRG9jLnhtbFBLAQItABQABgAIAAAAIQC/l0ih3QAAAAsBAAAPAAAAAAAAAAAAAAAAABQEAABk&#10;cnMvZG93bnJldi54bWxQSwUGAAAAAAQABADzAAAAHgUAAAAA&#10;" filled="f" stroked="f">
                      <v:textbox inset="2.16pt,1.44pt,0,1.44pt">
                        <w:txbxContent>
                          <w:p w14:paraId="52749A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09152" behindDoc="0" locked="0" layoutInCell="1" allowOverlap="1" wp14:anchorId="6C9CD472" wp14:editId="578F10EC">
                      <wp:simplePos x="0" y="0"/>
                      <wp:positionH relativeFrom="column">
                        <wp:posOffset>-63500</wp:posOffset>
                      </wp:positionH>
                      <wp:positionV relativeFrom="paragraph">
                        <wp:posOffset>1752600</wp:posOffset>
                      </wp:positionV>
                      <wp:extent cx="1003300" cy="762000"/>
                      <wp:effectExtent l="0" t="0" r="0" b="0"/>
                      <wp:wrapNone/>
                      <wp:docPr id="5009" name="Rectangle 5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92241C-0599-374B-8AAA-DB7EDA4A04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8DDD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CD472" id="Rectangle 5009" o:spid="_x0000_s3210" style="position:absolute;margin-left:-5pt;margin-top:138pt;width:79pt;height:60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m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63pDiecOp/QL&#10;deO+t4qcs4ORUs3znfUaY+qw7DE+wCVK6M7kJw1u/iItMhWNT1eN1ZSJwORmtWlrnITAo5v1ZoU+&#10;dqleiiOk/E0FR2aHUUAoRVl+/JHy+erzFaybwZyfn7087adCplm262es+yBPyBGXNN+j0TaMjApr&#10;IiUjDp7R9OfAQVFiv3tUtrlZrxrclBIs26bFDYYSIOr96yz3Ygi4SyIDJYcIph8QcNGo4MKRFWaX&#10;9Zp34nVc0L/8BLu/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fgz1ZrsBAABMAwAADgAAAAAAAAAAAAAAAAAuAgAAZHJz&#10;L2Uyb0RvYy54bWxQSwECLQAUAAYACAAAACEAv5dIod0AAAALAQAADwAAAAAAAAAAAAAAAAAVBAAA&#10;ZHJzL2Rvd25yZXYueG1sUEsFBgAAAAAEAAQA8wAAAB8FAAAAAA==&#10;" filled="f" stroked="f">
                      <v:textbox inset="2.16pt,1.44pt,0,1.44pt">
                        <w:txbxContent>
                          <w:p w14:paraId="6B8DDD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0176" behindDoc="0" locked="0" layoutInCell="1" allowOverlap="1" wp14:anchorId="26892326" wp14:editId="7616347B">
                      <wp:simplePos x="0" y="0"/>
                      <wp:positionH relativeFrom="column">
                        <wp:posOffset>-63500</wp:posOffset>
                      </wp:positionH>
                      <wp:positionV relativeFrom="paragraph">
                        <wp:posOffset>1752600</wp:posOffset>
                      </wp:positionV>
                      <wp:extent cx="1003300" cy="7620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F15AEA-462D-C84B-B41D-278E13C5BB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412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92326" id="Rectangle 5008" o:spid="_x0000_s3211" style="position:absolute;margin-left:-5pt;margin-top:138pt;width:79pt;height:60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ogBjbsBAABMAwAADgAAAAAAAAAAAAAAAAAuAgAAZHJz&#10;L2Uyb0RvYy54bWxQSwECLQAUAAYACAAAACEAv5dIod0AAAALAQAADwAAAAAAAAAAAAAAAAAVBAAA&#10;ZHJzL2Rvd25yZXYueG1sUEsFBgAAAAAEAAQA8wAAAB8FAAAAAA==&#10;" filled="f" stroked="f">
                      <v:textbox inset="2.16pt,1.44pt,0,1.44pt">
                        <w:txbxContent>
                          <w:p w14:paraId="410412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1200" behindDoc="0" locked="0" layoutInCell="1" allowOverlap="1" wp14:anchorId="4CE83E0E" wp14:editId="04A1842B">
                      <wp:simplePos x="0" y="0"/>
                      <wp:positionH relativeFrom="column">
                        <wp:posOffset>-63500</wp:posOffset>
                      </wp:positionH>
                      <wp:positionV relativeFrom="paragraph">
                        <wp:posOffset>1752600</wp:posOffset>
                      </wp:positionV>
                      <wp:extent cx="1003300" cy="762000"/>
                      <wp:effectExtent l="0" t="0" r="0" b="0"/>
                      <wp:wrapNone/>
                      <wp:docPr id="5007" name="Rectangle 5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D7A08F-20BC-6E45-A27F-FBE26DD8F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232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83E0E" id="Rectangle 5007" o:spid="_x0000_s3212" style="position:absolute;margin-left:-5pt;margin-top:138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y7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Of63pNiecOp/QT&#10;deO+t4qcs4ORUs3znfUaY+qw7Ck+wiVK6M7kJw1u/iItMhWNT1eN1ZSJwORmtWlrnITAo/XNZoU+&#10;dqleiyOk/FUFR2aHUUAoRVl+/J7y+erLFaybwZyfn7087adCplm2ty9Y90GekCMuaX5Ao20YGRXW&#10;REpGHDyj6feBg6LEfvOobLO+WTW4KSVYtk2LGwwlQNT7t1nuxRBwl0QGSg4RTD8g4KJRwYUjK8wu&#10;6zXvxNu4oH/9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XUg8u7sBAABMAwAADgAAAAAAAAAAAAAAAAAuAgAAZHJz&#10;L2Uyb0RvYy54bWxQSwECLQAUAAYACAAAACEAv5dIod0AAAALAQAADwAAAAAAAAAAAAAAAAAVBAAA&#10;ZHJzL2Rvd25yZXYueG1sUEsFBgAAAAAEAAQA8wAAAB8FAAAAAA==&#10;" filled="f" stroked="f">
                      <v:textbox inset="2.16pt,1.44pt,0,1.44pt">
                        <w:txbxContent>
                          <w:p w14:paraId="0C2232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2224" behindDoc="0" locked="0" layoutInCell="1" allowOverlap="1" wp14:anchorId="43581A5F" wp14:editId="25F8838F">
                      <wp:simplePos x="0" y="0"/>
                      <wp:positionH relativeFrom="column">
                        <wp:posOffset>-63500</wp:posOffset>
                      </wp:positionH>
                      <wp:positionV relativeFrom="paragraph">
                        <wp:posOffset>1752600</wp:posOffset>
                      </wp:positionV>
                      <wp:extent cx="1003300" cy="762000"/>
                      <wp:effectExtent l="0" t="0" r="0" b="0"/>
                      <wp:wrapNone/>
                      <wp:docPr id="5006" name="Rectangle 5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ACF670-917D-FE41-B66A-A18615220C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811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81A5F" id="Rectangle 5006" o:spid="_x0000_s3213" style="position:absolute;margin-left:-5pt;margin-top:138pt;width:79pt;height:60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hQ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UU1KPHc4pV+o&#10;G/e9VeScHYyUap7vrNcYU4dlj/EBLlFCdyY/aXDzF2mRqWh8umqspkwEJjerTVvjJAQerW82K/Sx&#10;S/VSHCHlbyo4MjuMAkIpyvLjj5TPV5+vYN0M5vz87OVpPxUyzbJdP2PdB3lCjrik+R6NtmFkVFgT&#10;KRlx8IymPwcOihL73aOyzfpm1eCmlGDZNi1uMJQAUe9fZ7kXQ8BdEhkoOUQw/YCAi0YFF46sMLus&#10;17wTr+OC/uUn2P0F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RzMhQugEAAEwDAAAOAAAAAAAAAAAAAAAAAC4CAABkcnMv&#10;ZTJvRG9jLnhtbFBLAQItABQABgAIAAAAIQC/l0ih3QAAAAsBAAAPAAAAAAAAAAAAAAAAABQEAABk&#10;cnMvZG93bnJldi54bWxQSwUGAAAAAAQABADzAAAAHgUAAAAA&#10;" filled="f" stroked="f">
                      <v:textbox inset="2.16pt,1.44pt,0,1.44pt">
                        <w:txbxContent>
                          <w:p w14:paraId="3568115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3248" behindDoc="0" locked="0" layoutInCell="1" allowOverlap="1" wp14:anchorId="49DBBEA5" wp14:editId="0E2D948A">
                      <wp:simplePos x="0" y="0"/>
                      <wp:positionH relativeFrom="column">
                        <wp:posOffset>-63500</wp:posOffset>
                      </wp:positionH>
                      <wp:positionV relativeFrom="paragraph">
                        <wp:posOffset>1752600</wp:posOffset>
                      </wp:positionV>
                      <wp:extent cx="1003300" cy="7620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EA5E78-0224-C842-84AB-63C3DE36FB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EFC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BBEA5" id="Rectangle 5005" o:spid="_x0000_s3214" style="position:absolute;margin-left:-5pt;margin-top:138pt;width:79pt;height:60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oKqVNugEAAEwDAAAOAAAAAAAAAAAAAAAAAC4CAABkcnMv&#10;ZTJvRG9jLnhtbFBLAQItABQABgAIAAAAIQC/l0ih3QAAAAsBAAAPAAAAAAAAAAAAAAAAABQEAABk&#10;cnMvZG93bnJldi54bWxQSwUGAAAAAAQABADzAAAAHgUAAAAA&#10;" filled="f" stroked="f">
                      <v:textbox inset="2.16pt,1.44pt,0,1.44pt">
                        <w:txbxContent>
                          <w:p w14:paraId="4ADEFC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4272" behindDoc="0" locked="0" layoutInCell="1" allowOverlap="1" wp14:anchorId="05A82863" wp14:editId="1F21FE90">
                      <wp:simplePos x="0" y="0"/>
                      <wp:positionH relativeFrom="column">
                        <wp:posOffset>-63500</wp:posOffset>
                      </wp:positionH>
                      <wp:positionV relativeFrom="paragraph">
                        <wp:posOffset>1752600</wp:posOffset>
                      </wp:positionV>
                      <wp:extent cx="1003300" cy="762000"/>
                      <wp:effectExtent l="0" t="0" r="0" b="0"/>
                      <wp:wrapNone/>
                      <wp:docPr id="5004" name="Rectangle 5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D9451-B67A-4140-916E-BC41C5265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73F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82863" id="Rectangle 5004" o:spid="_x0000_s3215" style="position:absolute;margin-left:-5pt;margin-top:138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Gm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Of63pNiecOp/QL&#10;deO+t4qcs4ORUs3znfUaY+qw7DE+wCVK6M7kJw1u/iItMhWNT1eN1ZSJwORmtWlrnITAo5v1ZoU+&#10;dqleiiOk/E0FR2aHUUAoRVl+/JHy+erzFaybwZyfn7087adCplm2m2es+yBPyBGXNN+j0TaMjApr&#10;IiUjDp7R9OfAQVFiv3tUtrlZrxrclBIs26bFDYYSIOr96yz3Ygi4SyIDJYcIph8QcNGo4MKRFWaX&#10;9Zp34nVc0L/8BLu/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5K5RprsBAABMAwAADgAAAAAAAAAAAAAAAAAuAgAAZHJz&#10;L2Uyb0RvYy54bWxQSwECLQAUAAYACAAAACEAv5dIod0AAAALAQAADwAAAAAAAAAAAAAAAAAVBAAA&#10;ZHJzL2Rvd25yZXYueG1sUEsFBgAAAAAEAAQA8wAAAB8FAAAAAA==&#10;" filled="f" stroked="f">
                      <v:textbox inset="2.16pt,1.44pt,0,1.44pt">
                        <w:txbxContent>
                          <w:p w14:paraId="5DC73F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5296" behindDoc="0" locked="0" layoutInCell="1" allowOverlap="1" wp14:anchorId="762F8E4F" wp14:editId="19736F27">
                      <wp:simplePos x="0" y="0"/>
                      <wp:positionH relativeFrom="column">
                        <wp:posOffset>-63500</wp:posOffset>
                      </wp:positionH>
                      <wp:positionV relativeFrom="paragraph">
                        <wp:posOffset>1752600</wp:posOffset>
                      </wp:positionV>
                      <wp:extent cx="1003300" cy="762000"/>
                      <wp:effectExtent l="0" t="0" r="0" b="0"/>
                      <wp:wrapNone/>
                      <wp:docPr id="5003" name="Rectangle 5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B566AA-99FE-A640-80CD-E4BBA06DDD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B02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F8E4F" id="Rectangle 5003" o:spid="_x0000_s3216" style="position:absolute;margin-left:-5pt;margin-top:138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k/J4TbsBAABMAwAADgAAAAAAAAAAAAAAAAAuAgAAZHJz&#10;L2Uyb0RvYy54bWxQSwECLQAUAAYACAAAACEAv5dIod0AAAALAQAADwAAAAAAAAAAAAAAAAAVBAAA&#10;ZHJzL2Rvd25yZXYueG1sUEsFBgAAAAAEAAQA8wAAAB8FAAAAAA==&#10;" filled="f" stroked="f">
                      <v:textbox inset="2.16pt,1.44pt,0,1.44pt">
                        <w:txbxContent>
                          <w:p w14:paraId="02AB02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6320" behindDoc="0" locked="0" layoutInCell="1" allowOverlap="1" wp14:anchorId="7C7BE7C8" wp14:editId="3877E1D6">
                      <wp:simplePos x="0" y="0"/>
                      <wp:positionH relativeFrom="column">
                        <wp:posOffset>-63500</wp:posOffset>
                      </wp:positionH>
                      <wp:positionV relativeFrom="paragraph">
                        <wp:posOffset>1752600</wp:posOffset>
                      </wp:positionV>
                      <wp:extent cx="1003300" cy="7620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C20E8-BC92-F34C-83F5-AAC01A5A14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DD0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BE7C8" id="Rectangle 5002" o:spid="_x0000_s3217" style="position:absolute;margin-left:-5pt;margin-top:138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N92jKa5AQAATAMAAA4AAAAAAAAAAAAAAAAALgIAAGRycy9l&#10;Mm9Eb2MueG1sUEsBAi0AFAAGAAgAAAAhAL+XSKHdAAAACwEAAA8AAAAAAAAAAAAAAAAAEwQAAGRy&#10;cy9kb3ducmV2LnhtbFBLBQYAAAAABAAEAPMAAAAdBQAAAAA=&#10;" filled="f" stroked="f">
                      <v:textbox inset="2.16pt,1.44pt,0,1.44pt">
                        <w:txbxContent>
                          <w:p w14:paraId="6D7DD0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7344" behindDoc="0" locked="0" layoutInCell="1" allowOverlap="1" wp14:anchorId="6A1FA415" wp14:editId="5AE6B58F">
                      <wp:simplePos x="0" y="0"/>
                      <wp:positionH relativeFrom="column">
                        <wp:posOffset>-63500</wp:posOffset>
                      </wp:positionH>
                      <wp:positionV relativeFrom="paragraph">
                        <wp:posOffset>1752600</wp:posOffset>
                      </wp:positionV>
                      <wp:extent cx="1003300" cy="762000"/>
                      <wp:effectExtent l="0" t="0" r="0" b="0"/>
                      <wp:wrapNone/>
                      <wp:docPr id="5001" name="Rectangle 5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A20F3-BFBE-DA44-AFBF-CEE20ACC18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6F4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FA415" id="Rectangle 5001" o:spid="_x0000_s3218" style="position:absolute;margin-left:-5pt;margin-top:138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K/OBBugEAAEwDAAAOAAAAAAAAAAAAAAAAAC4CAABkcnMv&#10;ZTJvRG9jLnhtbFBLAQItABQABgAIAAAAIQC/l0ih3QAAAAsBAAAPAAAAAAAAAAAAAAAAABQEAABk&#10;cnMvZG93bnJldi54bWxQSwUGAAAAAAQABADzAAAAHgUAAAAA&#10;" filled="f" stroked="f">
                      <v:textbox inset="2.16pt,1.44pt,0,1.44pt">
                        <w:txbxContent>
                          <w:p w14:paraId="37D6F4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8368" behindDoc="0" locked="0" layoutInCell="1" allowOverlap="1" wp14:anchorId="5FD0196C" wp14:editId="4D6C2258">
                      <wp:simplePos x="0" y="0"/>
                      <wp:positionH relativeFrom="column">
                        <wp:posOffset>-63500</wp:posOffset>
                      </wp:positionH>
                      <wp:positionV relativeFrom="paragraph">
                        <wp:posOffset>1752600</wp:posOffset>
                      </wp:positionV>
                      <wp:extent cx="1003300" cy="762000"/>
                      <wp:effectExtent l="0" t="0" r="0" b="0"/>
                      <wp:wrapNone/>
                      <wp:docPr id="5000" name="Rectangle 5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F8CDF-3B0B-3647-92BD-2AA7CF57D3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572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0196C" id="Rectangle 5000" o:spid="_x0000_s3219" style="position:absolute;margin-left:-5pt;margin-top:138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GeBSqugEAAEwDAAAOAAAAAAAAAAAAAAAAAC4CAABkcnMv&#10;ZTJvRG9jLnhtbFBLAQItABQABgAIAAAAIQC/l0ih3QAAAAsBAAAPAAAAAAAAAAAAAAAAABQEAABk&#10;cnMvZG93bnJldi54bWxQSwUGAAAAAAQABADzAAAAHgUAAAAA&#10;" filled="f" stroked="f">
                      <v:textbox inset="2.16pt,1.44pt,0,1.44pt">
                        <w:txbxContent>
                          <w:p w14:paraId="475572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19392" behindDoc="0" locked="0" layoutInCell="1" allowOverlap="1" wp14:anchorId="486E6934" wp14:editId="4EC6C48F">
                      <wp:simplePos x="0" y="0"/>
                      <wp:positionH relativeFrom="column">
                        <wp:posOffset>-63500</wp:posOffset>
                      </wp:positionH>
                      <wp:positionV relativeFrom="paragraph">
                        <wp:posOffset>1752600</wp:posOffset>
                      </wp:positionV>
                      <wp:extent cx="1003300" cy="762000"/>
                      <wp:effectExtent l="0" t="0" r="0" b="0"/>
                      <wp:wrapNone/>
                      <wp:docPr id="4999" name="Rectangle 4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DE67B-280D-E649-BC02-10ECAC7DD8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8CC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E6934" id="Rectangle 4999" o:spid="_x0000_s3220" style="position:absolute;margin-left:-5pt;margin-top:138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XeugEAAEw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7alxHOHU/qB&#10;unHfW0XO2cFIqeb5znqNMXVY9hKf4RIldGfykwY3f5EWmYrGp6vGaspEYLJdtZsaJyHw6HbdrtDH&#10;LtV7cYSUv6ngyOwwCgilKMuPDymfr75dwboZzPn52cvTfipkmmW7fsO6D/KEHHFJ8xMabcPIqLAm&#10;UjLi4BlNvw8cFCX2u0dlm9v1qsFNKcFy02xwg6EEiHr/Mcu9GALukshAySGC6QcEXDQquHBkhdll&#10;vead+BgX9O8/we4V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y6uXeugEAAEwDAAAOAAAAAAAAAAAAAAAAAC4CAABkcnMv&#10;ZTJvRG9jLnhtbFBLAQItABQABgAIAAAAIQC/l0ih3QAAAAsBAAAPAAAAAAAAAAAAAAAAABQEAABk&#10;cnMvZG93bnJldi54bWxQSwUGAAAAAAQABADzAAAAHgUAAAAA&#10;" filled="f" stroked="f">
                      <v:textbox inset="2.16pt,1.44pt,0,1.44pt">
                        <w:txbxContent>
                          <w:p w14:paraId="53F8CC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0416" behindDoc="0" locked="0" layoutInCell="1" allowOverlap="1" wp14:anchorId="3A6F8588" wp14:editId="6362753E">
                      <wp:simplePos x="0" y="0"/>
                      <wp:positionH relativeFrom="column">
                        <wp:posOffset>-63500</wp:posOffset>
                      </wp:positionH>
                      <wp:positionV relativeFrom="paragraph">
                        <wp:posOffset>1752600</wp:posOffset>
                      </wp:positionV>
                      <wp:extent cx="1003300" cy="762000"/>
                      <wp:effectExtent l="0" t="0" r="0" b="0"/>
                      <wp:wrapNone/>
                      <wp:docPr id="4998" name="Rectangle 4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20DB9-74BF-ED4A-95EE-6B632CCC14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7ED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F8588" id="Rectangle 4998" o:spid="_x0000_s3221" style="position:absolute;margin-left:-5pt;margin-top:138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1ugEAAEwDAAAOAAAAZHJzL2Uyb0RvYy54bWysU9tu2zAMfR+wfxD0vthxsj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bXbYuz8tzhlH6h&#10;btz3VpFzdjBSqnm+s15jTB2WPcYHuEQJ3Zn8pMHNX6RFpqLx6aqxmjIRmGxX7abGSQg8ulm3K/Sx&#10;S/VSHCHlbyo4MjuMAkIpyvLjj5TPV5+vYN0M5vz87OVpPxUyzbL9/Ix1H+QJOeKS5ns02oaRUWFN&#10;pGTEwTOa/hw4KErsd4/KNjfrVYObUoLlptmgKlACRL1/neVeDAF3SWSg5BDB9AMCLhoVXDiywuyy&#10;XvNOvI4L+pefYPcX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bhE1ugEAAEwDAAAOAAAAAAAAAAAAAAAAAC4CAABkcnMv&#10;ZTJvRG9jLnhtbFBLAQItABQABgAIAAAAIQC/l0ih3QAAAAsBAAAPAAAAAAAAAAAAAAAAABQEAABk&#10;cnMvZG93bnJldi54bWxQSwUGAAAAAAQABADzAAAAHgUAAAAA&#10;" filled="f" stroked="f">
                      <v:textbox inset="2.16pt,1.44pt,0,1.44pt">
                        <w:txbxContent>
                          <w:p w14:paraId="5807ED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1440" behindDoc="0" locked="0" layoutInCell="1" allowOverlap="1" wp14:anchorId="5338A643" wp14:editId="3F4F30E8">
                      <wp:simplePos x="0" y="0"/>
                      <wp:positionH relativeFrom="column">
                        <wp:posOffset>-63500</wp:posOffset>
                      </wp:positionH>
                      <wp:positionV relativeFrom="paragraph">
                        <wp:posOffset>1752600</wp:posOffset>
                      </wp:positionV>
                      <wp:extent cx="1003300" cy="762000"/>
                      <wp:effectExtent l="0" t="0" r="0" b="0"/>
                      <wp:wrapNone/>
                      <wp:docPr id="4997" name="Rectangle 4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F83BD-8080-1044-B1CD-6F611CB2F4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B77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8A643" id="Rectangle 4997" o:spid="_x0000_s3222" style="position:absolute;margin-left:-5pt;margin-top:138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wDuwEAAEw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yu23ZDiecOp/QD&#10;deO+t4pcsoORUs3znfUaY+qw7Dk+wTVK6M7kJw1u/iItMhWNzzeN1ZSJwGS7arc1TkLg0WbdrtDH&#10;LtVbcYSUv6jgyOwwCgilKMtP31K+XH29gnUzmMvzs5enw1TINMv27hXrIcgzcsQlzY9otA0jo8Ka&#10;SMmIg2c0/TpyUJTYrx6VbTbrVYObUoLlttniBkMJEPXhfZZ7MQTcJZGBkmME0w8IuGhUcOHICrPr&#10;es078T4u6N9+gv1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ka4sA7sBAABMAwAADgAAAAAAAAAAAAAAAAAuAgAAZHJz&#10;L2Uyb0RvYy54bWxQSwECLQAUAAYACAAAACEAv5dIod0AAAALAQAADwAAAAAAAAAAAAAAAAAVBAAA&#10;ZHJzL2Rvd25yZXYueG1sUEsFBgAAAAAEAAQA8wAAAB8FAAAAAA==&#10;" filled="f" stroked="f">
                      <v:textbox inset="2.16pt,1.44pt,0,1.44pt">
                        <w:txbxContent>
                          <w:p w14:paraId="0DBB77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2464" behindDoc="0" locked="0" layoutInCell="1" allowOverlap="1" wp14:anchorId="5C140294" wp14:editId="06B3E0DB">
                      <wp:simplePos x="0" y="0"/>
                      <wp:positionH relativeFrom="column">
                        <wp:posOffset>-63500</wp:posOffset>
                      </wp:positionH>
                      <wp:positionV relativeFrom="paragraph">
                        <wp:posOffset>1752600</wp:posOffset>
                      </wp:positionV>
                      <wp:extent cx="1003300" cy="762000"/>
                      <wp:effectExtent l="0" t="0" r="0" b="0"/>
                      <wp:wrapNone/>
                      <wp:docPr id="4996" name="Rectangle 4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1F2218-6854-5748-9C7D-6094ABF32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B0D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40294" id="Rectangle 4996" o:spid="_x0000_s3223" style="position:absolute;margin-left:-5pt;margin-top:138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3SrY6LsBAABMAwAADgAAAAAAAAAAAAAAAAAuAgAAZHJz&#10;L2Uyb0RvYy54bWxQSwECLQAUAAYACAAAACEAv5dIod0AAAALAQAADwAAAAAAAAAAAAAAAAAVBAAA&#10;ZHJzL2Rvd25yZXYueG1sUEsFBgAAAAAEAAQA8wAAAB8FAAAAAA==&#10;" filled="f" stroked="f">
                      <v:textbox inset="2.16pt,1.44pt,0,1.44pt">
                        <w:txbxContent>
                          <w:p w14:paraId="1FBB0D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3488" behindDoc="0" locked="0" layoutInCell="1" allowOverlap="1" wp14:anchorId="3DC5D30D" wp14:editId="693E7AFA">
                      <wp:simplePos x="0" y="0"/>
                      <wp:positionH relativeFrom="column">
                        <wp:posOffset>-63500</wp:posOffset>
                      </wp:positionH>
                      <wp:positionV relativeFrom="paragraph">
                        <wp:posOffset>1752600</wp:posOffset>
                      </wp:positionV>
                      <wp:extent cx="1003300" cy="762000"/>
                      <wp:effectExtent l="0" t="0" r="0" b="0"/>
                      <wp:wrapNone/>
                      <wp:docPr id="4995" name="Rectangle 4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457B6-9EB4-114A-8ADC-1E663422F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83B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5D30D" id="Rectangle 4995" o:spid="_x0000_s3224" style="position:absolute;margin-left:-5pt;margin-top:138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X1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01zRYllBqf0&#10;B3VjdtCCnLKj6nuR5pv0mnxosezRP8A5Cugm8rMEk75Ii8xZ4+NFYzFHwjHZrJq6xElwPLpeNyv0&#10;sUvxWuwhxJ/CGZKcjgJCycqyw+8QT1dfrmBdAnN6Pnlx3s2ZTLVs6hesO9cfkSMuabxHI7WbOsq1&#10;8pRMOPiOhr97BoIS/cuistX1elXhpuRgWVc1bjDkAFHv3maZ5aPDXeIRKNl7UMOIgLNGGReOLDM7&#10;r1faibdxRv/6E2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ZMy19bsBAABMAwAADgAAAAAAAAAAAAAAAAAuAgAAZHJz&#10;L2Uyb0RvYy54bWxQSwECLQAUAAYACAAAACEAv5dIod0AAAALAQAADwAAAAAAAAAAAAAAAAAVBAAA&#10;ZHJzL2Rvd25yZXYueG1sUEsFBgAAAAAEAAQA8wAAAB8FAAAAAA==&#10;" filled="f" stroked="f">
                      <v:textbox inset="2.16pt,1.44pt,0,1.44pt">
                        <w:txbxContent>
                          <w:p w14:paraId="0E683B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4512" behindDoc="0" locked="0" layoutInCell="1" allowOverlap="1" wp14:anchorId="1D00C02F" wp14:editId="40D98C1D">
                      <wp:simplePos x="0" y="0"/>
                      <wp:positionH relativeFrom="column">
                        <wp:posOffset>-63500</wp:posOffset>
                      </wp:positionH>
                      <wp:positionV relativeFrom="paragraph">
                        <wp:posOffset>1752600</wp:posOffset>
                      </wp:positionV>
                      <wp:extent cx="1003300" cy="762000"/>
                      <wp:effectExtent l="0" t="0" r="0" b="0"/>
                      <wp:wrapNone/>
                      <wp:docPr id="4994" name="Rectangle 4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94F513-B576-814E-9940-E47BF09B95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B3B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0C02F" id="Rectangle 4994" o:spid="_x0000_s3225" style="position:absolute;margin-left:-5pt;margin-top:138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EeugEAAEw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3ZNiecOp/QD&#10;deO+t4qcs4ORUs3znfUaY+qw7CU+wyVK6M7kJw1u/iItMhWNT1eN1ZSJwGS7ajc1TkLg0e26XaGP&#10;Xar34ggpf1PBkdlhFBBKUZYfH1I+X327gnUzmPPzs5en/VTINMu2fcO6D/KEHHFJ8xMabcPIqLAm&#10;UjLi4BlNvw8cFCX2u0dlm9v1qsFNKcFy02xwg6EEiHr/Mcu9GALukshAySGC6QcEXDQquHBkhdll&#10;vead+BgX9O8/we4V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oSEEeugEAAEwDAAAOAAAAAAAAAAAAAAAAAC4CAABkcnMv&#10;ZTJvRG9jLnhtbFBLAQItABQABgAIAAAAIQC/l0ih3QAAAAsBAAAPAAAAAAAAAAAAAAAAABQEAABk&#10;cnMvZG93bnJldi54bWxQSwUGAAAAAAQABADzAAAAHgUAAAAA&#10;" filled="f" stroked="f">
                      <v:textbox inset="2.16pt,1.44pt,0,1.44pt">
                        <w:txbxContent>
                          <w:p w14:paraId="5A2B3B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5536" behindDoc="0" locked="0" layoutInCell="1" allowOverlap="1" wp14:anchorId="74E1017C" wp14:editId="7702E0CA">
                      <wp:simplePos x="0" y="0"/>
                      <wp:positionH relativeFrom="column">
                        <wp:posOffset>-63500</wp:posOffset>
                      </wp:positionH>
                      <wp:positionV relativeFrom="paragraph">
                        <wp:posOffset>1752600</wp:posOffset>
                      </wp:positionV>
                      <wp:extent cx="1003300" cy="762000"/>
                      <wp:effectExtent l="0" t="0" r="0" b="0"/>
                      <wp:wrapNone/>
                      <wp:docPr id="4993" name="Rectangle 4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A5E27-59EE-FF4A-9B82-C45675F12B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11F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1017C" id="Rectangle 4993" o:spid="_x0000_s3226" style="position:absolute;margin-left:-5pt;margin-top:138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Z/ugEAAEw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3ZFiecOp/QD&#10;deO+t4qcs4ORUs3znfUaY+qw7CU+wyVK6M7kJw1u/iItMhWNT1eN1ZSJwGS7ajc1TkLg0e26XaGP&#10;Xar34ggpf1PBkdlhFBBKUZYfH1I+X327gnUzmPPzs5en/VTINLgbb1j3QZ6QIy5pfkKjbRgZFdZE&#10;SkYcPKPp94GDosR+96hsc7teNbgpJVhumg1uMJQAUe8/ZrkXQ8BdEhkoOUQw/YCAi0YFF46sMLus&#10;17wTH+OC/v0n2L0C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dMDZ/ugEAAEwDAAAOAAAAAAAAAAAAAAAAAC4CAABkcnMv&#10;ZTJvRG9jLnhtbFBLAQItABQABgAIAAAAIQC/l0ih3QAAAAsBAAAPAAAAAAAAAAAAAAAAABQEAABk&#10;cnMvZG93bnJldi54bWxQSwUGAAAAAAQABADzAAAAHgUAAAAA&#10;" filled="f" stroked="f">
                      <v:textbox inset="2.16pt,1.44pt,0,1.44pt">
                        <w:txbxContent>
                          <w:p w14:paraId="61211F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6560" behindDoc="0" locked="0" layoutInCell="1" allowOverlap="1" wp14:anchorId="44769134" wp14:editId="13AD606B">
                      <wp:simplePos x="0" y="0"/>
                      <wp:positionH relativeFrom="column">
                        <wp:posOffset>-63500</wp:posOffset>
                      </wp:positionH>
                      <wp:positionV relativeFrom="paragraph">
                        <wp:posOffset>1752600</wp:posOffset>
                      </wp:positionV>
                      <wp:extent cx="1003300" cy="762000"/>
                      <wp:effectExtent l="0" t="0" r="0" b="0"/>
                      <wp:wrapNone/>
                      <wp:docPr id="4992" name="Rectangle 4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6842F-E287-3C4C-A384-7CC11CEEA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A888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69134" id="Rectangle 4992" o:spid="_x0000_s3227" style="position:absolute;margin-left:-5pt;margin-top:138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KUuQEAAEw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7ahxHOHU/qB&#10;unHfW0XO2cFIqeb5znqNMXVY9hKf4RIldGfykwY3f5EWmYrGp6vGaspEYLJdtZsaJyHw6HbdrtDH&#10;LtV7cYSUv6ngyOwwCgilKMuPDymfr75dwboZzPn52cvTfipkGlTzDes+yBNyxCXNT2i0DSOjwppI&#10;yYiDZzT9PnBQlNjvHpVtbtcrFCKXYLlpNrjBUAJEvf+Y5V4MAXdJZKDkEMH0AwIu7xZcOLLC7LJe&#10;8058jAv6959g9wo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BG0wpS5AQAATAMAAA4AAAAAAAAAAAAAAAAALgIAAGRycy9l&#10;Mm9Eb2MueG1sUEsBAi0AFAAGAAgAAAAhAL+XSKHdAAAACwEAAA8AAAAAAAAAAAAAAAAAEwQAAGRy&#10;cy9kb3ducmV2LnhtbFBLBQYAAAAABAAEAPMAAAAdBQAAAAA=&#10;" filled="f" stroked="f">
                      <v:textbox inset="2.16pt,1.44pt,0,1.44pt">
                        <w:txbxContent>
                          <w:p w14:paraId="04A888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7584" behindDoc="0" locked="0" layoutInCell="1" allowOverlap="1" wp14:anchorId="7D58AB41" wp14:editId="4DAEDA44">
                      <wp:simplePos x="0" y="0"/>
                      <wp:positionH relativeFrom="column">
                        <wp:posOffset>-63500</wp:posOffset>
                      </wp:positionH>
                      <wp:positionV relativeFrom="paragraph">
                        <wp:posOffset>1752600</wp:posOffset>
                      </wp:positionV>
                      <wp:extent cx="1003300" cy="762000"/>
                      <wp:effectExtent l="0" t="0" r="0" b="0"/>
                      <wp:wrapNone/>
                      <wp:docPr id="4991" name="Rectangle 4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691D0-C8B5-2F44-9D10-973307901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06B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8AB41" id="Rectangle 4991" o:spid="_x0000_s3228" style="position:absolute;margin-left:-5pt;margin-top:138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5zugEAAEw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3ZJiecOp/QD&#10;deO+t4qcs4ORUs3znfUaY+qw7CU+wyVK6M7kJw1u/iItMhWNT1eN1ZSJwGS7ajc1TkLg0e26XaGP&#10;Xar34ggpf1PBkdlhFBBKUZYfH1I+X327gnUzmPPzs5en/VTINE3dvGHdB3lCjrik+QmNtmFkVFgT&#10;KRlx8Iym3wcOihL73aOyze161eCmlGC5aTa4wVACRL3/mOVeDAF3SWSg5BDB9AMCLhoVXDiywuyy&#10;XvNOfIwL+vefYPcK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EPq5zugEAAEwDAAAOAAAAAAAAAAAAAAAAAC4CAABkcnMv&#10;ZTJvRG9jLnhtbFBLAQItABQABgAIAAAAIQC/l0ih3QAAAAsBAAAPAAAAAAAAAAAAAAAAABQEAABk&#10;cnMvZG93bnJldi54bWxQSwUGAAAAAAQABADzAAAAHgUAAAAA&#10;" filled="f" stroked="f">
                      <v:textbox inset="2.16pt,1.44pt,0,1.44pt">
                        <w:txbxContent>
                          <w:p w14:paraId="46706B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8608" behindDoc="0" locked="0" layoutInCell="1" allowOverlap="1" wp14:anchorId="47F85412" wp14:editId="1CBE0990">
                      <wp:simplePos x="0" y="0"/>
                      <wp:positionH relativeFrom="column">
                        <wp:posOffset>-63500</wp:posOffset>
                      </wp:positionH>
                      <wp:positionV relativeFrom="paragraph">
                        <wp:posOffset>1752600</wp:posOffset>
                      </wp:positionV>
                      <wp:extent cx="1003300" cy="762000"/>
                      <wp:effectExtent l="0" t="0" r="0" b="0"/>
                      <wp:wrapNone/>
                      <wp:docPr id="4990" name="Rectangle 49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C2D79E-FD9A-6841-8BA4-E848664B5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317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85412" id="Rectangle 4990" o:spid="_x0000_s3229" style="position:absolute;margin-left:-5pt;margin-top:138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qYugEAAEw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xYF8tzhlH6g&#10;btz3VpFzdjBSqnm+s15jTB2WvcRnuEQJ3Zn8pMHNX6RFpqLx6aqxmjIRmGxX7abGhwQe3a7bFfrY&#10;pXovjpDyNxUcmR1GAaEUZfnxIeXz1bcrWDeDOT8/e3naT4VM09SrN6z7IE/IEZc0P6HRNoyMCmsi&#10;JSMOntH0+8BBUWK/e1S2uV2vGtyUEiw3zQY3GEqAqPcfs9yLIeAuiQyUHCKYfkDARaOCC0dWmF3W&#10;a96Jj3FB//4T7F4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IulqYugEAAEwDAAAOAAAAAAAAAAAAAAAAAC4CAABkcnMv&#10;ZTJvRG9jLnhtbFBLAQItABQABgAIAAAAIQC/l0ih3QAAAAsBAAAPAAAAAAAAAAAAAAAAABQEAABk&#10;cnMvZG93bnJldi54bWxQSwUGAAAAAAQABADzAAAAHgUAAAAA&#10;" filled="f" stroked="f">
                      <v:textbox inset="2.16pt,1.44pt,0,1.44pt">
                        <w:txbxContent>
                          <w:p w14:paraId="264317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29632" behindDoc="0" locked="0" layoutInCell="1" allowOverlap="1" wp14:anchorId="418196AE" wp14:editId="237E61FC">
                      <wp:simplePos x="0" y="0"/>
                      <wp:positionH relativeFrom="column">
                        <wp:posOffset>-63500</wp:posOffset>
                      </wp:positionH>
                      <wp:positionV relativeFrom="paragraph">
                        <wp:posOffset>1752600</wp:posOffset>
                      </wp:positionV>
                      <wp:extent cx="1003300" cy="762000"/>
                      <wp:effectExtent l="0" t="0" r="0" b="0"/>
                      <wp:wrapNone/>
                      <wp:docPr id="4989" name="Rectangle 4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01C0-277D-9743-97D0-9591CAEB43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BAA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196AE" id="Rectangle 4989" o:spid="_x0000_s3230" style="position:absolute;margin-left:-5pt;margin-top:138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orugEAAEw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dm1HiecOp/Qd&#10;deN+sIpcsqORUi3zXfSaYuqx7Dk+wTVK6C7kZw1u+SItMheNzzeN1ZyJwGS36doaJyHw6G7bbdDH&#10;LtVrcYSUP6vgyOIwCgilKMtPX1O+XH25gnULmMvzi5fnw1zINE29fcF6CPKMHHFJ8yMabcPEqLAm&#10;UjLh4BlNv44cFCX2i0dlm7vtpsFNKcG6bVrcYCgBoj68zXIvxoC7JDJQcoxghhEBF40KLhxZYXZd&#10;r2Un3sYF/etPsP8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PNzorugEAAEwDAAAOAAAAAAAAAAAAAAAAAC4CAABkcnMv&#10;ZTJvRG9jLnhtbFBLAQItABQABgAIAAAAIQC/l0ih3QAAAAsBAAAPAAAAAAAAAAAAAAAAABQEAABk&#10;cnMvZG93bnJldi54bWxQSwUGAAAAAAQABADzAAAAHgUAAAAA&#10;" filled="f" stroked="f">
                      <v:textbox inset="2.16pt,1.44pt,0,1.44pt">
                        <w:txbxContent>
                          <w:p w14:paraId="704BAA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0656" behindDoc="0" locked="0" layoutInCell="1" allowOverlap="1" wp14:anchorId="4281D30B" wp14:editId="098A2650">
                      <wp:simplePos x="0" y="0"/>
                      <wp:positionH relativeFrom="column">
                        <wp:posOffset>-63500</wp:posOffset>
                      </wp:positionH>
                      <wp:positionV relativeFrom="paragraph">
                        <wp:posOffset>1752600</wp:posOffset>
                      </wp:positionV>
                      <wp:extent cx="1003300" cy="762000"/>
                      <wp:effectExtent l="0" t="0" r="0" b="0"/>
                      <wp:wrapNone/>
                      <wp:docPr id="4988" name="Rectangle 4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28CE38-4FA3-6B43-A6C0-95EBC15C21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682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1D30B" id="Rectangle 4988" o:spid="_x0000_s3231" style="position:absolute;margin-left:-5pt;margin-top:138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Ds87AugEAAEwDAAAOAAAAAAAAAAAAAAAAAC4CAABkcnMv&#10;ZTJvRG9jLnhtbFBLAQItABQABgAIAAAAIQC/l0ih3QAAAAsBAAAPAAAAAAAAAAAAAAAAABQEAABk&#10;cnMvZG93bnJldi54bWxQSwUGAAAAAAQABADzAAAAHgUAAAAA&#10;" filled="f" stroked="f">
                      <v:textbox inset="2.16pt,1.44pt,0,1.44pt">
                        <w:txbxContent>
                          <w:p w14:paraId="309682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1680" behindDoc="0" locked="0" layoutInCell="1" allowOverlap="1" wp14:anchorId="13EC9253" wp14:editId="75B623A9">
                      <wp:simplePos x="0" y="0"/>
                      <wp:positionH relativeFrom="column">
                        <wp:posOffset>-63500</wp:posOffset>
                      </wp:positionH>
                      <wp:positionV relativeFrom="paragraph">
                        <wp:posOffset>1752600</wp:posOffset>
                      </wp:positionV>
                      <wp:extent cx="1003300" cy="762000"/>
                      <wp:effectExtent l="0" t="0" r="0" b="0"/>
                      <wp:wrapNone/>
                      <wp:docPr id="4987" name="Rectangle 49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8C22F2-9AA4-0F4C-BA86-E21BF3635C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7F7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C9253" id="Rectangle 4987" o:spid="_x0000_s3232" style="position:absolute;margin-left:-5pt;margin-top:138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2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23ZDiecOp/QD&#10;deO+t4pcsoORUs3znfUaY+qw7Dk+wTVK6M7kJw1u/iItMhWNzzeN1ZSJwOR2tW1rnITAo816u0If&#10;u1RvxRFS/qKCI7PDKCCUoiw/fUv5cvX1CtbNYC7Pz16eDlMh0zT13SvWQ5Bn5IhLmh/RaBtGRoU1&#10;kZIRB89o+nXkoCixXz0q22zWqwY3pQTLtmlxg6EEiPrwPsu9GALukshAyTGC6QcEXDQquHBkhdl1&#10;veadeB8X9G8/wf4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rHPz9rsBAABMAwAADgAAAAAAAAAAAAAAAAAuAgAAZHJz&#10;L2Uyb0RvYy54bWxQSwECLQAUAAYACAAAACEAv5dIod0AAAALAQAADwAAAAAAAAAAAAAAAAAVBAAA&#10;ZHJzL2Rvd25yZXYueG1sUEsFBgAAAAAEAAQA8wAAAB8FAAAAAA==&#10;" filled="f" stroked="f">
                      <v:textbox inset="2.16pt,1.44pt,0,1.44pt">
                        <w:txbxContent>
                          <w:p w14:paraId="41B7F7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2704" behindDoc="0" locked="0" layoutInCell="1" allowOverlap="1" wp14:anchorId="6782FC5C" wp14:editId="271839E7">
                      <wp:simplePos x="0" y="0"/>
                      <wp:positionH relativeFrom="column">
                        <wp:posOffset>-63500</wp:posOffset>
                      </wp:positionH>
                      <wp:positionV relativeFrom="paragraph">
                        <wp:posOffset>1752600</wp:posOffset>
                      </wp:positionV>
                      <wp:extent cx="1003300" cy="762000"/>
                      <wp:effectExtent l="0" t="0" r="0" b="0"/>
                      <wp:wrapNone/>
                      <wp:docPr id="4986" name="Rectangle 4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77D2FD-1295-5C4A-B9AF-B15E43200E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3938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2FC5C" id="Rectangle 4986" o:spid="_x0000_s3233" style="position:absolute;margin-left:-5pt;margin-top:138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cd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2/aOEs8dTukH&#10;6sZ9bxW5ZAcjpZrnO+s1xtRh2XN8gmuU0J3JTxrc/EVaZCoan28aqykTgcntatvWOAmBR5v1doU+&#10;dqneiiOk/EUFR2aHUUAoRVl++pby5errFaybwVyen708HaZCpmnqzSvWQ5Bn5IhLmh/RaBtGRoU1&#10;kZIRB89o+nXkoCixXz0q22zWqwY3pQTLtmlxg6EEiPrwPsu9GALukshAyTGC6QcEXDQquHBkhdl1&#10;veadeB8X9G8/wf4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4PcHHbsBAABMAwAADgAAAAAAAAAAAAAAAAAuAgAAZHJz&#10;L2Uyb0RvYy54bWxQSwECLQAUAAYACAAAACEAv5dIod0AAAALAQAADwAAAAAAAAAAAAAAAAAVBAAA&#10;ZHJzL2Rvd25yZXYueG1sUEsFBgAAAAAEAAQA8wAAAB8FAAAAAA==&#10;" filled="f" stroked="f">
                      <v:textbox inset="2.16pt,1.44pt,0,1.44pt">
                        <w:txbxContent>
                          <w:p w14:paraId="143938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3728" behindDoc="0" locked="0" layoutInCell="1" allowOverlap="1" wp14:anchorId="67721CA5" wp14:editId="1FC1DBF5">
                      <wp:simplePos x="0" y="0"/>
                      <wp:positionH relativeFrom="column">
                        <wp:posOffset>-63500</wp:posOffset>
                      </wp:positionH>
                      <wp:positionV relativeFrom="paragraph">
                        <wp:posOffset>1752600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3CE71E-9F46-3749-8C14-0E2DBBD83E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332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21CA5" id="Rectangle 4985" o:spid="_x0000_s3234" style="position:absolute;margin-left:-5pt;margin-top:138pt;width:79pt;height:60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WRFqALsBAABMAwAADgAAAAAAAAAAAAAAAAAuAgAAZHJz&#10;L2Uyb0RvYy54bWxQSwECLQAUAAYACAAAACEAv5dIod0AAAALAQAADwAAAAAAAAAAAAAAAAAVBAAA&#10;ZHJzL2Rvd25yZXYueG1sUEsFBgAAAAAEAAQA8wAAAB8FAAAAAA==&#10;" filled="f" stroked="f">
                      <v:textbox inset="2.16pt,1.44pt,0,1.44pt">
                        <w:txbxContent>
                          <w:p w14:paraId="480332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4752" behindDoc="0" locked="0" layoutInCell="1" allowOverlap="1" wp14:anchorId="6B1FFCB3" wp14:editId="452E4FCB">
                      <wp:simplePos x="0" y="0"/>
                      <wp:positionH relativeFrom="column">
                        <wp:posOffset>-63500</wp:posOffset>
                      </wp:positionH>
                      <wp:positionV relativeFrom="paragraph">
                        <wp:posOffset>1752600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D5347D-1449-E249-80A1-67E2CC1614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4EE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FFCB3" id="Rectangle 4984" o:spid="_x0000_s3235" style="position:absolute;margin-left:-5pt;margin-top:138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7rugEAAEw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du2WEs8dTuk7&#10;6sb9YBW5ZEcjpVrmu+g1xdRj2XN8gmuU0F3Izxrc8kVaZC4an28aqzkTgclu07U1TkLg0d2226CP&#10;XarX4ggpf1bBkcVhFBBKUZafvqZ8ufpyBesWMJfnFy/Ph7mQaZq6e8F6CPKMHHFJ8yMabcPEqLAm&#10;UjLh4BlNv44cFCX2i0dlm7vtpsFNKcG6bVrcYCgBoj68zXIvxoC7JDJQcoxghhEBF40KLhxZYXZd&#10;r2Un3sYF/etPsP8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VlZ7rugEAAEwDAAAOAAAAAAAAAAAAAAAAAC4CAABkcnMv&#10;ZTJvRG9jLnhtbFBLAQItABQABgAIAAAAIQC/l0ih3QAAAAsBAAAPAAAAAAAAAAAAAAAAABQEAABk&#10;cnMvZG93bnJldi54bWxQSwUGAAAAAAQABADzAAAAHgUAAAAA&#10;" filled="f" stroked="f">
                      <v:textbox inset="2.16pt,1.44pt,0,1.44pt">
                        <w:txbxContent>
                          <w:p w14:paraId="7214EE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5776" behindDoc="0" locked="0" layoutInCell="1" allowOverlap="1" wp14:anchorId="1CB806D3" wp14:editId="5AEA8B97">
                      <wp:simplePos x="0" y="0"/>
                      <wp:positionH relativeFrom="column">
                        <wp:posOffset>-63500</wp:posOffset>
                      </wp:positionH>
                      <wp:positionV relativeFrom="paragraph">
                        <wp:posOffset>1752600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11E20-4403-7945-B837-EA969DF557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1A6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06D3" id="Rectangle 4983" o:spid="_x0000_s3236" style="position:absolute;margin-left:-5pt;margin-top:138pt;width:79pt;height:60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Ysm3ALsBAABMAwAADgAAAAAAAAAAAAAAAAAuAgAAZHJz&#10;L2Uyb0RvYy54bWxQSwECLQAUAAYACAAAACEAv5dIod0AAAALAQAADwAAAAAAAAAAAAAAAAAVBAAA&#10;ZHJzL2Rvd25yZXYueG1sUEsFBgAAAAAEAAQA8wAAAB8FAAAAAA==&#10;" filled="f" stroked="f">
                      <v:textbox inset="2.16pt,1.44pt,0,1.44pt">
                        <w:txbxContent>
                          <w:p w14:paraId="5951A6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6800" behindDoc="0" locked="0" layoutInCell="1" allowOverlap="1" wp14:anchorId="72FA0FDF" wp14:editId="7E3FCD0D">
                      <wp:simplePos x="0" y="0"/>
                      <wp:positionH relativeFrom="column">
                        <wp:posOffset>-63500</wp:posOffset>
                      </wp:positionH>
                      <wp:positionV relativeFrom="paragraph">
                        <wp:posOffset>1752600</wp:posOffset>
                      </wp:positionV>
                      <wp:extent cx="1003300" cy="762000"/>
                      <wp:effectExtent l="0" t="0" r="0" b="0"/>
                      <wp:wrapNone/>
                      <wp:docPr id="4982" name="Rectangle 4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FC8736-7A49-2740-BDE8-E83623013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9DD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0FDF" id="Rectangle 4982" o:spid="_x0000_s3237" style="position:absolute;margin-left:-5pt;margin-top:138pt;width:79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PruQ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eh60zaUeO5wSj9R&#10;N+57q8g5Oxgp1TzfWa8xpg7LnuMTXKKE7kx+0uDmL9IiU9H4dNVYTZkITG5Wm7bGSQg8ul1vVuhj&#10;l+qtOELK31RwZHYYBYRSlOXHHymfr/65gnUzmPPzs5en/VTINM3yinUf5Ak54pLmRzTahpFRYU2k&#10;ZMTBM5p+HTgoSux3j8o2t+sVCpFLsGybFjcYSoCo9++z3Ish4C6JDJQcIph+QMDl3YILR1aYXdZr&#10;3on3cUH/9hPsfgM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C5NQ+u5AQAATAMAAA4AAAAAAAAAAAAAAAAALgIAAGRycy9l&#10;Mm9Eb2MueG1sUEsBAi0AFAAGAAgAAAAhAL+XSKHdAAAACwEAAA8AAAAAAAAAAAAAAAAAEwQAAGRy&#10;cy9kb3ducmV2LnhtbFBLBQYAAAAABAAEAPMAAAAdBQAAAAA=&#10;" filled="f" stroked="f">
                      <v:textbox inset="2.16pt,1.44pt,0,1.44pt">
                        <w:txbxContent>
                          <w:p w14:paraId="11A9DD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7824" behindDoc="0" locked="0" layoutInCell="1" allowOverlap="1" wp14:anchorId="70AA736A" wp14:editId="561AA7E9">
                      <wp:simplePos x="0" y="0"/>
                      <wp:positionH relativeFrom="column">
                        <wp:posOffset>-63500</wp:posOffset>
                      </wp:positionH>
                      <wp:positionV relativeFrom="paragraph">
                        <wp:posOffset>1752600</wp:posOffset>
                      </wp:positionV>
                      <wp:extent cx="1003300" cy="762000"/>
                      <wp:effectExtent l="0" t="0" r="0" b="0"/>
                      <wp:wrapNone/>
                      <wp:docPr id="4981" name="Rectangle 49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5DDCD3-D780-AF4E-9382-9FD557FF1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6DC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A736A" id="Rectangle 4981" o:spid="_x0000_s3238" style="position:absolute;margin-left:-5pt;margin-top:138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8MugEAAEwDAAAOAAAAZHJzL2Uyb0RvYy54bWysU9tu2zAMfR+wfxD0vviSYHW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noZts1lDhucUrf&#10;UTfuhkmRS3Y0Uqo836zXHGKPZc/hCa5RRDeTXzTY/EVaZCkan28aqyURgcntetvVOAmBR3eb7Rp9&#10;7FK9FgeI6bPylmSHUUAoRVl++hrT5erLFazLYC7PZy8th6WQadumfcF68PKMHHFJ0yMaPfmZUTGZ&#10;QMmMg2c0/jpyUJRMXxwq295t1i1uSgmaru1wg6EEiPrwNsudGD3ukkhAyTGAGUYEXDQquHBkhdl1&#10;vfJOvI0L+tefYP8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7xy8MugEAAEwDAAAOAAAAAAAAAAAAAAAAAC4CAABkcnMv&#10;ZTJvRG9jLnhtbFBLAQItABQABgAIAAAAIQC/l0ih3QAAAAsBAAAPAAAAAAAAAAAAAAAAABQEAABk&#10;cnMvZG93bnJldi54bWxQSwUGAAAAAAQABADzAAAAHgUAAAAA&#10;" filled="f" stroked="f">
                      <v:textbox inset="2.16pt,1.44pt,0,1.44pt">
                        <w:txbxContent>
                          <w:p w14:paraId="1446DC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8848" behindDoc="0" locked="0" layoutInCell="1" allowOverlap="1" wp14:anchorId="57A87FF7" wp14:editId="76421D44">
                      <wp:simplePos x="0" y="0"/>
                      <wp:positionH relativeFrom="column">
                        <wp:posOffset>-63500</wp:posOffset>
                      </wp:positionH>
                      <wp:positionV relativeFrom="paragraph">
                        <wp:posOffset>1752600</wp:posOffset>
                      </wp:positionV>
                      <wp:extent cx="1003300" cy="762000"/>
                      <wp:effectExtent l="0" t="0" r="0" b="0"/>
                      <wp:wrapNone/>
                      <wp:docPr id="4980" name="Rectangle 4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EFFB-F3E3-B14E-B2D1-767AAD9F2C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324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87FF7" id="Rectangle 4980" o:spid="_x0000_s3239" style="position:absolute;margin-left:-5pt;margin-top:138pt;width:79pt;height:60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PdD2+e5AQAATAMAAA4AAAAAAAAAAAAAAAAALgIAAGRycy9l&#10;Mm9Eb2MueG1sUEsBAi0AFAAGAAgAAAAhAL+XSKHdAAAACwEAAA8AAAAAAAAAAAAAAAAAEwQAAGRy&#10;cy9kb3ducmV2LnhtbFBLBQYAAAAABAAEAPMAAAAdBQAAAAA=&#10;" filled="f" stroked="f">
                      <v:textbox inset="2.16pt,1.44pt,0,1.44pt">
                        <w:txbxContent>
                          <w:p w14:paraId="3DA324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39872" behindDoc="0" locked="0" layoutInCell="1" allowOverlap="1" wp14:anchorId="6169A12D" wp14:editId="2C5935B5">
                      <wp:simplePos x="0" y="0"/>
                      <wp:positionH relativeFrom="column">
                        <wp:posOffset>-63500</wp:posOffset>
                      </wp:positionH>
                      <wp:positionV relativeFrom="paragraph">
                        <wp:posOffset>1752600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152C76-D100-AF46-89C2-1AFB3A52D3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DFB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9A12D" id="Rectangle 4979" o:spid="_x0000_s3240" style="position:absolute;margin-left:-5pt;margin-top:138pt;width:79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mluwEAAEw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yu201LiecOp/Qd&#10;deO+t4pcsoORUs3znfUaY+qw7CU+wzVK6M7kJw1u/iItMhWNzzeN1ZSJwGS7arc1TkLg0WbdrtDH&#10;LtVbcYSUP6vgyOwwCgilKMtPX1O+XH29gnUzmMvzs5enw1TINM1y/Yr1EOQZOeKS5ic02oaRUWFN&#10;pGTEwTOafh05KErsF4/KNpv1qsFNKcFy22xxg6EEiPrwPsu9GALukshAyTGC6QcEXDQquHBkhdl1&#10;veadeB8X9G8/wf4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2+WZpbsBAABMAwAADgAAAAAAAAAAAAAAAAAuAgAAZHJz&#10;L2Uyb0RvYy54bWxQSwECLQAUAAYACAAAACEAv5dIod0AAAALAQAADwAAAAAAAAAAAAAAAAAVBAAA&#10;ZHJzL2Rvd25yZXYueG1sUEsFBgAAAAAEAAQA8wAAAB8FAAAAAA==&#10;" filled="f" stroked="f">
                      <v:textbox inset="2.16pt,1.44pt,0,1.44pt">
                        <w:txbxContent>
                          <w:p w14:paraId="656DFB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40896" behindDoc="0" locked="0" layoutInCell="1" allowOverlap="1" wp14:anchorId="756E2BFB" wp14:editId="1E9A241D">
                      <wp:simplePos x="0" y="0"/>
                      <wp:positionH relativeFrom="column">
                        <wp:posOffset>-63500</wp:posOffset>
                      </wp:positionH>
                      <wp:positionV relativeFrom="paragraph">
                        <wp:posOffset>1752600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D5619D-FFB5-C345-87F6-37D23E44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FC7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E2BFB" id="Rectangle 4978" o:spid="_x0000_s3241" style="position:absolute;margin-left:-5pt;margin-top:138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1O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5WaFs3Lc4pR+&#10;o27cdYMi52xvpFR5vlmvMcQWyx7DA1yiiG4mP2mw+Yu0yFQ0Pl01VlMiApObxWZd4yQEHq2WmwX6&#10;2KV6Kw4Q03flLckOo4BQirL8+DOm89XXK1iXwZyfz16a9lMh0zTzr69Y916ekCMuabpHowc/MioG&#10;EygZcfCMxpcDB0XJ8MOhss1quWhwU0owXzdrVAVKgKj377Pcid7jLokElBwCmK5HwEWjggtHVphd&#10;1ivvxPu4oH/7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l2FtTrsBAABMAwAADgAAAAAAAAAAAAAAAAAuAgAAZHJz&#10;L2Uyb0RvYy54bWxQSwECLQAUAAYACAAAACEAv5dIod0AAAALAQAADwAAAAAAAAAAAAAAAAAVBAAA&#10;ZHJzL2Rvd25yZXYueG1sUEsFBgAAAAAEAAQA8wAAAB8FAAAAAA==&#10;" filled="f" stroked="f">
                      <v:textbox inset="2.16pt,1.44pt,0,1.44pt">
                        <w:txbxContent>
                          <w:p w14:paraId="4CBFC7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41920" behindDoc="0" locked="0" layoutInCell="1" allowOverlap="1" wp14:anchorId="1A681D9E" wp14:editId="2744E8E7">
                      <wp:simplePos x="0" y="0"/>
                      <wp:positionH relativeFrom="column">
                        <wp:posOffset>-63500</wp:posOffset>
                      </wp:positionH>
                      <wp:positionV relativeFrom="paragraph">
                        <wp:posOffset>1752600</wp:posOffset>
                      </wp:positionV>
                      <wp:extent cx="1003300" cy="762000"/>
                      <wp:effectExtent l="0" t="0" r="0" b="0"/>
                      <wp:wrapNone/>
                      <wp:docPr id="4977" name="Rectangle 4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F9B8C-983A-974F-93BC-FBC9DF074E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087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81D9E" id="Rectangle 4977" o:spid="_x0000_s3242" style="position:absolute;margin-left:-5pt;margin-top:138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B4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crNaUeK4xSn9&#10;Rt246wZFztneSKnyfLNeY4gtlj2FR7hEEd1MftJg8xdpkalofLpqrKZEBCY3i826xkkIPFotNwv0&#10;sUv1Xhwgph/KW5IdRgGhFGX58VdM56tvV7Augzk/n7007adCpmnmN29Y916ekCMuaXpAowc/MioG&#10;EygZcfCMxj8HDoqS4adDZZvVctHgppRgvm7WuMFQAkS9/5jlTvQed0kkoOQQwHQ9Ai4aFVw4ssLs&#10;sl55Jz7GBf37T7B7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KFQeLsBAABMAwAADgAAAAAAAAAAAAAAAAAuAgAAZHJz&#10;L2Uyb0RvYy54bWxQSwECLQAUAAYACAAAACEAv5dIod0AAAALAQAADwAAAAAAAAAAAAAAAAAVBAAA&#10;ZHJzL2Rvd25yZXYueG1sUEsFBgAAAAAEAAQA8wAAAB8FAAAAAA==&#10;" filled="f" stroked="f">
                      <v:textbox inset="2.16pt,1.44pt,0,1.44pt">
                        <w:txbxContent>
                          <w:p w14:paraId="510087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42944" behindDoc="0" locked="0" layoutInCell="1" allowOverlap="1" wp14:anchorId="19A7A9BB" wp14:editId="50272D2B">
                      <wp:simplePos x="0" y="0"/>
                      <wp:positionH relativeFrom="column">
                        <wp:posOffset>-63500</wp:posOffset>
                      </wp:positionH>
                      <wp:positionV relativeFrom="paragraph">
                        <wp:posOffset>1752600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47D72F-E79A-EC41-94CC-5C7F91689E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C75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7A9BB" id="Rectangle 4976" o:spid="_x0000_s3243" style="position:absolute;margin-left:-5pt;margin-top:138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ST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crO6ocRxi1P6&#10;jbpx1w2KnLO9kVLl+Wa9xhBbLHsKj3CJIrqZ/KTB5i/SIlPR+HTVWE2JCExuFpt1jZMQeLRabhbo&#10;Y5fqvThATD+UtyQ7jAJCKcry46+YzlffrmBdBnN+Pntp2k+FTNPMV29Y916ekCMuaXpAowc/MioG&#10;EygZcfCMxj8HDoqS4adDZZvVctHgppRgvm7WuMFQAkS9/5jlTvQed0kkoOQQwHQ9Ai4aFVw4ssLs&#10;sl55Jz7GBf37T7B7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tCWkk7sBAABMAwAADgAAAAAAAAAAAAAAAAAuAgAAZHJz&#10;L2Uyb0RvYy54bWxQSwECLQAUAAYACAAAACEAv5dIod0AAAALAQAADwAAAAAAAAAAAAAAAAAVBAAA&#10;ZHJzL2Rvd25yZXYueG1sUEsFBgAAAAAEAAQA8wAAAB8FAAAAAA==&#10;" filled="f" stroked="f">
                      <v:textbox inset="2.16pt,1.44pt,0,1.44pt">
                        <w:txbxContent>
                          <w:p w14:paraId="5DDC75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43968" behindDoc="0" locked="0" layoutInCell="1" allowOverlap="1" wp14:anchorId="09FCBA58" wp14:editId="3F856EC7">
                      <wp:simplePos x="0" y="0"/>
                      <wp:positionH relativeFrom="column">
                        <wp:posOffset>-63500</wp:posOffset>
                      </wp:positionH>
                      <wp:positionV relativeFrom="paragraph">
                        <wp:posOffset>1752600</wp:posOffset>
                      </wp:positionV>
                      <wp:extent cx="1003300" cy="762000"/>
                      <wp:effectExtent l="0" t="0" r="0" b="0"/>
                      <wp:wrapNone/>
                      <wp:docPr id="4975" name="Rectangle 4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B7C85E-5545-8644-86DA-D4CEF0EB8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833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CBA58" id="Rectangle 4975" o:spid="_x0000_s3244" style="position:absolute;margin-left:-5pt;margin-top:138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mO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9vNR0octzil&#10;H6gbd/2oyCU7GClVnm/Wawqxw7Kn8AjXKKKbyc8abP4iLTIXjc83jdWciMDkdrVta5yEwKPNertC&#10;H7tUr8UBYvqivCXZYRQQSlGWn77FdLn6cgXrMpjL89lL82EuZJpm2b5gPXh5Ro64pOkBjR79xKgY&#10;TaBkwsEzGn8dOShKxq8OlW0261WDm1KCZdu0uMFQAkR9eJvlTgwed0kkoOQYwPQDAi4aFVw4ssLs&#10;ul55J97GBf3rT7D/D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DcPJjrsBAABMAwAADgAAAAAAAAAAAAAAAAAuAgAAZHJz&#10;L2Uyb0RvYy54bWxQSwECLQAUAAYACAAAACEAv5dIod0AAAALAQAADwAAAAAAAAAAAAAAAAAVBAAA&#10;ZHJzL2Rvd25yZXYueG1sUEsFBgAAAAAEAAQA8wAAAB8FAAAAAA==&#10;" filled="f" stroked="f">
                      <v:textbox inset="2.16pt,1.44pt,0,1.44pt">
                        <w:txbxContent>
                          <w:p w14:paraId="754833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44992" behindDoc="0" locked="0" layoutInCell="1" allowOverlap="1" wp14:anchorId="7CF79398" wp14:editId="40E61D1D">
                      <wp:simplePos x="0" y="0"/>
                      <wp:positionH relativeFrom="column">
                        <wp:posOffset>-63500</wp:posOffset>
                      </wp:positionH>
                      <wp:positionV relativeFrom="paragraph">
                        <wp:posOffset>1752600</wp:posOffset>
                      </wp:positionV>
                      <wp:extent cx="1003300" cy="762000"/>
                      <wp:effectExtent l="0" t="0" r="0" b="0"/>
                      <wp:wrapNone/>
                      <wp:docPr id="4974" name="Rectangle 4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A0A4C-2395-DF45-9A60-8831DB849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397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79398" id="Rectangle 4974" o:spid="_x0000_s3245" style="position:absolute;margin-left:-5pt;margin-top:138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1luwEAAEw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yu282aEs8dTuk7&#10;6sZ9bxW5ZAcjpZrnO+s1xtRh2Ut8hmuU0J3JTxrc/EVaZCoan28aqykTgcl21W5rnITAo826XaGP&#10;Xaq34ggpf1bBkdlhFBBKUZafvqZ8ufp6BetmMJfnZy9Ph6mQaZpl+4r1EOQZOeKS5ic02oaRUWFN&#10;pGTEwTOafh05KErsF4/KNpv1qsFNKcFy22xxg6EEiPrwPsu9GALukshAyTGC6QcEXDQquHBkhdl1&#10;veadeB8X9G8/wf4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QUc9ZbsBAABMAwAADgAAAAAAAAAAAAAAAAAuAgAAZHJz&#10;L2Uyb0RvYy54bWxQSwECLQAUAAYACAAAACEAv5dIod0AAAALAQAADwAAAAAAAAAAAAAAAAAVBAAA&#10;ZHJzL2Rvd25yZXYueG1sUEsFBgAAAAAEAAQA8wAAAB8FAAAAAA==&#10;" filled="f" stroked="f">
                      <v:textbox inset="2.16pt,1.44pt,0,1.44pt">
                        <w:txbxContent>
                          <w:p w14:paraId="6DE397E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46016" behindDoc="0" locked="0" layoutInCell="1" allowOverlap="1" wp14:anchorId="56F7B4C8" wp14:editId="77DF2EED">
                      <wp:simplePos x="0" y="0"/>
                      <wp:positionH relativeFrom="column">
                        <wp:posOffset>-63500</wp:posOffset>
                      </wp:positionH>
                      <wp:positionV relativeFrom="paragraph">
                        <wp:posOffset>1752600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E579E0-5C34-D042-94B1-836EA5687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663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7B4C8" id="Rectangle 4973" o:spid="_x0000_s3246" style="position:absolute;margin-left:-5pt;margin-top:138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zduw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PLzWpBieMWu/Qb&#10;feOuGxQ5V3sjpcr9zX6NIbZ47Sk8wiWLuMziJw02f1EWmYrHp6vHakpEYHGz2Kxr7ITArdVys8A1&#10;olRvlwPEdK+8JXnBKCCV4iw//ozpfPTvEbyXyZyfz6s07acipmmagpuLey9PqBGHND1g0IMfGRWD&#10;CZSM2HhG4+uBg6Jk+OHQ2Wa1XDQ4KSWZr5s1TjCUBFnv31e5E73HWRIJKDkEMF2PhItHhRe2rCi7&#10;jFeeifd5Yf/2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a4iM3bsBAABMAwAADgAAAAAAAAAAAAAAAAAuAgAAZHJz&#10;L2Uyb0RvYy54bWxQSwECLQAUAAYACAAAACEAv5dIod0AAAALAQAADwAAAAAAAAAAAAAAAAAVBAAA&#10;ZHJzL2Rvd25yZXYueG1sUEsFBgAAAAAEAAQA8wAAAB8FAAAAAA==&#10;" filled="f" stroked="f">
                      <v:textbox inset="2.16pt,1.44pt,0,1.44pt">
                        <w:txbxContent>
                          <w:p w14:paraId="6E8663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47040" behindDoc="0" locked="0" layoutInCell="1" allowOverlap="1" wp14:anchorId="481824DF" wp14:editId="614B52B4">
                      <wp:simplePos x="0" y="0"/>
                      <wp:positionH relativeFrom="column">
                        <wp:posOffset>-63500</wp:posOffset>
                      </wp:positionH>
                      <wp:positionV relativeFrom="paragraph">
                        <wp:posOffset>1752600</wp:posOffset>
                      </wp:positionV>
                      <wp:extent cx="1003300" cy="762000"/>
                      <wp:effectExtent l="0" t="0" r="0" b="0"/>
                      <wp:wrapNone/>
                      <wp:docPr id="4972" name="Rectangle 4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EA8539-AA23-3449-9B4A-25D619188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F37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824DF" id="Rectangle 4972" o:spid="_x0000_s3247" style="position:absolute;margin-left:-5pt;margin-top:138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CcMeDa5AQAATAMAAA4AAAAAAAAAAAAAAAAALgIAAGRycy9l&#10;Mm9Eb2MueG1sUEsBAi0AFAAGAAgAAAAhAL+XSKHdAAAACwEAAA8AAAAAAAAAAAAAAAAAEwQAAGRy&#10;cy9kb3ducmV2LnhtbFBLBQYAAAAABAAEAPMAAAAdBQAAAAA=&#10;" filled="f" stroked="f">
                      <v:textbox inset="2.16pt,1.44pt,0,1.44pt">
                        <w:txbxContent>
                          <w:p w14:paraId="4E0F37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48064" behindDoc="0" locked="0" layoutInCell="1" allowOverlap="1" wp14:anchorId="21B0BF79" wp14:editId="14AE5702">
                      <wp:simplePos x="0" y="0"/>
                      <wp:positionH relativeFrom="column">
                        <wp:posOffset>-63500</wp:posOffset>
                      </wp:positionH>
                      <wp:positionV relativeFrom="paragraph">
                        <wp:posOffset>1752600</wp:posOffset>
                      </wp:positionV>
                      <wp:extent cx="1003300" cy="762000"/>
                      <wp:effectExtent l="0" t="0" r="0" b="0"/>
                      <wp:wrapNone/>
                      <wp:docPr id="4971" name="Rectangle 4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403CB8-1BDB-EB44-A6BD-B5A1FBEAAD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5D0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0BF79" id="Rectangle 4971" o:spid="_x0000_s3248" style="position:absolute;margin-left:-5pt;margin-top:138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yhhTRugEAAEwDAAAOAAAAAAAAAAAAAAAAAC4CAABkcnMv&#10;ZTJvRG9jLnhtbFBLAQItABQABgAIAAAAIQC/l0ih3QAAAAsBAAAPAAAAAAAAAAAAAAAAABQEAABk&#10;cnMvZG93bnJldi54bWxQSwUGAAAAAAQABADzAAAAHgUAAAAA&#10;" filled="f" stroked="f">
                      <v:textbox inset="2.16pt,1.44pt,0,1.44pt">
                        <w:txbxContent>
                          <w:p w14:paraId="18F5D0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49088" behindDoc="0" locked="0" layoutInCell="1" allowOverlap="1" wp14:anchorId="7F4C973A" wp14:editId="3852926B">
                      <wp:simplePos x="0" y="0"/>
                      <wp:positionH relativeFrom="column">
                        <wp:posOffset>-63500</wp:posOffset>
                      </wp:positionH>
                      <wp:positionV relativeFrom="paragraph">
                        <wp:posOffset>1752600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8ECB3-90DB-9948-9FDE-5E0341207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097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C973A" id="Rectangle 4970" o:spid="_x0000_s3249" style="position:absolute;margin-left:-5pt;margin-top:138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6ugEAAEw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zQoF8tzhlH6i&#10;btx3VpFztjdSqmm+k15DTC2WvcRnuEQJ3Yn8qMFNX6RFxqLx6aqxGjMRmNwsNusaHxJ4tFpuFuhj&#10;l+qjOELKX1VwZHIYBYRSlOXH7ymfr75fwboJzPn5ycvjfixkmqZZvGPdB3lCjrik+QmNtmFgVFgT&#10;KRlw8Iym1wMHRYn95lHZZrVcNLgpJZivmzVuMJQAUe8/Z7kXfcBdEhkoOUQwXY+Ai0YFF46sMLus&#10;17QTn+OC/uMn2L0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AuA6ugEAAEwDAAAOAAAAAAAAAAAAAAAAAC4CAABkcnMv&#10;ZTJvRG9jLnhtbFBLAQItABQABgAIAAAAIQC/l0ih3QAAAAsBAAAPAAAAAAAAAAAAAAAAABQEAABk&#10;cnMvZG93bnJldi54bWxQSwUGAAAAAAQABADzAAAAHgUAAAAA&#10;" filled="f" stroked="f">
                      <v:textbox inset="2.16pt,1.44pt,0,1.44pt">
                        <w:txbxContent>
                          <w:p w14:paraId="5AF097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0112" behindDoc="0" locked="0" layoutInCell="1" allowOverlap="1" wp14:anchorId="52C7E092" wp14:editId="58FF28BD">
                      <wp:simplePos x="0" y="0"/>
                      <wp:positionH relativeFrom="column">
                        <wp:posOffset>-63500</wp:posOffset>
                      </wp:positionH>
                      <wp:positionV relativeFrom="paragraph">
                        <wp:posOffset>1752600</wp:posOffset>
                      </wp:positionV>
                      <wp:extent cx="1003300" cy="762000"/>
                      <wp:effectExtent l="0" t="0" r="0" b="0"/>
                      <wp:wrapNone/>
                      <wp:docPr id="4969" name="Rectangle 4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39901-D32C-E440-AD49-A22404324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B19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7E092" id="Rectangle 4969" o:spid="_x0000_s3250" style="position:absolute;margin-left:-5pt;margin-top:138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uY+AibsBAABMAwAADgAAAAAAAAAAAAAAAAAuAgAAZHJz&#10;L2Uyb0RvYy54bWxQSwECLQAUAAYACAAAACEAv5dIod0AAAALAQAADwAAAAAAAAAAAAAAAAAVBAAA&#10;ZHJzL2Rvd25yZXYueG1sUEsFBgAAAAAEAAQA8wAAAB8FAAAAAA==&#10;" filled="f" stroked="f">
                      <v:textbox inset="2.16pt,1.44pt,0,1.44pt">
                        <w:txbxContent>
                          <w:p w14:paraId="036B19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1136" behindDoc="0" locked="0" layoutInCell="1" allowOverlap="1" wp14:anchorId="4FCAC37C" wp14:editId="30BA4A4F">
                      <wp:simplePos x="0" y="0"/>
                      <wp:positionH relativeFrom="column">
                        <wp:posOffset>-63500</wp:posOffset>
                      </wp:positionH>
                      <wp:positionV relativeFrom="paragraph">
                        <wp:posOffset>1752600</wp:posOffset>
                      </wp:positionV>
                      <wp:extent cx="1003300" cy="762000"/>
                      <wp:effectExtent l="0" t="0" r="0" b="0"/>
                      <wp:wrapNone/>
                      <wp:docPr id="4968" name="Rectangle 4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23CB5-09D2-754B-B18A-025BF9C82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07F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AC37C" id="Rectangle 4968" o:spid="_x0000_s3251" style="position:absolute;margin-left:-5pt;margin-top:138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3Ri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9TXOynOHU/qF&#10;unHfWUVO2d5Iqab5TnoNMbVY9hyf4BwldCfyowY3fZEWGYvGx4vGasxEYHK9WK9qnITAo5vleoE+&#10;dqneiiOk/EMFRyaHUUAoRVl+eEj5dPX1CtZNYE7PT14ed2Mh0zTN1SvWXZBH5IhLmh/RaBsGRoU1&#10;kZIBB89o+rPnoCix9x6VbW6WiwY3pQTzVbNCVaAEiHr3Psu96APukshAyT6C6XoEXDQquHBkhdl5&#10;vaadeB8X9G8/wfY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9Qt0YrsBAABMAwAADgAAAAAAAAAAAAAAAAAuAgAAZHJz&#10;L2Uyb0RvYy54bWxQSwECLQAUAAYACAAAACEAv5dIod0AAAALAQAADwAAAAAAAAAAAAAAAAAVBAAA&#10;ZHJzL2Rvd25yZXYueG1sUEsFBgAAAAAEAAQA8wAAAB8FAAAAAA==&#10;" filled="f" stroked="f">
                      <v:textbox inset="2.16pt,1.44pt,0,1.44pt">
                        <w:txbxContent>
                          <w:p w14:paraId="1DE07F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2160" behindDoc="0" locked="0" layoutInCell="1" allowOverlap="1" wp14:anchorId="75C17F81" wp14:editId="1B456AA8">
                      <wp:simplePos x="0" y="0"/>
                      <wp:positionH relativeFrom="column">
                        <wp:posOffset>-63500</wp:posOffset>
                      </wp:positionH>
                      <wp:positionV relativeFrom="paragraph">
                        <wp:posOffset>1752600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E11DD3-DB6C-A941-AA9E-4AC5C421AE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130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17F81" id="Rectangle 4967" o:spid="_x0000_s3252" style="position:absolute;margin-left:-5pt;margin-top:138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lU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5Xa0p8dzhlH6i&#10;btx3VpFLtjdSqmm+k15DTC2WPccnuEYJ3Yn8qMFNX6RFxqLx+aaxGjMRmNwutpsaJyHwaL3cLtDH&#10;LtVbcYSUv6rgyOQwCgilKMtP31O+XH29gnUTmMvzk5fHw1jINE2zesV6CPKMHHFJ8yMabcPAqLAm&#10;UjLg4BlNv48cFCX2m0dlm/Vy0eCmlGC+aTa4wVACRH14n+Ve9AF3SWSg5BjBdD0CLhoVXDiywuy6&#10;XtNOvI8L+refYP8H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ay0lUugEAAEwDAAAOAAAAAAAAAAAAAAAAAC4CAABkcnMv&#10;ZTJvRG9jLnhtbFBLAQItABQABgAIAAAAIQC/l0ih3QAAAAsBAAAPAAAAAAAAAAAAAAAAABQEAABk&#10;cnMvZG93bnJldi54bWxQSwUGAAAAAAQABADzAAAAHgUAAAAA&#10;" filled="f" stroked="f">
                      <v:textbox inset="2.16pt,1.44pt,0,1.44pt">
                        <w:txbxContent>
                          <w:p w14:paraId="7BC130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3184" behindDoc="0" locked="0" layoutInCell="1" allowOverlap="1" wp14:anchorId="51196CFF" wp14:editId="577754CB">
                      <wp:simplePos x="0" y="0"/>
                      <wp:positionH relativeFrom="column">
                        <wp:posOffset>-63500</wp:posOffset>
                      </wp:positionH>
                      <wp:positionV relativeFrom="paragraph">
                        <wp:posOffset>1752600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5E288C-8EF7-DE4B-9C63-F7359E1AE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3C5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96CFF" id="Rectangle 4966" o:spid="_x0000_s3253" style="position:absolute;margin-left:-5pt;margin-top:138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2/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5Xa0o8dzhlH6i&#10;btx3VpFLtjdSqmm+k15DTC2WPccnuEYJ3Yn8qMFNX6RFxqLx+aaxGjMRmNwutpsaJyHwaL3cLtDH&#10;LtVbcYSUv6rgyOQwCgilKMtP31O+XH29gnUTmMvzk5fHw1jINE2zfsV6CPKMHHFJ8yMabcPAqLAm&#10;UjLg4BlNv48cFCX2m0dlm/Vy0eCmlGC+aTa4wVACRH14n+Ve9AF3SWSg5BjBdD0CLhoVXDiywuy6&#10;XtNOvI8L+refYP8H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WT72/ugEAAEwDAAAOAAAAAAAAAAAAAAAAAC4CAABkcnMv&#10;ZTJvRG9jLnhtbFBLAQItABQABgAIAAAAIQC/l0ih3QAAAAsBAAAPAAAAAAAAAAAAAAAAABQEAABk&#10;cnMvZG93bnJldi54bWxQSwUGAAAAAAQABADzAAAAHgUAAAAA&#10;" filled="f" stroked="f">
                      <v:textbox inset="2.16pt,1.44pt,0,1.44pt">
                        <w:txbxContent>
                          <w:p w14:paraId="3C33C5D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4208" behindDoc="0" locked="0" layoutInCell="1" allowOverlap="1" wp14:anchorId="17FCC7A4" wp14:editId="57839486">
                      <wp:simplePos x="0" y="0"/>
                      <wp:positionH relativeFrom="column">
                        <wp:posOffset>-63500</wp:posOffset>
                      </wp:positionH>
                      <wp:positionV relativeFrom="paragraph">
                        <wp:posOffset>1752600</wp:posOffset>
                      </wp:positionV>
                      <wp:extent cx="1003300" cy="7620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28700B-7914-614F-8B32-A3EAADCF1D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6B0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CC7A4" id="Rectangle 4965" o:spid="_x0000_s3254" style="position:absolute;margin-left:-5pt;margin-top:138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Ciuw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Przc1nSjx3OKWf&#10;qBv3vVXknB2MlGqe76zXGFOHZU/xES5RQncmP2lw8xdpkalofLpqrKZMBCY3q01b4yQEHt2uNyv0&#10;sUv1Whwh5a8qODI7jAJCKcry4/eUz1dfrmDdDOb8/OzlaT8VMk3TtC9Y90GekCMuaX5Ao20YGRXW&#10;REpGHDyj6feBg6LEfvOobHO7XjW4KSVYtk2LGwwlQNT7t1nuxRBwl0QGSg4RTD8g4KJRwYUjK8wu&#10;6zXvxNu4oH/9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b6nQorsBAABMAwAADgAAAAAAAAAAAAAAAAAuAgAAZHJz&#10;L2Uyb0RvYy54bWxQSwECLQAUAAYACAAAACEAv5dIod0AAAALAQAADwAAAAAAAAAAAAAAAAAVBAAA&#10;ZHJzL2Rvd25yZXYueG1sUEsFBgAAAAAEAAQA8wAAAB8FAAAAAA==&#10;" filled="f" stroked="f">
                      <v:textbox inset="2.16pt,1.44pt,0,1.44pt">
                        <w:txbxContent>
                          <w:p w14:paraId="7EF6B0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5232" behindDoc="0" locked="0" layoutInCell="1" allowOverlap="1" wp14:anchorId="6DE5D07D" wp14:editId="247C3643">
                      <wp:simplePos x="0" y="0"/>
                      <wp:positionH relativeFrom="column">
                        <wp:posOffset>-63500</wp:posOffset>
                      </wp:positionH>
                      <wp:positionV relativeFrom="paragraph">
                        <wp:posOffset>1752600</wp:posOffset>
                      </wp:positionV>
                      <wp:extent cx="1003300" cy="7620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A1962D-C24D-AB41-8CBF-EB06449C2A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21C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5D07D" id="Rectangle 4964" o:spid="_x0000_s3255" style="position:absolute;margin-left:-5pt;margin-top:138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Iy0kSbsBAABMAwAADgAAAAAAAAAAAAAAAAAuAgAAZHJz&#10;L2Uyb0RvYy54bWxQSwECLQAUAAYACAAAACEAv5dIod0AAAALAQAADwAAAAAAAAAAAAAAAAAVBAAA&#10;ZHJzL2Rvd25yZXYueG1sUEsFBgAAAAAEAAQA8wAAAB8FAAAAAA==&#10;" filled="f" stroked="f">
                      <v:textbox inset="2.16pt,1.44pt,0,1.44pt">
                        <w:txbxContent>
                          <w:p w14:paraId="44B21C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6256" behindDoc="0" locked="0" layoutInCell="1" allowOverlap="1" wp14:anchorId="4C3A5CB7" wp14:editId="7603B10B">
                      <wp:simplePos x="0" y="0"/>
                      <wp:positionH relativeFrom="column">
                        <wp:posOffset>-63500</wp:posOffset>
                      </wp:positionH>
                      <wp:positionV relativeFrom="paragraph">
                        <wp:posOffset>1752600</wp:posOffset>
                      </wp:positionV>
                      <wp:extent cx="1003300" cy="7620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D2563-B581-4F43-8EC6-49B48DBC2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CA9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A5CB7" id="Rectangle 4963" o:spid="_x0000_s3256" style="position:absolute;margin-left:-5pt;margin-top:138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VHENorsBAABMAwAADgAAAAAAAAAAAAAAAAAuAgAAZHJz&#10;L2Uyb0RvYy54bWxQSwECLQAUAAYACAAAACEAv5dIod0AAAALAQAADwAAAAAAAAAAAAAAAAAVBAAA&#10;ZHJzL2Rvd25yZXYueG1sUEsFBgAAAAAEAAQA8wAAAB8FAAAAAA==&#10;" filled="f" stroked="f">
                      <v:textbox inset="2.16pt,1.44pt,0,1.44pt">
                        <w:txbxContent>
                          <w:p w14:paraId="7D9CA9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7280" behindDoc="0" locked="0" layoutInCell="1" allowOverlap="1" wp14:anchorId="06ABE7AA" wp14:editId="0BE31132">
                      <wp:simplePos x="0" y="0"/>
                      <wp:positionH relativeFrom="column">
                        <wp:posOffset>-63500</wp:posOffset>
                      </wp:positionH>
                      <wp:positionV relativeFrom="paragraph">
                        <wp:posOffset>1752600</wp:posOffset>
                      </wp:positionV>
                      <wp:extent cx="1003300" cy="7620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5673BD-12B2-D64B-9A2B-8CACE69AA3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CAC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BE7AA" id="Rectangle 4962" o:spid="_x0000_s3257" style="position:absolute;margin-left:-5pt;margin-top:138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Bj1+Um5AQAATAMAAA4AAAAAAAAAAAAAAAAALgIAAGRycy9l&#10;Mm9Eb2MueG1sUEsBAi0AFAAGAAgAAAAhAL+XSKHdAAAACwEAAA8AAAAAAAAAAAAAAAAAEwQAAGRy&#10;cy9kb3ducmV2LnhtbFBLBQYAAAAABAAEAPMAAAAdBQAAAAA=&#10;" filled="f" stroked="f">
                      <v:textbox inset="2.16pt,1.44pt,0,1.44pt">
                        <w:txbxContent>
                          <w:p w14:paraId="277CAC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8304" behindDoc="0" locked="0" layoutInCell="1" allowOverlap="1" wp14:anchorId="211753A1" wp14:editId="16EFFE44">
                      <wp:simplePos x="0" y="0"/>
                      <wp:positionH relativeFrom="column">
                        <wp:posOffset>-63500</wp:posOffset>
                      </wp:positionH>
                      <wp:positionV relativeFrom="paragraph">
                        <wp:posOffset>1752600</wp:posOffset>
                      </wp:positionV>
                      <wp:extent cx="1003300" cy="7620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1E9CDE-06EF-6244-BF77-BADFD9F07A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B45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753A1" id="Rectangle 4961" o:spid="_x0000_s3258" style="position:absolute;margin-left:-5pt;margin-top:138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WuugEAAEw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hyfTWnxHOHU/qD&#10;unHfWUVO2d5Iqab5TnoNMbVY9hQf4RwldCfyowY3fZEWGYvGx4vGasxEYHK9WK9qnITAo+vleoE+&#10;dqneiyOkfK+CI5PDKCCUoiw//Er5dPXtCtZNYE7PT14ed2Mh0zSL5g3rLsgjcsQlzQ9otA0Do8Ka&#10;SMmAg2c0ve45KErsT4/KNtdLrCW5BPNVs8INhhIg6t3HLPeiD7hLIgMl+wim6xFw0ajgwpEVZuf1&#10;mnbiY1zQv/8E27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Nf5WuugEAAEwDAAAOAAAAAAAAAAAAAAAAAC4CAABkcnMv&#10;ZTJvRG9jLnhtbFBLAQItABQABgAIAAAAIQC/l0ih3QAAAAsBAAAPAAAAAAAAAAAAAAAAABQEAABk&#10;cnMvZG93bnJldi54bWxQSwUGAAAAAAQABADzAAAAHgUAAAAA&#10;" filled="f" stroked="f">
                      <v:textbox inset="2.16pt,1.44pt,0,1.44pt">
                        <w:txbxContent>
                          <w:p w14:paraId="558B45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59328" behindDoc="0" locked="0" layoutInCell="1" allowOverlap="1" wp14:anchorId="0FFA21B7" wp14:editId="09EC2700">
                      <wp:simplePos x="0" y="0"/>
                      <wp:positionH relativeFrom="column">
                        <wp:posOffset>-63500</wp:posOffset>
                      </wp:positionH>
                      <wp:positionV relativeFrom="paragraph">
                        <wp:posOffset>1752600</wp:posOffset>
                      </wp:positionV>
                      <wp:extent cx="1003300" cy="7620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C6999-3DA5-E243-8E30-97D4795FB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3F8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A21B7" id="Rectangle 4960" o:spid="_x0000_s3259" style="position:absolute;margin-left:-5pt;margin-top:138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FugEAAEw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OrzQ0K5LnDKf1E&#10;3bjvrSLn7GCkVPN8Z73GmDose45PcIkSujP5SYObv0iLTEXj01VjNWUiMLlpN+saHxJ4dLvatOhj&#10;l+qtOELKX1VwZHYYBYRSlOXH7ymfr75ewboZzPn52cvTfipkmqZtX7HugzwhR1zS/IhG2zAyKqyJ&#10;lIw4eEbT7wMHRYn95lHZ5nbVNrgpJViumzVuMJQAUe/fZ7kXQ8BdEhkoOUQw/YCAi0YFF46sMLus&#10;17wT7+OC/u0n2P0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B+2FFugEAAEwDAAAOAAAAAAAAAAAAAAAAAC4CAABkcnMv&#10;ZTJvRG9jLnhtbFBLAQItABQABgAIAAAAIQC/l0ih3QAAAAsBAAAPAAAAAAAAAAAAAAAAABQEAABk&#10;cnMvZG93bnJldi54bWxQSwUGAAAAAAQABADzAAAAHgUAAAAA&#10;" filled="f" stroked="f">
                      <v:textbox inset="2.16pt,1.44pt,0,1.44pt">
                        <w:txbxContent>
                          <w:p w14:paraId="4913F8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0352" behindDoc="0" locked="0" layoutInCell="1" allowOverlap="1" wp14:anchorId="43A0E359" wp14:editId="0E3E9797">
                      <wp:simplePos x="0" y="0"/>
                      <wp:positionH relativeFrom="column">
                        <wp:posOffset>-63500</wp:posOffset>
                      </wp:positionH>
                      <wp:positionV relativeFrom="paragraph">
                        <wp:posOffset>1752600</wp:posOffset>
                      </wp:positionV>
                      <wp:extent cx="1003300" cy="762000"/>
                      <wp:effectExtent l="0" t="0" r="0" b="0"/>
                      <wp:wrapNone/>
                      <wp:docPr id="4959" name="Rectangle 4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A4F067-D3F5-7E4D-9437-4FA6383BE7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DD9E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0E359" id="Rectangle 4959" o:spid="_x0000_s3260" style="position:absolute;margin-left:-5pt;margin-top:138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pauwEAAEwDAAAOAAAAZHJzL2Uyb0RvYy54bWysU9tu2zAMfR+wfxD0vthxsj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bX7eeWEs8dTukX&#10;6sZ9bxU5ZwcjpZrnO+s1xtRh2WN8gEuU0J3JTxrc/EVaZCoan64aqykTgcl21W5qnITAo5t1u0If&#10;u1QvxRFS/qaCI7PDKCCUoiw//kj5fPX5CtbNYM7Pz16e9lMh0zSr9TPWfZAn5IhLmu/RaBtGRoU1&#10;kZIRB89o+nPgoCix3z0q29ysVw1uSgmWm2aDGwwlQNT711nuxRBwl0QGSg4RTD8g4KJRwYUjK8wu&#10;6zXvxOu4oH/5CX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pReaWrsBAABMAwAADgAAAAAAAAAAAAAAAAAuAgAAZHJz&#10;L2Uyb0RvYy54bWxQSwECLQAUAAYACAAAACEAv5dIod0AAAALAQAADwAAAAAAAAAAAAAAAAAVBAAA&#10;ZHJzL2Rvd25yZXYueG1sUEsFBgAAAAAEAAQA8wAAAB8FAAAAAA==&#10;" filled="f" stroked="f">
                      <v:textbox inset="2.16pt,1.44pt,0,1.44pt">
                        <w:txbxContent>
                          <w:p w14:paraId="06DD9E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1376" behindDoc="0" locked="0" layoutInCell="1" allowOverlap="1" wp14:anchorId="124A2F8F" wp14:editId="430F412A">
                      <wp:simplePos x="0" y="0"/>
                      <wp:positionH relativeFrom="column">
                        <wp:posOffset>-63500</wp:posOffset>
                      </wp:positionH>
                      <wp:positionV relativeFrom="paragraph">
                        <wp:posOffset>1752600</wp:posOffset>
                      </wp:positionV>
                      <wp:extent cx="1003300" cy="7620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5BB97-3A36-0D4A-B0F4-FB2DDC99E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3E4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A2F8F" id="Rectangle 4958" o:spid="_x0000_s3261" style="position:absolute;margin-left:-5pt;margin-top:138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6xuwEAAEwDAAAOAAAAZHJzL2Uyb0RvYy54bWysU9tu2zAMfR+wfxD0vthx0j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9RXOynOHU/qF&#10;unHfWUVO2d5Iqab5TnoNMbVY9hyf4BwldCfyowY3fZEWGYvGx4vGasxEYHK9WK9qnITAo+vleoE+&#10;dqneiiOk/FMFRyaHUUAoRVl+uE/5dPX1CtZNYE7PT14ed2Mh0zSLq1esuyCPyBGXND+i0TYMjApr&#10;IiUDDp7R9GfPQVFi7zwq21wvFw1uSgnmq2aFqkAJEPXufZZ70QfcJZGBkn0E0/UIuGhUcOHICrPz&#10;ek078T4u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6ZNusbsBAABMAwAADgAAAAAAAAAAAAAAAAAuAgAAZHJz&#10;L2Uyb0RvYy54bWxQSwECLQAUAAYACAAAACEAv5dIod0AAAALAQAADwAAAAAAAAAAAAAAAAAVBAAA&#10;ZHJzL2Rvd25yZXYueG1sUEsFBgAAAAAEAAQA8wAAAB8FAAAAAA==&#10;" filled="f" stroked="f">
                      <v:textbox inset="2.16pt,1.44pt,0,1.44pt">
                        <w:txbxContent>
                          <w:p w14:paraId="2343E4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2400" behindDoc="0" locked="0" layoutInCell="1" allowOverlap="1" wp14:anchorId="3B43B549" wp14:editId="2F8E80DF">
                      <wp:simplePos x="0" y="0"/>
                      <wp:positionH relativeFrom="column">
                        <wp:posOffset>-63500</wp:posOffset>
                      </wp:positionH>
                      <wp:positionV relativeFrom="paragraph">
                        <wp:posOffset>1752600</wp:posOffset>
                      </wp:positionV>
                      <wp:extent cx="1003300" cy="762000"/>
                      <wp:effectExtent l="0" t="0" r="0" b="0"/>
                      <wp:wrapNone/>
                      <wp:docPr id="4957" name="Rectangle 4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C4F57-A27F-594C-B648-47F43E6CC4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C15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3B549" id="Rectangle 4957" o:spid="_x0000_s3262" style="position:absolute;margin-left:-5pt;margin-top:138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1OH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5vbFSWOW5zS&#10;D9SNu25Q5JztjZQqzzfrNYbYYtlLeIZLFNHN5CcNNn+RFpmKxqerxmpKRGBys9isa5yEwKPVcrNA&#10;H7tU78UBYvqqvCXZYRQQSlGWHx9jOl99u4J1Gcz5+eylaT8VMk2zuHvDuvfyhBxxSdMTGj34kVEx&#10;mEDJiINnNL4eOChKhm8OlW1Wy0WDm1KC+bpZ4wZDCRD1/mOWO9F73CWRgJJDANP1CLhoVHDhyAqz&#10;y3rlnfgYF/TvP8HuN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IZTU4e8AQAATAMAAA4AAAAAAAAAAAAAAAAALgIAAGRy&#10;cy9lMm9Eb2MueG1sUEsBAi0AFAAGAAgAAAAhAL+XSKHdAAAACwEAAA8AAAAAAAAAAAAAAAAAFgQA&#10;AGRycy9kb3ducmV2LnhtbFBLBQYAAAAABAAEAPMAAAAgBQAAAAA=&#10;" filled="f" stroked="f">
                      <v:textbox inset="2.16pt,1.44pt,0,1.44pt">
                        <w:txbxContent>
                          <w:p w14:paraId="48FC15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3424" behindDoc="0" locked="0" layoutInCell="1" allowOverlap="1" wp14:anchorId="08F2AC34" wp14:editId="60C4FB6A">
                      <wp:simplePos x="0" y="0"/>
                      <wp:positionH relativeFrom="column">
                        <wp:posOffset>-63500</wp:posOffset>
                      </wp:positionH>
                      <wp:positionV relativeFrom="paragraph">
                        <wp:posOffset>1752600</wp:posOffset>
                      </wp:positionV>
                      <wp:extent cx="1003300" cy="762000"/>
                      <wp:effectExtent l="0" t="0" r="0" b="0"/>
                      <wp:wrapNone/>
                      <wp:docPr id="4956" name="Rectangle 4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AFCA6F-2E0C-154C-8620-D5C3CAFD6D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7D9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2AC34" id="Rectangle 4956" o:spid="_x0000_s3263" style="position:absolute;margin-left:-5pt;margin-top:138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6ds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" filled="f" stroked="f">
                      <v:textbox inset="2.16pt,1.44pt,0,1.44pt">
                        <w:txbxContent>
                          <w:p w14:paraId="1697D9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4448" behindDoc="0" locked="0" layoutInCell="1" allowOverlap="1" wp14:anchorId="7FEDF802" wp14:editId="67505125">
                      <wp:simplePos x="0" y="0"/>
                      <wp:positionH relativeFrom="column">
                        <wp:posOffset>-63500</wp:posOffset>
                      </wp:positionH>
                      <wp:positionV relativeFrom="paragraph">
                        <wp:posOffset>1752600</wp:posOffset>
                      </wp:positionV>
                      <wp:extent cx="1003300" cy="762000"/>
                      <wp:effectExtent l="0" t="0" r="0" b="0"/>
                      <wp:wrapNone/>
                      <wp:docPr id="4955" name="Rectangle 4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59AFC9-E698-B044-8EF3-C4E6FC8F2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09F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DF802" id="Rectangle 4955" o:spid="_x0000_s3264" style="position:absolute;margin-left:-5pt;margin-top:138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czHKcbsBAABMAwAADgAAAAAAAAAAAAAAAAAuAgAAZHJz&#10;L2Uyb0RvYy54bWxQSwECLQAUAAYACAAAACEAv5dIod0AAAALAQAADwAAAAAAAAAAAAAAAAAVBAAA&#10;ZHJzL2Rvd25yZXYueG1sUEsFBgAAAAAEAAQA8wAAAB8FAAAAAA==&#10;" filled="f" stroked="f">
                      <v:textbox inset="2.16pt,1.44pt,0,1.44pt">
                        <w:txbxContent>
                          <w:p w14:paraId="08309F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5472" behindDoc="0" locked="0" layoutInCell="1" allowOverlap="1" wp14:anchorId="0F45F25A" wp14:editId="096F2E7B">
                      <wp:simplePos x="0" y="0"/>
                      <wp:positionH relativeFrom="column">
                        <wp:posOffset>-63500</wp:posOffset>
                      </wp:positionH>
                      <wp:positionV relativeFrom="paragraph">
                        <wp:posOffset>1752600</wp:posOffset>
                      </wp:positionV>
                      <wp:extent cx="1003300" cy="762000"/>
                      <wp:effectExtent l="0" t="0" r="0" b="0"/>
                      <wp:wrapNone/>
                      <wp:docPr id="4954" name="Rectangle 4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97C37-3DE2-CA48-8B50-ACFB8C6B0B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98A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5F25A" id="Rectangle 4954" o:spid="_x0000_s3265" style="position:absolute;margin-left:-5pt;margin-top:138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auwEAAEwDAAAOAAAAZHJzL2Uyb0RvYy54bWysU9tu2zAMfR+wfxD0vthxsj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bX7ec1JZ47nNIv&#10;1I373ipyzg5GSjXPd9ZrjKnDssf4AJcooTuTnzS4+Yu0yFQ0Pl01VlMmApPtqt3UOAmBRzfrdoU+&#10;dqleiiOk/E0FR2aHUUAoRVl+/JHy+erzFaybwZyfn7087adCpmlW7TPWfZAn5IhLmu/RaBtGRoU1&#10;kZIRB89o+nPgoCix3z0q29ysVw1uSgmWm2aDGwwlQNT711nuxRBwl0QGSg4RTD8g4KJRwYUjK8wu&#10;6zXvxOu4oH/5CX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P7U+mrsBAABMAwAADgAAAAAAAAAAAAAAAAAuAgAAZHJz&#10;L2Uyb0RvYy54bWxQSwECLQAUAAYACAAAACEAv5dIod0AAAALAQAADwAAAAAAAAAAAAAAAAAVBAAA&#10;ZHJzL2Rvd25yZXYueG1sUEsFBgAAAAAEAAQA8wAAAB8FAAAAAA==&#10;" filled="f" stroked="f">
                      <v:textbox inset="2.16pt,1.44pt,0,1.44pt">
                        <w:txbxContent>
                          <w:p w14:paraId="04F98A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6496" behindDoc="0" locked="0" layoutInCell="1" allowOverlap="1" wp14:anchorId="0956D89D" wp14:editId="63C0ADCA">
                      <wp:simplePos x="0" y="0"/>
                      <wp:positionH relativeFrom="column">
                        <wp:posOffset>-63500</wp:posOffset>
                      </wp:positionH>
                      <wp:positionV relativeFrom="paragraph">
                        <wp:posOffset>1752600</wp:posOffset>
                      </wp:positionV>
                      <wp:extent cx="1003300" cy="7620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76DFE9-16E6-FC4E-864E-CC920A3B63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3F9A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6D89D" id="Rectangle 4953" o:spid="_x0000_s3266" style="position:absolute;margin-left:-5pt;margin-top:138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6FuwEAAEwDAAAOAAAAZHJzL2Uyb0RvYy54bWysU9uO0zAQfUfiHyy/06RpYd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371eUeO6wS9/Q&#10;N+4Hq8ilOhopVelv8WuKqcdrz/EJrlnCZRE/a3Dli7LIXD0+3zxWcyYCi9vVdtNiJwRu3a23K1wj&#10;SvNyOULKn1RwpCwYBaRSneWnLylfjv4+gvcKmcvzZZXnw1zFdN264pbiIcgzasQhzY8YtA0To8Ka&#10;SMmEjWc0/TxyUJTYzx6d7e7Wqw4npSbLTbfBCYaaIOvD6yr3Ygw4SyIDJccIZhiRcPWo8sKWVWXX&#10;8Soz8Tqv7F9+gv0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r1y+hbsBAABMAwAADgAAAAAAAAAAAAAAAAAuAgAAZHJz&#10;L2Uyb0RvYy54bWxQSwECLQAUAAYACAAAACEAv5dIod0AAAALAQAADwAAAAAAAAAAAAAAAAAVBAAA&#10;ZHJzL2Rvd25yZXYueG1sUEsFBgAAAAAEAAQA8wAAAB8FAAAAAA==&#10;" filled="f" stroked="f">
                      <v:textbox inset="2.16pt,1.44pt,0,1.44pt">
                        <w:txbxContent>
                          <w:p w14:paraId="183F9A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7520" behindDoc="0" locked="0" layoutInCell="1" allowOverlap="1" wp14:anchorId="71D80568" wp14:editId="07545D9F">
                      <wp:simplePos x="0" y="0"/>
                      <wp:positionH relativeFrom="column">
                        <wp:posOffset>-63500</wp:posOffset>
                      </wp:positionH>
                      <wp:positionV relativeFrom="paragraph">
                        <wp:posOffset>1752600</wp:posOffset>
                      </wp:positionV>
                      <wp:extent cx="1003300" cy="762000"/>
                      <wp:effectExtent l="0" t="0" r="0" b="0"/>
                      <wp:wrapNone/>
                      <wp:docPr id="4952" name="Rectangle 4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30C156-44A6-7240-A7A5-03C0B71D6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544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80568" id="Rectangle 4952" o:spid="_x0000_s3267" style="position:absolute;margin-left:-5pt;margin-top:138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puuQEAAEw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2/cdJZ47nNI3&#10;1I37wSpyyY5GSlXmW/SaYuqx7Dk+wTVK6BbyswZXvkiLzFXj801jNWciMLldbTctTkLg0d16u0If&#10;uzQvxRFS/qSCI8VhFBBKVZafvqR8ufr7CtYVMJfni5fnw1zJdN36hvUQ5Bk54pLmRzTaholRYU2k&#10;ZMLBM5p+HjkoSuxnj8p2d+sVCpFrsNx0G9xgqAGiPrzOci/GgLskMlByjGCGEQHXdysuHFlldl2v&#10;shOv44r+5SfY/wI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OPYSm65AQAATAMAAA4AAAAAAAAAAAAAAAAALgIAAGRycy9l&#10;Mm9Eb2MueG1sUEsBAi0AFAAGAAgAAAAhAL+XSKHdAAAACwEAAA8AAAAAAAAAAAAAAAAAEwQAAGRy&#10;cy9kb3ducmV2LnhtbFBLBQYAAAAABAAEAPMAAAAdBQAAAAA=&#10;" filled="f" stroked="f">
                      <v:textbox inset="2.16pt,1.44pt,0,1.44pt">
                        <w:txbxContent>
                          <w:p w14:paraId="416544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8544" behindDoc="0" locked="0" layoutInCell="1" allowOverlap="1" wp14:anchorId="4A985389" wp14:editId="50C98024">
                      <wp:simplePos x="0" y="0"/>
                      <wp:positionH relativeFrom="column">
                        <wp:posOffset>-63500</wp:posOffset>
                      </wp:positionH>
                      <wp:positionV relativeFrom="paragraph">
                        <wp:posOffset>1752600</wp:posOffset>
                      </wp:positionV>
                      <wp:extent cx="1003300" cy="762000"/>
                      <wp:effectExtent l="0" t="0" r="0" b="0"/>
                      <wp:wrapNone/>
                      <wp:docPr id="4951" name="Rectangle 4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DFCDC7-B36D-AA48-9467-21EC8A1A60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7DD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85389" id="Rectangle 4951" o:spid="_x0000_s3268" style="position:absolute;margin-left:-5pt;margin-top:138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dlImibsBAABMAwAADgAAAAAAAAAAAAAAAAAuAgAAZHJz&#10;L2Uyb0RvYy54bWxQSwECLQAUAAYACAAAACEAv5dIod0AAAALAQAADwAAAAAAAAAAAAAAAAAVBAAA&#10;ZHJzL2Rvd25yZXYueG1sUEsFBgAAAAAEAAQA8wAAAB8FAAAAAA==&#10;" filled="f" stroked="f">
                      <v:textbox inset="2.16pt,1.44pt,0,1.44pt">
                        <w:txbxContent>
                          <w:p w14:paraId="1477DD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69568" behindDoc="0" locked="0" layoutInCell="1" allowOverlap="1" wp14:anchorId="5D45C8F5" wp14:editId="593B3DB6">
                      <wp:simplePos x="0" y="0"/>
                      <wp:positionH relativeFrom="column">
                        <wp:posOffset>-63500</wp:posOffset>
                      </wp:positionH>
                      <wp:positionV relativeFrom="paragraph">
                        <wp:posOffset>1752600</wp:posOffset>
                      </wp:positionV>
                      <wp:extent cx="1003300" cy="762000"/>
                      <wp:effectExtent l="0" t="0" r="0" b="0"/>
                      <wp:wrapNone/>
                      <wp:docPr id="4950" name="Rectangle 4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D47639-D293-E449-AFF7-4FD81C4633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3C0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5C8F5" id="Rectangle 4950" o:spid="_x0000_s3269" style="position:absolute;margin-left:-5pt;margin-top:138pt;width:79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JiuwEAAEw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yfYUCee5wSn9Q&#10;N+47q8gp2xsp1TTfSa8hphbLHuMDnKOE7kR+1OCmL9IiY9H4eNFYjZkITK4X61WNDwk8ul6uF+hj&#10;l+q1OELKP1VwZHIYBYRSlOWH3ymfrr5cwboJzOn5ycvjbixkmma5eMG6C/KIHHFJ8z0abcPAqLAm&#10;UjLg4BlNf/ccFCX2l0dlm+vlosFNKcF81axwg6EEiHr3Nsu96APukshAyT6C6XoEXDQquHBkhdl5&#10;vaadeBsX9K8/wfY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OtbSYrsBAABMAwAADgAAAAAAAAAAAAAAAAAuAgAAZHJz&#10;L2Uyb0RvYy54bWxQSwECLQAUAAYACAAAACEAv5dIod0AAAALAQAADwAAAAAAAAAAAAAAAAAVBAAA&#10;ZHJzL2Rvd25yZXYueG1sUEsFBgAAAAAEAAQA8wAAAB8FAAAAAA==&#10;" filled="f" stroked="f">
                      <v:textbox inset="2.16pt,1.44pt,0,1.44pt">
                        <w:txbxContent>
                          <w:p w14:paraId="4173C0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0592" behindDoc="0" locked="0" layoutInCell="1" allowOverlap="1" wp14:anchorId="50BB5FBC" wp14:editId="3F54895C">
                      <wp:simplePos x="0" y="0"/>
                      <wp:positionH relativeFrom="column">
                        <wp:posOffset>-63500</wp:posOffset>
                      </wp:positionH>
                      <wp:positionV relativeFrom="paragraph">
                        <wp:posOffset>1752600</wp:posOffset>
                      </wp:positionV>
                      <wp:extent cx="1003300" cy="762000"/>
                      <wp:effectExtent l="0" t="0" r="0" b="0"/>
                      <wp:wrapNone/>
                      <wp:docPr id="4949" name="Rectangle 4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32B78E-063A-6C47-9B94-3D24776DD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EDF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B5FBC" id="Rectangle 4949" o:spid="_x0000_s3270" style="position:absolute;margin-left:-5pt;margin-top:138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9W7LRugEAAEwDAAAOAAAAAAAAAAAAAAAAAC4CAABkcnMv&#10;ZTJvRG9jLnhtbFBLAQItABQABgAIAAAAIQC/l0ih3QAAAAsBAAAPAAAAAAAAAAAAAAAAABQEAABk&#10;cnMvZG93bnJldi54bWxQSwUGAAAAAAQABADzAAAAHgUAAAAA&#10;" filled="f" stroked="f">
                      <v:textbox inset="2.16pt,1.44pt,0,1.44pt">
                        <w:txbxContent>
                          <w:p w14:paraId="5CCEDF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1616" behindDoc="0" locked="0" layoutInCell="1" allowOverlap="1" wp14:anchorId="29267500" wp14:editId="43634E07">
                      <wp:simplePos x="0" y="0"/>
                      <wp:positionH relativeFrom="column">
                        <wp:posOffset>-63500</wp:posOffset>
                      </wp:positionH>
                      <wp:positionV relativeFrom="paragraph">
                        <wp:posOffset>1752600</wp:posOffset>
                      </wp:positionV>
                      <wp:extent cx="1003300" cy="762000"/>
                      <wp:effectExtent l="0" t="0" r="0" b="0"/>
                      <wp:wrapNone/>
                      <wp:docPr id="4948" name="Rectangle 4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A2D9AC-DD0F-0A4D-8A70-0A2D9BCD87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0D1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67500" id="Rectangle 4948" o:spid="_x0000_s3271" style="position:absolute;margin-left:-5pt;margin-top:138pt;width:79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d9GOrsBAABMAwAADgAAAAAAAAAAAAAAAAAuAgAAZHJz&#10;L2Uyb0RvYy54bWxQSwECLQAUAAYACAAAACEAv5dIod0AAAALAQAADwAAAAAAAAAAAAAAAAAVBAAA&#10;ZHJzL2Rvd25yZXYueG1sUEsFBgAAAAAEAAQA8wAAAB8FAAAAAA==&#10;" filled="f" stroked="f">
                      <v:textbox inset="2.16pt,1.44pt,0,1.44pt">
                        <w:txbxContent>
                          <w:p w14:paraId="5E90D1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2640" behindDoc="0" locked="0" layoutInCell="1" allowOverlap="1" wp14:anchorId="53B531E4" wp14:editId="6947DF60">
                      <wp:simplePos x="0" y="0"/>
                      <wp:positionH relativeFrom="column">
                        <wp:posOffset>-63500</wp:posOffset>
                      </wp:positionH>
                      <wp:positionV relativeFrom="paragraph">
                        <wp:posOffset>1752600</wp:posOffset>
                      </wp:positionV>
                      <wp:extent cx="1003300" cy="762000"/>
                      <wp:effectExtent l="0" t="0" r="0" b="0"/>
                      <wp:wrapNone/>
                      <wp:docPr id="4947" name="Rectangle 4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461C37-6D41-0641-9263-51728C2501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454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531E4" id="Rectangle 4947" o:spid="_x0000_s3272" style="position:absolute;margin-left:-5pt;margin-top:138pt;width:79pt;height:60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sMuwEAAEw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23ZNiecOp/QD&#10;deO+t4pcsoORUs3znfUaY+qw7Dk+wTVK6M7kJw1u/iItMhWNzzeN1ZSJwOR2td3UOAmBR+t2u0If&#10;u1RvxRFS/qKCI7PDKCCUoiw/fUv5cvX1CtbNYC7Pz16eDlMh0zTt3SvWQ5Bn5IhLmh/RaBtGRoU1&#10;kZIRB89o+nXkoCixXz0q26zbVYObUoLlptngBkMJEPXhfZZ7MQTcJZGBkmME0w8IuGhUcOHICrPr&#10;es078T4u6N9+gv1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Xh97DLsBAABMAwAADgAAAAAAAAAAAAAAAAAuAgAAZHJz&#10;L2Uyb0RvYy54bWxQSwECLQAUAAYACAAAACEAv5dIod0AAAALAQAADwAAAAAAAAAAAAAAAAAVBAAA&#10;ZHJzL2Rvd25yZXYueG1sUEsFBgAAAAAEAAQA8wAAAB8FAAAAAA==&#10;" filled="f" stroked="f">
                      <v:textbox inset="2.16pt,1.44pt,0,1.44pt">
                        <w:txbxContent>
                          <w:p w14:paraId="4A4454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3664" behindDoc="0" locked="0" layoutInCell="1" allowOverlap="1" wp14:anchorId="05516721" wp14:editId="1EEE1D21">
                      <wp:simplePos x="0" y="0"/>
                      <wp:positionH relativeFrom="column">
                        <wp:posOffset>-63500</wp:posOffset>
                      </wp:positionH>
                      <wp:positionV relativeFrom="paragraph">
                        <wp:posOffset>1752600</wp:posOffset>
                      </wp:positionV>
                      <wp:extent cx="1003300" cy="7620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8BE3B1-5732-2F41-BED3-E1E7B705B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F95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16721" id="Rectangle 4946" o:spid="_x0000_s3273" style="position:absolute;margin-left:-5pt;margin-top:138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nuwEAAEw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2/aOEs8dTukH&#10;6sZ9bxW5ZAcjpZrnO+s1xtRh2XN8gmuU0J3JTxrc/EVaZCoan28aqykTgcntarupcRICj9btdoU+&#10;dqneiiOk/EUFR2aHUUAoRVl++pby5errFaybwVyen708HaZCpmna9SvWQ5Bn5IhLmh/RaBtGRoU1&#10;kZIRB89o+nXkoCixXz0q26zbVYObUoLlptngBkMJEPXhfZZ7MQTcJZGBkmME0w8IuGhUcOHICrPr&#10;es078T4u6N9+gv1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EpuP57sBAABMAwAADgAAAAAAAAAAAAAAAAAuAgAAZHJz&#10;L2Uyb0RvYy54bWxQSwECLQAUAAYACAAAACEAv5dIod0AAAALAQAADwAAAAAAAAAAAAAAAAAVBAAA&#10;ZHJzL2Rvd25yZXYueG1sUEsFBgAAAAAEAAQA8wAAAB8FAAAAAA==&#10;" filled="f" stroked="f">
                      <v:textbox inset="2.16pt,1.44pt,0,1.44pt">
                        <w:txbxContent>
                          <w:p w14:paraId="64CF95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4688" behindDoc="0" locked="0" layoutInCell="1" allowOverlap="1" wp14:anchorId="2FE0410C" wp14:editId="492C3CD4">
                      <wp:simplePos x="0" y="0"/>
                      <wp:positionH relativeFrom="column">
                        <wp:posOffset>-63500</wp:posOffset>
                      </wp:positionH>
                      <wp:positionV relativeFrom="paragraph">
                        <wp:posOffset>1752600</wp:posOffset>
                      </wp:positionV>
                      <wp:extent cx="1003300" cy="762000"/>
                      <wp:effectExtent l="0" t="0" r="0" b="0"/>
                      <wp:wrapNone/>
                      <wp:docPr id="4945" name="Rectangle 4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B1F87-F8FC-8C4D-AD4A-D9FE16916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771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0410C" id="Rectangle 4945" o:spid="_x0000_s3274" style="position:absolute;margin-left:-5pt;margin-top:138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L6uwEAAEwDAAAOAAAAZHJzL2Uyb0RvYy54bWysU01v2zAMvQ/YfxB0X+w47u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63V9RYllBqf0&#10;B3VjdtCCnLKj6nuR5pv0mnxosezRP8A5Cugm8rMEk75Ii8xZ4+NFYzFHwjG5Xq2bEifB8ei6Xq/Q&#10;xy7Fa7GHEH8KZ0hyOgoIJSvLDr9DPF19uYJ1Cczp+eTFeTdnMlVVNy9Yd64/Ikdc0niPRmo3dZRr&#10;5SmZcPAdDX/3DAQl+pdFZavrelXhpuRg2VQNbjDkAFHv3maZ5aPDXeIRKNl7UMOIgLNGGReOLDM7&#10;r1faibdxRv/6E2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q33i+rsBAABMAwAADgAAAAAAAAAAAAAAAAAuAgAAZHJz&#10;L2Uyb0RvYy54bWxQSwECLQAUAAYACAAAACEAv5dIod0AAAALAQAADwAAAAAAAAAAAAAAAAAVBAAA&#10;ZHJzL2Rvd25yZXYueG1sUEsFBgAAAAAEAAQA8wAAAB8FAAAAAA==&#10;" filled="f" stroked="f">
                      <v:textbox inset="2.16pt,1.44pt,0,1.44pt">
                        <w:txbxContent>
                          <w:p w14:paraId="4A6771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5712" behindDoc="0" locked="0" layoutInCell="1" allowOverlap="1" wp14:anchorId="41267831" wp14:editId="7BDDCE35">
                      <wp:simplePos x="0" y="0"/>
                      <wp:positionH relativeFrom="column">
                        <wp:posOffset>-63500</wp:posOffset>
                      </wp:positionH>
                      <wp:positionV relativeFrom="paragraph">
                        <wp:posOffset>1752600</wp:posOffset>
                      </wp:positionV>
                      <wp:extent cx="1003300" cy="762000"/>
                      <wp:effectExtent l="0" t="0" r="0" b="0"/>
                      <wp:wrapNone/>
                      <wp:docPr id="4944" name="Rectangle 4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76C32F-AD02-594C-8BAD-890163EF7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548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67831" id="Rectangle 4944" o:spid="_x0000_s3275" style="position:absolute;margin-left:-5pt;margin-top:138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n+RYRugEAAEwDAAAOAAAAAAAAAAAAAAAAAC4CAABkcnMv&#10;ZTJvRG9jLnhtbFBLAQItABQABgAIAAAAIQC/l0ih3QAAAAsBAAAPAAAAAAAAAAAAAAAAABQEAABk&#10;cnMvZG93bnJldi54bWxQSwUGAAAAAAQABADzAAAAHgUAAAAA&#10;" filled="f" stroked="f">
                      <v:textbox inset="2.16pt,1.44pt,0,1.44pt">
                        <w:txbxContent>
                          <w:p w14:paraId="4E4548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6736" behindDoc="0" locked="0" layoutInCell="1" allowOverlap="1" wp14:anchorId="073CC25D" wp14:editId="40F92E0C">
                      <wp:simplePos x="0" y="0"/>
                      <wp:positionH relativeFrom="column">
                        <wp:posOffset>-63500</wp:posOffset>
                      </wp:positionH>
                      <wp:positionV relativeFrom="paragraph">
                        <wp:posOffset>1752600</wp:posOffset>
                      </wp:positionV>
                      <wp:extent cx="1003300" cy="7620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D40BE-3245-7F4E-AA06-4DD1BAC98D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B58E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CC25D" id="Rectangle 4943" o:spid="_x0000_s3276" style="position:absolute;margin-left:-5pt;margin-top:138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6uwEAAEwDAAAOAAAAZHJzL2Uyb0RvYy54bWysU9uO0zAQfUfiHyy/06RpYd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36xUlnjvs0jf0&#10;jfvBKnKpjkZKVfpb/Jpi6vHac3yCa5ZwWcTPGlz5oiwyV4/PN4/VnInA4na13bTYCYFbd+vtCteI&#10;0rxcjpDyJxUcKQtGAalUZ/npS8qXo7+P4L1C5vJ8WeX5MFcxXfe+4pbiIcgzasQhzY8YtA0To8Ka&#10;SMmEjWc0/TxyUJTYzx6d7e7Wqw4npSbLTbfBCYaaIOvD6yr3Ygw4SyIDJccIZhiRcPWo8sKWVWXX&#10;8Soz8Tqv7F9+gv0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kKU/+rsBAABMAwAADgAAAAAAAAAAAAAAAAAuAgAAZHJz&#10;L2Uyb0RvYy54bWxQSwECLQAUAAYACAAAACEAv5dIod0AAAALAQAADwAAAAAAAAAAAAAAAAAVBAAA&#10;ZHJzL2Rvd25yZXYueG1sUEsFBgAAAAAEAAQA8wAAAB8FAAAAAA==&#10;" filled="f" stroked="f">
                      <v:textbox inset="2.16pt,1.44pt,0,1.44pt">
                        <w:txbxContent>
                          <w:p w14:paraId="34B58E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7760" behindDoc="0" locked="0" layoutInCell="1" allowOverlap="1" wp14:anchorId="3268480B" wp14:editId="65A0A4FC">
                      <wp:simplePos x="0" y="0"/>
                      <wp:positionH relativeFrom="column">
                        <wp:posOffset>-63500</wp:posOffset>
                      </wp:positionH>
                      <wp:positionV relativeFrom="paragraph">
                        <wp:posOffset>1752600</wp:posOffset>
                      </wp:positionV>
                      <wp:extent cx="1003300" cy="762000"/>
                      <wp:effectExtent l="0" t="0" r="0" b="0"/>
                      <wp:wrapNone/>
                      <wp:docPr id="4942" name="Rectangle 4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C62A7-FC6E-604F-B12B-62F420953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557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8480B" id="Rectangle 4942" o:spid="_x0000_s3277" style="position:absolute;margin-left:-5pt;margin-top:138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sRuQEAAEw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23VHiecOp/QN&#10;deN+sIpcsqORUpX5Fr2mmHose45PcI0SuoX8rMGVL9Iic9X4fNNYzZkITG5X202LkxB4dLfertDH&#10;Ls1LcYSUP6ngSHEYBYRSleWnLylfrv6+gnUFzOX54uX5MFcyXff+hvUQ5Bk54pLmRzTaholRYU2k&#10;ZMLBM5p+HjkoSuxnj8p2d+sVCpFrsNx0G9xgqAGiPrzOci/GgLskMlByjGCGEQHXdysuHFlldl2v&#10;shOv44r+5SfY/wI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NwhyxG5AQAATAMAAA4AAAAAAAAAAAAAAAAALgIAAGRycy9l&#10;Mm9Eb2MueG1sUEsBAi0AFAAGAAgAAAAhAL+XSKHdAAAACwEAAA8AAAAAAAAAAAAAAAAAEwQAAGRy&#10;cy9kb3ducmV2LnhtbFBLBQYAAAAABAAEAPMAAAAdBQAAAAA=&#10;" filled="f" stroked="f">
                      <v:textbox inset="2.16pt,1.44pt,0,1.44pt">
                        <w:txbxContent>
                          <w:p w14:paraId="094557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8784" behindDoc="0" locked="0" layoutInCell="1" allowOverlap="1" wp14:anchorId="5EE65354" wp14:editId="45179A0D">
                      <wp:simplePos x="0" y="0"/>
                      <wp:positionH relativeFrom="column">
                        <wp:posOffset>-63500</wp:posOffset>
                      </wp:positionH>
                      <wp:positionV relativeFrom="paragraph">
                        <wp:posOffset>1752600</wp:posOffset>
                      </wp:positionV>
                      <wp:extent cx="1003300" cy="762000"/>
                      <wp:effectExtent l="0" t="0" r="0" b="0"/>
                      <wp:wrapNone/>
                      <wp:docPr id="4941" name="Rectangle 4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65C42-DFA2-4B42-B1E4-758EBD657D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86C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65354" id="Rectangle 4941" o:spid="_x0000_s3278" style="position:absolute;margin-left:-5pt;margin-top:138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Saun9rsBAABMAwAADgAAAAAAAAAAAAAAAAAuAgAAZHJz&#10;L2Uyb0RvYy54bWxQSwECLQAUAAYACAAAACEAv5dIod0AAAALAQAADwAAAAAAAAAAAAAAAAAVBAAA&#10;ZHJzL2Rvd25yZXYueG1sUEsFBgAAAAAEAAQA8wAAAB8FAAAAAA==&#10;" filled="f" stroked="f">
                      <v:textbox inset="2.16pt,1.44pt,0,1.44pt">
                        <w:txbxContent>
                          <w:p w14:paraId="0BC86C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79808" behindDoc="0" locked="0" layoutInCell="1" allowOverlap="1" wp14:anchorId="357DCB13" wp14:editId="35E47663">
                      <wp:simplePos x="0" y="0"/>
                      <wp:positionH relativeFrom="column">
                        <wp:posOffset>-63500</wp:posOffset>
                      </wp:positionH>
                      <wp:positionV relativeFrom="paragraph">
                        <wp:posOffset>1752600</wp:posOffset>
                      </wp:positionV>
                      <wp:extent cx="1003300" cy="7620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4ECE0-1FCF-6E48-94EF-9EBD7ED20B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D3A6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DCB13" id="Rectangle 4940" o:spid="_x0000_s3279" style="position:absolute;margin-left:-5pt;margin-top:138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MduwEAAEw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yvUSBPHc4pT+o&#10;G/edVeSU7Y2UaprvpNcQU4tlj/EBzlFCdyI/anDTF2mRsWh8vGisxkwEJteL9arGhwQeXS/XC/Sx&#10;S/VaHCHlnyo4MjmMAkIpyvLD75RPV1+uYN0E5vT85OVxNxYyTXO1eMG6C/KIHHFJ8z0abcPAqLAm&#10;UjLg4BlNf/ccFCX2l0dlm+vlosFNKcF81axwg6EEiHr3Nsu96APukshAyT6C6XoEXDQquHBkhdl5&#10;vaadeBsX9K8/wfY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BS9THbsBAABMAwAADgAAAAAAAAAAAAAAAAAuAgAAZHJz&#10;L2Uyb0RvYy54bWxQSwECLQAUAAYACAAAACEAv5dIod0AAAALAQAADwAAAAAAAAAAAAAAAAAVBAAA&#10;ZHJzL2Rvd25yZXYueG1sUEsFBgAAAAAEAAQA8wAAAB8FAAAAAA==&#10;" filled="f" stroked="f">
                      <v:textbox inset="2.16pt,1.44pt,0,1.44pt">
                        <w:txbxContent>
                          <w:p w14:paraId="64D3A6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80832" behindDoc="0" locked="0" layoutInCell="1" allowOverlap="1" wp14:anchorId="189E8FAE" wp14:editId="15FAC647">
                      <wp:simplePos x="0" y="0"/>
                      <wp:positionH relativeFrom="column">
                        <wp:posOffset>-63500</wp:posOffset>
                      </wp:positionH>
                      <wp:positionV relativeFrom="paragraph">
                        <wp:posOffset>1752600</wp:posOffset>
                      </wp:positionV>
                      <wp:extent cx="1003300" cy="762000"/>
                      <wp:effectExtent l="0" t="0" r="0" b="0"/>
                      <wp:wrapNone/>
                      <wp:docPr id="4939" name="Rectangle 4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4D0971-77B8-E84F-B601-CDCCEE8992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ED6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E8FAE" id="Rectangle 4939" o:spid="_x0000_s3280" style="position:absolute;margin-left:-5pt;margin-top:138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GYH74C5AQAATAMAAA4AAAAAAAAAAAAAAAAALgIAAGRycy9l&#10;Mm9Eb2MueG1sUEsBAi0AFAAGAAgAAAAhAL+XSKHdAAAACwEAAA8AAAAAAAAAAAAAAAAAEwQAAGRy&#10;cy9kb3ducmV2LnhtbFBLBQYAAAAABAAEAPMAAAAdBQAAAAA=&#10;" filled="f" stroked="f">
                      <v:textbox inset="2.16pt,1.44pt,0,1.44pt">
                        <w:txbxContent>
                          <w:p w14:paraId="2EDED6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81856" behindDoc="0" locked="0" layoutInCell="1" allowOverlap="1" wp14:anchorId="509550E2" wp14:editId="0B4CC5B2">
                      <wp:simplePos x="0" y="0"/>
                      <wp:positionH relativeFrom="column">
                        <wp:posOffset>-63500</wp:posOffset>
                      </wp:positionH>
                      <wp:positionV relativeFrom="paragraph">
                        <wp:posOffset>1752600</wp:posOffset>
                      </wp:positionV>
                      <wp:extent cx="1003300" cy="762000"/>
                      <wp:effectExtent l="0" t="0" r="0" b="0"/>
                      <wp:wrapNone/>
                      <wp:docPr id="4938" name="Rectangle 4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CCB967-1F06-2340-AE5F-C49579E3F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3EE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550E2" id="Rectangle 4938" o:spid="_x0000_s3281" style="position:absolute;margin-left:-5pt;margin-top:138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CqDG2u5AQAATAMAAA4AAAAAAAAAAAAAAAAALgIAAGRycy9l&#10;Mm9Eb2MueG1sUEsBAi0AFAAGAAgAAAAhAL+XSKHdAAAACwEAAA8AAAAAAAAAAAAAAAAAEwQAAGRy&#10;cy9kb3ducmV2LnhtbFBLBQYAAAAABAAEAPMAAAAdBQAAAAA=&#10;" filled="f" stroked="f">
                      <v:textbox inset="2.16pt,1.44pt,0,1.44pt">
                        <w:txbxContent>
                          <w:p w14:paraId="2DB3EE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82880" behindDoc="0" locked="0" layoutInCell="1" allowOverlap="1" wp14:anchorId="1B48FE1B" wp14:editId="5A490D60">
                      <wp:simplePos x="0" y="0"/>
                      <wp:positionH relativeFrom="column">
                        <wp:posOffset>-63500</wp:posOffset>
                      </wp:positionH>
                      <wp:positionV relativeFrom="paragraph">
                        <wp:posOffset>1752600</wp:posOffset>
                      </wp:positionV>
                      <wp:extent cx="1003300" cy="762000"/>
                      <wp:effectExtent l="0" t="0" r="0" b="0"/>
                      <wp:wrapNone/>
                      <wp:docPr id="4937" name="Rectangle 4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568770-DFED-4D46-9B2F-A5AB8706C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18D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8FE1B" id="Rectangle 4937" o:spid="_x0000_s3282" style="position:absolute;margin-left:-5pt;margin-top:138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FQyZdugEAAEwDAAAOAAAAAAAAAAAAAAAAAC4CAABkcnMv&#10;ZTJvRG9jLnhtbFBLAQItABQABgAIAAAAIQC/l0ih3QAAAAsBAAAPAAAAAAAAAAAAAAAAABQEAABk&#10;cnMvZG93bnJldi54bWxQSwUGAAAAAAQABADzAAAAHgUAAAAA&#10;" filled="f" stroked="f">
                      <v:textbox inset="2.16pt,1.44pt,0,1.44pt">
                        <w:txbxContent>
                          <w:p w14:paraId="0A318D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83904" behindDoc="0" locked="0" layoutInCell="1" allowOverlap="1" wp14:anchorId="3F930539" wp14:editId="063C4463">
                      <wp:simplePos x="0" y="0"/>
                      <wp:positionH relativeFrom="column">
                        <wp:posOffset>-63500</wp:posOffset>
                      </wp:positionH>
                      <wp:positionV relativeFrom="paragraph">
                        <wp:posOffset>1752600</wp:posOffset>
                      </wp:positionV>
                      <wp:extent cx="1003300" cy="762000"/>
                      <wp:effectExtent l="0" t="0" r="0" b="0"/>
                      <wp:wrapNone/>
                      <wp:docPr id="4936" name="Rectangle 4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FEA53-023C-5D40-BF61-D52D83C68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3DB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30539" id="Rectangle 4936" o:spid="_x0000_s3283" style="position:absolute;margin-left:-5pt;margin-top:138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Jx9K2ugEAAEwDAAAOAAAAAAAAAAAAAAAAAC4CAABkcnMv&#10;ZTJvRG9jLnhtbFBLAQItABQABgAIAAAAIQC/l0ih3QAAAAsBAAAPAAAAAAAAAAAAAAAAABQEAABk&#10;cnMvZG93bnJldi54bWxQSwUGAAAAAAQABADzAAAAHgUAAAAA&#10;" filled="f" stroked="f">
                      <v:textbox inset="2.16pt,1.44pt,0,1.44pt">
                        <w:txbxContent>
                          <w:p w14:paraId="7DA3DB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84928" behindDoc="0" locked="0" layoutInCell="1" allowOverlap="1" wp14:anchorId="511833ED" wp14:editId="288CDA26">
                      <wp:simplePos x="0" y="0"/>
                      <wp:positionH relativeFrom="column">
                        <wp:posOffset>-63500</wp:posOffset>
                      </wp:positionH>
                      <wp:positionV relativeFrom="paragraph">
                        <wp:posOffset>1752600</wp:posOffset>
                      </wp:positionV>
                      <wp:extent cx="1003300" cy="762000"/>
                      <wp:effectExtent l="0" t="0" r="0" b="0"/>
                      <wp:wrapNone/>
                      <wp:docPr id="4935" name="Rectangle 4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D4D2F-DFCB-5946-9F90-14F1F524F5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013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833ED" id="Rectangle 4935" o:spid="_x0000_s3284" style="position:absolute;margin-left:-5pt;margin-top:138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wIb+rugEAAEwDAAAOAAAAAAAAAAAAAAAAAC4CAABkcnMv&#10;ZTJvRG9jLnhtbFBLAQItABQABgAIAAAAIQC/l0ih3QAAAAsBAAAPAAAAAAAAAAAAAAAAABQEAABk&#10;cnMvZG93bnJldi54bWxQSwUGAAAAAAQABADzAAAAHgUAAAAA&#10;" filled="f" stroked="f">
                      <v:textbox inset="2.16pt,1.44pt,0,1.44pt">
                        <w:txbxContent>
                          <w:p w14:paraId="26B013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85952" behindDoc="0" locked="0" layoutInCell="1" allowOverlap="1" wp14:anchorId="3E99AF7C" wp14:editId="28EDED0F">
                      <wp:simplePos x="0" y="0"/>
                      <wp:positionH relativeFrom="column">
                        <wp:posOffset>-63500</wp:posOffset>
                      </wp:positionH>
                      <wp:positionV relativeFrom="paragraph">
                        <wp:posOffset>1752600</wp:posOffset>
                      </wp:positionV>
                      <wp:extent cx="1003300" cy="762000"/>
                      <wp:effectExtent l="0" t="0" r="0" b="0"/>
                      <wp:wrapNone/>
                      <wp:docPr id="4934" name="Rectangle 4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6B6EBB-E16B-4640-84D2-C6F453C11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43F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9AF7C" id="Rectangle 4934" o:spid="_x0000_s3285" style="position:absolute;margin-left:-5pt;margin-top:138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8pUtAugEAAEwDAAAOAAAAAAAAAAAAAAAAAC4CAABkcnMv&#10;ZTJvRG9jLnhtbFBLAQItABQABgAIAAAAIQC/l0ih3QAAAAsBAAAPAAAAAAAAAAAAAAAAABQEAABk&#10;cnMvZG93bnJldi54bWxQSwUGAAAAAAQABADzAAAAHgUAAAAA&#10;" filled="f" stroked="f">
                      <v:textbox inset="2.16pt,1.44pt,0,1.44pt">
                        <w:txbxContent>
                          <w:p w14:paraId="6AF43F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86976" behindDoc="0" locked="0" layoutInCell="1" allowOverlap="1" wp14:anchorId="4AAC1717" wp14:editId="46FEA180">
                      <wp:simplePos x="0" y="0"/>
                      <wp:positionH relativeFrom="column">
                        <wp:posOffset>-63500</wp:posOffset>
                      </wp:positionH>
                      <wp:positionV relativeFrom="paragraph">
                        <wp:posOffset>1752600</wp:posOffset>
                      </wp:positionV>
                      <wp:extent cx="1003300" cy="762000"/>
                      <wp:effectExtent l="0" t="0" r="0" b="0"/>
                      <wp:wrapNone/>
                      <wp:docPr id="4933" name="Rectangle 4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809780-1AC1-F94C-8BC3-E726EA5211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5D9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C1717" id="Rectangle 4933" o:spid="_x0000_s3286" style="position:absolute;margin-left:-5pt;margin-top:138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r4ugEAAEwDAAAOAAAAZHJzL2Uyb0RvYy54bWysU8tu2zAQvBfoPxC8x5LlIL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5uVitKPHfYpW/o&#10;G/eDVeRcHY2UqvS3+DXF1OO11/gClyzhsoifNbjyRVlkrh6frh6rOROBxc1qs26xEwK37hEd14jS&#10;vF2OkPInFRwpC0YBqVRn+fFLyuejv4/gvULm/HxZ5Xk/VzFdd1dxS3Ef5Ak14pDmZwzaholRYU2k&#10;ZMLGM5p+HjgoSuxnj85297erDielJst1t8YJhpog6/37KvdiDDhLIgMlhwhmGJFw9ajywpZVZZfx&#10;KjPxPq/s336C3S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Wavr4ugEAAEwDAAAOAAAAAAAAAAAAAAAAAC4CAABkcnMv&#10;ZTJvRG9jLnhtbFBLAQItABQABgAIAAAAIQC/l0ih3QAAAAsBAAAPAAAAAAAAAAAAAAAAABQEAABk&#10;cnMvZG93bnJldi54bWxQSwUGAAAAAAQABADzAAAAHgUAAAAA&#10;" filled="f" stroked="f">
                      <v:textbox inset="2.16pt,1.44pt,0,1.44pt">
                        <w:txbxContent>
                          <w:p w14:paraId="51D5D9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88000" behindDoc="0" locked="0" layoutInCell="1" allowOverlap="1" wp14:anchorId="318684AA" wp14:editId="109C4D72">
                      <wp:simplePos x="0" y="0"/>
                      <wp:positionH relativeFrom="column">
                        <wp:posOffset>-63500</wp:posOffset>
                      </wp:positionH>
                      <wp:positionV relativeFrom="paragraph">
                        <wp:posOffset>1752600</wp:posOffset>
                      </wp:positionV>
                      <wp:extent cx="1003300" cy="762000"/>
                      <wp:effectExtent l="0" t="0" r="0" b="0"/>
                      <wp:wrapNone/>
                      <wp:docPr id="4932" name="Rectangle 4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D181B2-D2A8-9848-B9E3-CB0E1D17E5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C1D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684AA" id="Rectangle 4932" o:spid="_x0000_s3287" style="position:absolute;margin-left:-5pt;margin-top:138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" filled="f" stroked="f">
                      <v:textbox inset="2.16pt,1.44pt,0,1.44pt">
                        <w:txbxContent>
                          <w:p w14:paraId="3CDC1D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89024" behindDoc="0" locked="0" layoutInCell="1" allowOverlap="1" wp14:anchorId="5753C02A" wp14:editId="42FFFC79">
                      <wp:simplePos x="0" y="0"/>
                      <wp:positionH relativeFrom="column">
                        <wp:posOffset>-63500</wp:posOffset>
                      </wp:positionH>
                      <wp:positionV relativeFrom="paragraph">
                        <wp:posOffset>1752600</wp:posOffset>
                      </wp:positionV>
                      <wp:extent cx="1003300" cy="762000"/>
                      <wp:effectExtent l="0" t="0" r="0" b="0"/>
                      <wp:wrapNone/>
                      <wp:docPr id="4931" name="Rectangle 4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667982-A122-534F-97E9-0751B6177F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7E2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3C02A" id="Rectangle 4931" o:spid="_x0000_s3288" style="position:absolute;margin-left:-5pt;margin-top:138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A9kYvS5AQAATAMAAA4AAAAAAAAAAAAAAAAALgIAAGRycy9l&#10;Mm9Eb2MueG1sUEsBAi0AFAAGAAgAAAAhAL+XSKHdAAAACwEAAA8AAAAAAAAAAAAAAAAAEwQAAGRy&#10;cy9kb3ducmV2LnhtbFBLBQYAAAAABAAEAPMAAAAdBQAAAAA=&#10;" filled="f" stroked="f">
                      <v:textbox inset="2.16pt,1.44pt,0,1.44pt">
                        <w:txbxContent>
                          <w:p w14:paraId="7D97E2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0048" behindDoc="0" locked="0" layoutInCell="1" allowOverlap="1" wp14:anchorId="71859967" wp14:editId="2D5AF064">
                      <wp:simplePos x="0" y="0"/>
                      <wp:positionH relativeFrom="column">
                        <wp:posOffset>-63500</wp:posOffset>
                      </wp:positionH>
                      <wp:positionV relativeFrom="paragraph">
                        <wp:posOffset>1752600</wp:posOffset>
                      </wp:positionV>
                      <wp:extent cx="1003300" cy="762000"/>
                      <wp:effectExtent l="0" t="0" r="0" b="0"/>
                      <wp:wrapNone/>
                      <wp:docPr id="4930" name="Rectangle 4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11CA-D27D-C84F-94F6-FE9F8B1914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C069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59967" id="Rectangle 4930" o:spid="_x0000_s3289" style="position:absolute;margin-left:-5pt;margin-top:138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EPglh+5AQAATAMAAA4AAAAAAAAAAAAAAAAALgIAAGRycy9l&#10;Mm9Eb2MueG1sUEsBAi0AFAAGAAgAAAAhAL+XSKHdAAAACwEAAA8AAAAAAAAAAAAAAAAAEwQAAGRy&#10;cy9kb3ducmV2LnhtbFBLBQYAAAAABAAEAPMAAAAdBQAAAAA=&#10;" filled="f" stroked="f">
                      <v:textbox inset="2.16pt,1.44pt,0,1.44pt">
                        <w:txbxContent>
                          <w:p w14:paraId="54C069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1072" behindDoc="0" locked="0" layoutInCell="1" allowOverlap="1" wp14:anchorId="14C4FC6E" wp14:editId="6414C21A">
                      <wp:simplePos x="0" y="0"/>
                      <wp:positionH relativeFrom="column">
                        <wp:posOffset>-63500</wp:posOffset>
                      </wp:positionH>
                      <wp:positionV relativeFrom="paragraph">
                        <wp:posOffset>1752600</wp:posOffset>
                      </wp:positionV>
                      <wp:extent cx="1003300" cy="762000"/>
                      <wp:effectExtent l="0" t="0" r="0" b="0"/>
                      <wp:wrapNone/>
                      <wp:docPr id="4929" name="Rectangle 4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632C82-4B47-274A-B36C-21B1E70DB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0E8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4FC6E" id="Rectangle 4929" o:spid="_x0000_s3290" style="position:absolute;margin-left:-5pt;margin-top:138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BG32rLsBAABMAwAADgAAAAAAAAAAAAAAAAAuAgAAZHJz&#10;L2Uyb0RvYy54bWxQSwECLQAUAAYACAAAACEAv5dIod0AAAALAQAADwAAAAAAAAAAAAAAAAAVBAAA&#10;ZHJzL2Rvd25yZXYueG1sUEsFBgAAAAAEAAQA8wAAAB8FAAAAAA==&#10;" filled="f" stroked="f">
                      <v:textbox inset="2.16pt,1.44pt,0,1.44pt">
                        <w:txbxContent>
                          <w:p w14:paraId="0E90E8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2096" behindDoc="0" locked="0" layoutInCell="1" allowOverlap="1" wp14:anchorId="0B675DDA" wp14:editId="17883815">
                      <wp:simplePos x="0" y="0"/>
                      <wp:positionH relativeFrom="column">
                        <wp:posOffset>-63500</wp:posOffset>
                      </wp:positionH>
                      <wp:positionV relativeFrom="paragraph">
                        <wp:posOffset>1752600</wp:posOffset>
                      </wp:positionV>
                      <wp:extent cx="1003300" cy="762000"/>
                      <wp:effectExtent l="0" t="0" r="0" b="0"/>
                      <wp:wrapNone/>
                      <wp:docPr id="4928" name="Rectangle 49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4946AE-E5A3-204E-B526-C40C61C8CF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5B5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75DDA" id="Rectangle 4928" o:spid="_x0000_s3291" style="position:absolute;margin-left:-5pt;margin-top:138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JH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dYOz8tzhlH6h&#10;btx3VpFTtjdSqmm+k15DTC2WPccnOEcJ3Yn8qMFNX6RFxqLx8aKxGjMRmFwv1qsaJyHw6Ga5XqCP&#10;Xaq34ggp/1DBkclhFBBKUZYfHlI+XX29gnUTmNPzk5fH3VjINM311SvWXZBH5IhLmh/RaBsGRoU1&#10;kZIBB89o+rPnoCix9x6VbW6WiwY3pQTzVbNCVaAEiHr3Psu96APukshAyT6C6XoEXDQquHBkhdl5&#10;vaadeB8X9G8/wfY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SOkCR7sBAABMAwAADgAAAAAAAAAAAAAAAAAuAgAAZHJz&#10;L2Uyb0RvYy54bWxQSwECLQAUAAYACAAAACEAv5dIod0AAAALAQAADwAAAAAAAAAAAAAAAAAVBAAA&#10;ZHJzL2Rvd25yZXYueG1sUEsFBgAAAAAEAAQA8wAAAB8FAAAAAA==&#10;" filled="f" stroked="f">
                      <v:textbox inset="2.16pt,1.44pt,0,1.44pt">
                        <w:txbxContent>
                          <w:p w14:paraId="1885B5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3120" behindDoc="0" locked="0" layoutInCell="1" allowOverlap="1" wp14:anchorId="5FDC46D5" wp14:editId="209644FA">
                      <wp:simplePos x="0" y="0"/>
                      <wp:positionH relativeFrom="column">
                        <wp:posOffset>-63500</wp:posOffset>
                      </wp:positionH>
                      <wp:positionV relativeFrom="paragraph">
                        <wp:posOffset>1752600</wp:posOffset>
                      </wp:positionV>
                      <wp:extent cx="1003300" cy="762000"/>
                      <wp:effectExtent l="0" t="0" r="0" b="0"/>
                      <wp:wrapNone/>
                      <wp:docPr id="4927" name="Rectangle 4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915A62-3E03-1042-9173-8536EAC561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0AB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C46D5" id="Rectangle 4927" o:spid="_x0000_s3292" style="position:absolute;margin-left:-5pt;margin-top:138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9x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5bdaUeO5wSj9R&#10;N+47q8gl2xsp1TTfSa8hphbLnuMTXKOE7kR+1OCmL9IiY9H4fNNYjZkITG4X202NkxB4tF5uF+hj&#10;l+qtOELKX1VwZHIYBYRSlOWn7ylfrr5ewboJzOX5ycvjYSxkmma1esV6CPKMHHFJ8yMabcPAqLAm&#10;UjLg4BlNv48cFCX2m0dlm/Vy0eCmlGC+aTa4wVACRH14n+Ve9AF3SWSg5BjBdD0CLhoVXDiywuy6&#10;XtNOvI8L+refYP8H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nKT9xugEAAEwDAAAOAAAAAAAAAAAAAAAAAC4CAABkcnMv&#10;ZTJvRG9jLnhtbFBLAQItABQABgAIAAAAIQC/l0ih3QAAAAsBAAAPAAAAAAAAAAAAAAAAABQEAABk&#10;cnMvZG93bnJldi54bWxQSwUGAAAAAAQABADzAAAAHgUAAAAA&#10;" filled="f" stroked="f">
                      <v:textbox inset="2.16pt,1.44pt,0,1.44pt">
                        <w:txbxContent>
                          <w:p w14:paraId="32A0AB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4144" behindDoc="0" locked="0" layoutInCell="1" allowOverlap="1" wp14:anchorId="3FE0FE5E" wp14:editId="358B23EE">
                      <wp:simplePos x="0" y="0"/>
                      <wp:positionH relativeFrom="column">
                        <wp:posOffset>-63500</wp:posOffset>
                      </wp:positionH>
                      <wp:positionV relativeFrom="paragraph">
                        <wp:posOffset>1752600</wp:posOffset>
                      </wp:positionV>
                      <wp:extent cx="1003300" cy="762000"/>
                      <wp:effectExtent l="0" t="0" r="0" b="0"/>
                      <wp:wrapNone/>
                      <wp:docPr id="4926" name="Rectangle 4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3D5F66-A687-A44D-B8C3-3712A30646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834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0FE5E" id="Rectangle 4926" o:spid="_x0000_s3293" style="position:absolute;margin-left:-5pt;margin-top:138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ua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5bVaUeO5wSj9R&#10;N+47q8gl2xsp1TTfSa8hphbLnuMTXKOE7kR+1OCmL9IiY9H4fNNYjZkITG4X202NkxB4tF5uF+hj&#10;l+qtOELKX1VwZHIYBYRSlOWn7ylfrr5ewboJzOX5ycvjYSxkmma1fsV6CPKMHHFJ8yMabcPAqLAm&#10;UjLg4BlNv48cFCX2m0dlm/Vy0eCmlGC+aTa4wVACRH14n+Ve9AF3SWSg5BjBdD0CLhoVXDiywuy6&#10;XtNOvI8L+refYP8H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rrcuaugEAAEwDAAAOAAAAAAAAAAAAAAAAAC4CAABkcnMv&#10;ZTJvRG9jLnhtbFBLAQItABQABgAIAAAAIQC/l0ih3QAAAAsBAAAPAAAAAAAAAAAAAAAAABQEAABk&#10;cnMvZG93bnJldi54bWxQSwUGAAAAAAQABADzAAAAHgUAAAAA&#10;" filled="f" stroked="f">
                      <v:textbox inset="2.16pt,1.44pt,0,1.44pt">
                        <w:txbxContent>
                          <w:p w14:paraId="160834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5168" behindDoc="0" locked="0" layoutInCell="1" allowOverlap="1" wp14:anchorId="35EE3BC0" wp14:editId="0F7709DF">
                      <wp:simplePos x="0" y="0"/>
                      <wp:positionH relativeFrom="column">
                        <wp:posOffset>-63500</wp:posOffset>
                      </wp:positionH>
                      <wp:positionV relativeFrom="paragraph">
                        <wp:posOffset>1752600</wp:posOffset>
                      </wp:positionV>
                      <wp:extent cx="1003300" cy="762000"/>
                      <wp:effectExtent l="0" t="0" r="0" b="0"/>
                      <wp:wrapNone/>
                      <wp:docPr id="4925" name="Rectangle 4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295140-7F85-B246-9971-AD57EAC52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A1B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E3BC0" id="Rectangle 4925" o:spid="_x0000_s3294" style="position:absolute;margin-left:-5pt;margin-top:138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aHuw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PrTfOZEs8dTukn&#10;6sZ9bxU5ZwcjpZrnO+s1xtRh2VN8hEuU0J3JTxrc/EVaZCoan64aqykTgcnNatPWOAmBR7frzQp9&#10;7FK9FkdI+asKjswOo4BQirL8+D3l89WXK1g3gzk/P3t52k+FTNPctC9Y90GekCMuaX5Ao20YGRXW&#10;REpGHDyj6feBg6LEfvOobHO7XjW4KSVYtk2LGwwlQNT7t1nuxRBwl0QGSg4RTD8g4KJRwYUjK8wu&#10;6zXvxNu4oH/9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0kumh7sBAABMAwAADgAAAAAAAAAAAAAAAAAuAgAAZHJz&#10;L2Uyb0RvYy54bWxQSwECLQAUAAYACAAAACEAv5dIod0AAAALAQAADwAAAAAAAAAAAAAAAAAVBAAA&#10;ZHJzL2Rvd25yZXYueG1sUEsFBgAAAAAEAAQA8wAAAB8FAAAAAA==&#10;" filled="f" stroked="f">
                      <v:textbox inset="2.16pt,1.44pt,0,1.44pt">
                        <w:txbxContent>
                          <w:p w14:paraId="30FA1B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6192" behindDoc="0" locked="0" layoutInCell="1" allowOverlap="1" wp14:anchorId="64C270AC" wp14:editId="12696D53">
                      <wp:simplePos x="0" y="0"/>
                      <wp:positionH relativeFrom="column">
                        <wp:posOffset>-63500</wp:posOffset>
                      </wp:positionH>
                      <wp:positionV relativeFrom="paragraph">
                        <wp:posOffset>1752600</wp:posOffset>
                      </wp:positionV>
                      <wp:extent cx="1003300" cy="762000"/>
                      <wp:effectExtent l="0" t="0" r="0" b="0"/>
                      <wp:wrapNone/>
                      <wp:docPr id="4924" name="Rectangle 4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DF1D0-B084-C145-82BE-4F255CC5B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368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70AC" id="Rectangle 4924" o:spid="_x0000_s3295" style="position:absolute;margin-left:-5pt;margin-top:138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ns9SbLsBAABMAwAADgAAAAAAAAAAAAAAAAAuAgAAZHJz&#10;L2Uyb0RvYy54bWxQSwECLQAUAAYACAAAACEAv5dIod0AAAALAQAADwAAAAAAAAAAAAAAAAAVBAAA&#10;ZHJzL2Rvd25yZXYueG1sUEsFBgAAAAAEAAQA8wAAAB8FAAAAAA==&#10;" filled="f" stroked="f">
                      <v:textbox inset="2.16pt,1.44pt,0,1.44pt">
                        <w:txbxContent>
                          <w:p w14:paraId="40D368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7216" behindDoc="0" locked="0" layoutInCell="1" allowOverlap="1" wp14:anchorId="7193BFC6" wp14:editId="4C30F8BA">
                      <wp:simplePos x="0" y="0"/>
                      <wp:positionH relativeFrom="column">
                        <wp:posOffset>-63500</wp:posOffset>
                      </wp:positionH>
                      <wp:positionV relativeFrom="paragraph">
                        <wp:posOffset>1752600</wp:posOffset>
                      </wp:positionV>
                      <wp:extent cx="1003300" cy="762000"/>
                      <wp:effectExtent l="0" t="0" r="0" b="0"/>
                      <wp:wrapNone/>
                      <wp:docPr id="4923" name="Rectangle 4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4835C-A2DC-EC45-82EA-68614DEE7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85E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3BFC6" id="Rectangle 4923" o:spid="_x0000_s3296" style="position:absolute;margin-left:-5pt;margin-top:138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uHuw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PLTbOgxHGLXfqN&#10;vnHXDYqcq72RUuX+Zr/GEFu89hQe4ZJFXGbxkwabvyiLTMXj09VjNSUisLhZbNY1dkLg1mq5WeAa&#10;Uaq3ywFiulfekrxgFJBKcZYff8Z0Pvr3CN7LZM7P51Wa9lMR0zSrgpuLey9PqBGHND1g0IMfGRWD&#10;CZSM2HhG4+uBg6Jk+OHQ2Wa1XDQ4KSWZr5s1TjCUBFnv31e5E73HWRIJKDkEMF2PhItHhRe2rCi7&#10;jFeeifd5Yf/2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6ZN7h7sBAABMAwAADgAAAAAAAAAAAAAAAAAuAgAAZHJz&#10;L2Uyb0RvYy54bWxQSwECLQAUAAYACAAAACEAv5dIod0AAAALAQAADwAAAAAAAAAAAAAAAAAVBAAA&#10;ZHJzL2Rvd25yZXYueG1sUEsFBgAAAAAEAAQA8wAAAB8FAAAAAA==&#10;" filled="f" stroked="f">
                      <v:textbox inset="2.16pt,1.44pt,0,1.44pt">
                        <w:txbxContent>
                          <w:p w14:paraId="3E485E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8240" behindDoc="0" locked="0" layoutInCell="1" allowOverlap="1" wp14:anchorId="0DC2E3B2" wp14:editId="08A5DB44">
                      <wp:simplePos x="0" y="0"/>
                      <wp:positionH relativeFrom="column">
                        <wp:posOffset>-63500</wp:posOffset>
                      </wp:positionH>
                      <wp:positionV relativeFrom="paragraph">
                        <wp:posOffset>1752600</wp:posOffset>
                      </wp:positionV>
                      <wp:extent cx="1003300" cy="762000"/>
                      <wp:effectExtent l="0" t="0" r="0" b="0"/>
                      <wp:wrapNone/>
                      <wp:docPr id="4922" name="Rectangle 4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C740A0-40AB-8F4A-9485-46881D14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A98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2E3B2" id="Rectangle 4922" o:spid="_x0000_s3297" style="position:absolute;margin-left:-5pt;margin-top:138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KUXj2y5AQAATAMAAA4AAAAAAAAAAAAAAAAALgIAAGRycy9l&#10;Mm9Eb2MueG1sUEsBAi0AFAAGAAgAAAAhAL+XSKHdAAAACwEAAA8AAAAAAAAAAAAAAAAAEwQAAGRy&#10;cy9kb3ducmV2LnhtbFBLBQYAAAAABAAEAPMAAAAdBQAAAAA=&#10;" filled="f" stroked="f">
                      <v:textbox inset="2.16pt,1.44pt,0,1.44pt">
                        <w:txbxContent>
                          <w:p w14:paraId="1B7A98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299264" behindDoc="0" locked="0" layoutInCell="1" allowOverlap="1" wp14:anchorId="5DD96AA3" wp14:editId="78DCCC1F">
                      <wp:simplePos x="0" y="0"/>
                      <wp:positionH relativeFrom="column">
                        <wp:posOffset>-63500</wp:posOffset>
                      </wp:positionH>
                      <wp:positionV relativeFrom="paragraph">
                        <wp:posOffset>1752600</wp:posOffset>
                      </wp:positionV>
                      <wp:extent cx="1003300" cy="762000"/>
                      <wp:effectExtent l="0" t="0" r="0" b="0"/>
                      <wp:wrapNone/>
                      <wp:docPr id="4921" name="Rectangle 4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30614-F26C-7E42-8D6B-EEE27C29B3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5F0B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96AA3" id="Rectangle 4921" o:spid="_x0000_s3298" style="position:absolute;margin-left:-5pt;margin-top:138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J3ji7sBAABMAwAADgAAAAAAAAAAAAAAAAAuAgAAZHJz&#10;L2Uyb0RvYy54bWxQSwECLQAUAAYACAAAACEAv5dIod0AAAALAQAADwAAAAAAAAAAAAAAAAAVBAAA&#10;ZHJzL2Rvd25yZXYueG1sUEsFBgAAAAAEAAQA8wAAAB8FAAAAAA==&#10;" filled="f" stroked="f">
                      <v:textbox inset="2.16pt,1.44pt,0,1.44pt">
                        <w:txbxContent>
                          <w:p w14:paraId="045F0B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0288" behindDoc="0" locked="0" layoutInCell="1" allowOverlap="1" wp14:anchorId="498FCA75" wp14:editId="2C56B476">
                      <wp:simplePos x="0" y="0"/>
                      <wp:positionH relativeFrom="column">
                        <wp:posOffset>-63500</wp:posOffset>
                      </wp:positionH>
                      <wp:positionV relativeFrom="paragraph">
                        <wp:posOffset>1752600</wp:posOffset>
                      </wp:positionV>
                      <wp:extent cx="1003300" cy="762000"/>
                      <wp:effectExtent l="0" t="0" r="0" b="0"/>
                      <wp:wrapNone/>
                      <wp:docPr id="4920" name="Rectangle 4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B5F05A-B436-F845-B9B8-F50332CF39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E3B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FCA75" id="Rectangle 4920" o:spid="_x0000_s3299" style="position:absolute;margin-left:-5pt;margin-top:138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dgugEAAEw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TYMCee5wSj9R&#10;N+47q8g52xsp1TTfSa8hphbLXuIzXKKE7kR+1OCmL9IiY9H4dNVYjZkITG4Wm3WNDwk8Wi03C/Sx&#10;S/VRHCHlryo4MjmMAkIpyvLj95TPV9+vYN0E5vz85OVxPxYyTbNavGPdB3lCjrik+QmNtmFgVFgT&#10;KRlw8Iym1wMHRYn95lHZZrVcNLgpJZivmzVuMJQAUe8/Z7kXfcBdEhkoOUQwXY+Ai0YFF46sMLus&#10;17QTn+OC/uMn2L0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8GRdgugEAAEwDAAAOAAAAAAAAAAAAAAAAAC4CAABkcnMv&#10;ZTJvRG9jLnhtbFBLAQItABQABgAIAAAAIQC/l0ih3QAAAAsBAAAPAAAAAAAAAAAAAAAAABQEAABk&#10;cnMvZG93bnJldi54bWxQSwUGAAAAAAQABADzAAAAHgUAAAAA&#10;" filled="f" stroked="f">
                      <v:textbox inset="2.16pt,1.44pt,0,1.44pt">
                        <w:txbxContent>
                          <w:p w14:paraId="689E3B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1312" behindDoc="0" locked="0" layoutInCell="1" allowOverlap="1" wp14:anchorId="1555D110" wp14:editId="1841FD26">
                      <wp:simplePos x="0" y="0"/>
                      <wp:positionH relativeFrom="column">
                        <wp:posOffset>-63500</wp:posOffset>
                      </wp:positionH>
                      <wp:positionV relativeFrom="paragraph">
                        <wp:posOffset>1752600</wp:posOffset>
                      </wp:positionV>
                      <wp:extent cx="1003300" cy="762000"/>
                      <wp:effectExtent l="0" t="0" r="0" b="0"/>
                      <wp:wrapNone/>
                      <wp:docPr id="4919" name="Rectangle 4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F3DC2-A2B4-6C40-B936-300F7DB347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E95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5D110" id="Rectangle 4919" o:spid="_x0000_s3300" style="position:absolute;margin-left:-5pt;margin-top:138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ex/ugEAAEw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2VLiecOp/QD&#10;deO+t4qcs4ORUs3znfUaY+qw7CU+wyVK6M7kJw1u/iItMhWNT1eN1ZSJwGS7ajc1TkLg0e26XaGP&#10;Xar34ggpf1PBkdlhFBBKUZYfH1I+X327gnUzmPPzs5en/VTINM3t+g3rPsgTcsQlzU9otA0jo8Ka&#10;SMmIg2c0/T5wUJTY7x6VxcpVg5tSguWm2eAGQwkQ9f5jlnsxBNwlkYGSQwTTDwi4aFRw4cgKs8t6&#10;zTvxMS7o33+C3Ss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Y9ex/ugEAAEwDAAAOAAAAAAAAAAAAAAAAAC4CAABkcnMv&#10;ZTJvRG9jLnhtbFBLAQItABQABgAIAAAAIQC/l0ih3QAAAAsBAAAPAAAAAAAAAAAAAAAAABQEAABk&#10;cnMvZG93bnJldi54bWxQSwUGAAAAAAQABADzAAAAHgUAAAAA&#10;" filled="f" stroked="f">
                      <v:textbox inset="2.16pt,1.44pt,0,1.44pt">
                        <w:txbxContent>
                          <w:p w14:paraId="1B2E95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2336" behindDoc="0" locked="0" layoutInCell="1" allowOverlap="1" wp14:anchorId="36996655" wp14:editId="35F7A851">
                      <wp:simplePos x="0" y="0"/>
                      <wp:positionH relativeFrom="column">
                        <wp:posOffset>-63500</wp:posOffset>
                      </wp:positionH>
                      <wp:positionV relativeFrom="paragraph">
                        <wp:posOffset>1752600</wp:posOffset>
                      </wp:positionV>
                      <wp:extent cx="1003300" cy="762000"/>
                      <wp:effectExtent l="0" t="0" r="0" b="0"/>
                      <wp:wrapNone/>
                      <wp:docPr id="4918" name="Rectangle 4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1B024E-88C9-7449-AEC9-914FBB315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380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96655" id="Rectangle 4918" o:spid="_x0000_s3301" style="position:absolute;margin-left:-5pt;margin-top:138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iU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5WaOs3Lc4pR+&#10;o27cdYMi52xvpFR5vlmvMcQWyx7DA1yiiG4mP2mw+Yu0yFQ0Pl01VlMiApObxWZd4yQEHq2WmwX6&#10;2KV6Kw4Q03flLckOo4BQirL8+DOm89XXK1iXwZyfz16a9lMh0zSrr69Y916ekCMuabpHowc/MioG&#10;EygZcfCMxpcDB0XJ8MOhss1quWhwU0owXzdrVAVKgKj377Pcid7jLokElBwCmK5HwEWjggtHVphd&#10;1ivvxPu4oH/7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VHEYlLsBAABMAwAADgAAAAAAAAAAAAAAAAAuAgAAZHJz&#10;L2Uyb0RvYy54bWxQSwECLQAUAAYACAAAACEAv5dIod0AAAALAQAADwAAAAAAAAAAAAAAAAAVBAAA&#10;ZHJzL2Rvd25yZXYueG1sUEsFBgAAAAAEAAQA8wAAAB8FAAAAAA==&#10;" filled="f" stroked="f">
                      <v:textbox inset="2.16pt,1.44pt,0,1.44pt">
                        <w:txbxContent>
                          <w:p w14:paraId="290380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3360" behindDoc="0" locked="0" layoutInCell="1" allowOverlap="1" wp14:anchorId="7900F24E" wp14:editId="345C9418">
                      <wp:simplePos x="0" y="0"/>
                      <wp:positionH relativeFrom="column">
                        <wp:posOffset>-63500</wp:posOffset>
                      </wp:positionH>
                      <wp:positionV relativeFrom="paragraph">
                        <wp:posOffset>1752600</wp:posOffset>
                      </wp:positionV>
                      <wp:extent cx="1003300" cy="762000"/>
                      <wp:effectExtent l="0" t="0" r="0" b="0"/>
                      <wp:wrapNone/>
                      <wp:docPr id="4917" name="Rectangle 4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C6C19E-43C4-C44D-A532-87232BD9B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363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0F24E" id="Rectangle 4917" o:spid="_x0000_s3302" style="position:absolute;margin-left:-5pt;margin-top:138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Wi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cjNfUeK4xSn9&#10;Rt246wZFztneSKnyfLNeY4gtlj2FR7hEEd1MftJg8xdpkalofLpqrKZEBCY3i826xkkIPFotNwv0&#10;sUv1Xhwgph/KW5IdRgGhFGX58VdM56tvV7Augzk/n7007adCpmlWN29Y916ekCMuaXpAowc/MioG&#10;EygZcfCMxj8HDoqS4adDZZvVctHgppRgvm7WuMFQAkS9/5jlTvQed0kkoOQQwHQ9Ai4aFVw4ssLs&#10;sl55Jz7GBf37T7B7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O7ElorsBAABMAwAADgAAAAAAAAAAAAAAAAAuAgAAZHJz&#10;L2Uyb0RvYy54bWxQSwECLQAUAAYACAAAACEAv5dIod0AAAALAQAADwAAAAAAAAAAAAAAAAAVBAAA&#10;ZHJzL2Rvd25yZXYueG1sUEsFBgAAAAAEAAQA8wAAAB8FAAAAAA==&#10;" filled="f" stroked="f">
                      <v:textbox inset="2.16pt,1.44pt,0,1.44pt">
                        <w:txbxContent>
                          <w:p w14:paraId="623363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4384" behindDoc="0" locked="0" layoutInCell="1" allowOverlap="1" wp14:anchorId="5EAA3D00" wp14:editId="43F31280">
                      <wp:simplePos x="0" y="0"/>
                      <wp:positionH relativeFrom="column">
                        <wp:posOffset>-63500</wp:posOffset>
                      </wp:positionH>
                      <wp:positionV relativeFrom="paragraph">
                        <wp:posOffset>1752600</wp:posOffset>
                      </wp:positionV>
                      <wp:extent cx="1003300" cy="762000"/>
                      <wp:effectExtent l="0" t="0" r="0" b="0"/>
                      <wp:wrapNone/>
                      <wp:docPr id="4916" name="Rectangle 4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2A20B0-2AAF-B946-A340-9DC39F7D9C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369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A3D00" id="Rectangle 4916" o:spid="_x0000_s3303" style="position:absolute;margin-left:-5pt;margin-top:138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FJ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cjO/ocRxi1P6&#10;jbpx1w2KnLO9kVLl+Wa9xhBbLHsKj3CJIrqZ/KTB5i/SIlPR+HTVWE2JCExuFpt1jZMQeLRabhbo&#10;Y5fqvThATD+UtyQ7jAJCKcry46+YzlffrmBdBnN+Pntp2k+FTNOsVm9Y916ekCMuaXpAowc/MioG&#10;EygZcfCMxj8HDoqS4adDZZvVctHgppRgvm7WuMFQAkS9/5jlTvQed0kkoOQQwHQ9Ai4aFVw4ssLs&#10;sl55Jz7GBf37T7B7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dzXRSbsBAABMAwAADgAAAAAAAAAAAAAAAAAuAgAAZHJz&#10;L2Uyb0RvYy54bWxQSwECLQAUAAYACAAAACEAv5dIod0AAAALAQAADwAAAAAAAAAAAAAAAAAVBAAA&#10;ZHJzL2Rvd25yZXYueG1sUEsFBgAAAAAEAAQA8wAAAB8FAAAAAA==&#10;" filled="f" stroked="f">
                      <v:textbox inset="2.16pt,1.44pt,0,1.44pt">
                        <w:txbxContent>
                          <w:p w14:paraId="421369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5408" behindDoc="0" locked="0" layoutInCell="1" allowOverlap="1" wp14:anchorId="5F1988BF" wp14:editId="719FF5D4">
                      <wp:simplePos x="0" y="0"/>
                      <wp:positionH relativeFrom="column">
                        <wp:posOffset>-63500</wp:posOffset>
                      </wp:positionH>
                      <wp:positionV relativeFrom="paragraph">
                        <wp:posOffset>1752600</wp:posOffset>
                      </wp:positionV>
                      <wp:extent cx="1003300" cy="762000"/>
                      <wp:effectExtent l="0" t="0" r="0" b="0"/>
                      <wp:wrapNone/>
                      <wp:docPr id="4915" name="Rectangle 4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50B93-F6C4-A24E-BA63-2686439F7D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17E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988BF" id="Rectangle 4915" o:spid="_x0000_s3304" style="position:absolute;margin-left:-5pt;margin-top:138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7xU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9vlR0octzil&#10;H6gbd/2oyCU7GClVnm/Wawqxw7Kn8AjXKKKbyc8abP4iLTIXjc83jdWciMDkdrVta5yEwKPNertC&#10;H7tUr8UBYvqivCXZYRQQSlGWn77FdLn6cgXrMpjL89lL82EuZJpm075gPXh5Ro64pOkBjR79xKgY&#10;TaBkwsEzGn8dOShKxq8OlW0261WDm1KCZdu0uMFQAkR9eJvlTgwed0kkoOQYwPQDAi4aFVw4ssLs&#10;ul55J97GBf3rT7D/D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ztO8VLsBAABMAwAADgAAAAAAAAAAAAAAAAAuAgAAZHJz&#10;L2Uyb0RvYy54bWxQSwECLQAUAAYACAAAACEAv5dIod0AAAALAQAADwAAAAAAAAAAAAAAAAAVBAAA&#10;ZHJzL2Rvd25yZXYueG1sUEsFBgAAAAAEAAQA8wAAAB8FAAAAAA==&#10;" filled="f" stroked="f">
                      <v:textbox inset="2.16pt,1.44pt,0,1.44pt">
                        <w:txbxContent>
                          <w:p w14:paraId="74617E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6432" behindDoc="0" locked="0" layoutInCell="1" allowOverlap="1" wp14:anchorId="20A6BC2E" wp14:editId="378DF56C">
                      <wp:simplePos x="0" y="0"/>
                      <wp:positionH relativeFrom="column">
                        <wp:posOffset>-63500</wp:posOffset>
                      </wp:positionH>
                      <wp:positionV relativeFrom="paragraph">
                        <wp:posOffset>1752600</wp:posOffset>
                      </wp:positionV>
                      <wp:extent cx="1003300" cy="762000"/>
                      <wp:effectExtent l="0" t="0" r="0" b="0"/>
                      <wp:wrapNone/>
                      <wp:docPr id="4914" name="Rectangle 4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7BE39-2FEE-F547-A8C7-5280910AE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954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6BC2E" id="Rectangle 4914" o:spid="_x0000_s3305" style="position:absolute;margin-left:-5pt;margin-top:138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i/uwEAAEw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yu2+WaEs8dTuk7&#10;6sZ9bxW5ZAcjpZrnO+s1xtRh2Ut8hmuU0J3JTxrc/EVaZCoan28aqykTgcl21W5rnITAo826XaGP&#10;Xaq34ggpf1bBkdlhFBBKUZafvqZ8ufp6BetmMJfnZy9Ph6mQaZpN+4r1EOQZOeKS5ic02oaRUWFN&#10;pGTEwTOafh05KErsF4/KNpv1qsFNKcFy22xxg6EEiPrwPsu9GALukshAyTGC6QcEXDQquHBkhdl1&#10;veadeB8X9G8/wf4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gldIv7sBAABMAwAADgAAAAAAAAAAAAAAAAAuAgAAZHJz&#10;L2Uyb0RvYy54bWxQSwECLQAUAAYACAAAACEAv5dIod0AAAALAQAADwAAAAAAAAAAAAAAAAAVBAAA&#10;ZHJzL2Rvd25yZXYueG1sUEsFBgAAAAAEAAQA8wAAAB8FAAAAAA==&#10;" filled="f" stroked="f">
                      <v:textbox inset="2.16pt,1.44pt,0,1.44pt">
                        <w:txbxContent>
                          <w:p w14:paraId="525954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7456" behindDoc="0" locked="0" layoutInCell="1" allowOverlap="1" wp14:anchorId="5C0CF95D" wp14:editId="78C74969">
                      <wp:simplePos x="0" y="0"/>
                      <wp:positionH relativeFrom="column">
                        <wp:posOffset>-63500</wp:posOffset>
                      </wp:positionH>
                      <wp:positionV relativeFrom="paragraph">
                        <wp:posOffset>1752600</wp:posOffset>
                      </wp:positionV>
                      <wp:extent cx="1003300" cy="762000"/>
                      <wp:effectExtent l="0" t="0" r="0" b="0"/>
                      <wp:wrapNone/>
                      <wp:docPr id="4913" name="Rectangle 4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52B5D5-D63C-A24A-B491-D498EE1EA2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DF2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CF95D" id="Rectangle 4913" o:spid="_x0000_s3306" style="position:absolute;margin-left:-5pt;margin-top:138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J/XbNbsBAABMAwAADgAAAAAAAAAAAAAAAAAuAgAAZHJz&#10;L2Uyb0RvYy54bWxQSwECLQAUAAYACAAAACEAv5dIod0AAAALAQAADwAAAAAAAAAAAAAAAAAVBAAA&#10;ZHJzL2Rvd25yZXYueG1sUEsFBgAAAAAEAAQA8wAAAB8FAAAAAA==&#10;" filled="f" stroked="f">
                      <v:textbox inset="2.16pt,1.44pt,0,1.44pt">
                        <w:txbxContent>
                          <w:p w14:paraId="550DF2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8480" behindDoc="0" locked="0" layoutInCell="1" allowOverlap="1" wp14:anchorId="10583F2D" wp14:editId="247C68E8">
                      <wp:simplePos x="0" y="0"/>
                      <wp:positionH relativeFrom="column">
                        <wp:posOffset>-63500</wp:posOffset>
                      </wp:positionH>
                      <wp:positionV relativeFrom="paragraph">
                        <wp:posOffset>1752600</wp:posOffset>
                      </wp:positionV>
                      <wp:extent cx="1003300" cy="762000"/>
                      <wp:effectExtent l="0" t="0" r="0" b="0"/>
                      <wp:wrapNone/>
                      <wp:docPr id="4912" name="Rectangle 4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42731-48F4-C54B-A9AC-DD607990A6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7F5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83F2D" id="Rectangle 4912" o:spid="_x0000_s3307" style="position:absolute;margin-left:-5pt;margin-top:138pt;width:79pt;height:60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euQ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eh6s2wo8dzhlH6i&#10;btz3VpFzdjBSqnm+s15jTB2WPccnuEQJ3Zn8pMHNX6RFpqLx6aqxmjIRmNysNm2NkxB4dLverNDH&#10;LtVbcYSUv6ngyOwwCgilKMuPP1I+X/1zBetmMOfnZy9P+6mQaZr2inUf5Ak54pLmRzTahpFRYU2k&#10;ZMTBM5p+HTgoSux3j8o2t+sVCpFLsGybFjcYSoCo9++z3Ish4C6JDJQcIph+QMDl3YILR1aYXdZr&#10;3on3cUH/9hPsfgM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GtxL965AQAATAMAAA4AAAAAAAAAAAAAAAAALgIAAGRycy9l&#10;Mm9Eb2MueG1sUEsBAi0AFAAGAAgAAAAhAL+XSKHdAAAACwEAAA8AAAAAAAAAAAAAAAAAEwQAAGRy&#10;cy9kb3ducmV2LnhtbFBLBQYAAAAABAAEAPMAAAAdBQAAAAA=&#10;" filled="f" stroked="f">
                      <v:textbox inset="2.16pt,1.44pt,0,1.44pt">
                        <w:txbxContent>
                          <w:p w14:paraId="1577F5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09504" behindDoc="0" locked="0" layoutInCell="1" allowOverlap="1" wp14:anchorId="53D151AA" wp14:editId="2036C83E">
                      <wp:simplePos x="0" y="0"/>
                      <wp:positionH relativeFrom="column">
                        <wp:posOffset>-63500</wp:posOffset>
                      </wp:positionH>
                      <wp:positionV relativeFrom="paragraph">
                        <wp:posOffset>1752600</wp:posOffset>
                      </wp:positionV>
                      <wp:extent cx="1003300" cy="762000"/>
                      <wp:effectExtent l="0" t="0" r="0" b="0"/>
                      <wp:wrapNone/>
                      <wp:docPr id="4911" name="Rectangle 4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FDBEC-11A1-9545-BE0F-51C6C448C5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29E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151AA" id="Rectangle 4911" o:spid="_x0000_s3308" style="position:absolute;margin-left:-5pt;margin-top:138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5ugEAAEwDAAAOAAAAZHJzL2Uyb0RvYy54bWysU9tu2zAMfR+wfxD0vviSYHW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noZts0lDhucUrf&#10;UTfuhkmRS3Y0Uqo836zXHGKPZc/hCa5RRDeTXzTY/EVaZCkan28aqyURgcntetvVOAmBR3eb7Rp9&#10;7FK9FgeI6bPylmSHUUAoRVl++hrT5erLFazLYC7PZy8th6WQaduufcF68PKMHHFJ0yMaPfmZUTGZ&#10;QMmMg2c0/jpyUJRMXxwq295t1i1uSgmaru1wg6EEiPrwNsudGD3ukkhAyTGAGUYEXDQquHBkhdl1&#10;vfJOvI0L+tefYP8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0M5ugEAAEwDAAAOAAAAAAAAAAAAAAAAAC4CAABkcnMv&#10;ZTJvRG9jLnhtbFBLAQItABQABgAIAAAAIQC/l0ih3QAAAAsBAAAPAAAAAAAAAAAAAAAAABQEAABk&#10;cnMvZG93bnJldi54bWxQSwUGAAAAAAQABADzAAAAHgUAAAAA&#10;" filled="f" stroked="f">
                      <v:textbox inset="2.16pt,1.44pt,0,1.44pt">
                        <w:txbxContent>
                          <w:p w14:paraId="60329E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0528" behindDoc="0" locked="0" layoutInCell="1" allowOverlap="1" wp14:anchorId="70ACB20F" wp14:editId="2C37EADA">
                      <wp:simplePos x="0" y="0"/>
                      <wp:positionH relativeFrom="column">
                        <wp:posOffset>-63500</wp:posOffset>
                      </wp:positionH>
                      <wp:positionV relativeFrom="paragraph">
                        <wp:posOffset>1752600</wp:posOffset>
                      </wp:positionV>
                      <wp:extent cx="1003300" cy="762000"/>
                      <wp:effectExtent l="0" t="0" r="0" b="0"/>
                      <wp:wrapNone/>
                      <wp:docPr id="4910" name="Rectangle 4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22AD5-FC5B-8641-A807-A63ABB485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686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CB20F" id="Rectangle 4910" o:spid="_x0000_s3309" style="position:absolute;margin-left:-5pt;margin-top:138pt;width:79pt;height:60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fS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myUK5LnDKf1A&#10;3bjvrSLn7GCkVPN8Z73GmDose4nPcIkSujP5SYObv0iLTEXj01VjNWUiMLlZbdoaHxJ4dLverNDH&#10;LtV7cYSUv6ngyOwwCgilKMuPDymfr75dwboZzPn52cvTfipkmqZdvWHdB3lCjrik+QmNtmFkVFgT&#10;KRlx8Iym3wcOihL73aOyze161eCmlGDZNi1uMJQAUe8/ZrkXQ8BdEhkoOUQw/YCAi0YFF46sMLus&#10;17wTH+OC/v0n2L0C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yf7fSugEAAEwDAAAOAAAAAAAAAAAAAAAAAC4CAABkcnMv&#10;ZTJvRG9jLnhtbFBLAQItABQABgAIAAAAIQC/l0ih3QAAAAsBAAAPAAAAAAAAAAAAAAAAABQEAABk&#10;cnMvZG93bnJldi54bWxQSwUGAAAAAAQABADzAAAAHgUAAAAA&#10;" filled="f" stroked="f">
                      <v:textbox inset="2.16pt,1.44pt,0,1.44pt">
                        <w:txbxContent>
                          <w:p w14:paraId="44F686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1552" behindDoc="0" locked="0" layoutInCell="1" allowOverlap="1" wp14:anchorId="78397B58" wp14:editId="503DCA1E">
                      <wp:simplePos x="0" y="0"/>
                      <wp:positionH relativeFrom="column">
                        <wp:posOffset>-63500</wp:posOffset>
                      </wp:positionH>
                      <wp:positionV relativeFrom="paragraph">
                        <wp:posOffset>1752600</wp:posOffset>
                      </wp:positionV>
                      <wp:extent cx="1003300" cy="762000"/>
                      <wp:effectExtent l="0" t="0" r="0" b="0"/>
                      <wp:wrapNone/>
                      <wp:docPr id="4909" name="Rectangle 4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49872-F142-F741-8BA3-E3443DD66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C32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97B58" id="Rectangle 4909" o:spid="_x0000_s3310" style="position:absolute;margin-left:-5pt;margin-top:138pt;width:79pt;height:60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tdhugEAAEw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dnVHiecOp/Qd&#10;deN+sIpcsqORUi3zXfSaYuqx7Dk+wTVK6C7kZw1u+SItMheNzzeN1ZyJwGS36doaJyHw6G7bbdDH&#10;LtVrcYSUP6vgyOIwCgilKMtPX1O+XH25gnULmMvzi5fnw1zINE27fcF6CPKMHHFJ8yMabcPEqLAm&#10;UjLh4BlNv44cFCX2i0dlm7vtpsFNKcG6bVrcYCgBoj68zXIvxoC7JDJQcoxghhEBF40KLhxZYXZd&#10;r2Un3sYF/etPsP8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18tdhugEAAEwDAAAOAAAAAAAAAAAAAAAAAC4CAABkcnMv&#10;ZTJvRG9jLnhtbFBLAQItABQABgAIAAAAIQC/l0ih3QAAAAsBAAAPAAAAAAAAAAAAAAAAABQEAABk&#10;cnMvZG93bnJldi54bWxQSwUGAAAAAAQABADzAAAAHgUAAAAA&#10;" filled="f" stroked="f">
                      <v:textbox inset="2.16pt,1.44pt,0,1.44pt">
                        <w:txbxContent>
                          <w:p w14:paraId="5BBC32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2576" behindDoc="0" locked="0" layoutInCell="1" allowOverlap="1" wp14:anchorId="6D7FB125" wp14:editId="56BBC6E2">
                      <wp:simplePos x="0" y="0"/>
                      <wp:positionH relativeFrom="column">
                        <wp:posOffset>-63500</wp:posOffset>
                      </wp:positionH>
                      <wp:positionV relativeFrom="paragraph">
                        <wp:posOffset>1752600</wp:posOffset>
                      </wp:positionV>
                      <wp:extent cx="1003300" cy="7620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1044F-84F8-C445-B7DC-8D228D10F9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EF5C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FB125" id="Rectangle 4908" o:spid="_x0000_s3311" style="position:absolute;margin-left:-5pt;margin-top:138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OKug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TY2z8tzhlH6h&#10;btz3VpFzdjBSqnm+s15jTB2WPcYHuEQJ3Zn8pMHNX6RFpqLx6aqxmjIRmNysNm2NkxB4dLPerNDH&#10;LtVLcYSUv6ngyOwwCgilKMuPP1I+X32+gnUzmPPzs5en/VTINE37+RnrPsgTcsQlzfdotA0jo8Ka&#10;SMmIg2c0/TlwUJTY7x6VbW7WqwY3pQTLtmlRFSgBot6/znIvhoC7JDJQcohg+gEBF40KLhxZYXZZ&#10;r3knXscF/ctPsPsL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5diOKugEAAEwDAAAOAAAAAAAAAAAAAAAAAC4CAABkcnMv&#10;ZTJvRG9jLnhtbFBLAQItABQABgAIAAAAIQC/l0ih3QAAAAsBAAAPAAAAAAAAAAAAAAAAABQEAABk&#10;cnMvZG93bnJldi54bWxQSwUGAAAAAAQABADzAAAAHgUAAAAA&#10;" filled="f" stroked="f">
                      <v:textbox inset="2.16pt,1.44pt,0,1.44pt">
                        <w:txbxContent>
                          <w:p w14:paraId="39EF5C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3600" behindDoc="0" locked="0" layoutInCell="1" allowOverlap="1" wp14:anchorId="7CC9C269" wp14:editId="63342F14">
                      <wp:simplePos x="0" y="0"/>
                      <wp:positionH relativeFrom="column">
                        <wp:posOffset>-63500</wp:posOffset>
                      </wp:positionH>
                      <wp:positionV relativeFrom="paragraph">
                        <wp:posOffset>1752600</wp:posOffset>
                      </wp:positionV>
                      <wp:extent cx="1003300" cy="762000"/>
                      <wp:effectExtent l="0" t="0" r="0" b="0"/>
                      <wp:wrapNone/>
                      <wp:docPr id="4907" name="Rectangle 4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E94B9-1A15-3E46-8560-18D29BC841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EA9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9C269" id="Rectangle 4907" o:spid="_x0000_s3312" style="position:absolute;margin-left:-5pt;margin-top:138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68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23pDiecOp/QD&#10;deO+t4pcsoORUs3znfUaY+qw7Dk+wTVK6M7kJw1u/iItMhWNzzeN1ZSJwOR2tW1rnITAo816u0If&#10;u1RvxRFS/qKCI7PDKCCUoiw/fUv5cvX1CtbNYC7Pz16eDlMh0zTt3SvWQ5Bn5IhLmh/RaBtGRoU1&#10;kZIRB89o+nXkoCixXz0q22zWqwY3pQTLtmlxg6EEiPrwPsu9GALukshAyTGC6QcEXDQquHBkhdl1&#10;veadeB8X9G8/wf4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1rYevLsBAABMAwAADgAAAAAAAAAAAAAAAAAuAgAAZHJz&#10;L2Uyb0RvYy54bWxQSwECLQAUAAYACAAAACEAv5dIod0AAAALAQAADwAAAAAAAAAAAAAAAAAVBAAA&#10;ZHJzL2Rvd25yZXYueG1sUEsFBgAAAAAEAAQA8wAAAB8FAAAAAA==&#10;" filled="f" stroked="f">
                      <v:textbox inset="2.16pt,1.44pt,0,1.44pt">
                        <w:txbxContent>
                          <w:p w14:paraId="2AAEA9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4624" behindDoc="0" locked="0" layoutInCell="1" allowOverlap="1" wp14:anchorId="63FEF2B2" wp14:editId="46B18E1A">
                      <wp:simplePos x="0" y="0"/>
                      <wp:positionH relativeFrom="column">
                        <wp:posOffset>-63500</wp:posOffset>
                      </wp:positionH>
                      <wp:positionV relativeFrom="paragraph">
                        <wp:posOffset>1752600</wp:posOffset>
                      </wp:positionV>
                      <wp:extent cx="1003300" cy="762000"/>
                      <wp:effectExtent l="0" t="0" r="0" b="0"/>
                      <wp:wrapNone/>
                      <wp:docPr id="4906" name="Rectangle 4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121B6F-B037-564D-8106-45BF5589A4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1FB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F2B2" id="Rectangle 4906" o:spid="_x0000_s3313" style="position:absolute;margin-left:-5pt;margin-top:138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pX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2/qOEs8dTukH&#10;6sZ9bxW5ZAcjpZrnO+s1xtRh2XN8gmuU0J3JTxrc/EVaZCoan28aqykTgcntatvWOAmBR5v1doU+&#10;dqneiiOk/EUFR2aHUUAoRVl++pby5errFaybwVyen708HaZCpmnazSvWQ5Bn5IhLmh/RaBtGRoU1&#10;kZIRB89o+nXkoCixXz0q22zWqwY3pQTLtmlxg6EEiPrwPsu9GALukshAyTGC6QcEXDQquHBkhdl1&#10;veadeB8X9G8/wf4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jLqV7sBAABMAwAADgAAAAAAAAAAAAAAAAAuAgAAZHJz&#10;L2Uyb0RvYy54bWxQSwECLQAUAAYACAAAACEAv5dIod0AAAALAQAADwAAAAAAAAAAAAAAAAAVBAAA&#10;ZHJzL2Rvd25yZXYueG1sUEsFBgAAAAAEAAQA8wAAAB8FAAAAAA==&#10;" filled="f" stroked="f">
                      <v:textbox inset="2.16pt,1.44pt,0,1.44pt">
                        <w:txbxContent>
                          <w:p w14:paraId="2531FB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5648" behindDoc="0" locked="0" layoutInCell="1" allowOverlap="1" wp14:anchorId="24A54374" wp14:editId="731981F8">
                      <wp:simplePos x="0" y="0"/>
                      <wp:positionH relativeFrom="column">
                        <wp:posOffset>-63500</wp:posOffset>
                      </wp:positionH>
                      <wp:positionV relativeFrom="paragraph">
                        <wp:posOffset>1752600</wp:posOffset>
                      </wp:positionV>
                      <wp:extent cx="1003300" cy="7620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B6C321-2A18-364D-9F9E-A9C1596E4A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866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54374" id="Rectangle 4905" o:spid="_x0000_s3314" style="position:absolute;margin-left:-5pt;margin-top:138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j1IdKugEAAEwDAAAOAAAAAAAAAAAAAAAAAC4CAABkcnMv&#10;ZTJvRG9jLnhtbFBLAQItABQABgAIAAAAIQC/l0ih3QAAAAsBAAAPAAAAAAAAAAAAAAAAABQEAABk&#10;cnMvZG93bnJldi54bWxQSwUGAAAAAAQABADzAAAAHgUAAAAA&#10;" filled="f" stroked="f">
                      <v:textbox inset="2.16pt,1.44pt,0,1.44pt">
                        <w:txbxContent>
                          <w:p w14:paraId="59B866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6672" behindDoc="0" locked="0" layoutInCell="1" allowOverlap="1" wp14:anchorId="349BF637" wp14:editId="5E415DD7">
                      <wp:simplePos x="0" y="0"/>
                      <wp:positionH relativeFrom="column">
                        <wp:posOffset>-63500</wp:posOffset>
                      </wp:positionH>
                      <wp:positionV relativeFrom="paragraph">
                        <wp:posOffset>1752600</wp:posOffset>
                      </wp:positionV>
                      <wp:extent cx="1003300" cy="762000"/>
                      <wp:effectExtent l="0" t="0" r="0" b="0"/>
                      <wp:wrapNone/>
                      <wp:docPr id="4904" name="Rectangle 4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E478A1-3CC6-3643-9018-A65A9AFF71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714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BF637" id="Rectangle 4904" o:spid="_x0000_s3315" style="position:absolute;margin-left:-5pt;margin-top:138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OhugEAAEw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dvWWEs8dTuk7&#10;6sb9YBW5ZEcjpVrmu+g1xdRj2XN8gmuU0F3Izxrc8kVaZC4an28aqzkTgclu07U1TkLg0d2226CP&#10;XarX4ggpf1bBkcVhFBBKUZafvqZ8ufpyBesWMJfnFy/Ph7mQaZq2e8F6CPKMHHFJ8yMabcPEqLAm&#10;UjLh4BlNv44cFCX2i0dlm7vtpsFNKcG6bVrcYCgBoj68zXIvxoC7JDJQcoxghhEBF40KLhxZYXZd&#10;r2Un3sYF/etPsP8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vUHOhugEAAEwDAAAOAAAAAAAAAAAAAAAAAC4CAABkcnMv&#10;ZTJvRG9jLnhtbFBLAQItABQABgAIAAAAIQC/l0ih3QAAAAsBAAAPAAAAAAAAAAAAAAAAABQEAABk&#10;cnMvZG93bnJldi54bWxQSwUGAAAAAAQABADzAAAAHgUAAAAA&#10;" filled="f" stroked="f">
                      <v:textbox inset="2.16pt,1.44pt,0,1.44pt">
                        <w:txbxContent>
                          <w:p w14:paraId="4CD714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7696" behindDoc="0" locked="0" layoutInCell="1" allowOverlap="1" wp14:anchorId="0CB9F459" wp14:editId="54DFBBBE">
                      <wp:simplePos x="0" y="0"/>
                      <wp:positionH relativeFrom="column">
                        <wp:posOffset>-63500</wp:posOffset>
                      </wp:positionH>
                      <wp:positionV relativeFrom="paragraph">
                        <wp:posOffset>1752600</wp:posOffset>
                      </wp:positionV>
                      <wp:extent cx="1003300" cy="762000"/>
                      <wp:effectExtent l="0" t="0" r="0" b="0"/>
                      <wp:wrapNone/>
                      <wp:docPr id="4903" name="Rectangle 4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AE1B33-BC59-1C41-AAAA-78E10A8CE4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383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9F459" id="Rectangle 4903" o:spid="_x0000_s3316" style="position:absolute;margin-left:-5pt;margin-top:138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GAxaSrsBAABMAwAADgAAAAAAAAAAAAAAAAAuAgAAZHJz&#10;L2Uyb0RvYy54bWxQSwECLQAUAAYACAAAACEAv5dIod0AAAALAQAADwAAAAAAAAAAAAAAAAAVBAAA&#10;ZHJzL2Rvd25yZXYueG1sUEsFBgAAAAAEAAQA8wAAAB8FAAAAAA==&#10;" filled="f" stroked="f">
                      <v:textbox inset="2.16pt,1.44pt,0,1.44pt">
                        <w:txbxContent>
                          <w:p w14:paraId="3DF383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8720" behindDoc="0" locked="0" layoutInCell="1" allowOverlap="1" wp14:anchorId="263257D1" wp14:editId="745FC710">
                      <wp:simplePos x="0" y="0"/>
                      <wp:positionH relativeFrom="column">
                        <wp:posOffset>-63500</wp:posOffset>
                      </wp:positionH>
                      <wp:positionV relativeFrom="paragraph">
                        <wp:posOffset>1752600</wp:posOffset>
                      </wp:positionV>
                      <wp:extent cx="1003300" cy="7620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5C9212-FE3D-6F4C-9A87-1EC518BD3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878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257D1" id="Rectangle 4902" o:spid="_x0000_s3317" style="position:absolute;margin-left:-5pt;margin-top:138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FSIrqG5AQAATAMAAA4AAAAAAAAAAAAAAAAALgIAAGRycy9l&#10;Mm9Eb2MueG1sUEsBAi0AFAAGAAgAAAAhAL+XSKHdAAAACwEAAA8AAAAAAAAAAAAAAAAAEwQAAGRy&#10;cy9kb3ducmV2LnhtbFBLBQYAAAAABAAEAPMAAAAdBQAAAAA=&#10;" filled="f" stroked="f">
                      <v:textbox inset="2.16pt,1.44pt,0,1.44pt">
                        <w:txbxContent>
                          <w:p w14:paraId="1BA878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19744" behindDoc="0" locked="0" layoutInCell="1" allowOverlap="1" wp14:anchorId="19649E5C" wp14:editId="441BF87A">
                      <wp:simplePos x="0" y="0"/>
                      <wp:positionH relativeFrom="column">
                        <wp:posOffset>-63500</wp:posOffset>
                      </wp:positionH>
                      <wp:positionV relativeFrom="paragraph">
                        <wp:posOffset>1752600</wp:posOffset>
                      </wp:positionV>
                      <wp:extent cx="1003300" cy="762000"/>
                      <wp:effectExtent l="0" t="0" r="0" b="0"/>
                      <wp:wrapNone/>
                      <wp:docPr id="4901" name="Rectangle 4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DADE6B-840A-1B45-B4A6-DF34493A56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C583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49E5C" id="Rectangle 4901" o:spid="_x0000_s3318" style="position:absolute;margin-left:-5pt;margin-top:138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JGugEAAEw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23pJiecOp/QD&#10;deO+t4qcs4ORUs3znfUaY+qw7CU+wyVK6M7kJw1u/iItMhWNT1eN1ZSJwGS7ajc1TkLg0e26XaGP&#10;Xar34ggpf1PBkdlhFBBKUZYfH1I+X327gnUzmPPzs5en/VTINE3bvGHdB3lCjrik+QmNtmFkVFgT&#10;KRlx8Iym3wcOihL73aOyze161eCmlGC5aTa4wVACRL3/mOVeDAF3SWSg5BDB9AMCLhoVXDiywuyy&#10;XvNOfIwL+vefYPcK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BAsJGugEAAEwDAAAOAAAAAAAAAAAAAAAAAC4CAABkcnMv&#10;ZTJvRG9jLnhtbFBLAQItABQABgAIAAAAIQC/l0ih3QAAAAsBAAAPAAAAAAAAAAAAAAAAABQEAABk&#10;cnMvZG93bnJldi54bWxQSwUGAAAAAAQABADzAAAAHgUAAAAA&#10;" filled="f" stroked="f">
                      <v:textbox inset="2.16pt,1.44pt,0,1.44pt">
                        <w:txbxContent>
                          <w:p w14:paraId="18C583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0768" behindDoc="0" locked="0" layoutInCell="1" allowOverlap="1" wp14:anchorId="00183DFC" wp14:editId="3D0EA1F9">
                      <wp:simplePos x="0" y="0"/>
                      <wp:positionH relativeFrom="column">
                        <wp:posOffset>-63500</wp:posOffset>
                      </wp:positionH>
                      <wp:positionV relativeFrom="paragraph">
                        <wp:posOffset>1752600</wp:posOffset>
                      </wp:positionV>
                      <wp:extent cx="1003300" cy="762000"/>
                      <wp:effectExtent l="0" t="0" r="0" b="0"/>
                      <wp:wrapNone/>
                      <wp:docPr id="4900" name="Rectangle 4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4A2B64-96AF-F647-A00A-0064C01EC8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793C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83DFC" id="Rectangle 4900" o:spid="_x0000_s3319" style="position:absolute;margin-left:-5pt;margin-top:138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NhjatugEAAEwDAAAOAAAAAAAAAAAAAAAAAC4CAABkcnMv&#10;ZTJvRG9jLnhtbFBLAQItABQABgAIAAAAIQC/l0ih3QAAAAsBAAAPAAAAAAAAAAAAAAAAABQEAABk&#10;cnMvZG93bnJldi54bWxQSwUGAAAAAAQABADzAAAAHgUAAAAA&#10;" filled="f" stroked="f">
                      <v:textbox inset="2.16pt,1.44pt,0,1.44pt">
                        <w:txbxContent>
                          <w:p w14:paraId="68793C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1792" behindDoc="0" locked="0" layoutInCell="1" allowOverlap="1" wp14:anchorId="7568947D" wp14:editId="48156E61">
                      <wp:simplePos x="0" y="0"/>
                      <wp:positionH relativeFrom="column">
                        <wp:posOffset>-63500</wp:posOffset>
                      </wp:positionH>
                      <wp:positionV relativeFrom="paragraph">
                        <wp:posOffset>1752600</wp:posOffset>
                      </wp:positionV>
                      <wp:extent cx="1003300" cy="7620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050CC7-891C-B04A-927C-9EF417A1F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0FF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8947D" id="Rectangle 4899" o:spid="_x0000_s3320" style="position:absolute;margin-left:-5pt;margin-top:138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V9ugEAAEw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tl1HiecOp/Qd&#10;deN+sIpcsqORUi3zXfSaYuqx7Dk+wTVK6C7kZw1u+SItMheNzzeN1ZyJwGS36doaJyHw6G7bbdDH&#10;LtVrcYSUP6vgyOIwCgilKMtPX1O+XH25gnULmMvzi5fnw1zINE23fcF6CPKMHHFJ8yMabcPEqLAm&#10;UjLh4BlNv44cFCX2i0dlm7vtpsFNKcG6bVrcYCgBoj68zXIvxoC7JDJQcoxghhEBF40KLhxZYXZd&#10;r2Un3sYF/etPsP8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s83V9ugEAAEwDAAAOAAAAAAAAAAAAAAAAAC4CAABkcnMv&#10;ZTJvRG9jLnhtbFBLAQItABQABgAIAAAAIQC/l0ih3QAAAAsBAAAPAAAAAAAAAAAAAAAAABQEAABk&#10;cnMvZG93bnJldi54bWxQSwUGAAAAAAQABADzAAAAHgUAAAAA&#10;" filled="f" stroked="f">
                      <v:textbox inset="2.16pt,1.44pt,0,1.44pt">
                        <w:txbxContent>
                          <w:p w14:paraId="7A70FF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2816" behindDoc="0" locked="0" layoutInCell="1" allowOverlap="1" wp14:anchorId="79385986" wp14:editId="01CF652A">
                      <wp:simplePos x="0" y="0"/>
                      <wp:positionH relativeFrom="column">
                        <wp:posOffset>-63500</wp:posOffset>
                      </wp:positionH>
                      <wp:positionV relativeFrom="paragraph">
                        <wp:posOffset>1752600</wp:posOffset>
                      </wp:positionV>
                      <wp:extent cx="1003300" cy="762000"/>
                      <wp:effectExtent l="0" t="0" r="0" b="0"/>
                      <wp:wrapNone/>
                      <wp:docPr id="4898" name="Rectangle 4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7FEF5D-596E-0C4F-9E64-A68AB600AA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44D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85986" id="Rectangle 4898" o:spid="_x0000_s3321" style="position:absolute;margin-left:-5pt;margin-top:138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GW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3WDs7LM4JT+&#10;oG7MDlqQU3ZUfS/SfJNekw8tlj36BzhHAd1EfpZg0hdpkTlrfLxoLOZIOCabVVOXOAmOR9frZoU+&#10;dileiz2E+FM4Q5LTUUAoWVl2+B3i6erLFaxLYE7PJy/OuzmTqarm6gXrzvVH5IhLGu/RSO2mjnKt&#10;PCUTDr6j4e+egaBE/7KobHW9XlW4KTlY1lWNqkAOEPXubZZZPjrcJR6Bkr0HNYwIOGuUceHIMrPz&#10;eqWdeBtn9K8/wfY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4HeBlrsBAABMAwAADgAAAAAAAAAAAAAAAAAuAgAAZHJz&#10;L2Uyb0RvYy54bWxQSwECLQAUAAYACAAAACEAv5dIod0AAAALAQAADwAAAAAAAAAAAAAAAAAVBAAA&#10;ZHJzL2Rvd25yZXYueG1sUEsFBgAAAAAEAAQA8wAAAB8FAAAAAA==&#10;" filled="f" stroked="f">
                      <v:textbox inset="2.16pt,1.44pt,0,1.44pt">
                        <w:txbxContent>
                          <w:p w14:paraId="36A44D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3840" behindDoc="0" locked="0" layoutInCell="1" allowOverlap="1" wp14:anchorId="0C68BCED" wp14:editId="29247A36">
                      <wp:simplePos x="0" y="0"/>
                      <wp:positionH relativeFrom="column">
                        <wp:posOffset>-63500</wp:posOffset>
                      </wp:positionH>
                      <wp:positionV relativeFrom="paragraph">
                        <wp:posOffset>1752600</wp:posOffset>
                      </wp:positionV>
                      <wp:extent cx="1003300" cy="762000"/>
                      <wp:effectExtent l="0" t="0" r="0" b="0"/>
                      <wp:wrapNone/>
                      <wp:docPr id="4897" name="Rectangle 4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40E2A2-C62F-4D49-A1B7-C1EECA6631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C0A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8BCED" id="Rectangle 4897" o:spid="_x0000_s3322" style="position:absolute;margin-left:-5pt;margin-top:138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j7e8oLsBAABMAwAADgAAAAAAAAAAAAAAAAAuAgAAZHJz&#10;L2Uyb0RvYy54bWxQSwECLQAUAAYACAAAACEAv5dIod0AAAALAQAADwAAAAAAAAAAAAAAAAAVBAAA&#10;ZHJzL2Rvd25yZXYueG1sUEsFBgAAAAAEAAQA8wAAAB8FAAAAAA==&#10;" filled="f" stroked="f">
                      <v:textbox inset="2.16pt,1.44pt,0,1.44pt">
                        <w:txbxContent>
                          <w:p w14:paraId="6F0C0A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4864" behindDoc="0" locked="0" layoutInCell="1" allowOverlap="1" wp14:anchorId="7771373B" wp14:editId="4D60CA48">
                      <wp:simplePos x="0" y="0"/>
                      <wp:positionH relativeFrom="column">
                        <wp:posOffset>-63500</wp:posOffset>
                      </wp:positionH>
                      <wp:positionV relativeFrom="paragraph">
                        <wp:posOffset>1752600</wp:posOffset>
                      </wp:positionV>
                      <wp:extent cx="1003300" cy="7620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CAB15F-9FC5-BB48-80A8-0F6B96F72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C58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1373B" id="Rectangle 4896" o:spid="_x0000_s3323" style="position:absolute;margin-left:-5pt;margin-top:138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wzNIS7sBAABMAwAADgAAAAAAAAAAAAAAAAAuAgAAZHJz&#10;L2Uyb0RvYy54bWxQSwECLQAUAAYACAAAACEAv5dIod0AAAALAQAADwAAAAAAAAAAAAAAAAAVBAAA&#10;ZHJzL2Rvd25yZXYueG1sUEsFBgAAAAAEAAQA8wAAAB8FAAAAAA==&#10;" filled="f" stroked="f">
                      <v:textbox inset="2.16pt,1.44pt,0,1.44pt">
                        <w:txbxContent>
                          <w:p w14:paraId="174C58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5888" behindDoc="0" locked="0" layoutInCell="1" allowOverlap="1" wp14:anchorId="153D0759" wp14:editId="614F96FB">
                      <wp:simplePos x="0" y="0"/>
                      <wp:positionH relativeFrom="column">
                        <wp:posOffset>-63500</wp:posOffset>
                      </wp:positionH>
                      <wp:positionV relativeFrom="paragraph">
                        <wp:posOffset>1752600</wp:posOffset>
                      </wp:positionV>
                      <wp:extent cx="1003300" cy="762000"/>
                      <wp:effectExtent l="0" t="0" r="0" b="0"/>
                      <wp:wrapNone/>
                      <wp:docPr id="4895" name="Rectangle 4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FC7AF-FD11-E74D-8DB5-95D7AAD1F1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FE5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D0759" id="Rectangle 4895" o:spid="_x0000_s3324" style="position:absolute;margin-left:-5pt;margin-top:138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VW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3VzRYllBqf0&#10;B3VjdtCCnLKj6nuR5pv0mnxosezRP8A5Cugm8rMEk75Ii8xZ4+NFYzFHwjHZrJq6xElwPLpeNyv0&#10;sUvxWuwhxJ/CGZKcjgJCycqyw+8QT1dfrmBdAnN6Pnlx3s2ZTFU19QvWneuPyBGXNN6jkdpNHeVa&#10;eUomHHxHw989A0GJ/mVR2ep6vapwU3KwrKsaNxhygKh3b7PM8tHhLvEIlOw9qGFEwFmjjAtHlpmd&#10;1yvtxNs4o3/9Cbb/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etUlVrsBAABMAwAADgAAAAAAAAAAAAAAAAAuAgAAZHJz&#10;L2Uyb0RvYy54bWxQSwECLQAUAAYACAAAACEAv5dIod0AAAALAQAADwAAAAAAAAAAAAAAAAAVBAAA&#10;ZHJzL2Rvd25yZXYueG1sUEsFBgAAAAAEAAQA8wAAAB8FAAAAAA==&#10;" filled="f" stroked="f">
                      <v:textbox inset="2.16pt,1.44pt,0,1.44pt">
                        <w:txbxContent>
                          <w:p w14:paraId="3FDFE5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6912" behindDoc="0" locked="0" layoutInCell="1" allowOverlap="1" wp14:anchorId="455FF71F" wp14:editId="0D98353C">
                      <wp:simplePos x="0" y="0"/>
                      <wp:positionH relativeFrom="column">
                        <wp:posOffset>-63500</wp:posOffset>
                      </wp:positionH>
                      <wp:positionV relativeFrom="paragraph">
                        <wp:posOffset>1752600</wp:posOffset>
                      </wp:positionV>
                      <wp:extent cx="1003300" cy="762000"/>
                      <wp:effectExtent l="0" t="0" r="0" b="0"/>
                      <wp:wrapNone/>
                      <wp:docPr id="4894" name="Rectangle 4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0DB2E7-9FAA-1642-85B9-9B83FD722C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47A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FF71F" id="Rectangle 4894" o:spid="_x0000_s3325" style="position:absolute;margin-left:-5pt;margin-top:138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G9ugEAAEw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tt2WEs8dTuk7&#10;6sb9YBW5ZEcjpVrmu+g1xdRj2XN8gmuU0F3Izxrc8kVaZC4an28aqzkTgclu07U1TkLg0d2226CP&#10;XarX4ggpf1bBkcVhFBBKUZafvqZ8ufpyBesWMJfnFy/Ph7mQaZque8F6CPKMHHFJ8yMabcPEqLAm&#10;UjLh4BlNv44cFCX2i0dlm7vtpsFNKcG6bVrcYCgBoj68zXIvxoC7JDJQcoxghhEBF40KLhxZYXZd&#10;r2Un3sYF/etPsP8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2UdG9ugEAAEwDAAAOAAAAAAAAAAAAAAAAAC4CAABkcnMv&#10;ZTJvRG9jLnhtbFBLAQItABQABgAIAAAAIQC/l0ih3QAAAAsBAAAPAAAAAAAAAAAAAAAAABQEAABk&#10;cnMvZG93bnJldi54bWxQSwUGAAAAAAQABADzAAAAHgUAAAAA&#10;" filled="f" stroked="f">
                      <v:textbox inset="2.16pt,1.44pt,0,1.44pt">
                        <w:txbxContent>
                          <w:p w14:paraId="40747A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7936" behindDoc="0" locked="0" layoutInCell="1" allowOverlap="1" wp14:anchorId="233EF187" wp14:editId="40C47A65">
                      <wp:simplePos x="0" y="0"/>
                      <wp:positionH relativeFrom="column">
                        <wp:posOffset>-63500</wp:posOffset>
                      </wp:positionH>
                      <wp:positionV relativeFrom="paragraph">
                        <wp:posOffset>1752600</wp:posOffset>
                      </wp:positionV>
                      <wp:extent cx="1003300" cy="7620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531D7E-6A8E-5D43-A385-EA3C418E94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A6E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EF187" id="Rectangle 4893" o:spid="_x0000_s3326" style="position:absolute;margin-left:-5pt;margin-top:138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CZnC/JugEAAEwDAAAOAAAAAAAAAAAAAAAAAC4CAABkcnMv&#10;ZTJvRG9jLnhtbFBLAQItABQABgAIAAAAIQC/l0ih3QAAAAsBAAAPAAAAAAAAAAAAAAAAABQEAABk&#10;cnMvZG93bnJldi54bWxQSwUGAAAAAAQABADzAAAAHgUAAAAA&#10;" filled="f" stroked="f">
                      <v:textbox inset="2.16pt,1.44pt,0,1.44pt">
                        <w:txbxContent>
                          <w:p w14:paraId="40BA6E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8960" behindDoc="0" locked="0" layoutInCell="1" allowOverlap="1" wp14:anchorId="4C9850ED" wp14:editId="0A6584F1">
                      <wp:simplePos x="0" y="0"/>
                      <wp:positionH relativeFrom="column">
                        <wp:posOffset>-63500</wp:posOffset>
                      </wp:positionH>
                      <wp:positionV relativeFrom="paragraph">
                        <wp:posOffset>1752600</wp:posOffset>
                      </wp:positionV>
                      <wp:extent cx="1003300" cy="762000"/>
                      <wp:effectExtent l="0" t="0" r="0" b="0"/>
                      <wp:wrapNone/>
                      <wp:docPr id="4892" name="Rectangle 4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F1B169-22A7-3B43-8725-FD76723F1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FC8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850ED" id="Rectangle 4892" o:spid="_x0000_s3327" style="position:absolute;margin-left:-5pt;margin-top:138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siuQ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ei63TSUeO5wSj9R&#10;N+57q8g5Oxgp1TzfWa8xpg7LnuMTXKKE7kx+0uDmL9IiU9H4dNVYTZkITG5Wm7bGSQg8ul1vVuhj&#10;l+qtOELK31RwZHYYBYRSlOXHHymfr/65gnUzmPPzs5en/VTINKv6inUf5Ak54pLmRzTahpFRYU2k&#10;ZMTBM5p+HTgoSux3j8o2t+sVCpFLsGybFjcYSoCo9++z3Ish4C6JDJQcIph+QMDl3YILR1aYXdZr&#10;3on3cUH/9hPsfgM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NUY2yK5AQAATAMAAA4AAAAAAAAAAAAAAAAALgIAAGRycy9l&#10;Mm9Eb2MueG1sUEsBAi0AFAAGAAgAAAAhAL+XSKHdAAAACwEAAA8AAAAAAAAAAAAAAAAAEwQAAGRy&#10;cy9kb3ducmV2LnhtbFBLBQYAAAAABAAEAPMAAAAdBQAAAAA=&#10;" filled="f" stroked="f">
                      <v:textbox inset="2.16pt,1.44pt,0,1.44pt">
                        <w:txbxContent>
                          <w:p w14:paraId="11FFC8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29984" behindDoc="0" locked="0" layoutInCell="1" allowOverlap="1" wp14:anchorId="73A9DA27" wp14:editId="56230ABE">
                      <wp:simplePos x="0" y="0"/>
                      <wp:positionH relativeFrom="column">
                        <wp:posOffset>-63500</wp:posOffset>
                      </wp:positionH>
                      <wp:positionV relativeFrom="paragraph">
                        <wp:posOffset>1752600</wp:posOffset>
                      </wp:positionV>
                      <wp:extent cx="1003300" cy="762000"/>
                      <wp:effectExtent l="0" t="0" r="0" b="0"/>
                      <wp:wrapNone/>
                      <wp:docPr id="4891" name="Rectangle 4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71831E-C76B-DD48-A78B-795710738D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401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9DA27" id="Rectangle 4891" o:spid="_x0000_s3328" style="position:absolute;margin-left:-5pt;margin-top:138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fF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7WZJiecOp/QD&#10;deO+t4qcs4ORUs3znfUaY+qw7CU+wyVK6M7kJw1u/iItMhWNT1eN1ZSJwORmtWlrnITAo9v1ZoU+&#10;dqneiyOk/E0FR2aHUUAoRVl+fEj5fPXtCtbNYM7Pz16e9lMh06zq5g3rPsgTcsQlzU9otA0jo8Ka&#10;SMmIg2c0/T5wUJTY7x6VbW7XqwY3pQTLtmlxg6EEiHr/Mcu9GALukshAySGC6QcEXDQquHBkhdll&#10;vead+BgX9O8/we4V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AkrfFugEAAEwDAAAOAAAAAAAAAAAAAAAAAC4CAABkcnMv&#10;ZTJvRG9jLnhtbFBLAQItABQABgAIAAAAIQC/l0ih3QAAAAsBAAAPAAAAAAAAAAAAAAAAABQEAABk&#10;cnMvZG93bnJldi54bWxQSwUGAAAAAAQABADzAAAAHgUAAAAA&#10;" filled="f" stroked="f">
                      <v:textbox inset="2.16pt,1.44pt,0,1.44pt">
                        <w:txbxContent>
                          <w:p w14:paraId="492401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31008" behindDoc="0" locked="0" layoutInCell="1" allowOverlap="1" wp14:anchorId="19600F8A" wp14:editId="1540E5EB">
                      <wp:simplePos x="0" y="0"/>
                      <wp:positionH relativeFrom="column">
                        <wp:posOffset>-63500</wp:posOffset>
                      </wp:positionH>
                      <wp:positionV relativeFrom="paragraph">
                        <wp:posOffset>1752600</wp:posOffset>
                      </wp:positionV>
                      <wp:extent cx="1003300" cy="7620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89632-B27F-A844-B193-C8DAF90601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249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00F8A" id="Rectangle 4890" o:spid="_x0000_s3329" style="position:absolute;margin-left:-5pt;margin-top:138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MFkMuugEAAEwDAAAOAAAAAAAAAAAAAAAAAC4CAABkcnMv&#10;ZTJvRG9jLnhtbFBLAQItABQABgAIAAAAIQC/l0ih3QAAAAsBAAAPAAAAAAAAAAAAAAAAABQEAABk&#10;cnMvZG93bnJldi54bWxQSwUGAAAAAAQABADzAAAAHgUAAAAA&#10;" filled="f" stroked="f">
                      <v:textbox inset="2.16pt,1.44pt,0,1.44pt">
                        <w:txbxContent>
                          <w:p w14:paraId="4F5249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32032" behindDoc="0" locked="0" layoutInCell="1" allowOverlap="1" wp14:anchorId="75C13877" wp14:editId="10A0341B">
                      <wp:simplePos x="0" y="0"/>
                      <wp:positionH relativeFrom="column">
                        <wp:posOffset>-63500</wp:posOffset>
                      </wp:positionH>
                      <wp:positionV relativeFrom="paragraph">
                        <wp:posOffset>1752600</wp:posOffset>
                      </wp:positionV>
                      <wp:extent cx="1003300" cy="762000"/>
                      <wp:effectExtent l="0" t="0" r="0" b="0"/>
                      <wp:wrapNone/>
                      <wp:docPr id="4889" name="Rectangle 4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385B1E-86C6-9D49-B5D4-17DDD3385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383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13877" id="Rectangle 4889" o:spid="_x0000_s3330" style="position:absolute;margin-left:-5pt;margin-top:138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Od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bbuhxHOHU/qB&#10;unHfW0XO2cFIqeb5znqNMXVY9hKf4RIldGfykwY3f5EWmYrGp6vGaspEYHKz2rQ1TkLg0e16s0If&#10;u1TvxRFS/qaCI7PDKCCUoiw/PqR8vvp2BetmMOfnZy9P+6mQaVb1+g3rPsgTcsQlzU9otA0jo8Ka&#10;SMmIg2c0/T5wUJTY7x6VbW7XqwY3pQTLtmlxg6EEiHr/Mcu9GALukshAySGC6QcEXDQquHBkhdll&#10;vead+BgX9O8/we4V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LmyOdugEAAEwDAAAOAAAAAAAAAAAAAAAAAC4CAABkcnMv&#10;ZTJvRG9jLnhtbFBLAQItABQABgAIAAAAIQC/l0ih3QAAAAsBAAAPAAAAAAAAAAAAAAAAABQEAABk&#10;cnMvZG93bnJldi54bWxQSwUGAAAAAAQABADzAAAAHgUAAAAA&#10;" filled="f" stroked="f">
                      <v:textbox inset="2.16pt,1.44pt,0,1.44pt">
                        <w:txbxContent>
                          <w:p w14:paraId="1EE383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33056" behindDoc="0" locked="0" layoutInCell="1" allowOverlap="1" wp14:anchorId="6CFBA17C" wp14:editId="0C6EFC4C">
                      <wp:simplePos x="0" y="0"/>
                      <wp:positionH relativeFrom="column">
                        <wp:posOffset>-63500</wp:posOffset>
                      </wp:positionH>
                      <wp:positionV relativeFrom="paragraph">
                        <wp:posOffset>1752600</wp:posOffset>
                      </wp:positionV>
                      <wp:extent cx="1003300" cy="762000"/>
                      <wp:effectExtent l="0" t="0" r="0" b="0"/>
                      <wp:wrapNone/>
                      <wp:docPr id="4888" name="Rectangle 4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4A8AF8-F92E-5144-8F79-356FB0FD12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12A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BA17C" id="Rectangle 4888" o:spid="_x0000_s3331" style="position:absolute;margin-left:-5pt;margin-top:138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HH9d2ugEAAEwDAAAOAAAAAAAAAAAAAAAAAC4CAABkcnMv&#10;ZTJvRG9jLnhtbFBLAQItABQABgAIAAAAIQC/l0ih3QAAAAsBAAAPAAAAAAAAAAAAAAAAABQEAABk&#10;cnMvZG93bnJldi54bWxQSwUGAAAAAAQABADzAAAAHgUAAAAA&#10;" filled="f" stroked="f">
                      <v:textbox inset="2.16pt,1.44pt,0,1.44pt">
                        <w:txbxContent>
                          <w:p w14:paraId="29412A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34080" behindDoc="0" locked="0" layoutInCell="1" allowOverlap="1" wp14:anchorId="18D1B8F8" wp14:editId="40B1AEE7">
                      <wp:simplePos x="0" y="0"/>
                      <wp:positionH relativeFrom="column">
                        <wp:posOffset>-63500</wp:posOffset>
                      </wp:positionH>
                      <wp:positionV relativeFrom="paragraph">
                        <wp:posOffset>1752600</wp:posOffset>
                      </wp:positionV>
                      <wp:extent cx="1003300" cy="7620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EF3C7C-EEDC-BF45-B872-8FD25C1C7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38C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1B8F8" id="Rectangle 4887" o:spid="_x0000_s3332" style="position:absolute;margin-left:-5pt;margin-top:138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A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bbuhxHOHU/qB&#10;unHfW0Uu2cFIqeb5znqNMXVY9hyf4BoldGfykwY3f5EWmYrG55vGaspEYHK72rY1TkLg0Wa9XaGP&#10;Xaq34ggpf1HBkdlhFBBKUZafvqV8ufp6BetmMJfnZy9Ph6mQaVb13SvWQ5Bn5IhLmh/RaBtGRoU1&#10;kZIRB89o+nXkoCixXz0q22zWqwY3pQTLtmlxg6EEiPrwPsu9GALukshAyTGC6QcEXDQquHBkhdl1&#10;veadeB8X9G8/wf4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aN/qQLsBAABMAwAADgAAAAAAAAAAAAAAAAAuAgAAZHJz&#10;L2Uyb0RvYy54bWxQSwECLQAUAAYACAAAACEAv5dIod0AAAALAQAADwAAAAAAAAAAAAAAAAAVBAAA&#10;ZHJzL2Rvd25yZXYueG1sUEsFBgAAAAAEAAQA8wAAAB8FAAAAAA==&#10;" filled="f" stroked="f">
                      <v:textbox inset="2.16pt,1.44pt,0,1.44pt">
                        <w:txbxContent>
                          <w:p w14:paraId="0F938C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35104" behindDoc="0" locked="0" layoutInCell="1" allowOverlap="1" wp14:anchorId="7B8F9F38" wp14:editId="4FDC163D">
                      <wp:simplePos x="0" y="0"/>
                      <wp:positionH relativeFrom="column">
                        <wp:posOffset>-63500</wp:posOffset>
                      </wp:positionH>
                      <wp:positionV relativeFrom="paragraph">
                        <wp:posOffset>1752600</wp:posOffset>
                      </wp:positionV>
                      <wp:extent cx="1003300" cy="762000"/>
                      <wp:effectExtent l="0" t="0" r="0" b="0"/>
                      <wp:wrapNone/>
                      <wp:docPr id="4886" name="Rectangle 4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227F3-0D06-2745-9A66-0B4FE6617B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7DE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F9F38" id="Rectangle 4886" o:spid="_x0000_s3333" style="position:absolute;margin-left:-5pt;margin-top:138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6r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bXtHiecOp/QD&#10;deO+t4pcsoORUs3znfUaY+qw7Dk+wTVK6M7kJw1u/iItMhWNzzeN1ZSJwOR2tW1rnITAo816u0If&#10;u1RvxRFS/qKCI7PDKCCUoiw/fUv5cvX1CtbNYC7Pz16eDlMh06zqzSvWQ5Bn5IhLmh/RaBtGRoU1&#10;kZIRB89o+nXkoCixXz0q22zWqwY3pQTLtmlxg6EEiPrwPsu9GALukshAyTGC6QcEXDQquHBkhdl1&#10;veadeB8X9G8/wf43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JFseq7sBAABMAwAADgAAAAAAAAAAAAAAAAAuAgAAZHJz&#10;L2Uyb0RvYy54bWxQSwECLQAUAAYACAAAACEAv5dIod0AAAALAQAADwAAAAAAAAAAAAAAAAAVBAAA&#10;ZHJzL2Rvd25yZXYueG1sUEsFBgAAAAAEAAQA8wAAAB8FAAAAAA==&#10;" filled="f" stroked="f">
                      <v:textbox inset="2.16pt,1.44pt,0,1.44pt">
                        <w:txbxContent>
                          <w:p w14:paraId="05F7DE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36128" behindDoc="0" locked="0" layoutInCell="1" allowOverlap="1" wp14:anchorId="494DF568" wp14:editId="4ECC690D">
                      <wp:simplePos x="0" y="0"/>
                      <wp:positionH relativeFrom="column">
                        <wp:posOffset>-63500</wp:posOffset>
                      </wp:positionH>
                      <wp:positionV relativeFrom="paragraph">
                        <wp:posOffset>1752600</wp:posOffset>
                      </wp:positionV>
                      <wp:extent cx="1003300" cy="762000"/>
                      <wp:effectExtent l="0" t="0" r="0" b="0"/>
                      <wp:wrapNone/>
                      <wp:docPr id="4885" name="Rectangle 4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1F4D9D-C927-0A4A-9776-51E5DB00FE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5D0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DF568" id="Rectangle 4885" o:spid="_x0000_s3334" style="position:absolute;margin-left:-5pt;margin-top:138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O2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tv1MiecOp/QL&#10;deO+t4qcs4ORUs3znfUaY+qw7DE+wCVK6M7kJw1u/iItMhWNT1eN1ZSJwORmtWlrnITAo5v1ZoU+&#10;dqleiiOk/E0FR2aHUUAoRVl+/JHy+erzFaybwZyfn7087adCplnV7TPWfZAn5IhLmu/RaBtGRoU1&#10;kZIRB89o+nPgoCix3z0q29ysVw1uSgmWbdPiBkMJEPX+dZZ7MQTcJZGBkkME0w8IuGhUcOHICrPL&#10;es078Tou6F9+gt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nb1ztrsBAABMAwAADgAAAAAAAAAAAAAAAAAuAgAAZHJz&#10;L2Uyb0RvYy54bWxQSwECLQAUAAYACAAAACEAv5dIod0AAAALAQAADwAAAAAAAAAAAAAAAAAVBAAA&#10;ZHJzL2Rvd25yZXYueG1sUEsFBgAAAAAEAAQA8wAAAB8FAAAAAA==&#10;" filled="f" stroked="f">
                      <v:textbox inset="2.16pt,1.44pt,0,1.44pt">
                        <w:txbxContent>
                          <w:p w14:paraId="6DB5D0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37152" behindDoc="0" locked="0" layoutInCell="1" allowOverlap="1" wp14:anchorId="12E70280" wp14:editId="435795C2">
                      <wp:simplePos x="0" y="0"/>
                      <wp:positionH relativeFrom="column">
                        <wp:posOffset>-63500</wp:posOffset>
                      </wp:positionH>
                      <wp:positionV relativeFrom="paragraph">
                        <wp:posOffset>1752600</wp:posOffset>
                      </wp:positionV>
                      <wp:extent cx="1003300" cy="7620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453A8-48BD-FB46-BB7F-6232E76AB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858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70280" id="Rectangle 4884" o:spid="_x0000_s3335" style="position:absolute;margin-left:-5pt;margin-top:138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dd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bbumxHOHU/qB&#10;unHfW0XO2cFIqeb5znqNMXVY9hKf4RIldGfykwY3f5EWmYrGp6vGaspEYHKz2rQ1TkLg0e16s0If&#10;u1TvxRFS/qaCI7PDKCCUoiw/PqR8vvp2BetmMOfnZy9P+6mQaVb15g3rPsgTcsQlzU9otA0jo8Ka&#10;SMmIg2c0/T5wUJTY7x6VbW7XqwY3pQTLtmlxg6EEiHr/Mcu9GALukshAySGC6QcEXDQquHBkhdll&#10;vead+BgX9O8/we4V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DROYddugEAAEwDAAAOAAAAAAAAAAAAAAAAAC4CAABkcnMv&#10;ZTJvRG9jLnhtbFBLAQItABQABgAIAAAAIQC/l0ih3QAAAAsBAAAPAAAAAAAAAAAAAAAAABQEAABk&#10;cnMvZG93bnJldi54bWxQSwUGAAAAAAQABADzAAAAHgUAAAAA&#10;" filled="f" stroked="f">
                      <v:textbox inset="2.16pt,1.44pt,0,1.44pt">
                        <w:txbxContent>
                          <w:p w14:paraId="207858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38176" behindDoc="0" locked="0" layoutInCell="1" allowOverlap="1" wp14:anchorId="1219023B" wp14:editId="6477413C">
                      <wp:simplePos x="0" y="0"/>
                      <wp:positionH relativeFrom="column">
                        <wp:posOffset>-63500</wp:posOffset>
                      </wp:positionH>
                      <wp:positionV relativeFrom="paragraph">
                        <wp:posOffset>1752600</wp:posOffset>
                      </wp:positionV>
                      <wp:extent cx="1003300" cy="7620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A2C5C-41C1-CD43-A226-5378C0E391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58C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9023B" id="Rectangle 4883" o:spid="_x0000_s3336" style="position:absolute;margin-left:-5pt;margin-top:138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pmWutrsBAABMAwAADgAAAAAAAAAAAAAAAAAuAgAAZHJz&#10;L2Uyb0RvYy54bWxQSwECLQAUAAYACAAAACEAv5dIod0AAAALAQAADwAAAAAAAAAAAAAAAAAVBAAA&#10;ZHJzL2Rvd25yZXYueG1sUEsFBgAAAAAEAAQA8wAAAB8FAAAAAA==&#10;" filled="f" stroked="f">
                      <v:textbox inset="2.16pt,1.44pt,0,1.44pt">
                        <w:txbxContent>
                          <w:p w14:paraId="3D358C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39200" behindDoc="0" locked="0" layoutInCell="1" allowOverlap="1" wp14:anchorId="4E0E96A7" wp14:editId="20B6682D">
                      <wp:simplePos x="0" y="0"/>
                      <wp:positionH relativeFrom="column">
                        <wp:posOffset>-63500</wp:posOffset>
                      </wp:positionH>
                      <wp:positionV relativeFrom="paragraph">
                        <wp:posOffset>1752600</wp:posOffset>
                      </wp:positionV>
                      <wp:extent cx="1003300" cy="762000"/>
                      <wp:effectExtent l="0" t="0" r="0" b="0"/>
                      <wp:wrapNone/>
                      <wp:docPr id="4882" name="Rectangle 4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2A43E-5D5D-8E40-8883-759F2828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CB0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E96A7" id="Rectangle 4882" o:spid="_x0000_s3337" style="position:absolute;margin-left:-5pt;margin-top:138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pduQ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ei6bRtKPHc4pZ+o&#10;G/e9VeScHYyUap7vrNcYU4dlz/EJLlFCdyY/aXDzF2mRqWh8umqspkwEJjerTVvjJAQe3a43K/Sx&#10;S/VWHCHlbyo4MjuMAkIpyvLjj5TPV/9cwboZzPn52cvTfipkmtXyinUf5Ak54pLmRzTahpFRYU2k&#10;ZMTBM5p+HTgoSux3j8o2t+sVCpFLsGybFjcYSoCo9++z3Ish4C6JDJQcIph+QMDl3YILR1aYXdZr&#10;3on3cUH/9hPsfgM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OrhWl25AQAATAMAAA4AAAAAAAAAAAAAAAAALgIAAGRycy9l&#10;Mm9Eb2MueG1sUEsBAi0AFAAGAAgAAAAhAL+XSKHdAAAACwEAAA8AAAAAAAAAAAAAAAAAEwQAAGRy&#10;cy9kb3ducmV2LnhtbFBLBQYAAAAABAAEAPMAAAAdBQAAAAA=&#10;" filled="f" stroked="f">
                      <v:textbox inset="2.16pt,1.44pt,0,1.44pt">
                        <w:txbxContent>
                          <w:p w14:paraId="1AECB0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0224" behindDoc="0" locked="0" layoutInCell="1" allowOverlap="1" wp14:anchorId="10C74238" wp14:editId="474416D7">
                      <wp:simplePos x="0" y="0"/>
                      <wp:positionH relativeFrom="column">
                        <wp:posOffset>-63500</wp:posOffset>
                      </wp:positionH>
                      <wp:positionV relativeFrom="paragraph">
                        <wp:posOffset>1752600</wp:posOffset>
                      </wp:positionV>
                      <wp:extent cx="1003300" cy="762000"/>
                      <wp:effectExtent l="0" t="0" r="0" b="0"/>
                      <wp:wrapNone/>
                      <wp:docPr id="4881" name="Rectangle 4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B3B38-CBD3-A440-9EB9-99FD51695D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6510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74238" id="Rectangle 4881" o:spid="_x0000_s3338" style="position:absolute;margin-left:-5pt;margin-top:138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6ugEAAEw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1zWUeO5wSt9R&#10;N+4Hq8glOxop1TLfRa8pph7LnuMTXKOE7kJ+1uCWL9Iic9H4fNNYzZkITG7X267GSQg8utts1+hj&#10;l+q1OELKn1VwZHEYBYRSlOWnrylfrr5cwboFzOX5xcvzYS5k2nXTvmA9BHlGjrik+RGNtmFiVFgT&#10;KZlw8IymX0cOihL7xaOy7d1m3eKmlKDp2g43GEqAqA9vs9yLMeAuiQyUHCOYYUTARaOCC0dWmF3X&#10;a9mJt3FB//oT7H8D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aza6ugEAAEwDAAAOAAAAAAAAAAAAAAAAAC4CAABkcnMv&#10;ZTJvRG9jLnhtbFBLAQItABQABgAIAAAAIQC/l0ih3QAAAAsBAAAPAAAAAAAAAAAAAAAAABQEAABk&#10;cnMvZG93bnJldi54bWxQSwUGAAAAAAQABADzAAAAHgUAAAAA&#10;" filled="f" stroked="f">
                      <v:textbox inset="2.16pt,1.44pt,0,1.44pt">
                        <w:txbxContent>
                          <w:p w14:paraId="606510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1248" behindDoc="0" locked="0" layoutInCell="1" allowOverlap="1" wp14:anchorId="1A2D0E4C" wp14:editId="4D8A4B6E">
                      <wp:simplePos x="0" y="0"/>
                      <wp:positionH relativeFrom="column">
                        <wp:posOffset>-63500</wp:posOffset>
                      </wp:positionH>
                      <wp:positionV relativeFrom="paragraph">
                        <wp:posOffset>1752600</wp:posOffset>
                      </wp:positionV>
                      <wp:extent cx="1003300" cy="7620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21FD27-69DC-824D-A282-3EF3A56DBE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DBE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D0E4C" id="Rectangle 4880" o:spid="_x0000_s3339" style="position:absolute;margin-left:-5pt;margin-top:138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z78JRugEAAEwDAAAOAAAAAAAAAAAAAAAAAC4CAABkcnMv&#10;ZTJvRG9jLnhtbFBLAQItABQABgAIAAAAIQC/l0ih3QAAAAsBAAAPAAAAAAAAAAAAAAAAABQEAABk&#10;cnMvZG93bnJldi54bWxQSwUGAAAAAAQABADzAAAAHgUAAAAA&#10;" filled="f" stroked="f">
                      <v:textbox inset="2.16pt,1.44pt,0,1.44pt">
                        <w:txbxContent>
                          <w:p w14:paraId="63CDBE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2272" behindDoc="0" locked="0" layoutInCell="1" allowOverlap="1" wp14:anchorId="4D7CA249" wp14:editId="416AB6DE">
                      <wp:simplePos x="0" y="0"/>
                      <wp:positionH relativeFrom="column">
                        <wp:posOffset>-63500</wp:posOffset>
                      </wp:positionH>
                      <wp:positionV relativeFrom="paragraph">
                        <wp:posOffset>1752600</wp:posOffset>
                      </wp:positionV>
                      <wp:extent cx="1003300" cy="762000"/>
                      <wp:effectExtent l="0" t="0" r="0" b="0"/>
                      <wp:wrapNone/>
                      <wp:docPr id="4879" name="Rectangle 4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465805-3A68-F442-B940-8AF85BD031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CC8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CA249" id="Rectangle 4879" o:spid="_x0000_s3340" style="position:absolute;margin-left:-5pt;margin-top:138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ATuw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7WZLiecOp/Qd&#10;deO+t4pcsoORUs3znfUaY+qw7CU+wzVK6M7kJw1u/iItMhWNzzeN1ZSJwOR2tW1rnITAo816u0If&#10;u1RvxRFS/qyCI7PDKCCUoiw/fU35cvX1CtbNYC7Pz16eDlMh06yW61eshyDPyBGXND+h0TaMjApr&#10;IiUjDp7R9OvIQVFiv3hUttmsVw1uSgmWbdPiBkMJEPXhfZZ7MQTcJZGBkmME0w8IuGhUcOHICrPr&#10;es078T4u6N9+gv1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H0mAE7sBAABMAwAADgAAAAAAAAAAAAAAAAAuAgAAZHJz&#10;L2Uyb0RvYy54bWxQSwECLQAUAAYACAAAACEAv5dIod0AAAALAQAADwAAAAAAAAAAAAAAAAAVBAAA&#10;ZHJzL2Rvd25yZXYueG1sUEsFBgAAAAAEAAQA8wAAAB8FAAAAAA==&#10;" filled="f" stroked="f">
                      <v:textbox inset="2.16pt,1.44pt,0,1.44pt">
                        <w:txbxContent>
                          <w:p w14:paraId="649CC8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3296" behindDoc="0" locked="0" layoutInCell="1" allowOverlap="1" wp14:anchorId="35F62F27" wp14:editId="407BB01A">
                      <wp:simplePos x="0" y="0"/>
                      <wp:positionH relativeFrom="column">
                        <wp:posOffset>-63500</wp:posOffset>
                      </wp:positionH>
                      <wp:positionV relativeFrom="paragraph">
                        <wp:posOffset>1752600</wp:posOffset>
                      </wp:positionV>
                      <wp:extent cx="1003300" cy="762000"/>
                      <wp:effectExtent l="0" t="0" r="0" b="0"/>
                      <wp:wrapNone/>
                      <wp:docPr id="4878" name="Rectangle 4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736475-A220-D545-8535-E426084169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B05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62F27" id="Rectangle 4878" o:spid="_x0000_s3341" style="position:absolute;margin-left:-5pt;margin-top:138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T4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0GZ+W4xSn9&#10;QN2460dFLtnBSKnyfLNeU4gdlj2FR7hGEd1MftZg8xdpkblofL5prOZEBCa3q21b4yQEHm3W2xX6&#10;2KV6LQ4Q0xflLckOo4BQirL89C2my9WXK1iXwVyez16aD3Mh06yWH1+wHrw8I0dc0vSARo9+YlSM&#10;JlAy4eAZjb+OHBQl41eHyjab9arBTSnBsm1aVAVKgKgPb7PcicHjLokElBwDmH5AwEWjggtHVphd&#10;1yvvxNu4oH/9Cfa/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U810+LsBAABMAwAADgAAAAAAAAAAAAAAAAAuAgAAZHJz&#10;L2Uyb0RvYy54bWxQSwECLQAUAAYACAAAACEAv5dIod0AAAALAQAADwAAAAAAAAAAAAAAAAAVBAAA&#10;ZHJzL2Rvd25yZXYueG1sUEsFBgAAAAAEAAQA8wAAAB8FAAAAAA==&#10;" filled="f" stroked="f">
                      <v:textbox inset="2.16pt,1.44pt,0,1.44pt">
                        <w:txbxContent>
                          <w:p w14:paraId="7CBB05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4320" behindDoc="0" locked="0" layoutInCell="1" allowOverlap="1" wp14:anchorId="641FB37A" wp14:editId="2F354DF3">
                      <wp:simplePos x="0" y="0"/>
                      <wp:positionH relativeFrom="column">
                        <wp:posOffset>-63500</wp:posOffset>
                      </wp:positionH>
                      <wp:positionV relativeFrom="paragraph">
                        <wp:posOffset>1752600</wp:posOffset>
                      </wp:positionV>
                      <wp:extent cx="1003300" cy="762000"/>
                      <wp:effectExtent l="0" t="0" r="0" b="0"/>
                      <wp:wrapNone/>
                      <wp:docPr id="4877" name="Rectangle 4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EAB6F-D998-AA48-84EE-95ECB27C1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5BB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FB37A" id="Rectangle 4877" o:spid="_x0000_s3342" style="position:absolute;margin-left:-5pt;margin-top:138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nO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3azocRxi1P6&#10;gbpx14+KXLKDkVLl+Wa9phA7LHsOT3CNIrqZ/KzB5i/SInPR+HzTWM2JCExuV9u2xkkIPNqstyv0&#10;sUv1Vhwgpi/KW5IdRgGhFGX56VtMl6uvV7Aug7k8n700H+ZCplkt716xHrw8I0dc0vSIRo9+YlSM&#10;JlAy4eAZjb+OHBQl41eHyjab9arBTSnBsm1a3GAoAaI+vM9yJwaPuyQSUHIMYPoBAReNCi4cWWF2&#10;Xa+8E+/jgv7tJ9j/B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PA1JzrsBAABMAwAADgAAAAAAAAAAAAAAAAAuAgAAZHJz&#10;L2Uyb0RvYy54bWxQSwECLQAUAAYACAAAACEAv5dIod0AAAALAQAADwAAAAAAAAAAAAAAAAAVBAAA&#10;ZHJzL2Rvd25yZXYueG1sUEsFBgAAAAAEAAQA8wAAAB8FAAAAAA==&#10;" filled="f" stroked="f">
                      <v:textbox inset="2.16pt,1.44pt,0,1.44pt">
                        <w:txbxContent>
                          <w:p w14:paraId="5065BB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5344" behindDoc="0" locked="0" layoutInCell="1" allowOverlap="1" wp14:anchorId="2AFC3C12" wp14:editId="29993B62">
                      <wp:simplePos x="0" y="0"/>
                      <wp:positionH relativeFrom="column">
                        <wp:posOffset>-63500</wp:posOffset>
                      </wp:positionH>
                      <wp:positionV relativeFrom="paragraph">
                        <wp:posOffset>1752600</wp:posOffset>
                      </wp:positionV>
                      <wp:extent cx="1003300" cy="762000"/>
                      <wp:effectExtent l="0" t="0" r="0" b="0"/>
                      <wp:wrapNone/>
                      <wp:docPr id="4876" name="Rectangle 4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2D0C5-FE78-8841-9285-08A34F496B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A40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C3C12" id="Rectangle 4876" o:spid="_x0000_s3343" style="position:absolute;margin-left:-5pt;margin-top:138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0l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3ZzR4njFqf0&#10;A3Xjrh8VuWQHI6XK8816TSF2WPYcnuAaRXQz+VmDzV+kReai8fmmsZoTEZjcrrZtjZMQeLRZb1fo&#10;Y5fqrThATF+UtyQ7jAJCKcry07eYLldfr2BdBnN5PntpPsyFTLNabl6xHrw8I0dc0vSIRo9+YlSM&#10;JlAy4eAZjb+OHBQl41eHyjab9arBTSnBsm1a3GAoAaI+vM9yJwaPuyQSUHIMYPoBAReNCi4cWWF2&#10;Xa+8E+/jgv7tJ9j/Bg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cIm9JbsBAABMAwAADgAAAAAAAAAAAAAAAAAuAgAAZHJz&#10;L2Uyb0RvYy54bWxQSwECLQAUAAYACAAAACEAv5dIod0AAAALAQAADwAAAAAAAAAAAAAAAAAVBAAA&#10;ZHJzL2Rvd25yZXYueG1sUEsFBgAAAAAEAAQA8wAAAB8FAAAAAA==&#10;" filled="f" stroked="f">
                      <v:textbox inset="2.16pt,1.44pt,0,1.44pt">
                        <w:txbxContent>
                          <w:p w14:paraId="340A40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6368" behindDoc="0" locked="0" layoutInCell="1" allowOverlap="1" wp14:anchorId="7687E4F5" wp14:editId="56677A59">
                      <wp:simplePos x="0" y="0"/>
                      <wp:positionH relativeFrom="column">
                        <wp:posOffset>-63500</wp:posOffset>
                      </wp:positionH>
                      <wp:positionV relativeFrom="paragraph">
                        <wp:posOffset>1752600</wp:posOffset>
                      </wp:positionV>
                      <wp:extent cx="1003300" cy="762000"/>
                      <wp:effectExtent l="0" t="0" r="0" b="0"/>
                      <wp:wrapNone/>
                      <wp:docPr id="4875" name="Rectangle 4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3E85D9-7C30-B545-8B77-BD374D56EC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9F23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7E4F5" id="Rectangle 4875" o:spid="_x0000_s3344" style="position:absolute;margin-left:-5pt;margin-top:138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A4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3mIyWOW5zS&#10;D9SNu35U5JIdjJQqzzfrNYXYYdlTeIRrFNHN5GcNNn+RFpmLxuebxmpORGByu9q2NU5C4NFmvV2h&#10;j12q1+IAMX1R3pLsMAoIpSjLT99iulx9uYJ1Gczl+eyl+TAXMs1q2b5gPXh5Ro64pOkBjR79xKgY&#10;TaBkwsEzGn8dOShKxq8OlW0261WDm1KCZdu0uMFQAkR9eJvlTgwed0kkoOQYwPQDAi4aFVw4ssLs&#10;ul55J97GBf3rT7D/D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yW/QOLsBAABMAwAADgAAAAAAAAAAAAAAAAAuAgAAZHJz&#10;L2Uyb0RvYy54bWxQSwECLQAUAAYACAAAACEAv5dIod0AAAALAQAADwAAAAAAAAAAAAAAAAAVBAAA&#10;ZHJzL2Rvd25yZXYueG1sUEsFBgAAAAAEAAQA8wAAAB8FAAAAAA==&#10;" filled="f" stroked="f">
                      <v:textbox inset="2.16pt,1.44pt,0,1.44pt">
                        <w:txbxContent>
                          <w:p w14:paraId="2B9F23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7392" behindDoc="0" locked="0" layoutInCell="1" allowOverlap="1" wp14:anchorId="5ACD7F2C" wp14:editId="1894A8D5">
                      <wp:simplePos x="0" y="0"/>
                      <wp:positionH relativeFrom="column">
                        <wp:posOffset>-63500</wp:posOffset>
                      </wp:positionH>
                      <wp:positionV relativeFrom="paragraph">
                        <wp:posOffset>1752600</wp:posOffset>
                      </wp:positionV>
                      <wp:extent cx="1003300" cy="762000"/>
                      <wp:effectExtent l="0" t="0" r="0" b="0"/>
                      <wp:wrapNone/>
                      <wp:docPr id="4874" name="Rectangle 4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F7A7D1-6488-0444-89E3-1625270728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654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D7F2C" id="Rectangle 4874" o:spid="_x0000_s3345" style="position:absolute;margin-left:-5pt;margin-top:138pt;width:79pt;height:60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TTuw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7WZNiecOp/Qd&#10;deO+t4pcsoORUs3znfUaY+qw7CU+wzVK6M7kJw1u/iItMhWNzzeN1ZSJwOR2tW1rnITAo816u0If&#10;u1RvxRFS/qyCI7PDKCCUoiw/fU35cvX1CtbNYC7Pz16eDlMh06yW21eshyDPyBGXND+h0TaMjApr&#10;IiUjDp7R9OvIQVFiv3hUttmsVw1uSgmWbdPiBkMJEPXhfZZ7MQTcJZGBkmME0w8IuGhUcOHICrPr&#10;es078T4u6N9+gv1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hesk07sBAABMAwAADgAAAAAAAAAAAAAAAAAuAgAAZHJz&#10;L2Uyb0RvYy54bWxQSwECLQAUAAYACAAAACEAv5dIod0AAAALAQAADwAAAAAAAAAAAAAAAAAVBAAA&#10;ZHJzL2Rvd25yZXYueG1sUEsFBgAAAAAEAAQA8wAAAB8FAAAAAA==&#10;" filled="f" stroked="f">
                      <v:textbox inset="2.16pt,1.44pt,0,1.44pt">
                        <w:txbxContent>
                          <w:p w14:paraId="537654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8416" behindDoc="0" locked="0" layoutInCell="1" allowOverlap="1" wp14:anchorId="1A1DB1CC" wp14:editId="003A9E5A">
                      <wp:simplePos x="0" y="0"/>
                      <wp:positionH relativeFrom="column">
                        <wp:posOffset>-63500</wp:posOffset>
                      </wp:positionH>
                      <wp:positionV relativeFrom="paragraph">
                        <wp:posOffset>1752600</wp:posOffset>
                      </wp:positionV>
                      <wp:extent cx="1003300" cy="762000"/>
                      <wp:effectExtent l="0" t="0" r="0" b="0"/>
                      <wp:wrapNone/>
                      <wp:docPr id="4873" name="Rectangle 4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1ED07-30F9-8A49-A7EA-D05EDE17A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EF3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DB1CC" id="Rectangle 4873" o:spid="_x0000_s3346" style="position:absolute;margin-left:-5pt;margin-top:138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rySVa7sBAABMAwAADgAAAAAAAAAAAAAAAAAuAgAAZHJz&#10;L2Uyb0RvYy54bWxQSwECLQAUAAYACAAAACEAv5dIod0AAAALAQAADwAAAAAAAAAAAAAAAAAVBAAA&#10;ZHJzL2Rvd25yZXYueG1sUEsFBgAAAAAEAAQA8wAAAB8FAAAAAA==&#10;" filled="f" stroked="f">
                      <v:textbox inset="2.16pt,1.44pt,0,1.44pt">
                        <w:txbxContent>
                          <w:p w14:paraId="65EEF3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49440" behindDoc="0" locked="0" layoutInCell="1" allowOverlap="1" wp14:anchorId="63D9A1DC" wp14:editId="2F23537C">
                      <wp:simplePos x="0" y="0"/>
                      <wp:positionH relativeFrom="column">
                        <wp:posOffset>-63500</wp:posOffset>
                      </wp:positionH>
                      <wp:positionV relativeFrom="paragraph">
                        <wp:posOffset>1752600</wp:posOffset>
                      </wp:positionV>
                      <wp:extent cx="1003300" cy="762000"/>
                      <wp:effectExtent l="0" t="0" r="0" b="0"/>
                      <wp:wrapNone/>
                      <wp:docPr id="4872" name="Rectangle 4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EDA2C-A66D-714E-96AD-7EC5DEB6B6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8BCB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9A1DC" id="Rectangle 4872" o:spid="_x0000_s3347" style="position:absolute;margin-left:-5pt;margin-top:138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OOgYYC5AQAATAMAAA4AAAAAAAAAAAAAAAAALgIAAGRycy9l&#10;Mm9Eb2MueG1sUEsBAi0AFAAGAAgAAAAhAL+XSKHdAAAACwEAAA8AAAAAAAAAAAAAAAAAEwQAAGRy&#10;cy9kb3ducmV2LnhtbFBLBQYAAAAABAAEAPMAAAAdBQAAAAA=&#10;" filled="f" stroked="f">
                      <v:textbox inset="2.16pt,1.44pt,0,1.44pt">
                        <w:txbxContent>
                          <w:p w14:paraId="658BCB1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0464" behindDoc="0" locked="0" layoutInCell="1" allowOverlap="1" wp14:anchorId="794686BF" wp14:editId="21AC5143">
                      <wp:simplePos x="0" y="0"/>
                      <wp:positionH relativeFrom="column">
                        <wp:posOffset>-63500</wp:posOffset>
                      </wp:positionH>
                      <wp:positionV relativeFrom="paragraph">
                        <wp:posOffset>1752600</wp:posOffset>
                      </wp:positionV>
                      <wp:extent cx="1003300" cy="762000"/>
                      <wp:effectExtent l="0" t="0" r="0" b="0"/>
                      <wp:wrapNone/>
                      <wp:docPr id="4871" name="Rectangle 4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F7E86-EE54-0049-9654-93BB8A66A7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658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686BF" id="Rectangle 4871" o:spid="_x0000_s3348" style="position:absolute;margin-left:-5pt;margin-top:138pt;width:79pt;height:60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1n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7WZJiecOp/Qd&#10;deO+t4pcsoORUs3znfUaY+qw7CU+wzVK6M7kJw1u/iItMhWNzzeN1ZSJwOR2tW1rnITAo816u0If&#10;u1RvxRFS/qyCI7PDKCCUoiw/fU35cvX1CtbNYC7Pz16eDlMh06ya5hXrIcgzcsQlzU9otA0jo8Ka&#10;SMmIg2c0/TpyUJTYLx6VbTbrVYObUoJl27S4wVACRH14n+VeDAF3SWSg5BjB9AMCLhoVXDiywuy6&#10;XvNOvI8L+refYP8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2Kg1nugEAAEwDAAAOAAAAAAAAAAAAAAAAAC4CAABkcnMv&#10;ZTJvRG9jLnhtbFBLAQItABQABgAIAAAAIQC/l0ih3QAAAAsBAAAPAAAAAAAAAAAAAAAAABQEAABk&#10;cnMvZG93bnJldi54bWxQSwUGAAAAAAQABADzAAAAHgUAAAAA&#10;" filled="f" stroked="f">
                      <v:textbox inset="2.16pt,1.44pt,0,1.44pt">
                        <w:txbxContent>
                          <w:p w14:paraId="44A658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1488" behindDoc="0" locked="0" layoutInCell="1" allowOverlap="1" wp14:anchorId="6AB64530" wp14:editId="6D893813">
                      <wp:simplePos x="0" y="0"/>
                      <wp:positionH relativeFrom="column">
                        <wp:posOffset>-63500</wp:posOffset>
                      </wp:positionH>
                      <wp:positionV relativeFrom="paragraph">
                        <wp:posOffset>1752600</wp:posOffset>
                      </wp:positionV>
                      <wp:extent cx="1003300" cy="762000"/>
                      <wp:effectExtent l="0" t="0" r="0" b="0"/>
                      <wp:wrapNone/>
                      <wp:docPr id="4870" name="Rectangle 4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BAC811-3CFA-3A41-B2E9-AF2AC884E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5B9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64530" id="Rectangle 4870" o:spid="_x0000_s3349" style="position:absolute;margin-left:-5pt;margin-top:138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6rvmMugEAAEwDAAAOAAAAAAAAAAAAAAAAAC4CAABkcnMv&#10;ZTJvRG9jLnhtbFBLAQItABQABgAIAAAAIQC/l0ih3QAAAAsBAAAPAAAAAAAAAAAAAAAAABQEAABk&#10;cnMvZG93bnJldi54bWxQSwUGAAAAAAQABADzAAAAHgUAAAAA&#10;" filled="f" stroked="f">
                      <v:textbox inset="2.16pt,1.44pt,0,1.44pt">
                        <w:txbxContent>
                          <w:p w14:paraId="33D5B9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2512" behindDoc="0" locked="0" layoutInCell="1" allowOverlap="1" wp14:anchorId="4439117C" wp14:editId="5C60A121">
                      <wp:simplePos x="0" y="0"/>
                      <wp:positionH relativeFrom="column">
                        <wp:posOffset>-63500</wp:posOffset>
                      </wp:positionH>
                      <wp:positionV relativeFrom="paragraph">
                        <wp:posOffset>1752600</wp:posOffset>
                      </wp:positionV>
                      <wp:extent cx="1003300" cy="762000"/>
                      <wp:effectExtent l="0" t="0" r="0" b="0"/>
                      <wp:wrapNone/>
                      <wp:docPr id="4869" name="Rectangle 4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C69318-7F3A-A247-9180-B65ED21544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C54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9117C" id="Rectangle 4869" o:spid="_x0000_s3350" style="position:absolute;margin-left:-5pt;margin-top:138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5k/uw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1e7OhxHOHU/qJ&#10;unHfW0XO2cFIqeb5znqNMXVY9hyf4BIldGfykwY3f5EWmYrGp6vGaspEYHKz2rQ1TkLg0e16s0If&#10;u1RvxRFS/qqCI7PDKCCUoiw/fk/5fPX1CtbNYM7Pz16e9lMh06ya9SvWfZAn5IhLmh/RaBtGRoU1&#10;kZIRB89o+n3goCix3zwq29yuVw1uSgmWbdPiBkMJEPX+fZZ7MQTcJZGBkkME0w8IuGhUcOHICrPL&#10;es078T4u6N9+gt0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fSOZP7sBAABMAwAADgAAAAAAAAAAAAAAAAAuAgAAZHJz&#10;L2Uyb0RvYy54bWxQSwECLQAUAAYACAAAACEAv5dIod0AAAALAQAADwAAAAAAAAAAAAAAAAAVBAAA&#10;ZHJzL2Rvd25yZXYueG1sUEsFBgAAAAAEAAQA8wAAAB8FAAAAAA==&#10;" filled="f" stroked="f">
                      <v:textbox inset="2.16pt,1.44pt,0,1.44pt">
                        <w:txbxContent>
                          <w:p w14:paraId="2E8C54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3536" behindDoc="0" locked="0" layoutInCell="1" allowOverlap="1" wp14:anchorId="02125C17" wp14:editId="15637D74">
                      <wp:simplePos x="0" y="0"/>
                      <wp:positionH relativeFrom="column">
                        <wp:posOffset>-63500</wp:posOffset>
                      </wp:positionH>
                      <wp:positionV relativeFrom="paragraph">
                        <wp:posOffset>1752600</wp:posOffset>
                      </wp:positionV>
                      <wp:extent cx="1003300" cy="762000"/>
                      <wp:effectExtent l="0" t="0" r="0" b="0"/>
                      <wp:wrapNone/>
                      <wp:docPr id="4868" name="Rectangle 4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074357-D8DF-5449-BD8B-D7A3F21022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394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25C17" id="Rectangle 4868" o:spid="_x0000_s3351" style="position:absolute;margin-left:-5pt;margin-top:138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3UuwEAAEw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ur3BWTlucUo/&#10;UTfuBiPJOTvqvpd5vlmvKcQOy57CI1yiiG4mPyuw+Yu0yFw0Pl01lnMiApOb1aatcRICj27XmxX6&#10;2KV6LQ4Q01fpLckOo4BQirL8+D2m89WXK1iXwZyfz16a93Mh06yazy9Y974/IUdc0vSARhk/MSqM&#10;DpRMOHhG4+8DB0mJ+eZQ2eZ2vWpwU0qwbJsWVYESIOr92yx3YvS4SyIBJYcAehgRcNGo4MKRFWaX&#10;9co78TYu6F9/gt0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Madt1LsBAABMAwAADgAAAAAAAAAAAAAAAAAuAgAAZHJz&#10;L2Uyb0RvYy54bWxQSwECLQAUAAYACAAAACEAv5dIod0AAAALAQAADwAAAAAAAAAAAAAAAAAVBAAA&#10;ZHJzL2Rvd25yZXYueG1sUEsFBgAAAAAEAAQA8wAAAB8FAAAAAA==&#10;" filled="f" stroked="f">
                      <v:textbox inset="2.16pt,1.44pt,0,1.44pt">
                        <w:txbxContent>
                          <w:p w14:paraId="53D394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4560" behindDoc="0" locked="0" layoutInCell="1" allowOverlap="1" wp14:anchorId="24D08D3B" wp14:editId="6FC6E2DA">
                      <wp:simplePos x="0" y="0"/>
                      <wp:positionH relativeFrom="column">
                        <wp:posOffset>-63500</wp:posOffset>
                      </wp:positionH>
                      <wp:positionV relativeFrom="paragraph">
                        <wp:posOffset>1752600</wp:posOffset>
                      </wp:positionV>
                      <wp:extent cx="1003300" cy="762000"/>
                      <wp:effectExtent l="0" t="0" r="0" b="0"/>
                      <wp:wrapNone/>
                      <wp:docPr id="4867" name="Rectangle 4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D3CE7-61CE-4549-9E93-85CB79E907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18C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08D3B" id="Rectangle 4867" o:spid="_x0000_s3352" style="position:absolute;margin-left:-5pt;margin-top:138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DiuwEAAEw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LuvVmhLLDU7p&#10;D+rGbTdIcs72um1lmm/Sa/ShwbIn/wiXKKCbyE8KTPoiLTJljU9XjeUUicDkZrGpS5yEwKP1crNA&#10;H7sU78UeQryXzpDkMAoIJSvLj79CPF99u4J1Ccz5+eTFaT9lMtWiWr1h3bv2hBxxSeMDGjW4kVEx&#10;aE/JiINnNLweOEhKhp8Wla3Wy0WFm5KDeV3VuMGQA0S9/5jlVvQOd0lEoOTgQXc9As4aZVw4sszs&#10;sl5pJz7GGf37T7D7C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XmdQ4rsBAABMAwAADgAAAAAAAAAAAAAAAAAuAgAAZHJz&#10;L2Uyb0RvYy54bWxQSwECLQAUAAYACAAAACEAv5dIod0AAAALAQAADwAAAAAAAAAAAAAAAAAVBAAA&#10;ZHJzL2Rvd25yZXYueG1sUEsFBgAAAAAEAAQA8wAAAB8FAAAAAA==&#10;" filled="f" stroked="f">
                      <v:textbox inset="2.16pt,1.44pt,0,1.44pt">
                        <w:txbxContent>
                          <w:p w14:paraId="1C518C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5584" behindDoc="0" locked="0" layoutInCell="1" allowOverlap="1" wp14:anchorId="3BF9BDE8" wp14:editId="76F738BB">
                      <wp:simplePos x="0" y="0"/>
                      <wp:positionH relativeFrom="column">
                        <wp:posOffset>-63500</wp:posOffset>
                      </wp:positionH>
                      <wp:positionV relativeFrom="paragraph">
                        <wp:posOffset>1752600</wp:posOffset>
                      </wp:positionV>
                      <wp:extent cx="1003300" cy="762000"/>
                      <wp:effectExtent l="0" t="0" r="0" b="0"/>
                      <wp:wrapNone/>
                      <wp:docPr id="4866" name="Rectangle 4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7EAEDB-5584-0640-B533-BF2AB869B1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693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9BDE8" id="Rectangle 4866" o:spid="_x0000_s3353" style="position:absolute;margin-left:-5pt;margin-top:138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6QJuwEAAEw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LuvVihLLDU7p&#10;D+rGbTdIcs72um1lmm/Sa/ShwbIn/wiXKKCbyE8KTPoiLTJljU9XjeUUicDkZrGpS5yEwKP1crNA&#10;H7sU78UeQryXzpDkMAoIJSvLj79CPF99u4J1Ccz5+eTFaT9lMtWiWr9h3bv2hBxxSeMDGjW4kVEx&#10;aE/JiINnNLweOEhKhp8Wla3Wy0WFm5KDeV3VuMGQA0S9/5jlVvQOd0lEoOTgQXc9As4aZVw4sszs&#10;sl5pJz7GGf37T7D7C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EuOkCbsBAABMAwAADgAAAAAAAAAAAAAAAAAuAgAAZHJz&#10;L2Uyb0RvYy54bWxQSwECLQAUAAYACAAAACEAv5dIod0AAAALAQAADwAAAAAAAAAAAAAAAAAVBAAA&#10;ZHJzL2Rvd25yZXYueG1sUEsFBgAAAAAEAAQA8wAAAB8FAAAAAA==&#10;" filled="f" stroked="f">
                      <v:textbox inset="2.16pt,1.44pt,0,1.44pt">
                        <w:txbxContent>
                          <w:p w14:paraId="54E693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6608" behindDoc="0" locked="0" layoutInCell="1" allowOverlap="1" wp14:anchorId="05485AC5" wp14:editId="43CEDC5B">
                      <wp:simplePos x="0" y="0"/>
                      <wp:positionH relativeFrom="column">
                        <wp:posOffset>-63500</wp:posOffset>
                      </wp:positionH>
                      <wp:positionV relativeFrom="paragraph">
                        <wp:posOffset>1752600</wp:posOffset>
                      </wp:positionV>
                      <wp:extent cx="1003300" cy="762000"/>
                      <wp:effectExtent l="0" t="0" r="0" b="0"/>
                      <wp:wrapNone/>
                      <wp:docPr id="4865" name="Rectangle 4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C3FF69-CB71-9F4C-887E-4675DAF0A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107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85AC5" id="Rectangle 4865" o:spid="_x0000_s3354" style="position:absolute;margin-left:-5pt;margin-top:138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kUuwEAAEw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ur35TInjFqf0&#10;E3XjbjCSnLOj7nuZ55v1mkLssOwpPMIliuhm8rMCm79Ii8xF49NVYzknIjC5WW3aGich8Oh2vVmh&#10;j12q1+IAMX2V3pLsMAoIpSjLj99jOl99uYJ1Gcz5+eyleT8XMs2qaV+w7n1/Qo64pOkBjTJ+YlQY&#10;HSiZcPCMxt8HDpIS882hss3tetXgppRg2TYtbjCUAFHv32a5E6PHXRIJKDkE0MOIgItGBReOrDC7&#10;rFfeibdxQf/6E+z+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qwXJFLsBAABMAwAADgAAAAAAAAAAAAAAAAAuAgAAZHJz&#10;L2Uyb0RvYy54bWxQSwECLQAUAAYACAAAACEAv5dIod0AAAALAQAADwAAAAAAAAAAAAAAAAAVBAAA&#10;ZHJzL2Rvd25yZXYueG1sUEsFBgAAAAAEAAQA8wAAAB8FAAAAAA==&#10;" filled="f" stroked="f">
                      <v:textbox inset="2.16pt,1.44pt,0,1.44pt">
                        <w:txbxContent>
                          <w:p w14:paraId="134107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7632" behindDoc="0" locked="0" layoutInCell="1" allowOverlap="1" wp14:anchorId="71E87003" wp14:editId="7D1E24F0">
                      <wp:simplePos x="0" y="0"/>
                      <wp:positionH relativeFrom="column">
                        <wp:posOffset>-63500</wp:posOffset>
                      </wp:positionH>
                      <wp:positionV relativeFrom="paragraph">
                        <wp:posOffset>1752600</wp:posOffset>
                      </wp:positionV>
                      <wp:extent cx="1003300" cy="762000"/>
                      <wp:effectExtent l="0" t="0" r="0" b="0"/>
                      <wp:wrapNone/>
                      <wp:docPr id="4864" name="Rectangle 4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9B07A-2603-654B-B016-0C6E63D295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7F1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87003" id="Rectangle 4864" o:spid="_x0000_s3355" style="position:absolute;margin-left:-5pt;margin-top:138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3/uw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1e7OmxHOHU/qJ&#10;unHfW0XO2cFIqeb5znqNMXVY9hyf4BIldGfykwY3f5EWmYrGp6vGaspEYHKz2rQ1TkLg0e16s0If&#10;u1RvxRFS/qqCI7PDKCCUoiw/fk/5fPX1CtbNYM7Pz16e9lMh06yazSvWfZAn5IhLmh/RaBtGRoU1&#10;kZIRB89o+n3goCix3zwq29yuVw1uSgmWbdPiBkMJEPX+fZZ7MQTcJZGBkkME0w8IuGhUcOHICrPL&#10;es078T4u6N9+gt0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54E9/7sBAABMAwAADgAAAAAAAAAAAAAAAAAuAgAAZHJz&#10;L2Uyb0RvYy54bWxQSwECLQAUAAYACAAAACEAv5dIod0AAAALAQAADwAAAAAAAAAAAAAAAAAVBAAA&#10;ZHJzL2Rvd25yZXYueG1sUEsFBgAAAAAEAAQA8wAAAB8FAAAAAA==&#10;" filled="f" stroked="f">
                      <v:textbox inset="2.16pt,1.44pt,0,1.44pt">
                        <w:txbxContent>
                          <w:p w14:paraId="5EA7F1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8656" behindDoc="0" locked="0" layoutInCell="1" allowOverlap="1" wp14:anchorId="087C0327" wp14:editId="18919B4E">
                      <wp:simplePos x="0" y="0"/>
                      <wp:positionH relativeFrom="column">
                        <wp:posOffset>-63500</wp:posOffset>
                      </wp:positionH>
                      <wp:positionV relativeFrom="paragraph">
                        <wp:posOffset>1752600</wp:posOffset>
                      </wp:positionV>
                      <wp:extent cx="1003300" cy="762000"/>
                      <wp:effectExtent l="0" t="0" r="0" b="0"/>
                      <wp:wrapNone/>
                      <wp:docPr id="4863" name="Rectangle 4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BE32E5-4EC6-B441-8F4B-A630688E9E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21B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C0327" id="Rectangle 4863" o:spid="_x0000_s3356" style="position:absolute;margin-left:-5pt;margin-top:138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kN0UFLsBAABMAwAADgAAAAAAAAAAAAAAAAAuAgAAZHJz&#10;L2Uyb0RvYy54bWxQSwECLQAUAAYACAAAACEAv5dIod0AAAALAQAADwAAAAAAAAAAAAAAAAAVBAAA&#10;ZHJzL2Rvd25yZXYueG1sUEsFBgAAAAAEAAQA8wAAAB8FAAAAAA==&#10;" filled="f" stroked="f">
                      <v:textbox inset="2.16pt,1.44pt,0,1.44pt">
                        <w:txbxContent>
                          <w:p w14:paraId="20F21B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59680" behindDoc="0" locked="0" layoutInCell="1" allowOverlap="1" wp14:anchorId="24FFB24A" wp14:editId="00678825">
                      <wp:simplePos x="0" y="0"/>
                      <wp:positionH relativeFrom="column">
                        <wp:posOffset>-63500</wp:posOffset>
                      </wp:positionH>
                      <wp:positionV relativeFrom="paragraph">
                        <wp:posOffset>1752600</wp:posOffset>
                      </wp:positionV>
                      <wp:extent cx="1003300" cy="762000"/>
                      <wp:effectExtent l="0" t="0" r="0" b="0"/>
                      <wp:wrapNone/>
                      <wp:docPr id="4862" name="Rectangle 4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57ACC2-9EEA-F84A-8443-74E1432FAA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992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FB24A" id="Rectangle 4862" o:spid="_x0000_s3357" style="position:absolute;margin-left:-5pt;margin-top:138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" filled="f" stroked="f">
                      <v:textbox inset="2.16pt,1.44pt,0,1.44pt">
                        <w:txbxContent>
                          <w:p w14:paraId="1BD992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0704" behindDoc="0" locked="0" layoutInCell="1" allowOverlap="1" wp14:anchorId="1EDE9CF4" wp14:editId="5D38083E">
                      <wp:simplePos x="0" y="0"/>
                      <wp:positionH relativeFrom="column">
                        <wp:posOffset>-63500</wp:posOffset>
                      </wp:positionH>
                      <wp:positionV relativeFrom="paragraph">
                        <wp:posOffset>1752600</wp:posOffset>
                      </wp:positionV>
                      <wp:extent cx="1003300" cy="762000"/>
                      <wp:effectExtent l="0" t="0" r="0" b="0"/>
                      <wp:wrapNone/>
                      <wp:docPr id="4861" name="Rectangle 4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528DE5-90B9-1042-8597-92C958B122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F5D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E9CF4" id="Rectangle 4861" o:spid="_x0000_s3358" style="position:absolute;margin-left:-5pt;margin-top:138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4wY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1e7OkxHOHU/qJ&#10;unHfW0XO2cFIqeb5znqNMXVY9hyf4BIldGfykwY3f5EWmYrGp6vGaspEYHKz2rQ1TkLg0e16s0If&#10;u1RvxRFS/qqCI7PDKCCUoiw/fk/5fPX1CtbNYM7Pz16e9lMh06xWzSvWfZAn5IhLmh/RaBtGRoU1&#10;kZIRB89o+n3goCix3zwq29yusZbkEizbpsUNhhIg6v37LPdiCLhLIgMlhwimHxBw0ajgwpEVZpf1&#10;mnfifVzQv/0Euz8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BJ04wYugEAAEwDAAAOAAAAAAAAAAAAAAAAAC4CAABkcnMv&#10;ZTJvRG9jLnhtbFBLAQItABQABgAIAAAAIQC/l0ih3QAAAAsBAAAPAAAAAAAAAAAAAAAAABQEAABk&#10;cnMvZG93bnJldi54bWxQSwUGAAAAAAQABADzAAAAHgUAAAAA&#10;" filled="f" stroked="f">
                      <v:textbox inset="2.16pt,1.44pt,0,1.44pt">
                        <w:txbxContent>
                          <w:p w14:paraId="4E3F5D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1728" behindDoc="0" locked="0" layoutInCell="1" allowOverlap="1" wp14:anchorId="49A12550" wp14:editId="46215264">
                      <wp:simplePos x="0" y="0"/>
                      <wp:positionH relativeFrom="column">
                        <wp:posOffset>-63500</wp:posOffset>
                      </wp:positionH>
                      <wp:positionV relativeFrom="paragraph">
                        <wp:posOffset>1752600</wp:posOffset>
                      </wp:positionV>
                      <wp:extent cx="1003300" cy="762000"/>
                      <wp:effectExtent l="0" t="0" r="0" b="0"/>
                      <wp:wrapNone/>
                      <wp:docPr id="4860" name="Rectangle 48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2EBC03-EDAD-DF47-9049-4DBDEFE59F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0C2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12550" id="Rectangle 4860" o:spid="_x0000_s3359" style="position:absolute;margin-left:-5pt;margin-top:138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BVd487sBAABMAwAADgAAAAAAAAAAAAAAAAAuAgAAZHJz&#10;L2Uyb0RvYy54bWxQSwECLQAUAAYACAAAACEAv5dIod0AAAALAQAADwAAAAAAAAAAAAAAAAAVBAAA&#10;ZHJzL2Rvd25yZXYueG1sUEsFBgAAAAAEAAQA8wAAAB8FAAAAAA==&#10;" filled="f" stroked="f">
                      <v:textbox inset="2.16pt,1.44pt,0,1.44pt">
                        <w:txbxContent>
                          <w:p w14:paraId="6F70C2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2752" behindDoc="0" locked="0" layoutInCell="1" allowOverlap="1" wp14:anchorId="0762A87D" wp14:editId="6EE674EF">
                      <wp:simplePos x="0" y="0"/>
                      <wp:positionH relativeFrom="column">
                        <wp:posOffset>-63500</wp:posOffset>
                      </wp:positionH>
                      <wp:positionV relativeFrom="paragraph">
                        <wp:posOffset>1752600</wp:posOffset>
                      </wp:positionV>
                      <wp:extent cx="1003300" cy="762000"/>
                      <wp:effectExtent l="0" t="0" r="0" b="0"/>
                      <wp:wrapNone/>
                      <wp:docPr id="4859" name="Rectangle 4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27054E-0FA4-164B-815D-BBF3D431A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C1F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2A87D" id="Rectangle 4859" o:spid="_x0000_s3360" style="position:absolute;margin-left:-5pt;margin-top:138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Ps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83VmhLLDE7p&#10;D+rG7KAFOWVH1fcizTfpNfnQYtmjf4BzFNBN5GcJJn2RFpmzxseLxmKOhGNyXa+bEifB8eh6ta7R&#10;xy7Fa7GHEH8KZ0hyOgoIJSvLDr9DPF19uYJ1Cczp+eTFeTdnMlVdr16w7lx/RI64pPEejdRu6ijX&#10;ylMy4eA7Gv7uGQhK9C+LylbXq7rCTcnBsqka3GDIAaLevc0yy0eHu8QjULL3oIYRAWeNMi4cWWZ2&#10;Xq+0E2/jjP71J9j+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YbuD7LsBAABMAwAADgAAAAAAAAAAAAAAAAAuAgAAZHJz&#10;L2Uyb0RvYy54bWxQSwECLQAUAAYACAAAACEAv5dIod0AAAALAQAADwAAAAAAAAAAAAAAAAAVBAAA&#10;ZHJzL2Rvd25yZXYueG1sUEsFBgAAAAAEAAQA8wAAAB8FAAAAAA==&#10;" filled="f" stroked="f">
                      <v:textbox inset="2.16pt,1.44pt,0,1.44pt">
                        <w:txbxContent>
                          <w:p w14:paraId="336C1F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3776" behindDoc="0" locked="0" layoutInCell="1" allowOverlap="1" wp14:anchorId="1A20F780" wp14:editId="7DC3BAF2">
                      <wp:simplePos x="0" y="0"/>
                      <wp:positionH relativeFrom="column">
                        <wp:posOffset>-63500</wp:posOffset>
                      </wp:positionH>
                      <wp:positionV relativeFrom="paragraph">
                        <wp:posOffset>1752600</wp:posOffset>
                      </wp:positionV>
                      <wp:extent cx="1003300" cy="762000"/>
                      <wp:effectExtent l="0" t="0" r="0" b="0"/>
                      <wp:wrapNone/>
                      <wp:docPr id="4858" name="Rectangle 4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07B66-7C94-D348-97D2-C4F08B629E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FAE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0F780" id="Rectangle 4858" o:spid="_x0000_s3361" style="position:absolute;margin-left:-5pt;margin-top:138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cHuwEAAEwDAAAOAAAAZHJzL2Uyb0RvYy54bWysU01v2zAMvQ/YfxB0X+zY6eo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XTVXOCvLDE7p&#10;F+rG7KAFOWVH1fcizTfpNfnQYtmzf4JzFNBN5GcJJn2RFpmzxseLxmKOhGNyXa+bEifB8eh6ta7R&#10;xy7FW7GHEH8KZ0hyOgoIJSvLDvchnq6+XsG6BOb0fPLivJszmaqur16x7lx/RI64pPERjdRu6ijX&#10;ylMy4eA7Gv7sGQhK9J1FZavrVV3hpuRg2VQNqgI5QNS791lm+ehwl3gESvYe1DAi4KxRxoUjy8zO&#10;65V24n2c0b/9BNu/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LT93B7sBAABMAwAADgAAAAAAAAAAAAAAAAAuAgAAZHJz&#10;L2Uyb0RvYy54bWxQSwECLQAUAAYACAAAACEAv5dIod0AAAALAQAADwAAAAAAAAAAAAAAAAAVBAAA&#10;ZHJzL2Rvd25yZXYueG1sUEsFBgAAAAAEAAQA8wAAAB8FAAAAAA==&#10;" filled="f" stroked="f">
                      <v:textbox inset="2.16pt,1.44pt,0,1.44pt">
                        <w:txbxContent>
                          <w:p w14:paraId="7BDFAE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4800" behindDoc="0" locked="0" layoutInCell="1" allowOverlap="1" wp14:anchorId="58E7C0C3" wp14:editId="4DDAD394">
                      <wp:simplePos x="0" y="0"/>
                      <wp:positionH relativeFrom="column">
                        <wp:posOffset>-63500</wp:posOffset>
                      </wp:positionH>
                      <wp:positionV relativeFrom="paragraph">
                        <wp:posOffset>1752600</wp:posOffset>
                      </wp:positionV>
                      <wp:extent cx="1003300" cy="762000"/>
                      <wp:effectExtent l="0" t="0" r="0" b="0"/>
                      <wp:wrapNone/>
                      <wp:docPr id="4857" name="Rectangle 4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2A64F1-1B95-E74A-BCB0-94F2B4C09F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552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7C0C3" id="Rectangle 4857" o:spid="_x0000_s3362" style="position:absolute;margin-left:-5pt;margin-top:138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Qv9KMbsBAABMAwAADgAAAAAAAAAAAAAAAAAuAgAAZHJz&#10;L2Uyb0RvYy54bWxQSwECLQAUAAYACAAAACEAv5dIod0AAAALAQAADwAAAAAAAAAAAAAAAAAVBAAA&#10;ZHJzL2Rvd25yZXYueG1sUEsFBgAAAAAEAAQA8wAAAB8FAAAAAA==&#10;" filled="f" stroked="f">
                      <v:textbox inset="2.16pt,1.44pt,0,1.44pt">
                        <w:txbxContent>
                          <w:p w14:paraId="3C4552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5824" behindDoc="0" locked="0" layoutInCell="1" allowOverlap="1" wp14:anchorId="5EF3AD54" wp14:editId="454D642E">
                      <wp:simplePos x="0" y="0"/>
                      <wp:positionH relativeFrom="column">
                        <wp:posOffset>-63500</wp:posOffset>
                      </wp:positionH>
                      <wp:positionV relativeFrom="paragraph">
                        <wp:posOffset>1752600</wp:posOffset>
                      </wp:positionV>
                      <wp:extent cx="1003300" cy="762000"/>
                      <wp:effectExtent l="0" t="0" r="0" b="0"/>
                      <wp:wrapNone/>
                      <wp:docPr id="4856" name="Rectangle 4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CFA05D-C743-8B4F-BA67-BA1B250D74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0FD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3AD54" id="Rectangle 4856" o:spid="_x0000_s3363" style="position:absolute;margin-left:-5pt;margin-top:138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Dnu+2rsBAABMAwAADgAAAAAAAAAAAAAAAAAuAgAAZHJz&#10;L2Uyb0RvYy54bWxQSwECLQAUAAYACAAAACEAv5dIod0AAAALAQAADwAAAAAAAAAAAAAAAAAVBAAA&#10;ZHJzL2Rvd25yZXYueG1sUEsFBgAAAAAEAAQA8wAAAB8FAAAAAA==&#10;" filled="f" stroked="f">
                      <v:textbox inset="2.16pt,1.44pt,0,1.44pt">
                        <w:txbxContent>
                          <w:p w14:paraId="6A60FD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6848" behindDoc="0" locked="0" layoutInCell="1" allowOverlap="1" wp14:anchorId="45090B6F" wp14:editId="0708692F">
                      <wp:simplePos x="0" y="0"/>
                      <wp:positionH relativeFrom="column">
                        <wp:posOffset>-63500</wp:posOffset>
                      </wp:positionH>
                      <wp:positionV relativeFrom="paragraph">
                        <wp:posOffset>1752600</wp:posOffset>
                      </wp:positionV>
                      <wp:extent cx="1003300" cy="762000"/>
                      <wp:effectExtent l="0" t="0" r="0" b="0"/>
                      <wp:wrapNone/>
                      <wp:docPr id="4855" name="Rectangle 4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633D5-9A71-184B-9163-0EA72D0E6A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700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90B6F" id="Rectangle 4855" o:spid="_x0000_s3364" style="position:absolute;margin-left:-5pt;margin-top:138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PHuwEAAEw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VXN1RYnjFqf0&#10;C3XjrhsUOWV7I6Wa5zvrNYbYYtlzeIJzFNGdyU8a7PxFWmTKGh8vGqspEYHJdb1uSpyEwKPr1bpG&#10;H7sUb8UBYvqpvCWzwygglKwsP9zHdLr6egXrZjCn52cvTbspk6nqunnFuvPyiBxxSdMjGj34kVEx&#10;mEDJiINnNP7Zc1CUDHcOla2uV3WFm5KDZVM1uMGQA0S9e5/lTvQed0kkoGQfwHQ9As4aZVw4sszs&#10;vF7zTryPM/q3n2D7F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t53Tx7sBAABMAwAADgAAAAAAAAAAAAAAAAAuAgAAZHJz&#10;L2Uyb0RvYy54bWxQSwECLQAUAAYACAAAACEAv5dIod0AAAALAQAADwAAAAAAAAAAAAAAAAAVBAAA&#10;ZHJzL2Rvd25yZXYueG1sUEsFBgAAAAAEAAQA8wAAAB8FAAAAAA==&#10;" filled="f" stroked="f">
                      <v:textbox inset="2.16pt,1.44pt,0,1.44pt">
                        <w:txbxContent>
                          <w:p w14:paraId="701700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7872" behindDoc="0" locked="0" layoutInCell="1" allowOverlap="1" wp14:anchorId="68B7EAF7" wp14:editId="72BDFD17">
                      <wp:simplePos x="0" y="0"/>
                      <wp:positionH relativeFrom="column">
                        <wp:posOffset>-63500</wp:posOffset>
                      </wp:positionH>
                      <wp:positionV relativeFrom="paragraph">
                        <wp:posOffset>1752600</wp:posOffset>
                      </wp:positionV>
                      <wp:extent cx="1003300" cy="762000"/>
                      <wp:effectExtent l="0" t="0" r="0" b="0"/>
                      <wp:wrapNone/>
                      <wp:docPr id="4854" name="Rectangle 48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4D89E1-6DD3-6041-884F-C7B8DEC51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190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7EAF7" id="Rectangle 4854" o:spid="_x0000_s3365" style="position:absolute;margin-left:-5pt;margin-top:138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cs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83VihLLDE7p&#10;D+rG7KAFOWVH1fcizTfpNfnQYtmjf4BzFNBN5GcJJn2RFpmzxseLxmKOhGNyXa+bEifB8eh6ta7R&#10;xy7Fa7GHEH8KZ0hyOgoIJSvLDr9DPF19uYJ1Cczp+eTFeTdnMlVdr1+w7lx/RI64pPEejdRu6ijX&#10;ylMy4eA7Gv7uGQhK9C+LylbXq7rCTcnBsqka3GDIAaLevc0yy0eHu8QjULL3oIYRAWeNMi4cWWZ2&#10;Xq+0E2/jjP71J9j+Aw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xknLLsBAABMAwAADgAAAAAAAAAAAAAAAAAuAgAAZHJz&#10;L2Uyb0RvYy54bWxQSwECLQAUAAYACAAAACEAv5dIod0AAAALAQAADwAAAAAAAAAAAAAAAAAVBAAA&#10;ZHJzL2Rvd25yZXYueG1sUEsFBgAAAAAEAAQA8wAAAB8FAAAAAA==&#10;" filled="f" stroked="f">
                      <v:textbox inset="2.16pt,1.44pt,0,1.44pt">
                        <w:txbxContent>
                          <w:p w14:paraId="738190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8896" behindDoc="0" locked="0" layoutInCell="1" allowOverlap="1" wp14:anchorId="7DA342C1" wp14:editId="7B44D96D">
                      <wp:simplePos x="0" y="0"/>
                      <wp:positionH relativeFrom="column">
                        <wp:posOffset>-63500</wp:posOffset>
                      </wp:positionH>
                      <wp:positionV relativeFrom="paragraph">
                        <wp:posOffset>1752600</wp:posOffset>
                      </wp:positionV>
                      <wp:extent cx="1003300" cy="762000"/>
                      <wp:effectExtent l="0" t="0" r="0" b="0"/>
                      <wp:wrapNone/>
                      <wp:docPr id="4853" name="Rectangle 4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E3CD1-1F5D-D34E-B661-CA3612C2B2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CFE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342C1" id="Rectangle 4853" o:spid="_x0000_s3366" style="position:absolute;margin-left:-5pt;margin-top:138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a/CnM7sBAABMAwAADgAAAAAAAAAAAAAAAAAuAgAAZHJz&#10;L2Uyb0RvYy54bWxQSwECLQAUAAYACAAAACEAv5dIod0AAAALAQAADwAAAAAAAAAAAAAAAAAVBAAA&#10;ZHJzL2Rvd25yZXYueG1sUEsFBgAAAAAEAAQA8wAAAB8FAAAAAA==&#10;" filled="f" stroked="f">
                      <v:textbox inset="2.16pt,1.44pt,0,1.44pt">
                        <w:txbxContent>
                          <w:p w14:paraId="66FCFE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69920" behindDoc="0" locked="0" layoutInCell="1" allowOverlap="1" wp14:anchorId="1B56196B" wp14:editId="5119EA39">
                      <wp:simplePos x="0" y="0"/>
                      <wp:positionH relativeFrom="column">
                        <wp:posOffset>-63500</wp:posOffset>
                      </wp:positionH>
                      <wp:positionV relativeFrom="paragraph">
                        <wp:posOffset>1752600</wp:posOffset>
                      </wp:positionV>
                      <wp:extent cx="1003300" cy="762000"/>
                      <wp:effectExtent l="0" t="0" r="0" b="0"/>
                      <wp:wrapNone/>
                      <wp:docPr id="4852" name="Rectangle 4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893AB4-5DAB-9945-B67B-857751609E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8E5D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6196B" id="Rectangle 4852" o:spid="_x0000_s3367" style="position:absolute;margin-left:-5pt;margin-top:138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PYugEAAEwDAAAOAAAAZHJzL2Uyb0RvYy54bWysU9tu2zAMfR+wfxD0vthx0t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" filled="f" stroked="f">
                      <v:textbox inset="2.16pt,1.44pt,0,1.44pt">
                        <w:txbxContent>
                          <w:p w14:paraId="138E5D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70944" behindDoc="0" locked="0" layoutInCell="1" allowOverlap="1" wp14:anchorId="6A3B6A11" wp14:editId="0460F475">
                      <wp:simplePos x="0" y="0"/>
                      <wp:positionH relativeFrom="column">
                        <wp:posOffset>-63500</wp:posOffset>
                      </wp:positionH>
                      <wp:positionV relativeFrom="paragraph">
                        <wp:posOffset>1752600</wp:posOffset>
                      </wp:positionV>
                      <wp:extent cx="1003300" cy="762000"/>
                      <wp:effectExtent l="0" t="0" r="0" b="0"/>
                      <wp:wrapNone/>
                      <wp:docPr id="4851" name="Rectangle 4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9D56E-B08E-7446-975E-3C98186057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782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B6A11" id="Rectangle 4851" o:spid="_x0000_s3368" style="position:absolute;margin-left:-5pt;margin-top:138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sv4/P7sBAABMAwAADgAAAAAAAAAAAAAAAAAuAgAAZHJz&#10;L2Uyb0RvYy54bWxQSwECLQAUAAYACAAAACEAv5dIod0AAAALAQAADwAAAAAAAAAAAAAAAAAVBAAA&#10;ZHJzL2Rvd25yZXYueG1sUEsFBgAAAAAEAAQA8wAAAB8FAAAAAA==&#10;" filled="f" stroked="f">
                      <v:textbox inset="2.16pt,1.44pt,0,1.44pt">
                        <w:txbxContent>
                          <w:p w14:paraId="75D782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71968" behindDoc="0" locked="0" layoutInCell="1" allowOverlap="1" wp14:anchorId="168EDDA9" wp14:editId="01DA55DE">
                      <wp:simplePos x="0" y="0"/>
                      <wp:positionH relativeFrom="column">
                        <wp:posOffset>-63500</wp:posOffset>
                      </wp:positionH>
                      <wp:positionV relativeFrom="paragraph">
                        <wp:posOffset>1752600</wp:posOffset>
                      </wp:positionV>
                      <wp:extent cx="1003300" cy="762000"/>
                      <wp:effectExtent l="0" t="0" r="0" b="0"/>
                      <wp:wrapNone/>
                      <wp:docPr id="4850" name="Rectangle 4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53836B-B130-B34D-B97E-ECDF1EB83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032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EDDA9" id="Rectangle 4850" o:spid="_x0000_s3369" style="position:absolute;margin-left:-5pt;margin-top:138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U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" filled="f" stroked="f">
                      <v:textbox inset="2.16pt,1.44pt,0,1.44pt">
                        <w:txbxContent>
                          <w:p w14:paraId="3F2032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72992" behindDoc="0" locked="0" layoutInCell="1" allowOverlap="1" wp14:anchorId="301CE557" wp14:editId="5F96FD38">
                      <wp:simplePos x="0" y="0"/>
                      <wp:positionH relativeFrom="column">
                        <wp:posOffset>-63500</wp:posOffset>
                      </wp:positionH>
                      <wp:positionV relativeFrom="paragraph">
                        <wp:posOffset>1752600</wp:posOffset>
                      </wp:positionV>
                      <wp:extent cx="1003300" cy="609600"/>
                      <wp:effectExtent l="0" t="0" r="0" b="0"/>
                      <wp:wrapNone/>
                      <wp:docPr id="4849" name="Rectangle 4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375413-4F73-444C-84E1-54B86430CC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A609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E557" id="Rectangle 4849" o:spid="_x0000_s3370" style="position:absolute;margin-left:-5pt;margin-top:138pt;width:79pt;height:48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o+kYPvAEAAEwDAAAOAAAAAAAAAAAAAAAAAC4CAABk&#10;cnMvZTJvRG9jLnhtbFBLAQItABQABgAIAAAAIQBWcGo83gAAAAsBAAAPAAAAAAAAAAAAAAAAABYE&#10;AABkcnMvZG93bnJldi54bWxQSwUGAAAAAAQABADzAAAAIQUAAAAA&#10;" filled="f" stroked="f">
                      <v:textbox inset="2.16pt,1.44pt,0,1.44pt">
                        <w:txbxContent>
                          <w:p w14:paraId="50A609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74016" behindDoc="0" locked="0" layoutInCell="1" allowOverlap="1" wp14:anchorId="3E7D2A2E" wp14:editId="62C80292">
                      <wp:simplePos x="0" y="0"/>
                      <wp:positionH relativeFrom="column">
                        <wp:posOffset>-63500</wp:posOffset>
                      </wp:positionH>
                      <wp:positionV relativeFrom="paragraph">
                        <wp:posOffset>1752600</wp:posOffset>
                      </wp:positionV>
                      <wp:extent cx="1003300" cy="609600"/>
                      <wp:effectExtent l="0" t="0" r="0" b="0"/>
                      <wp:wrapNone/>
                      <wp:docPr id="4848" name="Rectangle 4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F5E8E9-B140-7241-940E-DF2F24E788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D692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D2A2E" id="Rectangle 4848" o:spid="_x0000_s3371" style="position:absolute;margin-left:-5pt;margin-top:138pt;width:79pt;height:48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kfrLkvAEAAEwDAAAOAAAAAAAAAAAAAAAAAC4CAABk&#10;cnMvZTJvRG9jLnhtbFBLAQItABQABgAIAAAAIQBWcGo83gAAAAsBAAAPAAAAAAAAAAAAAAAAABYE&#10;AABkcnMvZG93bnJldi54bWxQSwUGAAAAAAQABADzAAAAIQUAAAAA&#10;" filled="f" stroked="f">
                      <v:textbox inset="2.16pt,1.44pt,0,1.44pt">
                        <w:txbxContent>
                          <w:p w14:paraId="2BD692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75040" behindDoc="0" locked="0" layoutInCell="1" allowOverlap="1" wp14:anchorId="2E178F67" wp14:editId="58E53FA1">
                      <wp:simplePos x="0" y="0"/>
                      <wp:positionH relativeFrom="column">
                        <wp:posOffset>-63500</wp:posOffset>
                      </wp:positionH>
                      <wp:positionV relativeFrom="paragraph">
                        <wp:posOffset>1752600</wp:posOffset>
                      </wp:positionV>
                      <wp:extent cx="1003300" cy="609600"/>
                      <wp:effectExtent l="0" t="0" r="0" b="0"/>
                      <wp:wrapNone/>
                      <wp:docPr id="4847" name="Rectangle 4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EC6EEE-1C70-764B-83A7-2E1B0C81327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CD51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78F67" id="Rectangle 4847" o:spid="_x0000_s3372" style="position:absolute;margin-left:-5pt;margin-top:138pt;width:79pt;height:48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Lvo/SvAEAAEwDAAAOAAAAAAAAAAAAAAAAAC4CAABk&#10;cnMvZTJvRG9jLnhtbFBLAQItABQABgAIAAAAIQBWcGo83gAAAAsBAAAPAAAAAAAAAAAAAAAAABYE&#10;AABkcnMvZG93bnJldi54bWxQSwUGAAAAAAQABADzAAAAIQUAAAAA&#10;" filled="f" stroked="f">
                      <v:textbox inset="2.16pt,1.44pt,0,1.44pt">
                        <w:txbxContent>
                          <w:p w14:paraId="3CCD51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76064" behindDoc="0" locked="0" layoutInCell="1" allowOverlap="1" wp14:anchorId="6DC6DBD4" wp14:editId="00EC33C7">
                      <wp:simplePos x="0" y="0"/>
                      <wp:positionH relativeFrom="column">
                        <wp:posOffset>-63500</wp:posOffset>
                      </wp:positionH>
                      <wp:positionV relativeFrom="paragraph">
                        <wp:posOffset>1752600</wp:posOffset>
                      </wp:positionV>
                      <wp:extent cx="1003300" cy="609600"/>
                      <wp:effectExtent l="0" t="0" r="0" b="0"/>
                      <wp:wrapNone/>
                      <wp:docPr id="4846" name="Rectangle 4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BAF179-8250-1748-935B-F28A49F963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874D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6DBD4" id="Rectangle 4846" o:spid="_x0000_s3373" style="position:absolute;margin-left:-5pt;margin-top:138pt;width:79pt;height:48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HOns5vAEAAEwDAAAOAAAAAAAAAAAAAAAAAC4CAABk&#10;cnMvZTJvRG9jLnhtbFBLAQItABQABgAIAAAAIQBWcGo83gAAAAsBAAAPAAAAAAAAAAAAAAAAABYE&#10;AABkcnMvZG93bnJldi54bWxQSwUGAAAAAAQABADzAAAAIQUAAAAA&#10;" filled="f" stroked="f">
                      <v:textbox inset="2.16pt,1.44pt,0,1.44pt">
                        <w:txbxContent>
                          <w:p w14:paraId="55874D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77088" behindDoc="0" locked="0" layoutInCell="1" allowOverlap="1" wp14:anchorId="008B122B" wp14:editId="7244A9ED">
                      <wp:simplePos x="0" y="0"/>
                      <wp:positionH relativeFrom="column">
                        <wp:posOffset>-63500</wp:posOffset>
                      </wp:positionH>
                      <wp:positionV relativeFrom="paragraph">
                        <wp:posOffset>1752600</wp:posOffset>
                      </wp:positionV>
                      <wp:extent cx="1003300" cy="6096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4E5AF3-7959-5C4F-BCB2-B9388480D2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81D2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B122B" id="Rectangle 4845" o:spid="_x0000_s3374" style="position:absolute;margin-left:-5pt;margin-top:138pt;width:79pt;height:48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3BYkvAEAAEwDAAAOAAAAAAAAAAAAAAAAAC4CAABk&#10;cnMvZTJvRG9jLnhtbFBLAQItABQABgAIAAAAIQBWcGo83gAAAAsBAAAPAAAAAAAAAAAAAAAAABYE&#10;AABkcnMvZG93bnJldi54bWxQSwUGAAAAAAQABADzAAAAIQUAAAAA&#10;" filled="f" stroked="f">
                      <v:textbox inset="2.16pt,1.44pt,0,1.44pt">
                        <w:txbxContent>
                          <w:p w14:paraId="0481D2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78112" behindDoc="0" locked="0" layoutInCell="1" allowOverlap="1" wp14:anchorId="4F37D82D" wp14:editId="2C6D173B">
                      <wp:simplePos x="0" y="0"/>
                      <wp:positionH relativeFrom="column">
                        <wp:posOffset>-63500</wp:posOffset>
                      </wp:positionH>
                      <wp:positionV relativeFrom="paragraph">
                        <wp:posOffset>1752600</wp:posOffset>
                      </wp:positionV>
                      <wp:extent cx="1003300" cy="609600"/>
                      <wp:effectExtent l="0" t="0" r="0" b="0"/>
                      <wp:wrapNone/>
                      <wp:docPr id="4844" name="Rectangle 4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53EC02-0ECC-C24C-AA57-194B32EAEB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F119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7D82D" id="Rectangle 4844" o:spid="_x0000_s3375" style="position:absolute;margin-left:-5pt;margin-top:138pt;width:79pt;height:48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yWOLPvAEAAEwDAAAOAAAAAAAAAAAAAAAAAC4CAABk&#10;cnMvZTJvRG9jLnhtbFBLAQItABQABgAIAAAAIQBWcGo83gAAAAsBAAAPAAAAAAAAAAAAAAAAABYE&#10;AABkcnMvZG93bnJldi54bWxQSwUGAAAAAAQABADzAAAAIQUAAAAA&#10;" filled="f" stroked="f">
                      <v:textbox inset="2.16pt,1.44pt,0,1.44pt">
                        <w:txbxContent>
                          <w:p w14:paraId="45F119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79136" behindDoc="0" locked="0" layoutInCell="1" allowOverlap="1" wp14:anchorId="702106F3" wp14:editId="3E149449">
                      <wp:simplePos x="0" y="0"/>
                      <wp:positionH relativeFrom="column">
                        <wp:posOffset>-63500</wp:posOffset>
                      </wp:positionH>
                      <wp:positionV relativeFrom="paragraph">
                        <wp:posOffset>1752600</wp:posOffset>
                      </wp:positionV>
                      <wp:extent cx="1003300" cy="609600"/>
                      <wp:effectExtent l="0" t="0" r="0" b="0"/>
                      <wp:wrapNone/>
                      <wp:docPr id="4843" name="Rectangle 4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89B12F-2B62-7D4D-B761-D5C45357D34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74B0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106F3" id="Rectangle 4843" o:spid="_x0000_s3376" style="position:absolute;margin-left:-5pt;margin-top:138pt;width:79pt;height:48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xQTLJL0BAABMAwAADgAAAAAAAAAAAAAAAAAuAgAA&#10;ZHJzL2Uyb0RvYy54bWxQSwECLQAUAAYACAAAACEAVnBqPN4AAAALAQAADwAAAAAAAAAAAAAAAAAX&#10;BAAAZHJzL2Rvd25yZXYueG1sUEsFBgAAAAAEAAQA8wAAACIFAAAAAA==&#10;" filled="f" stroked="f">
                      <v:textbox inset="2.16pt,1.44pt,0,1.44pt">
                        <w:txbxContent>
                          <w:p w14:paraId="7674B0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0160" behindDoc="0" locked="0" layoutInCell="1" allowOverlap="1" wp14:anchorId="36897FAC" wp14:editId="53F3CA71">
                      <wp:simplePos x="0" y="0"/>
                      <wp:positionH relativeFrom="column">
                        <wp:posOffset>-63500</wp:posOffset>
                      </wp:positionH>
                      <wp:positionV relativeFrom="paragraph">
                        <wp:posOffset>1752600</wp:posOffset>
                      </wp:positionV>
                      <wp:extent cx="1003300" cy="609600"/>
                      <wp:effectExtent l="0" t="0" r="0" b="0"/>
                      <wp:wrapNone/>
                      <wp:docPr id="4842" name="Rectangle 4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BCB984-07BC-2F4C-B008-7EE5D62138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1DAC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97FAC" id="Rectangle 4842" o:spid="_x0000_s3377" style="position:absolute;margin-left:-5pt;margin-top:138pt;width:79pt;height:48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ImAP8+7AQAATAMAAA4AAAAAAAAAAAAAAAAALgIAAGRy&#10;cy9lMm9Eb2MueG1sUEsBAi0AFAAGAAgAAAAhAFZwajzeAAAACwEAAA8AAAAAAAAAAAAAAAAAFQQA&#10;AGRycy9kb3ducmV2LnhtbFBLBQYAAAAABAAEAPMAAAAgBQAAAAA=&#10;" filled="f" stroked="f">
                      <v:textbox inset="2.16pt,1.44pt,0,1.44pt">
                        <w:txbxContent>
                          <w:p w14:paraId="271DAC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1184" behindDoc="0" locked="0" layoutInCell="1" allowOverlap="1" wp14:anchorId="4AAA2C8A" wp14:editId="7D7B7BA7">
                      <wp:simplePos x="0" y="0"/>
                      <wp:positionH relativeFrom="column">
                        <wp:posOffset>-63500</wp:posOffset>
                      </wp:positionH>
                      <wp:positionV relativeFrom="paragraph">
                        <wp:posOffset>1752600</wp:posOffset>
                      </wp:positionV>
                      <wp:extent cx="1003300" cy="609600"/>
                      <wp:effectExtent l="0" t="0" r="0" b="0"/>
                      <wp:wrapNone/>
                      <wp:docPr id="4841" name="Rectangle 4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B8B060-76DB-6144-9CB5-9EC4EDC4CC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34A9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A2C8A" id="Rectangle 4841" o:spid="_x0000_s3378" style="position:absolute;margin-left:-5pt;margin-top:138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cClMovAEAAEwDAAAOAAAAAAAAAAAAAAAAAC4CAABk&#10;cnMvZTJvRG9jLnhtbFBLAQItABQABgAIAAAAIQBWcGo83gAAAAsBAAAPAAAAAAAAAAAAAAAAABYE&#10;AABkcnMvZG93bnJldi54bWxQSwUGAAAAAAQABADzAAAAIQUAAAAA&#10;" filled="f" stroked="f">
                      <v:textbox inset="2.16pt,1.44pt,0,1.44pt">
                        <w:txbxContent>
                          <w:p w14:paraId="5334A9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2208" behindDoc="0" locked="0" layoutInCell="1" allowOverlap="1" wp14:anchorId="0543A77D" wp14:editId="0F7D1698">
                      <wp:simplePos x="0" y="0"/>
                      <wp:positionH relativeFrom="column">
                        <wp:posOffset>-63500</wp:posOffset>
                      </wp:positionH>
                      <wp:positionV relativeFrom="paragraph">
                        <wp:posOffset>1752600</wp:posOffset>
                      </wp:positionV>
                      <wp:extent cx="1003300" cy="609600"/>
                      <wp:effectExtent l="0" t="0" r="0" b="0"/>
                      <wp:wrapNone/>
                      <wp:docPr id="4840" name="Rectangle 4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E0B4FF-9EA0-BE4B-8742-F09FAF8B73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AB07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3A77D" id="Rectangle 4840" o:spid="_x0000_s3379" style="position:absolute;margin-left:-5pt;margin-top:138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FCOp8O7AQAATAMAAA4AAAAAAAAAAAAAAAAALgIAAGRy&#10;cy9lMm9Eb2MueG1sUEsBAi0AFAAGAAgAAAAhAFZwajzeAAAACwEAAA8AAAAAAAAAAAAAAAAAFQQA&#10;AGRycy9kb3ducmV2LnhtbFBLBQYAAAAABAAEAPMAAAAgBQAAAAA=&#10;" filled="f" stroked="f">
                      <v:textbox inset="2.16pt,1.44pt,0,1.44pt">
                        <w:txbxContent>
                          <w:p w14:paraId="44AB07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3232" behindDoc="0" locked="0" layoutInCell="1" allowOverlap="1" wp14:anchorId="4CD870D4" wp14:editId="266D43EB">
                      <wp:simplePos x="0" y="0"/>
                      <wp:positionH relativeFrom="column">
                        <wp:posOffset>-63500</wp:posOffset>
                      </wp:positionH>
                      <wp:positionV relativeFrom="paragraph">
                        <wp:posOffset>1752600</wp:posOffset>
                      </wp:positionV>
                      <wp:extent cx="1003300" cy="609600"/>
                      <wp:effectExtent l="0" t="0" r="0" b="0"/>
                      <wp:wrapNone/>
                      <wp:docPr id="4839" name="Rectangle 4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5D039-2C69-3940-ACDB-3D3FED106F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B841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870D4" id="Rectangle 4839" o:spid="_x0000_s3380" style="position:absolute;margin-left:-5pt;margin-top:138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zphtevAEAAEwDAAAOAAAAAAAAAAAAAAAAAC4CAABk&#10;cnMvZTJvRG9jLnhtbFBLAQItABQABgAIAAAAIQBWcGo83gAAAAsBAAAPAAAAAAAAAAAAAAAAABYE&#10;AABkcnMvZG93bnJldi54bWxQSwUGAAAAAAQABADzAAAAIQUAAAAA&#10;" filled="f" stroked="f">
                      <v:textbox inset="2.16pt,1.44pt,0,1.44pt">
                        <w:txbxContent>
                          <w:p w14:paraId="4BB841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4256" behindDoc="0" locked="0" layoutInCell="1" allowOverlap="1" wp14:anchorId="48D34C1D" wp14:editId="6D1BC1C9">
                      <wp:simplePos x="0" y="0"/>
                      <wp:positionH relativeFrom="column">
                        <wp:posOffset>-63500</wp:posOffset>
                      </wp:positionH>
                      <wp:positionV relativeFrom="paragraph">
                        <wp:posOffset>1752600</wp:posOffset>
                      </wp:positionV>
                      <wp:extent cx="1003300" cy="609600"/>
                      <wp:effectExtent l="0" t="0" r="0" b="0"/>
                      <wp:wrapNone/>
                      <wp:docPr id="4838" name="Rectangle 4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AEDBD8-058E-B145-8A6D-AB3C710837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8169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34C1D" id="Rectangle 4838" o:spid="_x0000_s3381" style="position:absolute;margin-left:-5pt;margin-top:138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Iu+1vAEAAEwDAAAOAAAAAAAAAAAAAAAAAC4CAABk&#10;cnMvZTJvRG9jLnhtbFBLAQItABQABgAIAAAAIQBWcGo83gAAAAsBAAAPAAAAAAAAAAAAAAAAABYE&#10;AABkcnMvZG93bnJldi54bWxQSwUGAAAAAAQABADzAAAAIQUAAAAA&#10;" filled="f" stroked="f">
                      <v:textbox inset="2.16pt,1.44pt,0,1.44pt">
                        <w:txbxContent>
                          <w:p w14:paraId="2A8169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5280" behindDoc="0" locked="0" layoutInCell="1" allowOverlap="1" wp14:anchorId="5CE62046" wp14:editId="0370F8C5">
                      <wp:simplePos x="0" y="0"/>
                      <wp:positionH relativeFrom="column">
                        <wp:posOffset>-63500</wp:posOffset>
                      </wp:positionH>
                      <wp:positionV relativeFrom="paragraph">
                        <wp:posOffset>1752600</wp:posOffset>
                      </wp:positionV>
                      <wp:extent cx="1003300" cy="609600"/>
                      <wp:effectExtent l="0" t="0" r="0" b="0"/>
                      <wp:wrapNone/>
                      <wp:docPr id="4837" name="Rectangle 4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F444B3-9777-BC45-8881-F663DBF15D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C9C9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62046" id="Rectangle 4837" o:spid="_x0000_s3382" style="position:absolute;margin-left:-5pt;margin-top:138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EOLSg70BAABMAwAADgAAAAAAAAAAAAAAAAAuAgAA&#10;ZHJzL2Uyb0RvYy54bWxQSwECLQAUAAYACAAAACEAVnBqPN4AAAALAQAADwAAAAAAAAAAAAAAAAAX&#10;BAAAZHJzL2Rvd25yZXYueG1sUEsFBgAAAAAEAAQA8wAAACIFAAAAAA==&#10;" filled="f" stroked="f">
                      <v:textbox inset="2.16pt,1.44pt,0,1.44pt">
                        <w:txbxContent>
                          <w:p w14:paraId="7CC9C9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6304" behindDoc="0" locked="0" layoutInCell="1" allowOverlap="1" wp14:anchorId="20046127" wp14:editId="630FE8DC">
                      <wp:simplePos x="0" y="0"/>
                      <wp:positionH relativeFrom="column">
                        <wp:posOffset>-63500</wp:posOffset>
                      </wp:positionH>
                      <wp:positionV relativeFrom="paragraph">
                        <wp:posOffset>1752600</wp:posOffset>
                      </wp:positionV>
                      <wp:extent cx="1003300" cy="609600"/>
                      <wp:effectExtent l="0" t="0" r="0" b="0"/>
                      <wp:wrapNone/>
                      <wp:docPr id="4836" name="Rectangle 4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210433-E9D0-0141-965B-040303DC48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AF46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46127" id="Rectangle 4836" o:spid="_x0000_s3383" style="position:absolute;margin-left:-5pt;margin-top:138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XGYmaL0BAABMAwAADgAAAAAAAAAAAAAAAAAuAgAA&#10;ZHJzL2Uyb0RvYy54bWxQSwECLQAUAAYACAAAACEAVnBqPN4AAAALAQAADwAAAAAAAAAAAAAAAAAX&#10;BAAAZHJzL2Rvd25yZXYueG1sUEsFBgAAAAAEAAQA8wAAACIFAAAAAA==&#10;" filled="f" stroked="f">
                      <v:textbox inset="2.16pt,1.44pt,0,1.44pt">
                        <w:txbxContent>
                          <w:p w14:paraId="5BAF46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7328" behindDoc="0" locked="0" layoutInCell="1" allowOverlap="1" wp14:anchorId="74653C00" wp14:editId="6ABBC468">
                      <wp:simplePos x="0" y="0"/>
                      <wp:positionH relativeFrom="column">
                        <wp:posOffset>-63500</wp:posOffset>
                      </wp:positionH>
                      <wp:positionV relativeFrom="paragraph">
                        <wp:posOffset>1752600</wp:posOffset>
                      </wp:positionV>
                      <wp:extent cx="1003300" cy="609600"/>
                      <wp:effectExtent l="0" t="0" r="0" b="0"/>
                      <wp:wrapNone/>
                      <wp:docPr id="4835" name="Rectangle 4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F675A-9124-8C48-A5EE-040EF62162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BCE9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53C00" id="Rectangle 4835" o:spid="_x0000_s3384" style="position:absolute;margin-left:-5pt;margin-top:138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lgEt1vAEAAEwDAAAOAAAAAAAAAAAAAAAAAC4CAABk&#10;cnMvZTJvRG9jLnhtbFBLAQItABQABgAIAAAAIQBWcGo83gAAAAsBAAAPAAAAAAAAAAAAAAAAABYE&#10;AABkcnMvZG93bnJldi54bWxQSwUGAAAAAAQABADzAAAAIQUAAAAA&#10;" filled="f" stroked="f">
                      <v:textbox inset="2.16pt,1.44pt,0,1.44pt">
                        <w:txbxContent>
                          <w:p w14:paraId="41BCE9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8352" behindDoc="0" locked="0" layoutInCell="1" allowOverlap="1" wp14:anchorId="406AC616" wp14:editId="5B3E20F1">
                      <wp:simplePos x="0" y="0"/>
                      <wp:positionH relativeFrom="column">
                        <wp:posOffset>-63500</wp:posOffset>
                      </wp:positionH>
                      <wp:positionV relativeFrom="paragraph">
                        <wp:posOffset>1752600</wp:posOffset>
                      </wp:positionV>
                      <wp:extent cx="1003300" cy="609600"/>
                      <wp:effectExtent l="0" t="0" r="0" b="0"/>
                      <wp:wrapNone/>
                      <wp:docPr id="4834" name="Rectangle 4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D1F5A-2D9E-634D-A41A-83145366D7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FA74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AC616" id="Rectangle 4834" o:spid="_x0000_s3385" style="position:absolute;margin-left:-5pt;margin-top:138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qQS/nr0BAABMAwAADgAAAAAAAAAAAAAAAAAuAgAA&#10;ZHJzL2Uyb0RvYy54bWxQSwECLQAUAAYACAAAACEAVnBqPN4AAAALAQAADwAAAAAAAAAAAAAAAAAX&#10;BAAAZHJzL2Rvd25yZXYueG1sUEsFBgAAAAAEAAQA8wAAACIFAAAAAA==&#10;" filled="f" stroked="f">
                      <v:textbox inset="2.16pt,1.44pt,0,1.44pt">
                        <w:txbxContent>
                          <w:p w14:paraId="7BFA74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89376" behindDoc="0" locked="0" layoutInCell="1" allowOverlap="1" wp14:anchorId="7982AD6A" wp14:editId="2543C2FB">
                      <wp:simplePos x="0" y="0"/>
                      <wp:positionH relativeFrom="column">
                        <wp:posOffset>-63500</wp:posOffset>
                      </wp:positionH>
                      <wp:positionV relativeFrom="paragraph">
                        <wp:posOffset>1752600</wp:posOffset>
                      </wp:positionV>
                      <wp:extent cx="1003300" cy="609600"/>
                      <wp:effectExtent l="0" t="0" r="0" b="0"/>
                      <wp:wrapNone/>
                      <wp:docPr id="4833" name="Rectangle 4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1F5C6D-3E20-CA40-AE5B-2789DC1C9B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4E1F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2AD6A" id="Rectangle 4833" o:spid="_x0000_s3386" style="position:absolute;margin-left:-5pt;margin-top:138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Dyw4mvAEAAEwDAAAOAAAAAAAAAAAAAAAAAC4CAABk&#10;cnMvZTJvRG9jLnhtbFBLAQItABQABgAIAAAAIQBWcGo83gAAAAsBAAAPAAAAAAAAAAAAAAAAABYE&#10;AABkcnMvZG93bnJldi54bWxQSwUGAAAAAAQABADzAAAAIQUAAAAA&#10;" filled="f" stroked="f">
                      <v:textbox inset="2.16pt,1.44pt,0,1.44pt">
                        <w:txbxContent>
                          <w:p w14:paraId="4A4E1F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0400" behindDoc="0" locked="0" layoutInCell="1" allowOverlap="1" wp14:anchorId="339BDA3F" wp14:editId="7D106C2A">
                      <wp:simplePos x="0" y="0"/>
                      <wp:positionH relativeFrom="column">
                        <wp:posOffset>-63500</wp:posOffset>
                      </wp:positionH>
                      <wp:positionV relativeFrom="paragraph">
                        <wp:posOffset>1752600</wp:posOffset>
                      </wp:positionV>
                      <wp:extent cx="1003300" cy="6096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ADD40-6356-E247-BB5F-8E4FCC7D51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DADA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BDA3F" id="Rectangle 4832" o:spid="_x0000_s3387" style="position:absolute;margin-left:-5pt;margin-top:138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" filled="f" stroked="f">
                      <v:textbox inset="2.16pt,1.44pt,0,1.44pt">
                        <w:txbxContent>
                          <w:p w14:paraId="63DADA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1424" behindDoc="0" locked="0" layoutInCell="1" allowOverlap="1" wp14:anchorId="7A1279D2" wp14:editId="31D86327">
                      <wp:simplePos x="0" y="0"/>
                      <wp:positionH relativeFrom="column">
                        <wp:posOffset>-63500</wp:posOffset>
                      </wp:positionH>
                      <wp:positionV relativeFrom="paragraph">
                        <wp:posOffset>1752600</wp:posOffset>
                      </wp:positionV>
                      <wp:extent cx="1003300" cy="609600"/>
                      <wp:effectExtent l="0" t="0" r="0" b="0"/>
                      <wp:wrapNone/>
                      <wp:docPr id="4831" name="Rectangle 4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D302A-7268-B144-A349-A01519CBFC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73DD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279D2" id="Rectangle 4831" o:spid="_x0000_s3388" style="position:absolute;margin-left:-5pt;margin-top:138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axZYqvAEAAEwDAAAOAAAAAAAAAAAAAAAAAC4CAABk&#10;cnMvZTJvRG9jLnhtbFBLAQItABQABgAIAAAAIQBWcGo83gAAAAsBAAAPAAAAAAAAAAAAAAAAABYE&#10;AABkcnMvZG93bnJldi54bWxQSwUGAAAAAAQABADzAAAAIQUAAAAA&#10;" filled="f" stroked="f">
                      <v:textbox inset="2.16pt,1.44pt,0,1.44pt">
                        <w:txbxContent>
                          <w:p w14:paraId="3E73DD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2448" behindDoc="0" locked="0" layoutInCell="1" allowOverlap="1" wp14:anchorId="55609E5E" wp14:editId="76A855C2">
                      <wp:simplePos x="0" y="0"/>
                      <wp:positionH relativeFrom="column">
                        <wp:posOffset>-63500</wp:posOffset>
                      </wp:positionH>
                      <wp:positionV relativeFrom="paragraph">
                        <wp:posOffset>1752600</wp:posOffset>
                      </wp:positionV>
                      <wp:extent cx="1003300" cy="609600"/>
                      <wp:effectExtent l="0" t="0" r="0" b="0"/>
                      <wp:wrapNone/>
                      <wp:docPr id="4830" name="Rectangle 4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BD499-92C3-7744-A68F-2F82E4A5A6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31E7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09E5E" id="Rectangle 4830" o:spid="_x0000_s3389" style="position:absolute;margin-left:-5pt;margin-top:138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WQWLBvAEAAEwDAAAOAAAAAAAAAAAAAAAAAC4CAABk&#10;cnMvZTJvRG9jLnhtbFBLAQItABQABgAIAAAAIQBWcGo83gAAAAsBAAAPAAAAAAAAAAAAAAAAABYE&#10;AABkcnMvZG93bnJldi54bWxQSwUGAAAAAAQABADzAAAAIQUAAAAA&#10;" filled="f" stroked="f">
                      <v:textbox inset="2.16pt,1.44pt,0,1.44pt">
                        <w:txbxContent>
                          <w:p w14:paraId="6F31E7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3472" behindDoc="0" locked="0" layoutInCell="1" allowOverlap="1" wp14:anchorId="32EEFCF9" wp14:editId="156B9BED">
                      <wp:simplePos x="0" y="0"/>
                      <wp:positionH relativeFrom="column">
                        <wp:posOffset>-63500</wp:posOffset>
                      </wp:positionH>
                      <wp:positionV relativeFrom="paragraph">
                        <wp:posOffset>1752600</wp:posOffset>
                      </wp:positionV>
                      <wp:extent cx="1003300" cy="6096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738C37-9BA6-7541-83A2-60029E535F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73A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EFCF9" id="Rectangle 4829" o:spid="_x0000_s3390" style="position:absolute;margin-left:-5pt;margin-top:138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RzAJyvAEAAEwDAAAOAAAAAAAAAAAAAAAAAC4CAABk&#10;cnMvZTJvRG9jLnhtbFBLAQItABQABgAIAAAAIQBWcGo83gAAAAsBAAAPAAAAAAAAAAAAAAAAABYE&#10;AABkcnMvZG93bnJldi54bWxQSwUGAAAAAAQABADzAAAAIQUAAAAA&#10;" filled="f" stroked="f">
                      <v:textbox inset="2.16pt,1.44pt,0,1.44pt">
                        <w:txbxContent>
                          <w:p w14:paraId="0C073A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4496" behindDoc="0" locked="0" layoutInCell="1" allowOverlap="1" wp14:anchorId="5C4980CD" wp14:editId="0ADF3109">
                      <wp:simplePos x="0" y="0"/>
                      <wp:positionH relativeFrom="column">
                        <wp:posOffset>-63500</wp:posOffset>
                      </wp:positionH>
                      <wp:positionV relativeFrom="paragraph">
                        <wp:posOffset>1752600</wp:posOffset>
                      </wp:positionV>
                      <wp:extent cx="1003300" cy="609600"/>
                      <wp:effectExtent l="0" t="0" r="0" b="0"/>
                      <wp:wrapNone/>
                      <wp:docPr id="4828" name="Rectangle 4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69DE9B-7F86-DB4F-A3DA-9E86C1C3FF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9C44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980CD" id="Rectangle 4828" o:spid="_x0000_s3391" style="position:absolute;margin-left:-5pt;margin-top:138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B1I9pm7AQAATAMAAA4AAAAAAAAAAAAAAAAALgIAAGRy&#10;cy9lMm9Eb2MueG1sUEsBAi0AFAAGAAgAAAAhAFZwajzeAAAACwEAAA8AAAAAAAAAAAAAAAAAFQQA&#10;AGRycy9kb3ducmV2LnhtbFBLBQYAAAAABAAEAPMAAAAgBQAAAAA=&#10;" filled="f" stroked="f">
                      <v:textbox inset="2.16pt,1.44pt,0,1.44pt">
                        <w:txbxContent>
                          <w:p w14:paraId="579C44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5520" behindDoc="0" locked="0" layoutInCell="1" allowOverlap="1" wp14:anchorId="2F68E3B6" wp14:editId="65F494DB">
                      <wp:simplePos x="0" y="0"/>
                      <wp:positionH relativeFrom="column">
                        <wp:posOffset>-63500</wp:posOffset>
                      </wp:positionH>
                      <wp:positionV relativeFrom="paragraph">
                        <wp:posOffset>1752600</wp:posOffset>
                      </wp:positionV>
                      <wp:extent cx="1003300" cy="609600"/>
                      <wp:effectExtent l="0" t="0" r="0" b="0"/>
                      <wp:wrapNone/>
                      <wp:docPr id="4827" name="Rectangle 4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20573B-B3A6-4649-BB0D-657BEEC5F0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BF27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8E3B6" id="Rectangle 4827" o:spid="_x0000_s3392" style="position:absolute;margin-left:-5pt;margin-top:138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yiMuvvAEAAEwDAAAOAAAAAAAAAAAAAAAAAC4CAABk&#10;cnMvZTJvRG9jLnhtbFBLAQItABQABgAIAAAAIQBWcGo83gAAAAsBAAAPAAAAAAAAAAAAAAAAABYE&#10;AABkcnMvZG93bnJldi54bWxQSwUGAAAAAAQABADzAAAAIQUAAAAA&#10;" filled="f" stroked="f">
                      <v:textbox inset="2.16pt,1.44pt,0,1.44pt">
                        <w:txbxContent>
                          <w:p w14:paraId="27BF27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6544" behindDoc="0" locked="0" layoutInCell="1" allowOverlap="1" wp14:anchorId="72FF8A4B" wp14:editId="50695F4C">
                      <wp:simplePos x="0" y="0"/>
                      <wp:positionH relativeFrom="column">
                        <wp:posOffset>-63500</wp:posOffset>
                      </wp:positionH>
                      <wp:positionV relativeFrom="paragraph">
                        <wp:posOffset>1752600</wp:posOffset>
                      </wp:positionV>
                      <wp:extent cx="1003300" cy="6096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2819FE-638E-E94F-AD40-EA7A0C98BF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1B7F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F8A4B" id="Rectangle 4826" o:spid="_x0000_s3393" style="position:absolute;margin-left:-5pt;margin-top:138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DD9EvAEAAEwDAAAOAAAAAAAAAAAAAAAAAC4CAABk&#10;cnMvZTJvRG9jLnhtbFBLAQItABQABgAIAAAAIQBWcGo83gAAAAsBAAAPAAAAAAAAAAAAAAAAABYE&#10;AABkcnMvZG93bnJldi54bWxQSwUGAAAAAAQABADzAAAAIQUAAAAA&#10;" filled="f" stroked="f">
                      <v:textbox inset="2.16pt,1.44pt,0,1.44pt">
                        <w:txbxContent>
                          <w:p w14:paraId="631B7F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7568" behindDoc="0" locked="0" layoutInCell="1" allowOverlap="1" wp14:anchorId="7579D0C8" wp14:editId="5D4B7141">
                      <wp:simplePos x="0" y="0"/>
                      <wp:positionH relativeFrom="column">
                        <wp:posOffset>-63500</wp:posOffset>
                      </wp:positionH>
                      <wp:positionV relativeFrom="paragraph">
                        <wp:posOffset>1752600</wp:posOffset>
                      </wp:positionV>
                      <wp:extent cx="1003300" cy="609600"/>
                      <wp:effectExtent l="0" t="0" r="0" b="0"/>
                      <wp:wrapNone/>
                      <wp:docPr id="4825" name="Rectangle 4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4ABB95-2204-2549-931C-CDDFD8498E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E684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9D0C8" id="Rectangle 4825" o:spid="_x0000_s3394" style="position:absolute;margin-left:-5pt;margin-top:138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H6lJZvAEAAEwDAAAOAAAAAAAAAAAAAAAAAC4CAABk&#10;cnMvZTJvRG9jLnhtbFBLAQItABQABgAIAAAAIQBWcGo83gAAAAsBAAAPAAAAAAAAAAAAAAAAABYE&#10;AABkcnMvZG93bnJldi54bWxQSwUGAAAAAAQABADzAAAAIQUAAAAA&#10;" filled="f" stroked="f">
                      <v:textbox inset="2.16pt,1.44pt,0,1.44pt">
                        <w:txbxContent>
                          <w:p w14:paraId="3FE684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8592" behindDoc="0" locked="0" layoutInCell="1" allowOverlap="1" wp14:anchorId="3244BA55" wp14:editId="11AD220D">
                      <wp:simplePos x="0" y="0"/>
                      <wp:positionH relativeFrom="column">
                        <wp:posOffset>-63500</wp:posOffset>
                      </wp:positionH>
                      <wp:positionV relativeFrom="paragraph">
                        <wp:posOffset>1752600</wp:posOffset>
                      </wp:positionV>
                      <wp:extent cx="1003300" cy="609600"/>
                      <wp:effectExtent l="0" t="0" r="0" b="0"/>
                      <wp:wrapNone/>
                      <wp:docPr id="4824" name="Rectangle 4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A80532-C849-754B-938C-DCE1F19DBE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3053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4BA55" id="Rectangle 4824" o:spid="_x0000_s3395" style="position:absolute;margin-left:-5pt;margin-top:138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LbqayvAEAAEwDAAAOAAAAAAAAAAAAAAAAAC4CAABk&#10;cnMvZTJvRG9jLnhtbFBLAQItABQABgAIAAAAIQBWcGo83gAAAAsBAAAPAAAAAAAAAAAAAAAAABYE&#10;AABkcnMvZG93bnJldi54bWxQSwUGAAAAAAQABADzAAAAIQUAAAAA&#10;" filled="f" stroked="f">
                      <v:textbox inset="2.16pt,1.44pt,0,1.44pt">
                        <w:txbxContent>
                          <w:p w14:paraId="6A3053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399616" behindDoc="0" locked="0" layoutInCell="1" allowOverlap="1" wp14:anchorId="3A001807" wp14:editId="30A68D13">
                      <wp:simplePos x="0" y="0"/>
                      <wp:positionH relativeFrom="column">
                        <wp:posOffset>-63500</wp:posOffset>
                      </wp:positionH>
                      <wp:positionV relativeFrom="paragraph">
                        <wp:posOffset>1752600</wp:posOffset>
                      </wp:positionV>
                      <wp:extent cx="1003300" cy="6096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37AB6-20B8-DC4D-B88A-74AFCEB5E3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D1AE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01807" id="Rectangle 4823" o:spid="_x0000_s3396" style="position:absolute;margin-left:-5pt;margin-top:138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9ZvQEAAEw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LVbOgxHGLXfqN&#10;vnHXDYqcqr2RUuX+Zr/GEFu89hQe4ZxFXGbxkwabvyiLTMXj48VjNSUisLheLOdrfEjg1nVdXzXr&#10;jFm9XQ4Q0w/lLckLRgGpFGf54T6m09HXI3gvkzk9n1dp2k1FTLO4Kb3NxZ2XR9SIQ5oeMOjBj4yK&#10;wQRKRmw8o/HPnoOiZPjp0NnmZrlocFJKMl81K5xgKAnOz+59lTvRe5wlkYCSfQDT9Ui4eFR4YcuK&#10;svN45Zl4nxf2bz/B9i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vDKPWb0BAABMAwAADgAAAAAAAAAAAAAAAAAuAgAA&#10;ZHJzL2Uyb0RvYy54bWxQSwECLQAUAAYACAAAACEAVnBqPN4AAAALAQAADwAAAAAAAAAAAAAAAAAX&#10;BAAAZHJzL2Rvd25yZXYueG1sUEsFBgAAAAAEAAQA8wAAACIFAAAAAA==&#10;" filled="f" stroked="f">
                      <v:textbox inset="2.16pt,1.44pt,0,1.44pt">
                        <w:txbxContent>
                          <w:p w14:paraId="6ED1AE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0640" behindDoc="0" locked="0" layoutInCell="1" allowOverlap="1" wp14:anchorId="007EE527" wp14:editId="1F29B514">
                      <wp:simplePos x="0" y="0"/>
                      <wp:positionH relativeFrom="column">
                        <wp:posOffset>-63500</wp:posOffset>
                      </wp:positionH>
                      <wp:positionV relativeFrom="paragraph">
                        <wp:posOffset>1752600</wp:posOffset>
                      </wp:positionV>
                      <wp:extent cx="1003300" cy="609600"/>
                      <wp:effectExtent l="0" t="0" r="0" b="0"/>
                      <wp:wrapNone/>
                      <wp:docPr id="4822" name="Rectangle 4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EF2F13-1975-D441-8849-DF12818E80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A5C3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EE527" id="Rectangle 4822" o:spid="_x0000_s3397" style="position:absolute;margin-left:-5pt;margin-top:138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PC2e7K7AQAATAMAAA4AAAAAAAAAAAAAAAAALgIAAGRy&#10;cy9lMm9Eb2MueG1sUEsBAi0AFAAGAAgAAAAhAFZwajzeAAAACwEAAA8AAAAAAAAAAAAAAAAAFQQA&#10;AGRycy9kb3ducmV2LnhtbFBLBQYAAAAABAAEAPMAAAAgBQAAAAA=&#10;" filled="f" stroked="f">
                      <v:textbox inset="2.16pt,1.44pt,0,1.44pt">
                        <w:txbxContent>
                          <w:p w14:paraId="07A5C3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1664" behindDoc="0" locked="0" layoutInCell="1" allowOverlap="1" wp14:anchorId="1E1484AE" wp14:editId="1432BFF9">
                      <wp:simplePos x="0" y="0"/>
                      <wp:positionH relativeFrom="column">
                        <wp:posOffset>-63500</wp:posOffset>
                      </wp:positionH>
                      <wp:positionV relativeFrom="paragraph">
                        <wp:posOffset>1752600</wp:posOffset>
                      </wp:positionV>
                      <wp:extent cx="1003300" cy="609600"/>
                      <wp:effectExtent l="0" t="0" r="0" b="0"/>
                      <wp:wrapNone/>
                      <wp:docPr id="4821" name="Rectangle 4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243BE1-1A84-2F45-B800-B9825DE545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DC8E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484AE" id="Rectangle 4821" o:spid="_x0000_s3398" style="position:absolute;margin-left:-5pt;margin-top:138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lPBdVvAEAAEwDAAAOAAAAAAAAAAAAAAAAAC4CAABk&#10;cnMvZTJvRG9jLnhtbFBLAQItABQABgAIAAAAIQBWcGo83gAAAAsBAAAPAAAAAAAAAAAAAAAAABYE&#10;AABkcnMvZG93bnJldi54bWxQSwUGAAAAAAQABADzAAAAIQUAAAAA&#10;" filled="f" stroked="f">
                      <v:textbox inset="2.16pt,1.44pt,0,1.44pt">
                        <w:txbxContent>
                          <w:p w14:paraId="16DC8E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2688" behindDoc="0" locked="0" layoutInCell="1" allowOverlap="1" wp14:anchorId="79FB6A7D" wp14:editId="3D313A5B">
                      <wp:simplePos x="0" y="0"/>
                      <wp:positionH relativeFrom="column">
                        <wp:posOffset>-63500</wp:posOffset>
                      </wp:positionH>
                      <wp:positionV relativeFrom="paragraph">
                        <wp:posOffset>1752600</wp:posOffset>
                      </wp:positionV>
                      <wp:extent cx="1003300" cy="6096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99C974-1E47-F04C-85AD-A9941032D2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4675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B6A7D" id="Rectangle 4820" o:spid="_x0000_s3399" style="position:absolute;margin-left:-5pt;margin-top:138pt;width:79pt;height:48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Cm44767AQAATAMAAA4AAAAAAAAAAAAAAAAALgIAAGRy&#10;cy9lMm9Eb2MueG1sUEsBAi0AFAAGAAgAAAAhAFZwajzeAAAACwEAAA8AAAAAAAAAAAAAAAAAFQQA&#10;AGRycy9kb3ducmV2LnhtbFBLBQYAAAAABAAEAPMAAAAgBQAAAAA=&#10;" filled="f" stroked="f">
                      <v:textbox inset="2.16pt,1.44pt,0,1.44pt">
                        <w:txbxContent>
                          <w:p w14:paraId="304675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3712" behindDoc="0" locked="0" layoutInCell="1" allowOverlap="1" wp14:anchorId="2498775F" wp14:editId="082847D7">
                      <wp:simplePos x="0" y="0"/>
                      <wp:positionH relativeFrom="column">
                        <wp:posOffset>-63500</wp:posOffset>
                      </wp:positionH>
                      <wp:positionV relativeFrom="paragraph">
                        <wp:posOffset>1752600</wp:posOffset>
                      </wp:positionV>
                      <wp:extent cx="1003300" cy="609600"/>
                      <wp:effectExtent l="0" t="0" r="0" b="0"/>
                      <wp:wrapNone/>
                      <wp:docPr id="4819" name="Rectangle 4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EE718C-21F0-984B-BD10-C3D7164FEA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BB56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8775F" id="Rectangle 4819" o:spid="_x0000_s3400" style="position:absolute;margin-left:-5pt;margin-top:138pt;width:79pt;height:48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NVBihvAEAAEwDAAAOAAAAAAAAAAAAAAAAAC4CAABk&#10;cnMvZTJvRG9jLnhtbFBLAQItABQABgAIAAAAIQBWcGo83gAAAAsBAAAPAAAAAAAAAAAAAAAAABYE&#10;AABkcnMvZG93bnJldi54bWxQSwUGAAAAAAQABADzAAAAIQUAAAAA&#10;" filled="f" stroked="f">
                      <v:textbox inset="2.16pt,1.44pt,0,1.44pt">
                        <w:txbxContent>
                          <w:p w14:paraId="7FBB56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4736" behindDoc="0" locked="0" layoutInCell="1" allowOverlap="1" wp14:anchorId="0C58ABCC" wp14:editId="40C3566D">
                      <wp:simplePos x="0" y="0"/>
                      <wp:positionH relativeFrom="column">
                        <wp:posOffset>-63500</wp:posOffset>
                      </wp:positionH>
                      <wp:positionV relativeFrom="paragraph">
                        <wp:posOffset>1752600</wp:posOffset>
                      </wp:positionV>
                      <wp:extent cx="1003300" cy="609600"/>
                      <wp:effectExtent l="0" t="0" r="0" b="0"/>
                      <wp:wrapNone/>
                      <wp:docPr id="4818" name="Rectangle 4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F51EB-1CAE-AD49-BB6A-2F28D2FC68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C5F3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8ABCC" id="Rectangle 4818" o:spid="_x0000_s3401" style="position:absolute;margin-left:-5pt;margin-top:138pt;width:79pt;height:48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B0OxKvAEAAEwDAAAOAAAAAAAAAAAAAAAAAC4CAABk&#10;cnMvZTJvRG9jLnhtbFBLAQItABQABgAIAAAAIQBWcGo83gAAAAsBAAAPAAAAAAAAAAAAAAAAABYE&#10;AABkcnMvZG93bnJldi54bWxQSwUGAAAAAAQABADzAAAAIQUAAAAA&#10;" filled="f" stroked="f">
                      <v:textbox inset="2.16pt,1.44pt,0,1.44pt">
                        <w:txbxContent>
                          <w:p w14:paraId="6AC5F3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5760" behindDoc="0" locked="0" layoutInCell="1" allowOverlap="1" wp14:anchorId="20D7589C" wp14:editId="006F1751">
                      <wp:simplePos x="0" y="0"/>
                      <wp:positionH relativeFrom="column">
                        <wp:posOffset>-63500</wp:posOffset>
                      </wp:positionH>
                      <wp:positionV relativeFrom="paragraph">
                        <wp:posOffset>1752600</wp:posOffset>
                      </wp:positionV>
                      <wp:extent cx="1003300" cy="6096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E803C6-0DA3-5B40-967D-1A77105E31F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BCF3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7589C" id="Rectangle 4817" o:spid="_x0000_s3402" style="position:absolute;margin-left:-5pt;margin-top:138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uENF8vAEAAEwDAAAOAAAAAAAAAAAAAAAAAC4CAABk&#10;cnMvZTJvRG9jLnhtbFBLAQItABQABgAIAAAAIQBWcGo83gAAAAsBAAAPAAAAAAAAAAAAAAAAABYE&#10;AABkcnMvZG93bnJldi54bWxQSwUGAAAAAAQABADzAAAAIQUAAAAA&#10;" filled="f" stroked="f">
                      <v:textbox inset="2.16pt,1.44pt,0,1.44pt">
                        <w:txbxContent>
                          <w:p w14:paraId="46BCF3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6784" behindDoc="0" locked="0" layoutInCell="1" allowOverlap="1" wp14:anchorId="40DE2C35" wp14:editId="2652C66C">
                      <wp:simplePos x="0" y="0"/>
                      <wp:positionH relativeFrom="column">
                        <wp:posOffset>-63500</wp:posOffset>
                      </wp:positionH>
                      <wp:positionV relativeFrom="paragraph">
                        <wp:posOffset>1752600</wp:posOffset>
                      </wp:positionV>
                      <wp:extent cx="1003300" cy="609600"/>
                      <wp:effectExtent l="0" t="0" r="0" b="0"/>
                      <wp:wrapNone/>
                      <wp:docPr id="4816" name="Rectangle 4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D2C0A3-9A4E-E946-BAEB-5A9FE4BCFA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87BD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E2C35" id="Rectangle 4816" o:spid="_x0000_s3403" style="position:absolute;margin-left:-5pt;margin-top:138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ilCWXvAEAAEwDAAAOAAAAAAAAAAAAAAAAAC4CAABk&#10;cnMvZTJvRG9jLnhtbFBLAQItABQABgAIAAAAIQBWcGo83gAAAAsBAAAPAAAAAAAAAAAAAAAAABYE&#10;AABkcnMvZG93bnJldi54bWxQSwUGAAAAAAQABADzAAAAIQUAAAAA&#10;" filled="f" stroked="f">
                      <v:textbox inset="2.16pt,1.44pt,0,1.44pt">
                        <w:txbxContent>
                          <w:p w14:paraId="7687BD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7808" behindDoc="0" locked="0" layoutInCell="1" allowOverlap="1" wp14:anchorId="5092E205" wp14:editId="2DF5A9EB">
                      <wp:simplePos x="0" y="0"/>
                      <wp:positionH relativeFrom="column">
                        <wp:posOffset>-63500</wp:posOffset>
                      </wp:positionH>
                      <wp:positionV relativeFrom="paragraph">
                        <wp:posOffset>1752600</wp:posOffset>
                      </wp:positionV>
                      <wp:extent cx="1003300" cy="609600"/>
                      <wp:effectExtent l="0" t="0" r="0" b="0"/>
                      <wp:wrapNone/>
                      <wp:docPr id="4815" name="Rectangle 4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FAA18C-668F-9648-9973-09293F20FA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04F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2E205" id="Rectangle 4815" o:spid="_x0000_s3404" style="position:absolute;margin-left:-5pt;margin-top:138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m3JIir0BAABMAwAADgAAAAAAAAAAAAAAAAAuAgAA&#10;ZHJzL2Uyb0RvYy54bWxQSwECLQAUAAYACAAAACEAVnBqPN4AAAALAQAADwAAAAAAAAAAAAAAAAAX&#10;BAAAZHJzL2Rvd25yZXYueG1sUEsFBgAAAAAEAAQA8wAAACIFAAAAAA==&#10;" filled="f" stroked="f">
                      <v:textbox inset="2.16pt,1.44pt,0,1.44pt">
                        <w:txbxContent>
                          <w:p w14:paraId="3404F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8832" behindDoc="0" locked="0" layoutInCell="1" allowOverlap="1" wp14:anchorId="44845684" wp14:editId="23F7DDFF">
                      <wp:simplePos x="0" y="0"/>
                      <wp:positionH relativeFrom="column">
                        <wp:posOffset>-63500</wp:posOffset>
                      </wp:positionH>
                      <wp:positionV relativeFrom="paragraph">
                        <wp:posOffset>1752600</wp:posOffset>
                      </wp:positionV>
                      <wp:extent cx="1003300" cy="6096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D64FA-C3A9-8946-A5D0-78A0507BAE2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39CB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45684" id="Rectangle 4814" o:spid="_x0000_s3405" style="position:absolute;margin-left:-5pt;margin-top:138pt;width:79pt;height:48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xh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hq3awocdxil36i&#10;b9z1oyLn6mCkVLm/2a8pxA6vPYVHuGQRl1n8rMHmL8oic/H4dPVYzYkILG6Wq2azpETg1k1df243&#10;GbN6vRwgpq/KW5IXjAJSKc7y4/eYzkdfjuC9TOb8fF6leT8XMe3ytuDm4t7LE2rEIU0PGPToJ0bF&#10;aAIlEzae0fj7wEFRMn5z6Gx7u1q2OCkladbtGicYSoLzs39b5U4MHmdJJKDkEMD0AxIuHhVe2LKi&#10;7DJeeSbe5oX960+w+w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X9rxhvAEAAEwDAAAOAAAAAAAAAAAAAAAAAC4CAABk&#10;cnMvZTJvRG9jLnhtbFBLAQItABQABgAIAAAAIQBWcGo83gAAAAsBAAAPAAAAAAAAAAAAAAAAABYE&#10;AABkcnMvZG93bnJldi54bWxQSwUGAAAAAAQABADzAAAAIQUAAAAA&#10;" filled="f" stroked="f">
                      <v:textbox inset="2.16pt,1.44pt,0,1.44pt">
                        <w:txbxContent>
                          <w:p w14:paraId="7C39CB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09856" behindDoc="0" locked="0" layoutInCell="1" allowOverlap="1" wp14:anchorId="770C4385" wp14:editId="2C8734E3">
                      <wp:simplePos x="0" y="0"/>
                      <wp:positionH relativeFrom="column">
                        <wp:posOffset>-63500</wp:posOffset>
                      </wp:positionH>
                      <wp:positionV relativeFrom="paragraph">
                        <wp:posOffset>1752600</wp:posOffset>
                      </wp:positionV>
                      <wp:extent cx="1003300" cy="609600"/>
                      <wp:effectExtent l="0" t="0" r="0" b="0"/>
                      <wp:wrapNone/>
                      <wp:docPr id="4813" name="Rectangle 4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9DDF6-8C10-334B-838C-A1C2E76E0C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3467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C4385" id="Rectangle 4813" o:spid="_x0000_s3406" style="position:absolute;margin-left:-5pt;margin-top:138pt;width:79pt;height:48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yVC/rvAEAAEwDAAAOAAAAAAAAAAAAAAAAAC4CAABk&#10;cnMvZTJvRG9jLnhtbFBLAQItABQABgAIAAAAIQBWcGo83gAAAAsBAAAPAAAAAAAAAAAAAAAAABYE&#10;AABkcnMvZG93bnJldi54bWxQSwUGAAAAAAQABADzAAAAIQUAAAAA&#10;" filled="f" stroked="f">
                      <v:textbox inset="2.16pt,1.44pt,0,1.44pt">
                        <w:txbxContent>
                          <w:p w14:paraId="043467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10880" behindDoc="0" locked="0" layoutInCell="1" allowOverlap="1" wp14:anchorId="5A04ADC6" wp14:editId="008B5F72">
                      <wp:simplePos x="0" y="0"/>
                      <wp:positionH relativeFrom="column">
                        <wp:posOffset>-63500</wp:posOffset>
                      </wp:positionH>
                      <wp:positionV relativeFrom="paragraph">
                        <wp:posOffset>1752600</wp:posOffset>
                      </wp:positionV>
                      <wp:extent cx="1003300" cy="609600"/>
                      <wp:effectExtent l="0" t="0" r="0" b="0"/>
                      <wp:wrapNone/>
                      <wp:docPr id="4812" name="Rectangle 4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C6A26B-028D-454E-A823-CB8107F423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7B72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4ADC6" id="Rectangle 4812" o:spid="_x0000_s3407" style="position:absolute;margin-left:-5pt;margin-top:138pt;width:79pt;height:48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" filled="f" stroked="f">
                      <v:textbox inset="2.16pt,1.44pt,0,1.44pt">
                        <w:txbxContent>
                          <w:p w14:paraId="3B7B72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11904" behindDoc="0" locked="0" layoutInCell="1" allowOverlap="1" wp14:anchorId="7DD95C12" wp14:editId="16AE1F92">
                      <wp:simplePos x="0" y="0"/>
                      <wp:positionH relativeFrom="column">
                        <wp:posOffset>-63500</wp:posOffset>
                      </wp:positionH>
                      <wp:positionV relativeFrom="paragraph">
                        <wp:posOffset>1752600</wp:posOffset>
                      </wp:positionV>
                      <wp:extent cx="1003300" cy="6096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0CB2C-0934-A441-BAB1-DD99F21A50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B713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95C12" id="Rectangle 4811" o:spid="_x0000_s3408" style="position:absolute;margin-left:-5pt;margin-top:138pt;width:79pt;height:48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rWrfnvAEAAEwDAAAOAAAAAAAAAAAAAAAAAC4CAABk&#10;cnMvZTJvRG9jLnhtbFBLAQItABQABgAIAAAAIQBWcGo83gAAAAsBAAAPAAAAAAAAAAAAAAAAABYE&#10;AABkcnMvZG93bnJldi54bWxQSwUGAAAAAAQABADzAAAAIQUAAAAA&#10;" filled="f" stroked="f">
                      <v:textbox inset="2.16pt,1.44pt,0,1.44pt">
                        <w:txbxContent>
                          <w:p w14:paraId="59B713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12928" behindDoc="0" locked="0" layoutInCell="1" allowOverlap="1" wp14:anchorId="30FDDAD0" wp14:editId="15C02EF0">
                      <wp:simplePos x="0" y="0"/>
                      <wp:positionH relativeFrom="column">
                        <wp:posOffset>-63500</wp:posOffset>
                      </wp:positionH>
                      <wp:positionV relativeFrom="paragraph">
                        <wp:posOffset>1752600</wp:posOffset>
                      </wp:positionV>
                      <wp:extent cx="1003300" cy="609600"/>
                      <wp:effectExtent l="0" t="0" r="0" b="0"/>
                      <wp:wrapNone/>
                      <wp:docPr id="4810" name="Rectangle 4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15E7D2-5489-D940-A821-9863CE16FC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C2FE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DDAD0" id="Rectangle 4810" o:spid="_x0000_s3409" style="position:absolute;margin-left:-5pt;margin-top:138pt;width:79pt;height:4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OfeQwy7AQAATAMAAA4AAAAAAAAAAAAAAAAALgIAAGRy&#10;cy9lMm9Eb2MueG1sUEsBAi0AFAAGAAgAAAAhAFZwajzeAAAACwEAAA8AAAAAAAAAAAAAAAAAFQQA&#10;AGRycy9kb3ducmV2LnhtbFBLBQYAAAAABAAEAPMAAAAgBQAAAAA=&#10;" filled="f" stroked="f">
                      <v:textbox inset="2.16pt,1.44pt,0,1.44pt">
                        <w:txbxContent>
                          <w:p w14:paraId="6EC2FE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13952" behindDoc="0" locked="0" layoutInCell="1" allowOverlap="1" wp14:anchorId="08D56AB5" wp14:editId="7E6B5A19">
                      <wp:simplePos x="0" y="0"/>
                      <wp:positionH relativeFrom="column">
                        <wp:posOffset>-63500</wp:posOffset>
                      </wp:positionH>
                      <wp:positionV relativeFrom="paragraph">
                        <wp:posOffset>1752600</wp:posOffset>
                      </wp:positionV>
                      <wp:extent cx="1003300" cy="609600"/>
                      <wp:effectExtent l="0" t="0" r="0" b="0"/>
                      <wp:wrapNone/>
                      <wp:docPr id="4809" name="Rectangle 4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FC294-5DD0-0B4F-AACC-2E39E72BCC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4E73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56AB5" id="Rectangle 4809" o:spid="_x0000_s3410" style="position:absolute;margin-left:-5pt;margin-top:138pt;width:79pt;height:48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gUyO/vAEAAEwDAAAOAAAAAAAAAAAAAAAAAC4CAABk&#10;cnMvZTJvRG9jLnhtbFBLAQItABQABgAIAAAAIQBWcGo83gAAAAsBAAAPAAAAAAAAAAAAAAAAABYE&#10;AABkcnMvZG93bnJldi54bWxQSwUGAAAAAAQABADzAAAAIQUAAAAA&#10;" filled="f" stroked="f">
                      <v:textbox inset="2.16pt,1.44pt,0,1.44pt">
                        <w:txbxContent>
                          <w:p w14:paraId="434E73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14976" behindDoc="0" locked="0" layoutInCell="1" allowOverlap="1" wp14:anchorId="776C61B2" wp14:editId="13ECEA2B">
                      <wp:simplePos x="0" y="0"/>
                      <wp:positionH relativeFrom="column">
                        <wp:posOffset>-63500</wp:posOffset>
                      </wp:positionH>
                      <wp:positionV relativeFrom="paragraph">
                        <wp:posOffset>1752600</wp:posOffset>
                      </wp:positionV>
                      <wp:extent cx="1003300" cy="6096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E0456-5687-F14B-B496-9E4372DD5D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0E3B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C61B2" id="Rectangle 4808" o:spid="_x0000_s3411" style="position:absolute;margin-left:-5pt;margin-top:138pt;width:79pt;height:48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s19dUvAEAAEwDAAAOAAAAAAAAAAAAAAAAAC4CAABk&#10;cnMvZTJvRG9jLnhtbFBLAQItABQABgAIAAAAIQBWcGo83gAAAAsBAAAPAAAAAAAAAAAAAAAAABYE&#10;AABkcnMvZG93bnJldi54bWxQSwUGAAAAAAQABADzAAAAIQUAAAAA&#10;" filled="f" stroked="f">
                      <v:textbox inset="2.16pt,1.44pt,0,1.44pt">
                        <w:txbxContent>
                          <w:p w14:paraId="350E3B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16000" behindDoc="0" locked="0" layoutInCell="1" allowOverlap="1" wp14:anchorId="02E03AE2" wp14:editId="6F3F999C">
                      <wp:simplePos x="0" y="0"/>
                      <wp:positionH relativeFrom="column">
                        <wp:posOffset>-63500</wp:posOffset>
                      </wp:positionH>
                      <wp:positionV relativeFrom="paragraph">
                        <wp:posOffset>1752600</wp:posOffset>
                      </wp:positionV>
                      <wp:extent cx="1003300" cy="609600"/>
                      <wp:effectExtent l="0" t="0" r="0" b="0"/>
                      <wp:wrapNone/>
                      <wp:docPr id="4807" name="Rectangle 48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EE51F-2B9D-2D4E-8766-9CB1BECEC74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54FA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03AE2" id="Rectangle 4807" o:spid="_x0000_s3412" style="position:absolute;margin-left:-5pt;margin-top:138pt;width:79pt;height:48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DF+pivAEAAEwDAAAOAAAAAAAAAAAAAAAAAC4CAABk&#10;cnMvZTJvRG9jLnhtbFBLAQItABQABgAIAAAAIQBWcGo83gAAAAsBAAAPAAAAAAAAAAAAAAAAABYE&#10;AABkcnMvZG93bnJldi54bWxQSwUGAAAAAAQABADzAAAAIQUAAAAA&#10;" filled="f" stroked="f">
                      <v:textbox inset="2.16pt,1.44pt,0,1.44pt">
                        <w:txbxContent>
                          <w:p w14:paraId="3F54FA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17024" behindDoc="0" locked="0" layoutInCell="1" allowOverlap="1" wp14:anchorId="75F4E7A3" wp14:editId="4F67539F">
                      <wp:simplePos x="0" y="0"/>
                      <wp:positionH relativeFrom="column">
                        <wp:posOffset>-63500</wp:posOffset>
                      </wp:positionH>
                      <wp:positionV relativeFrom="paragraph">
                        <wp:posOffset>1752600</wp:posOffset>
                      </wp:positionV>
                      <wp:extent cx="1003300" cy="609600"/>
                      <wp:effectExtent l="0" t="0" r="0" b="0"/>
                      <wp:wrapNone/>
                      <wp:docPr id="4806" name="Rectangle 4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DBB08-E081-904D-88A7-5BB4903939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F21E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4E7A3" id="Rectangle 4806" o:spid="_x0000_s3413" style="position:absolute;margin-left:-5pt;margin-top:138pt;width:79pt;height:48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Pkx6JvAEAAEwDAAAOAAAAAAAAAAAAAAAAAC4CAABk&#10;cnMvZTJvRG9jLnhtbFBLAQItABQABgAIAAAAIQBWcGo83gAAAAsBAAAPAAAAAAAAAAAAAAAAABYE&#10;AABkcnMvZG93bnJldi54bWxQSwUGAAAAAAQABADzAAAAIQUAAAAA&#10;" filled="f" stroked="f">
                      <v:textbox inset="2.16pt,1.44pt,0,1.44pt">
                        <w:txbxContent>
                          <w:p w14:paraId="78F21E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18048" behindDoc="0" locked="0" layoutInCell="1" allowOverlap="1" wp14:anchorId="49FFDAE5" wp14:editId="777D5EC0">
                      <wp:simplePos x="0" y="0"/>
                      <wp:positionH relativeFrom="column">
                        <wp:posOffset>-63500</wp:posOffset>
                      </wp:positionH>
                      <wp:positionV relativeFrom="paragraph">
                        <wp:posOffset>1752600</wp:posOffset>
                      </wp:positionV>
                      <wp:extent cx="1003300" cy="609600"/>
                      <wp:effectExtent l="0" t="0" r="0" b="0"/>
                      <wp:wrapNone/>
                      <wp:docPr id="4805" name="Rectangle 4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7E540-D8E9-9243-A57E-7B64B10E6CC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3707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FDAE5" id="Rectangle 4805" o:spid="_x0000_s3414" style="position:absolute;margin-left:-5pt;margin-top:138pt;width:79pt;height:48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2dXOUvAEAAEwDAAAOAAAAAAAAAAAAAAAAAC4CAABk&#10;cnMvZTJvRG9jLnhtbFBLAQItABQABgAIAAAAIQBWcGo83gAAAAsBAAAPAAAAAAAAAAAAAAAAABYE&#10;AABkcnMvZG93bnJldi54bWxQSwUGAAAAAAQABADzAAAAIQUAAAAA&#10;" filled="f" stroked="f">
                      <v:textbox inset="2.16pt,1.44pt,0,1.44pt">
                        <w:txbxContent>
                          <w:p w14:paraId="4F3707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19072" behindDoc="0" locked="0" layoutInCell="1" allowOverlap="1" wp14:anchorId="1FA8EA9B" wp14:editId="2E3D03B7">
                      <wp:simplePos x="0" y="0"/>
                      <wp:positionH relativeFrom="column">
                        <wp:posOffset>-63500</wp:posOffset>
                      </wp:positionH>
                      <wp:positionV relativeFrom="paragraph">
                        <wp:posOffset>1752600</wp:posOffset>
                      </wp:positionV>
                      <wp:extent cx="1003300" cy="609600"/>
                      <wp:effectExtent l="0" t="0" r="0" b="0"/>
                      <wp:wrapNone/>
                      <wp:docPr id="4804" name="Rectangle 48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247917-253C-B840-B654-F8EACA8B4E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F2E3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8EA9B" id="Rectangle 4804" o:spid="_x0000_s3415" style="position:absolute;margin-left:-5pt;margin-top:138pt;width:79pt;height:48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68Yd/vAEAAEwDAAAOAAAAAAAAAAAAAAAAAC4CAABk&#10;cnMvZTJvRG9jLnhtbFBLAQItABQABgAIAAAAIQBWcGo83gAAAAsBAAAPAAAAAAAAAAAAAAAAABYE&#10;AABkcnMvZG93bnJldi54bWxQSwUGAAAAAAQABADzAAAAIQUAAAAA&#10;" filled="f" stroked="f">
                      <v:textbox inset="2.16pt,1.44pt,0,1.44pt">
                        <w:txbxContent>
                          <w:p w14:paraId="2DF2E3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0096" behindDoc="0" locked="0" layoutInCell="1" allowOverlap="1" wp14:anchorId="75C4614A" wp14:editId="09D53D9C">
                      <wp:simplePos x="0" y="0"/>
                      <wp:positionH relativeFrom="column">
                        <wp:posOffset>-63500</wp:posOffset>
                      </wp:positionH>
                      <wp:positionV relativeFrom="paragraph">
                        <wp:posOffset>1752600</wp:posOffset>
                      </wp:positionV>
                      <wp:extent cx="1003300" cy="609600"/>
                      <wp:effectExtent l="0" t="0" r="0" b="0"/>
                      <wp:wrapNone/>
                      <wp:docPr id="4803" name="Rectangle 4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F8D0FA-0A84-BA4C-A2AF-773E8316D5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51E2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4614A" id="Rectangle 4803" o:spid="_x0000_s3416" style="position:absolute;margin-left:-5pt;margin-top:138pt;width:79pt;height:48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Nra6UvAEAAEwDAAAOAAAAAAAAAAAAAAAAAC4CAABk&#10;cnMvZTJvRG9jLnhtbFBLAQItABQABgAIAAAAIQBWcGo83gAAAAsBAAAPAAAAAAAAAAAAAAAAABYE&#10;AABkcnMvZG93bnJldi54bWxQSwUGAAAAAAQABADzAAAAIQUAAAAA&#10;" filled="f" stroked="f">
                      <v:textbox inset="2.16pt,1.44pt,0,1.44pt">
                        <w:txbxContent>
                          <w:p w14:paraId="2251E2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1120" behindDoc="0" locked="0" layoutInCell="1" allowOverlap="1" wp14:anchorId="54A94889" wp14:editId="7D5098D1">
                      <wp:simplePos x="0" y="0"/>
                      <wp:positionH relativeFrom="column">
                        <wp:posOffset>-63500</wp:posOffset>
                      </wp:positionH>
                      <wp:positionV relativeFrom="paragraph">
                        <wp:posOffset>1752600</wp:posOffset>
                      </wp:positionV>
                      <wp:extent cx="1003300" cy="609600"/>
                      <wp:effectExtent l="0" t="0" r="0" b="0"/>
                      <wp:wrapNone/>
                      <wp:docPr id="4802" name="Rectangle 4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E737A-5390-1440-A83D-5234FE72F3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04DD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94889" id="Rectangle 4802" o:spid="_x0000_s3417" style="position:absolute;margin-left:-5pt;margin-top:138pt;width:79pt;height:48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" filled="f" stroked="f">
                      <v:textbox inset="2.16pt,1.44pt,0,1.44pt">
                        <w:txbxContent>
                          <w:p w14:paraId="7A04DD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2144" behindDoc="0" locked="0" layoutInCell="1" allowOverlap="1" wp14:anchorId="18037D18" wp14:editId="58E2BC3D">
                      <wp:simplePos x="0" y="0"/>
                      <wp:positionH relativeFrom="column">
                        <wp:posOffset>-63500</wp:posOffset>
                      </wp:positionH>
                      <wp:positionV relativeFrom="paragraph">
                        <wp:posOffset>1752600</wp:posOffset>
                      </wp:positionV>
                      <wp:extent cx="1003300" cy="609600"/>
                      <wp:effectExtent l="0" t="0" r="0" b="0"/>
                      <wp:wrapNone/>
                      <wp:docPr id="4801" name="Rectangle 4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0C75CE-C041-0946-822E-591CAF3625B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45B7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37D18" id="Rectangle 4801" o:spid="_x0000_s3418" style="position:absolute;margin-left:-5pt;margin-top:138pt;width:79pt;height:48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aY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reuGEsctTukX&#10;6sZdPypyrg5GSpXnm/WaQuzw2mN4gEsWcZnJzxps/iItMheNT1eN1ZyIwOJmuWo2S0oEbt3U9ed2&#10;k3tWL5cDxPRNeUvyglFAKEVZfvwR0/no8xG8l8Gcn8+rNO/nQqZdbtpnrHsvT8gRTZruMejRT4yK&#10;0QRKJhw8o/HPgYOiZPzuUNn2y2rZolNK0qzbNToYSoL+2b+ucicGj14SCSg5BDD9gICLRgUXjqww&#10;u9gre+J1XtC//AS7v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UozaYvAEAAEwDAAAOAAAAAAAAAAAAAAAAAC4CAABk&#10;cnMvZTJvRG9jLnhtbFBLAQItABQABgAIAAAAIQBWcGo83gAAAAsBAAAPAAAAAAAAAAAAAAAAABYE&#10;AABkcnMvZG93bnJldi54bWxQSwUGAAAAAAQABADzAAAAIQUAAAAA&#10;" filled="f" stroked="f">
                      <v:textbox inset="2.16pt,1.44pt,0,1.44pt">
                        <w:txbxContent>
                          <w:p w14:paraId="2645B7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3168" behindDoc="0" locked="0" layoutInCell="1" allowOverlap="1" wp14:anchorId="0D5C44AF" wp14:editId="27C39CDB">
                      <wp:simplePos x="0" y="0"/>
                      <wp:positionH relativeFrom="column">
                        <wp:posOffset>-63500</wp:posOffset>
                      </wp:positionH>
                      <wp:positionV relativeFrom="paragraph">
                        <wp:posOffset>1752600</wp:posOffset>
                      </wp:positionV>
                      <wp:extent cx="1003300" cy="609600"/>
                      <wp:effectExtent l="0" t="0" r="0" b="0"/>
                      <wp:wrapNone/>
                      <wp:docPr id="4800" name="Rectangle 4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810DA9-A01A-9F46-B638-7F4CCDE27B1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5BA0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C44AF" id="Rectangle 4800" o:spid="_x0000_s3419" style="position:absolute;margin-left:-5pt;margin-top:138pt;width:79pt;height:48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NgnwnO7AQAATAMAAA4AAAAAAAAAAAAAAAAALgIAAGRy&#10;cy9lMm9Eb2MueG1sUEsBAi0AFAAGAAgAAAAhAFZwajzeAAAACwEAAA8AAAAAAAAAAAAAAAAAFQQA&#10;AGRycy9kb3ducmV2LnhtbFBLBQYAAAAABAAEAPMAAAAgBQAAAAA=&#10;" filled="f" stroked="f">
                      <v:textbox inset="2.16pt,1.44pt,0,1.44pt">
                        <w:txbxContent>
                          <w:p w14:paraId="755BA0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4192" behindDoc="0" locked="0" layoutInCell="1" allowOverlap="1" wp14:anchorId="166548A4" wp14:editId="46A06F34">
                      <wp:simplePos x="0" y="0"/>
                      <wp:positionH relativeFrom="column">
                        <wp:posOffset>-63500</wp:posOffset>
                      </wp:positionH>
                      <wp:positionV relativeFrom="paragraph">
                        <wp:posOffset>1752600</wp:posOffset>
                      </wp:positionV>
                      <wp:extent cx="1003300" cy="609600"/>
                      <wp:effectExtent l="0" t="0" r="0" b="0"/>
                      <wp:wrapNone/>
                      <wp:docPr id="4799" name="Rectangle 4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ADAED-697C-2241-9911-E9B89ACF8C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C4E9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548A4" id="Rectangle 4799" o:spid="_x0000_s3420" style="position:absolute;margin-left:-5pt;margin-top:138pt;width:79pt;height:48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CyBB5vAEAAEwDAAAOAAAAAAAAAAAAAAAAAC4CAABk&#10;cnMvZTJvRG9jLnhtbFBLAQItABQABgAIAAAAIQBWcGo83gAAAAsBAAAPAAAAAAAAAAAAAAAAABYE&#10;AABkcnMvZG93bnJldi54bWxQSwUGAAAAAAQABADzAAAAIQUAAAAA&#10;" filled="f" stroked="f">
                      <v:textbox inset="2.16pt,1.44pt,0,1.44pt">
                        <w:txbxContent>
                          <w:p w14:paraId="20C4E9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5216" behindDoc="0" locked="0" layoutInCell="1" allowOverlap="1" wp14:anchorId="13D6FD81" wp14:editId="39C7E8A6">
                      <wp:simplePos x="0" y="0"/>
                      <wp:positionH relativeFrom="column">
                        <wp:posOffset>-63500</wp:posOffset>
                      </wp:positionH>
                      <wp:positionV relativeFrom="paragraph">
                        <wp:posOffset>1752600</wp:posOffset>
                      </wp:positionV>
                      <wp:extent cx="1003300" cy="609600"/>
                      <wp:effectExtent l="0" t="0" r="0" b="0"/>
                      <wp:wrapNone/>
                      <wp:docPr id="4798" name="Rectangle 4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4649B-1CAE-C847-8AD7-5030813D99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0CBE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6FD81" id="Rectangle 4798" o:spid="_x0000_s3421" style="position:absolute;margin-left:-5pt;margin-top:138pt;width:79pt;height:48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OTOSSvAEAAEwDAAAOAAAAAAAAAAAAAAAAAC4CAABk&#10;cnMvZTJvRG9jLnhtbFBLAQItABQABgAIAAAAIQBWcGo83gAAAAsBAAAPAAAAAAAAAAAAAAAAABYE&#10;AABkcnMvZG93bnJldi54bWxQSwUGAAAAAAQABADzAAAAIQUAAAAA&#10;" filled="f" stroked="f">
                      <v:textbox inset="2.16pt,1.44pt,0,1.44pt">
                        <w:txbxContent>
                          <w:p w14:paraId="790CBE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6240" behindDoc="0" locked="0" layoutInCell="1" allowOverlap="1" wp14:anchorId="4534F747" wp14:editId="1BFF49DE">
                      <wp:simplePos x="0" y="0"/>
                      <wp:positionH relativeFrom="column">
                        <wp:posOffset>-63500</wp:posOffset>
                      </wp:positionH>
                      <wp:positionV relativeFrom="paragraph">
                        <wp:posOffset>1752600</wp:posOffset>
                      </wp:positionV>
                      <wp:extent cx="1003300" cy="609600"/>
                      <wp:effectExtent l="0" t="0" r="0" b="0"/>
                      <wp:wrapNone/>
                      <wp:docPr id="4797" name="Rectangle 4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9E102F-951C-F44B-B6C4-FCF6E5AC07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E416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4F747" id="Rectangle 4797" o:spid="_x0000_s3422" style="position:absolute;margin-left:-5pt;margin-top:138pt;width:79pt;height:48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IYzZpL0BAABMAwAADgAAAAAAAAAAAAAAAAAuAgAA&#10;ZHJzL2Uyb0RvYy54bWxQSwECLQAUAAYACAAAACEAVnBqPN4AAAALAQAADwAAAAAAAAAAAAAAAAAX&#10;BAAAZHJzL2Rvd25yZXYueG1sUEsFBgAAAAAEAAQA8wAAACIFAAAAAA==&#10;" filled="f" stroked="f">
                      <v:textbox inset="2.16pt,1.44pt,0,1.44pt">
                        <w:txbxContent>
                          <w:p w14:paraId="5BE416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7264" behindDoc="0" locked="0" layoutInCell="1" allowOverlap="1" wp14:anchorId="2BC192C8" wp14:editId="3C28C0EC">
                      <wp:simplePos x="0" y="0"/>
                      <wp:positionH relativeFrom="column">
                        <wp:posOffset>-63500</wp:posOffset>
                      </wp:positionH>
                      <wp:positionV relativeFrom="paragraph">
                        <wp:posOffset>1752600</wp:posOffset>
                      </wp:positionV>
                      <wp:extent cx="1003300" cy="609600"/>
                      <wp:effectExtent l="0" t="0" r="0" b="0"/>
                      <wp:wrapNone/>
                      <wp:docPr id="4796" name="Rectangle 4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2EC5FE-A1C2-AB4F-9573-AAC50785D5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09A6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192C8" id="Rectangle 4796" o:spid="_x0000_s3423" style="position:absolute;margin-left:-5pt;margin-top:138pt;width:79pt;height:48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bQgtT70BAABMAwAADgAAAAAAAAAAAAAAAAAuAgAA&#10;ZHJzL2Uyb0RvYy54bWxQSwECLQAUAAYACAAAACEAVnBqPN4AAAALAQAADwAAAAAAAAAAAAAAAAAX&#10;BAAAZHJzL2Rvd25yZXYueG1sUEsFBgAAAAAEAAQA8wAAACIFAAAAAA==&#10;" filled="f" stroked="f">
                      <v:textbox inset="2.16pt,1.44pt,0,1.44pt">
                        <w:txbxContent>
                          <w:p w14:paraId="6109A6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8288" behindDoc="0" locked="0" layoutInCell="1" allowOverlap="1" wp14:anchorId="027DF568" wp14:editId="353C37D3">
                      <wp:simplePos x="0" y="0"/>
                      <wp:positionH relativeFrom="column">
                        <wp:posOffset>-63500</wp:posOffset>
                      </wp:positionH>
                      <wp:positionV relativeFrom="paragraph">
                        <wp:posOffset>1752600</wp:posOffset>
                      </wp:positionV>
                      <wp:extent cx="1003300" cy="609600"/>
                      <wp:effectExtent l="0" t="0" r="0" b="0"/>
                      <wp:wrapNone/>
                      <wp:docPr id="4795" name="Rectangle 4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D10C75-724D-7544-961B-6E3A5DCB4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4580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DF568" id="Rectangle 4795" o:spid="_x0000_s3424" style="position:absolute;margin-left:-5pt;margin-top:138pt;width:79pt;height:48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1O5AUr0BAABMAwAADgAAAAAAAAAAAAAAAAAuAgAA&#10;ZHJzL2Uyb0RvYy54bWxQSwECLQAUAAYACAAAACEAVnBqPN4AAAALAQAADwAAAAAAAAAAAAAAAAAX&#10;BAAAZHJzL2Rvd25yZXYueG1sUEsFBgAAAAAEAAQA8wAAACIFAAAAAA==&#10;" filled="f" stroked="f">
                      <v:textbox inset="2.16pt,1.44pt,0,1.44pt">
                        <w:txbxContent>
                          <w:p w14:paraId="254580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29312" behindDoc="0" locked="0" layoutInCell="1" allowOverlap="1" wp14:anchorId="62367777" wp14:editId="5E91EA98">
                      <wp:simplePos x="0" y="0"/>
                      <wp:positionH relativeFrom="column">
                        <wp:posOffset>-63500</wp:posOffset>
                      </wp:positionH>
                      <wp:positionV relativeFrom="paragraph">
                        <wp:posOffset>1752600</wp:posOffset>
                      </wp:positionV>
                      <wp:extent cx="1003300" cy="6096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0D6735-9DD5-8F4C-A226-E0E3AAEBDF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5269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67777" id="Rectangle 4794" o:spid="_x0000_s3425" style="position:absolute;margin-left:-5pt;margin-top:138pt;width:79pt;height:48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mGq0ub0BAABMAwAADgAAAAAAAAAAAAAAAAAuAgAA&#10;ZHJzL2Uyb0RvYy54bWxQSwECLQAUAAYACAAAACEAVnBqPN4AAAALAQAADwAAAAAAAAAAAAAAAAAX&#10;BAAAZHJzL2Rvd25yZXYueG1sUEsFBgAAAAAEAAQA8wAAACIFAAAAAA==&#10;" filled="f" stroked="f">
                      <v:textbox inset="2.16pt,1.44pt,0,1.44pt">
                        <w:txbxContent>
                          <w:p w14:paraId="0E5269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0336" behindDoc="0" locked="0" layoutInCell="1" allowOverlap="1" wp14:anchorId="1EE1A54F" wp14:editId="518F843E">
                      <wp:simplePos x="0" y="0"/>
                      <wp:positionH relativeFrom="column">
                        <wp:posOffset>-63500</wp:posOffset>
                      </wp:positionH>
                      <wp:positionV relativeFrom="paragraph">
                        <wp:posOffset>1752600</wp:posOffset>
                      </wp:positionV>
                      <wp:extent cx="1003300" cy="609600"/>
                      <wp:effectExtent l="0" t="0" r="0" b="0"/>
                      <wp:wrapNone/>
                      <wp:docPr id="4793" name="Rectangle 4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EDBAD-6D67-2341-B53A-66E851C6DA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E645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1A54F" id="Rectangle 4793" o:spid="_x0000_s3426" style="position:absolute;margin-left:-5pt;margin-top:138pt;width:79pt;height:48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DzvAEAAEw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Lm/WCEsctduk3&#10;+sZdNyhyqvZGSpX7m/0aQ2zx2lN4hHMWcZnFTxps/qIsMhWPjxeP1ZSIwOJ6sZznhwRuXdf1VbPO&#10;mNXb5QAx/VDekrxgFJBKcZYf7mM6HX09gvcymdPzeZWm3VTENMu69DYXd14eUSMOaXrAoAc/MioG&#10;EygZsfGMxj97DoqS4adDZ5ub5aLBSSnJfNWscIKhJDg/u/dV7kTvcZZEAkr2AUzXI+HiUeGFLSvK&#10;zuOVZ+J9Xti//QTbv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ZedDzvAEAAEwDAAAOAAAAAAAAAAAAAAAAAC4CAABk&#10;cnMvZTJvRG9jLnhtbFBLAQItABQABgAIAAAAIQBWcGo83gAAAAsBAAAPAAAAAAAAAAAAAAAAABYE&#10;AABkcnMvZG93bnJldi54bWxQSwUGAAAAAAQABADzAAAAIQUAAAAA&#10;" filled="f" stroked="f">
                      <v:textbox inset="2.16pt,1.44pt,0,1.44pt">
                        <w:txbxContent>
                          <w:p w14:paraId="38E645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1360" behindDoc="0" locked="0" layoutInCell="1" allowOverlap="1" wp14:anchorId="09D10F60" wp14:editId="344788FA">
                      <wp:simplePos x="0" y="0"/>
                      <wp:positionH relativeFrom="column">
                        <wp:posOffset>-63500</wp:posOffset>
                      </wp:positionH>
                      <wp:positionV relativeFrom="paragraph">
                        <wp:posOffset>1752600</wp:posOffset>
                      </wp:positionV>
                      <wp:extent cx="1003300" cy="609600"/>
                      <wp:effectExtent l="0" t="0" r="0" b="0"/>
                      <wp:wrapNone/>
                      <wp:docPr id="4792" name="Rectangle 4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BCCA24-6F96-F047-9FBA-2684C695DD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700D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10F60" id="Rectangle 4792" o:spid="_x0000_s3427" style="position:absolute;margin-left:-5pt;margin-top:138pt;width:79pt;height:48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YuwEAAEw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Lm3VDieMWu/Qb&#10;feOuGxQ5VXsjpcr9zX6NIbZ47Sk8wjmLuMziJw02f1EWmYrHx4vHakpEYHG9WM7XC0oEbl3X9VWz&#10;zpjV2+UAMf1Q3pK8YBSQSnGWH+5jOh19PYL3MpnT83mVpt1UxDTL+sJ15+URNeKQpgcMevAjo2Iw&#10;gZIRG89o/LPnoCgZfjp0trlZLtCIVJL5qlnhBENJcH5276vcid7jLIkElOwDmK5HwuXdwgtbVpSd&#10;xyvPxPu8sH/7CbZ/AQ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BX9JBi7AQAATAMAAA4AAAAAAAAAAAAAAAAALgIAAGRy&#10;cy9lMm9Eb2MueG1sUEsBAi0AFAAGAAgAAAAhAFZwajzeAAAACwEAAA8AAAAAAAAAAAAAAAAAFQQA&#10;AGRycy9kb3ducmV2LnhtbFBLBQYAAAAABAAEAPMAAAAgBQAAAAA=&#10;" filled="f" stroked="f">
                      <v:textbox inset="2.16pt,1.44pt,0,1.44pt">
                        <w:txbxContent>
                          <w:p w14:paraId="20700D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2384" behindDoc="0" locked="0" layoutInCell="1" allowOverlap="1" wp14:anchorId="375EB404" wp14:editId="472CC516">
                      <wp:simplePos x="0" y="0"/>
                      <wp:positionH relativeFrom="column">
                        <wp:posOffset>-63500</wp:posOffset>
                      </wp:positionH>
                      <wp:positionV relativeFrom="paragraph">
                        <wp:posOffset>1752600</wp:posOffset>
                      </wp:positionV>
                      <wp:extent cx="1003300" cy="6096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36C3DB-CC04-3449-B981-1C8A91E93E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D4CD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EB404" id="Rectangle 4791" o:spid="_x0000_s3428" style="position:absolute;margin-left:-5pt;margin-top:138pt;width:79pt;height:48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j/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ut00lDhucUo/&#10;UTfuBiPJuTrqvpd5vlmvKcQOrz2FR7hkEZeZ/KzA5i/SInPR+HTVWM6JCCxulqtms6RE4NZNXX9u&#10;N7ln9Xo5QExfpbckLxgFhFKU5cfvMZ2PvhzBexnM+fm8SvN+LmTaVd2+YN37/oQc0aTpAYMyfmJU&#10;GB0omXDwjMbfBw6SEvPNobLt7WrZolNK0qzbNToYSoL+2b+tcidGj14SCSg5BNDDiICLRgUXjqww&#10;u9gre+JtXtC//gS7P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Ad0j/vAEAAEwDAAAOAAAAAAAAAAAAAAAAAC4CAABk&#10;cnMvZTJvRG9jLnhtbFBLAQItABQABgAIAAAAIQBWcGo83gAAAAsBAAAPAAAAAAAAAAAAAAAAABYE&#10;AABkcnMvZG93bnJldi54bWxQSwUGAAAAAAQABADzAAAAIQUAAAAA&#10;" filled="f" stroked="f">
                      <v:textbox inset="2.16pt,1.44pt,0,1.44pt">
                        <w:txbxContent>
                          <w:p w14:paraId="4CD4CD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3408" behindDoc="0" locked="0" layoutInCell="1" allowOverlap="1" wp14:anchorId="1B91A959" wp14:editId="3E1A7254">
                      <wp:simplePos x="0" y="0"/>
                      <wp:positionH relativeFrom="column">
                        <wp:posOffset>-63500</wp:posOffset>
                      </wp:positionH>
                      <wp:positionV relativeFrom="paragraph">
                        <wp:posOffset>1752600</wp:posOffset>
                      </wp:positionV>
                      <wp:extent cx="1003300" cy="609600"/>
                      <wp:effectExtent l="0" t="0" r="0" b="0"/>
                      <wp:wrapNone/>
                      <wp:docPr id="4790" name="Rectangle 4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FEC25-1CD4-0448-B6B4-42432C4016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3808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1A959" id="Rectangle 4790" o:spid="_x0000_s3429" style="position:absolute;margin-left:-5pt;margin-top:138pt;width:79pt;height:48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M87wUvAEAAEwDAAAOAAAAAAAAAAAAAAAAAC4CAABk&#10;cnMvZTJvRG9jLnhtbFBLAQItABQABgAIAAAAIQBWcGo83gAAAAsBAAAPAAAAAAAAAAAAAAAAABYE&#10;AABkcnMvZG93bnJldi54bWxQSwUGAAAAAAQABADzAAAAIQUAAAAA&#10;" filled="f" stroked="f">
                      <v:textbox inset="2.16pt,1.44pt,0,1.44pt">
                        <w:txbxContent>
                          <w:p w14:paraId="753808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4432" behindDoc="0" locked="0" layoutInCell="1" allowOverlap="1" wp14:anchorId="17A0E6CC" wp14:editId="12C2D144">
                      <wp:simplePos x="0" y="0"/>
                      <wp:positionH relativeFrom="column">
                        <wp:posOffset>-63500</wp:posOffset>
                      </wp:positionH>
                      <wp:positionV relativeFrom="paragraph">
                        <wp:posOffset>1752600</wp:posOffset>
                      </wp:positionV>
                      <wp:extent cx="1003300" cy="609600"/>
                      <wp:effectExtent l="0" t="0" r="0" b="0"/>
                      <wp:wrapNone/>
                      <wp:docPr id="4789" name="Rectangle 4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43901A-A0C0-0244-8F9F-E4F7BB74CF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D72E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0E6CC" id="Rectangle 4789" o:spid="_x0000_s3430" style="position:absolute;margin-left:-5pt;margin-top:138pt;width:79pt;height:48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LftynvAEAAEwDAAAOAAAAAAAAAAAAAAAAAC4CAABk&#10;cnMvZTJvRG9jLnhtbFBLAQItABQABgAIAAAAIQBWcGo83gAAAAsBAAAPAAAAAAAAAAAAAAAAABYE&#10;AABkcnMvZG93bnJldi54bWxQSwUGAAAAAAQABADzAAAAIQUAAAAA&#10;" filled="f" stroked="f">
                      <v:textbox inset="2.16pt,1.44pt,0,1.44pt">
                        <w:txbxContent>
                          <w:p w14:paraId="39D72E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5456" behindDoc="0" locked="0" layoutInCell="1" allowOverlap="1" wp14:anchorId="56E2D72C" wp14:editId="57659909">
                      <wp:simplePos x="0" y="0"/>
                      <wp:positionH relativeFrom="column">
                        <wp:posOffset>-63500</wp:posOffset>
                      </wp:positionH>
                      <wp:positionV relativeFrom="paragraph">
                        <wp:posOffset>1752600</wp:posOffset>
                      </wp:positionV>
                      <wp:extent cx="1003300" cy="6096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3B95A4-CFAC-CD45-9722-51B4B4CE6B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3CDD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2D72C" id="Rectangle 4788" o:spid="_x0000_s3431" style="position:absolute;margin-left:-5pt;margin-top:138pt;width:79pt;height:48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Mf6KEy7AQAATAMAAA4AAAAAAAAAAAAAAAAALgIAAGRy&#10;cy9lMm9Eb2MueG1sUEsBAi0AFAAGAAgAAAAhAFZwajzeAAAACwEAAA8AAAAAAAAAAAAAAAAAFQQA&#10;AGRycy9kb3ducmV2LnhtbFBLBQYAAAAABAAEAPMAAAAgBQAAAAA=&#10;" filled="f" stroked="f">
                      <v:textbox inset="2.16pt,1.44pt,0,1.44pt">
                        <w:txbxContent>
                          <w:p w14:paraId="7A3CDD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6480" behindDoc="0" locked="0" layoutInCell="1" allowOverlap="1" wp14:anchorId="6FACD73E" wp14:editId="54CA51B8">
                      <wp:simplePos x="0" y="0"/>
                      <wp:positionH relativeFrom="column">
                        <wp:posOffset>-63500</wp:posOffset>
                      </wp:positionH>
                      <wp:positionV relativeFrom="paragraph">
                        <wp:posOffset>1752600</wp:posOffset>
                      </wp:positionV>
                      <wp:extent cx="1003300" cy="609600"/>
                      <wp:effectExtent l="0" t="0" r="0" b="0"/>
                      <wp:wrapNone/>
                      <wp:docPr id="4787" name="Rectangle 4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A782E-2D2B-AA48-98CA-3CB228CBD1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9778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CD73E" id="Rectangle 4787" o:spid="_x0000_s3432" style="position:absolute;margin-left:-5pt;margin-top:138pt;width:79pt;height:48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oOhV6vAEAAEwDAAAOAAAAAAAAAAAAAAAAAC4CAABk&#10;cnMvZTJvRG9jLnhtbFBLAQItABQABgAIAAAAIQBWcGo83gAAAAsBAAAPAAAAAAAAAAAAAAAAABYE&#10;AABkcnMvZG93bnJldi54bWxQSwUGAAAAAAQABADzAAAAIQUAAAAA&#10;" filled="f" stroked="f">
                      <v:textbox inset="2.16pt,1.44pt,0,1.44pt">
                        <w:txbxContent>
                          <w:p w14:paraId="099778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7504" behindDoc="0" locked="0" layoutInCell="1" allowOverlap="1" wp14:anchorId="70ADE4C5" wp14:editId="5A2E4D1B">
                      <wp:simplePos x="0" y="0"/>
                      <wp:positionH relativeFrom="column">
                        <wp:posOffset>-63500</wp:posOffset>
                      </wp:positionH>
                      <wp:positionV relativeFrom="paragraph">
                        <wp:posOffset>1752600</wp:posOffset>
                      </wp:positionV>
                      <wp:extent cx="1003300" cy="609600"/>
                      <wp:effectExtent l="0" t="0" r="0" b="0"/>
                      <wp:wrapNone/>
                      <wp:docPr id="4786" name="Rectangle 4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6E2BE9-0C78-444C-8EC4-3DE662DD5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7F14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DE4C5" id="Rectangle 4786" o:spid="_x0000_s3433" style="position:absolute;margin-left:-5pt;margin-top:138pt;width:79pt;height:48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kvuGRvAEAAEwDAAAOAAAAAAAAAAAAAAAAAC4CAABk&#10;cnMvZTJvRG9jLnhtbFBLAQItABQABgAIAAAAIQBWcGo83gAAAAsBAAAPAAAAAAAAAAAAAAAAABYE&#10;AABkcnMvZG93bnJldi54bWxQSwUGAAAAAAQABADzAAAAIQUAAAAA&#10;" filled="f" stroked="f">
                      <v:textbox inset="2.16pt,1.44pt,0,1.44pt">
                        <w:txbxContent>
                          <w:p w14:paraId="417F14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8528" behindDoc="0" locked="0" layoutInCell="1" allowOverlap="1" wp14:anchorId="3D50E23F" wp14:editId="630451C4">
                      <wp:simplePos x="0" y="0"/>
                      <wp:positionH relativeFrom="column">
                        <wp:posOffset>-63500</wp:posOffset>
                      </wp:positionH>
                      <wp:positionV relativeFrom="paragraph">
                        <wp:posOffset>1752600</wp:posOffset>
                      </wp:positionV>
                      <wp:extent cx="1003300" cy="6096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C111CA-E789-B744-BAC9-7E938BC80DC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1BB5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0E23F" id="Rectangle 4785" o:spid="_x0000_s3434" style="position:absolute;margin-left:-5pt;margin-top:138pt;width:79pt;height:48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dWIyMvAEAAEwDAAAOAAAAAAAAAAAAAAAAAC4CAABk&#10;cnMvZTJvRG9jLnhtbFBLAQItABQABgAIAAAAIQBWcGo83gAAAAsBAAAPAAAAAAAAAAAAAAAAABYE&#10;AABkcnMvZG93bnJldi54bWxQSwUGAAAAAAQABADzAAAAIQUAAAAA&#10;" filled="f" stroked="f">
                      <v:textbox inset="2.16pt,1.44pt,0,1.44pt">
                        <w:txbxContent>
                          <w:p w14:paraId="261BB5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39552" behindDoc="0" locked="0" layoutInCell="1" allowOverlap="1" wp14:anchorId="37C1C5F6" wp14:editId="1FD44E94">
                      <wp:simplePos x="0" y="0"/>
                      <wp:positionH relativeFrom="column">
                        <wp:posOffset>-63500</wp:posOffset>
                      </wp:positionH>
                      <wp:positionV relativeFrom="paragraph">
                        <wp:posOffset>1752600</wp:posOffset>
                      </wp:positionV>
                      <wp:extent cx="1003300" cy="609600"/>
                      <wp:effectExtent l="0" t="0" r="0" b="0"/>
                      <wp:wrapNone/>
                      <wp:docPr id="4784" name="Rectangle 4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C095F-B79F-C649-90F0-9A54FD6046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21DE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1C5F6" id="Rectangle 4784" o:spid="_x0000_s3435" style="position:absolute;margin-left:-5pt;margin-top:138pt;width:79pt;height:4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R3HhnvAEAAEwDAAAOAAAAAAAAAAAAAAAAAC4CAABk&#10;cnMvZTJvRG9jLnhtbFBLAQItABQABgAIAAAAIQBWcGo83gAAAAsBAAAPAAAAAAAAAAAAAAAAABYE&#10;AABkcnMvZG93bnJldi54bWxQSwUGAAAAAAQABADzAAAAIQUAAAAA&#10;" filled="f" stroked="f">
                      <v:textbox inset="2.16pt,1.44pt,0,1.44pt">
                        <w:txbxContent>
                          <w:p w14:paraId="0421DE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0576" behindDoc="0" locked="0" layoutInCell="1" allowOverlap="1" wp14:anchorId="2ED73FEF" wp14:editId="12BC8832">
                      <wp:simplePos x="0" y="0"/>
                      <wp:positionH relativeFrom="column">
                        <wp:posOffset>-63500</wp:posOffset>
                      </wp:positionH>
                      <wp:positionV relativeFrom="paragraph">
                        <wp:posOffset>1752600</wp:posOffset>
                      </wp:positionV>
                      <wp:extent cx="1003300" cy="609600"/>
                      <wp:effectExtent l="0" t="0" r="0" b="0"/>
                      <wp:wrapNone/>
                      <wp:docPr id="4783" name="Rectangle 4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C62E56-D8F6-214D-80D1-7F954F46FF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26C9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73FEF" id="Rectangle 4783" o:spid="_x0000_s3436" style="position:absolute;margin-left:-5pt;margin-top:138pt;width:79pt;height:48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GM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jqdr2kxHGLXfqJ&#10;vnHXj4qcq4ORUuX+Zr+mEDu89hQe4ZJFXGbxswabvyiLzMXj09VjNScisLhZrpoNPiRw66auP7eb&#10;jFm9Xg4Q01flLckLRgGpFGf58XtM56MvR/BeJnN+Pq/SvJ+LmHbVlN7m4t7LE2rEIU0PGPToJ0bF&#10;aAIlEzae0fj7wEFRMn5z6Gx7u1q2OCkladbtGicYSoLzs39b5U4MHmdJJKDkEMD0AxIuHhVe2LKi&#10;7DJeeSbe5oX960+w+w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mgFGMvAEAAEwDAAAOAAAAAAAAAAAAAAAAAC4CAABk&#10;cnMvZTJvRG9jLnhtbFBLAQItABQABgAIAAAAIQBWcGo83gAAAAsBAAAPAAAAAAAAAAAAAAAAABYE&#10;AABkcnMvZG93bnJldi54bWxQSwUGAAAAAAQABADzAAAAIQUAAAAA&#10;" filled="f" stroked="f">
                      <v:textbox inset="2.16pt,1.44pt,0,1.44pt">
                        <w:txbxContent>
                          <w:p w14:paraId="3E26C9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1600" behindDoc="0" locked="0" layoutInCell="1" allowOverlap="1" wp14:anchorId="65C1ADDE" wp14:editId="52381755">
                      <wp:simplePos x="0" y="0"/>
                      <wp:positionH relativeFrom="column">
                        <wp:posOffset>-63500</wp:posOffset>
                      </wp:positionH>
                      <wp:positionV relativeFrom="paragraph">
                        <wp:posOffset>1752600</wp:posOffset>
                      </wp:positionV>
                      <wp:extent cx="1003300" cy="609600"/>
                      <wp:effectExtent l="0" t="0" r="0" b="0"/>
                      <wp:wrapNone/>
                      <wp:docPr id="4782" name="Rectangle 4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59662-E87F-144B-9C01-3340BF365ED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DE8F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1ADDE" id="Rectangle 4782" o:spid="_x0000_s3437" style="position:absolute;margin-left:-5pt;margin-top:138pt;width:79pt;height:48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Vnuw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jqdt1S4rjFLv1E&#10;37jrR0XO1cFIqXJ/s19TiB1eewqPcMkiLrP4WYPNX5RF5uLx6eqxmhMRWNwsV81mSYnArZu6/txu&#10;Mmb1ejlATF+VtyQvGAWkUpzlx+8xnY++HMF7mcz5+bxK834uYtpVc+W69/KEGnFI0wMGPfqJUTGa&#10;QMmEjWc0/j5wUJSM3xw6296ulmhEKkmzbtc4wVASnJ/92yp3YvA4SyIBJYcAph+QcHm38MKWFWWX&#10;8coz8TYv7F9/gt0f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CoEpWe7AQAATAMAAA4AAAAAAAAAAAAAAAAALgIAAGRy&#10;cy9lMm9Eb2MueG1sUEsBAi0AFAAGAAgAAAAhAFZwajzeAAAACwEAAA8AAAAAAAAAAAAAAAAAFQQA&#10;AGRycy9kb3ducmV2LnhtbFBLBQYAAAAABAAEAPMAAAAgBQAAAAA=&#10;" filled="f" stroked="f">
                      <v:textbox inset="2.16pt,1.44pt,0,1.44pt">
                        <w:txbxContent>
                          <w:p w14:paraId="13DE8F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2624" behindDoc="0" locked="0" layoutInCell="1" allowOverlap="1" wp14:anchorId="4CE3F11E" wp14:editId="5FA5F28C">
                      <wp:simplePos x="0" y="0"/>
                      <wp:positionH relativeFrom="column">
                        <wp:posOffset>-63500</wp:posOffset>
                      </wp:positionH>
                      <wp:positionV relativeFrom="paragraph">
                        <wp:posOffset>1752600</wp:posOffset>
                      </wp:positionV>
                      <wp:extent cx="1003300" cy="609600"/>
                      <wp:effectExtent l="0" t="0" r="0" b="0"/>
                      <wp:wrapNone/>
                      <wp:docPr id="4781" name="Rectangle 4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6C7EA-A3F0-F242-A2DB-87759FDB2CE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36EA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3F11E" id="Rectangle 4781" o:spid="_x0000_s3438" style="position:absolute;margin-left:-5pt;margin-top:138pt;width:79pt;height:48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A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ul03lDhucUo/&#10;UTfuBiPJuTrqvpd5vlmvKcQOrz2FR7hkEZeZ/KzA5i/SInPR+HTVWM6JCCxulqtms6RE4NZNXX9u&#10;N7ln9Xo5QExfpbckLxgFhFKU5cfvMZ2PvhzBexnM+fm8SvN+LmTaVdO+YN37/oQc0aTpAYMyfmJU&#10;GB0omXDwjMbfBw6SEvPNobLt7WrZolNK0qzbNToYSoL+2b+tcidGj14SCSg5BNDDiICLRgUXjqww&#10;u9gre+JtXtC//gS7P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jsmAvAEAAEwDAAAOAAAAAAAAAAAAAAAAAC4CAABk&#10;cnMvZTJvRG9jLnhtbFBLAQItABQABgAIAAAAIQBWcGo83gAAAAsBAAAPAAAAAAAAAAAAAAAAABYE&#10;AABkcnMvZG93bnJldi54bWxQSwUGAAAAAAQABADzAAAAIQUAAAAA&#10;" filled="f" stroked="f">
                      <v:textbox inset="2.16pt,1.44pt,0,1.44pt">
                        <w:txbxContent>
                          <w:p w14:paraId="6A36EA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3648" behindDoc="0" locked="0" layoutInCell="1" allowOverlap="1" wp14:anchorId="7C56DF37" wp14:editId="2BBE3293">
                      <wp:simplePos x="0" y="0"/>
                      <wp:positionH relativeFrom="column">
                        <wp:posOffset>-63500</wp:posOffset>
                      </wp:positionH>
                      <wp:positionV relativeFrom="paragraph">
                        <wp:posOffset>1752600</wp:posOffset>
                      </wp:positionV>
                      <wp:extent cx="1003300" cy="609600"/>
                      <wp:effectExtent l="0" t="0" r="0" b="0"/>
                      <wp:wrapNone/>
                      <wp:docPr id="4780" name="Rectangle 4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70B177-0BF1-1D4F-AD48-7C88C20D7B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3ADF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6DF37" id="Rectangle 4780" o:spid="_x0000_s3439" style="position:absolute;margin-left:-5pt;margin-top:138pt;width:79pt;height:48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PMKPWu7AQAATAMAAA4AAAAAAAAAAAAAAAAALgIAAGRy&#10;cy9lMm9Eb2MueG1sUEsBAi0AFAAGAAgAAAAhAFZwajzeAAAACwEAAA8AAAAAAAAAAAAAAAAAFQQA&#10;AGRycy9kb3ducmV2LnhtbFBLBQYAAAAABAAEAPMAAAAgBQAAAAA=&#10;" filled="f" stroked="f">
                      <v:textbox inset="2.16pt,1.44pt,0,1.44pt">
                        <w:txbxContent>
                          <w:p w14:paraId="233ADF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4672" behindDoc="0" locked="0" layoutInCell="1" allowOverlap="1" wp14:anchorId="3AA6F2F7" wp14:editId="31C3C519">
                      <wp:simplePos x="0" y="0"/>
                      <wp:positionH relativeFrom="column">
                        <wp:posOffset>-63500</wp:posOffset>
                      </wp:positionH>
                      <wp:positionV relativeFrom="paragraph">
                        <wp:posOffset>1752600</wp:posOffset>
                      </wp:positionV>
                      <wp:extent cx="1003300" cy="609600"/>
                      <wp:effectExtent l="0" t="0" r="0" b="0"/>
                      <wp:wrapNone/>
                      <wp:docPr id="4779" name="Rectangle 4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7FE19F-6B48-6249-AF29-DDF86B3DB4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96C8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6F2F7" id="Rectangle 4779" o:spid="_x0000_s3440" style="position:absolute;margin-left:-5pt;margin-top:138pt;width:79pt;height:48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frH8pvAEAAEwDAAAOAAAAAAAAAAAAAAAAAC4CAABk&#10;cnMvZTJvRG9jLnhtbFBLAQItABQABgAIAAAAIQBWcGo83gAAAAsBAAAPAAAAAAAAAAAAAAAAABYE&#10;AABkcnMvZG93bnJldi54bWxQSwUGAAAAAAQABADzAAAAIQUAAAAA&#10;" filled="f" stroked="f">
                      <v:textbox inset="2.16pt,1.44pt,0,1.44pt">
                        <w:txbxContent>
                          <w:p w14:paraId="4A96C8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5696" behindDoc="0" locked="0" layoutInCell="1" allowOverlap="1" wp14:anchorId="3E6D21FB" wp14:editId="7BBD621D">
                      <wp:simplePos x="0" y="0"/>
                      <wp:positionH relativeFrom="column">
                        <wp:posOffset>-63500</wp:posOffset>
                      </wp:positionH>
                      <wp:positionV relativeFrom="paragraph">
                        <wp:posOffset>1752600</wp:posOffset>
                      </wp:positionV>
                      <wp:extent cx="1003300" cy="609600"/>
                      <wp:effectExtent l="0" t="0" r="0" b="0"/>
                      <wp:wrapNone/>
                      <wp:docPr id="4778" name="Rectangle 4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5397C-9908-5E45-AE40-61D8F4A276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71E9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D21FB" id="Rectangle 4778" o:spid="_x0000_s3441" style="position:absolute;margin-left:-5pt;margin-top:138pt;width:79pt;height:48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TKIvCvAEAAEwDAAAOAAAAAAAAAAAAAAAAAC4CAABk&#10;cnMvZTJvRG9jLnhtbFBLAQItABQABgAIAAAAIQBWcGo83gAAAAsBAAAPAAAAAAAAAAAAAAAAABYE&#10;AABkcnMvZG93bnJldi54bWxQSwUGAAAAAAQABADzAAAAIQUAAAAA&#10;" filled="f" stroked="f">
                      <v:textbox inset="2.16pt,1.44pt,0,1.44pt">
                        <w:txbxContent>
                          <w:p w14:paraId="2771E9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6720" behindDoc="0" locked="0" layoutInCell="1" allowOverlap="1" wp14:anchorId="2B69DAC3" wp14:editId="16FA37CB">
                      <wp:simplePos x="0" y="0"/>
                      <wp:positionH relativeFrom="column">
                        <wp:posOffset>-63500</wp:posOffset>
                      </wp:positionH>
                      <wp:positionV relativeFrom="paragraph">
                        <wp:posOffset>1752600</wp:posOffset>
                      </wp:positionV>
                      <wp:extent cx="1003300" cy="609600"/>
                      <wp:effectExtent l="0" t="0" r="0" b="0"/>
                      <wp:wrapNone/>
                      <wp:docPr id="4777" name="Rectangle 4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91B3EB-DE81-8743-B7A3-27B663C176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3917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9DAC3" id="Rectangle 4777" o:spid="_x0000_s3442" style="position:absolute;margin-left:-5pt;margin-top:138pt;width:79pt;height:48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86Lb0vAEAAEwDAAAOAAAAAAAAAAAAAAAAAC4CAABk&#10;cnMvZTJvRG9jLnhtbFBLAQItABQABgAIAAAAIQBWcGo83gAAAAsBAAAPAAAAAAAAAAAAAAAAABYE&#10;AABkcnMvZG93bnJldi54bWxQSwUGAAAAAAQABADzAAAAIQUAAAAA&#10;" filled="f" stroked="f">
                      <v:textbox inset="2.16pt,1.44pt,0,1.44pt">
                        <w:txbxContent>
                          <w:p w14:paraId="433917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7744" behindDoc="0" locked="0" layoutInCell="1" allowOverlap="1" wp14:anchorId="183B2F21" wp14:editId="318BCA4C">
                      <wp:simplePos x="0" y="0"/>
                      <wp:positionH relativeFrom="column">
                        <wp:posOffset>-63500</wp:posOffset>
                      </wp:positionH>
                      <wp:positionV relativeFrom="paragraph">
                        <wp:posOffset>1752600</wp:posOffset>
                      </wp:positionV>
                      <wp:extent cx="1003300" cy="609600"/>
                      <wp:effectExtent l="0" t="0" r="0" b="0"/>
                      <wp:wrapNone/>
                      <wp:docPr id="4776" name="Rectangle 4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62A278-5D66-2E4D-A95B-C53C1E5683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C9D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B2F21" id="Rectangle 4776" o:spid="_x0000_s3443" style="position:absolute;margin-left:-5pt;margin-top:138pt;width:79pt;height:48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wbEIfvAEAAEwDAAAOAAAAAAAAAAAAAAAAAC4CAABk&#10;cnMvZTJvRG9jLnhtbFBLAQItABQABgAIAAAAIQBWcGo83gAAAAsBAAAPAAAAAAAAAAAAAAAAABYE&#10;AABkcnMvZG93bnJldi54bWxQSwUGAAAAAAQABADzAAAAIQUAAAAA&#10;" filled="f" stroked="f">
                      <v:textbox inset="2.16pt,1.44pt,0,1.44pt">
                        <w:txbxContent>
                          <w:p w14:paraId="204C9D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8768" behindDoc="0" locked="0" layoutInCell="1" allowOverlap="1" wp14:anchorId="5ADCA01F" wp14:editId="5CF7AF49">
                      <wp:simplePos x="0" y="0"/>
                      <wp:positionH relativeFrom="column">
                        <wp:posOffset>-63500</wp:posOffset>
                      </wp:positionH>
                      <wp:positionV relativeFrom="paragraph">
                        <wp:posOffset>1752600</wp:posOffset>
                      </wp:positionV>
                      <wp:extent cx="1003300" cy="609600"/>
                      <wp:effectExtent l="0" t="0" r="0" b="0"/>
                      <wp:wrapNone/>
                      <wp:docPr id="4775" name="Rectangle 4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A5B30E-A158-FF4E-9CFB-EB08B7C3F6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C79E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CA01F" id="Rectangle 4775" o:spid="_x0000_s3444" style="position:absolute;margin-left:-5pt;margin-top:138pt;width:79pt;height:48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Jii8CvAEAAEwDAAAOAAAAAAAAAAAAAAAAAC4CAABk&#10;cnMvZTJvRG9jLnhtbFBLAQItABQABgAIAAAAIQBWcGo83gAAAAsBAAAPAAAAAAAAAAAAAAAAABYE&#10;AABkcnMvZG93bnJldi54bWxQSwUGAAAAAAQABADzAAAAIQUAAAAA&#10;" filled="f" stroked="f">
                      <v:textbox inset="2.16pt,1.44pt,0,1.44pt">
                        <w:txbxContent>
                          <w:p w14:paraId="71C79E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49792" behindDoc="0" locked="0" layoutInCell="1" allowOverlap="1" wp14:anchorId="250C5E2F" wp14:editId="668602AB">
                      <wp:simplePos x="0" y="0"/>
                      <wp:positionH relativeFrom="column">
                        <wp:posOffset>-63500</wp:posOffset>
                      </wp:positionH>
                      <wp:positionV relativeFrom="paragraph">
                        <wp:posOffset>1752600</wp:posOffset>
                      </wp:positionV>
                      <wp:extent cx="1003300" cy="609600"/>
                      <wp:effectExtent l="0" t="0" r="0" b="0"/>
                      <wp:wrapNone/>
                      <wp:docPr id="4774" name="Rectangle 4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378C94-F8A9-FC4D-B99A-35BDB43A63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22CC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C5E2F" id="Rectangle 4774" o:spid="_x0000_s3445" style="position:absolute;margin-left:-5pt;margin-top:138pt;width:79pt;height:48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vpvA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ldrlZLShy32KUf&#10;6Bt33aDIudobKVXub/ZrDLHFay/hGS5ZxGUWP2mw+YuyyFQ8Pl09VlMiAoubxXK+WVAicOuurm+b&#10;Tcas3i8HiOmr8pbkBaOAVIqz/PgY0/no2xG8l8mcn8+rNO2nIqbBR9647r08oUYc0vSEQQ9+ZFQM&#10;JlAyYuMZja8HDoqS4ZtDZ5vVctHgpJRkvm7WOMFQEpyf/ccqd6L3OEsiASWHAKbrkXDxqPDClhVl&#10;l/HKM/ExL+zff4Ldb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FDtvpvAEAAEwDAAAOAAAAAAAAAAAAAAAAAC4CAABk&#10;cnMvZTJvRG9jLnhtbFBLAQItABQABgAIAAAAIQBWcGo83gAAAAsBAAAPAAAAAAAAAAAAAAAAABYE&#10;AABkcnMvZG93bnJldi54bWxQSwUGAAAAAAQABADzAAAAIQUAAAAA&#10;" filled="f" stroked="f">
                      <v:textbox inset="2.16pt,1.44pt,0,1.44pt">
                        <w:txbxContent>
                          <w:p w14:paraId="1D22CC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50816" behindDoc="0" locked="0" layoutInCell="1" allowOverlap="1" wp14:anchorId="3E2152E8" wp14:editId="1F7660A1">
                      <wp:simplePos x="0" y="0"/>
                      <wp:positionH relativeFrom="column">
                        <wp:posOffset>-63500</wp:posOffset>
                      </wp:positionH>
                      <wp:positionV relativeFrom="paragraph">
                        <wp:posOffset>1752600</wp:posOffset>
                      </wp:positionV>
                      <wp:extent cx="1003300" cy="6096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903875-12D4-BB47-A709-55D2260125F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1C1E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152E8" id="Rectangle 4773" o:spid="_x0000_s3446" style="position:absolute;margin-left:-5pt;margin-top:138pt;width:79pt;height:48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vwWpRvAEAAEwDAAAOAAAAAAAAAAAAAAAAAC4CAABk&#10;cnMvZTJvRG9jLnhtbFBLAQItABQABgAIAAAAIQBWcGo83gAAAAsBAAAPAAAAAAAAAAAAAAAAABYE&#10;AABkcnMvZG93bnJldi54bWxQSwUGAAAAAAQABADzAAAAIQUAAAAA&#10;" filled="f" stroked="f">
                      <v:textbox inset="2.16pt,1.44pt,0,1.44pt">
                        <w:txbxContent>
                          <w:p w14:paraId="171C1E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51840" behindDoc="0" locked="0" layoutInCell="1" allowOverlap="1" wp14:anchorId="1B65CBDE" wp14:editId="2B4AD326">
                      <wp:simplePos x="0" y="0"/>
                      <wp:positionH relativeFrom="column">
                        <wp:posOffset>-63500</wp:posOffset>
                      </wp:positionH>
                      <wp:positionV relativeFrom="paragraph">
                        <wp:posOffset>1752600</wp:posOffset>
                      </wp:positionV>
                      <wp:extent cx="1003300" cy="609600"/>
                      <wp:effectExtent l="0" t="0" r="0" b="0"/>
                      <wp:wrapNone/>
                      <wp:docPr id="4772" name="Rectangle 4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348314-4DB1-9245-8750-C1995E7DF4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49C7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5CBDE" id="Rectangle 4772" o:spid="_x0000_s3447" style="position:absolute;margin-left:-5pt;margin-top:138pt;width:79pt;height:4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CNFnrq7AQAATAMAAA4AAAAAAAAAAAAAAAAALgIAAGRy&#10;cy9lMm9Eb2MueG1sUEsBAi0AFAAGAAgAAAAhAFZwajzeAAAACwEAAA8AAAAAAAAAAAAAAAAAFQQA&#10;AGRycy9kb3ducmV2LnhtbFBLBQYAAAAABAAEAPMAAAAgBQAAAAA=&#10;" filled="f" stroked="f">
                      <v:textbox inset="2.16pt,1.44pt,0,1.44pt">
                        <w:txbxContent>
                          <w:p w14:paraId="7349C7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52864" behindDoc="0" locked="0" layoutInCell="1" allowOverlap="1" wp14:anchorId="709327ED" wp14:editId="586FA81B">
                      <wp:simplePos x="0" y="0"/>
                      <wp:positionH relativeFrom="column">
                        <wp:posOffset>-63500</wp:posOffset>
                      </wp:positionH>
                      <wp:positionV relativeFrom="paragraph">
                        <wp:posOffset>1752600</wp:posOffset>
                      </wp:positionV>
                      <wp:extent cx="1003300" cy="609600"/>
                      <wp:effectExtent l="0" t="0" r="0" b="0"/>
                      <wp:wrapNone/>
                      <wp:docPr id="4771" name="Rectangle 4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C1F3B0-1D6F-CE48-957F-854897E055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669B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327ED" id="Rectangle 4771" o:spid="_x0000_s3448" style="position:absolute;margin-left:-5pt;margin-top:138pt;width:79pt;height:48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2z/JdvAEAAEwDAAAOAAAAAAAAAAAAAAAAAC4CAABk&#10;cnMvZTJvRG9jLnhtbFBLAQItABQABgAIAAAAIQBWcGo83gAAAAsBAAAPAAAAAAAAAAAAAAAAABYE&#10;AABkcnMvZG93bnJldi54bWxQSwUGAAAAAAQABADzAAAAIQUAAAAA&#10;" filled="f" stroked="f">
                      <v:textbox inset="2.16pt,1.44pt,0,1.44pt">
                        <w:txbxContent>
                          <w:p w14:paraId="27669B9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53888" behindDoc="0" locked="0" layoutInCell="1" allowOverlap="1" wp14:anchorId="4E90FB22" wp14:editId="2AFF33B3">
                      <wp:simplePos x="0" y="0"/>
                      <wp:positionH relativeFrom="column">
                        <wp:posOffset>-63500</wp:posOffset>
                      </wp:positionH>
                      <wp:positionV relativeFrom="paragraph">
                        <wp:posOffset>1752600</wp:posOffset>
                      </wp:positionV>
                      <wp:extent cx="1003300" cy="6096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D090DC-8F5E-4A4B-BB5D-C5A5F0DA45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32B2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0FB22" id="Rectangle 4770" o:spid="_x0000_s3449" style="position:absolute;margin-left:-5pt;margin-top:138pt;width:79pt;height:48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a2vA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ldrlZokOMWu/QD&#10;feOuGxQ5V3sjpcr9zX6NIbZ47SU8wyWLuMziJw02f1EWmYrHp6vHakpEYHGzWM43C0oEbt3V9W2z&#10;yZjV++UAMX1V3pK8YBSQSnGWHx9jOh99O4L3Mpnz83mVpv1UxDTLZvHGde/lCTXikKYnDHrwI6Ni&#10;MIGSERvPaHw9cFCUDN8cOtuslosGJ6Uk83WzxgmGkqA9+49V7kTvcZZEAkoOAUzXI+HiUeGFLSvK&#10;LuOVZ+JjXti//wS73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6Swa2vAEAAEwDAAAOAAAAAAAAAAAAAAAAAC4CAABk&#10;cnMvZTJvRG9jLnhtbFBLAQItABQABgAIAAAAIQBWcGo83gAAAAsBAAAPAAAAAAAAAAAAAAAAABYE&#10;AABkcnMvZG93bnJldi54bWxQSwUGAAAAAAQABADzAAAAIQUAAAAA&#10;" filled="f" stroked="f">
                      <v:textbox inset="2.16pt,1.44pt,0,1.44pt">
                        <w:txbxContent>
                          <w:p w14:paraId="1732B2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54912" behindDoc="0" locked="0" layoutInCell="1" allowOverlap="1" wp14:anchorId="1B6F2688" wp14:editId="1225F458">
                      <wp:simplePos x="0" y="0"/>
                      <wp:positionH relativeFrom="column">
                        <wp:posOffset>-63500</wp:posOffset>
                      </wp:positionH>
                      <wp:positionV relativeFrom="paragraph">
                        <wp:posOffset>1752600</wp:posOffset>
                      </wp:positionV>
                      <wp:extent cx="1003300" cy="609600"/>
                      <wp:effectExtent l="0" t="0" r="0" b="0"/>
                      <wp:wrapNone/>
                      <wp:docPr id="4769" name="Rectangle 4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B069A-1D0C-CE42-9500-A83FAD7185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C5FB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F2688" id="Rectangle 4769" o:spid="_x0000_s3450" style="position:absolute;margin-left:-5pt;margin-top:138pt;width:79pt;height:48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9xmYFvAEAAEwDAAAOAAAAAAAAAAAAAAAAAC4CAABk&#10;cnMvZTJvRG9jLnhtbFBLAQItABQABgAIAAAAIQBWcGo83gAAAAsBAAAPAAAAAAAAAAAAAAAAABYE&#10;AABkcnMvZG93bnJldi54bWxQSwUGAAAAAAQABADzAAAAIQUAAAAA&#10;" filled="f" stroked="f">
                      <v:textbox inset="2.16pt,1.44pt,0,1.44pt">
                        <w:txbxContent>
                          <w:p w14:paraId="78C5FB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55936" behindDoc="0" locked="0" layoutInCell="1" allowOverlap="1" wp14:anchorId="551B8BA4" wp14:editId="1CC8EAD9">
                      <wp:simplePos x="0" y="0"/>
                      <wp:positionH relativeFrom="column">
                        <wp:posOffset>-63500</wp:posOffset>
                      </wp:positionH>
                      <wp:positionV relativeFrom="paragraph">
                        <wp:posOffset>1752600</wp:posOffset>
                      </wp:positionV>
                      <wp:extent cx="1003300" cy="609600"/>
                      <wp:effectExtent l="0" t="0" r="0" b="0"/>
                      <wp:wrapNone/>
                      <wp:docPr id="4768" name="Rectangle 4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E45FA4-5087-954A-AE25-B2C955E2E12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1C88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B8BA4" id="Rectangle 4768" o:spid="_x0000_s3451" style="position:absolute;margin-left:-5pt;margin-top:138pt;width:79pt;height:48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xQpLuvAEAAEwDAAAOAAAAAAAAAAAAAAAAAC4CAABk&#10;cnMvZTJvRG9jLnhtbFBLAQItABQABgAIAAAAIQBWcGo83gAAAAsBAAAPAAAAAAAAAAAAAAAAABYE&#10;AABkcnMvZG93bnJldi54bWxQSwUGAAAAAAQABADzAAAAIQUAAAAA&#10;" filled="f" stroked="f">
                      <v:textbox inset="2.16pt,1.44pt,0,1.44pt">
                        <w:txbxContent>
                          <w:p w14:paraId="7B1C88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56960" behindDoc="0" locked="0" layoutInCell="1" allowOverlap="1" wp14:anchorId="62E63942" wp14:editId="352F7C2F">
                      <wp:simplePos x="0" y="0"/>
                      <wp:positionH relativeFrom="column">
                        <wp:posOffset>-63500</wp:posOffset>
                      </wp:positionH>
                      <wp:positionV relativeFrom="paragraph">
                        <wp:posOffset>1752600</wp:posOffset>
                      </wp:positionV>
                      <wp:extent cx="1003300" cy="609600"/>
                      <wp:effectExtent l="0" t="0" r="0" b="0"/>
                      <wp:wrapNone/>
                      <wp:docPr id="4767" name="Rectangle 4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5C8FB6-2266-0D42-98EB-87700F226B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C044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63942" id="Rectangle 4767" o:spid="_x0000_s3452" style="position:absolute;margin-left:-5pt;margin-top:138pt;width:79pt;height:48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egq/YvAEAAEwDAAAOAAAAAAAAAAAAAAAAAC4CAABk&#10;cnMvZTJvRG9jLnhtbFBLAQItABQABgAIAAAAIQBWcGo83gAAAAsBAAAPAAAAAAAAAAAAAAAAABYE&#10;AABkcnMvZG93bnJldi54bWxQSwUGAAAAAAQABADzAAAAIQUAAAAA&#10;" filled="f" stroked="f">
                      <v:textbox inset="2.16pt,1.44pt,0,1.44pt">
                        <w:txbxContent>
                          <w:p w14:paraId="2FC044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57984" behindDoc="0" locked="0" layoutInCell="1" allowOverlap="1" wp14:anchorId="79BBDD6E" wp14:editId="372AB44E">
                      <wp:simplePos x="0" y="0"/>
                      <wp:positionH relativeFrom="column">
                        <wp:posOffset>-63500</wp:posOffset>
                      </wp:positionH>
                      <wp:positionV relativeFrom="paragraph">
                        <wp:posOffset>1752600</wp:posOffset>
                      </wp:positionV>
                      <wp:extent cx="1003300" cy="609600"/>
                      <wp:effectExtent l="0" t="0" r="0" b="0"/>
                      <wp:wrapNone/>
                      <wp:docPr id="4766" name="Rectangle 4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54AF8F-81F3-B646-BA64-A54D9383DF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06C6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BDD6E" id="Rectangle 4766" o:spid="_x0000_s3453" style="position:absolute;margin-left:-5pt;margin-top:138pt;width:79pt;height:48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SBlszvAEAAEwDAAAOAAAAAAAAAAAAAAAAAC4CAABk&#10;cnMvZTJvRG9jLnhtbFBLAQItABQABgAIAAAAIQBWcGo83gAAAAsBAAAPAAAAAAAAAAAAAAAAABYE&#10;AABkcnMvZG93bnJldi54bWxQSwUGAAAAAAQABADzAAAAIQUAAAAA&#10;" filled="f" stroked="f">
                      <v:textbox inset="2.16pt,1.44pt,0,1.44pt">
                        <w:txbxContent>
                          <w:p w14:paraId="5D06C6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59008" behindDoc="0" locked="0" layoutInCell="1" allowOverlap="1" wp14:anchorId="7C53EB2D" wp14:editId="3A720B31">
                      <wp:simplePos x="0" y="0"/>
                      <wp:positionH relativeFrom="column">
                        <wp:posOffset>-63500</wp:posOffset>
                      </wp:positionH>
                      <wp:positionV relativeFrom="paragraph">
                        <wp:posOffset>1752600</wp:posOffset>
                      </wp:positionV>
                      <wp:extent cx="1003300" cy="609600"/>
                      <wp:effectExtent l="0" t="0" r="0" b="0"/>
                      <wp:wrapNone/>
                      <wp:docPr id="4765" name="Rectangle 4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BAB5EC-D156-0E4A-8478-B9F21CBD33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11DA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3EB2D" id="Rectangle 4765" o:spid="_x0000_s3454" style="position:absolute;margin-left:-5pt;margin-top:138pt;width:79pt;height:48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a+A2Lr0BAABMAwAADgAAAAAAAAAAAAAAAAAuAgAA&#10;ZHJzL2Uyb0RvYy54bWxQSwECLQAUAAYACAAAACEAVnBqPN4AAAALAQAADwAAAAAAAAAAAAAAAAAX&#10;BAAAZHJzL2Rvd25yZXYueG1sUEsFBgAAAAAEAAQA8wAAACIFAAAAAA==&#10;" filled="f" stroked="f">
                      <v:textbox inset="2.16pt,1.44pt,0,1.44pt">
                        <w:txbxContent>
                          <w:p w14:paraId="5211DA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0032" behindDoc="0" locked="0" layoutInCell="1" allowOverlap="1" wp14:anchorId="44243BBB" wp14:editId="3D14421C">
                      <wp:simplePos x="0" y="0"/>
                      <wp:positionH relativeFrom="column">
                        <wp:posOffset>-63500</wp:posOffset>
                      </wp:positionH>
                      <wp:positionV relativeFrom="paragraph">
                        <wp:posOffset>1752600</wp:posOffset>
                      </wp:positionV>
                      <wp:extent cx="1003300" cy="609600"/>
                      <wp:effectExtent l="0" t="0" r="0" b="0"/>
                      <wp:wrapNone/>
                      <wp:docPr id="4764" name="Rectangle 4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09207-BA7E-874C-BBA0-CBD38FA95D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F769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43BBB" id="Rectangle 4764" o:spid="_x0000_s3455" style="position:absolute;margin-left:-5pt;margin-top:138pt;width:79pt;height:48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nZMLFvAEAAEwDAAAOAAAAAAAAAAAAAAAAAC4CAABk&#10;cnMvZTJvRG9jLnhtbFBLAQItABQABgAIAAAAIQBWcGo83gAAAAsBAAAPAAAAAAAAAAAAAAAAABYE&#10;AABkcnMvZG93bnJldi54bWxQSwUGAAAAAAQABADzAAAAIQUAAAAA&#10;" filled="f" stroked="f">
                      <v:textbox inset="2.16pt,1.44pt,0,1.44pt">
                        <w:txbxContent>
                          <w:p w14:paraId="17F769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1056" behindDoc="0" locked="0" layoutInCell="1" allowOverlap="1" wp14:anchorId="4D390975" wp14:editId="202CACD1">
                      <wp:simplePos x="0" y="0"/>
                      <wp:positionH relativeFrom="column">
                        <wp:posOffset>-63500</wp:posOffset>
                      </wp:positionH>
                      <wp:positionV relativeFrom="paragraph">
                        <wp:posOffset>1752600</wp:posOffset>
                      </wp:positionV>
                      <wp:extent cx="1003300" cy="609600"/>
                      <wp:effectExtent l="0" t="0" r="0" b="0"/>
                      <wp:wrapNone/>
                      <wp:docPr id="4763" name="Rectangle 4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9A042E-FDF9-174A-A024-9ABC218279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9BF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90975" id="Rectangle 4763" o:spid="_x0000_s3456" style="position:absolute;margin-left:-5pt;margin-top:138pt;width:79pt;height:48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UDjrLr0BAABMAwAADgAAAAAAAAAAAAAAAAAuAgAA&#10;ZHJzL2Uyb0RvYy54bWxQSwECLQAUAAYACAAAACEAVnBqPN4AAAALAQAADwAAAAAAAAAAAAAAAAAX&#10;BAAAZHJzL2Rvd25yZXYueG1sUEsFBgAAAAAEAAQA8wAAACIFAAAAAA==&#10;" filled="f" stroked="f">
                      <v:textbox inset="2.16pt,1.44pt,0,1.44pt">
                        <w:txbxContent>
                          <w:p w14:paraId="5459BF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2080" behindDoc="0" locked="0" layoutInCell="1" allowOverlap="1" wp14:anchorId="6CEE8333" wp14:editId="152C1AFD">
                      <wp:simplePos x="0" y="0"/>
                      <wp:positionH relativeFrom="column">
                        <wp:posOffset>-63500</wp:posOffset>
                      </wp:positionH>
                      <wp:positionV relativeFrom="paragraph">
                        <wp:posOffset>1752600</wp:posOffset>
                      </wp:positionV>
                      <wp:extent cx="1003300" cy="609600"/>
                      <wp:effectExtent l="0" t="0" r="0" b="0"/>
                      <wp:wrapNone/>
                      <wp:docPr id="4762" name="Rectangle 4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8835C8-F166-D141-8773-9841F5B933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6825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E8333" id="Rectangle 4762" o:spid="_x0000_s3457" style="position:absolute;margin-left:-5pt;margin-top:138pt;width:79pt;height:48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By8H8W7AQAATAMAAA4AAAAAAAAAAAAAAAAALgIAAGRy&#10;cy9lMm9Eb2MueG1sUEsBAi0AFAAGAAgAAAAhAFZwajzeAAAACwEAAA8AAAAAAAAAAAAAAAAAFQQA&#10;AGRycy9kb3ducmV2LnhtbFBLBQYAAAAABAAEAPMAAAAgBQAAAAA=&#10;" filled="f" stroked="f">
                      <v:textbox inset="2.16pt,1.44pt,0,1.44pt">
                        <w:txbxContent>
                          <w:p w14:paraId="636825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3104" behindDoc="0" locked="0" layoutInCell="1" allowOverlap="1" wp14:anchorId="58141F45" wp14:editId="17007F39">
                      <wp:simplePos x="0" y="0"/>
                      <wp:positionH relativeFrom="column">
                        <wp:posOffset>-63500</wp:posOffset>
                      </wp:positionH>
                      <wp:positionV relativeFrom="paragraph">
                        <wp:posOffset>1752600</wp:posOffset>
                      </wp:positionV>
                      <wp:extent cx="1003300" cy="609600"/>
                      <wp:effectExtent l="0" t="0" r="0" b="0"/>
                      <wp:wrapNone/>
                      <wp:docPr id="4761" name="Rectangle 4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D81C59-24A9-174F-B1CF-ACC763737E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63F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41F45" id="Rectangle 4761" o:spid="_x0000_s3458" style="position:absolute;margin-left:-5pt;margin-top:138pt;width:79pt;height:48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Ik2cyK7AQAATAMAAA4AAAAAAAAAAAAAAAAALgIAAGRy&#10;cy9lMm9Eb2MueG1sUEsBAi0AFAAGAAgAAAAhAFZwajzeAAAACwEAAA8AAAAAAAAAAAAAAAAAFQQA&#10;AGRycy9kb3ducmV2LnhtbFBLBQYAAAAABAAEAPMAAAAgBQAAAAA=&#10;" filled="f" stroked="f">
                      <v:textbox inset="2.16pt,1.44pt,0,1.44pt">
                        <w:txbxContent>
                          <w:p w14:paraId="2C463F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4128" behindDoc="0" locked="0" layoutInCell="1" allowOverlap="1" wp14:anchorId="091D696E" wp14:editId="48624B85">
                      <wp:simplePos x="0" y="0"/>
                      <wp:positionH relativeFrom="column">
                        <wp:posOffset>-63500</wp:posOffset>
                      </wp:positionH>
                      <wp:positionV relativeFrom="paragraph">
                        <wp:posOffset>1752600</wp:posOffset>
                      </wp:positionV>
                      <wp:extent cx="1003300" cy="609600"/>
                      <wp:effectExtent l="0" t="0" r="0" b="0"/>
                      <wp:wrapNone/>
                      <wp:docPr id="4760" name="Rectangle 4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D86A3-AFEF-DD4E-B618-31C7183633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DA0F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D696E" id="Rectangle 4760" o:spid="_x0000_s3459" style="position:absolute;margin-left:-5pt;margin-top:138pt;width:79pt;height:48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FsofJvAEAAEwDAAAOAAAAAAAAAAAAAAAAAC4CAABk&#10;cnMvZTJvRG9jLnhtbFBLAQItABQABgAIAAAAIQBWcGo83gAAAAsBAAAPAAAAAAAAAAAAAAAAABYE&#10;AABkcnMvZG93bnJldi54bWxQSwUGAAAAAAQABADzAAAAIQUAAAAA&#10;" filled="f" stroked="f">
                      <v:textbox inset="2.16pt,1.44pt,0,1.44pt">
                        <w:txbxContent>
                          <w:p w14:paraId="66DA0F0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5152" behindDoc="0" locked="0" layoutInCell="1" allowOverlap="1" wp14:anchorId="7DF80DBF" wp14:editId="30344FD3">
                      <wp:simplePos x="0" y="0"/>
                      <wp:positionH relativeFrom="column">
                        <wp:posOffset>-63500</wp:posOffset>
                      </wp:positionH>
                      <wp:positionV relativeFrom="paragraph">
                        <wp:posOffset>1752600</wp:posOffset>
                      </wp:positionV>
                      <wp:extent cx="1003300" cy="609600"/>
                      <wp:effectExtent l="0" t="0" r="0" b="0"/>
                      <wp:wrapNone/>
                      <wp:docPr id="4759" name="Rectangle 4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C96766-A451-7344-9E95-9741361D8C6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7BD0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80DBF" id="Rectangle 4759" o:spid="_x0000_s3460" style="position:absolute;margin-left:-5pt;margin-top:138pt;width:79pt;height:48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oV581r0BAABMAwAADgAAAAAAAAAAAAAAAAAuAgAA&#10;ZHJzL2Uyb0RvYy54bWxQSwECLQAUAAYACAAAACEAVnBqPN4AAAALAQAADwAAAAAAAAAAAAAAAAAX&#10;BAAAZHJzL2Rvd25yZXYueG1sUEsFBgAAAAAEAAQA8wAAACIFAAAAAA==&#10;" filled="f" stroked="f">
                      <v:textbox inset="2.16pt,1.44pt,0,1.44pt">
                        <w:txbxContent>
                          <w:p w14:paraId="697BD0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6176" behindDoc="0" locked="0" layoutInCell="1" allowOverlap="1" wp14:anchorId="61E719CE" wp14:editId="79D5F0F7">
                      <wp:simplePos x="0" y="0"/>
                      <wp:positionH relativeFrom="column">
                        <wp:posOffset>-63500</wp:posOffset>
                      </wp:positionH>
                      <wp:positionV relativeFrom="paragraph">
                        <wp:posOffset>1752600</wp:posOffset>
                      </wp:positionV>
                      <wp:extent cx="1003300" cy="609600"/>
                      <wp:effectExtent l="0" t="0" r="0" b="0"/>
                      <wp:wrapNone/>
                      <wp:docPr id="4758" name="Rectangle 4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06F9CC-6762-1344-BA18-5C62EF0EB2E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EE4E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E719CE" id="Rectangle 4758" o:spid="_x0000_s3461" style="position:absolute;margin-left:-5pt;margin-top:138pt;width:79pt;height:48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t2og9vAEAAEwDAAAOAAAAAAAAAAAAAAAAAC4CAABk&#10;cnMvZTJvRG9jLnhtbFBLAQItABQABgAIAAAAIQBWcGo83gAAAAsBAAAPAAAAAAAAAAAAAAAAABYE&#10;AABkcnMvZG93bnJldi54bWxQSwUGAAAAAAQABADzAAAAIQUAAAAA&#10;" filled="f" stroked="f">
                      <v:textbox inset="2.16pt,1.44pt,0,1.44pt">
                        <w:txbxContent>
                          <w:p w14:paraId="6EEE4E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7200" behindDoc="0" locked="0" layoutInCell="1" allowOverlap="1" wp14:anchorId="1F8A1A9C" wp14:editId="102B9549">
                      <wp:simplePos x="0" y="0"/>
                      <wp:positionH relativeFrom="column">
                        <wp:posOffset>-63500</wp:posOffset>
                      </wp:positionH>
                      <wp:positionV relativeFrom="paragraph">
                        <wp:posOffset>1752600</wp:posOffset>
                      </wp:positionV>
                      <wp:extent cx="1003300" cy="609600"/>
                      <wp:effectExtent l="0" t="0" r="0" b="0"/>
                      <wp:wrapNone/>
                      <wp:docPr id="4757" name="Rectangle 4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2015FB-3780-FD4E-B276-328277DCD0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2705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A1A9C" id="Rectangle 4757" o:spid="_x0000_s3462" style="position:absolute;margin-left:-5pt;margin-top:138pt;width:79pt;height:48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CGrULvAEAAEwDAAAOAAAAAAAAAAAAAAAAAC4CAABk&#10;cnMvZTJvRG9jLnhtbFBLAQItABQABgAIAAAAIQBWcGo83gAAAAsBAAAPAAAAAAAAAAAAAAAAABYE&#10;AABkcnMvZG93bnJldi54bWxQSwUGAAAAAAQABADzAAAAIQUAAAAA&#10;" filled="f" stroked="f">
                      <v:textbox inset="2.16pt,1.44pt,0,1.44pt">
                        <w:txbxContent>
                          <w:p w14:paraId="342705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8224" behindDoc="0" locked="0" layoutInCell="1" allowOverlap="1" wp14:anchorId="730AD75A" wp14:editId="01F47CA1">
                      <wp:simplePos x="0" y="0"/>
                      <wp:positionH relativeFrom="column">
                        <wp:posOffset>-63500</wp:posOffset>
                      </wp:positionH>
                      <wp:positionV relativeFrom="paragraph">
                        <wp:posOffset>1752600</wp:posOffset>
                      </wp:positionV>
                      <wp:extent cx="1003300" cy="609600"/>
                      <wp:effectExtent l="0" t="0" r="0" b="0"/>
                      <wp:wrapNone/>
                      <wp:docPr id="4756" name="Rectangle 4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4E3896-EEA0-F548-ABA0-C1A14D1A6D1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717F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AD75A" id="Rectangle 4756" o:spid="_x0000_s3463" style="position:absolute;margin-left:-5pt;margin-top:138pt;width:79pt;height:48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OnkHgvAEAAEwDAAAOAAAAAAAAAAAAAAAAAC4CAABk&#10;cnMvZTJvRG9jLnhtbFBLAQItABQABgAIAAAAIQBWcGo83gAAAAsBAAAPAAAAAAAAAAAAAAAAABYE&#10;AABkcnMvZG93bnJldi54bWxQSwUGAAAAAAQABADzAAAAIQUAAAAA&#10;" filled="f" stroked="f">
                      <v:textbox inset="2.16pt,1.44pt,0,1.44pt">
                        <w:txbxContent>
                          <w:p w14:paraId="72717F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69248" behindDoc="0" locked="0" layoutInCell="1" allowOverlap="1" wp14:anchorId="1B5DD361" wp14:editId="7982EE21">
                      <wp:simplePos x="0" y="0"/>
                      <wp:positionH relativeFrom="column">
                        <wp:posOffset>-63500</wp:posOffset>
                      </wp:positionH>
                      <wp:positionV relativeFrom="paragraph">
                        <wp:posOffset>1752600</wp:posOffset>
                      </wp:positionV>
                      <wp:extent cx="1003300" cy="609600"/>
                      <wp:effectExtent l="0" t="0" r="0" b="0"/>
                      <wp:wrapNone/>
                      <wp:docPr id="4755" name="Rectangle 4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490DD-A578-5744-862C-800DDE5515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E961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DD361" id="Rectangle 4755" o:spid="_x0000_s3464" style="position:absolute;margin-left:-5pt;margin-top:138pt;width:79pt;height:48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d3gs/b0BAABMAwAADgAAAAAAAAAAAAAAAAAuAgAA&#10;ZHJzL2Uyb0RvYy54bWxQSwECLQAUAAYACAAAACEAVnBqPN4AAAALAQAADwAAAAAAAAAAAAAAAAAX&#10;BAAAZHJzL2Rvd25yZXYueG1sUEsFBgAAAAAEAAQA8wAAACIFAAAAAA==&#10;" filled="f" stroked="f">
                      <v:textbox inset="2.16pt,1.44pt,0,1.44pt">
                        <w:txbxContent>
                          <w:p w14:paraId="28E961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0272" behindDoc="0" locked="0" layoutInCell="1" allowOverlap="1" wp14:anchorId="2EF65A2E" wp14:editId="3BEE69A8">
                      <wp:simplePos x="0" y="0"/>
                      <wp:positionH relativeFrom="column">
                        <wp:posOffset>-63500</wp:posOffset>
                      </wp:positionH>
                      <wp:positionV relativeFrom="paragraph">
                        <wp:posOffset>1752600</wp:posOffset>
                      </wp:positionV>
                      <wp:extent cx="1003300" cy="609600"/>
                      <wp:effectExtent l="0" t="0" r="0" b="0"/>
                      <wp:wrapNone/>
                      <wp:docPr id="4754" name="Rectangle 4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42F0B1-9E1C-A541-8D54-05523BA496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C4C2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65A2E" id="Rectangle 4754" o:spid="_x0000_s3465" style="position:absolute;margin-left:-5pt;margin-top:138pt;width:79pt;height:48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O/zYFr0BAABMAwAADgAAAAAAAAAAAAAAAAAuAgAA&#10;ZHJzL2Uyb0RvYy54bWxQSwECLQAUAAYACAAAACEAVnBqPN4AAAALAQAADwAAAAAAAAAAAAAAAAAX&#10;BAAAZHJzL2Rvd25yZXYueG1sUEsFBgAAAAAEAAQA8wAAACIFAAAAAA==&#10;" filled="f" stroked="f">
                      <v:textbox inset="2.16pt,1.44pt,0,1.44pt">
                        <w:txbxContent>
                          <w:p w14:paraId="56C4C2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1296" behindDoc="0" locked="0" layoutInCell="1" allowOverlap="1" wp14:anchorId="44582ECB" wp14:editId="0607F6A5">
                      <wp:simplePos x="0" y="0"/>
                      <wp:positionH relativeFrom="column">
                        <wp:posOffset>-63500</wp:posOffset>
                      </wp:positionH>
                      <wp:positionV relativeFrom="paragraph">
                        <wp:posOffset>1752600</wp:posOffset>
                      </wp:positionV>
                      <wp:extent cx="1003300" cy="609600"/>
                      <wp:effectExtent l="0" t="0" r="0" b="0"/>
                      <wp:wrapNone/>
                      <wp:docPr id="4753" name="Rectangle 4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4B15C8-6F00-1A42-B7A5-EF27A75370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2F5F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82ECB" id="Rectangle 4753" o:spid="_x0000_s3466" style="position:absolute;margin-left:-5pt;margin-top:138pt;width:79pt;height:48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qxVYCb0BAABMAwAADgAAAAAAAAAAAAAAAAAuAgAA&#10;ZHJzL2Uyb0RvYy54bWxQSwECLQAUAAYACAAAACEAVnBqPN4AAAALAQAADwAAAAAAAAAAAAAAAAAX&#10;BAAAZHJzL2Rvd25yZXYueG1sUEsFBgAAAAAEAAQA8wAAACIFAAAAAA==&#10;" filled="f" stroked="f">
                      <v:textbox inset="2.16pt,1.44pt,0,1.44pt">
                        <w:txbxContent>
                          <w:p w14:paraId="552F5F4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2320" behindDoc="0" locked="0" layoutInCell="1" allowOverlap="1" wp14:anchorId="7A8DC3B2" wp14:editId="2B9986DD">
                      <wp:simplePos x="0" y="0"/>
                      <wp:positionH relativeFrom="column">
                        <wp:posOffset>-63500</wp:posOffset>
                      </wp:positionH>
                      <wp:positionV relativeFrom="paragraph">
                        <wp:posOffset>1752600</wp:posOffset>
                      </wp:positionV>
                      <wp:extent cx="1003300" cy="609600"/>
                      <wp:effectExtent l="0" t="0" r="0" b="0"/>
                      <wp:wrapNone/>
                      <wp:docPr id="4752" name="Rectangle 4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E8EB5-F29C-5B4D-969A-D7BA0071306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DF09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DC3B2" id="Rectangle 4752" o:spid="_x0000_s3467" style="position:absolute;margin-left:-5pt;margin-top:138pt;width:79pt;height:48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OeRrOK7AQAATAMAAA4AAAAAAAAAAAAAAAAALgIAAGRy&#10;cy9lMm9Eb2MueG1sUEsBAi0AFAAGAAgAAAAhAFZwajzeAAAACwEAAA8AAAAAAAAAAAAAAAAAFQQA&#10;AGRycy9kb3ducmV2LnhtbFBLBQYAAAAABAAEAPMAAAAgBQAAAAA=&#10;" filled="f" stroked="f">
                      <v:textbox inset="2.16pt,1.44pt,0,1.44pt">
                        <w:txbxContent>
                          <w:p w14:paraId="45DF09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3344" behindDoc="0" locked="0" layoutInCell="1" allowOverlap="1" wp14:anchorId="3BD7A839" wp14:editId="5B5D67AD">
                      <wp:simplePos x="0" y="0"/>
                      <wp:positionH relativeFrom="column">
                        <wp:posOffset>-63500</wp:posOffset>
                      </wp:positionH>
                      <wp:positionV relativeFrom="paragraph">
                        <wp:posOffset>1752600</wp:posOffset>
                      </wp:positionV>
                      <wp:extent cx="1003300" cy="609600"/>
                      <wp:effectExtent l="0" t="0" r="0" b="0"/>
                      <wp:wrapNone/>
                      <wp:docPr id="4751" name="Rectangle 4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3723A4-14E7-4243-A1E6-A490EA149A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A6D9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7A839" id="Rectangle 4751" o:spid="_x0000_s3468" style="position:absolute;margin-left:-5pt;margin-top:138pt;width:79pt;height:48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yG8AFvAEAAEwDAAAOAAAAAAAAAAAAAAAAAC4CAABk&#10;cnMvZTJvRG9jLnhtbFBLAQItABQABgAIAAAAIQBWcGo83gAAAAsBAAAPAAAAAAAAAAAAAAAAABYE&#10;AABkcnMvZG93bnJldi54bWxQSwUGAAAAAAQABADzAAAAIQUAAAAA&#10;" filled="f" stroked="f">
                      <v:textbox inset="2.16pt,1.44pt,0,1.44pt">
                        <w:txbxContent>
                          <w:p w14:paraId="06A6D9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4368" behindDoc="0" locked="0" layoutInCell="1" allowOverlap="1" wp14:anchorId="295F30F0" wp14:editId="43E53FE7">
                      <wp:simplePos x="0" y="0"/>
                      <wp:positionH relativeFrom="column">
                        <wp:posOffset>-63500</wp:posOffset>
                      </wp:positionH>
                      <wp:positionV relativeFrom="paragraph">
                        <wp:posOffset>1752600</wp:posOffset>
                      </wp:positionV>
                      <wp:extent cx="1003300" cy="609600"/>
                      <wp:effectExtent l="0" t="0" r="0" b="0"/>
                      <wp:wrapNone/>
                      <wp:docPr id="4750" name="Rectangle 4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2AE1C3-2EA0-754D-BBDE-D564818069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38DC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F30F0" id="Rectangle 4750" o:spid="_x0000_s3469" style="position:absolute;margin-left:-5pt;margin-top:138pt;width:79pt;height:48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nzTuvAEAAEwDAAAOAAAAAAAAAAAAAAAAAC4CAABk&#10;cnMvZTJvRG9jLnhtbFBLAQItABQABgAIAAAAIQBWcGo83gAAAAsBAAAPAAAAAAAAAAAAAAAAABYE&#10;AABkcnMvZG93bnJldi54bWxQSwUGAAAAAAQABADzAAAAIQUAAAAA&#10;" filled="f" stroked="f">
                      <v:textbox inset="2.16pt,1.44pt,0,1.44pt">
                        <w:txbxContent>
                          <w:p w14:paraId="0238DC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5392" behindDoc="0" locked="0" layoutInCell="1" allowOverlap="1" wp14:anchorId="4CD15D27" wp14:editId="16EF9203">
                      <wp:simplePos x="0" y="0"/>
                      <wp:positionH relativeFrom="column">
                        <wp:posOffset>-63500</wp:posOffset>
                      </wp:positionH>
                      <wp:positionV relativeFrom="paragraph">
                        <wp:posOffset>1752600</wp:posOffset>
                      </wp:positionV>
                      <wp:extent cx="1003300" cy="609600"/>
                      <wp:effectExtent l="0" t="0" r="0" b="0"/>
                      <wp:wrapNone/>
                      <wp:docPr id="4749" name="Rectangle 4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D4C3F-862C-E04A-AA99-D341211FA3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0CDF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15D27" id="Rectangle 4749" o:spid="_x0000_s3470" style="position:absolute;margin-left:-5pt;margin-top:138pt;width:79pt;height:48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5ElRdvAEAAEwDAAAOAAAAAAAAAAAAAAAAAC4CAABk&#10;cnMvZTJvRG9jLnhtbFBLAQItABQABgAIAAAAIQBWcGo83gAAAAsBAAAPAAAAAAAAAAAAAAAAABYE&#10;AABkcnMvZG93bnJldi54bWxQSwUGAAAAAAQABADzAAAAIQUAAAAA&#10;" filled="f" stroked="f">
                      <v:textbox inset="2.16pt,1.44pt,0,1.44pt">
                        <w:txbxContent>
                          <w:p w14:paraId="240CDF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6416" behindDoc="0" locked="0" layoutInCell="1" allowOverlap="1" wp14:anchorId="7FC145B1" wp14:editId="349B97E1">
                      <wp:simplePos x="0" y="0"/>
                      <wp:positionH relativeFrom="column">
                        <wp:posOffset>-63500</wp:posOffset>
                      </wp:positionH>
                      <wp:positionV relativeFrom="paragraph">
                        <wp:posOffset>1752600</wp:posOffset>
                      </wp:positionV>
                      <wp:extent cx="1003300" cy="609600"/>
                      <wp:effectExtent l="0" t="0" r="0" b="0"/>
                      <wp:wrapNone/>
                      <wp:docPr id="4748" name="Rectangle 4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1E7C3-3CB2-6347-83C8-25A787AE57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5EB9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145B1" id="Rectangle 4748" o:spid="_x0000_s3471" style="position:absolute;margin-left:-5pt;margin-top:138pt;width:79pt;height:48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1lqC2vAEAAEwDAAAOAAAAAAAAAAAAAAAAAC4CAABk&#10;cnMvZTJvRG9jLnhtbFBLAQItABQABgAIAAAAIQBWcGo83gAAAAsBAAAPAAAAAAAAAAAAAAAAABYE&#10;AABkcnMvZG93bnJldi54bWxQSwUGAAAAAAQABADzAAAAIQUAAAAA&#10;" filled="f" stroked="f">
                      <v:textbox inset="2.16pt,1.44pt,0,1.44pt">
                        <w:txbxContent>
                          <w:p w14:paraId="105EB9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7440" behindDoc="0" locked="0" layoutInCell="1" allowOverlap="1" wp14:anchorId="501E60E3" wp14:editId="3877CF9D">
                      <wp:simplePos x="0" y="0"/>
                      <wp:positionH relativeFrom="column">
                        <wp:posOffset>-63500</wp:posOffset>
                      </wp:positionH>
                      <wp:positionV relativeFrom="paragraph">
                        <wp:posOffset>1752600</wp:posOffset>
                      </wp:positionV>
                      <wp:extent cx="1003300" cy="609600"/>
                      <wp:effectExtent l="0" t="0" r="0" b="0"/>
                      <wp:wrapNone/>
                      <wp:docPr id="4747" name="Rectangle 4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0F02E1-2AF4-1E4A-8DD0-D71F204C1A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64FD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E60E3" id="Rectangle 4747" o:spid="_x0000_s3472" style="position:absolute;margin-left:-5pt;margin-top:138pt;width:79pt;height:48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aVp2AvAEAAEwDAAAOAAAAAAAAAAAAAAAAAC4CAABk&#10;cnMvZTJvRG9jLnhtbFBLAQItABQABgAIAAAAIQBWcGo83gAAAAsBAAAPAAAAAAAAAAAAAAAAABYE&#10;AABkcnMvZG93bnJldi54bWxQSwUGAAAAAAQABADzAAAAIQUAAAAA&#10;" filled="f" stroked="f">
                      <v:textbox inset="2.16pt,1.44pt,0,1.44pt">
                        <w:txbxContent>
                          <w:p w14:paraId="2D64FD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8464" behindDoc="0" locked="0" layoutInCell="1" allowOverlap="1" wp14:anchorId="67648A22" wp14:editId="17141ADD">
                      <wp:simplePos x="0" y="0"/>
                      <wp:positionH relativeFrom="column">
                        <wp:posOffset>-63500</wp:posOffset>
                      </wp:positionH>
                      <wp:positionV relativeFrom="paragraph">
                        <wp:posOffset>1752600</wp:posOffset>
                      </wp:positionV>
                      <wp:extent cx="1003300" cy="609600"/>
                      <wp:effectExtent l="0" t="0" r="0" b="0"/>
                      <wp:wrapNone/>
                      <wp:docPr id="4746" name="Rectangle 4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AE55F-65DF-7A41-81DF-DDAC3FF426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4E03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48A22" id="Rectangle 4746" o:spid="_x0000_s3473" style="position:absolute;margin-left:-5pt;margin-top:138pt;width:79pt;height:48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W0mlrvAEAAEwDAAAOAAAAAAAAAAAAAAAAAC4CAABk&#10;cnMvZTJvRG9jLnhtbFBLAQItABQABgAIAAAAIQBWcGo83gAAAAsBAAAPAAAAAAAAAAAAAAAAABYE&#10;AABkcnMvZG93bnJldi54bWxQSwUGAAAAAAQABADzAAAAIQUAAAAA&#10;" filled="f" stroked="f">
                      <v:textbox inset="2.16pt,1.44pt,0,1.44pt">
                        <w:txbxContent>
                          <w:p w14:paraId="734E03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79488" behindDoc="0" locked="0" layoutInCell="1" allowOverlap="1" wp14:anchorId="795741F6" wp14:editId="238A649E">
                      <wp:simplePos x="0" y="0"/>
                      <wp:positionH relativeFrom="column">
                        <wp:posOffset>-63500</wp:posOffset>
                      </wp:positionH>
                      <wp:positionV relativeFrom="paragraph">
                        <wp:posOffset>1752600</wp:posOffset>
                      </wp:positionV>
                      <wp:extent cx="1003300" cy="609600"/>
                      <wp:effectExtent l="0" t="0" r="0" b="0"/>
                      <wp:wrapNone/>
                      <wp:docPr id="4745" name="Rectangle 4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7E6417-4B52-AD42-8F28-FE8C1F7A0D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4EB1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741F6" id="Rectangle 4745" o:spid="_x0000_s3474" style="position:absolute;margin-left:-5pt;margin-top:138pt;width:79pt;height:48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vNAR2vAEAAEwDAAAOAAAAAAAAAAAAAAAAAC4CAABk&#10;cnMvZTJvRG9jLnhtbFBLAQItABQABgAIAAAAIQBWcGo83gAAAAsBAAAPAAAAAAAAAAAAAAAAABYE&#10;AABkcnMvZG93bnJldi54bWxQSwUGAAAAAAQABADzAAAAIQUAAAAA&#10;" filled="f" stroked="f">
                      <v:textbox inset="2.16pt,1.44pt,0,1.44pt">
                        <w:txbxContent>
                          <w:p w14:paraId="194EB1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0512" behindDoc="0" locked="0" layoutInCell="1" allowOverlap="1" wp14:anchorId="0F42CAC2" wp14:editId="10692149">
                      <wp:simplePos x="0" y="0"/>
                      <wp:positionH relativeFrom="column">
                        <wp:posOffset>-63500</wp:posOffset>
                      </wp:positionH>
                      <wp:positionV relativeFrom="paragraph">
                        <wp:posOffset>1752600</wp:posOffset>
                      </wp:positionV>
                      <wp:extent cx="1003300" cy="609600"/>
                      <wp:effectExtent l="0" t="0" r="0" b="0"/>
                      <wp:wrapNone/>
                      <wp:docPr id="4744" name="Rectangle 4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11487D-5552-0A40-9C06-19B4B536D2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BA6D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2CAC2" id="Rectangle 4744" o:spid="_x0000_s3475" style="position:absolute;margin-left:-5pt;margin-top:138pt;width:79pt;height:48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jsPCdvAEAAEwDAAAOAAAAAAAAAAAAAAAAAC4CAABk&#10;cnMvZTJvRG9jLnhtbFBLAQItABQABgAIAAAAIQBWcGo83gAAAAsBAAAPAAAAAAAAAAAAAAAAABYE&#10;AABkcnMvZG93bnJldi54bWxQSwUGAAAAAAQABADzAAAAIQUAAAAA&#10;" filled="f" stroked="f">
                      <v:textbox inset="2.16pt,1.44pt,0,1.44pt">
                        <w:txbxContent>
                          <w:p w14:paraId="7FBA6D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1536" behindDoc="0" locked="0" layoutInCell="1" allowOverlap="1" wp14:anchorId="2C2EB8D3" wp14:editId="17753F30">
                      <wp:simplePos x="0" y="0"/>
                      <wp:positionH relativeFrom="column">
                        <wp:posOffset>-63500</wp:posOffset>
                      </wp:positionH>
                      <wp:positionV relativeFrom="paragraph">
                        <wp:posOffset>1752600</wp:posOffset>
                      </wp:positionV>
                      <wp:extent cx="1003300" cy="609600"/>
                      <wp:effectExtent l="0" t="0" r="0" b="0"/>
                      <wp:wrapNone/>
                      <wp:docPr id="4743" name="Rectangle 4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AED74E-85DD-8E41-86E3-A8826DB269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996F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EB8D3" id="Rectangle 4743" o:spid="_x0000_s3476" style="position:absolute;margin-left:-5pt;margin-top:138pt;width:79pt;height:48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JTs2Xa7AQAATAMAAA4AAAAAAAAAAAAAAAAALgIAAGRy&#10;cy9lMm9Eb2MueG1sUEsBAi0AFAAGAAgAAAAhAFZwajzeAAAACwEAAA8AAAAAAAAAAAAAAAAAFQQA&#10;AGRycy9kb3ducmV2LnhtbFBLBQYAAAAABAAEAPMAAAAgBQAAAAA=&#10;" filled="f" stroked="f">
                      <v:textbox inset="2.16pt,1.44pt,0,1.44pt">
                        <w:txbxContent>
                          <w:p w14:paraId="3B996F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2560" behindDoc="0" locked="0" layoutInCell="1" allowOverlap="1" wp14:anchorId="0805C153" wp14:editId="5FD6390F">
                      <wp:simplePos x="0" y="0"/>
                      <wp:positionH relativeFrom="column">
                        <wp:posOffset>-63500</wp:posOffset>
                      </wp:positionH>
                      <wp:positionV relativeFrom="paragraph">
                        <wp:posOffset>1752600</wp:posOffset>
                      </wp:positionV>
                      <wp:extent cx="1003300" cy="609600"/>
                      <wp:effectExtent l="0" t="0" r="0" b="0"/>
                      <wp:wrapNone/>
                      <wp:docPr id="4742" name="Rectangle 4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F8953-B019-3F4E-BEE0-56996CB1BA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95E0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5C153" id="Rectangle 4742" o:spid="_x0000_s3477" style="position:absolute;margin-left:-5pt;margin-top:138pt;width:79pt;height:48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NhoLZ27AQAATAMAAA4AAAAAAAAAAAAAAAAALgIAAGRy&#10;cy9lMm9Eb2MueG1sUEsBAi0AFAAGAAgAAAAhAFZwajzeAAAACwEAAA8AAAAAAAAAAAAAAAAAFQQA&#10;AGRycy9kb3ducmV2LnhtbFBLBQYAAAAABAAEAPMAAAAgBQAAAAA=&#10;" filled="f" stroked="f">
                      <v:textbox inset="2.16pt,1.44pt,0,1.44pt">
                        <w:txbxContent>
                          <w:p w14:paraId="0795E0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3584" behindDoc="0" locked="0" layoutInCell="1" allowOverlap="1" wp14:anchorId="3857DF39" wp14:editId="1E1B6154">
                      <wp:simplePos x="0" y="0"/>
                      <wp:positionH relativeFrom="column">
                        <wp:posOffset>-63500</wp:posOffset>
                      </wp:positionH>
                      <wp:positionV relativeFrom="paragraph">
                        <wp:posOffset>1752600</wp:posOffset>
                      </wp:positionV>
                      <wp:extent cx="1003300" cy="609600"/>
                      <wp:effectExtent l="0" t="0" r="0" b="0"/>
                      <wp:wrapNone/>
                      <wp:docPr id="4741" name="Rectangle 4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704F82-024F-174B-BE68-2B70E32936D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2701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7DF39" id="Rectangle 4741" o:spid="_x0000_s3478" style="position:absolute;margin-left:-5pt;margin-top:138pt;width:79pt;height:48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N4kF6vAEAAEwDAAAOAAAAAAAAAAAAAAAAAC4CAABk&#10;cnMvZTJvRG9jLnhtbFBLAQItABQABgAIAAAAIQBWcGo83gAAAAsBAAAPAAAAAAAAAAAAAAAAABYE&#10;AABkcnMvZG93bnJldi54bWxQSwUGAAAAAAQABADzAAAAIQUAAAAA&#10;" filled="f" stroked="f">
                      <v:textbox inset="2.16pt,1.44pt,0,1.44pt">
                        <w:txbxContent>
                          <w:p w14:paraId="732701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4608" behindDoc="0" locked="0" layoutInCell="1" allowOverlap="1" wp14:anchorId="1B71A245" wp14:editId="716AE0DE">
                      <wp:simplePos x="0" y="0"/>
                      <wp:positionH relativeFrom="column">
                        <wp:posOffset>-63500</wp:posOffset>
                      </wp:positionH>
                      <wp:positionV relativeFrom="paragraph">
                        <wp:posOffset>1752600</wp:posOffset>
                      </wp:positionV>
                      <wp:extent cx="1003300" cy="609600"/>
                      <wp:effectExtent l="0" t="0" r="0" b="0"/>
                      <wp:wrapNone/>
                      <wp:docPr id="4740" name="Rectangle 4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00CE9-7694-E34F-860A-7C8389BFD68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C61D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1A245" id="Rectangle 4740" o:spid="_x0000_s3479" style="position:absolute;margin-left:-5pt;margin-top:138pt;width:79pt;height:48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BZrWRvAEAAEwDAAAOAAAAAAAAAAAAAAAAAC4CAABk&#10;cnMvZTJvRG9jLnhtbFBLAQItABQABgAIAAAAIQBWcGo83gAAAAsBAAAPAAAAAAAAAAAAAAAAABYE&#10;AABkcnMvZG93bnJldi54bWxQSwUGAAAAAAQABADzAAAAIQUAAAAA&#10;" filled="f" stroked="f">
                      <v:textbox inset="2.16pt,1.44pt,0,1.44pt">
                        <w:txbxContent>
                          <w:p w14:paraId="5FC61D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5632" behindDoc="0" locked="0" layoutInCell="1" allowOverlap="1" wp14:anchorId="2C41A082" wp14:editId="6CB75871">
                      <wp:simplePos x="0" y="0"/>
                      <wp:positionH relativeFrom="column">
                        <wp:posOffset>-63500</wp:posOffset>
                      </wp:positionH>
                      <wp:positionV relativeFrom="paragraph">
                        <wp:posOffset>1752600</wp:posOffset>
                      </wp:positionV>
                      <wp:extent cx="1003300" cy="609600"/>
                      <wp:effectExtent l="0" t="0" r="0" b="0"/>
                      <wp:wrapNone/>
                      <wp:docPr id="4739" name="Rectangle 4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AF6385-2BF2-B344-AFE1-BEBB3AE13E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8545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1A082" id="Rectangle 4739" o:spid="_x0000_s3480" style="position:absolute;margin-left:-5pt;margin-top:138pt;width:79pt;height:48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Yk4JDL0BAABMAwAADgAAAAAAAAAAAAAAAAAuAgAA&#10;ZHJzL2Uyb0RvYy54bWxQSwECLQAUAAYACAAAACEAVnBqPN4AAAALAQAADwAAAAAAAAAAAAAAAAAX&#10;BAAAZHJzL2Rvd25yZXYueG1sUEsFBgAAAAAEAAQA8wAAACIFAAAAAA==&#10;" filled="f" stroked="f">
                      <v:textbox inset="2.16pt,1.44pt,0,1.44pt">
                        <w:txbxContent>
                          <w:p w14:paraId="378545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6656" behindDoc="0" locked="0" layoutInCell="1" allowOverlap="1" wp14:anchorId="50C8D040" wp14:editId="42EA01FD">
                      <wp:simplePos x="0" y="0"/>
                      <wp:positionH relativeFrom="column">
                        <wp:posOffset>-63500</wp:posOffset>
                      </wp:positionH>
                      <wp:positionV relativeFrom="paragraph">
                        <wp:posOffset>1752600</wp:posOffset>
                      </wp:positionV>
                      <wp:extent cx="1003300" cy="609600"/>
                      <wp:effectExtent l="0" t="0" r="0" b="0"/>
                      <wp:wrapNone/>
                      <wp:docPr id="4738" name="Rectangle 4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4769E6-D47D-8140-BD94-9BCF3DA7A9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473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8D040" id="Rectangle 4738" o:spid="_x0000_s3481" style="position:absolute;margin-left:-5pt;margin-top:138pt;width:79pt;height:48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uyv3nvAEAAEwDAAAOAAAAAAAAAAAAAAAAAC4CAABk&#10;cnMvZTJvRG9jLnhtbFBLAQItABQABgAIAAAAIQBWcGo83gAAAAsBAAAPAAAAAAAAAAAAAAAAABYE&#10;AABkcnMvZG93bnJldi54bWxQSwUGAAAAAAQABADzAAAAIQUAAAAA&#10;" filled="f" stroked="f">
                      <v:textbox inset="2.16pt,1.44pt,0,1.44pt">
                        <w:txbxContent>
                          <w:p w14:paraId="303473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7680" behindDoc="0" locked="0" layoutInCell="1" allowOverlap="1" wp14:anchorId="265B1F7A" wp14:editId="10D359A0">
                      <wp:simplePos x="0" y="0"/>
                      <wp:positionH relativeFrom="column">
                        <wp:posOffset>-63500</wp:posOffset>
                      </wp:positionH>
                      <wp:positionV relativeFrom="paragraph">
                        <wp:posOffset>1752600</wp:posOffset>
                      </wp:positionV>
                      <wp:extent cx="1003300" cy="609600"/>
                      <wp:effectExtent l="0" t="0" r="0" b="0"/>
                      <wp:wrapNone/>
                      <wp:docPr id="4737" name="Rectangle 4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9C6A62-EAD3-B74E-B93F-D925FFA8F1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1AAB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B1F7A" id="Rectangle 4737" o:spid="_x0000_s3482" style="position:absolute;margin-left:-5pt;margin-top:138pt;width:79pt;height:48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BCsDRvAEAAEwDAAAOAAAAAAAAAAAAAAAAAC4CAABk&#10;cnMvZTJvRG9jLnhtbFBLAQItABQABgAIAAAAIQBWcGo83gAAAAsBAAAPAAAAAAAAAAAAAAAAABYE&#10;AABkcnMvZG93bnJldi54bWxQSwUGAAAAAAQABADzAAAAIQUAAAAA&#10;" filled="f" stroked="f">
                      <v:textbox inset="2.16pt,1.44pt,0,1.44pt">
                        <w:txbxContent>
                          <w:p w14:paraId="271AAB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8704" behindDoc="0" locked="0" layoutInCell="1" allowOverlap="1" wp14:anchorId="1721FB7C" wp14:editId="0DB98BE8">
                      <wp:simplePos x="0" y="0"/>
                      <wp:positionH relativeFrom="column">
                        <wp:posOffset>-63500</wp:posOffset>
                      </wp:positionH>
                      <wp:positionV relativeFrom="paragraph">
                        <wp:posOffset>1752600</wp:posOffset>
                      </wp:positionV>
                      <wp:extent cx="1003300" cy="609600"/>
                      <wp:effectExtent l="0" t="0" r="0" b="0"/>
                      <wp:wrapNone/>
                      <wp:docPr id="4736" name="Rectangle 4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0D2939-98D0-114E-BA8A-397B42F819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CADD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1FB7C" id="Rectangle 4736" o:spid="_x0000_s3483" style="position:absolute;margin-left:-5pt;margin-top:138pt;width:79pt;height:48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NjjQ6vAEAAEwDAAAOAAAAAAAAAAAAAAAAAC4CAABk&#10;cnMvZTJvRG9jLnhtbFBLAQItABQABgAIAAAAIQBWcGo83gAAAAsBAAAPAAAAAAAAAAAAAAAAABYE&#10;AABkcnMvZG93bnJldi54bWxQSwUGAAAAAAQABADzAAAAIQUAAAAA&#10;" filled="f" stroked="f">
                      <v:textbox inset="2.16pt,1.44pt,0,1.44pt">
                        <w:txbxContent>
                          <w:p w14:paraId="6DCADD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89728" behindDoc="0" locked="0" layoutInCell="1" allowOverlap="1" wp14:anchorId="2238FE2D" wp14:editId="7F7BD557">
                      <wp:simplePos x="0" y="0"/>
                      <wp:positionH relativeFrom="column">
                        <wp:posOffset>-63500</wp:posOffset>
                      </wp:positionH>
                      <wp:positionV relativeFrom="paragraph">
                        <wp:posOffset>1752600</wp:posOffset>
                      </wp:positionV>
                      <wp:extent cx="1003300" cy="609600"/>
                      <wp:effectExtent l="0" t="0" r="0" b="0"/>
                      <wp:wrapNone/>
                      <wp:docPr id="4735" name="Rectangle 4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1CE149-5CAA-FD43-9B54-5C35520828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6169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8FE2D" id="Rectangle 4735" o:spid="_x0000_s3484" style="position:absolute;margin-left:-5pt;margin-top:138pt;width:79pt;height:48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tGhZJ70BAABMAwAADgAAAAAAAAAAAAAAAAAuAgAA&#10;ZHJzL2Uyb0RvYy54bWxQSwECLQAUAAYACAAAACEAVnBqPN4AAAALAQAADwAAAAAAAAAAAAAAAAAX&#10;BAAAZHJzL2Rvd25yZXYueG1sUEsFBgAAAAAEAAQA8wAAACIFAAAAAA==&#10;" filled="f" stroked="f">
                      <v:textbox inset="2.16pt,1.44pt,0,1.44pt">
                        <w:txbxContent>
                          <w:p w14:paraId="026169C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0752" behindDoc="0" locked="0" layoutInCell="1" allowOverlap="1" wp14:anchorId="4CB4785F" wp14:editId="427AA177">
                      <wp:simplePos x="0" y="0"/>
                      <wp:positionH relativeFrom="column">
                        <wp:posOffset>-63500</wp:posOffset>
                      </wp:positionH>
                      <wp:positionV relativeFrom="paragraph">
                        <wp:posOffset>1752600</wp:posOffset>
                      </wp:positionV>
                      <wp:extent cx="1003300" cy="609600"/>
                      <wp:effectExtent l="0" t="0" r="0" b="0"/>
                      <wp:wrapNone/>
                      <wp:docPr id="4734" name="Rectangle 4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D2AB28-A54B-9A43-814D-9E61BB3064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6A22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785F" id="Rectangle 4734" o:spid="_x0000_s3485" style="position:absolute;margin-left:-5pt;margin-top:138pt;width:79pt;height:4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OytzL0BAABMAwAADgAAAAAAAAAAAAAAAAAuAgAA&#10;ZHJzL2Uyb0RvYy54bWxQSwECLQAUAAYACAAAACEAVnBqPN4AAAALAQAADwAAAAAAAAAAAAAAAAAX&#10;BAAAZHJzL2Rvd25yZXYueG1sUEsFBgAAAAAEAAQA8wAAACIFAAAAAA==&#10;" filled="f" stroked="f">
                      <v:textbox inset="2.16pt,1.44pt,0,1.44pt">
                        <w:txbxContent>
                          <w:p w14:paraId="766A22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1776" behindDoc="0" locked="0" layoutInCell="1" allowOverlap="1" wp14:anchorId="75911A9C" wp14:editId="5AB6BE58">
                      <wp:simplePos x="0" y="0"/>
                      <wp:positionH relativeFrom="column">
                        <wp:posOffset>-63500</wp:posOffset>
                      </wp:positionH>
                      <wp:positionV relativeFrom="paragraph">
                        <wp:posOffset>1752600</wp:posOffset>
                      </wp:positionV>
                      <wp:extent cx="1003300" cy="609600"/>
                      <wp:effectExtent l="0" t="0" r="0" b="0"/>
                      <wp:wrapNone/>
                      <wp:docPr id="4733" name="Rectangle 4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1D6FA-8592-974A-A74B-2A4AF6D881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CB4D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11A9C" id="Rectangle 4733" o:spid="_x0000_s3486" style="position:absolute;margin-left:-5pt;margin-top:138pt;width:79pt;height:48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0iMcdL0BAABMAwAADgAAAAAAAAAAAAAAAAAuAgAA&#10;ZHJzL2Uyb0RvYy54bWxQSwECLQAUAAYACAAAACEAVnBqPN4AAAALAQAADwAAAAAAAAAAAAAAAAAX&#10;BAAAZHJzL2Rvd25yZXYueG1sUEsFBgAAAAAEAAQA8wAAACIFAAAAAA==&#10;" filled="f" stroked="f">
                      <v:textbox inset="2.16pt,1.44pt,0,1.44pt">
                        <w:txbxContent>
                          <w:p w14:paraId="55CB4D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2800" behindDoc="0" locked="0" layoutInCell="1" allowOverlap="1" wp14:anchorId="2FB1108F" wp14:editId="36D50894">
                      <wp:simplePos x="0" y="0"/>
                      <wp:positionH relativeFrom="column">
                        <wp:posOffset>-63500</wp:posOffset>
                      </wp:positionH>
                      <wp:positionV relativeFrom="paragraph">
                        <wp:posOffset>1752600</wp:posOffset>
                      </wp:positionV>
                      <wp:extent cx="1003300" cy="609600"/>
                      <wp:effectExtent l="0" t="0" r="0" b="0"/>
                      <wp:wrapNone/>
                      <wp:docPr id="4732" name="Rectangle 4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235260-FFB6-CF42-B919-0650BF976E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0C45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1108F" id="Rectangle 4732" o:spid="_x0000_s3487" style="position:absolute;margin-left:-5pt;margin-top:138pt;width:79pt;height:48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" filled="f" stroked="f">
                      <v:textbox inset="2.16pt,1.44pt,0,1.44pt">
                        <w:txbxContent>
                          <w:p w14:paraId="680C45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3824" behindDoc="0" locked="0" layoutInCell="1" allowOverlap="1" wp14:anchorId="25B6EC4F" wp14:editId="759464AB">
                      <wp:simplePos x="0" y="0"/>
                      <wp:positionH relativeFrom="column">
                        <wp:posOffset>-63500</wp:posOffset>
                      </wp:positionH>
                      <wp:positionV relativeFrom="paragraph">
                        <wp:posOffset>1752600</wp:posOffset>
                      </wp:positionV>
                      <wp:extent cx="1003300" cy="609600"/>
                      <wp:effectExtent l="0" t="0" r="0" b="0"/>
                      <wp:wrapNone/>
                      <wp:docPr id="4731" name="Rectangle 4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8A4E91-870A-F44C-9C98-A4B6FA6E0E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8C83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6EC4F" id="Rectangle 4731" o:spid="_x0000_s3488" style="position:absolute;margin-left:-5pt;margin-top:138pt;width:79pt;height:48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R4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dbdsKHHc4pS+&#10;o27c9aMil+pgpFR5vlmvKcQOrz2HJ7hmEZeZ/KzB5i/SInPR+HzTWM2JCCxul6tmu6RE4Na6rj+2&#10;29yzer0cIKbPyluSF4wCQinK8tPXmC5HX47gvQzm8nxepfkwFzLtat2+YD14eUaOaNL0iEGPfmJU&#10;jCZQMuHgGY2/jhwUJeMXh8q2d6tli04pSbNpN+hgKAn65/C2yp0YPHpJJKDkGMD0AwIuGhVcOLLC&#10;7Gqv7Im3eUH/+hPsfw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LLYR4vAEAAEwDAAAOAAAAAAAAAAAAAAAAAC4CAABk&#10;cnMvZTJvRG9jLnhtbFBLAQItABQABgAIAAAAIQBWcGo83gAAAAsBAAAPAAAAAAAAAAAAAAAAABYE&#10;AABkcnMvZG93bnJldi54bWxQSwUGAAAAAAQABADzAAAAIQUAAAAA&#10;" filled="f" stroked="f">
                      <v:textbox inset="2.16pt,1.44pt,0,1.44pt">
                        <w:txbxContent>
                          <w:p w14:paraId="2D8C83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4848" behindDoc="0" locked="0" layoutInCell="1" allowOverlap="1" wp14:anchorId="58E6E962" wp14:editId="2D9438C8">
                      <wp:simplePos x="0" y="0"/>
                      <wp:positionH relativeFrom="column">
                        <wp:posOffset>-63500</wp:posOffset>
                      </wp:positionH>
                      <wp:positionV relativeFrom="paragraph">
                        <wp:posOffset>1752600</wp:posOffset>
                      </wp:positionV>
                      <wp:extent cx="1003300" cy="609600"/>
                      <wp:effectExtent l="0" t="0" r="0" b="0"/>
                      <wp:wrapNone/>
                      <wp:docPr id="4730" name="Rectangle 4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BDE41A-02CD-2D46-A13F-DFA066252F0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DC0B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6E962" id="Rectangle 4730" o:spid="_x0000_s3489" style="position:absolute;margin-left:-5pt;margin-top:138pt;width:79pt;height:48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HqXCTvAEAAEwDAAAOAAAAAAAAAAAAAAAAAC4CAABk&#10;cnMvZTJvRG9jLnhtbFBLAQItABQABgAIAAAAIQBWcGo83gAAAAsBAAAPAAAAAAAAAAAAAAAAABYE&#10;AABkcnMvZG93bnJldi54bWxQSwUGAAAAAAQABADzAAAAIQUAAAAA&#10;" filled="f" stroked="f">
                      <v:textbox inset="2.16pt,1.44pt,0,1.44pt">
                        <w:txbxContent>
                          <w:p w14:paraId="53DC0B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5872" behindDoc="0" locked="0" layoutInCell="1" allowOverlap="1" wp14:anchorId="2A5324E1" wp14:editId="52BA8582">
                      <wp:simplePos x="0" y="0"/>
                      <wp:positionH relativeFrom="column">
                        <wp:posOffset>-63500</wp:posOffset>
                      </wp:positionH>
                      <wp:positionV relativeFrom="paragraph">
                        <wp:posOffset>1752600</wp:posOffset>
                      </wp:positionV>
                      <wp:extent cx="1003300" cy="609600"/>
                      <wp:effectExtent l="0" t="0" r="0" b="0"/>
                      <wp:wrapNone/>
                      <wp:docPr id="4729" name="Rectangle 4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ADB6AD-2DCD-9740-9AC4-3918C8308D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8972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324E1" id="Rectangle 4729" o:spid="_x0000_s3490" style="position:absolute;margin-left:-5pt;margin-top:138pt;width:79pt;height:48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AJBAgvAEAAEwDAAAOAAAAAAAAAAAAAAAAAC4CAABk&#10;cnMvZTJvRG9jLnhtbFBLAQItABQABgAIAAAAIQBWcGo83gAAAAsBAAAPAAAAAAAAAAAAAAAAABYE&#10;AABkcnMvZG93bnJldi54bWxQSwUGAAAAAAQABADzAAAAIQUAAAAA&#10;" filled="f" stroked="f">
                      <v:textbox inset="2.16pt,1.44pt,0,1.44pt">
                        <w:txbxContent>
                          <w:p w14:paraId="548972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6896" behindDoc="0" locked="0" layoutInCell="1" allowOverlap="1" wp14:anchorId="58A0A7CA" wp14:editId="2651C8E0">
                      <wp:simplePos x="0" y="0"/>
                      <wp:positionH relativeFrom="column">
                        <wp:posOffset>-63500</wp:posOffset>
                      </wp:positionH>
                      <wp:positionV relativeFrom="paragraph">
                        <wp:posOffset>1752600</wp:posOffset>
                      </wp:positionV>
                      <wp:extent cx="1003300" cy="6096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2EC48C-822D-6B47-B53C-4872CE79D41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2BB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0A7CA" id="Rectangle 4728" o:spid="_x0000_s3491" style="position:absolute;margin-left:-5pt;margin-top:138pt;width:79pt;height:48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MoOTLvAEAAEwDAAAOAAAAAAAAAAAAAAAAAC4CAABk&#10;cnMvZTJvRG9jLnhtbFBLAQItABQABgAIAAAAIQBWcGo83gAAAAsBAAAPAAAAAAAAAAAAAAAAABYE&#10;AABkcnMvZG93bnJldi54bWxQSwUGAAAAAAQABADzAAAAIQUAAAAA&#10;" filled="f" stroked="f">
                      <v:textbox inset="2.16pt,1.44pt,0,1.44pt">
                        <w:txbxContent>
                          <w:p w14:paraId="6A12BB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7920" behindDoc="0" locked="0" layoutInCell="1" allowOverlap="1" wp14:anchorId="2A9400B5" wp14:editId="0AEBF699">
                      <wp:simplePos x="0" y="0"/>
                      <wp:positionH relativeFrom="column">
                        <wp:posOffset>-63500</wp:posOffset>
                      </wp:positionH>
                      <wp:positionV relativeFrom="paragraph">
                        <wp:posOffset>1752600</wp:posOffset>
                      </wp:positionV>
                      <wp:extent cx="1003300" cy="609600"/>
                      <wp:effectExtent l="0" t="0" r="0" b="0"/>
                      <wp:wrapNone/>
                      <wp:docPr id="4727" name="Rectangle 4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1914F9-7586-214A-ACAA-A6F28425D2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6575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400B5" id="Rectangle 4727" o:spid="_x0000_s3492" style="position:absolute;margin-left:-5pt;margin-top:138pt;width:79pt;height:48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jYNn9vAEAAEwDAAAOAAAAAAAAAAAAAAAAAC4CAABk&#10;cnMvZTJvRG9jLnhtbFBLAQItABQABgAIAAAAIQBWcGo83gAAAAsBAAAPAAAAAAAAAAAAAAAAABYE&#10;AABkcnMvZG93bnJldi54bWxQSwUGAAAAAAQABADzAAAAIQUAAAAA&#10;" filled="f" stroked="f">
                      <v:textbox inset="2.16pt,1.44pt,0,1.44pt">
                        <w:txbxContent>
                          <w:p w14:paraId="536575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8944" behindDoc="0" locked="0" layoutInCell="1" allowOverlap="1" wp14:anchorId="19601311" wp14:editId="15C83198">
                      <wp:simplePos x="0" y="0"/>
                      <wp:positionH relativeFrom="column">
                        <wp:posOffset>-63500</wp:posOffset>
                      </wp:positionH>
                      <wp:positionV relativeFrom="paragraph">
                        <wp:posOffset>1752600</wp:posOffset>
                      </wp:positionV>
                      <wp:extent cx="1003300" cy="609600"/>
                      <wp:effectExtent l="0" t="0" r="0" b="0"/>
                      <wp:wrapNone/>
                      <wp:docPr id="4726" name="Rectangle 4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EFC128-C97B-3F42-87BD-23AA53472E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D5D1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01311" id="Rectangle 4726" o:spid="_x0000_s3493" style="position:absolute;margin-left:-5pt;margin-top:138pt;width:79pt;height:48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v5C0WvAEAAEwDAAAOAAAAAAAAAAAAAAAAAC4CAABk&#10;cnMvZTJvRG9jLnhtbFBLAQItABQABgAIAAAAIQBWcGo83gAAAAsBAAAPAAAAAAAAAAAAAAAAABYE&#10;AABkcnMvZG93bnJldi54bWxQSwUGAAAAAAQABADzAAAAIQUAAAAA&#10;" filled="f" stroked="f">
                      <v:textbox inset="2.16pt,1.44pt,0,1.44pt">
                        <w:txbxContent>
                          <w:p w14:paraId="6AD5D1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499968" behindDoc="0" locked="0" layoutInCell="1" allowOverlap="1" wp14:anchorId="3C235375" wp14:editId="32459508">
                      <wp:simplePos x="0" y="0"/>
                      <wp:positionH relativeFrom="column">
                        <wp:posOffset>-63500</wp:posOffset>
                      </wp:positionH>
                      <wp:positionV relativeFrom="paragraph">
                        <wp:posOffset>1752600</wp:posOffset>
                      </wp:positionV>
                      <wp:extent cx="1003300" cy="609600"/>
                      <wp:effectExtent l="0" t="0" r="0" b="0"/>
                      <wp:wrapNone/>
                      <wp:docPr id="4725" name="Rectangle 4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1E45B9-E2B7-0644-B350-D2E24F44FC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635E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35375" id="Rectangle 4725" o:spid="_x0000_s3494" style="position:absolute;margin-left:-5pt;margin-top:138pt;width:79pt;height:48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1gJAC70BAABMAwAADgAAAAAAAAAAAAAAAAAuAgAA&#10;ZHJzL2Uyb0RvYy54bWxQSwECLQAUAAYACAAAACEAVnBqPN4AAAALAQAADwAAAAAAAAAAAAAAAAAX&#10;BAAAZHJzL2Rvd25yZXYueG1sUEsFBgAAAAAEAAQA8wAAACIFAAAAAA==&#10;" filled="f" stroked="f">
                      <v:textbox inset="2.16pt,1.44pt,0,1.44pt">
                        <w:txbxContent>
                          <w:p w14:paraId="42635E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00992" behindDoc="0" locked="0" layoutInCell="1" allowOverlap="1" wp14:anchorId="32733278" wp14:editId="0863E1EA">
                      <wp:simplePos x="0" y="0"/>
                      <wp:positionH relativeFrom="column">
                        <wp:posOffset>-63500</wp:posOffset>
                      </wp:positionH>
                      <wp:positionV relativeFrom="paragraph">
                        <wp:posOffset>1752600</wp:posOffset>
                      </wp:positionV>
                      <wp:extent cx="1003300" cy="609600"/>
                      <wp:effectExtent l="0" t="0" r="0" b="0"/>
                      <wp:wrapNone/>
                      <wp:docPr id="4724" name="Rectangle 4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90B95-FA77-7646-A697-147263539C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94FB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33278" id="Rectangle 4724" o:spid="_x0000_s3495" style="position:absolute;margin-left:-5pt;margin-top:138pt;width:79pt;height:48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ahrTgvAEAAEwDAAAOAAAAAAAAAAAAAAAAAC4CAABk&#10;cnMvZTJvRG9jLnhtbFBLAQItABQABgAIAAAAIQBWcGo83gAAAAsBAAAPAAAAAAAAAAAAAAAAABYE&#10;AABkcnMvZG93bnJldi54bWxQSwUGAAAAAAQABADzAAAAIQUAAAAA&#10;" filled="f" stroked="f">
                      <v:textbox inset="2.16pt,1.44pt,0,1.44pt">
                        <w:txbxContent>
                          <w:p w14:paraId="2894FB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02016" behindDoc="0" locked="0" layoutInCell="1" allowOverlap="1" wp14:anchorId="7ADE89F2" wp14:editId="465F151B">
                      <wp:simplePos x="0" y="0"/>
                      <wp:positionH relativeFrom="column">
                        <wp:posOffset>-63500</wp:posOffset>
                      </wp:positionH>
                      <wp:positionV relativeFrom="paragraph">
                        <wp:posOffset>1752600</wp:posOffset>
                      </wp:positionV>
                      <wp:extent cx="1003300" cy="609600"/>
                      <wp:effectExtent l="0" t="0" r="0" b="0"/>
                      <wp:wrapNone/>
                      <wp:docPr id="4723" name="Rectangle 4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93E15-132F-8942-B302-8BF7959EA9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13EC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E89F2" id="Rectangle 4723" o:spid="_x0000_s3496" style="position:absolute;margin-left:-5pt;margin-top:138pt;width:79pt;height:48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t2p0LvAEAAEwDAAAOAAAAAAAAAAAAAAAAAC4CAABk&#10;cnMvZTJvRG9jLnhtbFBLAQItABQABgAIAAAAIQBWcGo83gAAAAsBAAAPAAAAAAAAAAAAAAAAABYE&#10;AABkcnMvZG93bnJldi54bWxQSwUGAAAAAAQABADzAAAAIQUAAAAA&#10;" filled="f" stroked="f">
                      <v:textbox inset="2.16pt,1.44pt,0,1.44pt">
                        <w:txbxContent>
                          <w:p w14:paraId="5413EC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03040" behindDoc="0" locked="0" layoutInCell="1" allowOverlap="1" wp14:anchorId="48B980F4" wp14:editId="0F94E9CF">
                      <wp:simplePos x="0" y="0"/>
                      <wp:positionH relativeFrom="column">
                        <wp:posOffset>-63500</wp:posOffset>
                      </wp:positionH>
                      <wp:positionV relativeFrom="paragraph">
                        <wp:posOffset>1752600</wp:posOffset>
                      </wp:positionV>
                      <wp:extent cx="1003300" cy="609600"/>
                      <wp:effectExtent l="0" t="0" r="0" b="0"/>
                      <wp:wrapNone/>
                      <wp:docPr id="4722" name="Rectangle 4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B4940-EDE4-A746-9195-C905E2B0302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5449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980F4" id="Rectangle 4722" o:spid="_x0000_s3497" style="position:absolute;margin-left:-5pt;margin-top:138pt;width:79pt;height:48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KFeaeC7AQAATAMAAA4AAAAAAAAAAAAAAAAALgIAAGRy&#10;cy9lMm9Eb2MueG1sUEsBAi0AFAAGAAgAAAAhAFZwajzeAAAACwEAAA8AAAAAAAAAAAAAAAAAFQQA&#10;AGRycy9kb3ducmV2LnhtbFBLBQYAAAAABAAEAPMAAAAgBQAAAAA=&#10;" filled="f" stroked="f">
                      <v:textbox inset="2.16pt,1.44pt,0,1.44pt">
                        <w:txbxContent>
                          <w:p w14:paraId="365449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04064" behindDoc="0" locked="0" layoutInCell="1" allowOverlap="1" wp14:anchorId="5EDA6385" wp14:editId="7B28BD6E">
                      <wp:simplePos x="0" y="0"/>
                      <wp:positionH relativeFrom="column">
                        <wp:posOffset>-63500</wp:posOffset>
                      </wp:positionH>
                      <wp:positionV relativeFrom="paragraph">
                        <wp:posOffset>1752600</wp:posOffset>
                      </wp:positionV>
                      <wp:extent cx="1003300" cy="609600"/>
                      <wp:effectExtent l="0" t="0" r="0" b="0"/>
                      <wp:wrapNone/>
                      <wp:docPr id="4721" name="Rectangle 4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76CA97-9467-4346-BAB5-615A780A7E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AFD9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A6385" id="Rectangle 4721" o:spid="_x0000_s3498" style="position:absolute;margin-left:-5pt;margin-top:138pt;width:79pt;height:48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AUHuw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um0bShy3OKWf&#10;qBt3g5HkXB1138s836zXFGKH157CI1yyiMtMflZg8xdpkblofLpqLOdEBBY3y1WzWVIicOumrj+3&#10;m9yzer0cIKav0luSF4wCQinK8uP3mM5HX47gvQzm/HxepXk/FzIt4n7Buvf9CTmiSdMDBmX8xKgw&#10;OlAy4eAZjb8PHCQl5ptDZdvb1bJFp5SkWbdrdDCUBP2zf1vlTowevSQSUHIIoIcRAReNCi4cWWF2&#10;sVf2xNu8oH/9CXZ/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DTUBQe7AQAATAMAAA4AAAAAAAAAAAAAAAAALgIAAGRy&#10;cy9lMm9Eb2MueG1sUEsBAi0AFAAGAAgAAAAhAFZwajzeAAAACwEAAA8AAAAAAAAAAAAAAAAAFQQA&#10;AGRycy9kb3ducmV2LnhtbFBLBQYAAAAABAAEAPMAAAAgBQAAAAA=&#10;" filled="f" stroked="f">
                      <v:textbox inset="2.16pt,1.44pt,0,1.44pt">
                        <w:txbxContent>
                          <w:p w14:paraId="79AFD9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05088" behindDoc="0" locked="0" layoutInCell="1" allowOverlap="1" wp14:anchorId="64F8162D" wp14:editId="1C77A7DF">
                      <wp:simplePos x="0" y="0"/>
                      <wp:positionH relativeFrom="column">
                        <wp:posOffset>-63500</wp:posOffset>
                      </wp:positionH>
                      <wp:positionV relativeFrom="paragraph">
                        <wp:posOffset>1752600</wp:posOffset>
                      </wp:positionV>
                      <wp:extent cx="1003300" cy="609600"/>
                      <wp:effectExtent l="0" t="0" r="0" b="0"/>
                      <wp:wrapNone/>
                      <wp:docPr id="4720" name="Rectangle 4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25C207-72A9-6F46-ACCF-4DB3AD4C3C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87B4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8162D" id="Rectangle 4720" o:spid="_x0000_s3499" style="position:absolute;margin-left:-5pt;margin-top:138pt;width:79pt;height:48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HsvA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ldrho0yHGLXfqB&#10;vnHXDYqcq72RUuX+Zr/GEFu89hKe4ZJFXGbxkwabvyiLTMXj09VjNSUisLhZLOebBSUCt+7q+rbZ&#10;ZMzq/XKAmL4qb0leMApIpTjLj48xnY++HcF7mcz5+bxK034qYprlavHGde/lCTXikKYnDHrwI6Ni&#10;MIGSERvPaHw9cFCUDN8cOtuslosGJ6Uk83WzxgmGkqA9+49V7kTvcZZEAkoOAUzXI+HiUeGFLSvK&#10;LuOVZ+JjXti//wS73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4UPHsvAEAAEwDAAAOAAAAAAAAAAAAAAAAAC4CAABk&#10;cnMvZTJvRG9jLnhtbFBLAQItABQABgAIAAAAIQBWcGo83gAAAAsBAAAPAAAAAAAAAAAAAAAAABYE&#10;AABkcnMvZG93bnJldi54bWxQSwUGAAAAAAQABADzAAAAIQUAAAAA&#10;" filled="f" stroked="f">
                      <v:textbox inset="2.16pt,1.44pt,0,1.44pt">
                        <w:txbxContent>
                          <w:p w14:paraId="6987B4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06112" behindDoc="0" locked="0" layoutInCell="1" allowOverlap="1" wp14:anchorId="356FE297" wp14:editId="205486C3">
                      <wp:simplePos x="0" y="0"/>
                      <wp:positionH relativeFrom="column">
                        <wp:posOffset>-63500</wp:posOffset>
                      </wp:positionH>
                      <wp:positionV relativeFrom="paragraph">
                        <wp:posOffset>1752600</wp:posOffset>
                      </wp:positionV>
                      <wp:extent cx="1003300" cy="609600"/>
                      <wp:effectExtent l="0" t="0" r="0" b="0"/>
                      <wp:wrapNone/>
                      <wp:docPr id="4719" name="Rectangle 4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E3F433-15FC-E44A-AC4B-1571FF5BD5E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1D35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FE297" id="Rectangle 4719" o:spid="_x0000_s3500" style="position:absolute;margin-left:-5pt;margin-top:138pt;width:79pt;height:48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cvArzvAEAAEwDAAAOAAAAAAAAAAAAAAAAAC4CAABk&#10;cnMvZTJvRG9jLnhtbFBLAQItABQABgAIAAAAIQBWcGo83gAAAAsBAAAPAAAAAAAAAAAAAAAAABYE&#10;AABkcnMvZG93bnJldi54bWxQSwUGAAAAAAQABADzAAAAIQUAAAAA&#10;" filled="f" stroked="f">
                      <v:textbox inset="2.16pt,1.44pt,0,1.44pt">
                        <w:txbxContent>
                          <w:p w14:paraId="2A1D35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07136" behindDoc="0" locked="0" layoutInCell="1" allowOverlap="1" wp14:anchorId="65C29A63" wp14:editId="75A9C6F7">
                      <wp:simplePos x="0" y="0"/>
                      <wp:positionH relativeFrom="column">
                        <wp:posOffset>-63500</wp:posOffset>
                      </wp:positionH>
                      <wp:positionV relativeFrom="paragraph">
                        <wp:posOffset>1752600</wp:posOffset>
                      </wp:positionV>
                      <wp:extent cx="1003300" cy="609600"/>
                      <wp:effectExtent l="0" t="0" r="0" b="0"/>
                      <wp:wrapNone/>
                      <wp:docPr id="4718" name="Rectangle 4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44441-C6E5-0649-88FC-D667A12C0D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29FD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29A63" id="Rectangle 4718" o:spid="_x0000_s3501" style="position:absolute;margin-left:-5pt;margin-top:138pt;width:79pt;height:48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QOP4YvAEAAEwDAAAOAAAAAAAAAAAAAAAAAC4CAABk&#10;cnMvZTJvRG9jLnhtbFBLAQItABQABgAIAAAAIQBWcGo83gAAAAsBAAAPAAAAAAAAAAAAAAAAABYE&#10;AABkcnMvZG93bnJldi54bWxQSwUGAAAAAAQABADzAAAAIQUAAAAA&#10;" filled="f" stroked="f">
                      <v:textbox inset="2.16pt,1.44pt,0,1.44pt">
                        <w:txbxContent>
                          <w:p w14:paraId="4D29FD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08160" behindDoc="0" locked="0" layoutInCell="1" allowOverlap="1" wp14:anchorId="0D42ED5E" wp14:editId="5B98D789">
                      <wp:simplePos x="0" y="0"/>
                      <wp:positionH relativeFrom="column">
                        <wp:posOffset>-63500</wp:posOffset>
                      </wp:positionH>
                      <wp:positionV relativeFrom="paragraph">
                        <wp:posOffset>1752600</wp:posOffset>
                      </wp:positionV>
                      <wp:extent cx="1003300" cy="609600"/>
                      <wp:effectExtent l="0" t="0" r="0" b="0"/>
                      <wp:wrapNone/>
                      <wp:docPr id="4717" name="Rectangle 4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BF9C3F-FB39-DF46-ADD5-71F289819B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A960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2ED5E" id="Rectangle 4717" o:spid="_x0000_s3502" style="position:absolute;margin-left:-5pt;margin-top:138pt;width:79pt;height:48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MMuvAEAAEwDAAAOAAAAAAAAAAAAAAAAAC4CAABk&#10;cnMvZTJvRG9jLnhtbFBLAQItABQABgAIAAAAIQBWcGo83gAAAAsBAAAPAAAAAAAAAAAAAAAAABYE&#10;AABkcnMvZG93bnJldi54bWxQSwUGAAAAAAQABADzAAAAIQUAAAAA&#10;" filled="f" stroked="f">
                      <v:textbox inset="2.16pt,1.44pt,0,1.44pt">
                        <w:txbxContent>
                          <w:p w14:paraId="33A960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09184" behindDoc="0" locked="0" layoutInCell="1" allowOverlap="1" wp14:anchorId="119178F1" wp14:editId="14D964AF">
                      <wp:simplePos x="0" y="0"/>
                      <wp:positionH relativeFrom="column">
                        <wp:posOffset>-63500</wp:posOffset>
                      </wp:positionH>
                      <wp:positionV relativeFrom="paragraph">
                        <wp:posOffset>1752600</wp:posOffset>
                      </wp:positionV>
                      <wp:extent cx="1003300" cy="609600"/>
                      <wp:effectExtent l="0" t="0" r="0" b="0"/>
                      <wp:wrapNone/>
                      <wp:docPr id="4716" name="Rectangle 4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CE4A3-28FA-F149-AA32-54090D08B0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3681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178F1" id="Rectangle 4716" o:spid="_x0000_s3503" style="position:absolute;margin-left:-5pt;margin-top:138pt;width:79pt;height:48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zfDfFvAEAAEwDAAAOAAAAAAAAAAAAAAAAAC4CAABk&#10;cnMvZTJvRG9jLnhtbFBLAQItABQABgAIAAAAIQBWcGo83gAAAAsBAAAPAAAAAAAAAAAAAAAAABYE&#10;AABkcnMvZG93bnJldi54bWxQSwUGAAAAAAQABADzAAAAIQUAAAAA&#10;" filled="f" stroked="f">
                      <v:textbox inset="2.16pt,1.44pt,0,1.44pt">
                        <w:txbxContent>
                          <w:p w14:paraId="193681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0208" behindDoc="0" locked="0" layoutInCell="1" allowOverlap="1" wp14:anchorId="72F84AB7" wp14:editId="3A5730B6">
                      <wp:simplePos x="0" y="0"/>
                      <wp:positionH relativeFrom="column">
                        <wp:posOffset>-63500</wp:posOffset>
                      </wp:positionH>
                      <wp:positionV relativeFrom="paragraph">
                        <wp:posOffset>1752600</wp:posOffset>
                      </wp:positionV>
                      <wp:extent cx="1003300" cy="609600"/>
                      <wp:effectExtent l="0" t="0" r="0" b="0"/>
                      <wp:wrapNone/>
                      <wp:docPr id="4715" name="Rectangle 4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F78DE0-9C1F-3547-B2AD-E906793AB0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B419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84AB7" id="Rectangle 4715" o:spid="_x0000_s3504" style="position:absolute;margin-left:-5pt;margin-top:138pt;width:79pt;height:48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KmlrYvAEAAEwDAAAOAAAAAAAAAAAAAAAAAC4CAABk&#10;cnMvZTJvRG9jLnhtbFBLAQItABQABgAIAAAAIQBWcGo83gAAAAsBAAAPAAAAAAAAAAAAAAAAABYE&#10;AABkcnMvZG93bnJldi54bWxQSwUGAAAAAAQABADzAAAAIQUAAAAA&#10;" filled="f" stroked="f">
                      <v:textbox inset="2.16pt,1.44pt,0,1.44pt">
                        <w:txbxContent>
                          <w:p w14:paraId="58B419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1232" behindDoc="0" locked="0" layoutInCell="1" allowOverlap="1" wp14:anchorId="3DF4950D" wp14:editId="6B06F2E1">
                      <wp:simplePos x="0" y="0"/>
                      <wp:positionH relativeFrom="column">
                        <wp:posOffset>-63500</wp:posOffset>
                      </wp:positionH>
                      <wp:positionV relativeFrom="paragraph">
                        <wp:posOffset>1752600</wp:posOffset>
                      </wp:positionV>
                      <wp:extent cx="1003300" cy="609600"/>
                      <wp:effectExtent l="0" t="0" r="0" b="0"/>
                      <wp:wrapNone/>
                      <wp:docPr id="4714" name="Rectangle 4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8FF255-CCC8-C946-9D4F-9538126FD2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D650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4950D" id="Rectangle 4714" o:spid="_x0000_s3505" style="position:absolute;margin-left:-5pt;margin-top:138pt;width:79pt;height:48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GHq4zvAEAAEwDAAAOAAAAAAAAAAAAAAAAAC4CAABk&#10;cnMvZTJvRG9jLnhtbFBLAQItABQABgAIAAAAIQBWcGo83gAAAAsBAAAPAAAAAAAAAAAAAAAAABYE&#10;AABkcnMvZG93bnJldi54bWxQSwUGAAAAAAQABADzAAAAIQUAAAAA&#10;" filled="f" stroked="f">
                      <v:textbox inset="2.16pt,1.44pt,0,1.44pt">
                        <w:txbxContent>
                          <w:p w14:paraId="67D650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2256" behindDoc="0" locked="0" layoutInCell="1" allowOverlap="1" wp14:anchorId="04A095CE" wp14:editId="1F9FC140">
                      <wp:simplePos x="0" y="0"/>
                      <wp:positionH relativeFrom="column">
                        <wp:posOffset>-63500</wp:posOffset>
                      </wp:positionH>
                      <wp:positionV relativeFrom="paragraph">
                        <wp:posOffset>1752600</wp:posOffset>
                      </wp:positionV>
                      <wp:extent cx="1003300" cy="609600"/>
                      <wp:effectExtent l="0" t="0" r="0" b="0"/>
                      <wp:wrapNone/>
                      <wp:docPr id="4713" name="Rectangle 4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647BA8-0440-EA4F-962C-4F3B2FED616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C859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095CE" id="Rectangle 4713" o:spid="_x0000_s3506" style="position:absolute;margin-left:-5pt;margin-top:138pt;width:79pt;height:48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25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jqtllS4rjFLv1E&#10;37jrR0XO1cFIqXJ/s19TiB1eewqPcMkiLrP4WYPNX5RF5uLx6eqxmhMRWNwsV80GHxK4dVPXn9tN&#10;xqxeLweI6avyluQFo4BUirP8+D2m89GXI3gvkzk/n1dp3s9FTLtal97m4t7LE2rEIU0PGPToJ0bF&#10;aAIlEzae0fj7wEFRMn5z6Gx7u1q2OCkladbtGicYSoLzs39b5U4MHmdJJKDkEMD0AxIuHhVe2LKi&#10;7DJeeSbe5oX960+w+w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jvD25vAEAAEwDAAAOAAAAAAAAAAAAAAAAAC4CAABk&#10;cnMvZTJvRG9jLnhtbFBLAQItABQABgAIAAAAIQBWcGo83gAAAAsBAAAPAAAAAAAAAAAAAAAAABYE&#10;AABkcnMvZG93bnJldi54bWxQSwUGAAAAAAQABADzAAAAIQUAAAAA&#10;" filled="f" stroked="f">
                      <v:textbox inset="2.16pt,1.44pt,0,1.44pt">
                        <w:txbxContent>
                          <w:p w14:paraId="1DC859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3280" behindDoc="0" locked="0" layoutInCell="1" allowOverlap="1" wp14:anchorId="4EC57DAE" wp14:editId="0973565A">
                      <wp:simplePos x="0" y="0"/>
                      <wp:positionH relativeFrom="column">
                        <wp:posOffset>-63500</wp:posOffset>
                      </wp:positionH>
                      <wp:positionV relativeFrom="paragraph">
                        <wp:posOffset>1752600</wp:posOffset>
                      </wp:positionV>
                      <wp:extent cx="1003300" cy="609600"/>
                      <wp:effectExtent l="0" t="0" r="0" b="0"/>
                      <wp:wrapNone/>
                      <wp:docPr id="4712" name="Rectangle 4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1E672-C3B2-E045-A239-8D86E756470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4388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57DAE" id="Rectangle 4712" o:spid="_x0000_s3507" style="position:absolute;margin-left:-5pt;margin-top:138pt;width:79pt;height:48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lSuw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jqtmkpcdxil36i&#10;b9z1oyLn6mCkVLm/2a8pxA6vPYVHuGQRl1n8rMHmL8oic/H4dPVYzYkILG6Wq2azpETg1k1df243&#10;GbN6vRwgpq/KW5IXjAJSKc7y4/eYzkdfjuC9TOb8fF6leT8XMe1qfeW69/KEGnFI0wMGPfqJUTGa&#10;QMmEjWc0/j5wUJSM3xw6296ulmhEKkmzbtc4wVASnJ/92yp3YvA4SyIBJYcAph+QcHm38MKWFWWX&#10;8coz8TYv7F9/gt0f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G84yVK7AQAATAMAAA4AAAAAAAAAAAAAAAAALgIAAGRy&#10;cy9lMm9Eb2MueG1sUEsBAi0AFAAGAAgAAAAhAFZwajzeAAAACwEAAA8AAAAAAAAAAAAAAAAAFQQA&#10;AGRycy9kb3ducmV2LnhtbFBLBQYAAAAABAAEAPMAAAAgBQAAAAA=&#10;" filled="f" stroked="f">
                      <v:textbox inset="2.16pt,1.44pt,0,1.44pt">
                        <w:txbxContent>
                          <w:p w14:paraId="104388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4304" behindDoc="0" locked="0" layoutInCell="1" allowOverlap="1" wp14:anchorId="28C481E1" wp14:editId="15B75DA5">
                      <wp:simplePos x="0" y="0"/>
                      <wp:positionH relativeFrom="column">
                        <wp:posOffset>-63500</wp:posOffset>
                      </wp:positionH>
                      <wp:positionV relativeFrom="paragraph">
                        <wp:posOffset>1752600</wp:posOffset>
                      </wp:positionV>
                      <wp:extent cx="1003300" cy="609600"/>
                      <wp:effectExtent l="0" t="0" r="0" b="0"/>
                      <wp:wrapNone/>
                      <wp:docPr id="4711" name="Rectangle 4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2C6314-9EAE-D54F-AC24-FDE1A1CDFB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22D1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81E1" id="Rectangle 4711" o:spid="_x0000_s3508" style="position:absolute;margin-left:-5pt;margin-top:138pt;width:79pt;height:48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W1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um0aShy3OKWf&#10;qBt3g5HkXB1138s836zXFGKH157CI1yyiMtMflZg8xdpkblofLpqLOdEBBY3y1WzWVIicOumrj+3&#10;m9yzer0cIKav0luSF4wCQinK8uP3mM5HX47gvQzm/HxepXk/FzLtat2+YN37/oQc0aTpAYMyfmJU&#10;GB0omXDwjMbfBw6SEvPNobLt7WrZolNK0qzbNToYSoL+2b+tcidGj14SCSg5BNDDiICLRgUXjqww&#10;u9gre+JtXtC//gS7P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6sqW1vAEAAEwDAAAOAAAAAAAAAAAAAAAAAC4CAABk&#10;cnMvZTJvRG9jLnhtbFBLAQItABQABgAIAAAAIQBWcGo83gAAAAsBAAAPAAAAAAAAAAAAAAAAABYE&#10;AABkcnMvZG93bnJldi54bWxQSwUGAAAAAAQABADzAAAAIQUAAAAA&#10;" filled="f" stroked="f">
                      <v:textbox inset="2.16pt,1.44pt,0,1.44pt">
                        <w:txbxContent>
                          <w:p w14:paraId="3B22D1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5328" behindDoc="0" locked="0" layoutInCell="1" allowOverlap="1" wp14:anchorId="369052AA" wp14:editId="59C027C9">
                      <wp:simplePos x="0" y="0"/>
                      <wp:positionH relativeFrom="column">
                        <wp:posOffset>-63500</wp:posOffset>
                      </wp:positionH>
                      <wp:positionV relativeFrom="paragraph">
                        <wp:posOffset>1752600</wp:posOffset>
                      </wp:positionV>
                      <wp:extent cx="1003300" cy="609600"/>
                      <wp:effectExtent l="0" t="0" r="0" b="0"/>
                      <wp:wrapNone/>
                      <wp:docPr id="4710" name="Rectangle 4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A8B0F-689D-7841-9B14-DC80B9967F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53AF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052AA" id="Rectangle 4710" o:spid="_x0000_s3509" style="position:absolute;margin-left:-5pt;margin-top:138pt;width:79pt;height:48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LY2UV67AQAATAMAAA4AAAAAAAAAAAAAAAAALgIAAGRy&#10;cy9lMm9Eb2MueG1sUEsBAi0AFAAGAAgAAAAhAFZwajzeAAAACwEAAA8AAAAAAAAAAAAAAAAAFQQA&#10;AGRycy9kb3ducmV2LnhtbFBLBQYAAAAABAAEAPMAAAAgBQAAAAA=&#10;" filled="f" stroked="f">
                      <v:textbox inset="2.16pt,1.44pt,0,1.44pt">
                        <w:txbxContent>
                          <w:p w14:paraId="7553AF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6352" behindDoc="0" locked="0" layoutInCell="1" allowOverlap="1" wp14:anchorId="3BC336AB" wp14:editId="4B150022">
                      <wp:simplePos x="0" y="0"/>
                      <wp:positionH relativeFrom="column">
                        <wp:posOffset>-63500</wp:posOffset>
                      </wp:positionH>
                      <wp:positionV relativeFrom="paragraph">
                        <wp:posOffset>1752600</wp:posOffset>
                      </wp:positionV>
                      <wp:extent cx="1003300" cy="609600"/>
                      <wp:effectExtent l="0" t="0" r="0" b="0"/>
                      <wp:wrapNone/>
                      <wp:docPr id="4709" name="Rectangle 4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CA526-1D23-2F40-B539-575874D01C7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C494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336AB" id="Rectangle 4709" o:spid="_x0000_s3510" style="position:absolute;margin-left:-5pt;margin-top:138pt;width:79pt;height:48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xuzHtvAEAAEwDAAAOAAAAAAAAAAAAAAAAAC4CAABk&#10;cnMvZTJvRG9jLnhtbFBLAQItABQABgAIAAAAIQBWcGo83gAAAAsBAAAPAAAAAAAAAAAAAAAAABYE&#10;AABkcnMvZG93bnJldi54bWxQSwUGAAAAAAQABADzAAAAIQUAAAAA&#10;" filled="f" stroked="f">
                      <v:textbox inset="2.16pt,1.44pt,0,1.44pt">
                        <w:txbxContent>
                          <w:p w14:paraId="11C494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7376" behindDoc="0" locked="0" layoutInCell="1" allowOverlap="1" wp14:anchorId="7FB2F329" wp14:editId="0F2771CB">
                      <wp:simplePos x="0" y="0"/>
                      <wp:positionH relativeFrom="column">
                        <wp:posOffset>-63500</wp:posOffset>
                      </wp:positionH>
                      <wp:positionV relativeFrom="paragraph">
                        <wp:posOffset>1752600</wp:posOffset>
                      </wp:positionV>
                      <wp:extent cx="1003300" cy="609600"/>
                      <wp:effectExtent l="0" t="0" r="0" b="0"/>
                      <wp:wrapNone/>
                      <wp:docPr id="4708" name="Rectangle 4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0D9868-F460-6F41-AC8E-5C7E7175DA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2E02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2F329" id="Rectangle 4708" o:spid="_x0000_s3511" style="position:absolute;margin-left:-5pt;margin-top:138pt;width:79pt;height:48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9P8UGvAEAAEwDAAAOAAAAAAAAAAAAAAAAAC4CAABk&#10;cnMvZTJvRG9jLnhtbFBLAQItABQABgAIAAAAIQBWcGo83gAAAAsBAAAPAAAAAAAAAAAAAAAAABYE&#10;AABkcnMvZG93bnJldi54bWxQSwUGAAAAAAQABADzAAAAIQUAAAAA&#10;" filled="f" stroked="f">
                      <v:textbox inset="2.16pt,1.44pt,0,1.44pt">
                        <w:txbxContent>
                          <w:p w14:paraId="6B2E02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8400" behindDoc="0" locked="0" layoutInCell="1" allowOverlap="1" wp14:anchorId="774542FF" wp14:editId="37283111">
                      <wp:simplePos x="0" y="0"/>
                      <wp:positionH relativeFrom="column">
                        <wp:posOffset>-63500</wp:posOffset>
                      </wp:positionH>
                      <wp:positionV relativeFrom="paragraph">
                        <wp:posOffset>1752600</wp:posOffset>
                      </wp:positionV>
                      <wp:extent cx="1003300" cy="609600"/>
                      <wp:effectExtent l="0" t="0" r="0" b="0"/>
                      <wp:wrapNone/>
                      <wp:docPr id="4707" name="Rectangle 4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EE053-2CBB-DB41-BF48-60DF9A84F9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78D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542FF" id="Rectangle 4707" o:spid="_x0000_s3512" style="position:absolute;margin-left:-5pt;margin-top:138pt;width:79pt;height:48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S//gwvAEAAEwDAAAOAAAAAAAAAAAAAAAAAC4CAABk&#10;cnMvZTJvRG9jLnhtbFBLAQItABQABgAIAAAAIQBWcGo83gAAAAsBAAAPAAAAAAAAAAAAAAAAABYE&#10;AABkcnMvZG93bnJldi54bWxQSwUGAAAAAAQABADzAAAAIQUAAAAA&#10;" filled="f" stroked="f">
                      <v:textbox inset="2.16pt,1.44pt,0,1.44pt">
                        <w:txbxContent>
                          <w:p w14:paraId="0F578D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19424" behindDoc="0" locked="0" layoutInCell="1" allowOverlap="1" wp14:anchorId="1BEF198B" wp14:editId="3EB39E19">
                      <wp:simplePos x="0" y="0"/>
                      <wp:positionH relativeFrom="column">
                        <wp:posOffset>-63500</wp:posOffset>
                      </wp:positionH>
                      <wp:positionV relativeFrom="paragraph">
                        <wp:posOffset>1752600</wp:posOffset>
                      </wp:positionV>
                      <wp:extent cx="1003300" cy="609600"/>
                      <wp:effectExtent l="0" t="0" r="0" b="0"/>
                      <wp:wrapNone/>
                      <wp:docPr id="4706" name="Rectangle 4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0A9858-1C0E-2E4E-BCAA-4D8030BDAD2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A769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F198B" id="Rectangle 4706" o:spid="_x0000_s3513" style="position:absolute;margin-left:-5pt;margin-top:138pt;width:79pt;height:48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eewzbvAEAAEwDAAAOAAAAAAAAAAAAAAAAAC4CAABk&#10;cnMvZTJvRG9jLnhtbFBLAQItABQABgAIAAAAIQBWcGo83gAAAAsBAAAPAAAAAAAAAAAAAAAAABYE&#10;AABkcnMvZG93bnJldi54bWxQSwUGAAAAAAQABADzAAAAIQUAAAAA&#10;" filled="f" stroked="f">
                      <v:textbox inset="2.16pt,1.44pt,0,1.44pt">
                        <w:txbxContent>
                          <w:p w14:paraId="49A769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0448" behindDoc="0" locked="0" layoutInCell="1" allowOverlap="1" wp14:anchorId="0BC4EC31" wp14:editId="1CA5D5BD">
                      <wp:simplePos x="0" y="0"/>
                      <wp:positionH relativeFrom="column">
                        <wp:posOffset>-63500</wp:posOffset>
                      </wp:positionH>
                      <wp:positionV relativeFrom="paragraph">
                        <wp:posOffset>1752600</wp:posOffset>
                      </wp:positionV>
                      <wp:extent cx="1003300" cy="609600"/>
                      <wp:effectExtent l="0" t="0" r="0" b="0"/>
                      <wp:wrapNone/>
                      <wp:docPr id="4705" name="Rectangle 4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AA1571-734B-B046-9FB3-2594847BC42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CCCE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4EC31" id="Rectangle 4705" o:spid="_x0000_s3514" style="position:absolute;margin-left:-5pt;margin-top:138pt;width:79pt;height:48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nnWHGvAEAAEwDAAAOAAAAAAAAAAAAAAAAAC4CAABk&#10;cnMvZTJvRG9jLnhtbFBLAQItABQABgAIAAAAIQBWcGo83gAAAAsBAAAPAAAAAAAAAAAAAAAAABYE&#10;AABkcnMvZG93bnJldi54bWxQSwUGAAAAAAQABADzAAAAIQUAAAAA&#10;" filled="f" stroked="f">
                      <v:textbox inset="2.16pt,1.44pt,0,1.44pt">
                        <w:txbxContent>
                          <w:p w14:paraId="16CCCE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1472" behindDoc="0" locked="0" layoutInCell="1" allowOverlap="1" wp14:anchorId="21058782" wp14:editId="6C2C4384">
                      <wp:simplePos x="0" y="0"/>
                      <wp:positionH relativeFrom="column">
                        <wp:posOffset>-63500</wp:posOffset>
                      </wp:positionH>
                      <wp:positionV relativeFrom="paragraph">
                        <wp:posOffset>1752600</wp:posOffset>
                      </wp:positionV>
                      <wp:extent cx="1003300" cy="609600"/>
                      <wp:effectExtent l="0" t="0" r="0" b="0"/>
                      <wp:wrapNone/>
                      <wp:docPr id="4704" name="Rectangle 4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CB9AB-9724-7345-ABDE-C1614483388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5FAD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58782" id="Rectangle 4704" o:spid="_x0000_s3515" style="position:absolute;margin-left:-5pt;margin-top:138pt;width:79pt;height:48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rGZUtvAEAAEwDAAAOAAAAAAAAAAAAAAAAAC4CAABk&#10;cnMvZTJvRG9jLnhtbFBLAQItABQABgAIAAAAIQBWcGo83gAAAAsBAAAPAAAAAAAAAAAAAAAAABYE&#10;AABkcnMvZG93bnJldi54bWxQSwUGAAAAAAQABADzAAAAIQUAAAAA&#10;" filled="f" stroked="f">
                      <v:textbox inset="2.16pt,1.44pt,0,1.44pt">
                        <w:txbxContent>
                          <w:p w14:paraId="355FAD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2496" behindDoc="0" locked="0" layoutInCell="1" allowOverlap="1" wp14:anchorId="79270F1E" wp14:editId="6A7BEEF4">
                      <wp:simplePos x="0" y="0"/>
                      <wp:positionH relativeFrom="column">
                        <wp:posOffset>-63500</wp:posOffset>
                      </wp:positionH>
                      <wp:positionV relativeFrom="paragraph">
                        <wp:posOffset>1752600</wp:posOffset>
                      </wp:positionV>
                      <wp:extent cx="1003300" cy="6096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340432-24E3-9644-ABF9-07274966A6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3D23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70F1E" id="Rectangle 4703" o:spid="_x0000_s3516" style="position:absolute;margin-left:-5pt;margin-top:138pt;width:79pt;height:48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zGvQEAAEw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Lm3pBieMWu/Qb&#10;feOuGxQ5VXsjpcr9zX6NIbZ47Sk8wjmLuMziJw02f1EWmYrHx4vHakpEYHG9WM7X+JDAreu6vmrW&#10;GbN6uxwgph/KW5IXjAJSKc7yw31Mp6OvR/BeJnN6Pq/StJuKmGa5Lr3NxZ2XR9SIQ5oeMOjBj4yK&#10;wQRKRmw8o/HPnoOiZPjp0NnmZrlocFJKMl81K5xgKAnOz+59lTvRe5wlkYCSfQDT9Ui4eFR4YcuK&#10;svN45Zl4nxf2bz/B9i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HEW8xr0BAABMAwAADgAAAAAAAAAAAAAAAAAuAgAA&#10;ZHJzL2Uyb0RvYy54bWxQSwECLQAUAAYACAAAACEAVnBqPN4AAAALAQAADwAAAAAAAAAAAAAAAAAX&#10;BAAAZHJzL2Rvd25yZXYueG1sUEsFBgAAAAAEAAQA8wAAACIFAAAAAA==&#10;" filled="f" stroked="f">
                      <v:textbox inset="2.16pt,1.44pt,0,1.44pt">
                        <w:txbxContent>
                          <w:p w14:paraId="623D23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3520" behindDoc="0" locked="0" layoutInCell="1" allowOverlap="1" wp14:anchorId="2F8AE6A0" wp14:editId="7EBE55BF">
                      <wp:simplePos x="0" y="0"/>
                      <wp:positionH relativeFrom="column">
                        <wp:posOffset>-63500</wp:posOffset>
                      </wp:positionH>
                      <wp:positionV relativeFrom="paragraph">
                        <wp:posOffset>1752600</wp:posOffset>
                      </wp:positionV>
                      <wp:extent cx="1003300" cy="609600"/>
                      <wp:effectExtent l="0" t="0" r="0" b="0"/>
                      <wp:wrapNone/>
                      <wp:docPr id="4702" name="Rectangle 4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D8FBE9-4A8E-1F4A-A56C-8712A50A89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C747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AE6A0" id="Rectangle 4702" o:spid="_x0000_s3517" style="position:absolute;margin-left:-5pt;margin-top:138pt;width:79pt;height:48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gtuwEAAEw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Lm7qhxHGLXfqN&#10;vnHXDYqcqr2RUuX+Zr/GEFu89hQe4ZxFXGbxkwabvyiLTMXj48VjNSUisLheLOfrBSUCt67r+qpZ&#10;Z8zq7XKAmH4ob0leMApIpTjLD/cxnY6+HsF7mczp+bxK024qYprl+sJ15+URNeKQpgcMevAjo2Iw&#10;gZIRG89o/LPnoCgZfjp0trlZLtCIVJL5qlnhBENJcH5276vcid7jLIkElOwDmK5HwuXdwgtbVpSd&#10;xyvPxPu8sH/7CbZ/AQ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FDBSC27AQAATAMAAA4AAAAAAAAAAAAAAAAALgIAAGRy&#10;cy9lMm9Eb2MueG1sUEsBAi0AFAAGAAgAAAAhAFZwajzeAAAACwEAAA8AAAAAAAAAAAAAAAAAFQQA&#10;AGRycy9kb3ducmV2LnhtbFBLBQYAAAAABAAEAPMAAAAgBQAAAAA=&#10;" filled="f" stroked="f">
                      <v:textbox inset="2.16pt,1.44pt,0,1.44pt">
                        <w:txbxContent>
                          <w:p w14:paraId="67C747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4544" behindDoc="0" locked="0" layoutInCell="1" allowOverlap="1" wp14:anchorId="66EC877B" wp14:editId="1B1666B5">
                      <wp:simplePos x="0" y="0"/>
                      <wp:positionH relativeFrom="column">
                        <wp:posOffset>-63500</wp:posOffset>
                      </wp:positionH>
                      <wp:positionV relativeFrom="paragraph">
                        <wp:posOffset>1752600</wp:posOffset>
                      </wp:positionV>
                      <wp:extent cx="1003300" cy="609600"/>
                      <wp:effectExtent l="0" t="0" r="0" b="0"/>
                      <wp:wrapNone/>
                      <wp:docPr id="4701" name="Rectangle 4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B71B57-4463-044A-B9E2-87C708AF91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7310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C877B" id="Rectangle 4701" o:spid="_x0000_s3518" style="position:absolute;margin-left:-5pt;margin-top:138pt;width:79pt;height:48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TK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uq0bShy3OKWf&#10;qBt3g5HkXB1138s836zXFGKH157CI1yyiMtMflZg8xdpkblofLpqLOdEBBY3y1WzWVIicOumrj+3&#10;m9yzer0cIKav0luSF4wCQinK8uP3mM5HX47gvQzm/HxepXk/FzLtatO+YN37/oQc0aTpAYMyfmJU&#10;GB0omXDwjMbfBw6SEvPNobLt7WrZolNK0qzbNToYSoL+2b+tcidGj14SCSg5BNDDiICLRgUXjqww&#10;u9gre+JtXtC//gS7P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FSyTKvAEAAEwDAAAOAAAAAAAAAAAAAAAAAC4CAABk&#10;cnMvZTJvRG9jLnhtbFBLAQItABQABgAIAAAAIQBWcGo83gAAAAsBAAAPAAAAAAAAAAAAAAAAABYE&#10;AABkcnMvZG93bnJldi54bWxQSwUGAAAAAAQABADzAAAAIQUAAAAA&#10;" filled="f" stroked="f">
                      <v:textbox inset="2.16pt,1.44pt,0,1.44pt">
                        <w:txbxContent>
                          <w:p w14:paraId="207310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5568" behindDoc="0" locked="0" layoutInCell="1" allowOverlap="1" wp14:anchorId="456EEC3E" wp14:editId="4B69F318">
                      <wp:simplePos x="0" y="0"/>
                      <wp:positionH relativeFrom="column">
                        <wp:posOffset>-63500</wp:posOffset>
                      </wp:positionH>
                      <wp:positionV relativeFrom="paragraph">
                        <wp:posOffset>1752600</wp:posOffset>
                      </wp:positionV>
                      <wp:extent cx="1003300" cy="6096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B7BCA9-9785-1A4A-91E1-093B8A9481F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2C51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EEC3E" id="Rectangle 4700" o:spid="_x0000_s3519" style="position:absolute;margin-left:-5pt;margin-top:138pt;width:79pt;height:48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AhvAEAAEw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LmxoNctxil36j&#10;b9x1gyKnam+kVLm/2a8xxBavPYVHOGcRl1n8pMHmL8oiU/H4ePFYTYkILK4Xy/l6QYnAreu6vmrW&#10;GbN6uxwgph/KW5IXjAJSKc7yw31Mp6OvR/BeJnN6Pq/StJuKmGaJb5zZ7bw8okYc0vSAQQ9+ZFQM&#10;JlAyYuMZjX/2HBQlw0+HzjY3y0WDk1KS+apZ4QRDSdCe3fsqd6L3OEsiASX7AKbrkXDxqPDClhVl&#10;5/HKM/E+L+zffoLtX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Jz9AhvAEAAEwDAAAOAAAAAAAAAAAAAAAAAC4CAABk&#10;cnMvZTJvRG9jLnhtbFBLAQItABQABgAIAAAAIQBWcGo83gAAAAsBAAAPAAAAAAAAAAAAAAAAABYE&#10;AABkcnMvZG93bnJldi54bWxQSwUGAAAAAAQABADzAAAAIQUAAAAA&#10;" filled="f" stroked="f">
                      <v:textbox inset="2.16pt,1.44pt,0,1.44pt">
                        <w:txbxContent>
                          <w:p w14:paraId="6F2C51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6592" behindDoc="0" locked="0" layoutInCell="1" allowOverlap="1" wp14:anchorId="3A9FC120" wp14:editId="1DC0C790">
                      <wp:simplePos x="0" y="0"/>
                      <wp:positionH relativeFrom="column">
                        <wp:posOffset>-63500</wp:posOffset>
                      </wp:positionH>
                      <wp:positionV relativeFrom="paragraph">
                        <wp:posOffset>1752600</wp:posOffset>
                      </wp:positionV>
                      <wp:extent cx="1003300" cy="609600"/>
                      <wp:effectExtent l="0" t="0" r="0" b="0"/>
                      <wp:wrapNone/>
                      <wp:docPr id="4699" name="Rectangle 4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3D797D-D882-C440-BCFA-80CF5CB209E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9888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FC120" id="Rectangle 4699" o:spid="_x0000_s3520" style="position:absolute;margin-left:-5pt;margin-top:138pt;width:79pt;height:48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oupPxvAEAAEwDAAAOAAAAAAAAAAAAAAAAAC4CAABk&#10;cnMvZTJvRG9jLnhtbFBLAQItABQABgAIAAAAIQBWcGo83gAAAAsBAAAPAAAAAAAAAAAAAAAAABYE&#10;AABkcnMvZG93bnJldi54bWxQSwUGAAAAAAQABADzAAAAIQUAAAAA&#10;" filled="f" stroked="f">
                      <v:textbox inset="2.16pt,1.44pt,0,1.44pt">
                        <w:txbxContent>
                          <w:p w14:paraId="199888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7616" behindDoc="0" locked="0" layoutInCell="1" allowOverlap="1" wp14:anchorId="07B4981D" wp14:editId="363C37E0">
                      <wp:simplePos x="0" y="0"/>
                      <wp:positionH relativeFrom="column">
                        <wp:posOffset>-63500</wp:posOffset>
                      </wp:positionH>
                      <wp:positionV relativeFrom="paragraph">
                        <wp:posOffset>1752600</wp:posOffset>
                      </wp:positionV>
                      <wp:extent cx="1003300" cy="609600"/>
                      <wp:effectExtent l="0" t="0" r="0" b="0"/>
                      <wp:wrapNone/>
                      <wp:docPr id="4698" name="Rectangle 4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A6C2E-693D-A743-9E2F-1A6C6854EB1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6467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4981D" id="Rectangle 4698" o:spid="_x0000_s3521" style="position:absolute;margin-left:-5pt;margin-top:138pt;width:79pt;height:48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kPmcavAEAAEwDAAAOAAAAAAAAAAAAAAAAAC4CAABk&#10;cnMvZTJvRG9jLnhtbFBLAQItABQABgAIAAAAIQBWcGo83gAAAAsBAAAPAAAAAAAAAAAAAAAAABYE&#10;AABkcnMvZG93bnJldi54bWxQSwUGAAAAAAQABADzAAAAIQUAAAAA&#10;" filled="f" stroked="f">
                      <v:textbox inset="2.16pt,1.44pt,0,1.44pt">
                        <w:txbxContent>
                          <w:p w14:paraId="336467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8640" behindDoc="0" locked="0" layoutInCell="1" allowOverlap="1" wp14:anchorId="3F384DB6" wp14:editId="6E0A27F0">
                      <wp:simplePos x="0" y="0"/>
                      <wp:positionH relativeFrom="column">
                        <wp:posOffset>-63500</wp:posOffset>
                      </wp:positionH>
                      <wp:positionV relativeFrom="paragraph">
                        <wp:posOffset>1752600</wp:posOffset>
                      </wp:positionV>
                      <wp:extent cx="1003300" cy="609600"/>
                      <wp:effectExtent l="0" t="0" r="0" b="0"/>
                      <wp:wrapNone/>
                      <wp:docPr id="4697" name="Rectangle 4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CDB83-F468-B743-A71C-C49F7D4ED8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61A0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84DB6" id="Rectangle 4697" o:spid="_x0000_s3522" style="position:absolute;margin-left:-5pt;margin-top:138pt;width:79pt;height:48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L/losvAEAAEwDAAAOAAAAAAAAAAAAAAAAAC4CAABk&#10;cnMvZTJvRG9jLnhtbFBLAQItABQABgAIAAAAIQBWcGo83gAAAAsBAAAPAAAAAAAAAAAAAAAAABYE&#10;AABkcnMvZG93bnJldi54bWxQSwUGAAAAAAQABADzAAAAIQUAAAAA&#10;" filled="f" stroked="f">
                      <v:textbox inset="2.16pt,1.44pt,0,1.44pt">
                        <w:txbxContent>
                          <w:p w14:paraId="6B61A0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29664" behindDoc="0" locked="0" layoutInCell="1" allowOverlap="1" wp14:anchorId="16AB26D0" wp14:editId="3EFCC085">
                      <wp:simplePos x="0" y="0"/>
                      <wp:positionH relativeFrom="column">
                        <wp:posOffset>-63500</wp:posOffset>
                      </wp:positionH>
                      <wp:positionV relativeFrom="paragraph">
                        <wp:posOffset>1752600</wp:posOffset>
                      </wp:positionV>
                      <wp:extent cx="1003300" cy="609600"/>
                      <wp:effectExtent l="0" t="0" r="0" b="0"/>
                      <wp:wrapNone/>
                      <wp:docPr id="4696" name="Rectangle 4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01C7FF-4AAE-D74E-93B3-B5B15B5554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E2BF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B26D0" id="Rectangle 4696" o:spid="_x0000_s3523" style="position:absolute;margin-left:-5pt;margin-top:138pt;width:79pt;height:4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Heq7HvAEAAEwDAAAOAAAAAAAAAAAAAAAAAC4CAABk&#10;cnMvZTJvRG9jLnhtbFBLAQItABQABgAIAAAAIQBWcGo83gAAAAsBAAAPAAAAAAAAAAAAAAAAABYE&#10;AABkcnMvZG93bnJldi54bWxQSwUGAAAAAAQABADzAAAAIQUAAAAA&#10;" filled="f" stroked="f">
                      <v:textbox inset="2.16pt,1.44pt,0,1.44pt">
                        <w:txbxContent>
                          <w:p w14:paraId="2BE2BF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0688" behindDoc="0" locked="0" layoutInCell="1" allowOverlap="1" wp14:anchorId="017288AF" wp14:editId="21F2574D">
                      <wp:simplePos x="0" y="0"/>
                      <wp:positionH relativeFrom="column">
                        <wp:posOffset>-63500</wp:posOffset>
                      </wp:positionH>
                      <wp:positionV relativeFrom="paragraph">
                        <wp:posOffset>1752600</wp:posOffset>
                      </wp:positionV>
                      <wp:extent cx="1003300" cy="609600"/>
                      <wp:effectExtent l="0" t="0" r="0" b="0"/>
                      <wp:wrapNone/>
                      <wp:docPr id="4695" name="Rectangle 4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E026B-9631-3D49-8B25-C4567D8576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A19F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288AF" id="Rectangle 4695" o:spid="_x0000_s3524" style="position:absolute;margin-left:-5pt;margin-top:138pt;width:79pt;height:48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nMPavAEAAEwDAAAOAAAAAAAAAAAAAAAAAC4CAABk&#10;cnMvZTJvRG9jLnhtbFBLAQItABQABgAIAAAAIQBWcGo83gAAAAsBAAAPAAAAAAAAAAAAAAAAABYE&#10;AABkcnMvZG93bnJldi54bWxQSwUGAAAAAAQABADzAAAAIQUAAAAA&#10;" filled="f" stroked="f">
                      <v:textbox inset="2.16pt,1.44pt,0,1.44pt">
                        <w:txbxContent>
                          <w:p w14:paraId="3BA19F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1712" behindDoc="0" locked="0" layoutInCell="1" allowOverlap="1" wp14:anchorId="690BE184" wp14:editId="07D7614E">
                      <wp:simplePos x="0" y="0"/>
                      <wp:positionH relativeFrom="column">
                        <wp:posOffset>-63500</wp:posOffset>
                      </wp:positionH>
                      <wp:positionV relativeFrom="paragraph">
                        <wp:posOffset>1752600</wp:posOffset>
                      </wp:positionV>
                      <wp:extent cx="1003300" cy="6096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9F27B1-074C-CF4F-9379-224886A694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CF9B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BE184" id="Rectangle 4694" o:spid="_x0000_s3525" style="position:absolute;margin-left:-5pt;margin-top:138pt;width:79pt;height:48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Mhg3Mb0BAABMAwAADgAAAAAAAAAAAAAAAAAuAgAA&#10;ZHJzL2Uyb0RvYy54bWxQSwECLQAUAAYACAAAACEAVnBqPN4AAAALAQAADwAAAAAAAAAAAAAAAAAX&#10;BAAAZHJzL2Rvd25yZXYueG1sUEsFBgAAAAAEAAQA8wAAACIFAAAAAA==&#10;" filled="f" stroked="f">
                      <v:textbox inset="2.16pt,1.44pt,0,1.44pt">
                        <w:txbxContent>
                          <w:p w14:paraId="1BCF9B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2736" behindDoc="0" locked="0" layoutInCell="1" allowOverlap="1" wp14:anchorId="6CBCAF1F" wp14:editId="1D972489">
                      <wp:simplePos x="0" y="0"/>
                      <wp:positionH relativeFrom="column">
                        <wp:posOffset>-63500</wp:posOffset>
                      </wp:positionH>
                      <wp:positionV relativeFrom="paragraph">
                        <wp:posOffset>1752600</wp:posOffset>
                      </wp:positionV>
                      <wp:extent cx="1003300" cy="609600"/>
                      <wp:effectExtent l="0" t="0" r="0" b="0"/>
                      <wp:wrapNone/>
                      <wp:docPr id="4693" name="Rectangle 4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4BA409-D4D6-F140-9ED5-5BAC1A4AE2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BB8A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AF1F" id="Rectangle 4693" o:spid="_x0000_s3526" style="position:absolute;margin-left:-5pt;margin-top:138pt;width:79pt;height:48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d1clFvAEAAEwDAAAOAAAAAAAAAAAAAAAAAC4CAABk&#10;cnMvZTJvRG9jLnhtbFBLAQItABQABgAIAAAAIQBWcGo83gAAAAsBAAAPAAAAAAAAAAAAAAAAABYE&#10;AABkcnMvZG93bnJldi54bWxQSwUGAAAAAAQABADzAAAAIQUAAAAA&#10;" filled="f" stroked="f">
                      <v:textbox inset="2.16pt,1.44pt,0,1.44pt">
                        <w:txbxContent>
                          <w:p w14:paraId="02BB8A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3760" behindDoc="0" locked="0" layoutInCell="1" allowOverlap="1" wp14:anchorId="4A616161" wp14:editId="14E19644">
                      <wp:simplePos x="0" y="0"/>
                      <wp:positionH relativeFrom="column">
                        <wp:posOffset>-63500</wp:posOffset>
                      </wp:positionH>
                      <wp:positionV relativeFrom="paragraph">
                        <wp:posOffset>1752600</wp:posOffset>
                      </wp:positionV>
                      <wp:extent cx="1003300" cy="609600"/>
                      <wp:effectExtent l="0" t="0" r="0" b="0"/>
                      <wp:wrapNone/>
                      <wp:docPr id="4692" name="Rectangle 4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2B44F7-70BE-2148-8707-CB91783EEC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8FC3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16161" id="Rectangle 4692" o:spid="_x0000_s3527" style="position:absolute;margin-left:-5pt;margin-top:138pt;width:79pt;height:48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NFRPa67AQAATAMAAA4AAAAAAAAAAAAAAAAALgIAAGRy&#10;cy9lMm9Eb2MueG1sUEsBAi0AFAAGAAgAAAAhAFZwajzeAAAACwEAAA8AAAAAAAAAAAAAAAAAFQQA&#10;AGRycy9kb3ducmV2LnhtbFBLBQYAAAAABAAEAPMAAAAgBQAAAAA=&#10;" filled="f" stroked="f">
                      <v:textbox inset="2.16pt,1.44pt,0,1.44pt">
                        <w:txbxContent>
                          <w:p w14:paraId="738FC3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4784" behindDoc="0" locked="0" layoutInCell="1" allowOverlap="1" wp14:anchorId="2D4E61E1" wp14:editId="330DD0E7">
                      <wp:simplePos x="0" y="0"/>
                      <wp:positionH relativeFrom="column">
                        <wp:posOffset>-63500</wp:posOffset>
                      </wp:positionH>
                      <wp:positionV relativeFrom="paragraph">
                        <wp:posOffset>1752600</wp:posOffset>
                      </wp:positionV>
                      <wp:extent cx="1003300" cy="609600"/>
                      <wp:effectExtent l="0" t="0" r="0" b="0"/>
                      <wp:wrapNone/>
                      <wp:docPr id="4691" name="Rectangle 4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C0CEB-CA87-D84A-B510-98E9057F9D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161D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E61E1" id="Rectangle 4691" o:spid="_x0000_s3528" style="position:absolute;margin-left:-5pt;margin-top:138pt;width:79pt;height:48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FJvAEAAEwDAAAOAAAAZHJzL2Uyb0RvYy54bWysU8tu2zAQvBfoPxC813rYcW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td42lDhucUrf&#10;UTfu+lGRS3UwUqo836zXFGKH157DE1yziMtMftZg8xdpkblofL5prOZEBBa3y1WzXVIicGtd13ft&#10;NvesXi8HiOmz8pbkBaOAUIqy/PQ1psvRlyN4L4O5PJ9XaT7MhUx7V7cvWA9enpEjmjQ9YtCjnxgV&#10;owmUTDh4RuOvIwdFyfjFobLtx9WyRaeUpNm0G3QwlAT9c3hb5U4MHr0kElByDGD6AQEXjQouHFlh&#10;drVX9sTbvKB//Qn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E21FJvAEAAEwDAAAOAAAAAAAAAAAAAAAAAC4CAABk&#10;cnMvZTJvRG9jLnhtbFBLAQItABQABgAIAAAAIQBWcGo83gAAAAsBAAAPAAAAAAAAAAAAAAAAABYE&#10;AABkcnMvZG93bnJldi54bWxQSwUGAAAAAAQABADzAAAAIQUAAAAA&#10;" filled="f" stroked="f">
                      <v:textbox inset="2.16pt,1.44pt,0,1.44pt">
                        <w:txbxContent>
                          <w:p w14:paraId="45161D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5808" behindDoc="0" locked="0" layoutInCell="1" allowOverlap="1" wp14:anchorId="3413F16E" wp14:editId="7C21D5AF">
                      <wp:simplePos x="0" y="0"/>
                      <wp:positionH relativeFrom="column">
                        <wp:posOffset>-63500</wp:posOffset>
                      </wp:positionH>
                      <wp:positionV relativeFrom="paragraph">
                        <wp:posOffset>1752600</wp:posOffset>
                      </wp:positionV>
                      <wp:extent cx="1003300" cy="609600"/>
                      <wp:effectExtent l="0" t="0" r="0" b="0"/>
                      <wp:wrapNone/>
                      <wp:docPr id="4690" name="Rectangle 4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DFA17-EE52-D547-B6E6-C1293C3D7D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E37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3F16E" id="Rectangle 4690" o:spid="_x0000_s3529" style="position:absolute;margin-left:-5pt;margin-top:138pt;width:79pt;height:48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IX6WivAEAAEwDAAAOAAAAAAAAAAAAAAAAAC4CAABk&#10;cnMvZTJvRG9jLnhtbFBLAQItABQABgAIAAAAIQBWcGo83gAAAAsBAAAPAAAAAAAAAAAAAAAAABYE&#10;AABkcnMvZG93bnJldi54bWxQSwUGAAAAAAQABADzAAAAIQUAAAAA&#10;" filled="f" stroked="f">
                      <v:textbox inset="2.16pt,1.44pt,0,1.44pt">
                        <w:txbxContent>
                          <w:p w14:paraId="35E37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6832" behindDoc="0" locked="0" layoutInCell="1" allowOverlap="1" wp14:anchorId="390F9AC7" wp14:editId="26B1960B">
                      <wp:simplePos x="0" y="0"/>
                      <wp:positionH relativeFrom="column">
                        <wp:posOffset>-63500</wp:posOffset>
                      </wp:positionH>
                      <wp:positionV relativeFrom="paragraph">
                        <wp:posOffset>1752600</wp:posOffset>
                      </wp:positionV>
                      <wp:extent cx="1003300" cy="609600"/>
                      <wp:effectExtent l="0" t="0" r="0" b="0"/>
                      <wp:wrapNone/>
                      <wp:docPr id="4689" name="Rectangle 4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07EBF2-53E1-D14F-878E-DE97F68C60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38B9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F9AC7" id="Rectangle 4689" o:spid="_x0000_s3530" style="position:absolute;margin-left:-5pt;margin-top:138pt;width:79pt;height:48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P0sURvAEAAEwDAAAOAAAAAAAAAAAAAAAAAC4CAABk&#10;cnMvZTJvRG9jLnhtbFBLAQItABQABgAIAAAAIQBWcGo83gAAAAsBAAAPAAAAAAAAAAAAAAAAABYE&#10;AABkcnMvZG93bnJldi54bWxQSwUGAAAAAAQABADzAAAAIQUAAAAA&#10;" filled="f" stroked="f">
                      <v:textbox inset="2.16pt,1.44pt,0,1.44pt">
                        <w:txbxContent>
                          <w:p w14:paraId="3738B9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7856" behindDoc="0" locked="0" layoutInCell="1" allowOverlap="1" wp14:anchorId="05D5DDFF" wp14:editId="78B22360">
                      <wp:simplePos x="0" y="0"/>
                      <wp:positionH relativeFrom="column">
                        <wp:posOffset>-63500</wp:posOffset>
                      </wp:positionH>
                      <wp:positionV relativeFrom="paragraph">
                        <wp:posOffset>1752600</wp:posOffset>
                      </wp:positionV>
                      <wp:extent cx="1003300" cy="609600"/>
                      <wp:effectExtent l="0" t="0" r="0" b="0"/>
                      <wp:wrapNone/>
                      <wp:docPr id="4688" name="Rectangle 4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27E00-371D-914F-9BBF-B067E8B3F5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7B21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5DDFF" id="Rectangle 4688" o:spid="_x0000_s3531" style="position:absolute;margin-left:-5pt;margin-top:138pt;width:79pt;height:48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ANWMfq7AQAATAMAAA4AAAAAAAAAAAAAAAAALgIAAGRy&#10;cy9lMm9Eb2MueG1sUEsBAi0AFAAGAAgAAAAhAFZwajzeAAAACwEAAA8AAAAAAAAAAAAAAAAAFQQA&#10;AGRycy9kb3ducmV2LnhtbFBLBQYAAAAABAAEAPMAAAAgBQAAAAA=&#10;" filled="f" stroked="f">
                      <v:textbox inset="2.16pt,1.44pt,0,1.44pt">
                        <w:txbxContent>
                          <w:p w14:paraId="2F7B21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8880" behindDoc="0" locked="0" layoutInCell="1" allowOverlap="1" wp14:anchorId="65040C5D" wp14:editId="675B3A9A">
                      <wp:simplePos x="0" y="0"/>
                      <wp:positionH relativeFrom="column">
                        <wp:posOffset>-63500</wp:posOffset>
                      </wp:positionH>
                      <wp:positionV relativeFrom="paragraph">
                        <wp:posOffset>1752600</wp:posOffset>
                      </wp:positionV>
                      <wp:extent cx="1003300" cy="609600"/>
                      <wp:effectExtent l="0" t="0" r="0" b="0"/>
                      <wp:wrapNone/>
                      <wp:docPr id="4687" name="Rectangle 4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B6B29-BFE2-144B-8299-C8758C2F1D6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109C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40C5D" id="Rectangle 4687" o:spid="_x0000_s3532" style="position:absolute;margin-left:-5pt;margin-top:138pt;width:79pt;height:48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bJYMzL0BAABMAwAADgAAAAAAAAAAAAAAAAAuAgAA&#10;ZHJzL2Uyb0RvYy54bWxQSwECLQAUAAYACAAAACEAVnBqPN4AAAALAQAADwAAAAAAAAAAAAAAAAAX&#10;BAAAZHJzL2Rvd25yZXYueG1sUEsFBgAAAAAEAAQA8wAAACIFAAAAAA==&#10;" filled="f" stroked="f">
                      <v:textbox inset="2.16pt,1.44pt,0,1.44pt">
                        <w:txbxContent>
                          <w:p w14:paraId="76109C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39904" behindDoc="0" locked="0" layoutInCell="1" allowOverlap="1" wp14:anchorId="31E41896" wp14:editId="169008E3">
                      <wp:simplePos x="0" y="0"/>
                      <wp:positionH relativeFrom="column">
                        <wp:posOffset>-63500</wp:posOffset>
                      </wp:positionH>
                      <wp:positionV relativeFrom="paragraph">
                        <wp:posOffset>1752600</wp:posOffset>
                      </wp:positionV>
                      <wp:extent cx="1003300" cy="609600"/>
                      <wp:effectExtent l="0" t="0" r="0" b="0"/>
                      <wp:wrapNone/>
                      <wp:docPr id="4686" name="Rectangle 4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149FDE-B032-2E43-8A38-62450FC6BFC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E4D2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41896" id="Rectangle 4686" o:spid="_x0000_s3533" style="position:absolute;margin-left:-5pt;margin-top:138pt;width:79pt;height:48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IBL4J70BAABMAwAADgAAAAAAAAAAAAAAAAAuAgAA&#10;ZHJzL2Uyb0RvYy54bWxQSwECLQAUAAYACAAAACEAVnBqPN4AAAALAQAADwAAAAAAAAAAAAAAAAAX&#10;BAAAZHJzL2Rvd25yZXYueG1sUEsFBgAAAAAEAAQA8wAAACIFAAAAAA==&#10;" filled="f" stroked="f">
                      <v:textbox inset="2.16pt,1.44pt,0,1.44pt">
                        <w:txbxContent>
                          <w:p w14:paraId="73E4D2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40928" behindDoc="0" locked="0" layoutInCell="1" allowOverlap="1" wp14:anchorId="2EB1B080" wp14:editId="71CCF5A4">
                      <wp:simplePos x="0" y="0"/>
                      <wp:positionH relativeFrom="column">
                        <wp:posOffset>-63500</wp:posOffset>
                      </wp:positionH>
                      <wp:positionV relativeFrom="paragraph">
                        <wp:posOffset>1752600</wp:posOffset>
                      </wp:positionV>
                      <wp:extent cx="1003300" cy="609600"/>
                      <wp:effectExtent l="0" t="0" r="0" b="0"/>
                      <wp:wrapNone/>
                      <wp:docPr id="4685" name="Rectangle 4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CA97E-4E35-744E-8A3E-D789702765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0FAB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1B080" id="Rectangle 4685" o:spid="_x0000_s3534" style="position:absolute;margin-left:-5pt;margin-top:138pt;width:79pt;height:48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Z9JU6vAEAAEwDAAAOAAAAAAAAAAAAAAAAAC4CAABk&#10;cnMvZTJvRG9jLnhtbFBLAQItABQABgAIAAAAIQBWcGo83gAAAAsBAAAPAAAAAAAAAAAAAAAAABYE&#10;AABkcnMvZG93bnJldi54bWxQSwUGAAAAAAQABADzAAAAIQUAAAAA&#10;" filled="f" stroked="f">
                      <v:textbox inset="2.16pt,1.44pt,0,1.44pt">
                        <w:txbxContent>
                          <w:p w14:paraId="6E0FAB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41952" behindDoc="0" locked="0" layoutInCell="1" allowOverlap="1" wp14:anchorId="5EF877EE" wp14:editId="7D1DE044">
                      <wp:simplePos x="0" y="0"/>
                      <wp:positionH relativeFrom="column">
                        <wp:posOffset>-63500</wp:posOffset>
                      </wp:positionH>
                      <wp:positionV relativeFrom="paragraph">
                        <wp:posOffset>1752600</wp:posOffset>
                      </wp:positionV>
                      <wp:extent cx="1003300" cy="609600"/>
                      <wp:effectExtent l="0" t="0" r="0" b="0"/>
                      <wp:wrapNone/>
                      <wp:docPr id="4684" name="Rectangle 4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38308C-F6D3-3942-BDA6-EEAB4093AB1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D461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877EE" id="Rectangle 4684" o:spid="_x0000_s3535" style="position:absolute;margin-left:-5pt;margin-top:138pt;width:79pt;height:48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1XBh0b0BAABMAwAADgAAAAAAAAAAAAAAAAAuAgAA&#10;ZHJzL2Uyb0RvYy54bWxQSwECLQAUAAYACAAAACEAVnBqPN4AAAALAQAADwAAAAAAAAAAAAAAAAAX&#10;BAAAZHJzL2Rvd25yZXYueG1sUEsFBgAAAAAEAAQA8wAAACIFAAAAAA==&#10;" filled="f" stroked="f">
                      <v:textbox inset="2.16pt,1.44pt,0,1.44pt">
                        <w:txbxContent>
                          <w:p w14:paraId="52D461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42976" behindDoc="0" locked="0" layoutInCell="1" allowOverlap="1" wp14:anchorId="7E3185BD" wp14:editId="4CE4995F">
                      <wp:simplePos x="0" y="0"/>
                      <wp:positionH relativeFrom="column">
                        <wp:posOffset>-63500</wp:posOffset>
                      </wp:positionH>
                      <wp:positionV relativeFrom="paragraph">
                        <wp:posOffset>1752600</wp:posOffset>
                      </wp:positionV>
                      <wp:extent cx="1003300" cy="609600"/>
                      <wp:effectExtent l="0" t="0" r="0" b="0"/>
                      <wp:wrapNone/>
                      <wp:docPr id="4683" name="Rectangle 4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DEF214-4BEF-BF48-8B0D-0FE393D557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DF10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185BD" id="Rectangle 4683" o:spid="_x0000_s3536" style="position:absolute;margin-left:-5pt;margin-top:138pt;width:79pt;height:48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g6vA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erOkxHGLXfqO&#10;vnHXj4pcqoORUuX+Zr+mEDu89hye4JpFXGbxswabvyiLzMXj881jNScisLhdrpotPiRwa13Xd+02&#10;Y1avlwPE9Fl5S/KCUUAqxVl++hrT5ejLEbyXyVyez6s0H+Yipr1rSm9z8eDlGTXikKZHDHr0E6Ni&#10;NIGSCRvPaPx15KAoGb84dLb9uFq2OCklaTbtBicYSoLzc3hb5U4MHmdJJKDkGMD0AxIuHhVe2LKi&#10;7DpeeSbe5oX960+w/w0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iLEg6vAEAAEwDAAAOAAAAAAAAAAAAAAAAAC4CAABk&#10;cnMvZTJvRG9jLnhtbFBLAQItABQABgAIAAAAIQBWcGo83gAAAAsBAAAPAAAAAAAAAAAAAAAAABYE&#10;AABkcnMvZG93bnJldi54bWxQSwUGAAAAAAQABADzAAAAIQUAAAAA&#10;" filled="f" stroked="f">
                      <v:textbox inset="2.16pt,1.44pt,0,1.44pt">
                        <w:txbxContent>
                          <w:p w14:paraId="21DF10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44000" behindDoc="0" locked="0" layoutInCell="1" allowOverlap="1" wp14:anchorId="78DCB922" wp14:editId="46B75592">
                      <wp:simplePos x="0" y="0"/>
                      <wp:positionH relativeFrom="column">
                        <wp:posOffset>-63500</wp:posOffset>
                      </wp:positionH>
                      <wp:positionV relativeFrom="paragraph">
                        <wp:posOffset>1752600</wp:posOffset>
                      </wp:positionV>
                      <wp:extent cx="1003300" cy="609600"/>
                      <wp:effectExtent l="0" t="0" r="0" b="0"/>
                      <wp:wrapNone/>
                      <wp:docPr id="4682" name="Rectangle 4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F80C6-A0E2-D04E-857F-AA5ADC5753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AC9B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CB922" id="Rectangle 4682" o:spid="_x0000_s3537" style="position:absolute;margin-left:-5pt;margin-top:138pt;width:79pt;height:48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zRuw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etNS4rjFLn1H&#10;37jrR0Uu1cFIqXJ/s19TiB1eew5PcM0iLrP4WYPNX5RF5uLx+eaxmhMRWNwuV812SYnArXVd37Xb&#10;jFm9Xg4Q02flLckLRgGpFGf56WtMl6MvR/BeJnN5Pq/SfJiLmPauuXE9eHlGjTik6RGDHv3EqBhN&#10;oGTCxjMafx05KErGLw6dbT+ulmhEKkmzaTc4wVASnJ/D2yp3YvA4SyIBJccAph+QcHm38MKWFWXX&#10;8coz8TYv7F9/gv1v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O6ovNG7AQAATAMAAA4AAAAAAAAAAAAAAAAALgIAAGRy&#10;cy9lMm9Eb2MueG1sUEsBAi0AFAAGAAgAAAAhAFZwajzeAAAACwEAAA8AAAAAAAAAAAAAAAAAFQQA&#10;AGRycy9kb3ducmV2LnhtbFBLBQYAAAAABAAEAPMAAAAgBQAAAAA=&#10;" filled="f" stroked="f">
                      <v:textbox inset="2.16pt,1.44pt,0,1.44pt">
                        <w:txbxContent>
                          <w:p w14:paraId="16AC9B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45024" behindDoc="0" locked="0" layoutInCell="1" allowOverlap="1" wp14:anchorId="025AA493" wp14:editId="6A684968">
                      <wp:simplePos x="0" y="0"/>
                      <wp:positionH relativeFrom="column">
                        <wp:posOffset>-63500</wp:posOffset>
                      </wp:positionH>
                      <wp:positionV relativeFrom="paragraph">
                        <wp:posOffset>1752600</wp:posOffset>
                      </wp:positionV>
                      <wp:extent cx="1003300" cy="609600"/>
                      <wp:effectExtent l="0" t="0" r="0" b="0"/>
                      <wp:wrapNone/>
                      <wp:docPr id="4681" name="Rectangle 4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8215B0-1FFB-E548-9085-F11EBC614C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425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AA493" id="Rectangle 4681" o:spid="_x0000_s3538" style="position:absolute;margin-left:-5pt;margin-top:138pt;width:79pt;height:48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7ItA2vAEAAEwDAAAOAAAAAAAAAAAAAAAAAC4CAABk&#10;cnMvZTJvRG9jLnhtbFBLAQItABQABgAIAAAAIQBWcGo83gAAAAsBAAAPAAAAAAAAAAAAAAAAABYE&#10;AABkcnMvZG93bnJldi54bWxQSwUGAAAAAAQABADzAAAAIQUAAAAA&#10;" filled="f" stroked="f">
                      <v:textbox inset="2.16pt,1.44pt,0,1.44pt">
                        <w:txbxContent>
                          <w:p w14:paraId="6AE425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46048" behindDoc="0" locked="0" layoutInCell="1" allowOverlap="1" wp14:anchorId="3DD508DB" wp14:editId="30C17D85">
                      <wp:simplePos x="0" y="0"/>
                      <wp:positionH relativeFrom="column">
                        <wp:posOffset>-63500</wp:posOffset>
                      </wp:positionH>
                      <wp:positionV relativeFrom="paragraph">
                        <wp:posOffset>1752600</wp:posOffset>
                      </wp:positionV>
                      <wp:extent cx="1003300" cy="609600"/>
                      <wp:effectExtent l="0" t="0" r="0" b="0"/>
                      <wp:wrapNone/>
                      <wp:docPr id="4680" name="Rectangle 4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281F09-816E-EC4F-84CE-23396E3E1F2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1FEE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508DB" id="Rectangle 4680" o:spid="_x0000_s3539" style="position:absolute;margin-left:-5pt;margin-top:138pt;width:79pt;height:48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TdvA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HVeoMGOW6xS9/R&#10;N+76UZFLdTBSqtzf7NcUYofXnsMTXLOIyyx+1mDzF2WRuXh8vnms5kQEFrfLVbNdUiJwa13Xd+02&#10;Y1avlwPE9Fl5S/KCUUAqxVl++hrT5ejLEbyXyVyez6s0H+Yipr1rli9cD16eUSMOaXrEoEc/MSpG&#10;EyiZsPGMxl9HDoqS8YtDZ9uPq2WLk1KSZtNucIKhJGjP4W2VOzF4nCWRgJJjANMPSLh4VHhhy4qy&#10;63jlmXibF/avP8H+N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3piTdvAEAAEwDAAAOAAAAAAAAAAAAAAAAAC4CAABk&#10;cnMvZTJvRG9jLnhtbFBLAQItABQABgAIAAAAIQBWcGo83gAAAAsBAAAPAAAAAAAAAAAAAAAAABYE&#10;AABkcnMvZG93bnJldi54bWxQSwUGAAAAAAQABADzAAAAIQUAAAAA&#10;" filled="f" stroked="f">
                      <v:textbox inset="2.16pt,1.44pt,0,1.44pt">
                        <w:txbxContent>
                          <w:p w14:paraId="1B1FEE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47072" behindDoc="0" locked="0" layoutInCell="1" allowOverlap="1" wp14:anchorId="09F9277E" wp14:editId="366CCDE3">
                      <wp:simplePos x="0" y="0"/>
                      <wp:positionH relativeFrom="column">
                        <wp:posOffset>-63500</wp:posOffset>
                      </wp:positionH>
                      <wp:positionV relativeFrom="paragraph">
                        <wp:posOffset>1752600</wp:posOffset>
                      </wp:positionV>
                      <wp:extent cx="1003300" cy="609600"/>
                      <wp:effectExtent l="0" t="0" r="0" b="0"/>
                      <wp:wrapNone/>
                      <wp:docPr id="4679" name="Rectangle 4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D8EF1-E576-5148-8140-8087314C1E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8100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9277E" id="Rectangle 4679" o:spid="_x0000_s3540" style="position:absolute;margin-left:-5pt;margin-top:138pt;width:79pt;height:48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bAGafvAEAAEwDAAAOAAAAAAAAAAAAAAAAAC4CAABk&#10;cnMvZTJvRG9jLnhtbFBLAQItABQABgAIAAAAIQBWcGo83gAAAAsBAAAPAAAAAAAAAAAAAAAAABYE&#10;AABkcnMvZG93bnJldi54bWxQSwUGAAAAAAQABADzAAAAIQUAAAAA&#10;" filled="f" stroked="f">
                      <v:textbox inset="2.16pt,1.44pt,0,1.44pt">
                        <w:txbxContent>
                          <w:p w14:paraId="608100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48096" behindDoc="0" locked="0" layoutInCell="1" allowOverlap="1" wp14:anchorId="07235163" wp14:editId="70F60739">
                      <wp:simplePos x="0" y="0"/>
                      <wp:positionH relativeFrom="column">
                        <wp:posOffset>-63500</wp:posOffset>
                      </wp:positionH>
                      <wp:positionV relativeFrom="paragraph">
                        <wp:posOffset>1752600</wp:posOffset>
                      </wp:positionV>
                      <wp:extent cx="1003300" cy="609600"/>
                      <wp:effectExtent l="0" t="0" r="0" b="0"/>
                      <wp:wrapNone/>
                      <wp:docPr id="4678" name="Rectangle 4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B4E1D9-EB21-8E4A-8AE3-DE2E3C11DF2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210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35163" id="Rectangle 4678" o:spid="_x0000_s3541" style="position:absolute;margin-left:-5pt;margin-top:138pt;width:79pt;height:48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XhJJ0vAEAAEwDAAAOAAAAAAAAAAAAAAAAAC4CAABk&#10;cnMvZTJvRG9jLnhtbFBLAQItABQABgAIAAAAIQBWcGo83gAAAAsBAAAPAAAAAAAAAAAAAAAAABYE&#10;AABkcnMvZG93bnJldi54bWxQSwUGAAAAAAQABADzAAAAIQUAAAAA&#10;" filled="f" stroked="f">
                      <v:textbox inset="2.16pt,1.44pt,0,1.44pt">
                        <w:txbxContent>
                          <w:p w14:paraId="139210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49120" behindDoc="0" locked="0" layoutInCell="1" allowOverlap="1" wp14:anchorId="298001C1" wp14:editId="2ED02042">
                      <wp:simplePos x="0" y="0"/>
                      <wp:positionH relativeFrom="column">
                        <wp:posOffset>-63500</wp:posOffset>
                      </wp:positionH>
                      <wp:positionV relativeFrom="paragraph">
                        <wp:posOffset>1752600</wp:posOffset>
                      </wp:positionV>
                      <wp:extent cx="1003300" cy="609600"/>
                      <wp:effectExtent l="0" t="0" r="0" b="0"/>
                      <wp:wrapNone/>
                      <wp:docPr id="4677" name="Rectangle 4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B0B77-421A-6649-B9F2-DC602F4C43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77F4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001C1" id="Rectangle 4677" o:spid="_x0000_s3542" style="position:absolute;margin-left:-5pt;margin-top:138pt;width:79pt;height:48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4RK9CvAEAAEwDAAAOAAAAAAAAAAAAAAAAAC4CAABk&#10;cnMvZTJvRG9jLnhtbFBLAQItABQABgAIAAAAIQBWcGo83gAAAAsBAAAPAAAAAAAAAAAAAAAAABYE&#10;AABkcnMvZG93bnJldi54bWxQSwUGAAAAAAQABADzAAAAIQUAAAAA&#10;" filled="f" stroked="f">
                      <v:textbox inset="2.16pt,1.44pt,0,1.44pt">
                        <w:txbxContent>
                          <w:p w14:paraId="1277F4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0144" behindDoc="0" locked="0" layoutInCell="1" allowOverlap="1" wp14:anchorId="017240F9" wp14:editId="17333E64">
                      <wp:simplePos x="0" y="0"/>
                      <wp:positionH relativeFrom="column">
                        <wp:posOffset>-63500</wp:posOffset>
                      </wp:positionH>
                      <wp:positionV relativeFrom="paragraph">
                        <wp:posOffset>1752600</wp:posOffset>
                      </wp:positionV>
                      <wp:extent cx="1003300" cy="609600"/>
                      <wp:effectExtent l="0" t="0" r="0" b="0"/>
                      <wp:wrapNone/>
                      <wp:docPr id="4676" name="Rectangle 4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87857-DDE8-DA4F-98D2-6BEC23240F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231B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240F9" id="Rectangle 4676" o:spid="_x0000_s3543" style="position:absolute;margin-left:-5pt;margin-top:138pt;width:79pt;height:48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0wFupvAEAAEwDAAAOAAAAAAAAAAAAAAAAAC4CAABk&#10;cnMvZTJvRG9jLnhtbFBLAQItABQABgAIAAAAIQBWcGo83gAAAAsBAAAPAAAAAAAAAAAAAAAAABYE&#10;AABkcnMvZG93bnJldi54bWxQSwUGAAAAAAQABADzAAAAIQUAAAAA&#10;" filled="f" stroked="f">
                      <v:textbox inset="2.16pt,1.44pt,0,1.44pt">
                        <w:txbxContent>
                          <w:p w14:paraId="4F231B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1168" behindDoc="0" locked="0" layoutInCell="1" allowOverlap="1" wp14:anchorId="23ED4312" wp14:editId="6032C61E">
                      <wp:simplePos x="0" y="0"/>
                      <wp:positionH relativeFrom="column">
                        <wp:posOffset>-63500</wp:posOffset>
                      </wp:positionH>
                      <wp:positionV relativeFrom="paragraph">
                        <wp:posOffset>1752600</wp:posOffset>
                      </wp:positionV>
                      <wp:extent cx="1003300" cy="609600"/>
                      <wp:effectExtent l="0" t="0" r="0" b="0"/>
                      <wp:wrapNone/>
                      <wp:docPr id="4675" name="Rectangle 4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F0A44-F38F-D242-91DE-145286F9A9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8DC9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D4312" id="Rectangle 4675" o:spid="_x0000_s3544" style="position:absolute;margin-left:-5pt;margin-top:138pt;width:79pt;height:48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DNJja0vAEAAEwDAAAOAAAAAAAAAAAAAAAAAC4CAABk&#10;cnMvZTJvRG9jLnhtbFBLAQItABQABgAIAAAAIQBWcGo83gAAAAsBAAAPAAAAAAAAAAAAAAAAABYE&#10;AABkcnMvZG93bnJldi54bWxQSwUGAAAAAAQABADzAAAAIQUAAAAA&#10;" filled="f" stroked="f">
                      <v:textbox inset="2.16pt,1.44pt,0,1.44pt">
                        <w:txbxContent>
                          <w:p w14:paraId="1D8DC9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2192" behindDoc="0" locked="0" layoutInCell="1" allowOverlap="1" wp14:anchorId="16E7546A" wp14:editId="439E2AB1">
                      <wp:simplePos x="0" y="0"/>
                      <wp:positionH relativeFrom="column">
                        <wp:posOffset>-63500</wp:posOffset>
                      </wp:positionH>
                      <wp:positionV relativeFrom="paragraph">
                        <wp:posOffset>1752600</wp:posOffset>
                      </wp:positionV>
                      <wp:extent cx="1003300" cy="609600"/>
                      <wp:effectExtent l="0" t="0" r="0" b="0"/>
                      <wp:wrapNone/>
                      <wp:docPr id="4674" name="Rectangle 4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E6D839-FD75-7B4F-86F9-CECC3AEBE7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9600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7546A" id="Rectangle 4674" o:spid="_x0000_s3545" style="position:absolute;margin-left:-5pt;margin-top:138pt;width:79pt;height:48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BosJfvAEAAEwDAAAOAAAAAAAAAAAAAAAAAC4CAABk&#10;cnMvZTJvRG9jLnhtbFBLAQItABQABgAIAAAAIQBWcGo83gAAAAsBAAAPAAAAAAAAAAAAAAAAABYE&#10;AABkcnMvZG93bnJldi54bWxQSwUGAAAAAAQABADzAAAAIQUAAAAA&#10;" filled="f" stroked="f">
                      <v:textbox inset="2.16pt,1.44pt,0,1.44pt">
                        <w:txbxContent>
                          <w:p w14:paraId="739600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3216" behindDoc="0" locked="0" layoutInCell="1" allowOverlap="1" wp14:anchorId="25D8AD62" wp14:editId="04803D5B">
                      <wp:simplePos x="0" y="0"/>
                      <wp:positionH relativeFrom="column">
                        <wp:posOffset>-63500</wp:posOffset>
                      </wp:positionH>
                      <wp:positionV relativeFrom="paragraph">
                        <wp:posOffset>1752600</wp:posOffset>
                      </wp:positionV>
                      <wp:extent cx="1003300" cy="609600"/>
                      <wp:effectExtent l="0" t="0" r="0" b="0"/>
                      <wp:wrapNone/>
                      <wp:docPr id="4673" name="Rectangle 4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47D9E-8911-0A4B-8864-A7CF2A292C1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FE0D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8AD62" id="Rectangle 4673" o:spid="_x0000_s3546" style="position:absolute;margin-left:-5pt;margin-top:138pt;width:79pt;height:48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q21z570BAABMAwAADgAAAAAAAAAAAAAAAAAuAgAA&#10;ZHJzL2Uyb0RvYy54bWxQSwECLQAUAAYACAAAACEAVnBqPN4AAAALAQAADwAAAAAAAAAAAAAAAAAX&#10;BAAAZHJzL2Rvd25yZXYueG1sUEsFBgAAAAAEAAQA8wAAACIFAAAAAA==&#10;" filled="f" stroked="f">
                      <v:textbox inset="2.16pt,1.44pt,0,1.44pt">
                        <w:txbxContent>
                          <w:p w14:paraId="7FFE0D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4240" behindDoc="0" locked="0" layoutInCell="1" allowOverlap="1" wp14:anchorId="46BE7ABD" wp14:editId="147784B9">
                      <wp:simplePos x="0" y="0"/>
                      <wp:positionH relativeFrom="column">
                        <wp:posOffset>-63500</wp:posOffset>
                      </wp:positionH>
                      <wp:positionV relativeFrom="paragraph">
                        <wp:posOffset>1752600</wp:posOffset>
                      </wp:positionV>
                      <wp:extent cx="1003300" cy="609600"/>
                      <wp:effectExtent l="0" t="0" r="0" b="0"/>
                      <wp:wrapNone/>
                      <wp:docPr id="4672" name="Rectangle 4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8C7666-8011-1146-9BA0-DD3CF475F8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ADE3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E7ABD" id="Rectangle 4672" o:spid="_x0000_s3547" style="position:absolute;margin-left:-5pt;margin-top:138pt;width:79pt;height:48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Ofphwy7AQAATAMAAA4AAAAAAAAAAAAAAAAALgIAAGRy&#10;cy9lMm9Eb2MueG1sUEsBAi0AFAAGAAgAAAAhAFZwajzeAAAACwEAAA8AAAAAAAAAAAAAAAAAFQQA&#10;AGRycy9kb3ducmV2LnhtbFBLBQYAAAAABAAEAPMAAAAgBQAAAAA=&#10;" filled="f" stroked="f">
                      <v:textbox inset="2.16pt,1.44pt,0,1.44pt">
                        <w:txbxContent>
                          <w:p w14:paraId="70ADE39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5264" behindDoc="0" locked="0" layoutInCell="1" allowOverlap="1" wp14:anchorId="482B5B70" wp14:editId="425FB44D">
                      <wp:simplePos x="0" y="0"/>
                      <wp:positionH relativeFrom="column">
                        <wp:posOffset>-63500</wp:posOffset>
                      </wp:positionH>
                      <wp:positionV relativeFrom="paragraph">
                        <wp:posOffset>1752600</wp:posOffset>
                      </wp:positionV>
                      <wp:extent cx="1003300" cy="609600"/>
                      <wp:effectExtent l="0" t="0" r="0" b="0"/>
                      <wp:wrapNone/>
                      <wp:docPr id="4671" name="Rectangle 4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D6139D-ECA5-9940-8D1D-3ACD4100D34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DC57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B5B70" id="Rectangle 4671" o:spid="_x0000_s3548" style="position:absolute;margin-left:-5pt;margin-top:138pt;width:79pt;height:48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cmPr670BAABMAwAADgAAAAAAAAAAAAAAAAAuAgAA&#10;ZHJzL2Uyb0RvYy54bWxQSwECLQAUAAYACAAAACEAVnBqPN4AAAALAQAADwAAAAAAAAAAAAAAAAAX&#10;BAAAZHJzL2Rvd25yZXYueG1sUEsFBgAAAAAEAAQA8wAAACIFAAAAAA==&#10;" filled="f" stroked="f">
                      <v:textbox inset="2.16pt,1.44pt,0,1.44pt">
                        <w:txbxContent>
                          <w:p w14:paraId="19DC57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6288" behindDoc="0" locked="0" layoutInCell="1" allowOverlap="1" wp14:anchorId="6C94B4ED" wp14:editId="1FEDE8D4">
                      <wp:simplePos x="0" y="0"/>
                      <wp:positionH relativeFrom="column">
                        <wp:posOffset>-63500</wp:posOffset>
                      </wp:positionH>
                      <wp:positionV relativeFrom="paragraph">
                        <wp:posOffset>1752600</wp:posOffset>
                      </wp:positionV>
                      <wp:extent cx="1003300" cy="609600"/>
                      <wp:effectExtent l="0" t="0" r="0" b="0"/>
                      <wp:wrapNone/>
                      <wp:docPr id="4670" name="Rectangle 4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D3A02-4552-B546-A527-F607F6A6E6A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E864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4B4ED" id="Rectangle 4670" o:spid="_x0000_s3549" style="position:absolute;margin-left:-5pt;margin-top:138pt;width:79pt;height:48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5x8AvAEAAEwDAAAOAAAAAAAAAAAAAAAAAC4CAABk&#10;cnMvZTJvRG9jLnhtbFBLAQItABQABgAIAAAAIQBWcGo83gAAAAsBAAAPAAAAAAAAAAAAAAAAABYE&#10;AABkcnMvZG93bnJldi54bWxQSwUGAAAAAAQABADzAAAAIQUAAAAA&#10;" filled="f" stroked="f">
                      <v:textbox inset="2.16pt,1.44pt,0,1.44pt">
                        <w:txbxContent>
                          <w:p w14:paraId="51E864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7312" behindDoc="0" locked="0" layoutInCell="1" allowOverlap="1" wp14:anchorId="0509C2E5" wp14:editId="62866F4E">
                      <wp:simplePos x="0" y="0"/>
                      <wp:positionH relativeFrom="column">
                        <wp:posOffset>-63500</wp:posOffset>
                      </wp:positionH>
                      <wp:positionV relativeFrom="paragraph">
                        <wp:posOffset>1752600</wp:posOffset>
                      </wp:positionV>
                      <wp:extent cx="1003300" cy="609600"/>
                      <wp:effectExtent l="0" t="0" r="0" b="0"/>
                      <wp:wrapNone/>
                      <wp:docPr id="4669" name="Rectangle 4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EF3A4F-6E70-B340-B0FE-D11B2126EE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02E8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9C2E5" id="Rectangle 4669" o:spid="_x0000_s3550" style="position:absolute;margin-left:-5pt;margin-top:138pt;width:79pt;height:48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5an+zvAEAAEwDAAAOAAAAAAAAAAAAAAAAAC4CAABk&#10;cnMvZTJvRG9jLnhtbFBLAQItABQABgAIAAAAIQBWcGo83gAAAAsBAAAPAAAAAAAAAAAAAAAAABYE&#10;AABkcnMvZG93bnJldi54bWxQSwUGAAAAAAQABADzAAAAIQUAAAAA&#10;" filled="f" stroked="f">
                      <v:textbox inset="2.16pt,1.44pt,0,1.44pt">
                        <w:txbxContent>
                          <w:p w14:paraId="4402E8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8336" behindDoc="0" locked="0" layoutInCell="1" allowOverlap="1" wp14:anchorId="5A68F24E" wp14:editId="0724748E">
                      <wp:simplePos x="0" y="0"/>
                      <wp:positionH relativeFrom="column">
                        <wp:posOffset>-63500</wp:posOffset>
                      </wp:positionH>
                      <wp:positionV relativeFrom="paragraph">
                        <wp:posOffset>1752600</wp:posOffset>
                      </wp:positionV>
                      <wp:extent cx="1003300" cy="609600"/>
                      <wp:effectExtent l="0" t="0" r="0" b="0"/>
                      <wp:wrapNone/>
                      <wp:docPr id="4668" name="Rectangle 4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8EBD53-81DF-BC4A-989C-2530E64249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1E4C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8F24E" id="Rectangle 4668" o:spid="_x0000_s3551" style="position:absolute;margin-left:-5pt;margin-top:138pt;width:79pt;height:48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17otYvAEAAEwDAAAOAAAAAAAAAAAAAAAAAC4CAABk&#10;cnMvZTJvRG9jLnhtbFBLAQItABQABgAIAAAAIQBWcGo83gAAAAsBAAAPAAAAAAAAAAAAAAAAABYE&#10;AABkcnMvZG93bnJldi54bWxQSwUGAAAAAAQABADzAAAAIQUAAAAA&#10;" filled="f" stroked="f">
                      <v:textbox inset="2.16pt,1.44pt,0,1.44pt">
                        <w:txbxContent>
                          <w:p w14:paraId="4A1E4C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59360" behindDoc="0" locked="0" layoutInCell="1" allowOverlap="1" wp14:anchorId="1C981360" wp14:editId="112C0EAA">
                      <wp:simplePos x="0" y="0"/>
                      <wp:positionH relativeFrom="column">
                        <wp:posOffset>-63500</wp:posOffset>
                      </wp:positionH>
                      <wp:positionV relativeFrom="paragraph">
                        <wp:posOffset>1752600</wp:posOffset>
                      </wp:positionV>
                      <wp:extent cx="1003300" cy="609600"/>
                      <wp:effectExtent l="0" t="0" r="0" b="0"/>
                      <wp:wrapNone/>
                      <wp:docPr id="4667" name="Rectangle 4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1510C-3C46-FF48-A3BB-A3AECC8466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C23E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81360" id="Rectangle 4667" o:spid="_x0000_s3552" style="position:absolute;margin-left:-5pt;margin-top:138pt;width:79pt;height:48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Wi62br0BAABMAwAADgAAAAAAAAAAAAAAAAAuAgAA&#10;ZHJzL2Uyb0RvYy54bWxQSwECLQAUAAYACAAAACEAVnBqPN4AAAALAQAADwAAAAAAAAAAAAAAAAAX&#10;BAAAZHJzL2Rvd25yZXYueG1sUEsFBgAAAAAEAAQA8wAAACIFAAAAAA==&#10;" filled="f" stroked="f">
                      <v:textbox inset="2.16pt,1.44pt,0,1.44pt">
                        <w:txbxContent>
                          <w:p w14:paraId="07C23E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0384" behindDoc="0" locked="0" layoutInCell="1" allowOverlap="1" wp14:anchorId="623B397E" wp14:editId="15197749">
                      <wp:simplePos x="0" y="0"/>
                      <wp:positionH relativeFrom="column">
                        <wp:posOffset>-63500</wp:posOffset>
                      </wp:positionH>
                      <wp:positionV relativeFrom="paragraph">
                        <wp:posOffset>1752600</wp:posOffset>
                      </wp:positionV>
                      <wp:extent cx="1003300" cy="609600"/>
                      <wp:effectExtent l="0" t="0" r="0" b="0"/>
                      <wp:wrapNone/>
                      <wp:docPr id="4666" name="Rectangle 4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E85EB9-0CFD-3C45-B0B9-2E17A2A690C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6494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B397E" id="Rectangle 4666" o:spid="_x0000_s3553" style="position:absolute;margin-left:-5pt;margin-top:138pt;width:79pt;height:48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FqpChb0BAABMAwAADgAAAAAAAAAAAAAAAAAuAgAA&#10;ZHJzL2Uyb0RvYy54bWxQSwECLQAUAAYACAAAACEAVnBqPN4AAAALAQAADwAAAAAAAAAAAAAAAAAX&#10;BAAAZHJzL2Rvd25yZXYueG1sUEsFBgAAAAAEAAQA8wAAACIFAAAAAA==&#10;" filled="f" stroked="f">
                      <v:textbox inset="2.16pt,1.44pt,0,1.44pt">
                        <w:txbxContent>
                          <w:p w14:paraId="296494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1408" behindDoc="0" locked="0" layoutInCell="1" allowOverlap="1" wp14:anchorId="0D01DD33" wp14:editId="1B8FB16A">
                      <wp:simplePos x="0" y="0"/>
                      <wp:positionH relativeFrom="column">
                        <wp:posOffset>-63500</wp:posOffset>
                      </wp:positionH>
                      <wp:positionV relativeFrom="paragraph">
                        <wp:posOffset>1752600</wp:posOffset>
                      </wp:positionV>
                      <wp:extent cx="1003300" cy="609600"/>
                      <wp:effectExtent l="0" t="0" r="0" b="0"/>
                      <wp:wrapNone/>
                      <wp:docPr id="4665" name="Rectangle 4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DC927-0A13-AE41-A6D9-6ECBAFD75A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E779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1DD33" id="Rectangle 4665" o:spid="_x0000_s3554" style="position:absolute;margin-left:-5pt;margin-top:138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CvTC+YvAEAAEwDAAAOAAAAAAAAAAAAAAAAAC4CAABk&#10;cnMvZTJvRG9jLnhtbFBLAQItABQABgAIAAAAIQBWcGo83gAAAAsBAAAPAAAAAAAAAAAAAAAAABYE&#10;AABkcnMvZG93bnJldi54bWxQSwUGAAAAAAQABADzAAAAIQUAAAAA&#10;" filled="f" stroked="f">
                      <v:textbox inset="2.16pt,1.44pt,0,1.44pt">
                        <w:txbxContent>
                          <w:p w14:paraId="19E779D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2432" behindDoc="0" locked="0" layoutInCell="1" allowOverlap="1" wp14:anchorId="7295F8B6" wp14:editId="7E7349B6">
                      <wp:simplePos x="0" y="0"/>
                      <wp:positionH relativeFrom="column">
                        <wp:posOffset>-63500</wp:posOffset>
                      </wp:positionH>
                      <wp:positionV relativeFrom="paragraph">
                        <wp:posOffset>1752600</wp:posOffset>
                      </wp:positionV>
                      <wp:extent cx="1003300" cy="609600"/>
                      <wp:effectExtent l="0" t="0" r="0" b="0"/>
                      <wp:wrapNone/>
                      <wp:docPr id="4664" name="Rectangle 4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CDF160-050B-1149-9EAB-BADABF8356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525F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5F8B6" id="Rectangle 4664" o:spid="_x0000_s3555" style="position:absolute;margin-left:-5pt;margin-top:138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OPI23O7AQAATAMAAA4AAAAAAAAAAAAAAAAALgIAAGRy&#10;cy9lMm9Eb2MueG1sUEsBAi0AFAAGAAgAAAAhAFZwajzeAAAACwEAAA8AAAAAAAAAAAAAAAAAFQQA&#10;AGRycy9kb3ducmV2LnhtbFBLBQYAAAAABAAEAPMAAAAgBQAAAAA=&#10;" filled="f" stroked="f">
                      <v:textbox inset="2.16pt,1.44pt,0,1.44pt">
                        <w:txbxContent>
                          <w:p w14:paraId="17525F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3456" behindDoc="0" locked="0" layoutInCell="1" allowOverlap="1" wp14:anchorId="27DFC507" wp14:editId="4E966566">
                      <wp:simplePos x="0" y="0"/>
                      <wp:positionH relativeFrom="column">
                        <wp:posOffset>-63500</wp:posOffset>
                      </wp:positionH>
                      <wp:positionV relativeFrom="paragraph">
                        <wp:posOffset>1752600</wp:posOffset>
                      </wp:positionV>
                      <wp:extent cx="1003300" cy="609600"/>
                      <wp:effectExtent l="0" t="0" r="0" b="0"/>
                      <wp:wrapNone/>
                      <wp:docPr id="4663" name="Rectangle 46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4B9ACD-9781-4F43-BABF-75E82EBA53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6513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FC507" id="Rectangle 4663" o:spid="_x0000_s3556" style="position:absolute;margin-left:-5pt;margin-top:138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" filled="f" stroked="f">
                      <v:textbox inset="2.16pt,1.44pt,0,1.44pt">
                        <w:txbxContent>
                          <w:p w14:paraId="0F6513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4480" behindDoc="0" locked="0" layoutInCell="1" allowOverlap="1" wp14:anchorId="7ABCDB4F" wp14:editId="3A365D10">
                      <wp:simplePos x="0" y="0"/>
                      <wp:positionH relativeFrom="column">
                        <wp:posOffset>-63500</wp:posOffset>
                      </wp:positionH>
                      <wp:positionV relativeFrom="paragraph">
                        <wp:posOffset>1752600</wp:posOffset>
                      </wp:positionV>
                      <wp:extent cx="1003300" cy="6096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8BC691-B28F-8246-8A0A-139D44A3C3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B7C6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CDB4F" id="Rectangle 4662" o:spid="_x0000_s3557" style="position:absolute;margin-left:-5pt;margin-top:138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NgQBnO7AQAATAMAAA4AAAAAAAAAAAAAAAAALgIAAGRy&#10;cy9lMm9Eb2MueG1sUEsBAi0AFAAGAAgAAAAhAFZwajzeAAAACwEAAA8AAAAAAAAAAAAAAAAAFQQA&#10;AGRycy9kb3ducmV2LnhtbFBLBQYAAAAABAAEAPMAAAAgBQAAAAA=&#10;" filled="f" stroked="f">
                      <v:textbox inset="2.16pt,1.44pt,0,1.44pt">
                        <w:txbxContent>
                          <w:p w14:paraId="29B7C6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5504" behindDoc="0" locked="0" layoutInCell="1" allowOverlap="1" wp14:anchorId="529CEFED" wp14:editId="69AD2B04">
                      <wp:simplePos x="0" y="0"/>
                      <wp:positionH relativeFrom="column">
                        <wp:posOffset>-63500</wp:posOffset>
                      </wp:positionH>
                      <wp:positionV relativeFrom="paragraph">
                        <wp:posOffset>1752600</wp:posOffset>
                      </wp:positionV>
                      <wp:extent cx="1003300" cy="609600"/>
                      <wp:effectExtent l="0" t="0" r="0" b="0"/>
                      <wp:wrapNone/>
                      <wp:docPr id="4661" name="Rectangle 4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C6EC8-F5CF-9E41-B1EE-AA5F7A3A063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BE9D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CEFED" id="Rectangle 4661" o:spid="_x0000_s3558" style="position:absolute;margin-left:-5pt;margin-top:138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E2aapS7AQAATAMAAA4AAAAAAAAAAAAAAAAALgIAAGRy&#10;cy9lMm9Eb2MueG1sUEsBAi0AFAAGAAgAAAAhAFZwajzeAAAACwEAAA8AAAAAAAAAAAAAAAAAFQQA&#10;AGRycy9kb3ducmV2LnhtbFBLBQYAAAAABAAEAPMAAAAgBQAAAAA=&#10;" filled="f" stroked="f">
                      <v:textbox inset="2.16pt,1.44pt,0,1.44pt">
                        <w:txbxContent>
                          <w:p w14:paraId="17BE9D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6528" behindDoc="0" locked="0" layoutInCell="1" allowOverlap="1" wp14:anchorId="33582314" wp14:editId="57467BF3">
                      <wp:simplePos x="0" y="0"/>
                      <wp:positionH relativeFrom="column">
                        <wp:posOffset>-63500</wp:posOffset>
                      </wp:positionH>
                      <wp:positionV relativeFrom="paragraph">
                        <wp:posOffset>1752600</wp:posOffset>
                      </wp:positionV>
                      <wp:extent cx="1003300" cy="609600"/>
                      <wp:effectExtent l="0" t="0" r="0" b="0"/>
                      <wp:wrapNone/>
                      <wp:docPr id="4660" name="Rectangle 46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CAFC1D-C7D6-2248-992B-FF6CB50177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84E0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2314" id="Rectangle 4660" o:spid="_x0000_s3559" style="position:absolute;margin-left:-5pt;margin-top:138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ABHp5/vAEAAEwDAAAOAAAAAAAAAAAAAAAAAC4CAABk&#10;cnMvZTJvRG9jLnhtbFBLAQItABQABgAIAAAAIQBWcGo83gAAAAsBAAAPAAAAAAAAAAAAAAAAABYE&#10;AABkcnMvZG93bnJldi54bWxQSwUGAAAAAAQABADzAAAAIQUAAAAA&#10;" filled="f" stroked="f">
                      <v:textbox inset="2.16pt,1.44pt,0,1.44pt">
                        <w:txbxContent>
                          <w:p w14:paraId="1184E0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7552" behindDoc="0" locked="0" layoutInCell="1" allowOverlap="1" wp14:anchorId="460DF045" wp14:editId="1FC75C7D">
                      <wp:simplePos x="0" y="0"/>
                      <wp:positionH relativeFrom="column">
                        <wp:posOffset>-63500</wp:posOffset>
                      </wp:positionH>
                      <wp:positionV relativeFrom="paragraph">
                        <wp:posOffset>1752600</wp:posOffset>
                      </wp:positionV>
                      <wp:extent cx="1003300" cy="609600"/>
                      <wp:effectExtent l="0" t="0" r="0" b="0"/>
                      <wp:wrapNone/>
                      <wp:docPr id="4659" name="Rectangle 4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D3ED60-B4F7-6D4E-9E44-6A33FA9B45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D198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DF045" id="Rectangle 4659" o:spid="_x0000_s3560" style="position:absolute;margin-left:-5pt;margin-top:138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" filled="f" stroked="f">
                      <v:textbox inset="2.16pt,1.44pt,0,1.44pt">
                        <w:txbxContent>
                          <w:p w14:paraId="46D1983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8576" behindDoc="0" locked="0" layoutInCell="1" allowOverlap="1" wp14:anchorId="3E33DD95" wp14:editId="66C8837B">
                      <wp:simplePos x="0" y="0"/>
                      <wp:positionH relativeFrom="column">
                        <wp:posOffset>-63500</wp:posOffset>
                      </wp:positionH>
                      <wp:positionV relativeFrom="paragraph">
                        <wp:posOffset>1752600</wp:posOffset>
                      </wp:positionV>
                      <wp:extent cx="1003300" cy="609600"/>
                      <wp:effectExtent l="0" t="0" r="0" b="0"/>
                      <wp:wrapNone/>
                      <wp:docPr id="4658" name="Rectangle 4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7B2C0-B2BF-B941-8AAC-D10EE78162F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6EEE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3DD95" id="Rectangle 4658" o:spid="_x0000_s3561" style="position:absolute;margin-left:-5pt;margin-top:138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" filled="f" stroked="f">
                      <v:textbox inset="2.16pt,1.44pt,0,1.44pt">
                        <w:txbxContent>
                          <w:p w14:paraId="786EEE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69600" behindDoc="0" locked="0" layoutInCell="1" allowOverlap="1" wp14:anchorId="3568E42B" wp14:editId="14062156">
                      <wp:simplePos x="0" y="0"/>
                      <wp:positionH relativeFrom="column">
                        <wp:posOffset>-63500</wp:posOffset>
                      </wp:positionH>
                      <wp:positionV relativeFrom="paragraph">
                        <wp:posOffset>2006600</wp:posOffset>
                      </wp:positionV>
                      <wp:extent cx="1003300" cy="762000"/>
                      <wp:effectExtent l="0" t="0" r="0" b="0"/>
                      <wp:wrapNone/>
                      <wp:docPr id="4657" name="Rectangle 4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B9070B-80ED-7941-B2C3-570489B43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84E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8E42B" id="Rectangle 4657" o:spid="_x0000_s3562" style="position:absolute;margin-left:-5pt;margin-top:158pt;width:79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17tB1bsBAABMAwAADgAAAAAAAAAAAAAAAAAuAgAAZHJz&#10;L2Uyb0RvYy54bWxQSwECLQAUAAYACAAAACEABAyk1t0AAAALAQAADwAAAAAAAAAAAAAAAAAVBAAA&#10;ZHJzL2Rvd25yZXYueG1sUEsFBgAAAAAEAAQA8wAAAB8FAAAAAA==&#10;" filled="f" stroked="f">
                      <v:textbox inset="2.16pt,1.44pt,0,1.44pt">
                        <w:txbxContent>
                          <w:p w14:paraId="61884E0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0624" behindDoc="0" locked="0" layoutInCell="1" allowOverlap="1" wp14:anchorId="4A39A04E" wp14:editId="1FC7B5CB">
                      <wp:simplePos x="0" y="0"/>
                      <wp:positionH relativeFrom="column">
                        <wp:posOffset>-63500</wp:posOffset>
                      </wp:positionH>
                      <wp:positionV relativeFrom="paragraph">
                        <wp:posOffset>2006600</wp:posOffset>
                      </wp:positionV>
                      <wp:extent cx="1003300" cy="762000"/>
                      <wp:effectExtent l="0" t="0" r="0" b="0"/>
                      <wp:wrapNone/>
                      <wp:docPr id="4656" name="Rectangle 4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DC362-0BCB-1747-9160-1B4C4AC488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05D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9A04E" id="Rectangle 4656" o:spid="_x0000_s3563" style="position:absolute;margin-left:-5pt;margin-top:158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mz+1PrsBAABMAwAADgAAAAAAAAAAAAAAAAAuAgAAZHJz&#10;L2Uyb0RvYy54bWxQSwECLQAUAAYACAAAACEABAyk1t0AAAALAQAADwAAAAAAAAAAAAAAAAAVBAAA&#10;ZHJzL2Rvd25yZXYueG1sUEsFBgAAAAAEAAQA8wAAAB8FAAAAAA==&#10;" filled="f" stroked="f">
                      <v:textbox inset="2.16pt,1.44pt,0,1.44pt">
                        <w:txbxContent>
                          <w:p w14:paraId="1A405D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1648" behindDoc="0" locked="0" layoutInCell="1" allowOverlap="1" wp14:anchorId="4B95DDF9" wp14:editId="4F718042">
                      <wp:simplePos x="0" y="0"/>
                      <wp:positionH relativeFrom="column">
                        <wp:posOffset>-63500</wp:posOffset>
                      </wp:positionH>
                      <wp:positionV relativeFrom="paragraph">
                        <wp:posOffset>2006600</wp:posOffset>
                      </wp:positionV>
                      <wp:extent cx="1003300" cy="762000"/>
                      <wp:effectExtent l="0" t="0" r="0" b="0"/>
                      <wp:wrapNone/>
                      <wp:docPr id="4655" name="Rectangle 4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8A509B-8A6F-404D-A5A8-44D1D7BC6E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3A8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5DDF9" id="Rectangle 4655" o:spid="_x0000_s3564" style="position:absolute;margin-left:-5pt;margin-top:158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CLZ2CO8AQAATAMAAA4AAAAAAAAAAAAAAAAALgIAAGRy&#10;cy9lMm9Eb2MueG1sUEsBAi0AFAAGAAgAAAAhAAQMpNbdAAAACwEAAA8AAAAAAAAAAAAAAAAAFgQA&#10;AGRycy9kb3ducmV2LnhtbFBLBQYAAAAABAAEAPMAAAAgBQAAAAA=&#10;" filled="f" stroked="f">
                      <v:textbox inset="2.16pt,1.44pt,0,1.44pt">
                        <w:txbxContent>
                          <w:p w14:paraId="5613A8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2672" behindDoc="0" locked="0" layoutInCell="1" allowOverlap="1" wp14:anchorId="505245E8" wp14:editId="7F50BEA0">
                      <wp:simplePos x="0" y="0"/>
                      <wp:positionH relativeFrom="column">
                        <wp:posOffset>-63500</wp:posOffset>
                      </wp:positionH>
                      <wp:positionV relativeFrom="paragraph">
                        <wp:posOffset>2006600</wp:posOffset>
                      </wp:positionV>
                      <wp:extent cx="1003300" cy="762000"/>
                      <wp:effectExtent l="0" t="0" r="0" b="0"/>
                      <wp:wrapNone/>
                      <wp:docPr id="4654" name="Rectangle 4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22151-AF7B-F741-B0BB-274239BFD2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EFE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245E8" id="Rectangle 4654" o:spid="_x0000_s3565" style="position:absolute;margin-left:-5pt;margin-top:158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zIvA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vpqSYnjFqf0&#10;G3XjrhsUOWV7I6XK8816jSG2WPYUHuEcRXQz+UmDzV+kRaai8fGisZoSEZhcL9arGich8OhmuV6g&#10;j12q9+IAMX1X3pLsMAoIpSjLDz9jOl19u4J1Gczp+eylaTcVMs3VYv2GdeflETnikqYHNHrwI6Ni&#10;MIGSEQfPaHzdc1CUDD8cKtvcLBcNbkoJ5qtmhRsMJUDUu49Z7kTvcZdEAkr2AUzXI+CiUcGFIyvM&#10;zuuVd+JjXNC//wTbP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G5dLMi8AQAATAMAAA4AAAAAAAAAAAAAAAAALgIAAGRy&#10;cy9lMm9Eb2MueG1sUEsBAi0AFAAGAAgAAAAhAAQMpNbdAAAACwEAAA8AAAAAAAAAAAAAAAAAFgQA&#10;AGRycy9kb3ducmV2LnhtbFBLBQYAAAAABAAEAPMAAAAgBQAAAAA=&#10;" filled="f" stroked="f">
                      <v:textbox inset="2.16pt,1.44pt,0,1.44pt">
                        <w:txbxContent>
                          <w:p w14:paraId="2D6EFE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3696" behindDoc="0" locked="0" layoutInCell="1" allowOverlap="1" wp14:anchorId="57AE0F29" wp14:editId="4B888EA8">
                      <wp:simplePos x="0" y="0"/>
                      <wp:positionH relativeFrom="column">
                        <wp:posOffset>-63500</wp:posOffset>
                      </wp:positionH>
                      <wp:positionV relativeFrom="paragraph">
                        <wp:posOffset>2006600</wp:posOffset>
                      </wp:positionV>
                      <wp:extent cx="1003300" cy="762000"/>
                      <wp:effectExtent l="0" t="0" r="0" b="0"/>
                      <wp:wrapNone/>
                      <wp:docPr id="4653" name="Rectangle 4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7D9A2-7927-E74E-A0D2-CF50FC2461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958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E0F29" id="Rectangle 4653" o:spid="_x0000_s3566" style="position:absolute;margin-left:-5pt;margin-top:158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P60rNe8AQAATAMAAA4AAAAAAAAAAAAAAAAALgIAAGRy&#10;cy9lMm9Eb2MueG1sUEsBAi0AFAAGAAgAAAAhAAQMpNbdAAAACwEAAA8AAAAAAAAAAAAAAAAAFgQA&#10;AGRycy9kb3ducmV2LnhtbFBLBQYAAAAABAAEAPMAAAAgBQAAAAA=&#10;" filled="f" stroked="f">
                      <v:textbox inset="2.16pt,1.44pt,0,1.44pt">
                        <w:txbxContent>
                          <w:p w14:paraId="0CB958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4720" behindDoc="0" locked="0" layoutInCell="1" allowOverlap="1" wp14:anchorId="50D5990C" wp14:editId="2D5D4F48">
                      <wp:simplePos x="0" y="0"/>
                      <wp:positionH relativeFrom="column">
                        <wp:posOffset>-63500</wp:posOffset>
                      </wp:positionH>
                      <wp:positionV relativeFrom="paragraph">
                        <wp:posOffset>2006600</wp:posOffset>
                      </wp:positionV>
                      <wp:extent cx="1003300" cy="762000"/>
                      <wp:effectExtent l="0" t="0" r="0" b="0"/>
                      <wp:wrapNone/>
                      <wp:docPr id="4652" name="Rectangle 4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15D89A-8539-2645-A2C4-07504953D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D9A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5990C" id="Rectangle 4652" o:spid="_x0000_s3567" style="position:absolute;margin-left:-5pt;margin-top:158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yMFg8ugEAAEwDAAAOAAAAAAAAAAAAAAAAAC4CAABkcnMv&#10;ZTJvRG9jLnhtbFBLAQItABQABgAIAAAAIQAEDKTW3QAAAAsBAAAPAAAAAAAAAAAAAAAAABQEAABk&#10;cnMvZG93bnJldi54bWxQSwUGAAAAAAQABADzAAAAHgUAAAAA&#10;" filled="f" stroked="f">
                      <v:textbox inset="2.16pt,1.44pt,0,1.44pt">
                        <w:txbxContent>
                          <w:p w14:paraId="66AD9A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5744" behindDoc="0" locked="0" layoutInCell="1" allowOverlap="1" wp14:anchorId="6FB7428A" wp14:editId="6480899D">
                      <wp:simplePos x="0" y="0"/>
                      <wp:positionH relativeFrom="column">
                        <wp:posOffset>-63500</wp:posOffset>
                      </wp:positionH>
                      <wp:positionV relativeFrom="paragraph">
                        <wp:posOffset>2006600</wp:posOffset>
                      </wp:positionV>
                      <wp:extent cx="1003300" cy="762000"/>
                      <wp:effectExtent l="0" t="0" r="0" b="0"/>
                      <wp:wrapNone/>
                      <wp:docPr id="4651" name="Rectangle 4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90308-58E0-894E-A8D3-1C2C1B11A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78B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7428A" id="Rectangle 4651" o:spid="_x0000_s3568" style="position:absolute;margin-left:-5pt;margin-top:158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J7o027sBAABMAwAADgAAAAAAAAAAAAAAAAAuAgAAZHJz&#10;L2Uyb0RvYy54bWxQSwECLQAUAAYACAAAACEABAyk1t0AAAALAQAADwAAAAAAAAAAAAAAAAAVBAAA&#10;ZHJzL2Rvd25yZXYueG1sUEsFBgAAAAAEAAQA8wAAAB8FAAAAAA==&#10;" filled="f" stroked="f">
                      <v:textbox inset="2.16pt,1.44pt,0,1.44pt">
                        <w:txbxContent>
                          <w:p w14:paraId="5AC78B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6768" behindDoc="0" locked="0" layoutInCell="1" allowOverlap="1" wp14:anchorId="322C3204" wp14:editId="64877F18">
                      <wp:simplePos x="0" y="0"/>
                      <wp:positionH relativeFrom="column">
                        <wp:posOffset>-63500</wp:posOffset>
                      </wp:positionH>
                      <wp:positionV relativeFrom="paragraph">
                        <wp:posOffset>2006600</wp:posOffset>
                      </wp:positionV>
                      <wp:extent cx="1003300" cy="762000"/>
                      <wp:effectExtent l="0" t="0" r="0" b="0"/>
                      <wp:wrapNone/>
                      <wp:docPr id="4650" name="Rectangle 4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836AB2-777E-C745-B116-AB1BBE4F45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785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C3204" id="Rectangle 4650" o:spid="_x0000_s3569" style="position:absolute;margin-left:-5pt;margin-top:158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Awuw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voKBXLc4pR+&#10;o27cdYMip2xvpFR5vlmvMcQWy57CI5yjiG4mP2mw+Yu0yFQ0Pl40VlMiApPrxXpV40MCj26W6wX6&#10;2KV6Lw4Q03flLckOo4BQirL88DOm09W3K1iXwZyez16adlMh01wtF29Yd14ekSMuaXpAowc/MioG&#10;EygZcfCMxtc9B0XJ8MOhss3NctHgppRgvmpWuMFQAkS9+5jlTvQed0kkoGQfwHQ9Ai4aFVw4ssLs&#10;vF55Jz7GBf37T7D9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az7AMLsBAABMAwAADgAAAAAAAAAAAAAAAAAuAgAAZHJz&#10;L2Uyb0RvYy54bWxQSwECLQAUAAYACAAAACEABAyk1t0AAAALAQAADwAAAAAAAAAAAAAAAAAVBAAA&#10;ZHJzL2Rvd25yZXYueG1sUEsFBgAAAAAEAAQA8wAAAB8FAAAAAA==&#10;" filled="f" stroked="f">
                      <v:textbox inset="2.16pt,1.44pt,0,1.44pt">
                        <w:txbxContent>
                          <w:p w14:paraId="5807857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7792" behindDoc="0" locked="0" layoutInCell="1" allowOverlap="1" wp14:anchorId="3D23AC09" wp14:editId="1C8BB9D3">
                      <wp:simplePos x="0" y="0"/>
                      <wp:positionH relativeFrom="column">
                        <wp:posOffset>-63500</wp:posOffset>
                      </wp:positionH>
                      <wp:positionV relativeFrom="paragraph">
                        <wp:posOffset>2006600</wp:posOffset>
                      </wp:positionV>
                      <wp:extent cx="1003300" cy="762000"/>
                      <wp:effectExtent l="0" t="0" r="0" b="0"/>
                      <wp:wrapNone/>
                      <wp:docPr id="4649" name="Rectangle 4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E1F131-16F9-C546-9B21-5FD09C3F6F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382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3AC09" id="Rectangle 4649" o:spid="_x0000_s3570" style="position:absolute;margin-left:-5pt;margin-top:158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LOgg7sBAABMAwAADgAAAAAAAAAAAAAAAAAuAgAAZHJz&#10;L2Uyb0RvYy54bWxQSwECLQAUAAYACAAAACEABAyk1t0AAAALAQAADwAAAAAAAAAAAAAAAAAVBAAA&#10;ZHJzL2Rvd25yZXYueG1sUEsFBgAAAAAEAAQA8wAAAB8FAAAAAA==&#10;" filled="f" stroked="f">
                      <v:textbox inset="2.16pt,1.44pt,0,1.44pt">
                        <w:txbxContent>
                          <w:p w14:paraId="0D8382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8816" behindDoc="0" locked="0" layoutInCell="1" allowOverlap="1" wp14:anchorId="3764A45A" wp14:editId="2B01DC3A">
                      <wp:simplePos x="0" y="0"/>
                      <wp:positionH relativeFrom="column">
                        <wp:posOffset>-63500</wp:posOffset>
                      </wp:positionH>
                      <wp:positionV relativeFrom="paragraph">
                        <wp:posOffset>2006600</wp:posOffset>
                      </wp:positionV>
                      <wp:extent cx="1003300" cy="762000"/>
                      <wp:effectExtent l="0" t="0" r="0" b="0"/>
                      <wp:wrapNone/>
                      <wp:docPr id="4648" name="Rectangle 4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07424-84E1-074D-B650-CEF2625918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04A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4A45A" id="Rectangle 4648" o:spid="_x0000_s3571" style="position:absolute;margin-left:-5pt;margin-top:158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YDdUaLsBAABMAwAADgAAAAAAAAAAAAAAAAAuAgAAZHJz&#10;L2Uyb0RvYy54bWxQSwECLQAUAAYACAAAACEABAyk1t0AAAALAQAADwAAAAAAAAAAAAAAAAAVBAAA&#10;ZHJzL2Rvd25yZXYueG1sUEsFBgAAAAAEAAQA8wAAAB8FAAAAAA==&#10;" filled="f" stroked="f">
                      <v:textbox inset="2.16pt,1.44pt,0,1.44pt">
                        <w:txbxContent>
                          <w:p w14:paraId="12004A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79840" behindDoc="0" locked="0" layoutInCell="1" allowOverlap="1" wp14:anchorId="016A5426" wp14:editId="672AD652">
                      <wp:simplePos x="0" y="0"/>
                      <wp:positionH relativeFrom="column">
                        <wp:posOffset>-63500</wp:posOffset>
                      </wp:positionH>
                      <wp:positionV relativeFrom="paragraph">
                        <wp:posOffset>2006600</wp:posOffset>
                      </wp:positionV>
                      <wp:extent cx="1003300" cy="762000"/>
                      <wp:effectExtent l="0" t="0" r="0" b="0"/>
                      <wp:wrapNone/>
                      <wp:docPr id="4647" name="Rectangle 4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F22126-C141-4545-8295-0122A71616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AA0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A5426" id="Rectangle 4647" o:spid="_x0000_s3572" style="position:absolute;margin-left:-5pt;margin-top:158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D/dpXrsBAABMAwAADgAAAAAAAAAAAAAAAAAuAgAAZHJz&#10;L2Uyb0RvYy54bWxQSwECLQAUAAYACAAAACEABAyk1t0AAAALAQAADwAAAAAAAAAAAAAAAAAVBAAA&#10;ZHJzL2Rvd25yZXYueG1sUEsFBgAAAAAEAAQA8wAAAB8FAAAAAA==&#10;" filled="f" stroked="f">
                      <v:textbox inset="2.16pt,1.44pt,0,1.44pt">
                        <w:txbxContent>
                          <w:p w14:paraId="006AA0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80864" behindDoc="0" locked="0" layoutInCell="1" allowOverlap="1" wp14:anchorId="716D018C" wp14:editId="7DE14387">
                      <wp:simplePos x="0" y="0"/>
                      <wp:positionH relativeFrom="column">
                        <wp:posOffset>-63500</wp:posOffset>
                      </wp:positionH>
                      <wp:positionV relativeFrom="paragraph">
                        <wp:posOffset>2006600</wp:posOffset>
                      </wp:positionV>
                      <wp:extent cx="1003300" cy="762000"/>
                      <wp:effectExtent l="0" t="0" r="0" b="0"/>
                      <wp:wrapNone/>
                      <wp:docPr id="4646" name="Rectangle 4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514AB4-8A51-C94D-9F68-92CF80E11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683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D018C" id="Rectangle 4646" o:spid="_x0000_s3573" style="position:absolute;margin-left:-5pt;margin-top:158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Q3OdtbsBAABMAwAADgAAAAAAAAAAAAAAAAAuAgAAZHJz&#10;L2Uyb0RvYy54bWxQSwECLQAUAAYACAAAACEABAyk1t0AAAALAQAADwAAAAAAAAAAAAAAAAAVBAAA&#10;ZHJzL2Rvd25yZXYueG1sUEsFBgAAAAAEAAQA8wAAAB8FAAAAAA==&#10;" filled="f" stroked="f">
                      <v:textbox inset="2.16pt,1.44pt,0,1.44pt">
                        <w:txbxContent>
                          <w:p w14:paraId="170683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81888" behindDoc="0" locked="0" layoutInCell="1" allowOverlap="1" wp14:anchorId="45E892FF" wp14:editId="065C0B58">
                      <wp:simplePos x="0" y="0"/>
                      <wp:positionH relativeFrom="column">
                        <wp:posOffset>-63500</wp:posOffset>
                      </wp:positionH>
                      <wp:positionV relativeFrom="paragraph">
                        <wp:posOffset>2006600</wp:posOffset>
                      </wp:positionV>
                      <wp:extent cx="1003300" cy="762000"/>
                      <wp:effectExtent l="0" t="0" r="0" b="0"/>
                      <wp:wrapNone/>
                      <wp:docPr id="4645" name="Rectangle 4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04D36-9277-CF49-AD7A-025AC9449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ACB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892FF" id="Rectangle 4645" o:spid="_x0000_s3574" style="position:absolute;margin-left:-5pt;margin-top:158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pXwqLsBAABMAwAADgAAAAAAAAAAAAAAAAAuAgAAZHJz&#10;L2Uyb0RvYy54bWxQSwECLQAUAAYACAAAACEABAyk1t0AAAALAQAADwAAAAAAAAAAAAAAAAAVBAAA&#10;ZHJzL2Rvd25yZXYueG1sUEsFBgAAAAAEAAQA8wAAAB8FAAAAAA==&#10;" filled="f" stroked="f">
                      <v:textbox inset="2.16pt,1.44pt,0,1.44pt">
                        <w:txbxContent>
                          <w:p w14:paraId="350ACB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82912" behindDoc="0" locked="0" layoutInCell="1" allowOverlap="1" wp14:anchorId="142BE61E" wp14:editId="7327DABF">
                      <wp:simplePos x="0" y="0"/>
                      <wp:positionH relativeFrom="column">
                        <wp:posOffset>-63500</wp:posOffset>
                      </wp:positionH>
                      <wp:positionV relativeFrom="paragraph">
                        <wp:posOffset>2006600</wp:posOffset>
                      </wp:positionV>
                      <wp:extent cx="1003300" cy="762000"/>
                      <wp:effectExtent l="0" t="0" r="0" b="0"/>
                      <wp:wrapNone/>
                      <wp:docPr id="4644" name="Rectangle 4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590BC-3A78-5D4F-A6F2-EE691D9378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43D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BE61E" id="Rectangle 4644" o:spid="_x0000_s3575" style="position:absolute;margin-left:-5pt;margin-top:158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thEEQ7sBAABMAwAADgAAAAAAAAAAAAAAAAAuAgAAZHJz&#10;L2Uyb0RvYy54bWxQSwECLQAUAAYACAAAACEABAyk1t0AAAALAQAADwAAAAAAAAAAAAAAAAAVBAAA&#10;ZHJzL2Rvd25yZXYueG1sUEsFBgAAAAAEAAQA8wAAAB8FAAAAAA==&#10;" filled="f" stroked="f">
                      <v:textbox inset="2.16pt,1.44pt,0,1.44pt">
                        <w:txbxContent>
                          <w:p w14:paraId="4C343D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83936" behindDoc="0" locked="0" layoutInCell="1" allowOverlap="1" wp14:anchorId="5AFFC706" wp14:editId="218311EA">
                      <wp:simplePos x="0" y="0"/>
                      <wp:positionH relativeFrom="column">
                        <wp:posOffset>-63500</wp:posOffset>
                      </wp:positionH>
                      <wp:positionV relativeFrom="paragraph">
                        <wp:posOffset>2006600</wp:posOffset>
                      </wp:positionV>
                      <wp:extent cx="1003300" cy="762000"/>
                      <wp:effectExtent l="0" t="0" r="0" b="0"/>
                      <wp:wrapNone/>
                      <wp:docPr id="4643" name="Rectangle 4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DB5E97-8185-4643-AA4D-09E3471216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4E3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FC706" id="Rectangle 4643" o:spid="_x0000_s3576" style="position:absolute;margin-left:-5pt;margin-top:158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MFNLai8AQAATAMAAA4AAAAAAAAAAAAAAAAALgIAAGRy&#10;cy9lMm9Eb2MueG1sUEsBAi0AFAAGAAgAAAAhAAQMpNbdAAAACwEAAA8AAAAAAAAAAAAAAAAAFgQA&#10;AGRycy9kb3ducmV2LnhtbFBLBQYAAAAABAAEAPMAAAAgBQAAAAA=&#10;" filled="f" stroked="f">
                      <v:textbox inset="2.16pt,1.44pt,0,1.44pt">
                        <w:txbxContent>
                          <w:p w14:paraId="5204E3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84960" behindDoc="0" locked="0" layoutInCell="1" allowOverlap="1" wp14:anchorId="3C530497" wp14:editId="57E3F2BD">
                      <wp:simplePos x="0" y="0"/>
                      <wp:positionH relativeFrom="column">
                        <wp:posOffset>-63500</wp:posOffset>
                      </wp:positionH>
                      <wp:positionV relativeFrom="paragraph">
                        <wp:posOffset>2006600</wp:posOffset>
                      </wp:positionV>
                      <wp:extent cx="1003300" cy="762000"/>
                      <wp:effectExtent l="0" t="0" r="0" b="0"/>
                      <wp:wrapNone/>
                      <wp:docPr id="4642" name="Rectangle 4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D5D2FF-9FCD-864E-B1D7-AB16EB716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240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30497" id="Rectangle 4642" o:spid="_x0000_s3577" style="position:absolute;margin-left:-5pt;margin-top:158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NydlDugEAAEwDAAAOAAAAAAAAAAAAAAAAAC4CAABkcnMv&#10;ZTJvRG9jLnhtbFBLAQItABQABgAIAAAAIQAEDKTW3QAAAAsBAAAPAAAAAAAAAAAAAAAAABQEAABk&#10;cnMvZG93bnJldi54bWxQSwUGAAAAAAQABADzAAAAHgUAAAAA&#10;" filled="f" stroked="f">
                      <v:textbox inset="2.16pt,1.44pt,0,1.44pt">
                        <w:txbxContent>
                          <w:p w14:paraId="583240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85984" behindDoc="0" locked="0" layoutInCell="1" allowOverlap="1" wp14:anchorId="5EE42D5A" wp14:editId="72ACB6BA">
                      <wp:simplePos x="0" y="0"/>
                      <wp:positionH relativeFrom="column">
                        <wp:posOffset>-63500</wp:posOffset>
                      </wp:positionH>
                      <wp:positionV relativeFrom="paragraph">
                        <wp:posOffset>2006600</wp:posOffset>
                      </wp:positionV>
                      <wp:extent cx="1003300" cy="762000"/>
                      <wp:effectExtent l="0" t="0" r="0" b="0"/>
                      <wp:wrapNone/>
                      <wp:docPr id="4641" name="Rectangle 4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E6378D-644D-BC48-BE98-E11FF0A137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2F8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42D5A" id="Rectangle 4641" o:spid="_x0000_s3578" style="position:absolute;margin-left:-5pt;margin-top:158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EO1pLsBAABMAwAADgAAAAAAAAAAAAAAAAAuAgAAZHJz&#10;L2Uyb0RvYy54bWxQSwECLQAUAAYACAAAACEABAyk1t0AAAALAQAADwAAAAAAAAAAAAAAAAAVBAAA&#10;ZHJzL2Rvd25yZXYueG1sUEsFBgAAAAAEAAQA8wAAAB8FAAAAAA==&#10;" filled="f" stroked="f">
                      <v:textbox inset="2.16pt,1.44pt,0,1.44pt">
                        <w:txbxContent>
                          <w:p w14:paraId="1D92F8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87008" behindDoc="0" locked="0" layoutInCell="1" allowOverlap="1" wp14:anchorId="66EAE006" wp14:editId="5BA13A18">
                      <wp:simplePos x="0" y="0"/>
                      <wp:positionH relativeFrom="column">
                        <wp:posOffset>-63500</wp:posOffset>
                      </wp:positionH>
                      <wp:positionV relativeFrom="paragraph">
                        <wp:posOffset>2006600</wp:posOffset>
                      </wp:positionV>
                      <wp:extent cx="1003300" cy="762000"/>
                      <wp:effectExtent l="0" t="0" r="0" b="0"/>
                      <wp:wrapNone/>
                      <wp:docPr id="4640" name="Rectangle 4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5C09BF-21B7-C441-A111-1302109B97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8FA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AE006" id="Rectangle 4640" o:spid="_x0000_s3579" style="position:absolute;margin-left:-5pt;margin-top:158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FPuw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nqJAjlucUq/&#10;UTfuukGRU7Y3Uqo836zXGGKLZU/hEc5RRDeTnzTY/EVaZCoaHy8aqykRgcn1Yr2q8SGBRzfL9QJ9&#10;7FK9FweI6bvylmSHUUAoRVl++BnT6erbFazLYE7PZy9Nu6mQaa6uFm9Yd14ekSMuaXpAowc/MioG&#10;EygZcfCMxtc9B0XJ8MOhss3NctHgppRgvmpWuMFQAkS9+5jlTvQed0kkoGQfwHQ9Ai4aFVw4ssLs&#10;vF55Jz7GBf37T7D9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VMdBT7sBAABMAwAADgAAAAAAAAAAAAAAAAAuAgAAZHJz&#10;L2Uyb0RvYy54bWxQSwECLQAUAAYACAAAACEABAyk1t0AAAALAQAADwAAAAAAAAAAAAAAAAAVBAAA&#10;ZHJzL2Rvd25yZXYueG1sUEsFBgAAAAAEAAQA8wAAAB8FAAAAAA==&#10;" filled="f" stroked="f">
                      <v:textbox inset="2.16pt,1.44pt,0,1.44pt">
                        <w:txbxContent>
                          <w:p w14:paraId="72E8FA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88032" behindDoc="0" locked="0" layoutInCell="1" allowOverlap="1" wp14:anchorId="533E847B" wp14:editId="206D53C1">
                      <wp:simplePos x="0" y="0"/>
                      <wp:positionH relativeFrom="column">
                        <wp:posOffset>-63500</wp:posOffset>
                      </wp:positionH>
                      <wp:positionV relativeFrom="paragraph">
                        <wp:posOffset>2006600</wp:posOffset>
                      </wp:positionV>
                      <wp:extent cx="1003300" cy="762000"/>
                      <wp:effectExtent l="0" t="0" r="0" b="0"/>
                      <wp:wrapNone/>
                      <wp:docPr id="4639" name="Rectangle 4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FB643D-8E0F-4248-B1D1-67DE7BE354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B952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E847B" id="Rectangle 4639" o:spid="_x0000_s3580" style="position:absolute;margin-left:-5pt;margin-top:158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3SvA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nqxpsRxi1P6&#10;jbpx1w2KnLK9kVLl+Wa9xhBbLHsKj3COIrqZ/KTB5i/SIlPR+HjRWE2JCEyuF+tVjZMQeHSzXC/Q&#10;xy7Ve3GAmL4rb0l2GAWEUpTlh58xna6+XcG6DOb0fPbStJsKmebqavmGdeflETnikqYHNHrwI6Ni&#10;MIGSEQfPaHzdc1CUDD8cKtvcLBcNbkoJ5qtmhRsMJUDUu49Z7kTvcZdEAkr2AUzXI+CiUcGFIyvM&#10;zuuVd+JjXNC//wTbP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Dfv/dK8AQAATAMAAA4AAAAAAAAAAAAAAAAALgIAAGRy&#10;cy9lMm9Eb2MueG1sUEsBAi0AFAAGAAgAAAAhAAQMpNbdAAAACwEAAA8AAAAAAAAAAAAAAAAAFgQA&#10;AGRycy9kb3ducmV2LnhtbFBLBQYAAAAABAAEAPMAAAAgBQAAAAA=&#10;" filled="f" stroked="f">
                      <v:textbox inset="2.16pt,1.44pt,0,1.44pt">
                        <w:txbxContent>
                          <w:p w14:paraId="4EB952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89056" behindDoc="0" locked="0" layoutInCell="1" allowOverlap="1" wp14:anchorId="1D32CA43" wp14:editId="40863A31">
                      <wp:simplePos x="0" y="0"/>
                      <wp:positionH relativeFrom="column">
                        <wp:posOffset>-63500</wp:posOffset>
                      </wp:positionH>
                      <wp:positionV relativeFrom="paragraph">
                        <wp:posOffset>2006600</wp:posOffset>
                      </wp:positionV>
                      <wp:extent cx="1003300" cy="762000"/>
                      <wp:effectExtent l="0" t="0" r="0" b="0"/>
                      <wp:wrapNone/>
                      <wp:docPr id="4638" name="Rectangle 4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2CEB67-4AD3-FB4B-BED3-0970801FDC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D03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2CA43" id="Rectangle 4638" o:spid="_x0000_s3581" style="position:absolute;margin-left:-5pt;margin-top:158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k5uwEAAEw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5d0CZ+W4xSn9&#10;QN246wZFztneSKnyfLNeY4gtlr2EZ7hEEd1MftJg8xdpkalofLpqrKZEBCY3i826xkkIPLpfbhbo&#10;Y5fqvThATF+UtyQ7jAJCKcry47eYzlffrmBdBnN+Pntp2k+FTLNard6w7r08IUdc0vSERg9+ZFQM&#10;JlAy4uAZjb8OHBQlw1eHyjb3y0WDm1KC+bpZoypQAkS9/5jlTvQed0kkoOQQwHQ9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e2sJObsBAABMAwAADgAAAAAAAAAAAAAAAAAuAgAAZHJz&#10;L2Uyb0RvYy54bWxQSwECLQAUAAYACAAAACEABAyk1t0AAAALAQAADwAAAAAAAAAAAAAAAAAVBAAA&#10;ZHJzL2Rvd25yZXYueG1sUEsFBgAAAAAEAAQA8wAAAB8FAAAAAA==&#10;" filled="f" stroked="f">
                      <v:textbox inset="2.16pt,1.44pt,0,1.44pt">
                        <w:txbxContent>
                          <w:p w14:paraId="41AD03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0080" behindDoc="0" locked="0" layoutInCell="1" allowOverlap="1" wp14:anchorId="78733912" wp14:editId="77616E7B">
                      <wp:simplePos x="0" y="0"/>
                      <wp:positionH relativeFrom="column">
                        <wp:posOffset>-63500</wp:posOffset>
                      </wp:positionH>
                      <wp:positionV relativeFrom="paragraph">
                        <wp:posOffset>2006600</wp:posOffset>
                      </wp:positionV>
                      <wp:extent cx="1003300" cy="762000"/>
                      <wp:effectExtent l="0" t="0" r="0" b="0"/>
                      <wp:wrapNone/>
                      <wp:docPr id="4637" name="Rectangle 4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6A6088-5B29-BD49-A9EE-4762763E7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DD8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33912" id="Rectangle 4637" o:spid="_x0000_s3582" style="position:absolute;margin-left:-5pt;margin-top:158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FKs0D7sBAABMAwAADgAAAAAAAAAAAAAAAAAuAgAAZHJz&#10;L2Uyb0RvYy54bWxQSwECLQAUAAYACAAAACEABAyk1t0AAAALAQAADwAAAAAAAAAAAAAAAAAVBAAA&#10;ZHJzL2Rvd25yZXYueG1sUEsFBgAAAAAEAAQA8wAAAB8FAAAAAA==&#10;" filled="f" stroked="f">
                      <v:textbox inset="2.16pt,1.44pt,0,1.44pt">
                        <w:txbxContent>
                          <w:p w14:paraId="413DD8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1104" behindDoc="0" locked="0" layoutInCell="1" allowOverlap="1" wp14:anchorId="6FD86A21" wp14:editId="5C6C6128">
                      <wp:simplePos x="0" y="0"/>
                      <wp:positionH relativeFrom="column">
                        <wp:posOffset>-63500</wp:posOffset>
                      </wp:positionH>
                      <wp:positionV relativeFrom="paragraph">
                        <wp:posOffset>2006600</wp:posOffset>
                      </wp:positionV>
                      <wp:extent cx="1003300" cy="762000"/>
                      <wp:effectExtent l="0" t="0" r="0" b="0"/>
                      <wp:wrapNone/>
                      <wp:docPr id="4636" name="Rectangle 4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AE564A-62C8-4A41-8570-5307E3ADEE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869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86A21" id="Rectangle 4636" o:spid="_x0000_s3583" style="position:absolute;margin-left:-5pt;margin-top:158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WC/A5LsBAABMAwAADgAAAAAAAAAAAAAAAAAuAgAAZHJz&#10;L2Uyb0RvYy54bWxQSwECLQAUAAYACAAAACEABAyk1t0AAAALAQAADwAAAAAAAAAAAAAAAAAVBAAA&#10;ZHJzL2Rvd25yZXYueG1sUEsFBgAAAAAEAAQA8wAAAB8FAAAAAA==&#10;" filled="f" stroked="f">
                      <v:textbox inset="2.16pt,1.44pt,0,1.44pt">
                        <w:txbxContent>
                          <w:p w14:paraId="712869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2128" behindDoc="0" locked="0" layoutInCell="1" allowOverlap="1" wp14:anchorId="44D82E65" wp14:editId="3478C3FD">
                      <wp:simplePos x="0" y="0"/>
                      <wp:positionH relativeFrom="column">
                        <wp:posOffset>-63500</wp:posOffset>
                      </wp:positionH>
                      <wp:positionV relativeFrom="paragraph">
                        <wp:posOffset>2006600</wp:posOffset>
                      </wp:positionV>
                      <wp:extent cx="1003300" cy="762000"/>
                      <wp:effectExtent l="0" t="0" r="0" b="0"/>
                      <wp:wrapNone/>
                      <wp:docPr id="4635" name="Rectangle 4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4A375E-ADC0-9C43-9614-5B3F05676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CB2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82E65" id="Rectangle 4635" o:spid="_x0000_s3584" style="position:absolute;margin-left:-5pt;margin-top:158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OHJrfm8AQAATAMAAA4AAAAAAAAAAAAAAAAALgIAAGRy&#10;cy9lMm9Eb2MueG1sUEsBAi0AFAAGAAgAAAAhAAQMpNbdAAAACwEAAA8AAAAAAAAAAAAAAAAAFgQA&#10;AGRycy9kb3ducmV2LnhtbFBLBQYAAAAABAAEAPMAAAAgBQAAAAA=&#10;" filled="f" stroked="f">
                      <v:textbox inset="2.16pt,1.44pt,0,1.44pt">
                        <w:txbxContent>
                          <w:p w14:paraId="63DCB2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3152" behindDoc="0" locked="0" layoutInCell="1" allowOverlap="1" wp14:anchorId="18039EF3" wp14:editId="5DF5822E">
                      <wp:simplePos x="0" y="0"/>
                      <wp:positionH relativeFrom="column">
                        <wp:posOffset>-63500</wp:posOffset>
                      </wp:positionH>
                      <wp:positionV relativeFrom="paragraph">
                        <wp:posOffset>2006600</wp:posOffset>
                      </wp:positionV>
                      <wp:extent cx="1003300" cy="762000"/>
                      <wp:effectExtent l="0" t="0" r="0" b="0"/>
                      <wp:wrapNone/>
                      <wp:docPr id="4634" name="Rectangle 4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9192EF-514E-0A4C-A28C-AFE1E57C8C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2B6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39EF3" id="Rectangle 4634" o:spid="_x0000_s3585" style="position:absolute;margin-left:-5pt;margin-top:158pt;width:79pt;height:60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kSvA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nqxpMRxi1P6&#10;jbpx1w2KnLK9kVLl+Wa9xhBbLHsKj3COIrqZ/KTB5i/SIlPR+HjRWE2JCEyuF+tVjZMQeHSzXC/Q&#10;xy7Ve3GAmL4rb0l2GAWEUpTlh58xna6+XcG6DOb0fPbStJsKmebqav2GdeflETnikqYHNHrwI6Ni&#10;MIGSEQfPaHzdc1CUDD8cKtvcLBcNbkoJ5qtmhRsMJUDUu49Z7kTvcZdEAkr2AUzXI+CiUcGFIyvM&#10;zuuVd+JjXNC//wTbP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K1NWRK8AQAATAMAAA4AAAAAAAAAAAAAAAAALgIAAGRy&#10;cy9lMm9Eb2MueG1sUEsBAi0AFAAGAAgAAAAhAAQMpNbdAAAACwEAAA8AAAAAAAAAAAAAAAAAFgQA&#10;AGRycy9kb3ducmV2LnhtbFBLBQYAAAAABAAEAPMAAAAgBQAAAAA=&#10;" filled="f" stroked="f">
                      <v:textbox inset="2.16pt,1.44pt,0,1.44pt">
                        <w:txbxContent>
                          <w:p w14:paraId="7DA2B68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4176" behindDoc="0" locked="0" layoutInCell="1" allowOverlap="1" wp14:anchorId="2E8FF781" wp14:editId="6416CCB4">
                      <wp:simplePos x="0" y="0"/>
                      <wp:positionH relativeFrom="column">
                        <wp:posOffset>-63500</wp:posOffset>
                      </wp:positionH>
                      <wp:positionV relativeFrom="paragraph">
                        <wp:posOffset>2006600</wp:posOffset>
                      </wp:positionV>
                      <wp:extent cx="1003300" cy="762000"/>
                      <wp:effectExtent l="0" t="0" r="0" b="0"/>
                      <wp:wrapNone/>
                      <wp:docPr id="4633" name="Rectangle 4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5B01BB-6501-B94E-9243-6B9198BB7A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A86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FF781" id="Rectangle 4633" o:spid="_x0000_s3586" style="position:absolute;margin-left:-5pt;margin-top:158pt;width:79pt;height:60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IeC6Kq8AQAATAMAAA4AAAAAAAAAAAAAAAAALgIAAGRy&#10;cy9lMm9Eb2MueG1sUEsBAi0AFAAGAAgAAAAhAAQMpNbdAAAACwEAAA8AAAAAAAAAAAAAAAAAFgQA&#10;AGRycy9kb3ducmV2LnhtbFBLBQYAAAAABAAEAPMAAAAgBQAAAAA=&#10;" filled="f" stroked="f">
                      <v:textbox inset="2.16pt,1.44pt,0,1.44pt">
                        <w:txbxContent>
                          <w:p w14:paraId="1F2A86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5200" behindDoc="0" locked="0" layoutInCell="1" allowOverlap="1" wp14:anchorId="59B8021C" wp14:editId="0335DB85">
                      <wp:simplePos x="0" y="0"/>
                      <wp:positionH relativeFrom="column">
                        <wp:posOffset>-63500</wp:posOffset>
                      </wp:positionH>
                      <wp:positionV relativeFrom="paragraph">
                        <wp:posOffset>2006600</wp:posOffset>
                      </wp:positionV>
                      <wp:extent cx="1003300" cy="762000"/>
                      <wp:effectExtent l="0" t="0" r="0" b="0"/>
                      <wp:wrapNone/>
                      <wp:docPr id="4632" name="Rectangle 4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30A8B-6F2D-DA4A-AE67-17B4E133E3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98C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8021C" id="Rectangle 4632" o:spid="_x0000_s3587" style="position:absolute;margin-left:-5pt;margin-top:158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MsGHEG5AQAATAMAAA4AAAAAAAAAAAAAAAAALgIAAGRycy9l&#10;Mm9Eb2MueG1sUEsBAi0AFAAGAAgAAAAhAAQMpNbdAAAACwEAAA8AAAAAAAAAAAAAAAAAEwQAAGRy&#10;cy9kb3ducmV2LnhtbFBLBQYAAAAABAAEAPMAAAAdBQAAAAA=&#10;" filled="f" stroked="f">
                      <v:textbox inset="2.16pt,1.44pt,0,1.44pt">
                        <w:txbxContent>
                          <w:p w14:paraId="62198C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6224" behindDoc="0" locked="0" layoutInCell="1" allowOverlap="1" wp14:anchorId="44332DA5" wp14:editId="7A6AF2D9">
                      <wp:simplePos x="0" y="0"/>
                      <wp:positionH relativeFrom="column">
                        <wp:posOffset>-63500</wp:posOffset>
                      </wp:positionH>
                      <wp:positionV relativeFrom="paragraph">
                        <wp:posOffset>2006600</wp:posOffset>
                      </wp:positionV>
                      <wp:extent cx="1003300" cy="762000"/>
                      <wp:effectExtent l="0" t="0" r="0" b="0"/>
                      <wp:wrapNone/>
                      <wp:docPr id="4631" name="Rectangle 4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63577-C1BD-BF4B-A8F2-5D93712FC8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9B3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32DA5" id="Rectangle 4631" o:spid="_x0000_s3588" style="position:absolute;margin-left:-5pt;margin-top:158pt;width:79pt;height:60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XoxwprsBAABMAwAADgAAAAAAAAAAAAAAAAAuAgAAZHJz&#10;L2Uyb0RvYy54bWxQSwECLQAUAAYACAAAACEABAyk1t0AAAALAQAADwAAAAAAAAAAAAAAAAAVBAAA&#10;ZHJzL2Rvd25yZXYueG1sUEsFBgAAAAAEAAQA8wAAAB8FAAAAAA==&#10;" filled="f" stroked="f">
                      <v:textbox inset="2.16pt,1.44pt,0,1.44pt">
                        <w:txbxContent>
                          <w:p w14:paraId="7389B3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7248" behindDoc="0" locked="0" layoutInCell="1" allowOverlap="1" wp14:anchorId="73F372DA" wp14:editId="5D8A177E">
                      <wp:simplePos x="0" y="0"/>
                      <wp:positionH relativeFrom="column">
                        <wp:posOffset>-63500</wp:posOffset>
                      </wp:positionH>
                      <wp:positionV relativeFrom="paragraph">
                        <wp:posOffset>2006600</wp:posOffset>
                      </wp:positionV>
                      <wp:extent cx="1003300" cy="762000"/>
                      <wp:effectExtent l="0" t="0" r="0" b="0"/>
                      <wp:wrapNone/>
                      <wp:docPr id="4630" name="Rectangle 4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CA9D1B-72BB-8241-9F52-9E336DB95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876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372DA" id="Rectangle 4630" o:spid="_x0000_s3589" style="position:absolute;margin-left:-5pt;margin-top:158pt;width:79pt;height:60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EgiETbsBAABMAwAADgAAAAAAAAAAAAAAAAAuAgAAZHJz&#10;L2Uyb0RvYy54bWxQSwECLQAUAAYACAAAACEABAyk1t0AAAALAQAADwAAAAAAAAAAAAAAAAAVBAAA&#10;ZHJzL2Rvd25yZXYueG1sUEsFBgAAAAAEAAQA8wAAAB8FAAAAAA==&#10;" filled="f" stroked="f">
                      <v:textbox inset="2.16pt,1.44pt,0,1.44pt">
                        <w:txbxContent>
                          <w:p w14:paraId="548876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8272" behindDoc="0" locked="0" layoutInCell="1" allowOverlap="1" wp14:anchorId="15B4382F" wp14:editId="3DDC1CC5">
                      <wp:simplePos x="0" y="0"/>
                      <wp:positionH relativeFrom="column">
                        <wp:posOffset>-63500</wp:posOffset>
                      </wp:positionH>
                      <wp:positionV relativeFrom="paragraph">
                        <wp:posOffset>2006600</wp:posOffset>
                      </wp:positionV>
                      <wp:extent cx="1003300" cy="762000"/>
                      <wp:effectExtent l="0" t="0" r="0" b="0"/>
                      <wp:wrapNone/>
                      <wp:docPr id="4629" name="Rectangle 4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F763C-742E-A04F-B9A0-95231F288B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D12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4382F" id="Rectangle 4629" o:spid="_x0000_s3590" style="position:absolute;margin-left:-5pt;margin-top:158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T+vAEAAEw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y1WzocRxi1P6&#10;gbpx1w2KnLO9kVLl+Wa9xhBbLHsJz3CJIrqZ/KTB5i/SIlPR+HTVWE2JCExuFpt1jZMQeHS33CzQ&#10;xy7Ve3GAmL4qb0l2GAWEUpTlx8eYzlffrmBdBnN+Pntp2k+FTHO7Wr5h3Xt5Qo64pOkJjR78yKgY&#10;TKBkxMEzGl8PHBQlwzeHyjZ3y0WDm1KC+bpZ4wZDCRD1/mOWO9F73CWRgJJDANP1CLhoVHDhyAqz&#10;y3rlnfgYF/TvP8HuN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FWF5P68AQAATAMAAA4AAAAAAAAAAAAAAAAALgIAAGRy&#10;cy9lMm9Eb2MueG1sUEsBAi0AFAAGAAgAAAAhAAQMpNbdAAAACwEAAA8AAAAAAAAAAAAAAAAAFgQA&#10;AGRycy9kb3ducmV2LnhtbFBLBQYAAAAABAAEAPMAAAAgBQAAAAA=&#10;" filled="f" stroked="f">
                      <v:textbox inset="2.16pt,1.44pt,0,1.44pt">
                        <w:txbxContent>
                          <w:p w14:paraId="165D12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599296" behindDoc="0" locked="0" layoutInCell="1" allowOverlap="1" wp14:anchorId="40488629" wp14:editId="394FAF82">
                      <wp:simplePos x="0" y="0"/>
                      <wp:positionH relativeFrom="column">
                        <wp:posOffset>-63500</wp:posOffset>
                      </wp:positionH>
                      <wp:positionV relativeFrom="paragraph">
                        <wp:posOffset>2006600</wp:posOffset>
                      </wp:positionV>
                      <wp:extent cx="1003300" cy="7620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6B80D-48FB-E44D-AEB7-A7C7ED727E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978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88629" id="Rectangle 4628" o:spid="_x0000_s3591" style="position:absolute;margin-left:-5pt;margin-top:158pt;width:79pt;height:60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AVuwEAAEw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ctXgrBy3OKUf&#10;qBt33aDIOdsbKVWeb9ZrDLHFspfwDJcoopvJTxps/iItMhWNT1eN1ZSIwORmsVnXOAmBR/fLzQJ9&#10;7FK9FweI6YvylmSHUUAoRVl+/BbT+erbFazLYM7PZy9N+6mQae5Wd29Y916ekCMuaXpCowc/MioG&#10;EygZcfCMxl8HDoqS4atDZZv75aLBTSnBfN2sURUoAaLef8xyJ3qPuyQSUHIIYLoeAReNCi4cWWF2&#10;Wa+8Ex/jgv79J9j9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QEQFbsBAABMAwAADgAAAAAAAAAAAAAAAAAuAgAAZHJz&#10;L2Uyb0RvYy54bWxQSwECLQAUAAYACAAAACEABAyk1t0AAAALAQAADwAAAAAAAAAAAAAAAAAVBAAA&#10;ZHJzL2Rvd25yZXYueG1sUEsFBgAAAAAEAAQA8wAAAB8FAAAAAA==&#10;" filled="f" stroked="f">
                      <v:textbox inset="2.16pt,1.44pt,0,1.44pt">
                        <w:txbxContent>
                          <w:p w14:paraId="186978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0320" behindDoc="0" locked="0" layoutInCell="1" allowOverlap="1" wp14:anchorId="410CD52F" wp14:editId="245B4671">
                      <wp:simplePos x="0" y="0"/>
                      <wp:positionH relativeFrom="column">
                        <wp:posOffset>-63500</wp:posOffset>
                      </wp:positionH>
                      <wp:positionV relativeFrom="paragraph">
                        <wp:posOffset>2006600</wp:posOffset>
                      </wp:positionV>
                      <wp:extent cx="1003300" cy="762000"/>
                      <wp:effectExtent l="0" t="0" r="0" b="0"/>
                      <wp:wrapNone/>
                      <wp:docPr id="4627" name="Rectangle 4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70232A-7396-4A43-9617-4B74AAD266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8C9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CD52F" id="Rectangle 4627" o:spid="_x0000_s3592" style="position:absolute;margin-left:-5pt;margin-top:158pt;width:79pt;height:60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0j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uWrWlDhucUo/&#10;UTfuukGRS7Y3Uqo836zXGGKLZU/hEa5RRDeTnzTY/EVaZCoan28aqykRgcntYrupcRICj9bL7QJ9&#10;7FK9FgeI6avylmSHUUAoRVl++h7T5erLFazLYC7PZy9Nh6mQaT6vVi9YD16ekSMuaXpAowc/MioG&#10;EygZcfCMxt9HDoqS4ZtDZZv1ctHgppRgvmk2uMFQAkR9eJvlTvQed0kkoOQYwHQ9Ai4aFVw4ssLs&#10;ul55J97GBf3rT7D/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dsEtI7sBAABMAwAADgAAAAAAAAAAAAAAAAAuAgAAZHJz&#10;L2Uyb0RvYy54bWxQSwECLQAUAAYACAAAACEABAyk1t0AAAALAQAADwAAAAAAAAAAAAAAAAAVBAAA&#10;ZHJzL2Rvd25yZXYueG1sUEsFBgAAAAAEAAQA8wAAAB8FAAAAAA==&#10;" filled="f" stroked="f">
                      <v:textbox inset="2.16pt,1.44pt,0,1.44pt">
                        <w:txbxContent>
                          <w:p w14:paraId="2128C9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1344" behindDoc="0" locked="0" layoutInCell="1" allowOverlap="1" wp14:anchorId="5CAA12C6" wp14:editId="039F18D7">
                      <wp:simplePos x="0" y="0"/>
                      <wp:positionH relativeFrom="column">
                        <wp:posOffset>-63500</wp:posOffset>
                      </wp:positionH>
                      <wp:positionV relativeFrom="paragraph">
                        <wp:posOffset>2006600</wp:posOffset>
                      </wp:positionV>
                      <wp:extent cx="1003300" cy="762000"/>
                      <wp:effectExtent l="0" t="0" r="0" b="0"/>
                      <wp:wrapNone/>
                      <wp:docPr id="4626" name="Rectangle 4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58CA9-40FF-CE42-8747-D2FE940C51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1F1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A12C6" id="Rectangle 4626" o:spid="_x0000_s3593" style="position:absolute;margin-left:-5pt;margin-top:158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nI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uWpWlDhucUo/&#10;UTfuukGRS7Y3Uqo836zXGGKLZU/hEa5RRDeTnzTY/EVaZCoan28aqykRgcntYrupcRICj9bL7QJ9&#10;7FK9FgeI6avylmSHUUAoRVl++h7T5erLFazLYC7PZy9Nh6mQaT6v1i9YD16ekSMuaXpAowc/MioG&#10;EygZcfCMxt9HDoqS4ZtDZZv1ctHgppRgvmk2uMFQAkR9eJvlTvQed0kkoOQYwHQ9Ai4aFVw4ssLs&#10;ul55J97GBf3rT7D/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OkXZyLsBAABMAwAADgAAAAAAAAAAAAAAAAAuAgAAZHJz&#10;L2Uyb0RvYy54bWxQSwECLQAUAAYACAAAACEABAyk1t0AAAALAQAADwAAAAAAAAAAAAAAAAAVBAAA&#10;ZHJzL2Rvd25yZXYueG1sUEsFBgAAAAAEAAQA8wAAAB8FAAAAAA==&#10;" filled="f" stroked="f">
                      <v:textbox inset="2.16pt,1.44pt,0,1.44pt">
                        <w:txbxContent>
                          <w:p w14:paraId="5DE1F1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2368" behindDoc="0" locked="0" layoutInCell="1" allowOverlap="1" wp14:anchorId="09889A98" wp14:editId="589F6C52">
                      <wp:simplePos x="0" y="0"/>
                      <wp:positionH relativeFrom="column">
                        <wp:posOffset>-63500</wp:posOffset>
                      </wp:positionH>
                      <wp:positionV relativeFrom="paragraph">
                        <wp:posOffset>2006600</wp:posOffset>
                      </wp:positionV>
                      <wp:extent cx="1003300" cy="762000"/>
                      <wp:effectExtent l="0" t="0" r="0" b="0"/>
                      <wp:wrapNone/>
                      <wp:docPr id="4625" name="Rectangle 4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1E0DFD-2AA6-7549-AD46-A2F3A68538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122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89A98" id="Rectangle 4625" o:spid="_x0000_s3594" style="position:absolute;margin-left:-5pt;margin-top:158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6O01bsBAABMAwAADgAAAAAAAAAAAAAAAAAuAgAAZHJz&#10;L2Uyb0RvYy54bWxQSwECLQAUAAYACAAAACEABAyk1t0AAAALAQAADwAAAAAAAAAAAAAAAAAVBAAA&#10;ZHJzL2Rvd25yZXYueG1sUEsFBgAAAAAEAAQA8wAAAB8FAAAAAA==&#10;" filled="f" stroked="f">
                      <v:textbox inset="2.16pt,1.44pt,0,1.44pt">
                        <w:txbxContent>
                          <w:p w14:paraId="7ED122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3392" behindDoc="0" locked="0" layoutInCell="1" allowOverlap="1" wp14:anchorId="770B5AFB" wp14:editId="09AE3D2F">
                      <wp:simplePos x="0" y="0"/>
                      <wp:positionH relativeFrom="column">
                        <wp:posOffset>-63500</wp:posOffset>
                      </wp:positionH>
                      <wp:positionV relativeFrom="paragraph">
                        <wp:posOffset>2006600</wp:posOffset>
                      </wp:positionV>
                      <wp:extent cx="1003300" cy="762000"/>
                      <wp:effectExtent l="0" t="0" r="0" b="0"/>
                      <wp:wrapNone/>
                      <wp:docPr id="4624" name="Rectangle 4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3E276-FB88-A84D-A552-DB3FE175B4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9CB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B5AFB" id="Rectangle 4624" o:spid="_x0000_s3595" style="position:absolute;margin-left:-5pt;margin-top:158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A+vAEAAEw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y1WzpMRxi1P6&#10;gbpx1w2KnLO9kVLl+Wa9xhBbLHsJz3CJIrqZ/KTB5i/SIlPR+HTVWE2JCExuFpt1jZMQeHS33CzQ&#10;xy7Ve3GAmL4qb0l2GAWEUpTlx8eYzlffrmBdBnN+Pntp2k+FTHO72rxh3Xt5Qo64pOkJjR78yKgY&#10;TKBkxMEzGl8PHBQlwzeHyjZ3y0WDm1KC+bpZ4wZDCRD1/mOWO9F73CWRgJJDANP1CLhoVHDhyAqz&#10;y3rlnfgYF/TvP8HuN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M8nQD68AQAATAMAAA4AAAAAAAAAAAAAAAAALgIAAGRy&#10;cy9lMm9Eb2MueG1sUEsBAi0AFAAGAAgAAAAhAAQMpNbdAAAACwEAAA8AAAAAAAAAAAAAAAAAFgQA&#10;AGRycy9kb3ducmV2LnhtbFBLBQYAAAAABAAEAPMAAAAgBQAAAAA=&#10;" filled="f" stroked="f">
                      <v:textbox inset="2.16pt,1.44pt,0,1.44pt">
                        <w:txbxContent>
                          <w:p w14:paraId="3529CB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4416" behindDoc="0" locked="0" layoutInCell="1" allowOverlap="1" wp14:anchorId="7C6DDA0F" wp14:editId="1D53752D">
                      <wp:simplePos x="0" y="0"/>
                      <wp:positionH relativeFrom="column">
                        <wp:posOffset>-63500</wp:posOffset>
                      </wp:positionH>
                      <wp:positionV relativeFrom="paragraph">
                        <wp:posOffset>2006600</wp:posOffset>
                      </wp:positionV>
                      <wp:extent cx="1003300" cy="762000"/>
                      <wp:effectExtent l="0" t="0" r="0" b="0"/>
                      <wp:wrapNone/>
                      <wp:docPr id="4623" name="Rectangle 4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6F0FF-2E94-7648-85F4-A82D869E3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3F9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DDA0F" id="Rectangle 4623" o:spid="_x0000_s3596" style="position:absolute;margin-left:-5pt;margin-top:158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uHtp1bsBAABMAwAADgAAAAAAAAAAAAAAAAAuAgAAZHJz&#10;L2Uyb0RvYy54bWxQSwECLQAUAAYACAAAACEABAyk1t0AAAALAQAADwAAAAAAAAAAAAAAAAAVBAAA&#10;ZHJzL2Rvd25yZXYueG1sUEsFBgAAAAAEAAQA8wAAAB8FAAAAAA==&#10;" filled="f" stroked="f">
                      <v:textbox inset="2.16pt,1.44pt,0,1.44pt">
                        <w:txbxContent>
                          <w:p w14:paraId="3A73F9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5440" behindDoc="0" locked="0" layoutInCell="1" allowOverlap="1" wp14:anchorId="25C2FF6A" wp14:editId="44CD4499">
                      <wp:simplePos x="0" y="0"/>
                      <wp:positionH relativeFrom="column">
                        <wp:posOffset>-63500</wp:posOffset>
                      </wp:positionH>
                      <wp:positionV relativeFrom="paragraph">
                        <wp:posOffset>2006600</wp:posOffset>
                      </wp:positionV>
                      <wp:extent cx="1003300" cy="762000"/>
                      <wp:effectExtent l="0" t="0" r="0" b="0"/>
                      <wp:wrapNone/>
                      <wp:docPr id="4622" name="Rectangle 4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EDCE75-1EF8-8C43-85C7-84EDBFEAC4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E18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2FF6A" id="Rectangle 4622" o:spid="_x0000_s3597" style="position:absolute;margin-left:-5pt;margin-top:158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ugEAAEw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wub5uGEs8dTukH&#10;6sZ9ZxU5Z3sjpZrmO+k1xNRi2Ut8hkuU0J3Ijxrc9EVaZCwan64aqzETgcnNYrOucRICj1bLzQJ9&#10;7FK9FUdI+ZsKjkwOo4BQirL8+Jjy+errFaybwJyfn7w87sdCprlZXbHugzwhR1zS/IRG2zAwKqyJ&#10;lAw4eEbT7wMHRYl98Khss1ouUIhcgvm6WeMGQwkQ9f59lnvRB9wlkYGSQwTT9Qi4vFtw4cgKs8t6&#10;TTvxPi7o336C3R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0/50+ugEAAEwDAAAOAAAAAAAAAAAAAAAAAC4CAABkcnMv&#10;ZTJvRG9jLnhtbFBLAQItABQABgAIAAAAIQAEDKTW3QAAAAsBAAAPAAAAAAAAAAAAAAAAABQEAABk&#10;cnMvZG93bnJldi54bWxQSwUGAAAAAAQABADzAAAAHgUAAAAA&#10;" filled="f" stroked="f">
                      <v:textbox inset="2.16pt,1.44pt,0,1.44pt">
                        <w:txbxContent>
                          <w:p w14:paraId="255E18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6464" behindDoc="0" locked="0" layoutInCell="1" allowOverlap="1" wp14:anchorId="11CD792D" wp14:editId="12AE73CA">
                      <wp:simplePos x="0" y="0"/>
                      <wp:positionH relativeFrom="column">
                        <wp:posOffset>-63500</wp:posOffset>
                      </wp:positionH>
                      <wp:positionV relativeFrom="paragraph">
                        <wp:posOffset>2006600</wp:posOffset>
                      </wp:positionV>
                      <wp:extent cx="1003300" cy="762000"/>
                      <wp:effectExtent l="0" t="0" r="0" b="0"/>
                      <wp:wrapNone/>
                      <wp:docPr id="4621" name="Rectangle 4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971165-C46B-FE43-8DED-0FD2C4148F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B4B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D792D" id="Rectangle 4621" o:spid="_x0000_s3598" style="position:absolute;margin-left:-5pt;margin-top:158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HZ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3fNnBLHLU7p&#10;B+rGXTcocs72RkqV55v1GkNssewlPMMliuhm8pMGm79Ii0xF49NVYzUlIjC5WWzWNU5C4NFquVmg&#10;j12q9+IAMX1V3pLsMAoIpSjLj48xna++XcG6DOb8fPbStJ8KmeZ21bxh3Xt5Qo64pOkJjR78yKgY&#10;TKBkxMEzGl8PHBQlwzeHyjar5aLBTSnBfN2scYOhBIh6/zHLneg97pJIQMkhgOl6BFw0KrhwZIXZ&#10;Zb3yTnyMC/r3n2D3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YXXx2bsBAABMAwAADgAAAAAAAAAAAAAAAAAuAgAAZHJz&#10;L2Uyb0RvYy54bWxQSwECLQAUAAYACAAAACEABAyk1t0AAAALAQAADwAAAAAAAAAAAAAAAAAVBAAA&#10;ZHJzL2Rvd25yZXYueG1sUEsFBgAAAAAEAAQA8wAAAB8FAAAAAA==&#10;" filled="f" stroked="f">
                      <v:textbox inset="2.16pt,1.44pt,0,1.44pt">
                        <w:txbxContent>
                          <w:p w14:paraId="779B4B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7488" behindDoc="0" locked="0" layoutInCell="1" allowOverlap="1" wp14:anchorId="499CC7F3" wp14:editId="1EAF9EA1">
                      <wp:simplePos x="0" y="0"/>
                      <wp:positionH relativeFrom="column">
                        <wp:posOffset>-63500</wp:posOffset>
                      </wp:positionH>
                      <wp:positionV relativeFrom="paragraph">
                        <wp:posOffset>2006600</wp:posOffset>
                      </wp:positionV>
                      <wp:extent cx="1003300" cy="762000"/>
                      <wp:effectExtent l="0" t="0" r="0" b="0"/>
                      <wp:wrapNone/>
                      <wp:docPr id="4620" name="Rectangle 4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AFC443-7C9E-894F-AEC4-67DABC8B40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68C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CC7F3" id="Rectangle 4620" o:spid="_x0000_s3599" style="position:absolute;margin-left:-5pt;margin-top:158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Uy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3cNCuS4xSn9&#10;QN246wZFztneSKnyfLNeY4gtlr2EZ7hEEd1MftJg8xdpkalofLpqrKZEBCY3i826xocEHq2WmwX6&#10;2KV6Lw4Q01flLckOo4BQirL8+BjT+erbFazLYM7PZy9N+6mQaW5Xizesey9PyBGXND2h0YMfGRWD&#10;CZSMOHhG4+uBg6Jk+OZQ2Wa1XDS4KSWYr5s1bjCUAFHvP2a5E73HXRIJKDkEMF2PgItGBReOrDC7&#10;rFfeiY9xQf/+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fEFMrsBAABMAwAADgAAAAAAAAAAAAAAAAAuAgAAZHJz&#10;L2Uyb0RvYy54bWxQSwECLQAUAAYACAAAACEABAyk1t0AAAALAQAADwAAAAAAAAAAAAAAAAAVBAAA&#10;ZHJzL2Rvd25yZXYueG1sUEsFBgAAAAAEAAQA8wAAAB8FAAAAAA==&#10;" filled="f" stroked="f">
                      <v:textbox inset="2.16pt,1.44pt,0,1.44pt">
                        <w:txbxContent>
                          <w:p w14:paraId="0DD68C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8512" behindDoc="0" locked="0" layoutInCell="1" allowOverlap="1" wp14:anchorId="526548CD" wp14:editId="12A6B0CD">
                      <wp:simplePos x="0" y="0"/>
                      <wp:positionH relativeFrom="column">
                        <wp:posOffset>-63500</wp:posOffset>
                      </wp:positionH>
                      <wp:positionV relativeFrom="paragraph">
                        <wp:posOffset>2006600</wp:posOffset>
                      </wp:positionV>
                      <wp:extent cx="1003300" cy="762000"/>
                      <wp:effectExtent l="0" t="0" r="0" b="0"/>
                      <wp:wrapNone/>
                      <wp:docPr id="4619" name="Rectangle 4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89E36-0E93-EF48-A621-1068F273DB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C03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548CD" id="Rectangle 4619" o:spid="_x0000_s3600" style="position:absolute;margin-left:-5pt;margin-top:158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4t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3fzDSWOW5zS&#10;D9SNu25Q5JztjZQqzzfrNYbYYtlLeIZLFNHN5CcNNn+RFpmKxqerxmpKRGBys9isa5yEwKPVcrNA&#10;H7tU78UBYvqqvCXZYRQQSlGWHx9jOl99u4J1Gcz5+eylaT8VMs3tavmGde/lCTnikqYnNHrwI6Ni&#10;MIGSEQfPaHw9cFCUDN8cKtuslosGN6UE83Wzxg2GEiDq/ccsd6L3uEsiASWHAKbrEXDRqODCkRVm&#10;l/XKO/ExLujff4Ldb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Ekd/i28AQAATAMAAA4AAAAAAAAAAAAAAAAALgIAAGRy&#10;cy9lMm9Eb2MueG1sUEsBAi0AFAAGAAgAAAAhAAQMpNbdAAAACwEAAA8AAAAAAAAAAAAAAAAAFgQA&#10;AGRycy9kb3ducmV2LnhtbFBLBQYAAAAABAAEAPMAAAAgBQAAAAA=&#10;" filled="f" stroked="f">
                      <v:textbox inset="2.16pt,1.44pt,0,1.44pt">
                        <w:txbxContent>
                          <w:p w14:paraId="7F6C03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09536" behindDoc="0" locked="0" layoutInCell="1" allowOverlap="1" wp14:anchorId="1FD95129" wp14:editId="6F0B5D92">
                      <wp:simplePos x="0" y="0"/>
                      <wp:positionH relativeFrom="column">
                        <wp:posOffset>-63500</wp:posOffset>
                      </wp:positionH>
                      <wp:positionV relativeFrom="paragraph">
                        <wp:posOffset>2006600</wp:posOffset>
                      </wp:positionV>
                      <wp:extent cx="1003300" cy="762000"/>
                      <wp:effectExtent l="0" t="0" r="0" b="0"/>
                      <wp:wrapNone/>
                      <wp:docPr id="4618" name="Rectangle 4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4E7425-89FE-524D-A5E6-6133DDFC3B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6F8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95129" id="Rectangle 4618" o:spid="_x0000_s3601" style="position:absolute;margin-left:-5pt;margin-top:158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rGuwEAAEw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5f0cZ+W4xSn9&#10;QN246wZFztneSKnyfLNeY4gtlr2EZ7hEEd1MftJg8xdpkalofLpqrKZEBCY3i826xkkIPFotNwv0&#10;sUv1Xhwgpi/KW5IdRgGhFGX58VtM56tvV7Augzk/n7007adCprlb3b1h3Xt5Qo64pOkJjR78yKgY&#10;TKBkxMEzGn8dOChKhq8OlW1Wy0WDm1KC+bpZoypQAkS9/5jlTvQed0kkoOQQwHQ9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ZkKxrsBAABMAwAADgAAAAAAAAAAAAAAAAAuAgAAZHJz&#10;L2Uyb0RvYy54bWxQSwECLQAUAAYACAAAACEABAyk1t0AAAALAQAADwAAAAAAAAAAAAAAAAAVBAAA&#10;ZHJzL2Rvd25yZXYueG1sUEsFBgAAAAAEAAQA8wAAAB8FAAAAAA==&#10;" filled="f" stroked="f">
                      <v:textbox inset="2.16pt,1.44pt,0,1.44pt">
                        <w:txbxContent>
                          <w:p w14:paraId="4106F8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0560" behindDoc="0" locked="0" layoutInCell="1" allowOverlap="1" wp14:anchorId="2211956A" wp14:editId="179DC23A">
                      <wp:simplePos x="0" y="0"/>
                      <wp:positionH relativeFrom="column">
                        <wp:posOffset>-63500</wp:posOffset>
                      </wp:positionH>
                      <wp:positionV relativeFrom="paragraph">
                        <wp:posOffset>2006600</wp:posOffset>
                      </wp:positionV>
                      <wp:extent cx="1003300" cy="762000"/>
                      <wp:effectExtent l="0" t="0" r="0" b="0"/>
                      <wp:wrapNone/>
                      <wp:docPr id="4617" name="Rectangle 4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34378F-E9B3-1B49-A5FC-B73A7AA71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479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1956A" id="Rectangle 4617" o:spid="_x0000_s3602" style="position:absolute;margin-left:-5pt;margin-top:158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fw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uZqvKXHc4pR+&#10;om7cdYMil2xvpFR5vlmvMcQWy57CI1yjiG4mP2mw+Yu0yFQ0Pt80VlMiApPbxXZT4yQEHq2X2wX6&#10;2KV6LQ4Q01flLckOo4BQirL89D2my9WXK1iXwVyez16aDlMh03xer16wHrw8I0dc0vSARg9+ZFQM&#10;JlAy4uAZjb+PHBQlwzeHyjbr5aLBTSnBfNNscIOhBIj68DbLneg97pJIQMkxgOl6BFw0KrhwZIXZ&#10;db3yTryNC/rXn2D/B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alk38LsBAABMAwAADgAAAAAAAAAAAAAAAAAuAgAAZHJz&#10;L2Uyb0RvYy54bWxQSwECLQAUAAYACAAAACEABAyk1t0AAAALAQAADwAAAAAAAAAAAAAAAAAVBAAA&#10;ZHJzL2Rvd25yZXYueG1sUEsFBgAAAAAEAAQA8wAAAB8FAAAAAA==&#10;" filled="f" stroked="f">
                      <v:textbox inset="2.16pt,1.44pt,0,1.44pt">
                        <w:txbxContent>
                          <w:p w14:paraId="08B479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1584" behindDoc="0" locked="0" layoutInCell="1" allowOverlap="1" wp14:anchorId="1A30DFD3" wp14:editId="60075055">
                      <wp:simplePos x="0" y="0"/>
                      <wp:positionH relativeFrom="column">
                        <wp:posOffset>-63500</wp:posOffset>
                      </wp:positionH>
                      <wp:positionV relativeFrom="paragraph">
                        <wp:posOffset>2006600</wp:posOffset>
                      </wp:positionV>
                      <wp:extent cx="1003300" cy="762000"/>
                      <wp:effectExtent l="0" t="0" r="0" b="0"/>
                      <wp:wrapNone/>
                      <wp:docPr id="4616" name="Rectangle 4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97D689-6DDF-E14D-9FA0-2932BE723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60D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0DFD3" id="Rectangle 4616" o:spid="_x0000_s3603" style="position:absolute;margin-left:-5pt;margin-top:158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Mb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uZqvKHHc4pR+&#10;om7cdYMil2xvpFR5vlmvMcQWy57CI1yjiG4mP2mw+Yu0yFQ0Pt80VlMiApPbxXZT4yQEHq2X2wX6&#10;2KV6LQ4Q01flLckOo4BQirL89D2my9WXK1iXwVyez16aDlMh03xer1+wHrw8I0dc0vSARg9+ZFQM&#10;JlAy4uAZjb+PHBQlwzeHyjbr5aLBTSnBfNNscIOhBIj68DbLneg97pJIQMkxgOl6BFw0KrhwZIXZ&#10;db3yTryNC/rXn2D/B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Jt3DG7sBAABMAwAADgAAAAAAAAAAAAAAAAAuAgAAZHJz&#10;L2Uyb0RvYy54bWxQSwECLQAUAAYACAAAACEABAyk1t0AAAALAQAADwAAAAAAAAAAAAAAAAAVBAAA&#10;ZHJzL2Rvd25yZXYueG1sUEsFBgAAAAAEAAQA8wAAAB8FAAAAAA==&#10;" filled="f" stroked="f">
                      <v:textbox inset="2.16pt,1.44pt,0,1.44pt">
                        <w:txbxContent>
                          <w:p w14:paraId="16760D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2608" behindDoc="0" locked="0" layoutInCell="1" allowOverlap="1" wp14:anchorId="13A1ACF1" wp14:editId="3C7447C8">
                      <wp:simplePos x="0" y="0"/>
                      <wp:positionH relativeFrom="column">
                        <wp:posOffset>-63500</wp:posOffset>
                      </wp:positionH>
                      <wp:positionV relativeFrom="paragraph">
                        <wp:posOffset>2006600</wp:posOffset>
                      </wp:positionV>
                      <wp:extent cx="1003300" cy="762000"/>
                      <wp:effectExtent l="0" t="0" r="0" b="0"/>
                      <wp:wrapNone/>
                      <wp:docPr id="4615" name="Rectangle 4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C21473-6A37-584F-871B-6CF4F1398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82B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1ACF1" id="Rectangle 4615" o:spid="_x0000_s3604" style="position:absolute;margin-left:-5pt;margin-top:158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zuuBrsBAABMAwAADgAAAAAAAAAAAAAAAAAuAgAAZHJz&#10;L2Uyb0RvYy54bWxQSwECLQAUAAYACAAAACEABAyk1t0AAAALAQAADwAAAAAAAAAAAAAAAAAVBAAA&#10;ZHJzL2Rvd25yZXYueG1sUEsFBgAAAAAEAAQA8wAAAB8FAAAAAA==&#10;" filled="f" stroked="f">
                      <v:textbox inset="2.16pt,1.44pt,0,1.44pt">
                        <w:txbxContent>
                          <w:p w14:paraId="0D682B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3632" behindDoc="0" locked="0" layoutInCell="1" allowOverlap="1" wp14:anchorId="53F2A044" wp14:editId="1DFB3E07">
                      <wp:simplePos x="0" y="0"/>
                      <wp:positionH relativeFrom="column">
                        <wp:posOffset>-63500</wp:posOffset>
                      </wp:positionH>
                      <wp:positionV relativeFrom="paragraph">
                        <wp:posOffset>2006600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637208-1B0A-9F49-B44D-ED7009CC8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042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2A044" id="Rectangle 4614" o:spid="_x0000_s3605" style="position:absolute;margin-left:-5pt;margin-top:158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rt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3fzJSWOW5zS&#10;D9SNu25Q5JztjZQqzzfrNYbYYtlLeIZLFNHN5CcNNn+RFpmKxqerxmpKRGBys9isa5yEwKPVcrNA&#10;H7tU78UBYvqqvCXZYRQQSlGWHx9jOl99u4J1Gcz5+eylaT8VMs3tavOGde/lCTnikqYnNHrwI6Ni&#10;MIGSEQfPaHw9cFCUDN8cKtuslosGN6UE83Wzxg2GEiDq/ccsd6L3uEsiASWHAKbrEXDRqODCkRVm&#10;l/XKO/ExLujff4Ldb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NO/Wu28AQAATAMAAA4AAAAAAAAAAAAAAAAALgIAAGRy&#10;cy9lMm9Eb2MueG1sUEsBAi0AFAAGAAgAAAAhAAQMpNbdAAAACwEAAA8AAAAAAAAAAAAAAAAAFgQA&#10;AGRycy9kb3ducmV2LnhtbFBLBQYAAAAABAAEAPMAAAAgBQAAAAA=&#10;" filled="f" stroked="f">
                      <v:textbox inset="2.16pt,1.44pt,0,1.44pt">
                        <w:txbxContent>
                          <w:p w14:paraId="187042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4656" behindDoc="0" locked="0" layoutInCell="1" allowOverlap="1" wp14:anchorId="4A87468B" wp14:editId="42AA1E95">
                      <wp:simplePos x="0" y="0"/>
                      <wp:positionH relativeFrom="column">
                        <wp:posOffset>-63500</wp:posOffset>
                      </wp:positionH>
                      <wp:positionV relativeFrom="paragraph">
                        <wp:posOffset>2006600</wp:posOffset>
                      </wp:positionV>
                      <wp:extent cx="1003300" cy="762000"/>
                      <wp:effectExtent l="0" t="0" r="0" b="0"/>
                      <wp:wrapNone/>
                      <wp:docPr id="4613" name="Rectangle 4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9419B-DBAB-9042-9BD0-5F0C26E509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FF6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7468B" id="Rectangle 4613" o:spid="_x0000_s3606" style="position:absolute;margin-left:-5pt;margin-top:158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HYdyWe8AQAATAMAAA4AAAAAAAAAAAAAAAAALgIAAGRy&#10;cy9lMm9Eb2MueG1sUEsBAi0AFAAGAAgAAAAhAAQMpNbdAAAACwEAAA8AAAAAAAAAAAAAAAAAFgQA&#10;AGRycy9kb3ducmV2LnhtbFBLBQYAAAAABAAEAPMAAAAgBQAAAAA=&#10;" filled="f" stroked="f">
                      <v:textbox inset="2.16pt,1.44pt,0,1.44pt">
                        <w:txbxContent>
                          <w:p w14:paraId="5B2FF6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5680" behindDoc="0" locked="0" layoutInCell="1" allowOverlap="1" wp14:anchorId="13641D0A" wp14:editId="02BAB31F">
                      <wp:simplePos x="0" y="0"/>
                      <wp:positionH relativeFrom="column">
                        <wp:posOffset>-63500</wp:posOffset>
                      </wp:positionH>
                      <wp:positionV relativeFrom="paragraph">
                        <wp:posOffset>2006600</wp:posOffset>
                      </wp:positionV>
                      <wp:extent cx="1003300" cy="762000"/>
                      <wp:effectExtent l="0" t="0" r="0" b="0"/>
                      <wp:wrapNone/>
                      <wp:docPr id="4612" name="Rectangle 4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E18358-7E63-7941-8A89-9A87469A90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31B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41D0A" id="Rectangle 4612" o:spid="_x0000_s3607" style="position:absolute;margin-left:-5pt;margin-top:158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2Mug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Prm2VDiecOp/QT&#10;deO+t4qcs4ORUs3znfUaY+qw7Ck+wiVK6M7kJw1u/iItMhWNT1eN1ZSJwORmtWlrnITAo9v1ZoU+&#10;dqleiyOk/FUFR2aHUUAoRVl+/J7y+erLFaybwZyfn7087adCpvncXrHugzwhR1zS/IBG2zAyKqyJ&#10;lIw4eEbT7wMHRYn95lHZ5na9QiFyCZZt0+IGQwkQ9f5tlnsxBNwlkYGSQwTTDwi4vFtw4cgKs8t6&#10;zTvxNi7oX3+C3R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6mT2MugEAAEwDAAAOAAAAAAAAAAAAAAAAAC4CAABkcnMv&#10;ZTJvRG9jLnhtbFBLAQItABQABgAIAAAAIQAEDKTW3QAAAAsBAAAPAAAAAAAAAAAAAAAAABQEAABk&#10;cnMvZG93bnJldi54bWxQSwUGAAAAAAQABADzAAAAHgUAAAAA&#10;" filled="f" stroked="f">
                      <v:textbox inset="2.16pt,1.44pt,0,1.44pt">
                        <w:txbxContent>
                          <w:p w14:paraId="47F31B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6704" behindDoc="0" locked="0" layoutInCell="1" allowOverlap="1" wp14:anchorId="4F765F5D" wp14:editId="0B3547FC">
                      <wp:simplePos x="0" y="0"/>
                      <wp:positionH relativeFrom="column">
                        <wp:posOffset>-63500</wp:posOffset>
                      </wp:positionH>
                      <wp:positionV relativeFrom="paragraph">
                        <wp:posOffset>2006600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A5BE62-9C73-8840-B4E6-70FCA6C6A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1A0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65F5D" id="Rectangle 4611" o:spid="_x0000_s3608" style="position:absolute;margin-left:-5pt;margin-top:158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rxNRa7sBAABMAwAADgAAAAAAAAAAAAAAAAAuAgAAZHJz&#10;L2Uyb0RvYy54bWxQSwECLQAUAAYACAAAACEABAyk1t0AAAALAQAADwAAAAAAAAAAAAAAAAAVBAAA&#10;ZHJzL2Rvd25yZXYueG1sUEsFBgAAAAAEAAQA8wAAAB8FAAAAAA==&#10;" filled="f" stroked="f">
                      <v:textbox inset="2.16pt,1.44pt,0,1.44pt">
                        <w:txbxContent>
                          <w:p w14:paraId="3FD1A0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7728" behindDoc="0" locked="0" layoutInCell="1" allowOverlap="1" wp14:anchorId="161746D2" wp14:editId="1604A994">
                      <wp:simplePos x="0" y="0"/>
                      <wp:positionH relativeFrom="column">
                        <wp:posOffset>-63500</wp:posOffset>
                      </wp:positionH>
                      <wp:positionV relativeFrom="paragraph">
                        <wp:posOffset>2006600</wp:posOffset>
                      </wp:positionV>
                      <wp:extent cx="1003300" cy="762000"/>
                      <wp:effectExtent l="0" t="0" r="0" b="0"/>
                      <wp:wrapNone/>
                      <wp:docPr id="4610" name="Rectangle 4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4F8E6A-8033-5940-AB6F-997E130B8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F04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746D2" id="Rectangle 4610" o:spid="_x0000_s3609" style="position:absolute;margin-left:-5pt;margin-top:158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WAuw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PrmyUK5LnDKf1E&#10;3bjvrSLn7GCkVPN8Z73GmDose4qPcIkSujP5SYObv0iLTEXj01VjNWUiMLlZbdoaHxJ4dLverNDH&#10;LtVrcYSUv6rgyOwwCgilKMuP31M+X325gnUzmPPzs5en/VTINJ/b1QvWfZAn5IhLmh/QaBtGRoU1&#10;kZIRB89o+n3goCix3zwq29yuVw1uSgmWbdPiBkMJEPX+bZZ7MQTcJZGBkkME0w8IuGhUcOHICrPL&#10;es078TYu6F9/gt0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45elgLsBAABMAwAADgAAAAAAAAAAAAAAAAAuAgAAZHJz&#10;L2Uyb0RvYy54bWxQSwECLQAUAAYACAAAACEABAyk1t0AAAALAQAADwAAAAAAAAAAAAAAAAAVBAAA&#10;ZHJzL2Rvd25yZXYueG1sUEsFBgAAAAAEAAQA8wAAAB8FAAAAAA==&#10;" filled="f" stroked="f">
                      <v:textbox inset="2.16pt,1.44pt,0,1.44pt">
                        <w:txbxContent>
                          <w:p w14:paraId="5CAF04F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8752" behindDoc="0" locked="0" layoutInCell="1" allowOverlap="1" wp14:anchorId="4BEA4A96" wp14:editId="763C42B1">
                      <wp:simplePos x="0" y="0"/>
                      <wp:positionH relativeFrom="column">
                        <wp:posOffset>-63500</wp:posOffset>
                      </wp:positionH>
                      <wp:positionV relativeFrom="paragraph">
                        <wp:posOffset>2006600</wp:posOffset>
                      </wp:positionV>
                      <wp:extent cx="1003300" cy="762000"/>
                      <wp:effectExtent l="0" t="0" r="0" b="0"/>
                      <wp:wrapNone/>
                      <wp:docPr id="4609" name="Rectangle 4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AF3B32-2B56-1E40-97DE-3A7FF3AFAE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653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A4A96" id="Rectangle 4609" o:spid="_x0000_s3610" style="position:absolute;margin-left:-5pt;margin-top:158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pBrFM7sBAABMAwAADgAAAAAAAAAAAAAAAAAuAgAAZHJz&#10;L2Uyb0RvYy54bWxQSwECLQAUAAYACAAAACEABAyk1t0AAAALAQAADwAAAAAAAAAAAAAAAAAVBAAA&#10;ZHJzL2Rvd25yZXYueG1sUEsFBgAAAAAEAAQA8wAAAB8FAAAAAA==&#10;" filled="f" stroked="f">
                      <v:textbox inset="2.16pt,1.44pt,0,1.44pt">
                        <w:txbxContent>
                          <w:p w14:paraId="4AD653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19776" behindDoc="0" locked="0" layoutInCell="1" allowOverlap="1" wp14:anchorId="00D77737" wp14:editId="650536A5">
                      <wp:simplePos x="0" y="0"/>
                      <wp:positionH relativeFrom="column">
                        <wp:posOffset>-63500</wp:posOffset>
                      </wp:positionH>
                      <wp:positionV relativeFrom="paragraph">
                        <wp:posOffset>2006600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071AA-33CB-8C4E-BAD7-CAD1DF96D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20A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77737" id="Rectangle 4608" o:spid="_x0000_s3611" style="position:absolute;margin-left:-5pt;margin-top:158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6J4x2LsBAABMAwAADgAAAAAAAAAAAAAAAAAuAgAAZHJz&#10;L2Uyb0RvYy54bWxQSwECLQAUAAYACAAAACEABAyk1t0AAAALAQAADwAAAAAAAAAAAAAAAAAVBAAA&#10;ZHJzL2Rvd25yZXYueG1sUEsFBgAAAAAEAAQA8wAAAB8FAAAAAA==&#10;" filled="f" stroked="f">
                      <v:textbox inset="2.16pt,1.44pt,0,1.44pt">
                        <w:txbxContent>
                          <w:p w14:paraId="7E520A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20800" behindDoc="0" locked="0" layoutInCell="1" allowOverlap="1" wp14:anchorId="140E4497" wp14:editId="026A2256">
                      <wp:simplePos x="0" y="0"/>
                      <wp:positionH relativeFrom="column">
                        <wp:posOffset>-63500</wp:posOffset>
                      </wp:positionH>
                      <wp:positionV relativeFrom="paragraph">
                        <wp:posOffset>2006600</wp:posOffset>
                      </wp:positionV>
                      <wp:extent cx="1003300" cy="762000"/>
                      <wp:effectExtent l="0" t="0" r="0" b="0"/>
                      <wp:wrapNone/>
                      <wp:docPr id="4607" name="Rectangle 4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BFD9C-2FF8-FE4D-A2DC-F389C415C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DE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E4497" id="Rectangle 4607" o:spid="_x0000_s3612" style="position:absolute;margin-left:-5pt;margin-top:158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h14M7rsBAABMAwAADgAAAAAAAAAAAAAAAAAuAgAAZHJz&#10;L2Uyb0RvYy54bWxQSwECLQAUAAYACAAAACEABAyk1t0AAAALAQAADwAAAAAAAAAAAAAAAAAVBAAA&#10;ZHJzL2Rvd25yZXYueG1sUEsFBgAAAAAEAAQA8wAAAB8FAAAAAA==&#10;" filled="f" stroked="f">
                      <v:textbox inset="2.16pt,1.44pt,0,1.44pt">
                        <w:txbxContent>
                          <w:p w14:paraId="1E5DEF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21824" behindDoc="0" locked="0" layoutInCell="1" allowOverlap="1" wp14:anchorId="3CB3E9AD" wp14:editId="5D1860AC">
                      <wp:simplePos x="0" y="0"/>
                      <wp:positionH relativeFrom="column">
                        <wp:posOffset>-63500</wp:posOffset>
                      </wp:positionH>
                      <wp:positionV relativeFrom="paragraph">
                        <wp:posOffset>2006600</wp:posOffset>
                      </wp:positionV>
                      <wp:extent cx="1003300" cy="762000"/>
                      <wp:effectExtent l="0" t="0" r="0" b="0"/>
                      <wp:wrapNone/>
                      <wp:docPr id="4606" name="Rectangle 4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3E70C1-B4BE-FF4D-B18B-2101D42912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1C5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3E9AD" id="Rectangle 4606" o:spid="_x0000_s3613" style="position:absolute;margin-left:-5pt;margin-top:158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y9r4BbsBAABMAwAADgAAAAAAAAAAAAAAAAAuAgAAZHJz&#10;L2Uyb0RvYy54bWxQSwECLQAUAAYACAAAACEABAyk1t0AAAALAQAADwAAAAAAAAAAAAAAAAAVBAAA&#10;ZHJzL2Rvd25yZXYueG1sUEsFBgAAAAAEAAQA8wAAAB8FAAAAAA==&#10;" filled="f" stroked="f">
                      <v:textbox inset="2.16pt,1.44pt,0,1.44pt">
                        <w:txbxContent>
                          <w:p w14:paraId="7221C5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22848" behindDoc="0" locked="0" layoutInCell="1" allowOverlap="1" wp14:anchorId="0B419AA0" wp14:editId="6ED5B46E">
                      <wp:simplePos x="0" y="0"/>
                      <wp:positionH relativeFrom="column">
                        <wp:posOffset>-63500</wp:posOffset>
                      </wp:positionH>
                      <wp:positionV relativeFrom="paragraph">
                        <wp:posOffset>2006600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DA3D4-E3FF-FD46-B5D8-CA6EDFFA07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90C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19AA0" id="Rectangle 4605" o:spid="_x0000_s3614" style="position:absolute;margin-left:-5pt;margin-top:158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cjyVGLsBAABMAwAADgAAAAAAAAAAAAAAAAAuAgAAZHJz&#10;L2Uyb0RvYy54bWxQSwECLQAUAAYACAAAACEABAyk1t0AAAALAQAADwAAAAAAAAAAAAAAAAAVBAAA&#10;ZHJzL2Rvd25yZXYueG1sUEsFBgAAAAAEAAQA8wAAAB8FAAAAAA==&#10;" filled="f" stroked="f">
                      <v:textbox inset="2.16pt,1.44pt,0,1.44pt">
                        <w:txbxContent>
                          <w:p w14:paraId="65490C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23872" behindDoc="0" locked="0" layoutInCell="1" allowOverlap="1" wp14:anchorId="1777C4AB" wp14:editId="68C08C64">
                      <wp:simplePos x="0" y="0"/>
                      <wp:positionH relativeFrom="column">
                        <wp:posOffset>-63500</wp:posOffset>
                      </wp:positionH>
                      <wp:positionV relativeFrom="paragraph">
                        <wp:posOffset>2006600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AC17DA-A577-B84C-A22C-A68D37208D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A2F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7C4AB" id="Rectangle 4604" o:spid="_x0000_s3615" style="position:absolute;margin-left:-5pt;margin-top:158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Prhh87sBAABMAwAADgAAAAAAAAAAAAAAAAAuAgAAZHJz&#10;L2Uyb0RvYy54bWxQSwECLQAUAAYACAAAACEABAyk1t0AAAALAQAADwAAAAAAAAAAAAAAAAAVBAAA&#10;ZHJzL2Rvd25yZXYueG1sUEsFBgAAAAAEAAQA8wAAAB8FAAAAAA==&#10;" filled="f" stroked="f">
                      <v:textbox inset="2.16pt,1.44pt,0,1.44pt">
                        <w:txbxContent>
                          <w:p w14:paraId="6A5A2F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24896" behindDoc="0" locked="0" layoutInCell="1" allowOverlap="1" wp14:anchorId="3DD6C1FA" wp14:editId="72DC7201">
                      <wp:simplePos x="0" y="0"/>
                      <wp:positionH relativeFrom="column">
                        <wp:posOffset>-63500</wp:posOffset>
                      </wp:positionH>
                      <wp:positionV relativeFrom="paragraph">
                        <wp:posOffset>2006600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1F823B-FF7B-5241-A0D0-266860E426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060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6C1FA" id="Rectangle 4603" o:spid="_x0000_s3616" style="position:absolute;margin-left:-5pt;margin-top:158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gYvAEAAEw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L63pBieMWu/Qb&#10;feOuGxQ5VXsjpcr9zX6NIbZ47Sk8wjmLuMziJw02f1EWmYrHx4vHakpEYHG9WK9q7ITArZvleoFr&#10;RKneLgeI6YfyluQFo4BUirP8cB/T6ejrEbyXyZyez6s07aYiprlaF9xc3Hl5RI04pOkBgx78yKgY&#10;TKBkxMYzGv/sOShKhp8OnW1ulosGJ6Uk81WzwgmGkiDr3fsqd6L3OEsiASX7AKbrkXDxqPDClhVl&#10;5/HKM/E+L+zffoLtX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EnkSBi8AQAATAMAAA4AAAAAAAAAAAAAAAAALgIAAGRy&#10;cy9lMm9Eb2MueG1sUEsBAi0AFAAGAAgAAAAhAAQMpNbdAAAACwEAAA8AAAAAAAAAAAAAAAAAFgQA&#10;AGRycy9kb3ducmV2LnhtbFBLBQYAAAAABAAEAPMAAAAgBQAAAAA=&#10;" filled="f" stroked="f">
                      <v:textbox inset="2.16pt,1.44pt,0,1.44pt">
                        <w:txbxContent>
                          <w:p w14:paraId="5C2060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25920" behindDoc="0" locked="0" layoutInCell="1" allowOverlap="1" wp14:anchorId="0E0E7692" wp14:editId="5BE76939">
                      <wp:simplePos x="0" y="0"/>
                      <wp:positionH relativeFrom="column">
                        <wp:posOffset>-63500</wp:posOffset>
                      </wp:positionH>
                      <wp:positionV relativeFrom="paragraph">
                        <wp:posOffset>2006600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D00DDD-6804-4346-8E14-B860C50E97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D1E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E7692" id="Rectangle 4602" o:spid="_x0000_s3617" style="position:absolute;margin-left:-5pt;margin-top:158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FYLzzugEAAEwDAAAOAAAAAAAAAAAAAAAAAC4CAABkcnMv&#10;ZTJvRG9jLnhtbFBLAQItABQABgAIAAAAIQAEDKTW3QAAAAsBAAAPAAAAAAAAAAAAAAAAABQEAABk&#10;cnMvZG93bnJldi54bWxQSwUGAAAAAAQABADzAAAAHgUAAAAA&#10;" filled="f" stroked="f">
                      <v:textbox inset="2.16pt,1.44pt,0,1.44pt">
                        <w:txbxContent>
                          <w:p w14:paraId="3E4D1E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26944" behindDoc="0" locked="0" layoutInCell="1" allowOverlap="1" wp14:anchorId="57BC93A9" wp14:editId="7879A012">
                      <wp:simplePos x="0" y="0"/>
                      <wp:positionH relativeFrom="column">
                        <wp:posOffset>-63500</wp:posOffset>
                      </wp:positionH>
                      <wp:positionV relativeFrom="paragraph">
                        <wp:posOffset>2006600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BA9BD1-80F8-D741-94E5-D9EE72E449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9D2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C93A9" id="Rectangle 4601" o:spid="_x0000_s3618" style="position:absolute;margin-left:-5pt;margin-top:158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AU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63pOiecOp/QL&#10;deO+s4qcsr2RUk3znfQaYmqx7Dk+wTlK6E7kRw1u+iItMhaNjxeN1ZiJwOR6sV7VOAmBRzfL9QJ9&#10;7FK9FUdI+YcKjkwOo4BQirL88JDy6errFaybwJyen7w87sZCprlaN69Yd0EekSMuaX5Eo20YGBXW&#10;REoGHDyj6c+eg6LE3ntUtrlZLhrclBLMV80KNxhKgKh377Pciz7gLokMlOwjmK5HwEWjggtHVpid&#10;12vaifdxQf/2E2z/A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kOrQFLsBAABMAwAADgAAAAAAAAAAAAAAAAAuAgAAZHJz&#10;L2Uyb0RvYy54bWxQSwECLQAUAAYACAAAACEABAyk1t0AAAALAQAADwAAAAAAAAAAAAAAAAAVBAAA&#10;ZHJzL2Rvd25yZXYueG1sUEsFBgAAAAAEAAQA8wAAAB8FAAAAAA==&#10;" filled="f" stroked="f">
                      <v:textbox inset="2.16pt,1.44pt,0,1.44pt">
                        <w:txbxContent>
                          <w:p w14:paraId="32D9D2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27968" behindDoc="0" locked="0" layoutInCell="1" allowOverlap="1" wp14:anchorId="6CFEBF08" wp14:editId="03F396B6">
                      <wp:simplePos x="0" y="0"/>
                      <wp:positionH relativeFrom="column">
                        <wp:posOffset>-63500</wp:posOffset>
                      </wp:positionH>
                      <wp:positionV relativeFrom="paragraph">
                        <wp:posOffset>2006600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1EF32C-557C-0340-A5D9-BAA4D88060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D324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EBF08" id="Rectangle 4600" o:spid="_x0000_s3619" style="position:absolute;margin-left:-5pt;margin-top:158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cbiT/ugEAAEwDAAAOAAAAAAAAAAAAAAAAAC4CAABkcnMv&#10;ZTJvRG9jLnhtbFBLAQItABQABgAIAAAAIQAEDKTW3QAAAAsBAAAPAAAAAAAAAAAAAAAAABQEAABk&#10;cnMvZG93bnJldi54bWxQSwUGAAAAAAQABADzAAAAHgUAAAAA&#10;" filled="f" stroked="f">
                      <v:textbox inset="2.16pt,1.44pt,0,1.44pt">
                        <w:txbxContent>
                          <w:p w14:paraId="73D324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28992" behindDoc="0" locked="0" layoutInCell="1" allowOverlap="1" wp14:anchorId="32E980E3" wp14:editId="430243DB">
                      <wp:simplePos x="0" y="0"/>
                      <wp:positionH relativeFrom="column">
                        <wp:posOffset>-63500</wp:posOffset>
                      </wp:positionH>
                      <wp:positionV relativeFrom="paragraph">
                        <wp:posOffset>2006600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6C1663-F712-E747-A8FC-BDE55D566F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3D8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980E3" id="Rectangle 4599" o:spid="_x0000_s3620" style="position:absolute;margin-left:-5pt;margin-top:158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7vGsjbsBAABMAwAADgAAAAAAAAAAAAAAAAAuAgAAZHJz&#10;L2Uyb0RvYy54bWxQSwECLQAUAAYACAAAACEABAyk1t0AAAALAQAADwAAAAAAAAAAAAAAAAAVBAAA&#10;ZHJzL2Rvd25yZXYueG1sUEsFBgAAAAAEAAQA8wAAAB8FAAAAAA==&#10;" filled="f" stroked="f">
                      <v:textbox inset="2.16pt,1.44pt,0,1.44pt">
                        <w:txbxContent>
                          <w:p w14:paraId="77D3D8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0016" behindDoc="0" locked="0" layoutInCell="1" allowOverlap="1" wp14:anchorId="48F1F5A9" wp14:editId="056A2AB7">
                      <wp:simplePos x="0" y="0"/>
                      <wp:positionH relativeFrom="column">
                        <wp:posOffset>-63500</wp:posOffset>
                      </wp:positionH>
                      <wp:positionV relativeFrom="paragraph">
                        <wp:posOffset>2006600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1B7926-1287-B446-8DE7-D30167F981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AA0A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1F5A9" id="Rectangle 4598" o:spid="_x0000_s3621" style="position:absolute;margin-left:-5pt;margin-top:158pt;width:79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onVYZrsBAABMAwAADgAAAAAAAAAAAAAAAAAuAgAAZHJz&#10;L2Uyb0RvYy54bWxQSwECLQAUAAYACAAAACEABAyk1t0AAAALAQAADwAAAAAAAAAAAAAAAAAVBAAA&#10;ZHJzL2Rvd25yZXYueG1sUEsFBgAAAAAEAAQA8wAAAB8FAAAAAA==&#10;" filled="f" stroked="f">
                      <v:textbox inset="2.16pt,1.44pt,0,1.44pt">
                        <w:txbxContent>
                          <w:p w14:paraId="0BAA0A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1040" behindDoc="0" locked="0" layoutInCell="1" allowOverlap="1" wp14:anchorId="54F56B8C" wp14:editId="662BB51F">
                      <wp:simplePos x="0" y="0"/>
                      <wp:positionH relativeFrom="column">
                        <wp:posOffset>-63500</wp:posOffset>
                      </wp:positionH>
                      <wp:positionV relativeFrom="paragraph">
                        <wp:posOffset>2006600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7E6D6-7CC7-5E40-A499-369CE8F048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4A5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56B8C" id="Rectangle 4597" o:spid="_x0000_s3622" style="position:absolute;margin-left:-5pt;margin-top:158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bVlULsBAABMAwAADgAAAAAAAAAAAAAAAAAuAgAAZHJz&#10;L2Uyb0RvYy54bWxQSwECLQAUAAYACAAAACEABAyk1t0AAAALAQAADwAAAAAAAAAAAAAAAAAVBAAA&#10;ZHJzL2Rvd25yZXYueG1sUEsFBgAAAAAEAAQA8wAAAB8FAAAAAA==&#10;" filled="f" stroked="f">
                      <v:textbox inset="2.16pt,1.44pt,0,1.44pt">
                        <w:txbxContent>
                          <w:p w14:paraId="0E84A5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2064" behindDoc="0" locked="0" layoutInCell="1" allowOverlap="1" wp14:anchorId="35D0493E" wp14:editId="1296A758">
                      <wp:simplePos x="0" y="0"/>
                      <wp:positionH relativeFrom="column">
                        <wp:posOffset>-63500</wp:posOffset>
                      </wp:positionH>
                      <wp:positionV relativeFrom="paragraph">
                        <wp:posOffset>2006600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919405-54D4-EE48-A907-0DDEB29220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128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0493E" id="Rectangle 4596" o:spid="_x0000_s3623" style="position:absolute;margin-left:-5pt;margin-top:158pt;width:79pt;height:60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TGRu7sBAABMAwAADgAAAAAAAAAAAAAAAAAuAgAAZHJz&#10;L2Uyb0RvYy54bWxQSwECLQAUAAYACAAAACEABAyk1t0AAAALAQAADwAAAAAAAAAAAAAAAAAVBAAA&#10;ZHJzL2Rvd25yZXYueG1sUEsFBgAAAAAEAAQA8wAAAB8FAAAAAA==&#10;" filled="f" stroked="f">
                      <v:textbox inset="2.16pt,1.44pt,0,1.44pt">
                        <w:txbxContent>
                          <w:p w14:paraId="162128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3088" behindDoc="0" locked="0" layoutInCell="1" allowOverlap="1" wp14:anchorId="389E89F3" wp14:editId="351F04D9">
                      <wp:simplePos x="0" y="0"/>
                      <wp:positionH relativeFrom="column">
                        <wp:posOffset>-63500</wp:posOffset>
                      </wp:positionH>
                      <wp:positionV relativeFrom="paragraph">
                        <wp:posOffset>2006600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96C613-8B0A-3841-ADCC-DA82D8A38E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4FE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E89F3" id="Rectangle 4595" o:spid="_x0000_s3624" style="position:absolute;margin-left:-5pt;margin-top:158pt;width:79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ONf8prsBAABMAwAADgAAAAAAAAAAAAAAAAAuAgAAZHJz&#10;L2Uyb0RvYy54bWxQSwECLQAUAAYACAAAACEABAyk1t0AAAALAQAADwAAAAAAAAAAAAAAAAAVBAAA&#10;ZHJzL2Rvd25yZXYueG1sUEsFBgAAAAAEAAQA8wAAAB8FAAAAAA==&#10;" filled="f" stroked="f">
                      <v:textbox inset="2.16pt,1.44pt,0,1.44pt">
                        <w:txbxContent>
                          <w:p w14:paraId="3F24FE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4112" behindDoc="0" locked="0" layoutInCell="1" allowOverlap="1" wp14:anchorId="0209BCF2" wp14:editId="4AA247A9">
                      <wp:simplePos x="0" y="0"/>
                      <wp:positionH relativeFrom="column">
                        <wp:posOffset>-63500</wp:posOffset>
                      </wp:positionH>
                      <wp:positionV relativeFrom="paragraph">
                        <wp:posOffset>2006600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1A4E12-21A3-4646-A5BB-60B10DED25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593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BCF2" id="Rectangle 4594" o:spid="_x0000_s3625" style="position:absolute;margin-left:-5pt;margin-top:158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dFMITbsBAABMAwAADgAAAAAAAAAAAAAAAAAuAgAAZHJz&#10;L2Uyb0RvYy54bWxQSwECLQAUAAYACAAAACEABAyk1t0AAAALAQAADwAAAAAAAAAAAAAAAAAVBAAA&#10;ZHJzL2Rvd25yZXYueG1sUEsFBgAAAAAEAAQA8wAAAB8FAAAAAA==&#10;" filled="f" stroked="f">
                      <v:textbox inset="2.16pt,1.44pt,0,1.44pt">
                        <w:txbxContent>
                          <w:p w14:paraId="5A0593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5136" behindDoc="0" locked="0" layoutInCell="1" allowOverlap="1" wp14:anchorId="4EA3FDA1" wp14:editId="0445F52A">
                      <wp:simplePos x="0" y="0"/>
                      <wp:positionH relativeFrom="column">
                        <wp:posOffset>-63500</wp:posOffset>
                      </wp:positionH>
                      <wp:positionV relativeFrom="paragraph">
                        <wp:posOffset>2006600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52DEE1-DECD-E442-BED3-793DD45456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24C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3FDA1" id="Rectangle 4593" o:spid="_x0000_s3626" style="position:absolute;margin-left:-5pt;margin-top:158pt;width:79pt;height:60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ASt/LLsBAABMAwAADgAAAAAAAAAAAAAAAAAuAgAAZHJz&#10;L2Uyb0RvYy54bWxQSwECLQAUAAYACAAAACEABAyk1t0AAAALAQAADwAAAAAAAAAAAAAAAAAVBAAA&#10;ZHJzL2Rvd25yZXYueG1sUEsFBgAAAAAEAAQA8wAAAB8FAAAAAA==&#10;" filled="f" stroked="f">
                      <v:textbox inset="2.16pt,1.44pt,0,1.44pt">
                        <w:txbxContent>
                          <w:p w14:paraId="09524C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6160" behindDoc="0" locked="0" layoutInCell="1" allowOverlap="1" wp14:anchorId="0ADB0069" wp14:editId="0EAB7FCF">
                      <wp:simplePos x="0" y="0"/>
                      <wp:positionH relativeFrom="column">
                        <wp:posOffset>-63500</wp:posOffset>
                      </wp:positionH>
                      <wp:positionV relativeFrom="paragraph">
                        <wp:posOffset>2006600</wp:posOffset>
                      </wp:positionV>
                      <wp:extent cx="1003300" cy="762000"/>
                      <wp:effectExtent l="0" t="0" r="0" b="0"/>
                      <wp:wrapNone/>
                      <wp:docPr id="4592" name="Rectangle 4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552E4-41B8-334F-BF82-175F729558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691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B0069" id="Rectangle 4592" o:spid="_x0000_s3627" style="position:absolute;margin-left:-5pt;margin-top:158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Nr4vHugEAAEwDAAAOAAAAAAAAAAAAAAAAAC4CAABkcnMv&#10;ZTJvRG9jLnhtbFBLAQItABQABgAIAAAAIQAEDKTW3QAAAAsBAAAPAAAAAAAAAAAAAAAAABQEAABk&#10;cnMvZG93bnJldi54bWxQSwUGAAAAAAQABADzAAAAHgUAAAAA&#10;" filled="f" stroked="f">
                      <v:textbox inset="2.16pt,1.44pt,0,1.44pt">
                        <w:txbxContent>
                          <w:p w14:paraId="693691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7184" behindDoc="0" locked="0" layoutInCell="1" allowOverlap="1" wp14:anchorId="6452DC7F" wp14:editId="59E1EC18">
                      <wp:simplePos x="0" y="0"/>
                      <wp:positionH relativeFrom="column">
                        <wp:posOffset>-63500</wp:posOffset>
                      </wp:positionH>
                      <wp:positionV relativeFrom="paragraph">
                        <wp:posOffset>2006600</wp:posOffset>
                      </wp:positionV>
                      <wp:extent cx="1003300" cy="762000"/>
                      <wp:effectExtent l="0" t="0" r="0" b="0"/>
                      <wp:wrapNone/>
                      <wp:docPr id="4591" name="Rectangle 4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A9C8CA-4002-5C45-B640-0579DF8EC0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F50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2DC7F" id="Rectangle 4591" o:spid="_x0000_s3628" style="position:absolute;margin-left:-5pt;margin-top:158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cg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q/WcEs8dTukX&#10;6sZ9ZxU5ZXsjpZrmO+k1xNRi2XN8gnOU0J3Ijxrc9EVaZCwaHy8aqzETgcn1Yr2qcRICj26W6wX6&#10;2KV6K46Q8g8VHJkcRgGhFGX54SHl09XXK1g3gTk9P3l53I2FTHNdN69Yd0EekSMuaX5Eo20YGBXW&#10;REoGHDyj6c+eg6LE3ntUtrlZLhrclBLMV80KNxhKgKh377Pciz7gLokMlOwjmK5HwEWjggtHVpid&#10;12vaifdxQf/2E2z/A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2CXnILsBAABMAwAADgAAAAAAAAAAAAAAAAAuAgAAZHJz&#10;L2Uyb0RvYy54bWxQSwECLQAUAAYACAAAACEABAyk1t0AAAALAQAADwAAAAAAAAAAAAAAAAAVBAAA&#10;ZHJzL2Rvd25yZXYueG1sUEsFBgAAAAAEAAQA8wAAAB8FAAAAAA==&#10;" filled="f" stroked="f">
                      <v:textbox inset="2.16pt,1.44pt,0,1.44pt">
                        <w:txbxContent>
                          <w:p w14:paraId="27AF50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8208" behindDoc="0" locked="0" layoutInCell="1" allowOverlap="1" wp14:anchorId="4B2B4D81" wp14:editId="57492035">
                      <wp:simplePos x="0" y="0"/>
                      <wp:positionH relativeFrom="column">
                        <wp:posOffset>-63500</wp:posOffset>
                      </wp:positionH>
                      <wp:positionV relativeFrom="paragraph">
                        <wp:posOffset>2006600</wp:posOffset>
                      </wp:positionV>
                      <wp:extent cx="1003300" cy="762000"/>
                      <wp:effectExtent l="0" t="0" r="0" b="0"/>
                      <wp:wrapNone/>
                      <wp:docPr id="4590" name="Rectangle 4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3E616D-B0EC-F94F-BC33-F23972F008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C53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B4D81" id="Rectangle 4590" o:spid="_x0000_s3629" style="position:absolute;margin-left:-5pt;margin-top:158pt;width:79pt;height:60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PL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qzUK5LnDKf1C&#10;3bjvrCKnbG+kVNN8J72GmFose45PcI4SuhP5UYObvkiLjEXj40VjNWYiMLlerFc1PiTw6Ga5XqCP&#10;Xaq34ggp/1DBkclhFBBKUZYfHlI+XX29gnUTmNPzk5fH3VjINNf14hXrLsgjcsQlzY9otA0Do8Ka&#10;SMmAg2c0/dlzUJTYe4/KNjfLRYObUoL5qlnhBkMJEPXufZZ70QfcJZGBkn0E0/UIuGhUcOHICrPz&#10;ek078T4u6N9+gu1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KETy7sBAABMAwAADgAAAAAAAAAAAAAAAAAuAgAAZHJz&#10;L2Uyb0RvYy54bWxQSwECLQAUAAYACAAAACEABAyk1t0AAAALAQAADwAAAAAAAAAAAAAAAAAVBAAA&#10;ZHJzL2Rvd25yZXYueG1sUEsFBgAAAAAEAAQA8wAAAB8FAAAAAA==&#10;" filled="f" stroked="f">
                      <v:textbox inset="2.16pt,1.44pt,0,1.44pt">
                        <w:txbxContent>
                          <w:p w14:paraId="022C53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39232" behindDoc="0" locked="0" layoutInCell="1" allowOverlap="1" wp14:anchorId="2B6582FF" wp14:editId="705F4022">
                      <wp:simplePos x="0" y="0"/>
                      <wp:positionH relativeFrom="column">
                        <wp:posOffset>-63500</wp:posOffset>
                      </wp:positionH>
                      <wp:positionV relativeFrom="paragraph">
                        <wp:posOffset>2006600</wp:posOffset>
                      </wp:positionV>
                      <wp:extent cx="1003300" cy="762000"/>
                      <wp:effectExtent l="0" t="0" r="0" b="0"/>
                      <wp:wrapNone/>
                      <wp:docPr id="4589" name="Rectangle 4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A09A3-5BCF-2844-8C64-91333CA1E4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E44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582FF" id="Rectangle 4589" o:spid="_x0000_s3630" style="position:absolute;margin-left:-5pt;margin-top:158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0yxzeLsBAABMAwAADgAAAAAAAAAAAAAAAAAuAgAAZHJz&#10;L2Uyb0RvYy54bWxQSwECLQAUAAYACAAAACEABAyk1t0AAAALAQAADwAAAAAAAAAAAAAAAAAVBAAA&#10;ZHJzL2Rvd25yZXYueG1sUEsFBgAAAAAEAAQA8wAAAB8FAAAAAA==&#10;" filled="f" stroked="f">
                      <v:textbox inset="2.16pt,1.44pt,0,1.44pt">
                        <w:txbxContent>
                          <w:p w14:paraId="4CCE44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0256" behindDoc="0" locked="0" layoutInCell="1" allowOverlap="1" wp14:anchorId="112C4DD8" wp14:editId="6BB303C0">
                      <wp:simplePos x="0" y="0"/>
                      <wp:positionH relativeFrom="column">
                        <wp:posOffset>-63500</wp:posOffset>
                      </wp:positionH>
                      <wp:positionV relativeFrom="paragraph">
                        <wp:posOffset>2006600</wp:posOffset>
                      </wp:positionV>
                      <wp:extent cx="1003300" cy="762000"/>
                      <wp:effectExtent l="0" t="0" r="0" b="0"/>
                      <wp:wrapNone/>
                      <wp:docPr id="4588" name="Rectangle 4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7F44D-56BC-E746-8340-68495215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FED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C4DD8" id="Rectangle 4588" o:spid="_x0000_s3631" style="position:absolute;margin-left:-5pt;margin-top:158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eTug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mqFs3Lc4pR+&#10;o27cdYMip2xvpFR5vlmvMcQWy57CI5yjiG4mP2mw+Yu0yFQ0Pl40VlMiApPrxXpV4yQEHt0s1wv0&#10;sUv1Xhwgpu/KW5IdRgGhFGX54WdMp6tvV7Augzk9n7007aZCprmur96w7rw8Ikdc0vSARg9+ZFQM&#10;JlAy4uAZja97DoqS4YdDZZub5aLBTSnBfNVkVaAEiHr3Mcud6D3ukkhAyT6A6XoEXDQquHBkhdl5&#10;vfJOfIwL+vefYPsH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fqIeTugEAAEwDAAAOAAAAAAAAAAAAAAAAAC4CAABkcnMv&#10;ZTJvRG9jLnhtbFBLAQItABQABgAIAAAAIQAEDKTW3QAAAAsBAAAPAAAAAAAAAAAAAAAAABQEAABk&#10;cnMvZG93bnJldi54bWxQSwUGAAAAAAQABADzAAAAHgUAAAAA&#10;" filled="f" stroked="f">
                      <v:textbox inset="2.16pt,1.44pt,0,1.44pt">
                        <w:txbxContent>
                          <w:p w14:paraId="088FED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1280" behindDoc="0" locked="0" layoutInCell="1" allowOverlap="1" wp14:anchorId="4DA3C400" wp14:editId="1EA31988">
                      <wp:simplePos x="0" y="0"/>
                      <wp:positionH relativeFrom="column">
                        <wp:posOffset>-63500</wp:posOffset>
                      </wp:positionH>
                      <wp:positionV relativeFrom="paragraph">
                        <wp:posOffset>2006600</wp:posOffset>
                      </wp:positionV>
                      <wp:extent cx="1003300" cy="762000"/>
                      <wp:effectExtent l="0" t="0" r="0" b="0"/>
                      <wp:wrapNone/>
                      <wp:docPr id="4587" name="Rectangle 4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1955FE-D399-1A4B-855F-FB9A70ACF9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177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3C400" id="Rectangle 4587" o:spid="_x0000_s3632" style="position:absolute;margin-left:-5pt;margin-top:158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8Gi6pbsBAABMAwAADgAAAAAAAAAAAAAAAAAuAgAAZHJz&#10;L2Uyb0RvYy54bWxQSwECLQAUAAYACAAAACEABAyk1t0AAAALAQAADwAAAAAAAAAAAAAAAAAVBAAA&#10;ZHJzL2Rvd25yZXYueG1sUEsFBgAAAAAEAAQA8wAAAB8FAAAAAA==&#10;" filled="f" stroked="f">
                      <v:textbox inset="2.16pt,1.44pt,0,1.44pt">
                        <w:txbxContent>
                          <w:p w14:paraId="721177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2304" behindDoc="0" locked="0" layoutInCell="1" allowOverlap="1" wp14:anchorId="72172E9A" wp14:editId="7E63AC9F">
                      <wp:simplePos x="0" y="0"/>
                      <wp:positionH relativeFrom="column">
                        <wp:posOffset>-63500</wp:posOffset>
                      </wp:positionH>
                      <wp:positionV relativeFrom="paragraph">
                        <wp:posOffset>2006600</wp:posOffset>
                      </wp:positionV>
                      <wp:extent cx="1003300" cy="762000"/>
                      <wp:effectExtent l="0" t="0" r="0" b="0"/>
                      <wp:wrapNone/>
                      <wp:docPr id="4586" name="Rectangle 4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09BF42-DC33-BA44-B87E-76BD00AF28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A2F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2E9A" id="Rectangle 4586" o:spid="_x0000_s3633" style="position:absolute;margin-left:-5pt;margin-top:158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vOxOTrsBAABMAwAADgAAAAAAAAAAAAAAAAAuAgAAZHJz&#10;L2Uyb0RvYy54bWxQSwECLQAUAAYACAAAACEABAyk1t0AAAALAQAADwAAAAAAAAAAAAAAAAAVBAAA&#10;ZHJzL2Rvd25yZXYueG1sUEsFBgAAAAAEAAQA8wAAAB8FAAAAAA==&#10;" filled="f" stroked="f">
                      <v:textbox inset="2.16pt,1.44pt,0,1.44pt">
                        <w:txbxContent>
                          <w:p w14:paraId="2B4A2F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3328" behindDoc="0" locked="0" layoutInCell="1" allowOverlap="1" wp14:anchorId="50E25881" wp14:editId="166A39BD">
                      <wp:simplePos x="0" y="0"/>
                      <wp:positionH relativeFrom="column">
                        <wp:posOffset>-63500</wp:posOffset>
                      </wp:positionH>
                      <wp:positionV relativeFrom="paragraph">
                        <wp:posOffset>2006600</wp:posOffset>
                      </wp:positionV>
                      <wp:extent cx="1003300" cy="762000"/>
                      <wp:effectExtent l="0" t="0" r="0" b="0"/>
                      <wp:wrapNone/>
                      <wp:docPr id="4585" name="Rectangle 4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B22547-C82F-8347-91CA-A7EF0D4A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1D0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25881" id="Rectangle 4585" o:spid="_x0000_s3634" style="position:absolute;margin-left:-5pt;margin-top:158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QojU7sBAABMAwAADgAAAAAAAAAAAAAAAAAuAgAAZHJz&#10;L2Uyb0RvYy54bWxQSwECLQAUAAYACAAAACEABAyk1t0AAAALAQAADwAAAAAAAAAAAAAAAAAVBAAA&#10;ZHJzL2Rvd25yZXYueG1sUEsFBgAAAAAEAAQA8wAAAB8FAAAAAA==&#10;" filled="f" stroked="f">
                      <v:textbox inset="2.16pt,1.44pt,0,1.44pt">
                        <w:txbxContent>
                          <w:p w14:paraId="7D31D0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4352" behindDoc="0" locked="0" layoutInCell="1" allowOverlap="1" wp14:anchorId="0435B838" wp14:editId="1BE8E46F">
                      <wp:simplePos x="0" y="0"/>
                      <wp:positionH relativeFrom="column">
                        <wp:posOffset>-63500</wp:posOffset>
                      </wp:positionH>
                      <wp:positionV relativeFrom="paragraph">
                        <wp:posOffset>2006600</wp:posOffset>
                      </wp:positionV>
                      <wp:extent cx="1003300" cy="762000"/>
                      <wp:effectExtent l="0" t="0" r="0" b="0"/>
                      <wp:wrapNone/>
                      <wp:docPr id="4584" name="Rectangle 4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CB8D18-1FE5-4D46-9991-D618D53D2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B0C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5B838" id="Rectangle 4584" o:spid="_x0000_s3635" style="position:absolute;margin-left:-5pt;margin-top:158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SY7XuLsBAABMAwAADgAAAAAAAAAAAAAAAAAuAgAAZHJz&#10;L2Uyb0RvYy54bWxQSwECLQAUAAYACAAAACEABAyk1t0AAAALAQAADwAAAAAAAAAAAAAAAAAVBAAA&#10;ZHJzL2Rvd25yZXYueG1sUEsFBgAAAAAEAAQA8wAAAB8FAAAAAA==&#10;" filled="f" stroked="f">
                      <v:textbox inset="2.16pt,1.44pt,0,1.44pt">
                        <w:txbxContent>
                          <w:p w14:paraId="2DFB0C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5376" behindDoc="0" locked="0" layoutInCell="1" allowOverlap="1" wp14:anchorId="5090309E" wp14:editId="46A60360">
                      <wp:simplePos x="0" y="0"/>
                      <wp:positionH relativeFrom="column">
                        <wp:posOffset>-63500</wp:posOffset>
                      </wp:positionH>
                      <wp:positionV relativeFrom="paragraph">
                        <wp:posOffset>2006600</wp:posOffset>
                      </wp:positionV>
                      <wp:extent cx="1003300" cy="762000"/>
                      <wp:effectExtent l="0" t="0" r="0" b="0"/>
                      <wp:wrapNone/>
                      <wp:docPr id="4583" name="Rectangle 4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AB89B1-100B-A341-BAEA-CD14A66BFE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B68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0309E" id="Rectangle 4583" o:spid="_x0000_s3636" style="position:absolute;margin-left:-5pt;margin-top:158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D7S/lO8AQAATAMAAA4AAAAAAAAAAAAAAAAALgIAAGRy&#10;cy9lMm9Eb2MueG1sUEsBAi0AFAAGAAgAAAAhAAQMpNbdAAAACwEAAA8AAAAAAAAAAAAAAAAAFgQA&#10;AGRycy9kb3ducmV2LnhtbFBLBQYAAAAABAAEAPMAAAAgBQAAAAA=&#10;" filled="f" stroked="f">
                      <v:textbox inset="2.16pt,1.44pt,0,1.44pt">
                        <w:txbxContent>
                          <w:p w14:paraId="5F9B682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6400" behindDoc="0" locked="0" layoutInCell="1" allowOverlap="1" wp14:anchorId="69DC5BE1" wp14:editId="45BDB70E">
                      <wp:simplePos x="0" y="0"/>
                      <wp:positionH relativeFrom="column">
                        <wp:posOffset>-63500</wp:posOffset>
                      </wp:positionH>
                      <wp:positionV relativeFrom="paragraph">
                        <wp:posOffset>2006600</wp:posOffset>
                      </wp:positionV>
                      <wp:extent cx="1003300" cy="762000"/>
                      <wp:effectExtent l="0" t="0" r="0" b="0"/>
                      <wp:wrapNone/>
                      <wp:docPr id="4582" name="Rectangle 4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050B8-3E11-D144-B1AE-C628E31CB9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EB4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C5BE1" id="Rectangle 4582" o:spid="_x0000_s3637" style="position:absolute;margin-left:-5pt;margin-top:158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q4ug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Prz21DiecOp/QT&#10;deO+t4qcs4ORUs3znfUaY+qw7Ck+wiVK6M7kJw1u/iItMhWNT1eN1ZSJwORmtWlrnITAo9v1ZoU+&#10;dqleiyOk/FUFR2aHUUAoRVl+/J7y+erLFaybwZyfn7087adCprlZXrHugzwhR1zS/IBG2zAyKqyJ&#10;lIw4eEbT7wMHRYn95lHZ5na9QiFyCZZt0+IGQwkQ9f5tlnsxBNwlkYGSQwTTDwi4vFtw4cgKs8t6&#10;zTvxNi7oX3+C3R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yVgq4ugEAAEwDAAAOAAAAAAAAAAAAAAAAAC4CAABkcnMv&#10;ZTJvRG9jLnhtbFBLAQItABQABgAIAAAAIQAEDKTW3QAAAAsBAAAPAAAAAAAAAAAAAAAAABQEAABk&#10;cnMvZG93bnJldi54bWxQSwUGAAAAAAQABADzAAAAHgUAAAAA&#10;" filled="f" stroked="f">
                      <v:textbox inset="2.16pt,1.44pt,0,1.44pt">
                        <w:txbxContent>
                          <w:p w14:paraId="057EB4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7424" behindDoc="0" locked="0" layoutInCell="1" allowOverlap="1" wp14:anchorId="1A2478A4" wp14:editId="0434FC48">
                      <wp:simplePos x="0" y="0"/>
                      <wp:positionH relativeFrom="column">
                        <wp:posOffset>-63500</wp:posOffset>
                      </wp:positionH>
                      <wp:positionV relativeFrom="paragraph">
                        <wp:posOffset>2006600</wp:posOffset>
                      </wp:positionV>
                      <wp:extent cx="1003300" cy="762000"/>
                      <wp:effectExtent l="0" t="0" r="0" b="0"/>
                      <wp:wrapNone/>
                      <wp:docPr id="4581" name="Rectangle 4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A7F5F8-B540-A945-AC18-D911047710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C76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478A4" id="Rectangle 4581" o:spid="_x0000_s3638" style="position:absolute;margin-left:-5pt;margin-top:158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59xmX7sBAABMAwAADgAAAAAAAAAAAAAAAAAuAgAAZHJz&#10;L2Uyb0RvYy54bWxQSwECLQAUAAYACAAAACEABAyk1t0AAAALAQAADwAAAAAAAAAAAAAAAAAVBAAA&#10;ZHJzL2Rvd25yZXYueG1sUEsFBgAAAAAEAAQA8wAAAB8FAAAAAA==&#10;" filled="f" stroked="f">
                      <v:textbox inset="2.16pt,1.44pt,0,1.44pt">
                        <w:txbxContent>
                          <w:p w14:paraId="77CC76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8448" behindDoc="0" locked="0" layoutInCell="1" allowOverlap="1" wp14:anchorId="7FBEFB51" wp14:editId="5CBC5639">
                      <wp:simplePos x="0" y="0"/>
                      <wp:positionH relativeFrom="column">
                        <wp:posOffset>-63500</wp:posOffset>
                      </wp:positionH>
                      <wp:positionV relativeFrom="paragraph">
                        <wp:posOffset>2006600</wp:posOffset>
                      </wp:positionV>
                      <wp:extent cx="1003300" cy="762000"/>
                      <wp:effectExtent l="0" t="0" r="0" b="0"/>
                      <wp:wrapNone/>
                      <wp:docPr id="4580" name="Rectangle 4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1C61EF-D602-D94F-A6CD-164515256F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40E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EFB51" id="Rectangle 4580" o:spid="_x0000_s3639" style="position:absolute;margin-left:-5pt;margin-top:158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K0uw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Przy0K5LnDKf1E&#10;3bjvrSLn7GCkVPN8Z73GmDose4qPcIkSujP5SYObv0iLTEXj01VjNWUiMLlZbdoaHxJ4dLverNDH&#10;LtVrcYSUv6rgyOwwCgilKMuP31M+X325gnUzmPPzs5en/VTINDfL1QvWfZAn5IhLmh/QaBtGRoU1&#10;kZIRB89o+n3goCix3zwq29yuVw1uSgmWbdPiBkMJEPX+bZZ7MQTcJZGBkkME0w8IuGhUcOHICrPL&#10;es078TYu6F9/gt0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q1iStLsBAABMAwAADgAAAAAAAAAAAAAAAAAuAgAAZHJz&#10;L2Uyb0RvYy54bWxQSwECLQAUAAYACAAAACEABAyk1t0AAAALAQAADwAAAAAAAAAAAAAAAAAVBAAA&#10;ZHJzL2Rvd25yZXYueG1sUEsFBgAAAAAEAAQA8wAAAB8FAAAAAA==&#10;" filled="f" stroked="f">
                      <v:textbox inset="2.16pt,1.44pt,0,1.44pt">
                        <w:txbxContent>
                          <w:p w14:paraId="57840E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49472" behindDoc="0" locked="0" layoutInCell="1" allowOverlap="1" wp14:anchorId="4044B607" wp14:editId="270804E9">
                      <wp:simplePos x="0" y="0"/>
                      <wp:positionH relativeFrom="column">
                        <wp:posOffset>-63500</wp:posOffset>
                      </wp:positionH>
                      <wp:positionV relativeFrom="paragraph">
                        <wp:posOffset>2006600</wp:posOffset>
                      </wp:positionV>
                      <wp:extent cx="1003300" cy="762000"/>
                      <wp:effectExtent l="0" t="0" r="0" b="0"/>
                      <wp:wrapNone/>
                      <wp:docPr id="4579" name="Rectangle 4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9ABEA1-B07D-0F41-AB2F-B83DC6017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195F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4B607" id="Rectangle 4579" o:spid="_x0000_s3640" style="position:absolute;margin-left:-5pt;margin-top:158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2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7erDSWOW5zS&#10;D9SNu25Q5JztjZQqzzfrNYbYYtlLeIZLFNHN5CcNNn+RFpmKxqerxmpKRGBys9isa5yEwKPVcrNA&#10;H7tU78UBYvqqvCXZYRQQSlGWHx9jOl99u4J1Gcz5+eylaT8VMs3dfPmGde/lCTnikqYnNHrwI6Ni&#10;MIGSEQfPaHw9cFCUDN8cKtuslosGN6UE83Wzxg2GEiDq/ccsd6L3uEsiASWHAKbrEXDRqODCkRVm&#10;l/XKO/ExLujff4Ldb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If+0Pa8AQAATAMAAA4AAAAAAAAAAAAAAAAALgIAAGRy&#10;cy9lMm9Eb2MueG1sUEsBAi0AFAAGAAgAAAAhAAQMpNbdAAAACwEAAA8AAAAAAAAAAAAAAAAAFgQA&#10;AGRycy9kb3ducmV2LnhtbFBLBQYAAAAABAAEAPMAAAAgBQAAAAA=&#10;" filled="f" stroked="f">
                      <v:textbox inset="2.16pt,1.44pt,0,1.44pt">
                        <w:txbxContent>
                          <w:p w14:paraId="28195F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0496" behindDoc="0" locked="0" layoutInCell="1" allowOverlap="1" wp14:anchorId="79B1145D" wp14:editId="19673D0E">
                      <wp:simplePos x="0" y="0"/>
                      <wp:positionH relativeFrom="column">
                        <wp:posOffset>-63500</wp:posOffset>
                      </wp:positionH>
                      <wp:positionV relativeFrom="paragraph">
                        <wp:posOffset>2006600</wp:posOffset>
                      </wp:positionV>
                      <wp:extent cx="1003300" cy="762000"/>
                      <wp:effectExtent l="0" t="0" r="0" b="0"/>
                      <wp:wrapNone/>
                      <wp:docPr id="4578" name="Rectangle 4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D86806-763D-A744-807E-313C8C6E57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5DA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1145D" id="Rectangle 4578" o:spid="_x0000_s3641" style="position:absolute;margin-left:-5pt;margin-top:158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QduwEAAEw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5d0KZ+W4xSn9&#10;QN246wZFztneSKnyfLNeY4gtlr2EZ7hEEd1MftJg8xdpkalofLpqrKZEBCY3i826xkkIPFotNwv0&#10;sUv1Xhwgpi/KW5IdRgGhFGX58VtM56tvV7Augzk/n7007adCprmf371h3Xt5Qo64pOkJjR78yKgY&#10;TKBkxMEzGn8dOChKhq8OlW1Wy0WDm1KC+bpZoypQAkS9/5jlTvQed0kkoOQQwHQ9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y3okHbsBAABMAwAADgAAAAAAAAAAAAAAAAAuAgAAZHJz&#10;L2Uyb0RvYy54bWxQSwECLQAUAAYACAAAACEABAyk1t0AAAALAQAADwAAAAAAAAAAAAAAAAAVBAAA&#10;ZHJzL2Rvd25yZXYueG1sUEsFBgAAAAAEAAQA8wAAAB8FAAAAAA==&#10;" filled="f" stroked="f">
                      <v:textbox inset="2.16pt,1.44pt,0,1.44pt">
                        <w:txbxContent>
                          <w:p w14:paraId="1225DA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1520" behindDoc="0" locked="0" layoutInCell="1" allowOverlap="1" wp14:anchorId="289E12EF" wp14:editId="5349344A">
                      <wp:simplePos x="0" y="0"/>
                      <wp:positionH relativeFrom="column">
                        <wp:posOffset>-63500</wp:posOffset>
                      </wp:positionH>
                      <wp:positionV relativeFrom="paragraph">
                        <wp:posOffset>2006600</wp:posOffset>
                      </wp:positionV>
                      <wp:extent cx="1003300" cy="762000"/>
                      <wp:effectExtent l="0" t="0" r="0" b="0"/>
                      <wp:wrapNone/>
                      <wp:docPr id="4577" name="Rectangle 4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7D5AE-29B0-4441-AFDD-7F1E3F29BE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BAB1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E12EF" id="Rectangle 4577" o:spid="_x0000_s3642" style="position:absolute;margin-left:-5pt;margin-top:158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kr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Xm9psRxi1P6&#10;ibpx1w2KXLK9kVLl+Wa9xhBbLHsKj3CNIrqZ/KTB5i/SIlPR+HzTWE2JCExuF9tNjZMQeLRebhfo&#10;Y5fqtThATF+VtyQ7jAJCKcry0/eYLldfrmBdBnN5PntpOkyFTLOar16wHrw8I0dc0vSARg9+ZFQM&#10;JlAy4uAZjb+PHBQlwzeHyjbr5aLBTSnBfNNscIOhBIj68DbLneg97pJIQMkxgOl6BFw0KrhwZIXZ&#10;db3yTryNC/rXn2D/B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pLoZK7sBAABMAwAADgAAAAAAAAAAAAAAAAAuAgAAZHJz&#10;L2Uyb0RvYy54bWxQSwECLQAUAAYACAAAACEABAyk1t0AAAALAQAADwAAAAAAAAAAAAAAAAAVBAAA&#10;ZHJzL2Rvd25yZXYueG1sUEsFBgAAAAAEAAQA8wAAAB8FAAAAAA==&#10;" filled="f" stroked="f">
                      <v:textbox inset="2.16pt,1.44pt,0,1.44pt">
                        <w:txbxContent>
                          <w:p w14:paraId="62BAB1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2544" behindDoc="0" locked="0" layoutInCell="1" allowOverlap="1" wp14:anchorId="3A67D014" wp14:editId="3BA656E6">
                      <wp:simplePos x="0" y="0"/>
                      <wp:positionH relativeFrom="column">
                        <wp:posOffset>-63500</wp:posOffset>
                      </wp:positionH>
                      <wp:positionV relativeFrom="paragraph">
                        <wp:posOffset>2006600</wp:posOffset>
                      </wp:positionV>
                      <wp:extent cx="1003300" cy="762000"/>
                      <wp:effectExtent l="0" t="0" r="0" b="0"/>
                      <wp:wrapNone/>
                      <wp:docPr id="4576" name="Rectangle 4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8A25FF-05AE-C848-B793-AFE5162ADB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A9A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7D014" id="Rectangle 4576" o:spid="_x0000_s3643" style="position:absolute;margin-left:-5pt;margin-top:158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3A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Xm9osRxi1P6&#10;ibpx1w2KXLK9kVLl+Wa9xhBbLHsKj3CNIrqZ/KTB5i/SIlPR+HzTWE2JCExuF9tNjZMQeLRebhfo&#10;Y5fqtThATF+VtyQ7jAJCKcry0/eYLldfrmBdBnN5PntpOkyFTLOar1+wHrw8I0dc0vSARg9+ZFQM&#10;JlAy4uAZjb+PHBQlwzeHyjbr5aLBTSnBfNNscIOhBIj68DbLneg97pJIQMkxgOl6BFw0KrhwZIXZ&#10;db3yTryNC/rXn2D/B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6D7twLsBAABMAwAADgAAAAAAAAAAAAAAAAAuAgAAZHJz&#10;L2Uyb0RvYy54bWxQSwECLQAUAAYACAAAACEABAyk1t0AAAALAQAADwAAAAAAAAAAAAAAAAAVBAAA&#10;ZHJzL2Rvd25yZXYueG1sUEsFBgAAAAAEAAQA8wAAAB8FAAAAAA==&#10;" filled="f" stroked="f">
                      <v:textbox inset="2.16pt,1.44pt,0,1.44pt">
                        <w:txbxContent>
                          <w:p w14:paraId="003A9A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3568" behindDoc="0" locked="0" layoutInCell="1" allowOverlap="1" wp14:anchorId="776081E7" wp14:editId="4C647EA4">
                      <wp:simplePos x="0" y="0"/>
                      <wp:positionH relativeFrom="column">
                        <wp:posOffset>-63500</wp:posOffset>
                      </wp:positionH>
                      <wp:positionV relativeFrom="paragraph">
                        <wp:posOffset>2006600</wp:posOffset>
                      </wp:positionV>
                      <wp:extent cx="1003300" cy="762000"/>
                      <wp:effectExtent l="0" t="0" r="0" b="0"/>
                      <wp:wrapNone/>
                      <wp:docPr id="4575" name="Rectangle 4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FA47B7-0484-FD4B-859E-8032DD08EC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A65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081E7" id="Rectangle 4575" o:spid="_x0000_s3644" style="position:absolute;margin-left:-5pt;margin-top:158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UdiA3bsBAABMAwAADgAAAAAAAAAAAAAAAAAuAgAAZHJz&#10;L2Uyb0RvYy54bWxQSwECLQAUAAYACAAAACEABAyk1t0AAAALAQAADwAAAAAAAAAAAAAAAAAVBAAA&#10;ZHJzL2Rvd25yZXYueG1sUEsFBgAAAAAEAAQA8wAAAB8FAAAAAA==&#10;" filled="f" stroked="f">
                      <v:textbox inset="2.16pt,1.44pt,0,1.44pt">
                        <w:txbxContent>
                          <w:p w14:paraId="427A65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4592" behindDoc="0" locked="0" layoutInCell="1" allowOverlap="1" wp14:anchorId="465B4001" wp14:editId="35B34BD1">
                      <wp:simplePos x="0" y="0"/>
                      <wp:positionH relativeFrom="column">
                        <wp:posOffset>-63500</wp:posOffset>
                      </wp:positionH>
                      <wp:positionV relativeFrom="paragraph">
                        <wp:posOffset>2006600</wp:posOffset>
                      </wp:positionV>
                      <wp:extent cx="1003300" cy="762000"/>
                      <wp:effectExtent l="0" t="0" r="0" b="0"/>
                      <wp:wrapNone/>
                      <wp:docPr id="4574" name="Rectangle 4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BA79B-9653-524A-9D0A-C2841122AC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E3A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B4001" id="Rectangle 4574" o:spid="_x0000_s3645" style="position:absolute;margin-left:-5pt;margin-top:158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Q2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7erJSWOW5zS&#10;D9SNu25Q5JztjZQqzzfrNYbYYtlLeIZLFNHN5CcNNn+RFpmKxqerxmpKRGBys9isa5yEwKPVcrNA&#10;H7tU78UBYvqqvCXZYRQQSlGWHx9jOl99u4J1Gcz5+eylaT8VMs3dfPOGde/lCTnikqYnNHrwI6Ni&#10;MIGSEQfPaHw9cFCUDN8cKtuslosGN6UE83Wzxg2GEiDq/ccsd6L3uEsiASWHAKbrEXDRqODCkRVm&#10;l/XKO/ExLujff4Ldb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B1cdDa8AQAATAMAAA4AAAAAAAAAAAAAAAAALgIAAGRy&#10;cy9lMm9Eb2MueG1sUEsBAi0AFAAGAAgAAAAhAAQMpNbdAAAACwEAAA8AAAAAAAAAAAAAAAAAFgQA&#10;AGRycy9kb3ducmV2LnhtbFBLBQYAAAAABAAEAPMAAAAgBQAAAAA=&#10;" filled="f" stroked="f">
                      <v:textbox inset="2.16pt,1.44pt,0,1.44pt">
                        <w:txbxContent>
                          <w:p w14:paraId="2D3E3A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5616" behindDoc="0" locked="0" layoutInCell="1" allowOverlap="1" wp14:anchorId="3A706885" wp14:editId="056676C2">
                      <wp:simplePos x="0" y="0"/>
                      <wp:positionH relativeFrom="column">
                        <wp:posOffset>-63500</wp:posOffset>
                      </wp:positionH>
                      <wp:positionV relativeFrom="paragraph">
                        <wp:posOffset>2006600</wp:posOffset>
                      </wp:positionV>
                      <wp:extent cx="1003300" cy="762000"/>
                      <wp:effectExtent l="0" t="0" r="0" b="0"/>
                      <wp:wrapNone/>
                      <wp:docPr id="4573" name="Rectangle 4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1A609E-658D-8244-A9C4-9DC541349D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5A5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06885" id="Rectangle 4573" o:spid="_x0000_s3646" style="position:absolute;margin-left:-5pt;margin-top:158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5PFjrsBAABMAwAADgAAAAAAAAAAAAAAAAAuAgAAZHJz&#10;L2Uyb0RvYy54bWxQSwECLQAUAAYACAAAACEABAyk1t0AAAALAQAADwAAAAAAAAAAAAAAAAAVBAAA&#10;ZHJzL2Rvd25yZXYueG1sUEsFBgAAAAAEAAQA8wAAAB8FAAAAAA==&#10;" filled="f" stroked="f">
                      <v:textbox inset="2.16pt,1.44pt,0,1.44pt">
                        <w:txbxContent>
                          <w:p w14:paraId="3AE5A5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6640" behindDoc="0" locked="0" layoutInCell="1" allowOverlap="1" wp14:anchorId="46E6AC0B" wp14:editId="1A630B59">
                      <wp:simplePos x="0" y="0"/>
                      <wp:positionH relativeFrom="column">
                        <wp:posOffset>-63500</wp:posOffset>
                      </wp:positionH>
                      <wp:positionV relativeFrom="paragraph">
                        <wp:posOffset>2006600</wp:posOffset>
                      </wp:positionV>
                      <wp:extent cx="1003300" cy="762000"/>
                      <wp:effectExtent l="0" t="0" r="0" b="0"/>
                      <wp:wrapNone/>
                      <wp:docPr id="4572" name="Rectangle 4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D7C4F2-84BE-8B48-821A-9597098DBA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A92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6AC0B" id="Rectangle 4572" o:spid="_x0000_s3647" style="position:absolute;margin-left:-5pt;margin-top:158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FlugEAAEw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wub1YNJZ47nNIP&#10;1I37zipyzvZGSjXNd9JriKnFspf4DJcooTuRHzW46Yu0yFg0Pl01VmMmApObxWZd4yQEHq2WmwX6&#10;2KV6K46Q8jcVHJkcRgGhFGX58THl89XXK1g3gTk/P3l53I+FTHPbXLHugzwhR1zS/IRG2zAwKqyJ&#10;lAw4eEbT7wMHRYl98Khss1ouUIhcgvm6WeMGQwkQ9f59lnvRB9wlkYGSQwTT9Qi4vFtw4cgKs8t6&#10;TTvxPi7o336C3R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7FzFlugEAAEwDAAAOAAAAAAAAAAAAAAAAAC4CAABkcnMv&#10;ZTJvRG9jLnhtbFBLAQItABQABgAIAAAAIQAEDKTW3QAAAAsBAAAPAAAAAAAAAAAAAAAAABQEAABk&#10;cnMvZG93bnJldi54bWxQSwUGAAAAAAQABADzAAAAHgUAAAAA&#10;" filled="f" stroked="f">
                      <v:textbox inset="2.16pt,1.44pt,0,1.44pt">
                        <w:txbxContent>
                          <w:p w14:paraId="30BA92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7664" behindDoc="0" locked="0" layoutInCell="1" allowOverlap="1" wp14:anchorId="64B717A4" wp14:editId="5F12E543">
                      <wp:simplePos x="0" y="0"/>
                      <wp:positionH relativeFrom="column">
                        <wp:posOffset>-63500</wp:posOffset>
                      </wp:positionH>
                      <wp:positionV relativeFrom="paragraph">
                        <wp:posOffset>2006600</wp:posOffset>
                      </wp:positionV>
                      <wp:extent cx="1003300" cy="762000"/>
                      <wp:effectExtent l="0" t="0" r="0" b="0"/>
                      <wp:wrapNone/>
                      <wp:docPr id="4571" name="Rectangle 4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02CDDE-5FCB-E44C-8E36-F9AB29342F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0C8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717A4" id="Rectangle 4571" o:spid="_x0000_s3648" style="position:absolute;margin-left:-5pt;margin-top:158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2C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7erOSWOW5zS&#10;D9SNu25Q5JztjZQqzzfrNYbYYtlLeIZLFNHN5CcNNn+RFpmKxqerxmpKRGBys9isa5yEwKPVcrNA&#10;H7tU78UBYvqqvCXZYRQQSlGWHx9jOl99u4J1Gcz5+eylaT8VMs1d07xh3Xt5Qo64pOkJjR78yKgY&#10;TKBkxMEzGl8PHBQlwzeHyjar5aLBTSnBfN2scYOhBIh6/zHLneg97pJIQMkhgOl6BFw0KrhwZIXZ&#10;Zb3yTnyMC/r3n2D3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7p1dgrsBAABMAwAADgAAAAAAAAAAAAAAAAAuAgAAZHJz&#10;L2Uyb0RvYy54bWxQSwECLQAUAAYACAAAACEABAyk1t0AAAALAQAADwAAAAAAAAAAAAAAAAAVBAAA&#10;ZHJzL2Rvd25yZXYueG1sUEsFBgAAAAAEAAQA8wAAAB8FAAAAAA==&#10;" filled="f" stroked="f">
                      <v:textbox inset="2.16pt,1.44pt,0,1.44pt">
                        <w:txbxContent>
                          <w:p w14:paraId="0CE0C8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8688" behindDoc="0" locked="0" layoutInCell="1" allowOverlap="1" wp14:anchorId="72F230C0" wp14:editId="504527CA">
                      <wp:simplePos x="0" y="0"/>
                      <wp:positionH relativeFrom="column">
                        <wp:posOffset>-63500</wp:posOffset>
                      </wp:positionH>
                      <wp:positionV relativeFrom="paragraph">
                        <wp:posOffset>2006600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F69F1-31E6-9941-B39B-17FA142EAF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DFE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230C0" id="Rectangle 4570" o:spid="_x0000_s3649" style="position:absolute;margin-left:-5pt;margin-top:158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lp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7crFMhxi1P6&#10;gbpx1w2KnLO9kVLl+Wa9xhBbLHsJz3CJIrqZ/KTB5i/SIlPR+HTVWE2JCExuFpt1jQ8JPFotNwv0&#10;sUv1Xhwgpq/KW5IdRgGhFGX58TGm89W3K1iXwZyfz16a9lMh09w1izesey9PyBGXND2h0YMfGRWD&#10;CZSMOHhG4+uBg6Jk+OZQ2Wa1XDS4KSWYr5s1bjCUAFHvP2a5E73HXRIJKDkEMF2PgItGBReOrDC7&#10;rFfeiY9xQf/+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ohmpabsBAABMAwAADgAAAAAAAAAAAAAAAAAuAgAAZHJz&#10;L2Uyb0RvYy54bWxQSwECLQAUAAYACAAAACEABAyk1t0AAAALAQAADwAAAAAAAAAAAAAAAAAVBAAA&#10;ZHJzL2Rvd25yZXYueG1sUEsFBgAAAAAEAAQA8wAAAB8FAAAAAA==&#10;" filled="f" stroked="f">
                      <v:textbox inset="2.16pt,1.44pt,0,1.44pt">
                        <w:txbxContent>
                          <w:p w14:paraId="385DFE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59712" behindDoc="0" locked="0" layoutInCell="1" allowOverlap="1" wp14:anchorId="08145BE9" wp14:editId="10169FDC">
                      <wp:simplePos x="0" y="0"/>
                      <wp:positionH relativeFrom="column">
                        <wp:posOffset>-63500</wp:posOffset>
                      </wp:positionH>
                      <wp:positionV relativeFrom="paragraph">
                        <wp:posOffset>2006600</wp:posOffset>
                      </wp:positionV>
                      <wp:extent cx="1003300" cy="762000"/>
                      <wp:effectExtent l="0" t="0" r="0" b="0"/>
                      <wp:wrapNone/>
                      <wp:docPr id="4569" name="Rectangle 4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9D5607-8BB9-7940-A872-C4065F732A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79D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45BE9" id="Rectangle 4569" o:spid="_x0000_s3650" style="position:absolute;margin-left:-5pt;margin-top:158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navAEAAEw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y9vVhhLHLU7p&#10;B+rGXTcocs72RkqV55v1GkNssewlPMMliuhm8pMGm79Ii0xF49NVYzUlIjC5WWzWNU5C4NHdcrNA&#10;H7tU78UBYvqqvCXZYRQQSlGWHx9jOl99u4J1Gcz5+eylaT8VMs2qWb5h3Xt5Qo64pOkJjR78yKgY&#10;TKBkxMEzGl8PHBQlwzeHyjZ3y0WDm1KC+bpZ4wZDCRD1/mOWO9F73CWRgJJDANP1CLhoVHDhyAqz&#10;y3rlnfgYF/TvP8HuN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OWUydq8AQAATAMAAA4AAAAAAAAAAAAAAAAALgIAAGRy&#10;cy9lMm9Eb2MueG1sUEsBAi0AFAAGAAgAAAAhAAQMpNbdAAAACwEAAA8AAAAAAAAAAAAAAAAAFgQA&#10;AGRycy9kb3ducmV2LnhtbFBLBQYAAAAABAAEAPMAAAAgBQAAAAA=&#10;" filled="f" stroked="f">
                      <v:textbox inset="2.16pt,1.44pt,0,1.44pt">
                        <w:txbxContent>
                          <w:p w14:paraId="62C79D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0736" behindDoc="0" locked="0" layoutInCell="1" allowOverlap="1" wp14:anchorId="4EFF86D3" wp14:editId="3BE42691">
                      <wp:simplePos x="0" y="0"/>
                      <wp:positionH relativeFrom="column">
                        <wp:posOffset>-63500</wp:posOffset>
                      </wp:positionH>
                      <wp:positionV relativeFrom="paragraph">
                        <wp:posOffset>2006600</wp:posOffset>
                      </wp:positionV>
                      <wp:extent cx="1003300" cy="762000"/>
                      <wp:effectExtent l="0" t="0" r="0" b="0"/>
                      <wp:wrapNone/>
                      <wp:docPr id="4568" name="Rectangle 4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BED72-0532-F045-9C74-3F4C8A0A3A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DB9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F86D3" id="Rectangle 4568" o:spid="_x0000_s3651" style="position:absolute;margin-left:-5pt;margin-top:158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0xuwEAAEw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8m6Fs3Lc4pR+&#10;oG7cdYMi52xvpFR5vlmvMcQWy17CM1yiiG4mP2mw+Yu0yFQ0Pl01VlMiApObxWZd4yQEHt0vNwv0&#10;sUv1Xhwgpi/KW5IdRgGhFGX58VtM56tvV7Augzk/n7007adCplk1d29Y916ekCMuaXpCowc/MioG&#10;EygZcfCMxl8HDoqS4atDZZv75aLBTSnBfN2sURUoAaLef8xyJ3qPuyQSUHIIYLoeAReNCi4cWWF2&#10;Wa+8Ex/jgv79J9j9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qRA9MbsBAABMAwAADgAAAAAAAAAAAAAAAAAuAgAAZHJz&#10;L2Uyb0RvYy54bWxQSwECLQAUAAYACAAAACEABAyk1t0AAAALAQAADwAAAAAAAAAAAAAAAAAVBAAA&#10;ZHJzL2Rvd25yZXYueG1sUEsFBgAAAAAEAAQA8wAAAB8FAAAAAA==&#10;" filled="f" stroked="f">
                      <v:textbox inset="2.16pt,1.44pt,0,1.44pt">
                        <w:txbxContent>
                          <w:p w14:paraId="38FDB9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1760" behindDoc="0" locked="0" layoutInCell="1" allowOverlap="1" wp14:anchorId="3AA86151" wp14:editId="68AA35B1">
                      <wp:simplePos x="0" y="0"/>
                      <wp:positionH relativeFrom="column">
                        <wp:posOffset>-63500</wp:posOffset>
                      </wp:positionH>
                      <wp:positionV relativeFrom="paragraph">
                        <wp:posOffset>2006600</wp:posOffset>
                      </wp:positionV>
                      <wp:extent cx="1003300" cy="762000"/>
                      <wp:effectExtent l="0" t="0" r="0" b="0"/>
                      <wp:wrapNone/>
                      <wp:docPr id="4567" name="Rectangle 4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6D2596-4F36-0141-93B5-A25CB5DF93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465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86151" id="Rectangle 4567" o:spid="_x0000_s3652" style="position:absolute;margin-left:-5pt;margin-top:158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AH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Xm1psRxi1P6&#10;ibpx1w2KXLK9kVLl+Wa9xhBbLHsKj3CNIrqZ/KTB5i/SIlPR+HzTWE2JCExuF9tNjZMQeLRebhfo&#10;Y5fqtThATF+VtyQ7jAJCKcry0/eYLldfrmBdBnN5PntpOkyFTLNqVi9YD16ekSMuaXpAowc/MioG&#10;EygZcfCMxt9HDoqS4ZtDZZv1ctHgppRgvmk2uMFQAkR9eJvlTvQed0kkoOQYwHQ9Ai4aFVw4ssLs&#10;ul55J97GBf3rT7D/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xtAAB7sBAABMAwAADgAAAAAAAAAAAAAAAAAuAgAAZHJz&#10;L2Uyb0RvYy54bWxQSwECLQAUAAYACAAAACEABAyk1t0AAAALAQAADwAAAAAAAAAAAAAAAAAVBAAA&#10;ZHJzL2Rvd25yZXYueG1sUEsFBgAAAAAEAAQA8wAAAB8FAAAAAA==&#10;" filled="f" stroked="f">
                      <v:textbox inset="2.16pt,1.44pt,0,1.44pt">
                        <w:txbxContent>
                          <w:p w14:paraId="418465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2784" behindDoc="0" locked="0" layoutInCell="1" allowOverlap="1" wp14:anchorId="64DABC43" wp14:editId="367544EF">
                      <wp:simplePos x="0" y="0"/>
                      <wp:positionH relativeFrom="column">
                        <wp:posOffset>-63500</wp:posOffset>
                      </wp:positionH>
                      <wp:positionV relativeFrom="paragraph">
                        <wp:posOffset>2006600</wp:posOffset>
                      </wp:positionV>
                      <wp:extent cx="1003300" cy="7620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AB243-C3F1-F84B-B8FE-D2272E7CA9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37A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ABC43" id="Rectangle 4566" o:spid="_x0000_s3653" style="position:absolute;margin-left:-5pt;margin-top:158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Ts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Xm1osRxi1P6&#10;ibpx1w2KXLK9kVLl+Wa9xhBbLHsKj3CNIrqZ/KTB5i/SIlPR+HzTWE2JCExuF9tNjZMQeLRebhfo&#10;Y5fqtThATF+VtyQ7jAJCKcry0/eYLldfrmBdBnN5PntpOkyFTLNq1i9YD16ekSMuaXpAowc/MioG&#10;EygZcfCMxt9HDoqS4ZtDZZv1ctHgppRgvmk2uMFQAkR9eJvlTvQed0kkoOQYwHQ9Ai4aFVw4ssLs&#10;ul55J97GBf3rT7D/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lT07LsBAABMAwAADgAAAAAAAAAAAAAAAAAuAgAAZHJz&#10;L2Uyb0RvYy54bWxQSwECLQAUAAYACAAAACEABAyk1t0AAAALAQAADwAAAAAAAAAAAAAAAAAVBAAA&#10;ZHJzL2Rvd25yZXYueG1sUEsFBgAAAAAEAAQA8wAAAB8FAAAAAA==&#10;" filled="f" stroked="f">
                      <v:textbox inset="2.16pt,1.44pt,0,1.44pt">
                        <w:txbxContent>
                          <w:p w14:paraId="7B537A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3808" behindDoc="0" locked="0" layoutInCell="1" allowOverlap="1" wp14:anchorId="4BE2628F" wp14:editId="46EBEAB4">
                      <wp:simplePos x="0" y="0"/>
                      <wp:positionH relativeFrom="column">
                        <wp:posOffset>-63500</wp:posOffset>
                      </wp:positionH>
                      <wp:positionV relativeFrom="paragraph">
                        <wp:posOffset>2006600</wp:posOffset>
                      </wp:positionV>
                      <wp:extent cx="1003300" cy="762000"/>
                      <wp:effectExtent l="0" t="0" r="0" b="0"/>
                      <wp:wrapNone/>
                      <wp:docPr id="4565" name="Rectangle 4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AE5718-DACA-0445-9208-A022D030FC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818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2628F" id="Rectangle 4565" o:spid="_x0000_s3654" style="position:absolute;margin-left:-5pt;margin-top:158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M7KZ8bsBAABMAwAADgAAAAAAAAAAAAAAAAAuAgAAZHJz&#10;L2Uyb0RvYy54bWxQSwECLQAUAAYACAAAACEABAyk1t0AAAALAQAADwAAAAAAAAAAAAAAAAAVBAAA&#10;ZHJzL2Rvd25yZXYueG1sUEsFBgAAAAAEAAQA8wAAAB8FAAAAAA==&#10;" filled="f" stroked="f">
                      <v:textbox inset="2.16pt,1.44pt,0,1.44pt">
                        <w:txbxContent>
                          <w:p w14:paraId="6A1818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4832" behindDoc="0" locked="0" layoutInCell="1" allowOverlap="1" wp14:anchorId="6397E4AA" wp14:editId="552C2F77">
                      <wp:simplePos x="0" y="0"/>
                      <wp:positionH relativeFrom="column">
                        <wp:posOffset>-63500</wp:posOffset>
                      </wp:positionH>
                      <wp:positionV relativeFrom="paragraph">
                        <wp:posOffset>2006600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69DC16-B485-CB41-AD82-A53AD02A1A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E87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7E4AA" id="Rectangle 4564" o:spid="_x0000_s3655" style="position:absolute;margin-left:-5pt;margin-top:158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avAEAAEw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y9vVkhLHLU7p&#10;B+rGXTcocs72RkqV55v1GkNssewlPMMliuhm8pMGm79Ii0xF49NVYzUlIjC5WWzWNU5C4NHdcrNA&#10;H7tU78UBYvqqvCXZYRQQSlGWHx9jOl99u4J1Gcz5+eylaT8VMs2q2bxh3Xt5Qo64pOkJjR78yKgY&#10;TKBkxMEzGl8PHBQlwzeHyjZ3y0WDm1KC+bpZ4wZDCRD1/mOWO9F73CWRgJJDANP1CLhoVHDhyAqz&#10;y3rlnfgYF/TvP8HuN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H82bRq8AQAATAMAAA4AAAAAAAAAAAAAAAAALgIAAGRy&#10;cy9lMm9Eb2MueG1sUEsBAi0AFAAGAAgAAAAhAAQMpNbdAAAACwEAAA8AAAAAAAAAAAAAAAAAFgQA&#10;AGRycy9kb3ducmV2LnhtbFBLBQYAAAAABAAEAPMAAAAgBQAAAAA=&#10;" filled="f" stroked="f">
                      <v:textbox inset="2.16pt,1.44pt,0,1.44pt">
                        <w:txbxContent>
                          <w:p w14:paraId="397E87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5856" behindDoc="0" locked="0" layoutInCell="1" allowOverlap="1" wp14:anchorId="1B25BCAD" wp14:editId="11C40787">
                      <wp:simplePos x="0" y="0"/>
                      <wp:positionH relativeFrom="column">
                        <wp:posOffset>-63500</wp:posOffset>
                      </wp:positionH>
                      <wp:positionV relativeFrom="paragraph">
                        <wp:posOffset>2006600</wp:posOffset>
                      </wp:positionV>
                      <wp:extent cx="1003300" cy="762000"/>
                      <wp:effectExtent l="0" t="0" r="0" b="0"/>
                      <wp:wrapNone/>
                      <wp:docPr id="4563" name="Rectangle 4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D0F81-96D7-6545-A259-9631A49833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DE2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5BCAD" id="Rectangle 4563" o:spid="_x0000_s3656" style="position:absolute;margin-left:-5pt;margin-top:158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AhqRPG8AQAATAMAAA4AAAAAAAAAAAAAAAAALgIAAGRy&#10;cy9lMm9Eb2MueG1sUEsBAi0AFAAGAAgAAAAhAAQMpNbdAAAACwEAAA8AAAAAAAAAAAAAAAAAFgQA&#10;AGRycy9kb3ducmV2LnhtbFBLBQYAAAAABAAEAPMAAAAgBQAAAAA=&#10;" filled="f" stroked="f">
                      <v:textbox inset="2.16pt,1.44pt,0,1.44pt">
                        <w:txbxContent>
                          <w:p w14:paraId="415DE2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6880" behindDoc="0" locked="0" layoutInCell="1" allowOverlap="1" wp14:anchorId="28616EE1" wp14:editId="3CE7875A">
                      <wp:simplePos x="0" y="0"/>
                      <wp:positionH relativeFrom="column">
                        <wp:posOffset>-63500</wp:posOffset>
                      </wp:positionH>
                      <wp:positionV relativeFrom="paragraph">
                        <wp:posOffset>2006600</wp:posOffset>
                      </wp:positionV>
                      <wp:extent cx="1003300" cy="762000"/>
                      <wp:effectExtent l="0" t="0" r="0" b="0"/>
                      <wp:wrapNone/>
                      <wp:docPr id="4562" name="Rectangle 4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EEFE2-5D3B-A44F-B860-B05121AE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368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16EE1" id="Rectangle 4562" o:spid="_x0000_s3657" style="position:absolute;margin-left:-5pt;margin-top:158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E7rAaugEAAEwDAAAOAAAAAAAAAAAAAAAAAC4CAABkcnMv&#10;ZTJvRG9jLnhtbFBLAQItABQABgAIAAAAIQAEDKTW3QAAAAsBAAAPAAAAAAAAAAAAAAAAABQEAABk&#10;cnMvZG93bnJldi54bWxQSwUGAAAAAAQABADzAAAAHgUAAAAA&#10;" filled="f" stroked="f">
                      <v:textbox inset="2.16pt,1.44pt,0,1.44pt">
                        <w:txbxContent>
                          <w:p w14:paraId="7B0368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7904" behindDoc="0" locked="0" layoutInCell="1" allowOverlap="1" wp14:anchorId="19406AD4" wp14:editId="574F0667">
                      <wp:simplePos x="0" y="0"/>
                      <wp:positionH relativeFrom="column">
                        <wp:posOffset>-63500</wp:posOffset>
                      </wp:positionH>
                      <wp:positionV relativeFrom="paragraph">
                        <wp:posOffset>2006600</wp:posOffset>
                      </wp:positionV>
                      <wp:extent cx="1003300" cy="762000"/>
                      <wp:effectExtent l="0" t="0" r="0" b="0"/>
                      <wp:wrapNone/>
                      <wp:docPr id="4561" name="Rectangle 4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85BFB6-8BC2-E347-B79E-D31D47F56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EFD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06AD4" id="Rectangle 4561" o:spid="_x0000_s3658" style="position:absolute;margin-left:-5pt;margin-top:158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RZNz9ugEAAEwDAAAOAAAAAAAAAAAAAAAAAC4CAABkcnMv&#10;ZTJvRG9jLnhtbFBLAQItABQABgAIAAAAIQAEDKTW3QAAAAsBAAAPAAAAAAAAAAAAAAAAABQEAABk&#10;cnMvZG93bnJldi54bWxQSwUGAAAAAAQABADzAAAAHgUAAAAA&#10;" filled="f" stroked="f">
                      <v:textbox inset="2.16pt,1.44pt,0,1.44pt">
                        <w:txbxContent>
                          <w:p w14:paraId="008EFD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8928" behindDoc="0" locked="0" layoutInCell="1" allowOverlap="1" wp14:anchorId="0DB590E3" wp14:editId="0984046C">
                      <wp:simplePos x="0" y="0"/>
                      <wp:positionH relativeFrom="column">
                        <wp:posOffset>-63500</wp:posOffset>
                      </wp:positionH>
                      <wp:positionV relativeFrom="paragraph">
                        <wp:posOffset>2006600</wp:posOffset>
                      </wp:positionV>
                      <wp:extent cx="1003300" cy="762000"/>
                      <wp:effectExtent l="0" t="0" r="0" b="0"/>
                      <wp:wrapNone/>
                      <wp:docPr id="4560" name="Rectangle 4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9DF4A7-F8FA-6041-88CB-B4D7BCB9F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C1F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590E3" id="Rectangle 4560" o:spid="_x0000_s3659" style="position:absolute;margin-left:-5pt;margin-top:158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eAoFrsBAABMAwAADgAAAAAAAAAAAAAAAAAuAgAAZHJz&#10;L2Uyb0RvYy54bWxQSwECLQAUAAYACAAAACEABAyk1t0AAAALAQAADwAAAAAAAAAAAAAAAAAVBAAA&#10;ZHJzL2Rvd25yZXYueG1sUEsFBgAAAAAEAAQA8wAAAB8FAAAAAA==&#10;" filled="f" stroked="f">
                      <v:textbox inset="2.16pt,1.44pt,0,1.44pt">
                        <w:txbxContent>
                          <w:p w14:paraId="4B4C1F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69952" behindDoc="0" locked="0" layoutInCell="1" allowOverlap="1" wp14:anchorId="28AA604D" wp14:editId="2B3D453D">
                      <wp:simplePos x="0" y="0"/>
                      <wp:positionH relativeFrom="column">
                        <wp:posOffset>-63500</wp:posOffset>
                      </wp:positionH>
                      <wp:positionV relativeFrom="paragraph">
                        <wp:posOffset>2006600</wp:posOffset>
                      </wp:positionV>
                      <wp:extent cx="1003300" cy="7620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B50EC6-127C-3544-A3C9-F4BD7C7016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D26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A604D" id="Rectangle 4559" o:spid="_x0000_s3660" style="position:absolute;margin-left:-5pt;margin-top:158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MJvA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upqTYnjFqf0&#10;G3XjrhsUOWV7I6XK8816jSG2WPYUHuEcRXQz+UmDzV+kRaai8fGisZoSEZhcL9arGich8OhmuV6g&#10;j12q9+IAMX1X3pLsMAoIpSjLDz9jOl19u4J1Gczp+eylaTcVMs31YvmGdeflETnikqYHNHrwI6Ni&#10;MIGSEQfPaHzdc1CUDD8cKtvcLBcNbkoJ5qtmhRsMJUDUu49Z7kTvcZdEAkr2AUzXI+CiUcGFIyvM&#10;zuuVd+JjXNC//wTbP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PkM0wm8AQAATAMAAA4AAAAAAAAAAAAAAAAALgIAAGRy&#10;cy9lMm9Eb2MueG1sUEsBAi0AFAAGAAgAAAAhAAQMpNbdAAAACwEAAA8AAAAAAAAAAAAAAAAAFgQA&#10;AGRycy9kb3ducmV2LnhtbFBLBQYAAAAABAAEAPMAAAAgBQAAAAA=&#10;" filled="f" stroked="f">
                      <v:textbox inset="2.16pt,1.44pt,0,1.44pt">
                        <w:txbxContent>
                          <w:p w14:paraId="6E9D26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70976" behindDoc="0" locked="0" layoutInCell="1" allowOverlap="1" wp14:anchorId="6895F1C6" wp14:editId="5B69371C">
                      <wp:simplePos x="0" y="0"/>
                      <wp:positionH relativeFrom="column">
                        <wp:posOffset>-63500</wp:posOffset>
                      </wp:positionH>
                      <wp:positionV relativeFrom="paragraph">
                        <wp:posOffset>2006600</wp:posOffset>
                      </wp:positionV>
                      <wp:extent cx="1003300" cy="762000"/>
                      <wp:effectExtent l="0" t="0" r="0" b="0"/>
                      <wp:wrapNone/>
                      <wp:docPr id="4558" name="Rectangle 4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B0C0D-45E6-1949-BB7D-2EC97521AD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33B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5F1C6" id="Rectangle 4558" o:spid="_x0000_s3661" style="position:absolute;margin-left:-5pt;margin-top:158pt;width:79pt;height:60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fiuwEAAEw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5WqFs3Lc4pR+&#10;oG7cdYMi52xvpFR5vlmvMcQWy17CM1yiiG4mP2mw+Yu0yFQ0Pl01VlMiApObxWZd4yQEHt0vNwv0&#10;sUv1Xhwgpi/KW5IdRgGhFGX58VtM56tvV7Augzk/n7007adCprlbrN6w7r08IUdc0vSERg9+ZFQM&#10;JlAy4uAZjb8OHBQlw1eHyjb3y0WDm1KC+bpZoypQAkS9/5jlTvQed0kkoOQQwHQ9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tYgn4rsBAABMAwAADgAAAAAAAAAAAAAAAAAuAgAAZHJz&#10;L2Uyb0RvYy54bWxQSwECLQAUAAYACAAAACEABAyk1t0AAAALAQAADwAAAAAAAAAAAAAAAAAVBAAA&#10;ZHJzL2Rvd25yZXYueG1sUEsFBgAAAAAEAAQA8wAAAB8FAAAAAA==&#10;" filled="f" stroked="f">
                      <v:textbox inset="2.16pt,1.44pt,0,1.44pt">
                        <w:txbxContent>
                          <w:p w14:paraId="03933B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72000" behindDoc="0" locked="0" layoutInCell="1" allowOverlap="1" wp14:anchorId="6E740283" wp14:editId="73915785">
                      <wp:simplePos x="0" y="0"/>
                      <wp:positionH relativeFrom="column">
                        <wp:posOffset>-63500</wp:posOffset>
                      </wp:positionH>
                      <wp:positionV relativeFrom="paragraph">
                        <wp:posOffset>2006600</wp:posOffset>
                      </wp:positionV>
                      <wp:extent cx="1003300" cy="762000"/>
                      <wp:effectExtent l="0" t="0" r="0" b="0"/>
                      <wp:wrapNone/>
                      <wp:docPr id="4557" name="Rectangle 4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ABD96B-11D1-6C4E-B847-265F38749C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DB4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40283" id="Rectangle 4557" o:spid="_x0000_s3662" style="position:absolute;margin-left:-5pt;margin-top:158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2kga1LsBAABMAwAADgAAAAAAAAAAAAAAAAAuAgAAZHJz&#10;L2Uyb0RvYy54bWxQSwECLQAUAAYACAAAACEABAyk1t0AAAALAQAADwAAAAAAAAAAAAAAAAAVBAAA&#10;ZHJzL2Rvd25yZXYueG1sUEsFBgAAAAAEAAQA8wAAAB8FAAAAAA==&#10;" filled="f" stroked="f">
                      <v:textbox inset="2.16pt,1.44pt,0,1.44pt">
                        <w:txbxContent>
                          <w:p w14:paraId="6E6DB4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73024" behindDoc="0" locked="0" layoutInCell="1" allowOverlap="1" wp14:anchorId="29D773F1" wp14:editId="4987AA4F">
                      <wp:simplePos x="0" y="0"/>
                      <wp:positionH relativeFrom="column">
                        <wp:posOffset>-63500</wp:posOffset>
                      </wp:positionH>
                      <wp:positionV relativeFrom="paragraph">
                        <wp:posOffset>2006600</wp:posOffset>
                      </wp:positionV>
                      <wp:extent cx="1003300" cy="762000"/>
                      <wp:effectExtent l="0" t="0" r="0" b="0"/>
                      <wp:wrapNone/>
                      <wp:docPr id="4556" name="Rectangle 4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2B4D6B-DFDF-F443-A59A-9F9C7195E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0F1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773F1" id="Rectangle 4556" o:spid="_x0000_s3663" style="position:absolute;margin-left:-5pt;margin-top:158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szuP7sBAABMAwAADgAAAAAAAAAAAAAAAAAuAgAAZHJz&#10;L2Uyb0RvYy54bWxQSwECLQAUAAYACAAAACEABAyk1t0AAAALAQAADwAAAAAAAAAAAAAAAAAVBAAA&#10;ZHJzL2Rvd25yZXYueG1sUEsFBgAAAAAEAAQA8wAAAB8FAAAAAA==&#10;" filled="f" stroked="f">
                      <v:textbox inset="2.16pt,1.44pt,0,1.44pt">
                        <w:txbxContent>
                          <w:p w14:paraId="71D0F1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74048" behindDoc="0" locked="0" layoutInCell="1" allowOverlap="1" wp14:anchorId="749D76A8" wp14:editId="57DE02B1">
                      <wp:simplePos x="0" y="0"/>
                      <wp:positionH relativeFrom="column">
                        <wp:posOffset>-63500</wp:posOffset>
                      </wp:positionH>
                      <wp:positionV relativeFrom="paragraph">
                        <wp:posOffset>2006600</wp:posOffset>
                      </wp:positionV>
                      <wp:extent cx="1003300" cy="762000"/>
                      <wp:effectExtent l="0" t="0" r="0" b="0"/>
                      <wp:wrapNone/>
                      <wp:docPr id="4555" name="Rectangle 4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3F753-49F1-A94A-B9C1-DAA885B12E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4315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D76A8" id="Rectangle 4555" o:spid="_x0000_s3664" style="position:absolute;margin-left:-5pt;margin-top:158pt;width:79pt;height:60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C8qgyK8AQAATAMAAA4AAAAAAAAAAAAAAAAALgIAAGRy&#10;cy9lMm9Eb2MueG1sUEsBAi0AFAAGAAgAAAAhAAQMpNbdAAAACwEAAA8AAAAAAAAAAAAAAAAAFgQA&#10;AGRycy9kb3ducmV2LnhtbFBLBQYAAAAABAAEAPMAAAAgBQAAAAA=&#10;" filled="f" stroked="f">
                      <v:textbox inset="2.16pt,1.44pt,0,1.44pt">
                        <w:txbxContent>
                          <w:p w14:paraId="494315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75072" behindDoc="0" locked="0" layoutInCell="1" allowOverlap="1" wp14:anchorId="7B1A1D49" wp14:editId="33E26352">
                      <wp:simplePos x="0" y="0"/>
                      <wp:positionH relativeFrom="column">
                        <wp:posOffset>-63500</wp:posOffset>
                      </wp:positionH>
                      <wp:positionV relativeFrom="paragraph">
                        <wp:posOffset>2006600</wp:posOffset>
                      </wp:positionV>
                      <wp:extent cx="1003300" cy="762000"/>
                      <wp:effectExtent l="0" t="0" r="0" b="0"/>
                      <wp:wrapNone/>
                      <wp:docPr id="4554" name="Rectangle 4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4D2836-4E1A-D34B-8585-70E3C75B65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016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A1D49" id="Rectangle 4554" o:spid="_x0000_s3665" style="position:absolute;margin-left:-5pt;margin-top:158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fJvA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upqSYnjFqf0&#10;G3XjrhsUOWV7I6XK8816jSG2WPYUHuEcRXQz+UmDzV+kRaai8fGisZoSEZhcL9arGich8OhmuV6g&#10;j12q9+IAMX1X3pLsMAoIpSjLDz9jOl19u4J1Gczp+eylaTcVMs31Yv2GdeflETnikqYHNHrwI6Ni&#10;MIGSEQfPaHzdc1CUDD8cKtvcLBcNbkoJ5qtmhRsMJUDUu49Z7kTvcZdEAkr2AUzXI+CiUcGFIyvM&#10;zuuVd+JjXNC//wTbP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GOud8m8AQAATAMAAA4AAAAAAAAAAAAAAAAALgIAAGRy&#10;cy9lMm9Eb2MueG1sUEsBAi0AFAAGAAgAAAAhAAQMpNbdAAAACwEAAA8AAAAAAAAAAAAAAAAAFgQA&#10;AGRycy9kb3ducmV2LnhtbFBLBQYAAAAABAAEAPMAAAAgBQAAAAA=&#10;" filled="f" stroked="f">
                      <v:textbox inset="2.16pt,1.44pt,0,1.44pt">
                        <w:txbxContent>
                          <w:p w14:paraId="1F3016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76096" behindDoc="0" locked="0" layoutInCell="1" allowOverlap="1" wp14:anchorId="0F09068D" wp14:editId="684D06D1">
                      <wp:simplePos x="0" y="0"/>
                      <wp:positionH relativeFrom="column">
                        <wp:posOffset>-63500</wp:posOffset>
                      </wp:positionH>
                      <wp:positionV relativeFrom="paragraph">
                        <wp:posOffset>2006600</wp:posOffset>
                      </wp:positionV>
                      <wp:extent cx="1003300" cy="762000"/>
                      <wp:effectExtent l="0" t="0" r="0" b="0"/>
                      <wp:wrapNone/>
                      <wp:docPr id="4553" name="Rectangle 4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A1E1F5-9BE3-A44F-9EE2-27A259DF1A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E33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068D" id="Rectangle 4553" o:spid="_x0000_s3666" style="position:absolute;margin-left:-5pt;margin-top:158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PNH99a8AQAATAMAAA4AAAAAAAAAAAAAAAAALgIAAGRy&#10;cy9lMm9Eb2MueG1sUEsBAi0AFAAGAAgAAAAhAAQMpNbdAAAACwEAAA8AAAAAAAAAAAAAAAAAFgQA&#10;AGRycy9kb3ducmV2LnhtbFBLBQYAAAAABAAEAPMAAAAgBQAAAAA=&#10;" filled="f" stroked="f">
                      <v:textbox inset="2.16pt,1.44pt,0,1.44pt">
                        <w:txbxContent>
                          <w:p w14:paraId="477E33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77120" behindDoc="0" locked="0" layoutInCell="1" allowOverlap="1" wp14:anchorId="6E0B7795" wp14:editId="48F79267">
                      <wp:simplePos x="0" y="0"/>
                      <wp:positionH relativeFrom="column">
                        <wp:posOffset>-63500</wp:posOffset>
                      </wp:positionH>
                      <wp:positionV relativeFrom="paragraph">
                        <wp:posOffset>2006600</wp:posOffset>
                      </wp:positionV>
                      <wp:extent cx="1003300" cy="7620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7FE4DF-333E-2440-93C9-A9878E1A4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CA4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B7795" id="Rectangle 4552" o:spid="_x0000_s3667" style="position:absolute;margin-left:-5pt;margin-top:158pt;width:79pt;height:60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wwM9ugEAAEwDAAAOAAAAAAAAAAAAAAAAAC4CAABkcnMv&#10;ZTJvRG9jLnhtbFBLAQItABQABgAIAAAAIQAEDKTW3QAAAAsBAAAPAAAAAAAAAAAAAAAAABQEAABk&#10;cnMvZG93bnJldi54bWxQSwUGAAAAAAQABADzAAAAHgUAAAAA&#10;" filled="f" stroked="f">
                      <v:textbox inset="2.16pt,1.44pt,0,1.44pt">
                        <w:txbxContent>
                          <w:p w14:paraId="25FCA4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78144" behindDoc="0" locked="0" layoutInCell="1" allowOverlap="1" wp14:anchorId="5CB85C3F" wp14:editId="27B7CD22">
                      <wp:simplePos x="0" y="0"/>
                      <wp:positionH relativeFrom="column">
                        <wp:posOffset>-63500</wp:posOffset>
                      </wp:positionH>
                      <wp:positionV relativeFrom="paragraph">
                        <wp:posOffset>2006600</wp:posOffset>
                      </wp:positionV>
                      <wp:extent cx="1003300" cy="762000"/>
                      <wp:effectExtent l="0" t="0" r="0" b="0"/>
                      <wp:wrapNone/>
                      <wp:docPr id="4551" name="Rectangle 4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A3B4CD-6E67-544E-BE9A-AFDA4DB8FE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20F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85C3F" id="Rectangle 4551" o:spid="_x0000_s3668" style="position:absolute;margin-left:-5pt;margin-top:158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Kklv2rsBAABMAwAADgAAAAAAAAAAAAAAAAAuAgAAZHJz&#10;L2Uyb0RvYy54bWxQSwECLQAUAAYACAAAACEABAyk1t0AAAALAQAADwAAAAAAAAAAAAAAAAAVBAAA&#10;ZHJzL2Rvd25yZXYueG1sUEsFBgAAAAAEAAQA8wAAAB8FAAAAAA==&#10;" filled="f" stroked="f">
                      <v:textbox inset="2.16pt,1.44pt,0,1.44pt">
                        <w:txbxContent>
                          <w:p w14:paraId="2E220F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79168" behindDoc="0" locked="0" layoutInCell="1" allowOverlap="1" wp14:anchorId="51454893" wp14:editId="69FE0438">
                      <wp:simplePos x="0" y="0"/>
                      <wp:positionH relativeFrom="column">
                        <wp:posOffset>-63500</wp:posOffset>
                      </wp:positionH>
                      <wp:positionV relativeFrom="paragraph">
                        <wp:posOffset>2006600</wp:posOffset>
                      </wp:positionV>
                      <wp:extent cx="1003300" cy="762000"/>
                      <wp:effectExtent l="0" t="0" r="0" b="0"/>
                      <wp:wrapNone/>
                      <wp:docPr id="4550" name="Rectangle 4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516B2C-6272-8145-B2C8-8E16EEA8C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D99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54893" id="Rectangle 4550" o:spid="_x0000_s3669" style="position:absolute;margin-left:-5pt;margin-top:158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sxuw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uoKBXLc4pR+&#10;o27cdYMip2xvpFR5vlmvMcQWy57CI5yjiG4mP2mw+Yu0yFQ0Pl40VlMiApPrxXpV40MCj26W6wX6&#10;2KV6Lw4Q03flLckOo4BQirL88DOm09W3K1iXwZyez16adlMh01wvF29Yd14ekSMuaXpAowc/MioG&#10;EygZcfCMxtc9B0XJ8MOhss3NctHgppRgvmpWuMFQAkS9+5jlTvQed0kkoGQfwHQ9Ai4aFVw4ssLs&#10;vF55Jz7GBf37T7D9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s2bMbsBAABMAwAADgAAAAAAAAAAAAAAAAAuAgAAZHJz&#10;L2Uyb0RvYy54bWxQSwECLQAUAAYACAAAACEABAyk1t0AAAALAQAADwAAAAAAAAAAAAAAAAAVBAAA&#10;ZHJzL2Rvd25yZXYueG1sUEsFBgAAAAAEAAQA8wAAAB8FAAAAAA==&#10;" filled="f" stroked="f">
                      <v:textbox inset="2.16pt,1.44pt,0,1.44pt">
                        <w:txbxContent>
                          <w:p w14:paraId="290D99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0192" behindDoc="0" locked="0" layoutInCell="1" allowOverlap="1" wp14:anchorId="50F4C9DC" wp14:editId="59F0DDE1">
                      <wp:simplePos x="0" y="0"/>
                      <wp:positionH relativeFrom="column">
                        <wp:posOffset>-63500</wp:posOffset>
                      </wp:positionH>
                      <wp:positionV relativeFrom="paragraph">
                        <wp:posOffset>2006600</wp:posOffset>
                      </wp:positionV>
                      <wp:extent cx="1003300" cy="7620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24BE43-10D3-034B-8225-876A7FADC8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E67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4C9DC" id="Rectangle 4549" o:spid="_x0000_s3670" style="position:absolute;margin-left:-5pt;margin-top:158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UD7grsBAABMAwAADgAAAAAAAAAAAAAAAAAuAgAAZHJz&#10;L2Uyb0RvYy54bWxQSwECLQAUAAYACAAAACEABAyk1t0AAAALAQAADwAAAAAAAAAAAAAAAAAVBAAA&#10;ZHJzL2Rvd25yZXYueG1sUEsFBgAAAAAEAAQA8wAAAB8FAAAAAA==&#10;" filled="f" stroked="f">
                      <v:textbox inset="2.16pt,1.44pt,0,1.44pt">
                        <w:txbxContent>
                          <w:p w14:paraId="71DE67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1216" behindDoc="0" locked="0" layoutInCell="1" allowOverlap="1" wp14:anchorId="087CDC3B" wp14:editId="39196E98">
                      <wp:simplePos x="0" y="0"/>
                      <wp:positionH relativeFrom="column">
                        <wp:posOffset>-63500</wp:posOffset>
                      </wp:positionH>
                      <wp:positionV relativeFrom="paragraph">
                        <wp:posOffset>2006600</wp:posOffset>
                      </wp:positionV>
                      <wp:extent cx="1003300" cy="762000"/>
                      <wp:effectExtent l="0" t="0" r="0" b="0"/>
                      <wp:wrapNone/>
                      <wp:docPr id="4548" name="Rectangle 4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E0749-405A-2245-8CB2-9D7982E19E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AAE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CDC3B" id="Rectangle 4548" o:spid="_x0000_s3671" style="position:absolute;margin-left:-5pt;margin-top:158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cQPabsBAABMAwAADgAAAAAAAAAAAAAAAAAuAgAAZHJz&#10;L2Uyb0RvYy54bWxQSwECLQAUAAYACAAAACEABAyk1t0AAAALAQAADwAAAAAAAAAAAAAAAAAVBAAA&#10;ZHJzL2Rvd25yZXYueG1sUEsFBgAAAAAEAAQA8wAAAB8FAAAAAA==&#10;" filled="f" stroked="f">
                      <v:textbox inset="2.16pt,1.44pt,0,1.44pt">
                        <w:txbxContent>
                          <w:p w14:paraId="5AEAAE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2240" behindDoc="0" locked="0" layoutInCell="1" allowOverlap="1" wp14:anchorId="1FB488AD" wp14:editId="6BEC04F3">
                      <wp:simplePos x="0" y="0"/>
                      <wp:positionH relativeFrom="column">
                        <wp:posOffset>-63500</wp:posOffset>
                      </wp:positionH>
                      <wp:positionV relativeFrom="paragraph">
                        <wp:posOffset>2006600</wp:posOffset>
                      </wp:positionV>
                      <wp:extent cx="1003300" cy="762000"/>
                      <wp:effectExtent l="0" t="0" r="0" b="0"/>
                      <wp:wrapNone/>
                      <wp:docPr id="4547" name="Rectangle 4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D25E45-8E9C-6846-B35A-284D4125F1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449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488AD" id="Rectangle 4547" o:spid="_x0000_s3672" style="position:absolute;margin-left:-5pt;margin-top:158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AgQyX7sBAABMAwAADgAAAAAAAAAAAAAAAAAuAgAAZHJz&#10;L2Uyb0RvYy54bWxQSwECLQAUAAYACAAAACEABAyk1t0AAAALAQAADwAAAAAAAAAAAAAAAAAVBAAA&#10;ZHJzL2Rvd25yZXYueG1sUEsFBgAAAAAEAAQA8wAAAB8FAAAAAA==&#10;" filled="f" stroked="f">
                      <v:textbox inset="2.16pt,1.44pt,0,1.44pt">
                        <w:txbxContent>
                          <w:p w14:paraId="778449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3264" behindDoc="0" locked="0" layoutInCell="1" allowOverlap="1" wp14:anchorId="5886CFA5" wp14:editId="46D8C009">
                      <wp:simplePos x="0" y="0"/>
                      <wp:positionH relativeFrom="column">
                        <wp:posOffset>-63500</wp:posOffset>
                      </wp:positionH>
                      <wp:positionV relativeFrom="paragraph">
                        <wp:posOffset>2006600</wp:posOffset>
                      </wp:positionV>
                      <wp:extent cx="1003300" cy="7620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6F88EA-4C93-A74D-9C67-2CF9EBE7A9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C50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6CFA5" id="Rectangle 4546" o:spid="_x0000_s3673" style="position:absolute;margin-left:-5pt;margin-top:158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ToDGtLsBAABMAwAADgAAAAAAAAAAAAAAAAAuAgAAZHJz&#10;L2Uyb0RvYy54bWxQSwECLQAUAAYACAAAACEABAyk1t0AAAALAQAADwAAAAAAAAAAAAAAAAAVBAAA&#10;ZHJzL2Rvd25yZXYueG1sUEsFBgAAAAAEAAQA8wAAAB8FAAAAAA==&#10;" filled="f" stroked="f">
                      <v:textbox inset="2.16pt,1.44pt,0,1.44pt">
                        <w:txbxContent>
                          <w:p w14:paraId="392C50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4288" behindDoc="0" locked="0" layoutInCell="1" allowOverlap="1" wp14:anchorId="044C03F9" wp14:editId="73410DBE">
                      <wp:simplePos x="0" y="0"/>
                      <wp:positionH relativeFrom="column">
                        <wp:posOffset>-63500</wp:posOffset>
                      </wp:positionH>
                      <wp:positionV relativeFrom="paragraph">
                        <wp:posOffset>2006600</wp:posOffset>
                      </wp:positionV>
                      <wp:extent cx="1003300" cy="762000"/>
                      <wp:effectExtent l="0" t="0" r="0" b="0"/>
                      <wp:wrapNone/>
                      <wp:docPr id="4545" name="Rectangle 4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2ABCB6-6D08-134E-9CB3-AAEC28ECA7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102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C03F9" id="Rectangle 4545" o:spid="_x0000_s3674" style="position:absolute;margin-left:-5pt;margin-top:158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92arqbsBAABMAwAADgAAAAAAAAAAAAAAAAAuAgAAZHJz&#10;L2Uyb0RvYy54bWxQSwECLQAUAAYACAAAACEABAyk1t0AAAALAQAADwAAAAAAAAAAAAAAAAAVBAAA&#10;ZHJzL2Rvd25yZXYueG1sUEsFBgAAAAAEAAQA8wAAAB8FAAAAAA==&#10;" filled="f" stroked="f">
                      <v:textbox inset="2.16pt,1.44pt,0,1.44pt">
                        <w:txbxContent>
                          <w:p w14:paraId="0C2102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5312" behindDoc="0" locked="0" layoutInCell="1" allowOverlap="1" wp14:anchorId="21B92B42" wp14:editId="57BD58EB">
                      <wp:simplePos x="0" y="0"/>
                      <wp:positionH relativeFrom="column">
                        <wp:posOffset>-63500</wp:posOffset>
                      </wp:positionH>
                      <wp:positionV relativeFrom="paragraph">
                        <wp:posOffset>2006600</wp:posOffset>
                      </wp:positionV>
                      <wp:extent cx="1003300" cy="762000"/>
                      <wp:effectExtent l="0" t="0" r="0" b="0"/>
                      <wp:wrapNone/>
                      <wp:docPr id="4544" name="Rectangle 4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8DC312-5740-954B-9D3E-54C05B2085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121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92B42" id="Rectangle 4544" o:spid="_x0000_s3675" style="position:absolute;margin-left:-5pt;margin-top:158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u+JfQrsBAABMAwAADgAAAAAAAAAAAAAAAAAuAgAAZHJz&#10;L2Uyb0RvYy54bWxQSwECLQAUAAYACAAAACEABAyk1t0AAAALAQAADwAAAAAAAAAAAAAAAAAVBAAA&#10;ZHJzL2Rvd25yZXYueG1sUEsFBgAAAAAEAAQA8wAAAB8FAAAAAA==&#10;" filled="f" stroked="f">
                      <v:textbox inset="2.16pt,1.44pt,0,1.44pt">
                        <w:txbxContent>
                          <w:p w14:paraId="229121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6336" behindDoc="0" locked="0" layoutInCell="1" allowOverlap="1" wp14:anchorId="16091653" wp14:editId="75AA37A7">
                      <wp:simplePos x="0" y="0"/>
                      <wp:positionH relativeFrom="column">
                        <wp:posOffset>-63500</wp:posOffset>
                      </wp:positionH>
                      <wp:positionV relativeFrom="paragraph">
                        <wp:posOffset>2006600</wp:posOffset>
                      </wp:positionV>
                      <wp:extent cx="1003300" cy="7620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CD73D-25F3-B142-83BC-03EB345E95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EA4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91653" id="Rectangle 4543" o:spid="_x0000_s3676" style="position:absolute;margin-left:-5pt;margin-top:158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My+dqm8AQAATAMAAA4AAAAAAAAAAAAAAAAALgIAAGRy&#10;cy9lMm9Eb2MueG1sUEsBAi0AFAAGAAgAAAAhAAQMpNbdAAAACwEAAA8AAAAAAAAAAAAAAAAAFgQA&#10;AGRycy9kb3ducmV2LnhtbFBLBQYAAAAABAAEAPMAAAAgBQAAAAA=&#10;" filled="f" stroked="f">
                      <v:textbox inset="2.16pt,1.44pt,0,1.44pt">
                        <w:txbxContent>
                          <w:p w14:paraId="571EA4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7360" behindDoc="0" locked="0" layoutInCell="1" allowOverlap="1" wp14:anchorId="1E260924" wp14:editId="34396D24">
                      <wp:simplePos x="0" y="0"/>
                      <wp:positionH relativeFrom="column">
                        <wp:posOffset>-63500</wp:posOffset>
                      </wp:positionH>
                      <wp:positionV relativeFrom="paragraph">
                        <wp:posOffset>2006600</wp:posOffset>
                      </wp:positionV>
                      <wp:extent cx="1003300" cy="762000"/>
                      <wp:effectExtent l="0" t="0" r="0" b="0"/>
                      <wp:wrapNone/>
                      <wp:docPr id="4542" name="Rectangle 4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A3235-2A89-384E-A617-97A9052FD5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74E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60924" id="Rectangle 4542" o:spid="_x0000_s3677" style="position:absolute;margin-left:-5pt;margin-top:158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AOoJCugEAAEwDAAAOAAAAAAAAAAAAAAAAAC4CAABkcnMv&#10;ZTJvRG9jLnhtbFBLAQItABQABgAIAAAAIQAEDKTW3QAAAAsBAAAPAAAAAAAAAAAAAAAAABQEAABk&#10;cnMvZG93bnJldi54bWxQSwUGAAAAAAQABADzAAAAHgUAAAAA&#10;" filled="f" stroked="f">
                      <v:textbox inset="2.16pt,1.44pt,0,1.44pt">
                        <w:txbxContent>
                          <w:p w14:paraId="6CC74E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8384" behindDoc="0" locked="0" layoutInCell="1" allowOverlap="1" wp14:anchorId="1A1CC75C" wp14:editId="5D18E09F">
                      <wp:simplePos x="0" y="0"/>
                      <wp:positionH relativeFrom="column">
                        <wp:posOffset>-63500</wp:posOffset>
                      </wp:positionH>
                      <wp:positionV relativeFrom="paragraph">
                        <wp:posOffset>2006600</wp:posOffset>
                      </wp:positionV>
                      <wp:extent cx="1003300" cy="762000"/>
                      <wp:effectExtent l="0" t="0" r="0" b="0"/>
                      <wp:wrapNone/>
                      <wp:docPr id="4541" name="Rectangle 4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E87C21-CF08-5943-9401-275B0ECDE6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D23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CC75C" id="Rectangle 4541" o:spid="_x0000_s3678" style="position:absolute;margin-left:-5pt;margin-top:158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FbDupbsBAABMAwAADgAAAAAAAAAAAAAAAAAuAgAAZHJz&#10;L2Uyb0RvYy54bWxQSwECLQAUAAYACAAAACEABAyk1t0AAAALAQAADwAAAAAAAAAAAAAAAAAVBAAA&#10;ZHJzL2Rvd25yZXYueG1sUEsFBgAAAAAEAAQA8wAAAB8FAAAAAA==&#10;" filled="f" stroked="f">
                      <v:textbox inset="2.16pt,1.44pt,0,1.44pt">
                        <w:txbxContent>
                          <w:p w14:paraId="099D23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89408" behindDoc="0" locked="0" layoutInCell="1" allowOverlap="1" wp14:anchorId="1E6E298D" wp14:editId="033CCE62">
                      <wp:simplePos x="0" y="0"/>
                      <wp:positionH relativeFrom="column">
                        <wp:posOffset>-63500</wp:posOffset>
                      </wp:positionH>
                      <wp:positionV relativeFrom="paragraph">
                        <wp:posOffset>2006600</wp:posOffset>
                      </wp:positionV>
                      <wp:extent cx="1003300" cy="7620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D5A6C0-0015-D643-AC4B-D46F497DA0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208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E298D" id="Rectangle 4540" o:spid="_x0000_s3679" style="position:absolute;margin-left:-5pt;margin-top:158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pOuw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mqJAjlucUq/&#10;UTfuukGRU7Y3Uqo836zXGGKLZU/hEc5RRDeTnzTY/EVaZCoaHy8aqykRgcn1Yr2q8SGBRzfL9QJ9&#10;7FK9FweI6bvylmSHUUAoRVl++BnT6erbFazLYE7PZy9Nu6mQaa6vFm9Yd14ekSMuaXpAowc/MioG&#10;EygZcfCMxtc9B0XJ8MOhss3NctHgppRgvmpWuMFQAkS9+5jlTvQed0kkoGQfwHQ9Ai4aFVw4ssLs&#10;vF55Jz7GBf37T7D9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WTQaTrsBAABMAwAADgAAAAAAAAAAAAAAAAAuAgAAZHJz&#10;L2Uyb0RvYy54bWxQSwECLQAUAAYACAAAACEABAyk1t0AAAALAQAADwAAAAAAAAAAAAAAAAAVBAAA&#10;ZHJzL2Rvd25yZXYueG1sUEsFBgAAAAAEAAQA8wAAAB8FAAAAAA==&#10;" filled="f" stroked="f">
                      <v:textbox inset="2.16pt,1.44pt,0,1.44pt">
                        <w:txbxContent>
                          <w:p w14:paraId="4DD208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0432" behindDoc="0" locked="0" layoutInCell="1" allowOverlap="1" wp14:anchorId="4EC63601" wp14:editId="2512AB3E">
                      <wp:simplePos x="0" y="0"/>
                      <wp:positionH relativeFrom="column">
                        <wp:posOffset>-63500</wp:posOffset>
                      </wp:positionH>
                      <wp:positionV relativeFrom="paragraph">
                        <wp:posOffset>2006600</wp:posOffset>
                      </wp:positionV>
                      <wp:extent cx="1003300" cy="762000"/>
                      <wp:effectExtent l="0" t="0" r="0" b="0"/>
                      <wp:wrapNone/>
                      <wp:docPr id="4539" name="Rectangle 4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17AE04-D712-AB41-A402-D508D519D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9E4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63601" id="Rectangle 4539" o:spid="_x0000_s3680" style="position:absolute;margin-left:-5pt;margin-top:158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bTvA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mqxpsRxi1P6&#10;jbpx1w2KnLK9kVLl+Wa9xhBbLHsKj3COIrqZ/KTB5i/SIlPR+HjRWE2JCEyuF+tVjZMQeHSzXC/Q&#10;xy7Ve3GAmL4rb0l2GAWEUpTlh58xna6+XcG6DOb0fPbStJsKmeb6avmGdeflETnikqYHNHrwI6Ni&#10;MIGSEQfPaHzdc1CUDD8cKtvcLBcNbkoJ5qtmhRsMJUDUu49Z7kTvcZdEAkr2AUzXI+CiUcGFIyvM&#10;zuuVd+JjXNC//wTbP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DocptO8AQAATAMAAA4AAAAAAAAAAAAAAAAALgIAAGRy&#10;cy9lMm9Eb2MueG1sUEsBAi0AFAAGAAgAAAAhAAQMpNbdAAAACwEAAA8AAAAAAAAAAAAAAAAAFgQA&#10;AGRycy9kb3ducmV2LnhtbFBLBQYAAAAABAAEAPMAAAAgBQAAAAA=&#10;" filled="f" stroked="f">
                      <v:textbox inset="2.16pt,1.44pt,0,1.44pt">
                        <w:txbxContent>
                          <w:p w14:paraId="2459E4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1456" behindDoc="0" locked="0" layoutInCell="1" allowOverlap="1" wp14:anchorId="58404310" wp14:editId="345998FA">
                      <wp:simplePos x="0" y="0"/>
                      <wp:positionH relativeFrom="column">
                        <wp:posOffset>-63500</wp:posOffset>
                      </wp:positionH>
                      <wp:positionV relativeFrom="paragraph">
                        <wp:posOffset>2006600</wp:posOffset>
                      </wp:positionV>
                      <wp:extent cx="1003300" cy="762000"/>
                      <wp:effectExtent l="0" t="0" r="0" b="0"/>
                      <wp:wrapNone/>
                      <wp:docPr id="4538" name="Rectangle 4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903843-A36A-2B4B-8EF8-F966ED0182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C9A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04310" id="Rectangle 4538" o:spid="_x0000_s3681" style="position:absolute;margin-left:-5pt;margin-top:158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I4uwEAAEw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5WqBs3Lc4pR+&#10;oG7cdYMi52xvpFR5vlmvMcQWy17CM1yiiG4mP2mw+Yu0yFQ0Pl01VlMiApObxWZd4yQEHt0vNwv0&#10;sUv1Xhwgpi/KW5IdRgGhFGX58VtM56tvV7Augzk/n7007adCprlbrd6w7r08IUdc0vSERg9+ZFQM&#10;JlAy4uAZjb8OHBQlw1eHyjb3y0WDm1KC+bpZoypQAkS9/5jlTvQed0kkoOQQwHQ9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dphSOLsBAABMAwAADgAAAAAAAAAAAAAAAAAuAgAAZHJz&#10;L2Uyb0RvYy54bWxQSwECLQAUAAYACAAAACEABAyk1t0AAAALAQAADwAAAAAAAAAAAAAAAAAVBAAA&#10;ZHJzL2Rvd25yZXYueG1sUEsFBgAAAAAEAAQA8wAAAB8FAAAAAA==&#10;" filled="f" stroked="f">
                      <v:textbox inset="2.16pt,1.44pt,0,1.44pt">
                        <w:txbxContent>
                          <w:p w14:paraId="231C9A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2480" behindDoc="0" locked="0" layoutInCell="1" allowOverlap="1" wp14:anchorId="6C4E7254" wp14:editId="1884F39C">
                      <wp:simplePos x="0" y="0"/>
                      <wp:positionH relativeFrom="column">
                        <wp:posOffset>-63500</wp:posOffset>
                      </wp:positionH>
                      <wp:positionV relativeFrom="paragraph">
                        <wp:posOffset>2006600</wp:posOffset>
                      </wp:positionV>
                      <wp:extent cx="1003300" cy="762000"/>
                      <wp:effectExtent l="0" t="0" r="0" b="0"/>
                      <wp:wrapNone/>
                      <wp:docPr id="4537" name="Rectangle 4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A14D7A-5FFA-C942-9BC7-7B2889B93C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3C4D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E7254" id="Rectangle 4537" o:spid="_x0000_s3682" style="position:absolute;margin-left:-5pt;margin-top:158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VhvDrsBAABMAwAADgAAAAAAAAAAAAAAAAAuAgAAZHJz&#10;L2Uyb0RvYy54bWxQSwECLQAUAAYACAAAACEABAyk1t0AAAALAQAADwAAAAAAAAAAAAAAAAAVBAAA&#10;ZHJzL2Rvd25yZXYueG1sUEsFBgAAAAAEAAQA8wAAAB8FAAAAAA==&#10;" filled="f" stroked="f">
                      <v:textbox inset="2.16pt,1.44pt,0,1.44pt">
                        <w:txbxContent>
                          <w:p w14:paraId="1C3C4D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3504" behindDoc="0" locked="0" layoutInCell="1" allowOverlap="1" wp14:anchorId="3F825B26" wp14:editId="06EF927B">
                      <wp:simplePos x="0" y="0"/>
                      <wp:positionH relativeFrom="column">
                        <wp:posOffset>-63500</wp:posOffset>
                      </wp:positionH>
                      <wp:positionV relativeFrom="paragraph">
                        <wp:posOffset>2006600</wp:posOffset>
                      </wp:positionV>
                      <wp:extent cx="1003300" cy="762000"/>
                      <wp:effectExtent l="0" t="0" r="0" b="0"/>
                      <wp:wrapNone/>
                      <wp:docPr id="4536" name="Rectangle 4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E7B43F-F259-5A4E-B9D7-66F324FBF4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16D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25B26" id="Rectangle 4536" o:spid="_x0000_s3683" style="position:absolute;margin-left:-5pt;margin-top:158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Vdyb5bsBAABMAwAADgAAAAAAAAAAAAAAAAAuAgAAZHJz&#10;L2Uyb0RvYy54bWxQSwECLQAUAAYACAAAACEABAyk1t0AAAALAQAADwAAAAAAAAAAAAAAAAAVBAAA&#10;ZHJzL2Rvd25yZXYueG1sUEsFBgAAAAAEAAQA8wAAAB8FAAAAAA==&#10;" filled="f" stroked="f">
                      <v:textbox inset="2.16pt,1.44pt,0,1.44pt">
                        <w:txbxContent>
                          <w:p w14:paraId="76D16D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4528" behindDoc="0" locked="0" layoutInCell="1" allowOverlap="1" wp14:anchorId="2FD32BB6" wp14:editId="5340B357">
                      <wp:simplePos x="0" y="0"/>
                      <wp:positionH relativeFrom="column">
                        <wp:posOffset>-63500</wp:posOffset>
                      </wp:positionH>
                      <wp:positionV relativeFrom="paragraph">
                        <wp:posOffset>2006600</wp:posOffset>
                      </wp:positionV>
                      <wp:extent cx="1003300" cy="762000"/>
                      <wp:effectExtent l="0" t="0" r="0" b="0"/>
                      <wp:wrapNone/>
                      <wp:docPr id="4535" name="Rectangle 4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8C5EBE-2FA7-E944-A224-54004D65C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D00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32BB6" id="Rectangle 4535" o:spid="_x0000_s3684" style="position:absolute;margin-left:-5pt;margin-top:158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Ow69vi8AQAATAMAAA4AAAAAAAAAAAAAAAAALgIAAGRy&#10;cy9lMm9Eb2MueG1sUEsBAi0AFAAGAAgAAAAhAAQMpNbdAAAACwEAAA8AAAAAAAAAAAAAAAAAFgQA&#10;AGRycy9kb3ducmV2LnhtbFBLBQYAAAAABAAEAPMAAAAgBQAAAAA=&#10;" filled="f" stroked="f">
                      <v:textbox inset="2.16pt,1.44pt,0,1.44pt">
                        <w:txbxContent>
                          <w:p w14:paraId="362D00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5552" behindDoc="0" locked="0" layoutInCell="1" allowOverlap="1" wp14:anchorId="742D02B8" wp14:editId="7DCE3F2E">
                      <wp:simplePos x="0" y="0"/>
                      <wp:positionH relativeFrom="column">
                        <wp:posOffset>-63500</wp:posOffset>
                      </wp:positionH>
                      <wp:positionV relativeFrom="paragraph">
                        <wp:posOffset>2006600</wp:posOffset>
                      </wp:positionV>
                      <wp:extent cx="1003300" cy="762000"/>
                      <wp:effectExtent l="0" t="0" r="0" b="0"/>
                      <wp:wrapNone/>
                      <wp:docPr id="4534" name="Rectangle 4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174F44-5B93-5F47-9F7A-60D9F74278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385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D02B8" id="Rectangle 4534" o:spid="_x0000_s3685" style="position:absolute;margin-left:-5pt;margin-top:158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KC+AhO8AQAATAMAAA4AAAAAAAAAAAAAAAAALgIAAGRy&#10;cy9lMm9Eb2MueG1sUEsBAi0AFAAGAAgAAAAhAAQMpNbdAAAACwEAAA8AAAAAAAAAAAAAAAAAFgQA&#10;AGRycy9kb3ducmV2LnhtbFBLBQYAAAAABAAEAPMAAAAgBQAAAAA=&#10;" filled="f" stroked="f">
                      <v:textbox inset="2.16pt,1.44pt,0,1.44pt">
                        <w:txbxContent>
                          <w:p w14:paraId="4F0385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6576" behindDoc="0" locked="0" layoutInCell="1" allowOverlap="1" wp14:anchorId="6C5ACF1B" wp14:editId="72C82156">
                      <wp:simplePos x="0" y="0"/>
                      <wp:positionH relativeFrom="column">
                        <wp:posOffset>-63500</wp:posOffset>
                      </wp:positionH>
                      <wp:positionV relativeFrom="paragraph">
                        <wp:posOffset>2006600</wp:posOffset>
                      </wp:positionV>
                      <wp:extent cx="1003300" cy="762000"/>
                      <wp:effectExtent l="0" t="0" r="0" b="0"/>
                      <wp:wrapNone/>
                      <wp:docPr id="4533" name="Rectangle 4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E1BD4-44C1-E94C-BD22-FF7596F49D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E61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ACF1B" id="Rectangle 4533" o:spid="_x0000_s3686" style="position:absolute;margin-left:-5pt;margin-top:158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Ipxs6u8AQAATAMAAA4AAAAAAAAAAAAAAAAALgIAAGRy&#10;cy9lMm9Eb2MueG1sUEsBAi0AFAAGAAgAAAAhAAQMpNbdAAAACwEAAA8AAAAAAAAAAAAAAAAAFgQA&#10;AGRycy9kb3ducmV2LnhtbFBLBQYAAAAABAAEAPMAAAAgBQAAAAA=&#10;" filled="f" stroked="f">
                      <v:textbox inset="2.16pt,1.44pt,0,1.44pt">
                        <w:txbxContent>
                          <w:p w14:paraId="6FAE61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7600" behindDoc="0" locked="0" layoutInCell="1" allowOverlap="1" wp14:anchorId="02B3DB0E" wp14:editId="48E75079">
                      <wp:simplePos x="0" y="0"/>
                      <wp:positionH relativeFrom="column">
                        <wp:posOffset>-63500</wp:posOffset>
                      </wp:positionH>
                      <wp:positionV relativeFrom="paragraph">
                        <wp:posOffset>2006600</wp:posOffset>
                      </wp:positionV>
                      <wp:extent cx="1003300" cy="762000"/>
                      <wp:effectExtent l="0" t="0" r="0" b="0"/>
                      <wp:wrapNone/>
                      <wp:docPr id="4532" name="Rectangle 4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80BCC-DFA3-634A-90A8-E36A3C113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443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3DB0E" id="Rectangle 4532" o:spid="_x0000_s3687" style="position:absolute;margin-left:-5pt;margin-top:158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Mb1R0C5AQAATAMAAA4AAAAAAAAAAAAAAAAALgIAAGRycy9l&#10;Mm9Eb2MueG1sUEsBAi0AFAAGAAgAAAAhAAQMpNbdAAAACwEAAA8AAAAAAAAAAAAAAAAAEwQAAGRy&#10;cy9kb3ducmV2LnhtbFBLBQYAAAAABAAEAPMAAAAdBQAAAAA=&#10;" filled="f" stroked="f">
                      <v:textbox inset="2.16pt,1.44pt,0,1.44pt">
                        <w:txbxContent>
                          <w:p w14:paraId="7C7443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8624" behindDoc="0" locked="0" layoutInCell="1" allowOverlap="1" wp14:anchorId="6D070820" wp14:editId="41CFA01F">
                      <wp:simplePos x="0" y="0"/>
                      <wp:positionH relativeFrom="column">
                        <wp:posOffset>-63500</wp:posOffset>
                      </wp:positionH>
                      <wp:positionV relativeFrom="paragraph">
                        <wp:posOffset>2006600</wp:posOffset>
                      </wp:positionV>
                      <wp:extent cx="1003300" cy="762000"/>
                      <wp:effectExtent l="0" t="0" r="0" b="0"/>
                      <wp:wrapNone/>
                      <wp:docPr id="4531" name="Rectangle 4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A17F3B-3B30-2740-A443-1FC6E8630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B83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70820" id="Rectangle 4531" o:spid="_x0000_s3688" style="position:absolute;margin-left:-5pt;margin-top:158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U38rp7sBAABMAwAADgAAAAAAAAAAAAAAAAAuAgAAZHJz&#10;L2Uyb0RvYy54bWxQSwECLQAUAAYACAAAACEABAyk1t0AAAALAQAADwAAAAAAAAAAAAAAAAAVBAAA&#10;ZHJzL2Rvd25yZXYueG1sUEsFBgAAAAAEAAQA8wAAAB8FAAAAAA==&#10;" filled="f" stroked="f">
                      <v:textbox inset="2.16pt,1.44pt,0,1.44pt">
                        <w:txbxContent>
                          <w:p w14:paraId="1E4B83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699648" behindDoc="0" locked="0" layoutInCell="1" allowOverlap="1" wp14:anchorId="553E9FB3" wp14:editId="5E817915">
                      <wp:simplePos x="0" y="0"/>
                      <wp:positionH relativeFrom="column">
                        <wp:posOffset>-63500</wp:posOffset>
                      </wp:positionH>
                      <wp:positionV relativeFrom="paragraph">
                        <wp:posOffset>2006600</wp:posOffset>
                      </wp:positionV>
                      <wp:extent cx="1003300" cy="762000"/>
                      <wp:effectExtent l="0" t="0" r="0" b="0"/>
                      <wp:wrapNone/>
                      <wp:docPr id="4530" name="Rectangle 4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A1400-1ABC-574C-9FDE-7B965B0BF4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D09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E9FB3" id="Rectangle 4530" o:spid="_x0000_s3689" style="position:absolute;margin-left:-5pt;margin-top:158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H/vfTLsBAABMAwAADgAAAAAAAAAAAAAAAAAuAgAAZHJz&#10;L2Uyb0RvYy54bWxQSwECLQAUAAYACAAAACEABAyk1t0AAAALAQAADwAAAAAAAAAAAAAAAAAVBAAA&#10;ZHJzL2Rvd25yZXYueG1sUEsFBgAAAAAEAAQA8wAAAB8FAAAAAA==&#10;" filled="f" stroked="f">
                      <v:textbox inset="2.16pt,1.44pt,0,1.44pt">
                        <w:txbxContent>
                          <w:p w14:paraId="3ECD09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0672" behindDoc="0" locked="0" layoutInCell="1" allowOverlap="1" wp14:anchorId="280EF96A" wp14:editId="618328BA">
                      <wp:simplePos x="0" y="0"/>
                      <wp:positionH relativeFrom="column">
                        <wp:posOffset>-63500</wp:posOffset>
                      </wp:positionH>
                      <wp:positionV relativeFrom="paragraph">
                        <wp:posOffset>2006600</wp:posOffset>
                      </wp:positionV>
                      <wp:extent cx="1003300" cy="762000"/>
                      <wp:effectExtent l="0" t="0" r="0" b="0"/>
                      <wp:wrapNone/>
                      <wp:docPr id="4529" name="Rectangle 4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34C0C0-7129-6847-BB47-B9252AB319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FDE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EF96A" id="Rectangle 4529" o:spid="_x0000_s3690" style="position:absolute;margin-left:-5pt;margin-top:158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vAEAAEw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y9tmQ4njFqf0&#10;A3XjrhsUOWd7I6XK8816jSG2WPYSnuESRXQz+UmDzV+kRaai8emqsZoSEZjcLDbrGich8OhuuVmg&#10;j12q9+IAMX1V3pLsMAoIpSjLj48xna++XcG6DOb8fPbStJ8KmWa1Wr5h3Xt5Qo64pOkJjR78yKgY&#10;TKBkxMEzGl8PHBQlwzeHyjZ3y0WDm1KC+bpZ4wZDCRD1/mOWO9F73CWRgJJDANP1CLhoVHDhyAqz&#10;y3rlnfgYF/TvP8HuN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Fh2v/+8AQAATAMAAA4AAAAAAAAAAAAAAAAALgIAAGRy&#10;cy9lMm9Eb2MueG1sUEsBAi0AFAAGAAgAAAAhAAQMpNbdAAAACwEAAA8AAAAAAAAAAAAAAAAAFgQA&#10;AGRycy9kb3ducmV2LnhtbFBLBQYAAAAABAAEAPMAAAAgBQAAAAA=&#10;" filled="f" stroked="f">
                      <v:textbox inset="2.16pt,1.44pt,0,1.44pt">
                        <w:txbxContent>
                          <w:p w14:paraId="0CFFDE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1696" behindDoc="0" locked="0" layoutInCell="1" allowOverlap="1" wp14:anchorId="7FBE63DF" wp14:editId="460A6F54">
                      <wp:simplePos x="0" y="0"/>
                      <wp:positionH relativeFrom="column">
                        <wp:posOffset>-63500</wp:posOffset>
                      </wp:positionH>
                      <wp:positionV relativeFrom="paragraph">
                        <wp:posOffset>2006600</wp:posOffset>
                      </wp:positionV>
                      <wp:extent cx="1003300" cy="762000"/>
                      <wp:effectExtent l="0" t="0" r="0" b="0"/>
                      <wp:wrapNone/>
                      <wp:docPr id="4528" name="Rectangle 4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BA5668-96A2-1441-AFDC-51028BE8E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14B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E63DF" id="Rectangle 4528" o:spid="_x0000_s3691" style="position:absolute;margin-left:-5pt;margin-top:158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sUuwEAAEw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8q7BWTlucUo/&#10;UDfuukGRc7Y3Uqo836zXGGKLZS/hGS5RRDeTnzTY/EVaZCoan64aqykRgcnNYrOucRICj+6XmwX6&#10;2KV6Lw4Q0xflLckOo4BQirL8+C2m89W3K1iXwZyfz16a9lMh06xWd29Y916ekCMuaXpCowc/MioG&#10;EygZcfCMxl8HDoqS4atDZZv75aLBTSnBfN2sURUoAaLef8xyJ3qPuyQSUHIIYLoeAReNCi4cWWF2&#10;Wa+8Ex/jgv79J9j9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FPJLFLsBAABMAwAADgAAAAAAAAAAAAAAAAAuAgAAZHJz&#10;L2Uyb0RvYy54bWxQSwECLQAUAAYACAAAACEABAyk1t0AAAALAQAADwAAAAAAAAAAAAAAAAAVBAAA&#10;ZHJzL2Rvd25yZXYueG1sUEsFBgAAAAAEAAQA8wAAAB8FAAAAAA==&#10;" filled="f" stroked="f">
                      <v:textbox inset="2.16pt,1.44pt,0,1.44pt">
                        <w:txbxContent>
                          <w:p w14:paraId="56E14B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2720" behindDoc="0" locked="0" layoutInCell="1" allowOverlap="1" wp14:anchorId="195DB32C" wp14:editId="3AAF67AA">
                      <wp:simplePos x="0" y="0"/>
                      <wp:positionH relativeFrom="column">
                        <wp:posOffset>-63500</wp:posOffset>
                      </wp:positionH>
                      <wp:positionV relativeFrom="paragraph">
                        <wp:posOffset>2006600</wp:posOffset>
                      </wp:positionV>
                      <wp:extent cx="1003300" cy="762000"/>
                      <wp:effectExtent l="0" t="0" r="0" b="0"/>
                      <wp:wrapNone/>
                      <wp:docPr id="4527" name="Rectangle 4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23C73-31B3-2F4B-9180-32D612430E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CA9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DB32C" id="Rectangle 4527" o:spid="_x0000_s3692" style="position:absolute;margin-left:-5pt;margin-top:158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Yi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blZU+K4xSn9&#10;RN246wZFLtneSKnyfLNeY4gtlj2FR7hGEd1MftJg8xdpkalofL5prKZEBCa3i+2mxkkIPFovtwv0&#10;sUv1Whwgpq/KW5IdRgGhFGX56XtMl6svV7Aug7k8n700HaZCplmtVi9YD16ekSMuaXpAowc/MioG&#10;EygZcfCMxt9HDoqS4ZtDZZv1ctHgppRgvmk2uMFQAkR9eJvlTvQed0kkoOQYwHQ9Ai4aFVw4ssLs&#10;ul55J97GBf3rT7D/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ezJ2IrsBAABMAwAADgAAAAAAAAAAAAAAAAAuAgAAZHJz&#10;L2Uyb0RvYy54bWxQSwECLQAUAAYACAAAACEABAyk1t0AAAALAQAADwAAAAAAAAAAAAAAAAAVBAAA&#10;ZHJzL2Rvd25yZXYueG1sUEsFBgAAAAAEAAQA8wAAAB8FAAAAAA==&#10;" filled="f" stroked="f">
                      <v:textbox inset="2.16pt,1.44pt,0,1.44pt">
                        <w:txbxContent>
                          <w:p w14:paraId="0DDCA9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3744" behindDoc="0" locked="0" layoutInCell="1" allowOverlap="1" wp14:anchorId="7628C5F0" wp14:editId="153E7895">
                      <wp:simplePos x="0" y="0"/>
                      <wp:positionH relativeFrom="column">
                        <wp:posOffset>-63500</wp:posOffset>
                      </wp:positionH>
                      <wp:positionV relativeFrom="paragraph">
                        <wp:posOffset>2006600</wp:posOffset>
                      </wp:positionV>
                      <wp:extent cx="1003300" cy="762000"/>
                      <wp:effectExtent l="0" t="0" r="0" b="0"/>
                      <wp:wrapNone/>
                      <wp:docPr id="4526" name="Rectangle 4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360FF-40DB-C446-AFC7-2CA3D178EE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267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8C5F0" id="Rectangle 4526" o:spid="_x0000_s3693" style="position:absolute;margin-left:-5pt;margin-top:158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LJ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blZUeK4xSn9&#10;RN246wZFLtneSKnyfLNeY4gtlj2FR7hGEd1MftJg8xdpkalofL5prKZEBCa3i+2mxkkIPFovtwv0&#10;sUv1Whwgpq/KW5IdRgGhFGX56XtMl6svV7Aug7k8n700HaZCplmt1i9YD16ekSMuaXpAowc/MioG&#10;EygZcfCMxt9HDoqS4ZtDZZv1ctHgppRgvmk2uMFQAkR9eJvlTvQed0kkoOQYwHQ9Ai4aFVw4ssLs&#10;ul55J97GBf3rT7D/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7aCybsBAABMAwAADgAAAAAAAAAAAAAAAAAuAgAAZHJz&#10;L2Uyb0RvYy54bWxQSwECLQAUAAYACAAAACEABAyk1t0AAAALAQAADwAAAAAAAAAAAAAAAAAVBAAA&#10;ZHJzL2Rvd25yZXYueG1sUEsFBgAAAAAEAAQA8wAAAB8FAAAAAA==&#10;" filled="f" stroked="f">
                      <v:textbox inset="2.16pt,1.44pt,0,1.44pt">
                        <w:txbxContent>
                          <w:p w14:paraId="4A7267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4768" behindDoc="0" locked="0" layoutInCell="1" allowOverlap="1" wp14:anchorId="18A4B14A" wp14:editId="01323077">
                      <wp:simplePos x="0" y="0"/>
                      <wp:positionH relativeFrom="column">
                        <wp:posOffset>-63500</wp:posOffset>
                      </wp:positionH>
                      <wp:positionV relativeFrom="paragraph">
                        <wp:posOffset>2006600</wp:posOffset>
                      </wp:positionV>
                      <wp:extent cx="1003300" cy="762000"/>
                      <wp:effectExtent l="0" t="0" r="0" b="0"/>
                      <wp:wrapNone/>
                      <wp:docPr id="4525" name="Rectangle 4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82414-C1CD-F744-BAC3-64C1EDED1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017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4B14A" id="Rectangle 4525" o:spid="_x0000_s3694" style="position:absolute;margin-left:-5pt;margin-top:158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jlDv1LsBAABMAwAADgAAAAAAAAAAAAAAAAAuAgAAZHJz&#10;L2Uyb0RvYy54bWxQSwECLQAUAAYACAAAACEABAyk1t0AAAALAQAADwAAAAAAAAAAAAAAAAAVBAAA&#10;ZHJzL2Rvd25yZXYueG1sUEsFBgAAAAAEAAQA8wAAAB8FAAAAAA==&#10;" filled="f" stroked="f">
                      <v:textbox inset="2.16pt,1.44pt,0,1.44pt">
                        <w:txbxContent>
                          <w:p w14:paraId="2F2017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5792" behindDoc="0" locked="0" layoutInCell="1" allowOverlap="1" wp14:anchorId="7D79EAC4" wp14:editId="4930617B">
                      <wp:simplePos x="0" y="0"/>
                      <wp:positionH relativeFrom="column">
                        <wp:posOffset>-63500</wp:posOffset>
                      </wp:positionH>
                      <wp:positionV relativeFrom="paragraph">
                        <wp:posOffset>2006600</wp:posOffset>
                      </wp:positionV>
                      <wp:extent cx="1003300" cy="762000"/>
                      <wp:effectExtent l="0" t="0" r="0" b="0"/>
                      <wp:wrapNone/>
                      <wp:docPr id="4524" name="Rectangle 4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8B105-2761-904E-9D18-12AE53C374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056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9EAC4" id="Rectangle 4524" o:spid="_x0000_s3695" style="position:absolute;margin-left:-5pt;margin-top:158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s/vAEAAEw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y9tmSYnjFqf0&#10;A3XjrhsUOWd7I6XK8816jSG2WPYSnuESRXQz+UmDzV+kRaai8emqsZoSEZjcLDbrGich8OhuuVmg&#10;j12q9+IAMX1V3pLsMAoIpSjLj48xna++XcG6DOb8fPbStJ8KmWa12rxh3Xt5Qo64pOkJjR78yKgY&#10;TKBkxMEzGl8PHBQlwzeHyjZ3y0WDm1KC+bpZ4wZDCRD1/mOWO9F73CWRgJJDANP1CLhoVHDhyAqz&#10;y3rlnfgYF/TvP8HuN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MLUGz+8AQAATAMAAA4AAAAAAAAAAAAAAAAALgIAAGRy&#10;cy9lMm9Eb2MueG1sUEsBAi0AFAAGAAgAAAAhAAQMpNbdAAAACwEAAA8AAAAAAAAAAAAAAAAAFgQA&#10;AGRycy9kb3ducmV2LnhtbFBLBQYAAAAABAAEAPMAAAAgBQAAAAA=&#10;" filled="f" stroked="f">
                      <v:textbox inset="2.16pt,1.44pt,0,1.44pt">
                        <w:txbxContent>
                          <w:p w14:paraId="723056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6816" behindDoc="0" locked="0" layoutInCell="1" allowOverlap="1" wp14:anchorId="60188FDC" wp14:editId="2953E582">
                      <wp:simplePos x="0" y="0"/>
                      <wp:positionH relativeFrom="column">
                        <wp:posOffset>-63500</wp:posOffset>
                      </wp:positionH>
                      <wp:positionV relativeFrom="paragraph">
                        <wp:posOffset>2006600</wp:posOffset>
                      </wp:positionV>
                      <wp:extent cx="1003300" cy="762000"/>
                      <wp:effectExtent l="0" t="0" r="0" b="0"/>
                      <wp:wrapNone/>
                      <wp:docPr id="4523" name="Rectangle 4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DD2805-6919-4D4F-A659-C4AAD843DC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286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88FDC" id="Rectangle 4523" o:spid="_x0000_s3696" style="position:absolute;margin-left:-5pt;margin-top:158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tYgy1LsBAABMAwAADgAAAAAAAAAAAAAAAAAuAgAAZHJz&#10;L2Uyb0RvYy54bWxQSwECLQAUAAYACAAAACEABAyk1t0AAAALAQAADwAAAAAAAAAAAAAAAAAVBAAA&#10;ZHJzL2Rvd25yZXYueG1sUEsFBgAAAAAEAAQA8wAAAB8FAAAAAA==&#10;" filled="f" stroked="f">
                      <v:textbox inset="2.16pt,1.44pt,0,1.44pt">
                        <w:txbxContent>
                          <w:p w14:paraId="22D286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7840" behindDoc="0" locked="0" layoutInCell="1" allowOverlap="1" wp14:anchorId="12986600" wp14:editId="7B8DC332">
                      <wp:simplePos x="0" y="0"/>
                      <wp:positionH relativeFrom="column">
                        <wp:posOffset>-63500</wp:posOffset>
                      </wp:positionH>
                      <wp:positionV relativeFrom="paragraph">
                        <wp:posOffset>2006600</wp:posOffset>
                      </wp:positionV>
                      <wp:extent cx="1003300" cy="762000"/>
                      <wp:effectExtent l="0" t="0" r="0" b="0"/>
                      <wp:wrapNone/>
                      <wp:docPr id="4522" name="Rectangle 4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0B5394-90B4-3148-895A-C81ECC77C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F509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86600" id="Rectangle 4522" o:spid="_x0000_s3697" style="position:absolute;margin-left:-5pt;margin-top:158pt;width:79pt;height:60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5DMY/ugEAAEwDAAAOAAAAAAAAAAAAAAAAAC4CAABkcnMv&#10;ZTJvRG9jLnhtbFBLAQItABQABgAIAAAAIQAEDKTW3QAAAAsBAAAPAAAAAAAAAAAAAAAAABQEAABk&#10;cnMvZG93bnJldi54bWxQSwUGAAAAAAQABADzAAAAHgUAAAAA&#10;" filled="f" stroked="f">
                      <v:textbox inset="2.16pt,1.44pt,0,1.44pt">
                        <w:txbxContent>
                          <w:p w14:paraId="3FF509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8864" behindDoc="0" locked="0" layoutInCell="1" allowOverlap="1" wp14:anchorId="08865405" wp14:editId="24520B3A">
                      <wp:simplePos x="0" y="0"/>
                      <wp:positionH relativeFrom="column">
                        <wp:posOffset>-63500</wp:posOffset>
                      </wp:positionH>
                      <wp:positionV relativeFrom="paragraph">
                        <wp:posOffset>2006600</wp:posOffset>
                      </wp:positionV>
                      <wp:extent cx="1003300" cy="762000"/>
                      <wp:effectExtent l="0" t="0" r="0" b="0"/>
                      <wp:wrapNone/>
                      <wp:docPr id="4521" name="Rectangle 4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F7C794-D6A6-AF4E-AD6C-896187820A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EB8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65405" id="Rectangle 4521" o:spid="_x0000_s3698" style="position:absolute;margin-left:-5pt;margin-top:158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rY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7fNnBLHLU7p&#10;B+rGXTcocs72RkqV55v1GkNssewlPMMliuhm8pMGm79Ii0xF49NVYzUlIjC5WWzWNU5C4NFquVmg&#10;j12q9+IAMX1V3pLsMAoIpSjLj48xna++XcG6DOb8fPbStJ8KmeZu1bxh3Xt5Qo64pOkJjR78yKgY&#10;TKBkxMEzGl8PHBQlwzeHyjar5aLBTSnBfN2scYOhBIh6/zHLneg97pJIQMkhgOl6BFw0KrhwZIXZ&#10;Zb3yTnyMC/r3n2D3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Iaq2LsBAABMAwAADgAAAAAAAAAAAAAAAAAuAgAAZHJz&#10;L2Uyb0RvYy54bWxQSwECLQAUAAYACAAAACEABAyk1t0AAAALAQAADwAAAAAAAAAAAAAAAAAVBAAA&#10;ZHJzL2Rvd25yZXYueG1sUEsFBgAAAAAEAAQA8wAAAB8FAAAAAA==&#10;" filled="f" stroked="f">
                      <v:textbox inset="2.16pt,1.44pt,0,1.44pt">
                        <w:txbxContent>
                          <w:p w14:paraId="61AEB8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09888" behindDoc="0" locked="0" layoutInCell="1" allowOverlap="1" wp14:anchorId="7A856784" wp14:editId="6AE11CAD">
                      <wp:simplePos x="0" y="0"/>
                      <wp:positionH relativeFrom="column">
                        <wp:posOffset>-63500</wp:posOffset>
                      </wp:positionH>
                      <wp:positionV relativeFrom="paragraph">
                        <wp:posOffset>2006600</wp:posOffset>
                      </wp:positionV>
                      <wp:extent cx="1003300" cy="762000"/>
                      <wp:effectExtent l="0" t="0" r="0" b="0"/>
                      <wp:wrapNone/>
                      <wp:docPr id="4520" name="Rectangle 4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26DD48-3069-E444-B37F-4421340DF3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94B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56784" id="Rectangle 4520" o:spid="_x0000_s3699" style="position:absolute;margin-left:-5pt;margin-top:158pt;width:79pt;height:60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4z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7cNCuS4xSn9&#10;QN246wZFztneSKnyfLNeY4gtlr2EZ7hEEd1MftJg8xdpkalofLpqrKZEBCY3i826xocEHq2WmwX6&#10;2KV6Lw4Q01flLckOo4BQirL8+BjT+erbFazLYM7PZy9N+6mQae5Wizesey9PyBGXND2h0YMfGRWD&#10;CZSMOHhG4+uBg6Jk+OZQ2Wa1XDS4KSWYr5s1bjCUAFHvP2a5E73HXRIJKDkEMF2PgItGBReOrDC7&#10;rFfeiY9xQf/+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AJeM7sBAABMAwAADgAAAAAAAAAAAAAAAAAuAgAAZHJz&#10;L2Uyb0RvYy54bWxQSwECLQAUAAYACAAAACEABAyk1t0AAAALAQAADwAAAAAAAAAAAAAAAAAVBAAA&#10;ZHJzL2Rvd25yZXYueG1sUEsFBgAAAAAEAAQA8wAAAB8FAAAAAA==&#10;" filled="f" stroked="f">
                      <v:textbox inset="2.16pt,1.44pt,0,1.44pt">
                        <w:txbxContent>
                          <w:p w14:paraId="6F394B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10912" behindDoc="0" locked="0" layoutInCell="1" allowOverlap="1" wp14:anchorId="5915FE13" wp14:editId="3BC10807">
                      <wp:simplePos x="0" y="0"/>
                      <wp:positionH relativeFrom="column">
                        <wp:posOffset>-63500</wp:posOffset>
                      </wp:positionH>
                      <wp:positionV relativeFrom="paragraph">
                        <wp:posOffset>2006600</wp:posOffset>
                      </wp:positionV>
                      <wp:extent cx="1003300" cy="762000"/>
                      <wp:effectExtent l="0" t="0" r="0" b="0"/>
                      <wp:wrapNone/>
                      <wp:docPr id="4519" name="Rectangle 4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2B4F64-F66C-054F-B00B-A841D0798D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CE3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5FE13" id="Rectangle 4519" o:spid="_x0000_s3700" style="position:absolute;margin-left:-5pt;margin-top:158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Us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7fzDSWOW5zS&#10;D9SNu25Q5JztjZQqzzfrNYbYYtlLeIZLFNHN5CcNNn+RFpmKxqerxmpKRGBys9isa5yEwKPVcrNA&#10;H7tU78UBYvqqvCXZYRQQSlGWHx9jOl99u4J1Gcz5+eylaT8VMs3davmGde/lCTnikqYnNHrwI6Ni&#10;MIGSEQfPaHw9cFCUDN8cKtuslosGN6UE83Wzxg2GEiDq/ccsd6L3uEsiASWHAKbrEXDRqODCkRVm&#10;l/XKO/ExLujff4Ldb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ETupSy8AQAATAMAAA4AAAAAAAAAAAAAAAAALgIAAGRy&#10;cy9lMm9Eb2MueG1sUEsBAi0AFAAGAAgAAAAhAAQMpNbdAAAACwEAAA8AAAAAAAAAAAAAAAAAFgQA&#10;AGRycy9kb3ducmV2LnhtbFBLBQYAAAAABAAEAPMAAAAgBQAAAAA=&#10;" filled="f" stroked="f">
                      <v:textbox inset="2.16pt,1.44pt,0,1.44pt">
                        <w:txbxContent>
                          <w:p w14:paraId="730CE3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11936" behindDoc="0" locked="0" layoutInCell="1" allowOverlap="1" wp14:anchorId="775DC84F" wp14:editId="63DA81BF">
                      <wp:simplePos x="0" y="0"/>
                      <wp:positionH relativeFrom="column">
                        <wp:posOffset>-63500</wp:posOffset>
                      </wp:positionH>
                      <wp:positionV relativeFrom="paragraph">
                        <wp:posOffset>2006600</wp:posOffset>
                      </wp:positionV>
                      <wp:extent cx="1003300" cy="762000"/>
                      <wp:effectExtent l="0" t="0" r="0" b="0"/>
                      <wp:wrapNone/>
                      <wp:docPr id="4518" name="Rectangle 4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C07A13-70E3-B34D-883E-020D810994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08D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DC84F" id="Rectangle 4518" o:spid="_x0000_s3701" style="position:absolute;margin-left:-5pt;margin-top:158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CGpRx7sBAABMAwAADgAAAAAAAAAAAAAAAAAuAgAAZHJz&#10;L2Uyb0RvYy54bWxQSwECLQAUAAYACAAAACEABAyk1t0AAAALAQAADwAAAAAAAAAAAAAAAAAVBAAA&#10;ZHJzL2Rvd25yZXYueG1sUEsFBgAAAAAEAAQA8wAAAB8FAAAAAA==&#10;" filled="f" stroked="f">
                      <v:textbox inset="2.16pt,1.44pt,0,1.44pt">
                        <w:txbxContent>
                          <w:p w14:paraId="36F08D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12960" behindDoc="0" locked="0" layoutInCell="1" allowOverlap="1" wp14:anchorId="50B070C0" wp14:editId="1BE252F7">
                      <wp:simplePos x="0" y="0"/>
                      <wp:positionH relativeFrom="column">
                        <wp:posOffset>-63500</wp:posOffset>
                      </wp:positionH>
                      <wp:positionV relativeFrom="paragraph">
                        <wp:posOffset>2006600</wp:posOffset>
                      </wp:positionV>
                      <wp:extent cx="1003300" cy="762000"/>
                      <wp:effectExtent l="0" t="0" r="0" b="0"/>
                      <wp:wrapNone/>
                      <wp:docPr id="4517" name="Rectangle 4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C097D5-F090-A14D-B0CB-B9FF1FFD8A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09B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070C0" id="Rectangle 4517" o:spid="_x0000_s3702" style="position:absolute;margin-left:-5pt;margin-top:158pt;width:79pt;height:60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zx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Xm+psRxi1P6&#10;ibpx1w2KXLK9kVLl+Wa9xhBbLHsKj3CNIrqZ/KTB5i/SIlPR+HzTWE2JCExuF9tNjZMQeLRebhfo&#10;Y5fqtThATF+VtyQ7jAJCKcry0/eYLldfrmBdBnN5PntpOkyFTLNar16wHrw8I0dc0vSARg9+ZFQM&#10;JlAy4uAZjb+PHBQlwzeHyjbr5aLBTSnBfNNscIOhBIj68DbLneg97pJIQMkxgOl6BFw0KrhwZIXZ&#10;db3yTryNC/rXn2D/B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6ps8bsBAABMAwAADgAAAAAAAAAAAAAAAAAuAgAAZHJz&#10;L2Uyb0RvYy54bWxQSwECLQAUAAYACAAAACEABAyk1t0AAAALAQAADwAAAAAAAAAAAAAAAAAVBAAA&#10;ZHJzL2Rvd25yZXYueG1sUEsFBgAAAAAEAAQA8wAAAB8FAAAAAA==&#10;" filled="f" stroked="f">
                      <v:textbox inset="2.16pt,1.44pt,0,1.44pt">
                        <w:txbxContent>
                          <w:p w14:paraId="5C909B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13984" behindDoc="0" locked="0" layoutInCell="1" allowOverlap="1" wp14:anchorId="54957FB5" wp14:editId="06512284">
                      <wp:simplePos x="0" y="0"/>
                      <wp:positionH relativeFrom="column">
                        <wp:posOffset>-63500</wp:posOffset>
                      </wp:positionH>
                      <wp:positionV relativeFrom="paragraph">
                        <wp:posOffset>2006600</wp:posOffset>
                      </wp:positionV>
                      <wp:extent cx="1003300" cy="762000"/>
                      <wp:effectExtent l="0" t="0" r="0" b="0"/>
                      <wp:wrapNone/>
                      <wp:docPr id="4516" name="Rectangle 4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D59A32-7721-614C-9341-3F2EE80A55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308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57FB5" id="Rectangle 4516" o:spid="_x0000_s3703" style="position:absolute;margin-left:-5pt;margin-top:158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ga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Xm+osRxi1P6&#10;ibpx1w2KXLK9kVLl+Wa9xhBbLHsKj3CNIrqZ/KTB5i/SIlPR+HzTWE2JCExuF9tNjZMQeLRebhfo&#10;Y5fqtThATF+VtyQ7jAJCKcry0/eYLldfrmBdBnN5PntpOkyFTLNar1+wHrw8I0dc0vSARg9+ZFQM&#10;JlAy4uAZjb+PHBQlwzeHyjbr5aLBTSnBfNNscIOhBIj68DbLneg97pJIQMkxgOl6BFw0KrhwZIXZ&#10;db3yTryNC/rXn2D/B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Ky6YGrsBAABMAwAADgAAAAAAAAAAAAAAAAAuAgAAZHJz&#10;L2Uyb0RvYy54bWxQSwECLQAUAAYACAAAACEABAyk1t0AAAALAQAADwAAAAAAAAAAAAAAAAAVBAAA&#10;ZHJzL2Rvd25yZXYueG1sUEsFBgAAAAAEAAQA8wAAAB8FAAAAAA==&#10;" filled="f" stroked="f">
                      <v:textbox inset="2.16pt,1.44pt,0,1.44pt">
                        <w:txbxContent>
                          <w:p w14:paraId="41C308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15008" behindDoc="0" locked="0" layoutInCell="1" allowOverlap="1" wp14:anchorId="71A5DAAC" wp14:editId="02C2E596">
                      <wp:simplePos x="0" y="0"/>
                      <wp:positionH relativeFrom="column">
                        <wp:posOffset>-63500</wp:posOffset>
                      </wp:positionH>
                      <wp:positionV relativeFrom="paragraph">
                        <wp:posOffset>2006600</wp:posOffset>
                      </wp:positionV>
                      <wp:extent cx="1003300" cy="762000"/>
                      <wp:effectExtent l="0" t="0" r="0" b="0"/>
                      <wp:wrapNone/>
                      <wp:docPr id="4515" name="Rectangle 4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E874E5-4675-FE49-8CB3-4B5940C0A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688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5DAAC" id="Rectangle 4515" o:spid="_x0000_s3704" style="position:absolute;margin-left:-5pt;margin-top:158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ksj1B7sBAABMAwAADgAAAAAAAAAAAAAAAAAuAgAAZHJz&#10;L2Uyb0RvYy54bWxQSwECLQAUAAYACAAAACEABAyk1t0AAAALAQAADwAAAAAAAAAAAAAAAAAVBAAA&#10;ZHJzL2Rvd25yZXYueG1sUEsFBgAAAAAEAAQA8wAAAB8FAAAAAA==&#10;" filled="f" stroked="f">
                      <v:textbox inset="2.16pt,1.44pt,0,1.44pt">
                        <w:txbxContent>
                          <w:p w14:paraId="349688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16032" behindDoc="0" locked="0" layoutInCell="1" allowOverlap="1" wp14:anchorId="09EE4A97" wp14:editId="15B044F3">
                      <wp:simplePos x="0" y="0"/>
                      <wp:positionH relativeFrom="column">
                        <wp:posOffset>-63500</wp:posOffset>
                      </wp:positionH>
                      <wp:positionV relativeFrom="paragraph">
                        <wp:posOffset>2006600</wp:posOffset>
                      </wp:positionV>
                      <wp:extent cx="1003300" cy="762000"/>
                      <wp:effectExtent l="0" t="0" r="0" b="0"/>
                      <wp:wrapNone/>
                      <wp:docPr id="4514" name="Rectangle 4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FA5269-7FCB-7D42-BB92-6C6CE43111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501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E4A97" id="Rectangle 4514" o:spid="_x0000_s3705" style="position:absolute;margin-left:-5pt;margin-top:158pt;width:79pt;height:60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Hs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7fzJSWOW5zS&#10;D9SNu25Q5JztjZQqzzfrNYbYYtlLeIZLFNHN5CcNNn+RFpmKxqerxmpKRGBys9isa5yEwKPVcrNA&#10;H7tU78UBYvqqvCXZYRQQSlGWHx9jOl99u4J1Gcz5+eylaT8VMs3davOGde/lCTnikqYnNHrwI6Ni&#10;MIGSEQfPaHw9cFCUDN8cKtuslosGN6UE83Wzxg2GEiDq/ccsd6L3uEsiASWHAKbrEXDRqODCkRVm&#10;l/XKO/ExLujff4Ldb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N5MAey8AQAATAMAAA4AAAAAAAAAAAAAAAAALgIAAGRy&#10;cy9lMm9Eb2MueG1sUEsBAi0AFAAGAAgAAAAhAAQMpNbdAAAACwEAAA8AAAAAAAAAAAAAAAAAFgQA&#10;AGRycy9kb3ducmV2LnhtbFBLBQYAAAAABAAEAPMAAAAgBQAAAAA=&#10;" filled="f" stroked="f">
                      <v:textbox inset="2.16pt,1.44pt,0,1.44pt">
                        <w:txbxContent>
                          <w:p w14:paraId="7A7501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17056" behindDoc="0" locked="0" layoutInCell="1" allowOverlap="1" wp14:anchorId="2651CA54" wp14:editId="2ACBBB9E">
                      <wp:simplePos x="0" y="0"/>
                      <wp:positionH relativeFrom="column">
                        <wp:posOffset>-63500</wp:posOffset>
                      </wp:positionH>
                      <wp:positionV relativeFrom="paragraph">
                        <wp:posOffset>2006600</wp:posOffset>
                      </wp:positionV>
                      <wp:extent cx="1003300" cy="762000"/>
                      <wp:effectExtent l="0" t="0" r="0" b="0"/>
                      <wp:wrapNone/>
                      <wp:docPr id="4513" name="Rectangle 4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E5DBC8-34EC-B14D-96C9-6D395CBAEE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B06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1CA54" id="Rectangle 4513" o:spid="_x0000_s3706" style="position:absolute;margin-left:-5pt;margin-top:158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Hvukma8AQAATAMAAA4AAAAAAAAAAAAAAAAALgIAAGRy&#10;cy9lMm9Eb2MueG1sUEsBAi0AFAAGAAgAAAAhAAQMpNbdAAAACwEAAA8AAAAAAAAAAAAAAAAAFgQA&#10;AGRycy9kb3ducmV2LnhtbFBLBQYAAAAABAAEAPMAAAAgBQAAAAA=&#10;" filled="f" stroked="f">
                      <v:textbox inset="2.16pt,1.44pt,0,1.44pt">
                        <w:txbxContent>
                          <w:p w14:paraId="7E6B06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18080" behindDoc="0" locked="0" layoutInCell="1" allowOverlap="1" wp14:anchorId="64E955FB" wp14:editId="66945B81">
                      <wp:simplePos x="0" y="0"/>
                      <wp:positionH relativeFrom="column">
                        <wp:posOffset>-63500</wp:posOffset>
                      </wp:positionH>
                      <wp:positionV relativeFrom="paragraph">
                        <wp:posOffset>2006600</wp:posOffset>
                      </wp:positionV>
                      <wp:extent cx="1003300" cy="762000"/>
                      <wp:effectExtent l="0" t="0" r="0" b="0"/>
                      <wp:wrapNone/>
                      <wp:docPr id="4512" name="Rectangle 4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2413F0-C19D-CD48-AC8E-5E83F7ECE9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E79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955FB" id="Rectangle 4512" o:spid="_x0000_s3707" style="position:absolute;margin-left:-5pt;margin-top:158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aNug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Prz8uGEs8dTukn&#10;6sZ9bxU5ZwcjpZrnO+s1xtRh2VN8hEuU0J3JTxrc/EVaZCoan64aqykTgcnNatPWOAmBR7frzQp9&#10;7FK9FkdI+asKjswOo4BQirL8+D3l89WXK1g3gzk/P3t52k+FTHPTXrHugzwhR1zS/IBG2zAyKqyJ&#10;lIw4eEbT7wMHRYn95lHZ5na9QiFyCZZt0+IGQwkQ9f5tlnsxBNwlkYGSQwTTDwi4vFtw4cgKs8t6&#10;zTvxNi7oX3+C3R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3amaNugEAAEwDAAAOAAAAAAAAAAAAAAAAAC4CAABkcnMv&#10;ZTJvRG9jLnhtbFBLAQItABQABgAIAAAAIQAEDKTW3QAAAAsBAAAPAAAAAAAAAAAAAAAAABQEAABk&#10;cnMvZG93bnJldi54bWxQSwUGAAAAAAQABADzAAAAHgUAAAAA&#10;" filled="f" stroked="f">
                      <v:textbox inset="2.16pt,1.44pt,0,1.44pt">
                        <w:txbxContent>
                          <w:p w14:paraId="3E6E79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19104" behindDoc="0" locked="0" layoutInCell="1" allowOverlap="1" wp14:anchorId="648759CC" wp14:editId="378CE391">
                      <wp:simplePos x="0" y="0"/>
                      <wp:positionH relativeFrom="column">
                        <wp:posOffset>-63500</wp:posOffset>
                      </wp:positionH>
                      <wp:positionV relativeFrom="paragraph">
                        <wp:posOffset>2006600</wp:posOffset>
                      </wp:positionV>
                      <wp:extent cx="1003300" cy="762000"/>
                      <wp:effectExtent l="0" t="0" r="0" b="0"/>
                      <wp:wrapNone/>
                      <wp:docPr id="4511" name="Rectangle 4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70F4C-F163-9F4E-A37B-1FA4EDCA1E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729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759CC" id="Rectangle 4511" o:spid="_x0000_s3708" style="position:absolute;margin-left:-5pt;margin-top:158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ouAKarsBAABMAwAADgAAAAAAAAAAAAAAAAAuAgAAZHJz&#10;L2Uyb0RvYy54bWxQSwECLQAUAAYACAAAACEABAyk1t0AAAALAQAADwAAAAAAAAAAAAAAAAAVBAAA&#10;ZHJzL2Rvd25yZXYueG1sUEsFBgAAAAAEAAQA8wAAAB8FAAAAAA==&#10;" filled="f" stroked="f">
                      <v:textbox inset="2.16pt,1.44pt,0,1.44pt">
                        <w:txbxContent>
                          <w:p w14:paraId="520729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0128" behindDoc="0" locked="0" layoutInCell="1" allowOverlap="1" wp14:anchorId="33030034" wp14:editId="152B8C28">
                      <wp:simplePos x="0" y="0"/>
                      <wp:positionH relativeFrom="column">
                        <wp:posOffset>-63500</wp:posOffset>
                      </wp:positionH>
                      <wp:positionV relativeFrom="paragraph">
                        <wp:posOffset>2006600</wp:posOffset>
                      </wp:positionV>
                      <wp:extent cx="1003300" cy="762000"/>
                      <wp:effectExtent l="0" t="0" r="0" b="0"/>
                      <wp:wrapNone/>
                      <wp:docPr id="4510" name="Rectangle 4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06349-5094-E649-BF58-D552EFBE36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694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30034" id="Rectangle 4510" o:spid="_x0000_s3709" style="position:absolute;margin-left:-5pt;margin-top:158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6BuwEAAEwDAAAOAAAAZHJzL2Uyb0RvYy54bWysU9tu2zAMfR+wfxD0vthxs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Prz0sUyHOHU/qJ&#10;unHfW0XO2cFIqeb5znqNMXVY9hQf4RIldGfykwY3f5EWmYrGp6vGaspEYHKz2rQ1PiTw6Ha9WaGP&#10;XarX4ggpf1XBkdlhFBBKUZYfv6d8vvpyBetmMOfnZy9P+6mQaW7a1QvWfZAn5IhLmh/QaBtGRoU1&#10;kZIRB89o+n3goCix3zwq29yuVw1uSgmWbdPiBkMJEPX+bZZ7MQTcJZGBkkME0w8IuGhUcOHICrPL&#10;es078TYu6F9/gt0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7mT+gbsBAABMAwAADgAAAAAAAAAAAAAAAAAuAgAAZHJz&#10;L2Uyb0RvYy54bWxQSwECLQAUAAYACAAAACEABAyk1t0AAAALAQAADwAAAAAAAAAAAAAAAAAVBAAA&#10;ZHJzL2Rvd25yZXYueG1sUEsFBgAAAAAEAAQA8wAAAB8FAAAAAA==&#10;" filled="f" stroked="f">
                      <v:textbox inset="2.16pt,1.44pt,0,1.44pt">
                        <w:txbxContent>
                          <w:p w14:paraId="444694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1152" behindDoc="0" locked="0" layoutInCell="1" allowOverlap="1" wp14:anchorId="42AC9606" wp14:editId="7204468F">
                      <wp:simplePos x="0" y="0"/>
                      <wp:positionH relativeFrom="column">
                        <wp:posOffset>-63500</wp:posOffset>
                      </wp:positionH>
                      <wp:positionV relativeFrom="paragraph">
                        <wp:posOffset>2006600</wp:posOffset>
                      </wp:positionV>
                      <wp:extent cx="1003300" cy="762000"/>
                      <wp:effectExtent l="0" t="0" r="0" b="0"/>
                      <wp:wrapNone/>
                      <wp:docPr id="4509" name="Rectangle 4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CFB6EE-8B1F-ED45-920A-61D2434E2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7DC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C9606" id="Rectangle 4509" o:spid="_x0000_s3710" style="position:absolute;margin-left:-5pt;margin-top:158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qemeMrsBAABMAwAADgAAAAAAAAAAAAAAAAAuAgAAZHJz&#10;L2Uyb0RvYy54bWxQSwECLQAUAAYACAAAACEABAyk1t0AAAALAQAADwAAAAAAAAAAAAAAAAAVBAAA&#10;ZHJzL2Rvd25yZXYueG1sUEsFBgAAAAAEAAQA8wAAAB8FAAAAAA==&#10;" filled="f" stroked="f">
                      <v:textbox inset="2.16pt,1.44pt,0,1.44pt">
                        <w:txbxContent>
                          <w:p w14:paraId="0367DC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2176" behindDoc="0" locked="0" layoutInCell="1" allowOverlap="1" wp14:anchorId="2913C8BF" wp14:editId="77091755">
                      <wp:simplePos x="0" y="0"/>
                      <wp:positionH relativeFrom="column">
                        <wp:posOffset>-63500</wp:posOffset>
                      </wp:positionH>
                      <wp:positionV relativeFrom="paragraph">
                        <wp:posOffset>2006600</wp:posOffset>
                      </wp:positionV>
                      <wp:extent cx="1003300" cy="762000"/>
                      <wp:effectExtent l="0" t="0" r="0" b="0"/>
                      <wp:wrapNone/>
                      <wp:docPr id="4508" name="Rectangle 4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98CC7-C5C4-F941-BEC1-334F6403F4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54D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3C8BF" id="Rectangle 4508" o:spid="_x0000_s3711" style="position:absolute;margin-left:-5pt;margin-top:158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5W1q2bsBAABMAwAADgAAAAAAAAAAAAAAAAAuAgAAZHJz&#10;L2Uyb0RvYy54bWxQSwECLQAUAAYACAAAACEABAyk1t0AAAALAQAADwAAAAAAAAAAAAAAAAAVBAAA&#10;ZHJzL2Rvd25yZXYueG1sUEsFBgAAAAAEAAQA8wAAAB8FAAAAAA==&#10;" filled="f" stroked="f">
                      <v:textbox inset="2.16pt,1.44pt,0,1.44pt">
                        <w:txbxContent>
                          <w:p w14:paraId="5A554D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3200" behindDoc="0" locked="0" layoutInCell="1" allowOverlap="1" wp14:anchorId="32D110D0" wp14:editId="197EDBFF">
                      <wp:simplePos x="0" y="0"/>
                      <wp:positionH relativeFrom="column">
                        <wp:posOffset>-63500</wp:posOffset>
                      </wp:positionH>
                      <wp:positionV relativeFrom="paragraph">
                        <wp:posOffset>2006600</wp:posOffset>
                      </wp:positionV>
                      <wp:extent cx="1003300" cy="762000"/>
                      <wp:effectExtent l="0" t="0" r="0" b="0"/>
                      <wp:wrapNone/>
                      <wp:docPr id="4507" name="Rectangle 4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1E6F49-27B1-3848-BAAA-5F3FEDB925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504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110D0" id="Rectangle 4507" o:spid="_x0000_s3712" style="position:absolute;margin-left:-5pt;margin-top:158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q1X77sBAABMAwAADgAAAAAAAAAAAAAAAAAuAgAAZHJz&#10;L2Uyb0RvYy54bWxQSwECLQAUAAYACAAAACEABAyk1t0AAAALAQAADwAAAAAAAAAAAAAAAAAVBAAA&#10;ZHJzL2Rvd25yZXYueG1sUEsFBgAAAAAEAAQA8wAAAB8FAAAAAA==&#10;" filled="f" stroked="f">
                      <v:textbox inset="2.16pt,1.44pt,0,1.44pt">
                        <w:txbxContent>
                          <w:p w14:paraId="3B8504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4224" behindDoc="0" locked="0" layoutInCell="1" allowOverlap="1" wp14:anchorId="32CA96B6" wp14:editId="21048C20">
                      <wp:simplePos x="0" y="0"/>
                      <wp:positionH relativeFrom="column">
                        <wp:posOffset>-63500</wp:posOffset>
                      </wp:positionH>
                      <wp:positionV relativeFrom="paragraph">
                        <wp:posOffset>2006600</wp:posOffset>
                      </wp:positionV>
                      <wp:extent cx="1003300" cy="762000"/>
                      <wp:effectExtent l="0" t="0" r="0" b="0"/>
                      <wp:wrapNone/>
                      <wp:docPr id="4506" name="Rectangle 4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AF5401-FAF1-A046-B288-5C4AC080BD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8D5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A96B6" id="Rectangle 4506" o:spid="_x0000_s3713" style="position:absolute;margin-left:-5pt;margin-top:158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ximjBLsBAABMAwAADgAAAAAAAAAAAAAAAAAuAgAAZHJz&#10;L2Uyb0RvYy54bWxQSwECLQAUAAYACAAAACEABAyk1t0AAAALAQAADwAAAAAAAAAAAAAAAAAVBAAA&#10;ZHJzL2Rvd25yZXYueG1sUEsFBgAAAAAEAAQA8wAAAB8FAAAAAA==&#10;" filled="f" stroked="f">
                      <v:textbox inset="2.16pt,1.44pt,0,1.44pt">
                        <w:txbxContent>
                          <w:p w14:paraId="33C8D5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5248" behindDoc="0" locked="0" layoutInCell="1" allowOverlap="1" wp14:anchorId="46807075" wp14:editId="48670142">
                      <wp:simplePos x="0" y="0"/>
                      <wp:positionH relativeFrom="column">
                        <wp:posOffset>-63500</wp:posOffset>
                      </wp:positionH>
                      <wp:positionV relativeFrom="paragraph">
                        <wp:posOffset>2006600</wp:posOffset>
                      </wp:positionV>
                      <wp:extent cx="1003300" cy="762000"/>
                      <wp:effectExtent l="0" t="0" r="0" b="0"/>
                      <wp:wrapNone/>
                      <wp:docPr id="4505" name="Rectangle 4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91A97-6DC7-2941-800D-01B0DB1C30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79A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07075" id="Rectangle 4505" o:spid="_x0000_s3714" style="position:absolute;margin-left:-5pt;margin-top:158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f8/OGbsBAABMAwAADgAAAAAAAAAAAAAAAAAuAgAAZHJz&#10;L2Uyb0RvYy54bWxQSwECLQAUAAYACAAAACEABAyk1t0AAAALAQAADwAAAAAAAAAAAAAAAAAVBAAA&#10;ZHJzL2Rvd25yZXYueG1sUEsFBgAAAAAEAAQA8wAAAB8FAAAAAA==&#10;" filled="f" stroked="f">
                      <v:textbox inset="2.16pt,1.44pt,0,1.44pt">
                        <w:txbxContent>
                          <w:p w14:paraId="72C79A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6272" behindDoc="0" locked="0" layoutInCell="1" allowOverlap="1" wp14:anchorId="32A82921" wp14:editId="783E9CE5">
                      <wp:simplePos x="0" y="0"/>
                      <wp:positionH relativeFrom="column">
                        <wp:posOffset>-63500</wp:posOffset>
                      </wp:positionH>
                      <wp:positionV relativeFrom="paragraph">
                        <wp:posOffset>2006600</wp:posOffset>
                      </wp:positionV>
                      <wp:extent cx="1003300" cy="762000"/>
                      <wp:effectExtent l="0" t="0" r="0" b="0"/>
                      <wp:wrapNone/>
                      <wp:docPr id="4504" name="Rectangle 4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F7671-4965-254F-8CB9-01920C6B27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2CF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82921" id="Rectangle 4504" o:spid="_x0000_s3715" style="position:absolute;margin-left:-5pt;margin-top:158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M0s68rsBAABMAwAADgAAAAAAAAAAAAAAAAAuAgAAZHJz&#10;L2Uyb0RvYy54bWxQSwECLQAUAAYACAAAACEABAyk1t0AAAALAQAADwAAAAAAAAAAAAAAAAAVBAAA&#10;ZHJzL2Rvd25yZXYueG1sUEsFBgAAAAAEAAQA8wAAAB8FAAAAAA==&#10;" filled="f" stroked="f">
                      <v:textbox inset="2.16pt,1.44pt,0,1.44pt">
                        <w:txbxContent>
                          <w:p w14:paraId="5D92CF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7296" behindDoc="0" locked="0" layoutInCell="1" allowOverlap="1" wp14:anchorId="1515E917" wp14:editId="049BE06A">
                      <wp:simplePos x="0" y="0"/>
                      <wp:positionH relativeFrom="column">
                        <wp:posOffset>-63500</wp:posOffset>
                      </wp:positionH>
                      <wp:positionV relativeFrom="paragraph">
                        <wp:posOffset>2006600</wp:posOffset>
                      </wp:positionV>
                      <wp:extent cx="1003300" cy="7620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71D994-20CD-7746-95AD-D269844BF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E23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5E917" id="Rectangle 4503" o:spid="_x0000_s3716" style="position:absolute;margin-left:-5pt;margin-top:158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EQXExm8AQAATAMAAA4AAAAAAAAAAAAAAAAALgIAAGRy&#10;cy9lMm9Eb2MueG1sUEsBAi0AFAAGAAgAAAAhAAQMpNbdAAAACwEAAA8AAAAAAAAAAAAAAAAAFgQA&#10;AGRycy9kb3ducmV2LnhtbFBLBQYAAAAABAAEAPMAAAAgBQAAAAA=&#10;" filled="f" stroked="f">
                      <v:textbox inset="2.16pt,1.44pt,0,1.44pt">
                        <w:txbxContent>
                          <w:p w14:paraId="7A4E23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8320" behindDoc="0" locked="0" layoutInCell="1" allowOverlap="1" wp14:anchorId="6AFCF9CD" wp14:editId="06082FA1">
                      <wp:simplePos x="0" y="0"/>
                      <wp:positionH relativeFrom="column">
                        <wp:posOffset>-63500</wp:posOffset>
                      </wp:positionH>
                      <wp:positionV relativeFrom="paragraph">
                        <wp:posOffset>2006600</wp:posOffset>
                      </wp:positionV>
                      <wp:extent cx="1003300" cy="762000"/>
                      <wp:effectExtent l="0" t="0" r="0" b="0"/>
                      <wp:wrapNone/>
                      <wp:docPr id="4502" name="Rectangle 4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4B092B-6C63-1048-B0E9-F3A63A2C7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044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CF9CD" id="Rectangle 4502" o:spid="_x0000_s3717" style="position:absolute;margin-left:-5pt;margin-top:158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Ik+fyugEAAEwDAAAOAAAAAAAAAAAAAAAAAC4CAABkcnMv&#10;ZTJvRG9jLnhtbFBLAQItABQABgAIAAAAIQAEDKTW3QAAAAsBAAAPAAAAAAAAAAAAAAAAABQEAABk&#10;cnMvZG93bnJldi54bWxQSwUGAAAAAAQABADzAAAAHgUAAAAA&#10;" filled="f" stroked="f">
                      <v:textbox inset="2.16pt,1.44pt,0,1.44pt">
                        <w:txbxContent>
                          <w:p w14:paraId="7FE044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29344" behindDoc="0" locked="0" layoutInCell="1" allowOverlap="1" wp14:anchorId="0317D43C" wp14:editId="4435C3BC">
                      <wp:simplePos x="0" y="0"/>
                      <wp:positionH relativeFrom="column">
                        <wp:posOffset>-63500</wp:posOffset>
                      </wp:positionH>
                      <wp:positionV relativeFrom="paragraph">
                        <wp:posOffset>2006600</wp:posOffset>
                      </wp:positionV>
                      <wp:extent cx="1003300" cy="762000"/>
                      <wp:effectExtent l="0" t="0" r="0" b="0"/>
                      <wp:wrapNone/>
                      <wp:docPr id="4501" name="Rectangle 4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3237E3-9846-B44F-9807-1701D6018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6C00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7D43C" id="Rectangle 4501" o:spid="_x0000_s3718" style="position:absolute;margin-left:-5pt;margin-top:158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RmLFbsBAABMAwAADgAAAAAAAAAAAAAAAAAuAgAAZHJz&#10;L2Uyb0RvYy54bWxQSwECLQAUAAYACAAAACEABAyk1t0AAAALAQAADwAAAAAAAAAAAAAAAAAVBAAA&#10;ZHJzL2Rvd25yZXYueG1sUEsFBgAAAAAEAAQA8wAAAB8FAAAAAA==&#10;" filled="f" stroked="f">
                      <v:textbox inset="2.16pt,1.44pt,0,1.44pt">
                        <w:txbxContent>
                          <w:p w14:paraId="516C00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0368" behindDoc="0" locked="0" layoutInCell="1" allowOverlap="1" wp14:anchorId="5DA2D724" wp14:editId="4B247ABC">
                      <wp:simplePos x="0" y="0"/>
                      <wp:positionH relativeFrom="column">
                        <wp:posOffset>-63500</wp:posOffset>
                      </wp:positionH>
                      <wp:positionV relativeFrom="paragraph">
                        <wp:posOffset>2006600</wp:posOffset>
                      </wp:positionV>
                      <wp:extent cx="1003300" cy="7620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3B3F05-4562-9F4F-BC1F-284971080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872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2D724" id="Rectangle 4500" o:spid="_x0000_s3719" style="position:absolute;margin-left:-5pt;margin-top:158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RnX/+ugEAAEwDAAAOAAAAAAAAAAAAAAAAAC4CAABkcnMv&#10;ZTJvRG9jLnhtbFBLAQItABQABgAIAAAAIQAEDKTW3QAAAAsBAAAPAAAAAAAAAAAAAAAAABQEAABk&#10;cnMvZG93bnJldi54bWxQSwUGAAAAAAQABADzAAAAHgUAAAAA&#10;" filled="f" stroked="f">
                      <v:textbox inset="2.16pt,1.44pt,0,1.44pt">
                        <w:txbxContent>
                          <w:p w14:paraId="5F6872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1392" behindDoc="0" locked="0" layoutInCell="1" allowOverlap="1" wp14:anchorId="51856566" wp14:editId="058FD180">
                      <wp:simplePos x="0" y="0"/>
                      <wp:positionH relativeFrom="column">
                        <wp:posOffset>-63500</wp:posOffset>
                      </wp:positionH>
                      <wp:positionV relativeFrom="paragraph">
                        <wp:posOffset>2006600</wp:posOffset>
                      </wp:positionV>
                      <wp:extent cx="1003300" cy="762000"/>
                      <wp:effectExtent l="0" t="0" r="0" b="0"/>
                      <wp:wrapNone/>
                      <wp:docPr id="4499" name="Rectangle 4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25CA13-6F2F-E049-8E0A-90E695068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51B5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56566" id="Rectangle 4499" o:spid="_x0000_s3720" style="position:absolute;margin-left:-5pt;margin-top:158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8Og8LrsBAABMAwAADgAAAAAAAAAAAAAAAAAuAgAAZHJz&#10;L2Uyb0RvYy54bWxQSwECLQAUAAYACAAAACEABAyk1t0AAAALAQAADwAAAAAAAAAAAAAAAAAVBAAA&#10;ZHJzL2Rvd25yZXYueG1sUEsFBgAAAAAEAAQA8wAAAB8FAAAAAA==&#10;" filled="f" stroked="f">
                      <v:textbox inset="2.16pt,1.44pt,0,1.44pt">
                        <w:txbxContent>
                          <w:p w14:paraId="4351B5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2416" behindDoc="0" locked="0" layoutInCell="1" allowOverlap="1" wp14:anchorId="7964CE00" wp14:editId="2B3FC02D">
                      <wp:simplePos x="0" y="0"/>
                      <wp:positionH relativeFrom="column">
                        <wp:posOffset>-63500</wp:posOffset>
                      </wp:positionH>
                      <wp:positionV relativeFrom="paragraph">
                        <wp:posOffset>2006600</wp:posOffset>
                      </wp:positionV>
                      <wp:extent cx="1003300" cy="762000"/>
                      <wp:effectExtent l="0" t="0" r="0" b="0"/>
                      <wp:wrapNone/>
                      <wp:docPr id="4498" name="Rectangle 4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4BC710-007E-B446-8FCC-717340212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4FD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4CE00" id="Rectangle 4498" o:spid="_x0000_s3721" style="position:absolute;margin-left:-5pt;margin-top:158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vGzIxbsBAABMAwAADgAAAAAAAAAAAAAAAAAuAgAAZHJz&#10;L2Uyb0RvYy54bWxQSwECLQAUAAYACAAAACEABAyk1t0AAAALAQAADwAAAAAAAAAAAAAAAAAVBAAA&#10;ZHJzL2Rvd25yZXYueG1sUEsFBgAAAAAEAAQA8wAAAB8FAAAAAA==&#10;" filled="f" stroked="f">
                      <v:textbox inset="2.16pt,1.44pt,0,1.44pt">
                        <w:txbxContent>
                          <w:p w14:paraId="5F14FD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3440" behindDoc="0" locked="0" layoutInCell="1" allowOverlap="1" wp14:anchorId="47BC40A9" wp14:editId="1C0963B8">
                      <wp:simplePos x="0" y="0"/>
                      <wp:positionH relativeFrom="column">
                        <wp:posOffset>-63500</wp:posOffset>
                      </wp:positionH>
                      <wp:positionV relativeFrom="paragraph">
                        <wp:posOffset>2006600</wp:posOffset>
                      </wp:positionV>
                      <wp:extent cx="1003300" cy="762000"/>
                      <wp:effectExtent l="0" t="0" r="0" b="0"/>
                      <wp:wrapNone/>
                      <wp:docPr id="4497" name="Rectangle 4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A2A96-2F9B-814D-A9AB-B8DF8690F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5AD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C40A9" id="Rectangle 4497" o:spid="_x0000_s3722" style="position:absolute;margin-left:-5pt;margin-top:158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06z187sBAABMAwAADgAAAAAAAAAAAAAAAAAuAgAAZHJz&#10;L2Uyb0RvYy54bWxQSwECLQAUAAYACAAAACEABAyk1t0AAAALAQAADwAAAAAAAAAAAAAAAAAVBAAA&#10;ZHJzL2Rvd25yZXYueG1sUEsFBgAAAAAEAAQA8wAAAB8FAAAAAA==&#10;" filled="f" stroked="f">
                      <v:textbox inset="2.16pt,1.44pt,0,1.44pt">
                        <w:txbxContent>
                          <w:p w14:paraId="1765AD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4464" behindDoc="0" locked="0" layoutInCell="1" allowOverlap="1" wp14:anchorId="2F4358E5" wp14:editId="45B614DE">
                      <wp:simplePos x="0" y="0"/>
                      <wp:positionH relativeFrom="column">
                        <wp:posOffset>-63500</wp:posOffset>
                      </wp:positionH>
                      <wp:positionV relativeFrom="paragraph">
                        <wp:posOffset>2006600</wp:posOffset>
                      </wp:positionV>
                      <wp:extent cx="1003300" cy="762000"/>
                      <wp:effectExtent l="0" t="0" r="0" b="0"/>
                      <wp:wrapNone/>
                      <wp:docPr id="4496" name="Rectangle 4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59B82-43FD-D342-BE93-9CE913B50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A9B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358E5" id="Rectangle 4496" o:spid="_x0000_s3723" style="position:absolute;margin-left:-5pt;margin-top:158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ygBGLsBAABMAwAADgAAAAAAAAAAAAAAAAAuAgAAZHJz&#10;L2Uyb0RvYy54bWxQSwECLQAUAAYACAAAACEABAyk1t0AAAALAQAADwAAAAAAAAAAAAAAAAAVBAAA&#10;ZHJzL2Rvd25yZXYueG1sUEsFBgAAAAAEAAQA8wAAAB8FAAAAAA==&#10;" filled="f" stroked="f">
                      <v:textbox inset="2.16pt,1.44pt,0,1.44pt">
                        <w:txbxContent>
                          <w:p w14:paraId="738A9B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5488" behindDoc="0" locked="0" layoutInCell="1" allowOverlap="1" wp14:anchorId="754B7405" wp14:editId="6AAEC8D1">
                      <wp:simplePos x="0" y="0"/>
                      <wp:positionH relativeFrom="column">
                        <wp:posOffset>-63500</wp:posOffset>
                      </wp:positionH>
                      <wp:positionV relativeFrom="paragraph">
                        <wp:posOffset>2006600</wp:posOffset>
                      </wp:positionV>
                      <wp:extent cx="1003300" cy="762000"/>
                      <wp:effectExtent l="0" t="0" r="0" b="0"/>
                      <wp:wrapNone/>
                      <wp:docPr id="4495" name="Rectangle 4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0A6F8-7905-AC49-B851-40F73FA758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BA2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B7405" id="Rectangle 4495" o:spid="_x0000_s3724" style="position:absolute;margin-left:-5pt;margin-top:158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Js5sBbsBAABMAwAADgAAAAAAAAAAAAAAAAAuAgAAZHJz&#10;L2Uyb0RvYy54bWxQSwECLQAUAAYACAAAACEABAyk1t0AAAALAQAADwAAAAAAAAAAAAAAAAAVBAAA&#10;ZHJzL2Rvd25yZXYueG1sUEsFBgAAAAAEAAQA8wAAAB8FAAAAAA==&#10;" filled="f" stroked="f">
                      <v:textbox inset="2.16pt,1.44pt,0,1.44pt">
                        <w:txbxContent>
                          <w:p w14:paraId="191BA2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6512" behindDoc="0" locked="0" layoutInCell="1" allowOverlap="1" wp14:anchorId="4E5AF46F" wp14:editId="12601F7E">
                      <wp:simplePos x="0" y="0"/>
                      <wp:positionH relativeFrom="column">
                        <wp:posOffset>-63500</wp:posOffset>
                      </wp:positionH>
                      <wp:positionV relativeFrom="paragraph">
                        <wp:posOffset>2006600</wp:posOffset>
                      </wp:positionV>
                      <wp:extent cx="1003300" cy="762000"/>
                      <wp:effectExtent l="0" t="0" r="0" b="0"/>
                      <wp:wrapNone/>
                      <wp:docPr id="4494" name="Rectangle 44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49B383-FB47-DD4D-87D9-7DCED15AD4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CEB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AF46F" id="Rectangle 4494" o:spid="_x0000_s3725" style="position:absolute;margin-left:-5pt;margin-top:158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akqY7rsBAABMAwAADgAAAAAAAAAAAAAAAAAuAgAAZHJz&#10;L2Uyb0RvYy54bWxQSwECLQAUAAYACAAAACEABAyk1t0AAAALAQAADwAAAAAAAAAAAAAAAAAVBAAA&#10;ZHJzL2Rvd25yZXYueG1sUEsFBgAAAAAEAAQA8wAAAB8FAAAAAA==&#10;" filled="f" stroked="f">
                      <v:textbox inset="2.16pt,1.44pt,0,1.44pt">
                        <w:txbxContent>
                          <w:p w14:paraId="725CEB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7536" behindDoc="0" locked="0" layoutInCell="1" allowOverlap="1" wp14:anchorId="0CA4DE19" wp14:editId="2BE916D6">
                      <wp:simplePos x="0" y="0"/>
                      <wp:positionH relativeFrom="column">
                        <wp:posOffset>-63500</wp:posOffset>
                      </wp:positionH>
                      <wp:positionV relativeFrom="paragraph">
                        <wp:posOffset>2006600</wp:posOffset>
                      </wp:positionV>
                      <wp:extent cx="1003300" cy="762000"/>
                      <wp:effectExtent l="0" t="0" r="0" b="0"/>
                      <wp:wrapNone/>
                      <wp:docPr id="4493" name="Rectangle 4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67E46-5622-984F-9666-B8491C91C8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2F6B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4DE19" id="Rectangle 4493" o:spid="_x0000_s3726" style="position:absolute;margin-left:-5pt;margin-top:158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Fh2aaugEAAEwDAAAOAAAAAAAAAAAAAAAAAC4CAABkcnMv&#10;ZTJvRG9jLnhtbFBLAQItABQABgAIAAAAIQAEDKTW3QAAAAsBAAAPAAAAAAAAAAAAAAAAABQEAABk&#10;cnMvZG93bnJldi54bWxQSwUGAAAAAAQABADzAAAAHgUAAAAA&#10;" filled="f" stroked="f">
                      <v:textbox inset="2.16pt,1.44pt,0,1.44pt">
                        <w:txbxContent>
                          <w:p w14:paraId="642F6B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8560" behindDoc="0" locked="0" layoutInCell="1" allowOverlap="1" wp14:anchorId="281DDA99" wp14:editId="1C57E4AB">
                      <wp:simplePos x="0" y="0"/>
                      <wp:positionH relativeFrom="column">
                        <wp:posOffset>-63500</wp:posOffset>
                      </wp:positionH>
                      <wp:positionV relativeFrom="paragraph">
                        <wp:posOffset>2006600</wp:posOffset>
                      </wp:positionV>
                      <wp:extent cx="1003300" cy="762000"/>
                      <wp:effectExtent l="0" t="0" r="0" b="0"/>
                      <wp:wrapNone/>
                      <wp:docPr id="4492" name="Rectangle 4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A33B2-FE44-6243-BF0B-CE24AE063C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422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DDA99" id="Rectangle 4492" o:spid="_x0000_s3727" style="position:absolute;margin-left:-5pt;margin-top:158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JA5JxugEAAEwDAAAOAAAAAAAAAAAAAAAAAC4CAABkcnMv&#10;ZTJvRG9jLnhtbFBLAQItABQABgAIAAAAIQAEDKTW3QAAAAsBAAAPAAAAAAAAAAAAAAAAABQEAABk&#10;cnMvZG93bnJldi54bWxQSwUGAAAAAAQABADzAAAAHgUAAAAA&#10;" filled="f" stroked="f">
                      <v:textbox inset="2.16pt,1.44pt,0,1.44pt">
                        <w:txbxContent>
                          <w:p w14:paraId="126422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39584" behindDoc="0" locked="0" layoutInCell="1" allowOverlap="1" wp14:anchorId="72EC39BA" wp14:editId="6B6F8AF4">
                      <wp:simplePos x="0" y="0"/>
                      <wp:positionH relativeFrom="column">
                        <wp:posOffset>-63500</wp:posOffset>
                      </wp:positionH>
                      <wp:positionV relativeFrom="paragraph">
                        <wp:posOffset>2006600</wp:posOffset>
                      </wp:positionV>
                      <wp:extent cx="1003300" cy="762000"/>
                      <wp:effectExtent l="0" t="0" r="0" b="0"/>
                      <wp:wrapNone/>
                      <wp:docPr id="4491" name="Rectangle 44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CFA900-1D92-5A4F-A565-E7320200A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905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C39BA" id="Rectangle 4491" o:spid="_x0000_s3728" style="position:absolute;margin-left:-5pt;margin-top:158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6WuwEAAEw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5WZOiecOp/QT&#10;deO+s4qcs72RUk3znfQaYmqx7CU+wyVK6E7kRw1u+iItMhaNT1eN1ZiJwORmsVnXOAmBR6vlZoE+&#10;dqk+iiOk/FUFRyaHUUAoRVl+/J7y+er7FaybwJyfn7w87sdCplnVzTvWfZAn5IhLmp/QaBsGRoU1&#10;kZIBB89oej1wUJTYbx6VbVbLRYObUoL5ulnjBkMJEPX+c5Z70QfcJZGBkkME0/UIuGhUcOHICrPL&#10;ek078Tku6D9+gt0b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HIn+lrsBAABMAwAADgAAAAAAAAAAAAAAAAAuAgAAZHJz&#10;L2Uyb0RvYy54bWxQSwECLQAUAAYACAAAACEABAyk1t0AAAALAQAADwAAAAAAAAAAAAAAAAAVBAAA&#10;ZHJzL2Rvd25yZXYueG1sUEsFBgAAAAAEAAQA8wAAAB8FAAAAAA==&#10;" filled="f" stroked="f">
                      <v:textbox inset="2.16pt,1.44pt,0,1.44pt">
                        <w:txbxContent>
                          <w:p w14:paraId="39D905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0608" behindDoc="0" locked="0" layoutInCell="1" allowOverlap="1" wp14:anchorId="3132B28B" wp14:editId="00F85ABD">
                      <wp:simplePos x="0" y="0"/>
                      <wp:positionH relativeFrom="column">
                        <wp:posOffset>-63500</wp:posOffset>
                      </wp:positionH>
                      <wp:positionV relativeFrom="paragraph">
                        <wp:posOffset>2006600</wp:posOffset>
                      </wp:positionV>
                      <wp:extent cx="1003300" cy="762000"/>
                      <wp:effectExtent l="0" t="0" r="0" b="0"/>
                      <wp:wrapNone/>
                      <wp:docPr id="4490" name="Rectangle 4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37D8F-354F-4C45-A08C-91084F278D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7F6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2B28B" id="Rectangle 4490" o:spid="_x0000_s3729" style="position:absolute;margin-left:-5pt;margin-top:158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p9ugEAAEw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5QYF8tzhlH6i&#10;btx3VpFztjdSqmm+k15DTC2WvcRnuEQJ3Yn8qMFNX6RFxqLx6aqxGjMRmNwsNusaHxJ4tFpuFuhj&#10;l+qjOELKX1VwZHIYBYRSlOXH7ymfr75fwboJzPn5ycvjfixkmlW9eMe6D/KEHHFJ8xMabcPAqLAm&#10;UjLg4BlNrwcOihL7zaOyzWq5aHBTSjBfN2vcYCgBot5/znIv+oC7JDJQcohguh4BF40KLhxZYXZZ&#10;r2knPscF/cdPsHsD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QDQp9ugEAAEwDAAAOAAAAAAAAAAAAAAAAAC4CAABkcnMv&#10;ZTJvRG9jLnhtbFBLAQItABQABgAIAAAAIQAEDKTW3QAAAAsBAAAPAAAAAAAAAAAAAAAAABQEAABk&#10;cnMvZG93bnJldi54bWxQSwUGAAAAAAQABADzAAAAHgUAAAAA&#10;" filled="f" stroked="f">
                      <v:textbox inset="2.16pt,1.44pt,0,1.44pt">
                        <w:txbxContent>
                          <w:p w14:paraId="5D57F6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1632" behindDoc="0" locked="0" layoutInCell="1" allowOverlap="1" wp14:anchorId="52BDA8C6" wp14:editId="5100A2E6">
                      <wp:simplePos x="0" y="0"/>
                      <wp:positionH relativeFrom="column">
                        <wp:posOffset>-63500</wp:posOffset>
                      </wp:positionH>
                      <wp:positionV relativeFrom="paragraph">
                        <wp:posOffset>2006600</wp:posOffset>
                      </wp:positionV>
                      <wp:extent cx="1003300" cy="762000"/>
                      <wp:effectExtent l="0" t="0" r="0" b="0"/>
                      <wp:wrapNone/>
                      <wp:docPr id="4489" name="Rectangle 4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6E55A2-88CC-454E-B697-1B67C6670C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389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DA8C6" id="Rectangle 4489" o:spid="_x0000_s3730" style="position:absolute;margin-left:-5pt;margin-top:158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F4BqzrsBAABMAwAADgAAAAAAAAAAAAAAAAAuAgAAZHJz&#10;L2Uyb0RvYy54bWxQSwECLQAUAAYACAAAACEABAyk1t0AAAALAQAADwAAAAAAAAAAAAAAAAAVBAAA&#10;ZHJzL2Rvd25yZXYueG1sUEsFBgAAAAAEAAQA8wAAAB8FAAAAAA==&#10;" filled="f" stroked="f">
                      <v:textbox inset="2.16pt,1.44pt,0,1.44pt">
                        <w:txbxContent>
                          <w:p w14:paraId="156389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2656" behindDoc="0" locked="0" layoutInCell="1" allowOverlap="1" wp14:anchorId="2076373C" wp14:editId="7231BEED">
                      <wp:simplePos x="0" y="0"/>
                      <wp:positionH relativeFrom="column">
                        <wp:posOffset>-63500</wp:posOffset>
                      </wp:positionH>
                      <wp:positionV relativeFrom="paragraph">
                        <wp:posOffset>2006600</wp:posOffset>
                      </wp:positionV>
                      <wp:extent cx="1003300" cy="762000"/>
                      <wp:effectExtent l="0" t="0" r="0" b="0"/>
                      <wp:wrapNone/>
                      <wp:docPr id="4488" name="Rectangle 4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E61F9-CF70-BC4B-A69E-C84FD22775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A07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6373C" id="Rectangle 4488" o:spid="_x0000_s3731" style="position:absolute;margin-left:-5pt;margin-top:158pt;width:79pt;height:60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4lug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5XKNs3Lc4pR+&#10;o27cdYMi52xvpFR5vlmvMcQWyx7DA1yiiG4mP2mw+Yu0yFQ0Pl01VlMiApObxWZd4yQEHq2WmwX6&#10;2KV6Kw4Q03flLckOo4BQirL8+DOm89XXK1iXwZyfz16a9lMh06zqr69Y916ekCMuabpHowc/MioG&#10;EygZcfCMxpcDB0XJ8MOhss1quWhwU0owXzdZFSgBot6/z3Ineo+7JBJQcghguh4BF40KLhxZYXZZ&#10;r7wT7+OC/u0n2P0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bBJ4lugEAAEwDAAAOAAAAAAAAAAAAAAAAAC4CAABkcnMv&#10;ZTJvRG9jLnhtbFBLAQItABQABgAIAAAAIQAEDKTW3QAAAAsBAAAPAAAAAAAAAAAAAAAAABQEAABk&#10;cnMvZG93bnJldi54bWxQSwUGAAAAAAQABADzAAAAHgUAAAAA&#10;" filled="f" stroked="f">
                      <v:textbox inset="2.16pt,1.44pt,0,1.44pt">
                        <w:txbxContent>
                          <w:p w14:paraId="528A07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3680" behindDoc="0" locked="0" layoutInCell="1" allowOverlap="1" wp14:anchorId="79768AE5" wp14:editId="53BB7CAF">
                      <wp:simplePos x="0" y="0"/>
                      <wp:positionH relativeFrom="column">
                        <wp:posOffset>-63500</wp:posOffset>
                      </wp:positionH>
                      <wp:positionV relativeFrom="paragraph">
                        <wp:posOffset>2006600</wp:posOffset>
                      </wp:positionV>
                      <wp:extent cx="1003300" cy="762000"/>
                      <wp:effectExtent l="0" t="0" r="0" b="0"/>
                      <wp:wrapNone/>
                      <wp:docPr id="4487" name="Rectangle 4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E3CA2-75DA-1542-8D9E-7BAFC1DB39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378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68AE5" id="Rectangle 4487" o:spid="_x0000_s3732" style="position:absolute;margin-left:-5pt;margin-top:158pt;width:79pt;height:60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MT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3W7ocRxi1P6&#10;gbpx14+KXLKDkVLl+Wa9phA7LHsOT3CNIrqZ/KzB5i/SInPR+HzTWM2JCExuV9u2xkkIPNqstyv0&#10;sUv1Vhwgpi/KW5IdRgGhFGX56VtMl6uvV7Aug7k8n700H+ZCptnUd69YD16ekSMuaXpEo0c/MSpG&#10;EyiZcPCMxl9HDoqS8atDZZvNetXgppRg2TYtbjCUAFEf3me5E4PHXRIJKDkGMP2AgItGBReOrDC7&#10;rlfeifdxQf/2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MSjE7sBAABMAwAADgAAAAAAAAAAAAAAAAAuAgAAZHJz&#10;L2Uyb0RvYy54bWxQSwECLQAUAAYACAAAACEABAyk1t0AAAALAQAADwAAAAAAAAAAAAAAAAAVBAAA&#10;ZHJzL2Rvd25yZXYueG1sUEsFBgAAAAAEAAQA8wAAAB8FAAAAAA==&#10;" filled="f" stroked="f">
                      <v:textbox inset="2.16pt,1.44pt,0,1.44pt">
                        <w:txbxContent>
                          <w:p w14:paraId="646378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4704" behindDoc="0" locked="0" layoutInCell="1" allowOverlap="1" wp14:anchorId="5AAB2B67" wp14:editId="73ACE27C">
                      <wp:simplePos x="0" y="0"/>
                      <wp:positionH relativeFrom="column">
                        <wp:posOffset>-63500</wp:posOffset>
                      </wp:positionH>
                      <wp:positionV relativeFrom="paragraph">
                        <wp:posOffset>2006600</wp:posOffset>
                      </wp:positionV>
                      <wp:extent cx="1003300" cy="762000"/>
                      <wp:effectExtent l="0" t="0" r="0" b="0"/>
                      <wp:wrapNone/>
                      <wp:docPr id="4486" name="Rectangle 4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A7C874-243F-5A48-9A9E-B7BAD97A7C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9B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B2B67" id="Rectangle 4486" o:spid="_x0000_s3733" style="position:absolute;margin-left:-5pt;margin-top:158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f4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3V7R4njFqf0&#10;A3Xjrh8VuWQHI6XK8816TSF2WPYcnuAaRXQz+VmDzV+kReai8fmmsZoTEZjcrrZtjZMQeLRZb1fo&#10;Y5fqrThATF+UtyQ7jAJCKcry07eYLldfr2BdBnN5PntpPsyFTLOpN69YD16ekSMuaXpEo0c/MSpG&#10;EyiZcPCMxl9HDoqS8atDZZvNetXgppRg2TYtbjCUAFEf3me5E4PHXRIJKDkGMP2AgItGBReOrDC7&#10;rlfeifdxQf/2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eEBX+LsBAABMAwAADgAAAAAAAAAAAAAAAAAuAgAAZHJz&#10;L2Uyb0RvYy54bWxQSwECLQAUAAYACAAAACEABAyk1t0AAAALAQAADwAAAAAAAAAAAAAAAAAVBAAA&#10;ZHJzL2Rvd25yZXYueG1sUEsFBgAAAAAEAAQA8wAAAB8FAAAAAA==&#10;" filled="f" stroked="f">
                      <v:textbox inset="2.16pt,1.44pt,0,1.44pt">
                        <w:txbxContent>
                          <w:p w14:paraId="0509B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5728" behindDoc="0" locked="0" layoutInCell="1" allowOverlap="1" wp14:anchorId="4A79A79B" wp14:editId="381FC930">
                      <wp:simplePos x="0" y="0"/>
                      <wp:positionH relativeFrom="column">
                        <wp:posOffset>-63500</wp:posOffset>
                      </wp:positionH>
                      <wp:positionV relativeFrom="paragraph">
                        <wp:posOffset>2006600</wp:posOffset>
                      </wp:positionV>
                      <wp:extent cx="1003300" cy="762000"/>
                      <wp:effectExtent l="0" t="0" r="0" b="0"/>
                      <wp:wrapNone/>
                      <wp:docPr id="4485" name="Rectangle 4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D6092B-4705-6345-B253-9C785FD5E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C42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9A79B" id="Rectangle 4485" o:spid="_x0000_s3734" style="position:absolute;margin-left:-5pt;margin-top:158pt;width:79pt;height:60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rl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v2IyWOW5zS&#10;D9SNu35U5JIdjJQqzzfrNYXYYdlTeIRrFNHN5GcNNn+RFpmLxuebxmpORGByu9q2NU5C4NFmvV2h&#10;j12q1+IAMX1R3pLsMAoIpSjLT99iulx9uYJ1Gczl+eyl+TAXMs2mbl+wHrw8I0dc0vSARo9+YlSM&#10;JlAy4eAZjb+OHBQl41eHyjab9arBTSnBsm1a3GAoAaI+vM1yJwaPuyQSUHIMYPoBAReNCi4cWWF2&#10;Xa+8E2/jgv71J9j/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waY65bsBAABMAwAADgAAAAAAAAAAAAAAAAAuAgAAZHJz&#10;L2Uyb0RvYy54bWxQSwECLQAUAAYACAAAACEABAyk1t0AAAALAQAADwAAAAAAAAAAAAAAAAAVBAAA&#10;ZHJzL2Rvd25yZXYueG1sUEsFBgAAAAAEAAQA8wAAAB8FAAAAAA==&#10;" filled="f" stroked="f">
                      <v:textbox inset="2.16pt,1.44pt,0,1.44pt">
                        <w:txbxContent>
                          <w:p w14:paraId="58AC42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6752" behindDoc="0" locked="0" layoutInCell="1" allowOverlap="1" wp14:anchorId="36761526" wp14:editId="6B161D0E">
                      <wp:simplePos x="0" y="0"/>
                      <wp:positionH relativeFrom="column">
                        <wp:posOffset>-63500</wp:posOffset>
                      </wp:positionH>
                      <wp:positionV relativeFrom="paragraph">
                        <wp:posOffset>2006600</wp:posOffset>
                      </wp:positionV>
                      <wp:extent cx="1003300" cy="762000"/>
                      <wp:effectExtent l="0" t="0" r="0" b="0"/>
                      <wp:wrapNone/>
                      <wp:docPr id="4484" name="Rectangle 4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5C5640-5462-CD41-9707-A0EF6FF76E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072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61526" id="Rectangle 4484" o:spid="_x0000_s3735" style="position:absolute;margin-left:-5pt;margin-top:158pt;width:79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jSLODrsBAABMAwAADgAAAAAAAAAAAAAAAAAuAgAAZHJz&#10;L2Uyb0RvYy54bWxQSwECLQAUAAYACAAAACEABAyk1t0AAAALAQAADwAAAAAAAAAAAAAAAAAVBAAA&#10;ZHJzL2Rvd25yZXYueG1sUEsFBgAAAAAEAAQA8wAAAB8FAAAAAA==&#10;" filled="f" stroked="f">
                      <v:textbox inset="2.16pt,1.44pt,0,1.44pt">
                        <w:txbxContent>
                          <w:p w14:paraId="3D6072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7776" behindDoc="0" locked="0" layoutInCell="1" allowOverlap="1" wp14:anchorId="4A65A283" wp14:editId="38186251">
                      <wp:simplePos x="0" y="0"/>
                      <wp:positionH relativeFrom="column">
                        <wp:posOffset>-63500</wp:posOffset>
                      </wp:positionH>
                      <wp:positionV relativeFrom="paragraph">
                        <wp:posOffset>2006600</wp:posOffset>
                      </wp:positionV>
                      <wp:extent cx="1003300" cy="762000"/>
                      <wp:effectExtent l="0" t="0" r="0" b="0"/>
                      <wp:wrapNone/>
                      <wp:docPr id="4483" name="Rectangle 4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6FABED-C2AC-BC4F-8969-D3E424B37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4E4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5A283" id="Rectangle 4483" o:spid="_x0000_s3736" style="position:absolute;margin-left:-5pt;margin-top:158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7n5bsBAABMAwAADgAAAAAAAAAAAAAAAAAuAgAAZHJz&#10;L2Uyb0RvYy54bWxQSwECLQAUAAYACAAAACEABAyk1t0AAAALAQAADwAAAAAAAAAAAAAAAAAVBAAA&#10;ZHJzL2Rvd25yZXYueG1sUEsFBgAAAAAEAAQA8wAAAB8FAAAAAA==&#10;" filled="f" stroked="f">
                      <v:textbox inset="2.16pt,1.44pt,0,1.44pt">
                        <w:txbxContent>
                          <w:p w14:paraId="10A4E4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8800" behindDoc="0" locked="0" layoutInCell="1" allowOverlap="1" wp14:anchorId="1A809864" wp14:editId="5262FB6F">
                      <wp:simplePos x="0" y="0"/>
                      <wp:positionH relativeFrom="column">
                        <wp:posOffset>-63500</wp:posOffset>
                      </wp:positionH>
                      <wp:positionV relativeFrom="paragraph">
                        <wp:posOffset>2006600</wp:posOffset>
                      </wp:positionV>
                      <wp:extent cx="1003300" cy="762000"/>
                      <wp:effectExtent l="0" t="0" r="0" b="0"/>
                      <wp:wrapNone/>
                      <wp:docPr id="4482" name="Rectangle 4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7E057B-B8DE-7748-9C7E-B158ED1552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E90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09864" id="Rectangle 4482" o:spid="_x0000_s3737" style="position:absolute;margin-left:-5pt;margin-top:158pt;width:79pt;height:60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2+hMOugEAAEwDAAAOAAAAAAAAAAAAAAAAAC4CAABkcnMv&#10;ZTJvRG9jLnhtbFBLAQItABQABgAIAAAAIQAEDKTW3QAAAAsBAAAPAAAAAAAAAAAAAAAAABQEAABk&#10;cnMvZG93bnJldi54bWxQSwUGAAAAAAQABADzAAAAHgUAAAAA&#10;" filled="f" stroked="f">
                      <v:textbox inset="2.16pt,1.44pt,0,1.44pt">
                        <w:txbxContent>
                          <w:p w14:paraId="7D9E90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49824" behindDoc="0" locked="0" layoutInCell="1" allowOverlap="1" wp14:anchorId="3A54B9A0" wp14:editId="5F6202F8">
                      <wp:simplePos x="0" y="0"/>
                      <wp:positionH relativeFrom="column">
                        <wp:posOffset>-63500</wp:posOffset>
                      </wp:positionH>
                      <wp:positionV relativeFrom="paragraph">
                        <wp:posOffset>2006600</wp:posOffset>
                      </wp:positionV>
                      <wp:extent cx="1003300" cy="762000"/>
                      <wp:effectExtent l="0" t="0" r="0" b="0"/>
                      <wp:wrapNone/>
                      <wp:docPr id="4481" name="Rectangle 4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C93D2C-DE46-F94B-A776-1D9206535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E2C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4B9A0" id="Rectangle 4481" o:spid="_x0000_s3738" style="position:absolute;margin-left:-5pt;margin-top:158pt;width:79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3B/6bsBAABMAwAADgAAAAAAAAAAAAAAAAAuAgAAZHJz&#10;L2Uyb0RvYy54bWxQSwECLQAUAAYACAAAACEABAyk1t0AAAALAQAADwAAAAAAAAAAAAAAAAAVBAAA&#10;ZHJzL2Rvd25yZXYueG1sUEsFBgAAAAAEAAQA8wAAAB8FAAAAAA==&#10;" filled="f" stroked="f">
                      <v:textbox inset="2.16pt,1.44pt,0,1.44pt">
                        <w:txbxContent>
                          <w:p w14:paraId="518E2C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50848" behindDoc="0" locked="0" layoutInCell="1" allowOverlap="1" wp14:anchorId="4E18C7BF" wp14:editId="27B3DA8E">
                      <wp:simplePos x="0" y="0"/>
                      <wp:positionH relativeFrom="column">
                        <wp:posOffset>-63500</wp:posOffset>
                      </wp:positionH>
                      <wp:positionV relativeFrom="paragraph">
                        <wp:posOffset>2006600</wp:posOffset>
                      </wp:positionV>
                      <wp:extent cx="1003300" cy="762000"/>
                      <wp:effectExtent l="0" t="0" r="0" b="0"/>
                      <wp:wrapNone/>
                      <wp:docPr id="4480" name="Rectangle 4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D917F-8E61-7841-A9F1-91D3960754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5DF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8C7BF" id="Rectangle 4480" o:spid="_x0000_s3739" style="position:absolute;margin-left:-5pt;margin-top:158pt;width:79pt;height:60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sC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6xYF8tzhlL6j&#10;btz3VpFLdjBSqnm+s15jTB2WvcRnuEYJ3Zn8pMHNX6RFpqLx+aaxmjIRmNyutm2NDwk82qy3K/Sx&#10;S/VWHCHlzyo4MjuMAkIpyvLT15QvV1+vYN0M5vL87OXpMBUyzWa5esV6CPKMHHFJ8xMabcPIqLAm&#10;UjLi4BlNv44cFCX2i0dlm8161eCmlGDZNi1uMJQAUR/eZ7kXQ8BdEhkoOUYw/YCAi0YFF46sMLuu&#10;17wT7+OC/u0n2P8G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v9IsCugEAAEwDAAAOAAAAAAAAAAAAAAAAAC4CAABkcnMv&#10;ZTJvRG9jLnhtbFBLAQItABQABgAIAAAAIQAEDKTW3QAAAAsBAAAPAAAAAAAAAAAAAAAAABQEAABk&#10;cnMvZG93bnJldi54bWxQSwUGAAAAAAQABADzAAAAHgUAAAAA&#10;" filled="f" stroked="f">
                      <v:textbox inset="2.16pt,1.44pt,0,1.44pt">
                        <w:txbxContent>
                          <w:p w14:paraId="4D85DF3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51872" behindDoc="0" locked="0" layoutInCell="1" allowOverlap="1" wp14:anchorId="39D45034" wp14:editId="2115B3D5">
                      <wp:simplePos x="0" y="0"/>
                      <wp:positionH relativeFrom="column">
                        <wp:posOffset>-63500</wp:posOffset>
                      </wp:positionH>
                      <wp:positionV relativeFrom="paragraph">
                        <wp:posOffset>2006600</wp:posOffset>
                      </wp:positionV>
                      <wp:extent cx="1003300" cy="762000"/>
                      <wp:effectExtent l="0" t="0" r="0" b="0"/>
                      <wp:wrapNone/>
                      <wp:docPr id="4479" name="Rectangle 4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3F4514-F369-A24F-81F9-BF09F236D2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D72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5034" id="Rectangle 4479" o:spid="_x0000_s3740" style="position:absolute;margin-left:-5pt;margin-top:158pt;width:79pt;height:60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lAuwEAAEwDAAAOAAAAZHJzL2Uyb0RvYy54bWysU9tu2zAMfR+wfxD03thxjCU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27XpLiecOp/Qd&#10;deO+t4pcsoORUs3znfUaY+qw7CU+wzVK6M7kJw1u/iItMhWNzzeN1ZSJwOR2td3UOAmBR+t2u0If&#10;u1RvxRFS/qyCI7PDKCCUoiw/fU35cvX1CtbNYC7Pz16eDlMh06yX7SvWQ5Bn5IhLmp/QaBtGRoU1&#10;kZIRB89o+nXkoCixXzwq26zbVYObUoLlptng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Q1LJQLsBAABMAwAADgAAAAAAAAAAAAAAAAAuAgAAZHJz&#10;L2Uyb0RvYy54bWxQSwECLQAUAAYACAAAACEABAyk1t0AAAALAQAADwAAAAAAAAAAAAAAAAAVBAAA&#10;ZHJzL2Rvd25yZXYueG1sUEsFBgAAAAAEAAQA8wAAAB8FAAAAAA==&#10;" filled="f" stroked="f">
                      <v:textbox inset="2.16pt,1.44pt,0,1.44pt">
                        <w:txbxContent>
                          <w:p w14:paraId="260D72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52896" behindDoc="0" locked="0" layoutInCell="1" allowOverlap="1" wp14:anchorId="58A0BD28" wp14:editId="29858C03">
                      <wp:simplePos x="0" y="0"/>
                      <wp:positionH relativeFrom="column">
                        <wp:posOffset>-63500</wp:posOffset>
                      </wp:positionH>
                      <wp:positionV relativeFrom="paragraph">
                        <wp:posOffset>2006600</wp:posOffset>
                      </wp:positionV>
                      <wp:extent cx="1003300" cy="762000"/>
                      <wp:effectExtent l="0" t="0" r="0" b="0"/>
                      <wp:wrapNone/>
                      <wp:docPr id="4478" name="Rectangle 4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F84CCF-7CDC-1E4A-9E23-EF174A9A2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A9E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0BD28" id="Rectangle 4478" o:spid="_x0000_s3741" style="position:absolute;margin-left:-5pt;margin-top:158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2r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5XKFs3Lc4pR+&#10;o27cdYMi52xvpFR5vlmvMcQWyx7DA1yiiG4mP2mw+Yu0yFQ0Pl01VlMiApObxWZd4yQEHq2WmwX6&#10;2KV6Kw4Q03flLckOo4BQirL8+DOm89XXK1iXwZyfz16a9lMh06zmX1+x7r08IUdc0nSPRg9+ZFQM&#10;JlAy4uAZjS8HDoqS4YdDZZvVctHgppRgvm7WqAqUAFHv32e5E73HXRIJKDkEMF2PgItGBReOrDC7&#10;rFfeifdxQf/2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D9Y9q7sBAABMAwAADgAAAAAAAAAAAAAAAAAuAgAAZHJz&#10;L2Uyb0RvYy54bWxQSwECLQAUAAYACAAAACEABAyk1t0AAAALAQAADwAAAAAAAAAAAAAAAAAVBAAA&#10;ZHJzL2Rvd25yZXYueG1sUEsFBgAAAAAEAAQA8wAAAB8FAAAAAA==&#10;" filled="f" stroked="f">
                      <v:textbox inset="2.16pt,1.44pt,0,1.44pt">
                        <w:txbxContent>
                          <w:p w14:paraId="1EBA9E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53920" behindDoc="0" locked="0" layoutInCell="1" allowOverlap="1" wp14:anchorId="035918D3" wp14:editId="0C19FFF1">
                      <wp:simplePos x="0" y="0"/>
                      <wp:positionH relativeFrom="column">
                        <wp:posOffset>-63500</wp:posOffset>
                      </wp:positionH>
                      <wp:positionV relativeFrom="paragraph">
                        <wp:posOffset>2006600</wp:posOffset>
                      </wp:positionV>
                      <wp:extent cx="1003300" cy="762000"/>
                      <wp:effectExtent l="0" t="0" r="0" b="0"/>
                      <wp:wrapNone/>
                      <wp:docPr id="4477" name="Rectangle 4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0375D6-07FE-904B-9688-99D4CB6873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7AA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918D3" id="Rectangle 4477" o:spid="_x0000_s3742" style="position:absolute;margin-left:-5pt;margin-top:158pt;width:79pt;height:60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Cduw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u121LiecOp/QD&#10;deO+t4pcsoORUs3znfUaY+qw7Dk+wTVK6M7kJw1u/iItMhWNzzeN1ZSJwOR2td3UOAmBR+16u0If&#10;u1RvxRFS/qKCI7PDKCCUoiw/fUv5cvX1CtbNYC7Pz16eDlMh07TLu1eshyDPyBGXND+i0TaMjApr&#10;IiUjDp7R9OvIQVFiv3pUtmnXqwY3pQTLTbPBDYYSIOrD+yz3Ygi4SyIDJccIph8QcNGo4MKRFWbX&#10;9Zp34n1c0L/9BPv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YBYAnbsBAABMAwAADgAAAAAAAAAAAAAAAAAuAgAAZHJz&#10;L2Uyb0RvYy54bWxQSwECLQAUAAYACAAAACEABAyk1t0AAAALAQAADwAAAAAAAAAAAAAAAAAVBAAA&#10;ZHJzL2Rvd25yZXYueG1sUEsFBgAAAAAEAAQA8wAAAB8FAAAAAA==&#10;" filled="f" stroked="f">
                      <v:textbox inset="2.16pt,1.44pt,0,1.44pt">
                        <w:txbxContent>
                          <w:p w14:paraId="3547AA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54944" behindDoc="0" locked="0" layoutInCell="1" allowOverlap="1" wp14:anchorId="5C7C773F" wp14:editId="2DF79CA8">
                      <wp:simplePos x="0" y="0"/>
                      <wp:positionH relativeFrom="column">
                        <wp:posOffset>-63500</wp:posOffset>
                      </wp:positionH>
                      <wp:positionV relativeFrom="paragraph">
                        <wp:posOffset>2006600</wp:posOffset>
                      </wp:positionV>
                      <wp:extent cx="1003300" cy="762000"/>
                      <wp:effectExtent l="0" t="0" r="0" b="0"/>
                      <wp:wrapNone/>
                      <wp:docPr id="4476" name="Rectangle 4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73AD0E-3D30-0B49-A106-A1C6657E6D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862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C773F" id="Rectangle 4476" o:spid="_x0000_s3743" style="position:absolute;margin-left:-5pt;margin-top:158pt;width:79pt;height:60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R2uw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u1+0dJZ47nNIP&#10;1I373ipyyQ5GSjXPd9ZrjKnDsuf4BNcooTuTnzS4+Yu0yFQ0Pt80VlMmApPb1XZT4yQEHrXr7Qp9&#10;7FK9FUdI+YsKjswOo4BQirL89C3ly9XXK1g3g7k8P3t5OkyFTNMu21eshyDPyBGXND+i0TaMjApr&#10;IiUjDp7R9OvIQVFiv3pUtmnXqwY3pQTLTbPBDYYSIOrD+yz3Ygi4SyIDJccIph8QcNGo4MKRFWbX&#10;9Zp34n1c0L/9BPv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JL0drsBAABMAwAADgAAAAAAAAAAAAAAAAAuAgAAZHJz&#10;L2Uyb0RvYy54bWxQSwECLQAUAAYACAAAACEABAyk1t0AAAALAQAADwAAAAAAAAAAAAAAAAAVBAAA&#10;ZHJzL2Rvd25yZXYueG1sUEsFBgAAAAAEAAQA8wAAAB8FAAAAAA==&#10;" filled="f" stroked="f">
                      <v:textbox inset="2.16pt,1.44pt,0,1.44pt">
                        <w:txbxContent>
                          <w:p w14:paraId="261862E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55968" behindDoc="0" locked="0" layoutInCell="1" allowOverlap="1" wp14:anchorId="0F419AAC" wp14:editId="62D77074">
                      <wp:simplePos x="0" y="0"/>
                      <wp:positionH relativeFrom="column">
                        <wp:posOffset>-63500</wp:posOffset>
                      </wp:positionH>
                      <wp:positionV relativeFrom="paragraph">
                        <wp:posOffset>2006600</wp:posOffset>
                      </wp:positionV>
                      <wp:extent cx="1003300" cy="762000"/>
                      <wp:effectExtent l="0" t="0" r="0" b="0"/>
                      <wp:wrapNone/>
                      <wp:docPr id="4475" name="Rectangle 4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7F675-8954-1345-8752-962B618B88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0D2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19AAC" id="Rectangle 4475" o:spid="_x0000_s3744" style="position:absolute;margin-left:-5pt;margin-top:158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lr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vNR0octzil&#10;H6gbd/2oyCU7GClVnm/Wawqxw7Kn8AjXKKKbyc8abP4iLTIXjc83jdWciMDkdrVta5yEwKPNertC&#10;H7tUr8UBYvqivCXZYRQQSlGWn77FdLn6cgXrMpjL89lL82EuZJrNsn3BevDyjBxxSdMDGj36iVEx&#10;mkDJhINnNP46clCUjF8dKtts1qsGN6UEy7ZpcYOhBIj68DbLnRg87pJIQMkxgOkHBFw0KrhwZIXZ&#10;db3yTryNC/rX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XSZa7sBAABMAwAADgAAAAAAAAAAAAAAAAAuAgAAZHJz&#10;L2Uyb0RvYy54bWxQSwECLQAUAAYACAAAACEABAyk1t0AAAALAQAADwAAAAAAAAAAAAAAAAAVBAAA&#10;ZHJzL2Rvd25yZXYueG1sUEsFBgAAAAAEAAQA8wAAAB8FAAAAAA==&#10;" filled="f" stroked="f">
                      <v:textbox inset="2.16pt,1.44pt,0,1.44pt">
                        <w:txbxContent>
                          <w:p w14:paraId="6D20D2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56992" behindDoc="0" locked="0" layoutInCell="1" allowOverlap="1" wp14:anchorId="7E020647" wp14:editId="2EB7C077">
                      <wp:simplePos x="0" y="0"/>
                      <wp:positionH relativeFrom="column">
                        <wp:posOffset>-63500</wp:posOffset>
                      </wp:positionH>
                      <wp:positionV relativeFrom="paragraph">
                        <wp:posOffset>2006600</wp:posOffset>
                      </wp:positionV>
                      <wp:extent cx="1003300" cy="762000"/>
                      <wp:effectExtent l="0" t="0" r="0" b="0"/>
                      <wp:wrapNone/>
                      <wp:docPr id="4474" name="Rectangle 4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AB1BC1-536A-C442-99AB-48AB777CDA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928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20647" id="Rectangle 4474" o:spid="_x0000_s3745" style="position:absolute;margin-left:-5pt;margin-top:158pt;width:79pt;height:60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2AuwEAAEwDAAAOAAAAZHJzL2Uyb0RvYy54bWysU9tu2zAMfR+wfxD03thxjCU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27bqlxHOHU/qO&#10;unHfW0Uu2cFIqeb5znqNMXVY9hKf4RoldGfykwY3f5EWmYrG55vGaspEYHK72m5qnITAo3W7XaGP&#10;Xaq34ggpf1bBkdlhFBBKUZafvqZ8ufp6BetmMJfnZy9Ph6mQadbL7SvWQ5Bn5IhLmp/QaBtGRoU1&#10;kZIRB89o+nXkoCixXzwq26zbVYObUoLlptng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2fBtgLsBAABMAwAADgAAAAAAAAAAAAAAAAAuAgAAZHJz&#10;L2Uyb0RvYy54bWxQSwECLQAUAAYACAAAACEABAyk1t0AAAALAQAADwAAAAAAAAAAAAAAAAAVBAAA&#10;ZHJzL2Rvd25yZXYueG1sUEsFBgAAAAAEAAQA8wAAAB8FAAAAAA==&#10;" filled="f" stroked="f">
                      <v:textbox inset="2.16pt,1.44pt,0,1.44pt">
                        <w:txbxContent>
                          <w:p w14:paraId="0C2928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58016" behindDoc="0" locked="0" layoutInCell="1" allowOverlap="1" wp14:anchorId="5A5F53A5" wp14:editId="1618C68C">
                      <wp:simplePos x="0" y="0"/>
                      <wp:positionH relativeFrom="column">
                        <wp:posOffset>-63500</wp:posOffset>
                      </wp:positionH>
                      <wp:positionV relativeFrom="paragraph">
                        <wp:posOffset>2006600</wp:posOffset>
                      </wp:positionV>
                      <wp:extent cx="1003300" cy="7620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D41415-4AA6-7448-8591-2E2CF4857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DF8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F53A5" id="Rectangle 4473" o:spid="_x0000_s3746" style="position:absolute;margin-left:-5pt;margin-top:158pt;width:79pt;height:60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w4uw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PL5WpBieMWu/Qb&#10;feOuGxQ5V3sjpcr9zX6NIbZ47Sk8wiWLuMziJw02f1EWmYrHp6vHakpEYHGz2Kxr7ITArdVys8A1&#10;olRvlwPEdK+8JXnBKCCV4iw//ozpfPTvEbyXyZyfz6s07aciplk1BTcX916eUCMOaXrAoAc/MioG&#10;EygZsfGMxtcDB0XJ8MOhs81quWhwUkoyXzdrnGAoCbLev69yJ3qPsyQSUHIIYLoeCRePCi9sWVF2&#10;Ga88E+/zwv7tJ9j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8z/cOLsBAABMAwAADgAAAAAAAAAAAAAAAAAuAgAAZHJz&#10;L2Uyb0RvYy54bWxQSwECLQAUAAYACAAAACEABAyk1t0AAAALAQAADwAAAAAAAAAAAAAAAAAVBAAA&#10;ZHJzL2Rvd25yZXYueG1sUEsFBgAAAAAEAAQA8wAAAB8FAAAAAA==&#10;" filled="f" stroked="f">
                      <v:textbox inset="2.16pt,1.44pt,0,1.44pt">
                        <w:txbxContent>
                          <w:p w14:paraId="36CDF8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59040" behindDoc="0" locked="0" layoutInCell="1" allowOverlap="1" wp14:anchorId="4F85A806" wp14:editId="558BCCBD">
                      <wp:simplePos x="0" y="0"/>
                      <wp:positionH relativeFrom="column">
                        <wp:posOffset>-63500</wp:posOffset>
                      </wp:positionH>
                      <wp:positionV relativeFrom="paragraph">
                        <wp:posOffset>2006600</wp:posOffset>
                      </wp:positionV>
                      <wp:extent cx="1003300" cy="762000"/>
                      <wp:effectExtent l="0" t="0" r="0" b="0"/>
                      <wp:wrapNone/>
                      <wp:docPr id="4472" name="Rectangle 4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E4DEE6-7C06-A447-BD0E-EF28EFD4D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6C2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5A806" id="Rectangle 4472" o:spid="_x0000_s3747" style="position:absolute;margin-left:-5pt;margin-top:158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uyjTugEAAEwDAAAOAAAAAAAAAAAAAAAAAC4CAABkcnMv&#10;ZTJvRG9jLnhtbFBLAQItABQABgAIAAAAIQAEDKTW3QAAAAsBAAAPAAAAAAAAAAAAAAAAABQEAABk&#10;cnMvZG93bnJldi54bWxQSwUGAAAAAAQABADzAAAAHgUAAAAA&#10;" filled="f" stroked="f">
                      <v:textbox inset="2.16pt,1.44pt,0,1.44pt">
                        <w:txbxContent>
                          <w:p w14:paraId="2216C2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0064" behindDoc="0" locked="0" layoutInCell="1" allowOverlap="1" wp14:anchorId="6F3A5157" wp14:editId="2B4F58EA">
                      <wp:simplePos x="0" y="0"/>
                      <wp:positionH relativeFrom="column">
                        <wp:posOffset>-63500</wp:posOffset>
                      </wp:positionH>
                      <wp:positionV relativeFrom="paragraph">
                        <wp:posOffset>2006600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D592DF-601F-804D-88B8-027F8B6DDD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750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A5157" id="Rectangle 4471" o:spid="_x0000_s3748" style="position:absolute;margin-left:-5pt;margin-top:158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Q0uwEAAEw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5WpOiecOp/QT&#10;deO+s4qcs72RUk3znfQaYmqx7CU+wyVK6E7kRw1u+iItMhaNT1eN1ZiJwORmsVnXOAmBR6vlZoE+&#10;dqk+iiOk/FUFRyaHUUAoRVl+/J7y+er7FaybwJyfn7w87sdCplk1zTvWfZAn5IhLmp/QaBsGRoU1&#10;kZIBB89oej1wUJTYbx6VbVbLRYObUoL5ulnjBkMJEPX+c5Z70QfcJZGBkkME0/UIuGhUcOHICrPL&#10;ek078Tku6D9+gt0b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KjFENLsBAABMAwAADgAAAAAAAAAAAAAAAAAuAgAAZHJz&#10;L2Uyb0RvYy54bWxQSwECLQAUAAYACAAAACEABAyk1t0AAAALAQAADwAAAAAAAAAAAAAAAAAVBAAA&#10;ZHJzL2Rvd25yZXYueG1sUEsFBgAAAAAEAAQA8wAAAB8FAAAAAA==&#10;" filled="f" stroked="f">
                      <v:textbox inset="2.16pt,1.44pt,0,1.44pt">
                        <w:txbxContent>
                          <w:p w14:paraId="197750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1088" behindDoc="0" locked="0" layoutInCell="1" allowOverlap="1" wp14:anchorId="1E12C879" wp14:editId="51A19E07">
                      <wp:simplePos x="0" y="0"/>
                      <wp:positionH relativeFrom="column">
                        <wp:posOffset>-63500</wp:posOffset>
                      </wp:positionH>
                      <wp:positionV relativeFrom="paragraph">
                        <wp:posOffset>2006600</wp:posOffset>
                      </wp:positionV>
                      <wp:extent cx="1003300" cy="762000"/>
                      <wp:effectExtent l="0" t="0" r="0" b="0"/>
                      <wp:wrapNone/>
                      <wp:docPr id="4470" name="Rectangle 4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D88BF0-18E8-FA49-9DD0-846002EC6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21D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2C879" id="Rectangle 4470" o:spid="_x0000_s3749" style="position:absolute;margin-left:-5pt;margin-top:158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DfugEAAEw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5QoF8tzhlH6i&#10;btx3VpFztjdSqmm+k15DTC2WvcRnuEQJ3Yn8qMFNX6RFxqLx6aqxGjMRmNwsNusaHxJ4tFpuFuhj&#10;l+qjOELKX1VwZHIYBYRSlOXH7ymfr75fwboJzPn5ycvjfixkmlWzeMe6D/KEHHFJ8xMabcPAqLAm&#10;UjLg4BlNrwcOihL7zaOyzWq5aHBTSjBfN2vcYCgBot5/znIv+oC7JDJQcohguh4BF40KLhxZYXZZ&#10;r2knPscF/cdPsHsD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mtbDfugEAAEwDAAAOAAAAAAAAAAAAAAAAAC4CAABkcnMv&#10;ZTJvRG9jLnhtbFBLAQItABQABgAIAAAAIQAEDKTW3QAAAAsBAAAPAAAAAAAAAAAAAAAAABQEAABk&#10;cnMvZG93bnJldi54bWxQSwUGAAAAAAQABADzAAAAHgUAAAAA&#10;" filled="f" stroked="f">
                      <v:textbox inset="2.16pt,1.44pt,0,1.44pt">
                        <w:txbxContent>
                          <w:p w14:paraId="1E521D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2112" behindDoc="0" locked="0" layoutInCell="1" allowOverlap="1" wp14:anchorId="403844BD" wp14:editId="49B1EA77">
                      <wp:simplePos x="0" y="0"/>
                      <wp:positionH relativeFrom="column">
                        <wp:posOffset>-63500</wp:posOffset>
                      </wp:positionH>
                      <wp:positionV relativeFrom="paragraph">
                        <wp:posOffset>2006600</wp:posOffset>
                      </wp:positionV>
                      <wp:extent cx="1003300" cy="762000"/>
                      <wp:effectExtent l="0" t="0" r="0" b="0"/>
                      <wp:wrapNone/>
                      <wp:docPr id="4469" name="Rectangle 4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18B7D-496C-E242-97F0-C4CD7CA92E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BC5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844BD" id="Rectangle 4469" o:spid="_x0000_s3750" style="position:absolute;margin-left:-5pt;margin-top:158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BsuwEAAEw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7d2WEs8dTukH&#10;6sZ9bxW5ZAcjpZrnO+s1xtRh2XN8gmuU0J3JTxrc/EVaZCoan28aqykTgcntarupcRICj9btdoU+&#10;dqneiiOk/EUFR2aHUUAoRVl++pby5errFaybwVyen708HaZCplk37SvWQ5Bn5IhLmh/RaBtGRoU1&#10;kZIRB89o+nXkoCixXz0q26zbVYObUoLlptng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TjQbLsBAABMAwAADgAAAAAAAAAAAAAAAAAuAgAAZHJz&#10;L2Uyb0RvYy54bWxQSwECLQAUAAYACAAAACEABAyk1t0AAAALAQAADwAAAAAAAAAAAAAAAAAVBAAA&#10;ZHJzL2Rvd25yZXYueG1sUEsFBgAAAAAEAAQA8wAAAB8FAAAAAA==&#10;" filled="f" stroked="f">
                      <v:textbox inset="2.16pt,1.44pt,0,1.44pt">
                        <w:txbxContent>
                          <w:p w14:paraId="7D3BC5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3136" behindDoc="0" locked="0" layoutInCell="1" allowOverlap="1" wp14:anchorId="497CAEF9" wp14:editId="4F5154D5">
                      <wp:simplePos x="0" y="0"/>
                      <wp:positionH relativeFrom="column">
                        <wp:posOffset>-63500</wp:posOffset>
                      </wp:positionH>
                      <wp:positionV relativeFrom="paragraph">
                        <wp:posOffset>2006600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E0E737-F073-9041-8452-B061F04CBF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AF0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CAEF9" id="Rectangle 4468" o:spid="_x0000_s3751" style="position:absolute;margin-left:-5pt;margin-top:158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SH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8s7nJXjFqf0&#10;A3XjrhsUOWd7I6XK8816jSG2WPYSnuESRXQz+UmDzV+kRaai8emqsZoSEZjcLDbrGich8Gi13CzQ&#10;xy7Ve3GAmL4qb0l2GAWEUpTlx8eYzlffrmBdBnN+Pntp2k+FTLNqbt+w7r08IUdc0vSERg9+ZFQM&#10;JlAy4uAZja8HDoqS4ZtDZZvVctHgppRgvm7WqAqUAFHvP2a5E73HXRIJKDkEMF2PgItGBReOrDC7&#10;rFfeiY9xQf/+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bwkh7sBAABMAwAADgAAAAAAAAAAAAAAAAAuAgAAZHJz&#10;L2Uyb0RvYy54bWxQSwECLQAUAAYACAAAACEABAyk1t0AAAALAQAADwAAAAAAAAAAAAAAAAAVBAAA&#10;ZHJzL2Rvd25yZXYueG1sUEsFBgAAAAAEAAQA8wAAAB8FAAAAAA==&#10;" filled="f" stroked="f">
                      <v:textbox inset="2.16pt,1.44pt,0,1.44pt">
                        <w:txbxContent>
                          <w:p w14:paraId="55BAF0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4160" behindDoc="0" locked="0" layoutInCell="1" allowOverlap="1" wp14:anchorId="7E304911" wp14:editId="1D6FFB47">
                      <wp:simplePos x="0" y="0"/>
                      <wp:positionH relativeFrom="column">
                        <wp:posOffset>-63500</wp:posOffset>
                      </wp:positionH>
                      <wp:positionV relativeFrom="paragraph">
                        <wp:posOffset>2006600</wp:posOffset>
                      </wp:positionV>
                      <wp:extent cx="1003300" cy="762000"/>
                      <wp:effectExtent l="0" t="0" r="0" b="0"/>
                      <wp:wrapNone/>
                      <wp:docPr id="4467" name="Rectangle 4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610345-6C72-A64E-AB2F-3E0D590947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C33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04911" id="Rectangle 4467" o:spid="_x0000_s3752" style="position:absolute;margin-left:-5pt;margin-top:158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mx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5XK0p8dzhlH6i&#10;btx3VpFLtjdSqmm+k15DTC2WPccnuEYJ3Yn8qMFNX6RFxqLx+aaxGjMRmNwutpsaJyHwaL3cLtDH&#10;LtVbcYSUv6rgyOQwCgilKMtP31O+XH29gnUTmMvzk5fHw1jINOtm9Yr1EOQZOeKS5kc02oaBUWFN&#10;pGTAwTOafh85KErsN4/KNuvlosFNKcF802xwg6EEiPrwPsu96APukshAyTGC6XoEXDQquHBkhdl1&#10;vaadeB8X9G8/wf4P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AnwZsbsBAABMAwAADgAAAAAAAAAAAAAAAAAuAgAAZHJz&#10;L2Uyb0RvYy54bWxQSwECLQAUAAYACAAAACEABAyk1t0AAAALAQAADwAAAAAAAAAAAAAAAAAVBAAA&#10;ZHJzL2Rvd25yZXYueG1sUEsFBgAAAAAEAAQA8wAAAB8FAAAAAA==&#10;" filled="f" stroked="f">
                      <v:textbox inset="2.16pt,1.44pt,0,1.44pt">
                        <w:txbxContent>
                          <w:p w14:paraId="523C33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5184" behindDoc="0" locked="0" layoutInCell="1" allowOverlap="1" wp14:anchorId="6C078E0F" wp14:editId="78E1C949">
                      <wp:simplePos x="0" y="0"/>
                      <wp:positionH relativeFrom="column">
                        <wp:posOffset>-63500</wp:posOffset>
                      </wp:positionH>
                      <wp:positionV relativeFrom="paragraph">
                        <wp:posOffset>2006600</wp:posOffset>
                      </wp:positionV>
                      <wp:extent cx="1003300" cy="762000"/>
                      <wp:effectExtent l="0" t="0" r="0" b="0"/>
                      <wp:wrapNone/>
                      <wp:docPr id="4466" name="Rectangle 4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83A4DC-8C81-624B-9FCF-253DE0B85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0A8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78E0F" id="Rectangle 4466" o:spid="_x0000_s3753" style="position:absolute;margin-left:-5pt;margin-top:158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a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5XK0o8dzhlH6i&#10;btx3VpFLtjdSqmm+k15DTC2WPccnuEYJ3Yn8qMFNX6RFxqLx+aaxGjMRmNwutpsaJyHwaL3cLtDH&#10;LtVbcYSUv6rgyOQwCgilKMtP31O+XH29gnUTmMvzk5fHw1jINOtm/Yr1EOQZOeKS5kc02oaBUWFN&#10;pGTAwTOafh85KErsN4/KNuvlosFNKcF802xwg6EEiPrwPsu96APukshAyTGC6XoEXDQquHBkhdl1&#10;vaadeB8X9G8/wf4P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TvjtWrsBAABMAwAADgAAAAAAAAAAAAAAAAAuAgAAZHJz&#10;L2Uyb0RvYy54bWxQSwECLQAUAAYACAAAACEABAyk1t0AAAALAQAADwAAAAAAAAAAAAAAAAAVBAAA&#10;ZHJzL2Rvd25yZXYueG1sUEsFBgAAAAAEAAQA8wAAAB8FAAAAAA==&#10;" filled="f" stroked="f">
                      <v:textbox inset="2.16pt,1.44pt,0,1.44pt">
                        <w:txbxContent>
                          <w:p w14:paraId="3F60A8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6208" behindDoc="0" locked="0" layoutInCell="1" allowOverlap="1" wp14:anchorId="08F3EED5" wp14:editId="111E17DB">
                      <wp:simplePos x="0" y="0"/>
                      <wp:positionH relativeFrom="column">
                        <wp:posOffset>-63500</wp:posOffset>
                      </wp:positionH>
                      <wp:positionV relativeFrom="paragraph">
                        <wp:posOffset>2006600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F1048D-BDF5-B345-AD2C-4B206B51B5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9EA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3EED5" id="Rectangle 4465" o:spid="_x0000_s3754" style="position:absolute;margin-left:-5pt;margin-top:158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BHuw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1+u7j5Q4bnFK&#10;31E37vpRkUt2MFKqPN+s1xRih2XP4QmuUUQ3k5812PxFWmQuGp9vGqs5EYHJ7Wrb1jgJgUeb9XaF&#10;PnapXosDxPRZeUuywygglKIsP32N6XL15QrWZTCX57OX5sNcyDSbpn3BevDyjBxxSdMjGj36iVEx&#10;mkDJhINnNP46clCUjF8cKtts1qsGN6UEy7ZpcYOhBIj68DbLnRg87pJIQMkxgOkHBFw0KrhwZIXZ&#10;db3yTryNC/rX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9x6AR7sBAABMAwAADgAAAAAAAAAAAAAAAAAuAgAAZHJz&#10;L2Uyb0RvYy54bWxQSwECLQAUAAYACAAAACEABAyk1t0AAAALAQAADwAAAAAAAAAAAAAAAAAVBAAA&#10;ZHJzL2Rvd25yZXYueG1sUEsFBgAAAAAEAAQA8wAAAB8FAAAAAA==&#10;" filled="f" stroked="f">
                      <v:textbox inset="2.16pt,1.44pt,0,1.44pt">
                        <w:txbxContent>
                          <w:p w14:paraId="4919EA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7232" behindDoc="0" locked="0" layoutInCell="1" allowOverlap="1" wp14:anchorId="4A85E20F" wp14:editId="0D3E2774">
                      <wp:simplePos x="0" y="0"/>
                      <wp:positionH relativeFrom="column">
                        <wp:posOffset>-63500</wp:posOffset>
                      </wp:positionH>
                      <wp:positionV relativeFrom="paragraph">
                        <wp:posOffset>2006600</wp:posOffset>
                      </wp:positionV>
                      <wp:extent cx="1003300" cy="762000"/>
                      <wp:effectExtent l="0" t="0" r="0" b="0"/>
                      <wp:wrapNone/>
                      <wp:docPr id="4464" name="Rectangle 4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11CC12-2B64-1C44-A073-331B7AF472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227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5E20F" id="Rectangle 4464" o:spid="_x0000_s3755" style="position:absolute;margin-left:-5pt;margin-top:158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SsuwEAAEw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7V1LiecOp/QD&#10;deO+t4pcsoORUs3znfUaY+qw7Dk+wTVK6M7kJw1u/iItMhWNzzeN1ZSJwOR2td3UOAmBR+t2u0If&#10;u1RvxRFS/qKCI7PDKCCUoiw/fUv5cvX1CtbNYC7Pz16eDlMh06yb7SvWQ5Bn5IhLmh/RaBtGRoU1&#10;kZIRB89o+nXkoCixXz0q26zbVYObUoLlptng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u5p0rLsBAABMAwAADgAAAAAAAAAAAAAAAAAuAgAAZHJz&#10;L2Uyb0RvYy54bWxQSwECLQAUAAYACAAAACEABAyk1t0AAAALAQAADwAAAAAAAAAAAAAAAAAVBAAA&#10;ZHJzL2Rvd25yZXYueG1sUEsFBgAAAAAEAAQA8wAAAB8FAAAAAA==&#10;" filled="f" stroked="f">
                      <v:textbox inset="2.16pt,1.44pt,0,1.44pt">
                        <w:txbxContent>
                          <w:p w14:paraId="55B227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8256" behindDoc="0" locked="0" layoutInCell="1" allowOverlap="1" wp14:anchorId="247C43FD" wp14:editId="4E491940">
                      <wp:simplePos x="0" y="0"/>
                      <wp:positionH relativeFrom="column">
                        <wp:posOffset>-63500</wp:posOffset>
                      </wp:positionH>
                      <wp:positionV relativeFrom="paragraph">
                        <wp:posOffset>2006600</wp:posOffset>
                      </wp:positionV>
                      <wp:extent cx="1003300" cy="762000"/>
                      <wp:effectExtent l="0" t="0" r="0" b="0"/>
                      <wp:wrapNone/>
                      <wp:docPr id="4463" name="Rectangle 4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3837E2-AAB7-CE4C-8479-FEE9DDCB4B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663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C43FD" id="Rectangle 4463" o:spid="_x0000_s3756" style="position:absolute;margin-left:-5pt;margin-top:158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MZdR7sBAABMAwAADgAAAAAAAAAAAAAAAAAuAgAAZHJz&#10;L2Uyb0RvYy54bWxQSwECLQAUAAYACAAAACEABAyk1t0AAAALAQAADwAAAAAAAAAAAAAAAAAVBAAA&#10;ZHJzL2Rvd25yZXYueG1sUEsFBgAAAAAEAAQA8wAAAB8FAAAAAA==&#10;" filled="f" stroked="f">
                      <v:textbox inset="2.16pt,1.44pt,0,1.44pt">
                        <w:txbxContent>
                          <w:p w14:paraId="79C663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69280" behindDoc="0" locked="0" layoutInCell="1" allowOverlap="1" wp14:anchorId="655A8C02" wp14:editId="5DBA07CF">
                      <wp:simplePos x="0" y="0"/>
                      <wp:positionH relativeFrom="column">
                        <wp:posOffset>-63500</wp:posOffset>
                      </wp:positionH>
                      <wp:positionV relativeFrom="paragraph">
                        <wp:posOffset>2006600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E325F3-724C-144D-BE0B-CB10C184D4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083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A8C02" id="Rectangle 4462" o:spid="_x0000_s3757" style="position:absolute;margin-left:-5pt;margin-top:158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AQqmsugEAAEwDAAAOAAAAAAAAAAAAAAAAAC4CAABkcnMv&#10;ZTJvRG9jLnhtbFBLAQItABQABgAIAAAAIQAEDKTW3QAAAAsBAAAPAAAAAAAAAAAAAAAAABQEAABk&#10;cnMvZG93bnJldi54bWxQSwUGAAAAAAQABADzAAAAHgUAAAAA&#10;" filled="f" stroked="f">
                      <v:textbox inset="2.16pt,1.44pt,0,1.44pt">
                        <w:txbxContent>
                          <w:p w14:paraId="295083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0304" behindDoc="0" locked="0" layoutInCell="1" allowOverlap="1" wp14:anchorId="44CA7D4B" wp14:editId="27359212">
                      <wp:simplePos x="0" y="0"/>
                      <wp:positionH relativeFrom="column">
                        <wp:posOffset>-63500</wp:posOffset>
                      </wp:positionH>
                      <wp:positionV relativeFrom="paragraph">
                        <wp:posOffset>2006600</wp:posOffset>
                      </wp:positionV>
                      <wp:extent cx="1003300" cy="762000"/>
                      <wp:effectExtent l="0" t="0" r="0" b="0"/>
                      <wp:wrapNone/>
                      <wp:docPr id="4461" name="Rectangle 4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08DB-4857-7C4F-8C28-A7D60DD9C6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B6D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A7D4B" id="Rectangle 4461" o:spid="_x0000_s3758" style="position:absolute;margin-left:-5pt;margin-top:158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VLug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cnkzp8Rxi1P6&#10;jbpx1w2KnLO9kVLl+Wa9xhBbLHsKj3CJIrqZ/KTB5i/SIlPR+HTVWE2JCExuFpt1jZMQeLRabhbo&#10;Y5fqvThATD+UtyQ7jAJCKcry46+YzlffrmBdBnN+Pntp2k+FTLNaNG9Y916ekCMuaXpAowc/MioG&#10;EygZcfCMxj8HDoqS4adDZZvVEmtJKsF83axxg6EEiHr/Mcud6D3ukkhAySGA6XoEXDQquHBkhdll&#10;vfJOfIwL+vefYPcK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VyMVLugEAAEwDAAAOAAAAAAAAAAAAAAAAAC4CAABkcnMv&#10;ZTJvRG9jLnhtbFBLAQItABQABgAIAAAAIQAEDKTW3QAAAAsBAAAPAAAAAAAAAAAAAAAAABQEAABk&#10;cnMvZG93bnJldi54bWxQSwUGAAAAAAQABADzAAAAHgUAAAAA&#10;" filled="f" stroked="f">
                      <v:textbox inset="2.16pt,1.44pt,0,1.44pt">
                        <w:txbxContent>
                          <w:p w14:paraId="07EB6D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1328" behindDoc="0" locked="0" layoutInCell="1" allowOverlap="1" wp14:anchorId="4D317EA0" wp14:editId="7ED3A1E7">
                      <wp:simplePos x="0" y="0"/>
                      <wp:positionH relativeFrom="column">
                        <wp:posOffset>-63500</wp:posOffset>
                      </wp:positionH>
                      <wp:positionV relativeFrom="paragraph">
                        <wp:posOffset>2006600</wp:posOffset>
                      </wp:positionV>
                      <wp:extent cx="1003300" cy="762000"/>
                      <wp:effectExtent l="0" t="0" r="0" b="0"/>
                      <wp:wrapNone/>
                      <wp:docPr id="4460" name="Rectangle 4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D20501-2B24-F647-89EA-35556CE44D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1E9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17EA0" id="Rectangle 4460" o:spid="_x0000_s3759" style="position:absolute;margin-left:-5pt;margin-top:158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GgugEAAEwDAAAOAAAAZHJzL2Uyb0RvYy54bWysU9tu2zAMfR+wfxD0vtixgy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uVncokOcOp/QD&#10;deO+t4pcsoORUs3znfUaY+qw7Dk+wTVK6M7kJw1u/iItMhWNzzeN1ZSJwOS23W5qfEjg0Xq1bdHH&#10;LtVbcYSUv6jgyOwwCgilKMtP31K+XH29gnUzmMvzs5enw1TINOu2fcV6CPKMHHFJ8yMabcPIqLAm&#10;UjLi4BlNv44cFCX2q0dlm/WqbXBTSrDcNBvcYCgBoj68z3IvhoC7JDJQcoxg+gEBF40KLhxZYXZd&#10;r3kn3scF/dtPsP8N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ZTDGgugEAAEwDAAAOAAAAAAAAAAAAAAAAAC4CAABkcnMv&#10;ZTJvRG9jLnhtbFBLAQItABQABgAIAAAAIQAEDKTW3QAAAAsBAAAPAAAAAAAAAAAAAAAAABQEAABk&#10;cnMvZG93bnJldi54bWxQSwUGAAAAAAQABADzAAAAHgUAAAAA&#10;" filled="f" stroked="f">
                      <v:textbox inset="2.16pt,1.44pt,0,1.44pt">
                        <w:txbxContent>
                          <w:p w14:paraId="2891E9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2352" behindDoc="0" locked="0" layoutInCell="1" allowOverlap="1" wp14:anchorId="17F71CB2" wp14:editId="7E14A337">
                      <wp:simplePos x="0" y="0"/>
                      <wp:positionH relativeFrom="column">
                        <wp:posOffset>-63500</wp:posOffset>
                      </wp:positionH>
                      <wp:positionV relativeFrom="paragraph">
                        <wp:posOffset>2006600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0C698-494C-7C4D-8E2C-10C28FEAD1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9276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71CB2" id="Rectangle 4459" o:spid="_x0000_s3760" style="position:absolute;margin-left:-5pt;margin-top:158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q/uwEAAEwDAAAOAAAAZHJzL2Uyb0RvYy54bWysU9tu2zAMfR+wfxD0vthxvCU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u3HLSWOW5zS&#10;D9SNu35U5JIdjJQqzzfrNYXYYdlTeIRrFNHN5GcNNn+RFpmLxuebxmpORGByu9puapyEwKN1u12h&#10;j12q1+IAMX1R3pLsMAoIpSjLT99iulx9uYJ1Gczl+eyl+TAXMs161b5gPXh5Ro64pOkBjR79xKgY&#10;TaBkwsEzGn8dOShKxq8OlW3W7arBTSnBctNscIOhBIj68DbLnRg87pJIQMkxgOkHBFw0KrhwZIXZ&#10;db3yTryNC/rX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PaDKv7sBAABMAwAADgAAAAAAAAAAAAAAAAAuAgAAZHJz&#10;L2Uyb0RvYy54bWxQSwECLQAUAAYACAAAACEABAyk1t0AAAALAQAADwAAAAAAAAAAAAAAAAAVBAAA&#10;ZHJzL2Rvd25yZXYueG1sUEsFBgAAAAAEAAQA8wAAAB8FAAAAAA==&#10;" filled="f" stroked="f">
                      <v:textbox inset="2.16pt,1.44pt,0,1.44pt">
                        <w:txbxContent>
                          <w:p w14:paraId="489276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3376" behindDoc="0" locked="0" layoutInCell="1" allowOverlap="1" wp14:anchorId="78C66AEA" wp14:editId="6F008F9C">
                      <wp:simplePos x="0" y="0"/>
                      <wp:positionH relativeFrom="column">
                        <wp:posOffset>-63500</wp:posOffset>
                      </wp:positionH>
                      <wp:positionV relativeFrom="paragraph">
                        <wp:posOffset>2006600</wp:posOffset>
                      </wp:positionV>
                      <wp:extent cx="1003300" cy="762000"/>
                      <wp:effectExtent l="0" t="0" r="0" b="0"/>
                      <wp:wrapNone/>
                      <wp:docPr id="4458" name="Rectangle 4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EAC68-836E-CF4B-B6CD-8004FFA0B0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FD4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66AEA" id="Rectangle 4458" o:spid="_x0000_s3761" style="position:absolute;margin-left:-5pt;margin-top:158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5Uuw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l8tbnJXjFqf0&#10;A3XjrhsUOWd7I6XK8816jSG2WPYSnuESRXQz+UmDzV+kRaai8emqsZoSEZjcLDbrGich8Gi13CzQ&#10;xy7Ve3GAmL4pb0l2GAWEUpTlx4eYzlffrmBdBnN+Pntp2k+FTLNa3L5h3Xt5Qo64pOkJjR78yKgY&#10;TKBkxMEzGl8PHBQlw3eHyjar5aLBTSnBfN2sURUoAaLef8xyJ3qPuyQSUHIIYLoeAReNCi4cWWF2&#10;Wa+8Ex/jgv79J9j9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cSQ+VLsBAABMAwAADgAAAAAAAAAAAAAAAAAuAgAAZHJz&#10;L2Uyb0RvYy54bWxQSwECLQAUAAYACAAAACEABAyk1t0AAAALAQAADwAAAAAAAAAAAAAAAAAVBAAA&#10;ZHJzL2Rvd25yZXYueG1sUEsFBgAAAAAEAAQA8wAAAB8FAAAAAA==&#10;" filled="f" stroked="f">
                      <v:textbox inset="2.16pt,1.44pt,0,1.44pt">
                        <w:txbxContent>
                          <w:p w14:paraId="649FD4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4400" behindDoc="0" locked="0" layoutInCell="1" allowOverlap="1" wp14:anchorId="03925693" wp14:editId="20100578">
                      <wp:simplePos x="0" y="0"/>
                      <wp:positionH relativeFrom="column">
                        <wp:posOffset>-63500</wp:posOffset>
                      </wp:positionH>
                      <wp:positionV relativeFrom="paragraph">
                        <wp:posOffset>2006600</wp:posOffset>
                      </wp:positionV>
                      <wp:extent cx="1003300" cy="762000"/>
                      <wp:effectExtent l="0" t="0" r="0" b="0"/>
                      <wp:wrapNone/>
                      <wp:docPr id="4457" name="Rectangle 4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61E6AB-8F7E-A149-8AD8-D8D41EF8A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143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25693" id="Rectangle 4457" o:spid="_x0000_s3762" style="position:absolute;margin-left:-5pt;margin-top:158pt;width:79pt;height:60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Ni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5fJ2RYljFqf0&#10;A3VjrjeSnLODFkLm+Wa9xhBbLHsJz3CJIrqZ/KTA5i/SIlPR+HTVWE6JcExuFpt1jZPgeLRabhbo&#10;Y5fqvThATF+ltyQ7HQWEUpRlx8eYzlffrmBdBnN+Pntp2k+FTLNa3L1h3XtxQo64pOkJjTJ+7Cg3&#10;OlAy4uA7Gl8PDCQl5ptDZZvVctHgppRgvm7WuMFQAkS9/5hljg8ed4knoOQQQPcD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HuQDYrsBAABMAwAADgAAAAAAAAAAAAAAAAAuAgAAZHJz&#10;L2Uyb0RvYy54bWxQSwECLQAUAAYACAAAACEABAyk1t0AAAALAQAADwAAAAAAAAAAAAAAAAAVBAAA&#10;ZHJzL2Rvd25yZXYueG1sUEsFBgAAAAAEAAQA8wAAAB8FAAAAAA==&#10;" filled="f" stroked="f">
                      <v:textbox inset="2.16pt,1.44pt,0,1.44pt">
                        <w:txbxContent>
                          <w:p w14:paraId="556143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5424" behindDoc="0" locked="0" layoutInCell="1" allowOverlap="1" wp14:anchorId="21AE8BB0" wp14:editId="4031902A">
                      <wp:simplePos x="0" y="0"/>
                      <wp:positionH relativeFrom="column">
                        <wp:posOffset>-63500</wp:posOffset>
                      </wp:positionH>
                      <wp:positionV relativeFrom="paragraph">
                        <wp:posOffset>2006600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9BF5FF-6E74-DC4C-9EB2-519CDEA97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DAB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E8BB0" id="Rectangle 4456" o:spid="_x0000_s3763" style="position:absolute;margin-left:-5pt;margin-top:158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eJ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5fL2jhLHLE7p&#10;B+rGXG8kOWcHLYTM8816jSG2WPYSnuESRXQz+UmBzV+kRaai8emqsZwS4ZjcLDbrGifB8Wi13CzQ&#10;xy7Ve3GAmL5Kb0l2OgoIpSjLjo8xna++XcG6DOb8fPbStJ8KmWa1WL1h3XtxQo64pOkJjTJ+7Cg3&#10;OlAy4uA7Gl8PDCQl5ptDZZvVctHgppRgvm7WuMFQAkS9/5hljg8ed4knoOQQQPcD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UmD3ibsBAABMAwAADgAAAAAAAAAAAAAAAAAuAgAAZHJz&#10;L2Uyb0RvYy54bWxQSwECLQAUAAYACAAAACEABAyk1t0AAAALAQAADwAAAAAAAAAAAAAAAAAVBAAA&#10;ZHJzL2Rvd25yZXYueG1sUEsFBgAAAAAEAAQA8wAAAB8FAAAAAA==&#10;" filled="f" stroked="f">
                      <v:textbox inset="2.16pt,1.44pt,0,1.44pt">
                        <w:txbxContent>
                          <w:p w14:paraId="611DABA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6448" behindDoc="0" locked="0" layoutInCell="1" allowOverlap="1" wp14:anchorId="4874820F" wp14:editId="38AE5B62">
                      <wp:simplePos x="0" y="0"/>
                      <wp:positionH relativeFrom="column">
                        <wp:posOffset>-63500</wp:posOffset>
                      </wp:positionH>
                      <wp:positionV relativeFrom="paragraph">
                        <wp:posOffset>2006600</wp:posOffset>
                      </wp:positionV>
                      <wp:extent cx="1003300" cy="762000"/>
                      <wp:effectExtent l="0" t="0" r="0" b="0"/>
                      <wp:wrapNone/>
                      <wp:docPr id="4455" name="Rectangle 4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315144-5843-1042-9954-F0668F6A72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DF6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4820F" id="Rectangle 4455" o:spid="_x0000_s3764" style="position:absolute;margin-left:-5pt;margin-top:158pt;width:79pt;height:60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qUvA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rtd3d5Q4bnFK&#10;31E37vpRkUt2MFKqPN+s1xRih2XP4QmuUUQ3k5812PxFWmQuGp9vGqs5EYHJ7Wrb1jgJgUeb9XaF&#10;PnapXosDxPRZeUuywygglKIsP32N6XL15QrWZTCX57OX5sNcyDSbVfuC9eDlGTnikqZHNHr0E6Ni&#10;NIGSCQfPaPx15KAoGb84VLbZrFcNbkoJlm3T4gZDCRD14W2WOzF43CWRgJJjANMPCLhoVHDhyAqz&#10;63rlnXgbF/SvP8H+N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OuGmpS8AQAATAMAAA4AAAAAAAAAAAAAAAAALgIAAGRy&#10;cy9lMm9Eb2MueG1sUEsBAi0AFAAGAAgAAAAhAAQMpNbdAAAACwEAAA8AAAAAAAAAAAAAAAAAFgQA&#10;AGRycy9kb3ducmV2LnhtbFBLBQYAAAAABAAEAPMAAAAgBQAAAAA=&#10;" filled="f" stroked="f">
                      <v:textbox inset="2.16pt,1.44pt,0,1.44pt">
                        <w:txbxContent>
                          <w:p w14:paraId="452DF6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7472" behindDoc="0" locked="0" layoutInCell="1" allowOverlap="1" wp14:anchorId="13F48197" wp14:editId="261C402B">
                      <wp:simplePos x="0" y="0"/>
                      <wp:positionH relativeFrom="column">
                        <wp:posOffset>-63500</wp:posOffset>
                      </wp:positionH>
                      <wp:positionV relativeFrom="paragraph">
                        <wp:posOffset>2006600</wp:posOffset>
                      </wp:positionV>
                      <wp:extent cx="1003300" cy="762000"/>
                      <wp:effectExtent l="0" t="0" r="0" b="0"/>
                      <wp:wrapNone/>
                      <wp:docPr id="4454" name="Rectangle 4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95BBA1-A55A-054F-AF67-B190C1062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353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48197" id="Rectangle 4454" o:spid="_x0000_s3765" style="position:absolute;margin-left:-5pt;margin-top:158pt;width:79pt;height:60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5/uwEAAEwDAAAOAAAAZHJzL2Uyb0RvYy54bWysU9tu2zAMfR+wfxD0vthxvCU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u3HlhLHLU7p&#10;B+rGXT8qcskORkqV55v1mkLssOwpPMI1iuhm8rMGm79Ii8xF4/NNYzUnIjC5XW03NU5C4NG63a7Q&#10;xy7Va3GAmL4ob0l2GAWEUpTlp28xXa6+XMG6DObyfPbSfJgLmWa92r5gPXh5Ro64pOkBjR79xKgY&#10;TaBkwsEzGn8dOShKxq8OlW3W7arBTSnBctNscIOhBIj68DbLnRg87pJIQMkxgOkHBFw0KrhwZIXZ&#10;db3yTryNC/rX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pwJuf7sBAABMAwAADgAAAAAAAAAAAAAAAAAuAgAAZHJz&#10;L2Uyb0RvYy54bWxQSwECLQAUAAYACAAAACEABAyk1t0AAAALAQAADwAAAAAAAAAAAAAAAAAVBAAA&#10;ZHJzL2Rvd25yZXYueG1sUEsFBgAAAAAEAAQA8wAAAB8FAAAAAA==&#10;" filled="f" stroked="f">
                      <v:textbox inset="2.16pt,1.44pt,0,1.44pt">
                        <w:txbxContent>
                          <w:p w14:paraId="0FA353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8496" behindDoc="0" locked="0" layoutInCell="1" allowOverlap="1" wp14:anchorId="24D681F2" wp14:editId="5443EFF6">
                      <wp:simplePos x="0" y="0"/>
                      <wp:positionH relativeFrom="column">
                        <wp:posOffset>-63500</wp:posOffset>
                      </wp:positionH>
                      <wp:positionV relativeFrom="paragraph">
                        <wp:posOffset>2006600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A936F-1DF0-A740-AD97-2C3C883483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A90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681F2" id="Rectangle 4453" o:spid="_x0000_s3766" style="position:absolute;margin-left:-5pt;margin-top:158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5gugEAAEw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6/crSjx3OKVv&#10;qBv3g1Xkkh2NlKrMt+g1xdRj2XN8gmuU0C3kZw2ufJEWmavG55vGas5EYHK72m5anITAo7v1doU+&#10;dmleiiOk/EkFR4rDKCCUqiw/fUn5cvX3FawrYC7PFy/Ph7mS6e7WtW9JHoI8I0dc0vyIRtswMSqs&#10;iZRMOHhG088jB0WJ/exRWSxddbgpNVhuug1uMNQAUR9eZ7kXY8BdEhkoOUYww4iAq0YVF46sMruu&#10;V9mJ13FF//IT7H8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36+5gugEAAEwDAAAOAAAAAAAAAAAAAAAAAC4CAABkcnMv&#10;ZTJvRG9jLnhtbFBLAQItABQABgAIAAAAIQAEDKTW3QAAAAsBAAAPAAAAAAAAAAAAAAAAABQEAABk&#10;cnMvZG93bnJldi54bWxQSwUGAAAAAAQABADzAAAAHgUAAAAA&#10;" filled="f" stroked="f">
                      <v:textbox inset="2.16pt,1.44pt,0,1.44pt">
                        <w:txbxContent>
                          <w:p w14:paraId="3CCA90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79520" behindDoc="0" locked="0" layoutInCell="1" allowOverlap="1" wp14:anchorId="4D59A268" wp14:editId="02B85B28">
                      <wp:simplePos x="0" y="0"/>
                      <wp:positionH relativeFrom="column">
                        <wp:posOffset>-63500</wp:posOffset>
                      </wp:positionH>
                      <wp:positionV relativeFrom="paragraph">
                        <wp:posOffset>2006600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3E42B-BBA6-1D46-9556-EFA5BC544C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735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9A268" id="Rectangle 4452" o:spid="_x0000_s3767" style="position:absolute;margin-left:-5pt;margin-top:158pt;width:79pt;height:60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qLuAEAAEwDAAAOAAAAZHJzL2Uyb0RvYy54bWysU9uO0zAQfUfiHyy/06RpYd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" filled="f" stroked="f">
                      <v:textbox inset="2.16pt,1.44pt,0,1.44pt">
                        <w:txbxContent>
                          <w:p w14:paraId="5E3735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0544" behindDoc="0" locked="0" layoutInCell="1" allowOverlap="1" wp14:anchorId="758DCC2B" wp14:editId="5BDE8821">
                      <wp:simplePos x="0" y="0"/>
                      <wp:positionH relativeFrom="column">
                        <wp:posOffset>-63500</wp:posOffset>
                      </wp:positionH>
                      <wp:positionV relativeFrom="paragraph">
                        <wp:posOffset>2006600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5A57A5-4591-A246-B2B9-88815C14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C1D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DCC2B" id="Rectangle 4451" o:spid="_x0000_s3768" style="position:absolute;margin-left:-5pt;margin-top:158pt;width:79pt;height:60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ZsugEAAEw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hyeTWnxHOHU/qD&#10;unHfWUVO2d5Iqab5TnoNMbVY9hgf4BwldCfyowY3fZEWGYvGx4vGasxEYHK9WK9qnITAo+vleoE+&#10;dqleiyOk/FMFRyaHUUAoRVl++J3y6erLFaybwJyen7w87sZCprleNi9Yd0EekSMuab5Ho20YGBXW&#10;REoGHDyj6e+eg6LE/vKoLJYuGtyUEsxXzQo3GEqAqHdvs9yLPuAuiQyU7COYrkfARaOCC0dWmJ3X&#10;a9qJt3FB//oTbP8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u5XZsugEAAEwDAAAOAAAAAAAAAAAAAAAAAC4CAABkcnMv&#10;ZTJvRG9jLnhtbFBLAQItABQABgAIAAAAIQAEDKTW3QAAAAsBAAAPAAAAAAAAAAAAAAAAABQEAABk&#10;cnMvZG93bnJldi54bWxQSwUGAAAAAAQABADzAAAAHgUAAAAA&#10;" filled="f" stroked="f">
                      <v:textbox inset="2.16pt,1.44pt,0,1.44pt">
                        <w:txbxContent>
                          <w:p w14:paraId="170C1D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1568" behindDoc="0" locked="0" layoutInCell="1" allowOverlap="1" wp14:anchorId="03194A29" wp14:editId="7C3EB725">
                      <wp:simplePos x="0" y="0"/>
                      <wp:positionH relativeFrom="column">
                        <wp:posOffset>-63500</wp:posOffset>
                      </wp:positionH>
                      <wp:positionV relativeFrom="paragraph">
                        <wp:posOffset>2006600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6DA822-3825-E348-A881-88FC3CC2BD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C72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94A29" id="Rectangle 4450" o:spid="_x0000_s3769" style="position:absolute;margin-left:-5pt;margin-top:158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KJhgoe5AQAATAMAAA4AAAAAAAAAAAAAAAAALgIAAGRycy9l&#10;Mm9Eb2MueG1sUEsBAi0AFAAGAAgAAAAhAAQMpNbdAAAACwEAAA8AAAAAAAAAAAAAAAAAEwQAAGRy&#10;cy9kb3ducmV2LnhtbFBLBQYAAAAABAAEAPMAAAAdBQAAAAA=&#10;" filled="f" stroked="f">
                      <v:textbox inset="2.16pt,1.44pt,0,1.44pt">
                        <w:txbxContent>
                          <w:p w14:paraId="4CEC72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2592" behindDoc="0" locked="0" layoutInCell="1" allowOverlap="1" wp14:anchorId="0D0505C0" wp14:editId="14BA522C">
                      <wp:simplePos x="0" y="0"/>
                      <wp:positionH relativeFrom="column">
                        <wp:posOffset>-63500</wp:posOffset>
                      </wp:positionH>
                      <wp:positionV relativeFrom="paragraph">
                        <wp:posOffset>2006600</wp:posOffset>
                      </wp:positionV>
                      <wp:extent cx="1003300" cy="762000"/>
                      <wp:effectExtent l="0" t="0" r="0" b="0"/>
                      <wp:wrapNone/>
                      <wp:docPr id="4449" name="Rectangle 4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A63936-709A-2E47-989F-4B76E12845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614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505C0" id="Rectangle 4449" o:spid="_x0000_s3770" style="position:absolute;margin-left:-5pt;margin-top:158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l7OI0ugEAAEwDAAAOAAAAAAAAAAAAAAAAAC4CAABkcnMv&#10;ZTJvRG9jLnhtbFBLAQItABQABgAIAAAAIQAEDKTW3QAAAAsBAAAPAAAAAAAAAAAAAAAAABQEAABk&#10;cnMvZG93bnJldi54bWxQSwUGAAAAAAQABADzAAAAHgUAAAAA&#10;" filled="f" stroked="f">
                      <v:textbox inset="2.16pt,1.44pt,0,1.44pt">
                        <w:txbxContent>
                          <w:p w14:paraId="7ED614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3616" behindDoc="0" locked="0" layoutInCell="1" allowOverlap="1" wp14:anchorId="4AEF1709" wp14:editId="51537ED3">
                      <wp:simplePos x="0" y="0"/>
                      <wp:positionH relativeFrom="column">
                        <wp:posOffset>-63500</wp:posOffset>
                      </wp:positionH>
                      <wp:positionV relativeFrom="paragraph">
                        <wp:posOffset>2006600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1ADA3D-DE67-A849-8907-DA4EE24F3A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58D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F1709" id="Rectangle 4448" o:spid="_x0000_s3771" style="position:absolute;margin-left:-5pt;margin-top:158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paBbfugEAAEwDAAAOAAAAAAAAAAAAAAAAAC4CAABkcnMv&#10;ZTJvRG9jLnhtbFBLAQItABQABgAIAAAAIQAEDKTW3QAAAAsBAAAPAAAAAAAAAAAAAAAAABQEAABk&#10;cnMvZG93bnJldi54bWxQSwUGAAAAAAQABADzAAAAHgUAAAAA&#10;" filled="f" stroked="f">
                      <v:textbox inset="2.16pt,1.44pt,0,1.44pt">
                        <w:txbxContent>
                          <w:p w14:paraId="29E58D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4640" behindDoc="0" locked="0" layoutInCell="1" allowOverlap="1" wp14:anchorId="0B35343B" wp14:editId="13216B2A">
                      <wp:simplePos x="0" y="0"/>
                      <wp:positionH relativeFrom="column">
                        <wp:posOffset>-63500</wp:posOffset>
                      </wp:positionH>
                      <wp:positionV relativeFrom="paragraph">
                        <wp:posOffset>2006600</wp:posOffset>
                      </wp:positionV>
                      <wp:extent cx="1003300" cy="762000"/>
                      <wp:effectExtent l="0" t="0" r="0" b="0"/>
                      <wp:wrapNone/>
                      <wp:docPr id="4447" name="Rectangle 4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27E3B-408D-DA4A-AA8B-1FA26BA04B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382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5343B" id="Rectangle 4447" o:spid="_x0000_s3772" style="position:absolute;margin-left:-5pt;margin-top:158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vpugEAAEw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bbumxHOHU/qB&#10;unHfW0Uu2cFIqeb5znqNMXVY9hyf4BoldGfykwY3f5EWmYrG55vGaspEYHK72m5qnITAo3W7XaGP&#10;Xaq34ggpf1HBkdlhFBBKUZafvqV8ufp6BetmMJfnZy9Ph6mQadbt3SvWQ5Bn5IhLmh/RaBtGRoU1&#10;kZIRB89o+nXkoCixXz0qi6WrBjelBMtNs8ENhhIg6sP7LPdiCLhLIgMlxwimHxBw0ajgwpEVZtf1&#10;mnfifVzQv/0E+9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GqCvpugEAAEwDAAAOAAAAAAAAAAAAAAAAAC4CAABkcnMv&#10;ZTJvRG9jLnhtbFBLAQItABQABgAIAAAAIQAEDKTW3QAAAAsBAAAPAAAAAAAAAAAAAAAAABQEAABk&#10;cnMvZG93bnJldi54bWxQSwUGAAAAAAQABADzAAAAHgUAAAAA&#10;" filled="f" stroked="f">
                      <v:textbox inset="2.16pt,1.44pt,0,1.44pt">
                        <w:txbxContent>
                          <w:p w14:paraId="374382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5664" behindDoc="0" locked="0" layoutInCell="1" allowOverlap="1" wp14:anchorId="0418F8C9" wp14:editId="4D0CF848">
                      <wp:simplePos x="0" y="0"/>
                      <wp:positionH relativeFrom="column">
                        <wp:posOffset>-63500</wp:posOffset>
                      </wp:positionH>
                      <wp:positionV relativeFrom="paragraph">
                        <wp:posOffset>2006600</wp:posOffset>
                      </wp:positionV>
                      <wp:extent cx="1003300" cy="762000"/>
                      <wp:effectExtent l="0" t="0" r="0" b="0"/>
                      <wp:wrapNone/>
                      <wp:docPr id="4446" name="Rectangle 4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EAF3E0-02FC-5743-98B3-986EE16E88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531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8F8C9" id="Rectangle 4446" o:spid="_x0000_s3773" style="position:absolute;margin-left:-5pt;margin-top:158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8CugEAAEw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bXtHiecOp/QD&#10;deO+t4pcsoORUs3znfUaY+qw7Dk+wTVK6M7kJw1u/iItMhWNzzeN1ZSJwOR2td3UOAmBR+t2u0If&#10;u1RvxRFS/qKCI7PDKCCUoiw/fUv5cvX1CtbNYC7Pz16eDlMh06zb9SvWQ5Bn5IhLmh/RaBtGRoU1&#10;kZIRB89o+nXkoCixXz0qi6WrBjelBMtNs8ENhhIg6sP7LPdiCLhLIgMlxwimHxBw0ajgwpEVZtf1&#10;mnfifVzQv/0E+9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KLN8CugEAAEwDAAAOAAAAAAAAAAAAAAAAAC4CAABkcnMv&#10;ZTJvRG9jLnhtbFBLAQItABQABgAIAAAAIQAEDKTW3QAAAAsBAAAPAAAAAAAAAAAAAAAAABQEAABk&#10;cnMvZG93bnJldi54bWxQSwUGAAAAAAQABADzAAAAHgUAAAAA&#10;" filled="f" stroked="f">
                      <v:textbox inset="2.16pt,1.44pt,0,1.44pt">
                        <w:txbxContent>
                          <w:p w14:paraId="727531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6688" behindDoc="0" locked="0" layoutInCell="1" allowOverlap="1" wp14:anchorId="059DC404" wp14:editId="10758979">
                      <wp:simplePos x="0" y="0"/>
                      <wp:positionH relativeFrom="column">
                        <wp:posOffset>-63500</wp:posOffset>
                      </wp:positionH>
                      <wp:positionV relativeFrom="paragraph">
                        <wp:posOffset>2006600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184348-6086-7A42-934C-1484D3AD21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AE3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DC404" id="Rectangle 4445" o:spid="_x0000_s3774" style="position:absolute;margin-left:-5pt;margin-top:158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zyrIfugEAAEwDAAAOAAAAAAAAAAAAAAAAAC4CAABkcnMv&#10;ZTJvRG9jLnhtbFBLAQItABQABgAIAAAAIQAEDKTW3QAAAAsBAAAPAAAAAAAAAAAAAAAAABQEAABk&#10;cnMvZG93bnJldi54bWxQSwUGAAAAAAQABADzAAAAHgUAAAAA&#10;" filled="f" stroked="f">
                      <v:textbox inset="2.16pt,1.44pt,0,1.44pt">
                        <w:txbxContent>
                          <w:p w14:paraId="63CAE3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7712" behindDoc="0" locked="0" layoutInCell="1" allowOverlap="1" wp14:anchorId="0827AD65" wp14:editId="7533A546">
                      <wp:simplePos x="0" y="0"/>
                      <wp:positionH relativeFrom="column">
                        <wp:posOffset>-63500</wp:posOffset>
                      </wp:positionH>
                      <wp:positionV relativeFrom="paragraph">
                        <wp:posOffset>2006600</wp:posOffset>
                      </wp:positionV>
                      <wp:extent cx="1003300" cy="762000"/>
                      <wp:effectExtent l="0" t="0" r="0" b="0"/>
                      <wp:wrapNone/>
                      <wp:docPr id="4444" name="Rectangle 4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9B187-3394-8545-968C-065A277AA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506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7AD65" id="Rectangle 4444" o:spid="_x0000_s3775" style="position:absolute;margin-left:-5pt;margin-top:158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" filled="f" stroked="f">
                      <v:textbox inset="2.16pt,1.44pt,0,1.44pt">
                        <w:txbxContent>
                          <w:p w14:paraId="018506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8736" behindDoc="0" locked="0" layoutInCell="1" allowOverlap="1" wp14:anchorId="5958675D" wp14:editId="2F823B38">
                      <wp:simplePos x="0" y="0"/>
                      <wp:positionH relativeFrom="column">
                        <wp:posOffset>-63500</wp:posOffset>
                      </wp:positionH>
                      <wp:positionV relativeFrom="paragraph">
                        <wp:posOffset>2006600</wp:posOffset>
                      </wp:positionV>
                      <wp:extent cx="1003300" cy="762000"/>
                      <wp:effectExtent l="0" t="0" r="0" b="0"/>
                      <wp:wrapNone/>
                      <wp:docPr id="4443" name="Rectangle 4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5B6F2A-0015-7F4B-947E-45D5DD3A67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6849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8675D" id="Rectangle 4443" o:spid="_x0000_s3776" style="position:absolute;margin-left:-5pt;margin-top:158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AgSbx+8AQAATAMAAA4AAAAAAAAAAAAAAAAALgIAAGRy&#10;cy9lMm9Eb2MueG1sUEsBAi0AFAAGAAgAAAAhAAQMpNbdAAAACwEAAA8AAAAAAAAAAAAAAAAAFgQA&#10;AGRycy9kb3ducmV2LnhtbFBLBQYAAAAABAAEAPMAAAAgBQAAAAA=&#10;" filled="f" stroked="f">
                      <v:textbox inset="2.16pt,1.44pt,0,1.44pt">
                        <w:txbxContent>
                          <w:p w14:paraId="7A6849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89760" behindDoc="0" locked="0" layoutInCell="1" allowOverlap="1" wp14:anchorId="3226A46B" wp14:editId="0F7E64E1">
                      <wp:simplePos x="0" y="0"/>
                      <wp:positionH relativeFrom="column">
                        <wp:posOffset>-63500</wp:posOffset>
                      </wp:positionH>
                      <wp:positionV relativeFrom="paragraph">
                        <wp:posOffset>2006600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F3ECC-AA90-D84E-8345-9E70A1D64D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964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6A46B" id="Rectangle 4442" o:spid="_x0000_s3777" style="position:absolute;margin-left:-5pt;margin-top:158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Elpv0ugEAAEwDAAAOAAAAAAAAAAAAAAAAAC4CAABkcnMv&#10;ZTJvRG9jLnhtbFBLAQItABQABgAIAAAAIQAEDKTW3QAAAAsBAAAPAAAAAAAAAAAAAAAAABQEAABk&#10;cnMvZG93bnJldi54bWxQSwUGAAAAAAQABADzAAAAHgUAAAAA&#10;" filled="f" stroked="f">
                      <v:textbox inset="2.16pt,1.44pt,0,1.44pt">
                        <w:txbxContent>
                          <w:p w14:paraId="00A9643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90784" behindDoc="0" locked="0" layoutInCell="1" allowOverlap="1" wp14:anchorId="7EF0D491" wp14:editId="7817ADCB">
                      <wp:simplePos x="0" y="0"/>
                      <wp:positionH relativeFrom="column">
                        <wp:posOffset>-63500</wp:posOffset>
                      </wp:positionH>
                      <wp:positionV relativeFrom="paragraph">
                        <wp:posOffset>2006600</wp:posOffset>
                      </wp:positionV>
                      <wp:extent cx="1003300" cy="762000"/>
                      <wp:effectExtent l="0" t="0" r="0" b="0"/>
                      <wp:wrapNone/>
                      <wp:docPr id="4441" name="Rectangle 4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144AE-B64A-164B-B01E-E71856AA8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A4A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0D491" id="Rectangle 4441" o:spid="_x0000_s3778" style="position:absolute;margin-left:-5pt;margin-top:158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cTuwEAAEwDAAAOAAAAZHJzL2Uyb0RvYy54bWysU9tu2zAMfR+wfxD0vthxvCU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m27pMRxi1P6&#10;gbpx14+KXLKDkVLl+Wa9phA7LHsKj3CNIrqZ/KzB5i/SInPR+HzTWM2JCExuV9tNjZMQeLRutyv0&#10;sUv1Whwgpi/KW5IdRgGhFGX56VtMl6svV7Aug7k8n700H+ZCpll/bF6wHrw8I0dc0vSARo9+YlSM&#10;JlAy4eAZjb+OHBQl41eHyjbrdtXgppRguWk2uMFQAkR9eJvlTgwed0kkoOQYwPQDAi4aFVw4ssLs&#10;ul55J97GBf3rT7D/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0Rz3E7sBAABMAwAADgAAAAAAAAAAAAAAAAAuAgAAZHJz&#10;L2Uyb0RvYy54bWxQSwECLQAUAAYACAAAACEABAyk1t0AAAALAQAADwAAAAAAAAAAAAAAAAAVBAAA&#10;ZHJzL2Rvd25yZXYueG1sUEsFBgAAAAAEAAQA8wAAAB8FAAAAAA==&#10;" filled="f" stroked="f">
                      <v:textbox inset="2.16pt,1.44pt,0,1.44pt">
                        <w:txbxContent>
                          <w:p w14:paraId="37CA4A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91808" behindDoc="0" locked="0" layoutInCell="1" allowOverlap="1" wp14:anchorId="3F732CF9" wp14:editId="40911969">
                      <wp:simplePos x="0" y="0"/>
                      <wp:positionH relativeFrom="column">
                        <wp:posOffset>-63500</wp:posOffset>
                      </wp:positionH>
                      <wp:positionV relativeFrom="paragraph">
                        <wp:posOffset>2006600</wp:posOffset>
                      </wp:positionV>
                      <wp:extent cx="1003300" cy="762000"/>
                      <wp:effectExtent l="0" t="0" r="0" b="0"/>
                      <wp:wrapNone/>
                      <wp:docPr id="4440" name="Rectangle 4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3FF160-8F07-B940-9339-B312E0222A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616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32CF9" id="Rectangle 4440" o:spid="_x0000_s3779" style="position:absolute;margin-left:-5pt;margin-top:158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P4uwEAAEwDAAAOAAAAZHJzL2Uyb0RvYy54bWysU9tu2zAMfR+wfxD0vthxvCU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m2LAjlucUo/&#10;UDfu+lGRS3YwUqo836zXFGKHZU/hEa5RRDeTnzXY/EVaZC4an28aqzkRgcntarup8SGBR+t2u0If&#10;u1SvxQFi+qK8JdlhFBBKUZafvsV0ufpyBesymMvz2UvzYS5kmvXH1QvWg5dn5IhLmh7Q6NFPjIrR&#10;BEomHDyj8deRg6Jk/OpQ2WbdrhrclBIsN80GNxhKgKgPb7PcicHjLokElBwDmH5AwEWjggtHVphd&#10;1yvvxNu4oH/9Cfa/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ZgD+LsBAABMAwAADgAAAAAAAAAAAAAAAAAuAgAAZHJz&#10;L2Uyb0RvYy54bWxQSwECLQAUAAYACAAAACEABAyk1t0AAAALAQAADwAAAAAAAAAAAAAAAAAVBAAA&#10;ZHJzL2Rvd25yZXYueG1sUEsFBgAAAAAEAAQA8wAAAB8FAAAAAA==&#10;" filled="f" stroked="f">
                      <v:textbox inset="2.16pt,1.44pt,0,1.44pt">
                        <w:txbxContent>
                          <w:p w14:paraId="12F616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92832" behindDoc="0" locked="0" layoutInCell="1" allowOverlap="1" wp14:anchorId="19889987" wp14:editId="2876955A">
                      <wp:simplePos x="0" y="0"/>
                      <wp:positionH relativeFrom="column">
                        <wp:posOffset>-63500</wp:posOffset>
                      </wp:positionH>
                      <wp:positionV relativeFrom="paragraph">
                        <wp:posOffset>2006600</wp:posOffset>
                      </wp:positionV>
                      <wp:extent cx="1003300" cy="762000"/>
                      <wp:effectExtent l="0" t="0" r="0" b="0"/>
                      <wp:wrapNone/>
                      <wp:docPr id="4439" name="Rectangle 4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2585EE-0A63-BF4E-8BFB-5825D400D8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7E4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89987" id="Rectangle 4439" o:spid="_x0000_s3780" style="position:absolute;margin-left:-5pt;margin-top:158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luwEAAEwDAAAOAAAAZHJzL2Uyb0RvYy54bWysU9tu2zAMfR+wfxD0vthxvCU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u1qS4njFqf0&#10;A3Xjrh8VuWQHI6XK8816TSF2WPYUHuEaRXQz+VmDzV+kReai8fmmsZoTEZjcrrabGich8Gjdblfo&#10;Y5fqtThATF+UtyQ7jAJCKcry07eYLldfrmBdBnN5PntpPsyFTLP+2L5gPXh5Ro64pOkBjR79xKgY&#10;TaBkwsEzGn8dOShKxq8OlW3W7arBTSnBctNscIOhBIj68DbLnRg87pJIQMkxgOkHBFw0KrhwZIXZ&#10;db3yTryNC/rX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rC/ZbsBAABMAwAADgAAAAAAAAAAAAAAAAAuAgAAZHJz&#10;L2Uyb0RvYy54bWxQSwECLQAUAAYACAAAACEABAyk1t0AAAALAQAADwAAAAAAAAAAAAAAAAAVBAAA&#10;ZHJzL2Rvd25yZXYueG1sUEsFBgAAAAAEAAQA8wAAAB8FAAAAAA==&#10;" filled="f" stroked="f">
                      <v:textbox inset="2.16pt,1.44pt,0,1.44pt">
                        <w:txbxContent>
                          <w:p w14:paraId="5BA7E4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93856" behindDoc="0" locked="0" layoutInCell="1" allowOverlap="1" wp14:anchorId="684C7835" wp14:editId="58AC7347">
                      <wp:simplePos x="0" y="0"/>
                      <wp:positionH relativeFrom="column">
                        <wp:posOffset>-63500</wp:posOffset>
                      </wp:positionH>
                      <wp:positionV relativeFrom="paragraph">
                        <wp:posOffset>2006600</wp:posOffset>
                      </wp:positionV>
                      <wp:extent cx="1003300" cy="7620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0F8AB5-3113-7446-9A5A-A4118878C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D7A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C7835" id="Rectangle 4438" o:spid="_x0000_s3781" style="position:absolute;margin-left:-5pt;margin-top:158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uOuw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l8sFzspxi1P6&#10;gbpx1w2KnLO9kVLl+Wa9xhBbLHsJz3CJIrqZ/KTB5i/SIlPR+HTVWE2JCExuFpt1jZMQeLRabhbo&#10;Y5fqvThATN+UtyQ7jAJCKcry40NM56tvV7Augzk/n7007adCplnd3r5h3Xt5Qo64pOkJjR78yKgY&#10;TKBkxMEzGl8PHBQlw3eHyjar5aLBTSnBfN2sURUoAaLef8xyJ3qPuyQSUHIIYLoeAReNCi4cWWF2&#10;Wa+8Ex/jgv79J9j9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sjRLjrsBAABMAwAADgAAAAAAAAAAAAAAAAAuAgAAZHJz&#10;L2Uyb0RvYy54bWxQSwECLQAUAAYACAAAACEABAyk1t0AAAALAQAADwAAAAAAAAAAAAAAAAAVBAAA&#10;ZHJzL2Rvd25yZXYueG1sUEsFBgAAAAAEAAQA8wAAAB8FAAAAAA==&#10;" filled="f" stroked="f">
                      <v:textbox inset="2.16pt,1.44pt,0,1.44pt">
                        <w:txbxContent>
                          <w:p w14:paraId="644D7A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94880" behindDoc="0" locked="0" layoutInCell="1" allowOverlap="1" wp14:anchorId="6ACF4574" wp14:editId="2CA86B1A">
                      <wp:simplePos x="0" y="0"/>
                      <wp:positionH relativeFrom="column">
                        <wp:posOffset>-63500</wp:posOffset>
                      </wp:positionH>
                      <wp:positionV relativeFrom="paragraph">
                        <wp:posOffset>2006600</wp:posOffset>
                      </wp:positionV>
                      <wp:extent cx="1003300" cy="762000"/>
                      <wp:effectExtent l="0" t="0" r="0" b="0"/>
                      <wp:wrapNone/>
                      <wp:docPr id="4437" name="Rectangle 4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57A705-F782-7245-A617-FB5171A55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7A3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F4574" id="Rectangle 4437" o:spid="_x0000_s3782" style="position:absolute;margin-left:-5pt;margin-top:158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a4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5XKxosQxi1P6&#10;gbox1xtJztlBCyHzfLNeY4gtlr2EZ7hEEd1MflJg8xdpkalofLpqLKdEOCY3i826xklwPFotNwv0&#10;sUv1Xhwgpq/SW5KdjgJCKcqy42NM56tvV7Augzk/n7007adCplnd3r1h3XtxQo64pOkJjTJ+7Cg3&#10;OlAy4uA7Gl8PDCQl5ptDZZvVctHgppRgvm7WuMFQAkS9/5hljg8ed4knoOQQQPcD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3fR2uLsBAABMAwAADgAAAAAAAAAAAAAAAAAuAgAAZHJz&#10;L2Uyb0RvYy54bWxQSwECLQAUAAYACAAAACEABAyk1t0AAAALAQAADwAAAAAAAAAAAAAAAAAVBAAA&#10;ZHJzL2Rvd25yZXYueG1sUEsFBgAAAAAEAAQA8wAAAB8FAAAAAA==&#10;" filled="f" stroked="f">
                      <v:textbox inset="2.16pt,1.44pt,0,1.44pt">
                        <w:txbxContent>
                          <w:p w14:paraId="2F17A3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95904" behindDoc="0" locked="0" layoutInCell="1" allowOverlap="1" wp14:anchorId="542196F1" wp14:editId="27A874DE">
                      <wp:simplePos x="0" y="0"/>
                      <wp:positionH relativeFrom="column">
                        <wp:posOffset>-63500</wp:posOffset>
                      </wp:positionH>
                      <wp:positionV relativeFrom="paragraph">
                        <wp:posOffset>2006600</wp:posOffset>
                      </wp:positionV>
                      <wp:extent cx="1003300" cy="762000"/>
                      <wp:effectExtent l="0" t="0" r="0" b="0"/>
                      <wp:wrapNone/>
                      <wp:docPr id="4436" name="Rectangle 4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E1544-5EFB-0B41-8095-F486F8CEEB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130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196F1" id="Rectangle 4436" o:spid="_x0000_s3783" style="position:absolute;margin-left:-5pt;margin-top:158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JT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5XJxR4ljFqf0&#10;A3VjrjeSnLODFkLm+Wa9xhBbLHsJz3CJIrqZ/KTA5i/SIlPR+HTVWE6JcExuFpt1jZPgeLRabhbo&#10;Y5fqvThATF+ltyQ7HQWEUpRlx8eYzlffrmBdBnN+Pntp2k+FTLO6Xb1h3XtxQo64pOkJjTJ+7Cg3&#10;OlAy4uA7Gl8PDCQl5ptDZZvVctHgppRgvm7WuMFQAkS9/5hljg8ed4knoOQQQPcDAi4aFVw4ssLs&#10;sl55Jz7GB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kXCCU7sBAABMAwAADgAAAAAAAAAAAAAAAAAuAgAAZHJz&#10;L2Uyb0RvYy54bWxQSwECLQAUAAYACAAAACEABAyk1t0AAAALAQAADwAAAAAAAAAAAAAAAAAVBAAA&#10;ZHJzL2Rvd25yZXYueG1sUEsFBgAAAAAEAAQA8wAAAB8FAAAAAA==&#10;" filled="f" stroked="f">
                      <v:textbox inset="2.16pt,1.44pt,0,1.44pt">
                        <w:txbxContent>
                          <w:p w14:paraId="4D2130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96928" behindDoc="0" locked="0" layoutInCell="1" allowOverlap="1" wp14:anchorId="04982FE9" wp14:editId="5D72A727">
                      <wp:simplePos x="0" y="0"/>
                      <wp:positionH relativeFrom="column">
                        <wp:posOffset>-63500</wp:posOffset>
                      </wp:positionH>
                      <wp:positionV relativeFrom="paragraph">
                        <wp:posOffset>2006600</wp:posOffset>
                      </wp:positionV>
                      <wp:extent cx="1003300" cy="762000"/>
                      <wp:effectExtent l="0" t="0" r="0" b="0"/>
                      <wp:wrapNone/>
                      <wp:docPr id="4435" name="Rectangle 4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AF2485-00F6-8448-801F-D3AE9B1F2C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ECE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82FE9" id="Rectangle 4435" o:spid="_x0000_s3784" style="position:absolute;margin-left:-5pt;margin-top:158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9OvA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" filled="f" stroked="f">
                      <v:textbox inset="2.16pt,1.44pt,0,1.44pt">
                        <w:txbxContent>
                          <w:p w14:paraId="4B9ECE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97952" behindDoc="0" locked="0" layoutInCell="1" allowOverlap="1" wp14:anchorId="12837523" wp14:editId="58317DC1">
                      <wp:simplePos x="0" y="0"/>
                      <wp:positionH relativeFrom="column">
                        <wp:posOffset>-63500</wp:posOffset>
                      </wp:positionH>
                      <wp:positionV relativeFrom="paragraph">
                        <wp:posOffset>2006600</wp:posOffset>
                      </wp:positionV>
                      <wp:extent cx="1003300" cy="762000"/>
                      <wp:effectExtent l="0" t="0" r="0" b="0"/>
                      <wp:wrapNone/>
                      <wp:docPr id="4434" name="Rectangle 4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223F0-F275-9141-985E-76CCEA1636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2EE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37523" id="Rectangle 4434" o:spid="_x0000_s3785" style="position:absolute;margin-left:-5pt;margin-top:158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uluwEAAEwDAAAOAAAAZHJzL2Uyb0RvYy54bWysU9tu2zAMfR+wfxD0vthxvCU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u2qpcRxi1P6&#10;gbpx14+KXLKDkVLl+Wa9phA7LHsKj3CNIrqZ/KzB5i/SInPR+HzTWM2JCExuV9tNjZMQeLRutyv0&#10;sUv1Whwgpi/KW5IdRgGhFGX56VtMl6svV7Aug7k8n700H+ZCpll/3L5gPXh5Ro64pOkBjR79xKgY&#10;TaBkwsEzGn8dOShKxq8OlW3W7arBTSnBctNscIOhBIj68DbLnRg87pJIQMkxgOkHBFw0KrhwZIXZ&#10;db3yTryNC/rX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BIbpbsBAABMAwAADgAAAAAAAAAAAAAAAAAuAgAAZHJz&#10;L2Uyb0RvYy54bWxQSwECLQAUAAYACAAAACEABAyk1t0AAAALAQAADwAAAAAAAAAAAAAAAAAVBAAA&#10;ZHJzL2Rvd25yZXYueG1sUEsFBgAAAAAEAAQA8wAAAB8FAAAAAA==&#10;" filled="f" stroked="f">
                      <v:textbox inset="2.16pt,1.44pt,0,1.44pt">
                        <w:txbxContent>
                          <w:p w14:paraId="34D2EE0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798976" behindDoc="0" locked="0" layoutInCell="1" allowOverlap="1" wp14:anchorId="7DB23E3C" wp14:editId="3A0A7DEE">
                      <wp:simplePos x="0" y="0"/>
                      <wp:positionH relativeFrom="column">
                        <wp:posOffset>-63500</wp:posOffset>
                      </wp:positionH>
                      <wp:positionV relativeFrom="paragraph">
                        <wp:posOffset>2006600</wp:posOffset>
                      </wp:positionV>
                      <wp:extent cx="1003300" cy="762000"/>
                      <wp:effectExtent l="0" t="0" r="0" b="0"/>
                      <wp:wrapNone/>
                      <wp:docPr id="4433" name="Rectangle 4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F75761-738F-214A-870B-EB1F8B9B1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58C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23E3C" id="Rectangle 4433" o:spid="_x0000_s3786" style="position:absolute;margin-left:-5pt;margin-top:158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Tt2qHbsBAABMAwAADgAAAAAAAAAAAAAAAAAuAgAAZHJz&#10;L2Uyb0RvYy54bWxQSwECLQAUAAYACAAAACEABAyk1t0AAAALAQAADwAAAAAAAAAAAAAAAAAVBAAA&#10;ZHJzL2Rvd25yZXYueG1sUEsFBgAAAAAEAAQA8wAAAB8FAAAAAA==&#10;" filled="f" stroked="f">
                      <v:textbox inset="2.16pt,1.44pt,0,1.44pt">
                        <w:txbxContent>
                          <w:p w14:paraId="26258C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0000" behindDoc="0" locked="0" layoutInCell="1" allowOverlap="1" wp14:anchorId="3F8DF04C" wp14:editId="43486F79">
                      <wp:simplePos x="0" y="0"/>
                      <wp:positionH relativeFrom="column">
                        <wp:posOffset>-63500</wp:posOffset>
                      </wp:positionH>
                      <wp:positionV relativeFrom="paragraph">
                        <wp:posOffset>2006600</wp:posOffset>
                      </wp:positionV>
                      <wp:extent cx="1003300" cy="762000"/>
                      <wp:effectExtent l="0" t="0" r="0" b="0"/>
                      <wp:wrapNone/>
                      <wp:docPr id="4432" name="Rectangle 4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A7068E-6534-314F-A716-D9EFB76627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2153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DF04C" id="Rectangle 4432" o:spid="_x0000_s3787" style="position:absolute;margin-left:-5pt;margin-top:158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" filled="f" stroked="f">
                      <v:textbox inset="2.16pt,1.44pt,0,1.44pt">
                        <w:txbxContent>
                          <w:p w14:paraId="7B2153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1024" behindDoc="0" locked="0" layoutInCell="1" allowOverlap="1" wp14:anchorId="4CE942F5" wp14:editId="2BBA8E37">
                      <wp:simplePos x="0" y="0"/>
                      <wp:positionH relativeFrom="column">
                        <wp:posOffset>-63500</wp:posOffset>
                      </wp:positionH>
                      <wp:positionV relativeFrom="paragraph">
                        <wp:posOffset>2006600</wp:posOffset>
                      </wp:positionV>
                      <wp:extent cx="1003300" cy="762000"/>
                      <wp:effectExtent l="0" t="0" r="0" b="0"/>
                      <wp:wrapNone/>
                      <wp:docPr id="4431" name="Rectangle 4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47B1B2-79AA-0A4D-B477-12D9957714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E23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942F5" id="Rectangle 4431" o:spid="_x0000_s3788" style="position:absolute;margin-left:-5pt;margin-top:158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IR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crmYU+K4xSn9&#10;Rt246wZFztneSKnyfLNeY4gtlj2FR7hEEd1MftJg8xdpkalofLpqrKZEBCY3i826xkkIPFotNwv0&#10;sUv1Xhwgph/KW5IdRgGhFGX58VdM56tvV7Augzk/n7007adCplndNG9Y916ekCMuaXpAowc/MioG&#10;EygZcfCMxj8HDoqS4adDZZvVctHgppRgvm7WuMFQAkS9/5jlTvQed0kkoOQQwHQ9Ai4aFVw4ssLs&#10;sl55Jz7GBf37T7B7B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9MyEbsBAABMAwAADgAAAAAAAAAAAAAAAAAuAgAAZHJz&#10;L2Uyb0RvYy54bWxQSwECLQAUAAYACAAAACEABAyk1t0AAAALAQAADwAAAAAAAAAAAAAAAAAVBAAA&#10;ZHJzL2Rvd25yZXYueG1sUEsFBgAAAAAEAAQA8wAAAB8FAAAAAA==&#10;" filled="f" stroked="f">
                      <v:textbox inset="2.16pt,1.44pt,0,1.44pt">
                        <w:txbxContent>
                          <w:p w14:paraId="3ADE23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2048" behindDoc="0" locked="0" layoutInCell="1" allowOverlap="1" wp14:anchorId="2EEEAC53" wp14:editId="1555A58D">
                      <wp:simplePos x="0" y="0"/>
                      <wp:positionH relativeFrom="column">
                        <wp:posOffset>-63500</wp:posOffset>
                      </wp:positionH>
                      <wp:positionV relativeFrom="paragraph">
                        <wp:posOffset>2006600</wp:posOffset>
                      </wp:positionV>
                      <wp:extent cx="1003300" cy="762000"/>
                      <wp:effectExtent l="0" t="0" r="0" b="0"/>
                      <wp:wrapNone/>
                      <wp:docPr id="4430" name="Rectangle 4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D519F-43F3-6245-8799-F0DA5D256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B28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EAC53" id="Rectangle 4430" o:spid="_x0000_s3789" style="position:absolute;margin-left:-5pt;margin-top:158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b6ugEAAEwDAAAOAAAAZHJzL2Uyb0RvYy54bWysU9tu2zAMfR+wfxD0vtixgy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uVi0K5LnDKf1A&#10;3bjvrSKX7GCkVPN8Z73GmDose45PcI0SujP5SYObv0iLTEXj801jNWUiMLltt5saHxJ4tF5tW/Sx&#10;S/VWHCHlLyo4MjuMAkIpyvLTt5QvV1+vYN0M5vL87OXpMBUyzfqufcV6CPKMHHFJ8yMabcPIqLAm&#10;UjLi4BlNv44cFCX2q0dlm/WqbXBTSrDcNBvcYCgBoj68z3IvhoC7JDJQcoxg+gEBF40KLhxZYXZd&#10;r3kn3scF/dtPsP8N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bV8b6ugEAAEwDAAAOAAAAAAAAAAAAAAAAAC4CAABkcnMv&#10;ZTJvRG9jLnhtbFBLAQItABQABgAIAAAAIQAEDKTW3QAAAAsBAAAPAAAAAAAAAAAAAAAAABQEAABk&#10;cnMvZG93bnJldi54bWxQSwUGAAAAAAQABADzAAAAHgUAAAAA&#10;" filled="f" stroked="f">
                      <v:textbox inset="2.16pt,1.44pt,0,1.44pt">
                        <w:txbxContent>
                          <w:p w14:paraId="58BB28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3072" behindDoc="0" locked="0" layoutInCell="1" allowOverlap="1" wp14:anchorId="11BCCAF2" wp14:editId="12C26CA6">
                      <wp:simplePos x="0" y="0"/>
                      <wp:positionH relativeFrom="column">
                        <wp:posOffset>-63500</wp:posOffset>
                      </wp:positionH>
                      <wp:positionV relativeFrom="paragraph">
                        <wp:posOffset>2006600</wp:posOffset>
                      </wp:positionV>
                      <wp:extent cx="1003300" cy="762000"/>
                      <wp:effectExtent l="0" t="0" r="0" b="0"/>
                      <wp:wrapNone/>
                      <wp:docPr id="4429" name="Rectangle 4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90E2BD-C079-5E41-BCE9-333023372F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395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CCAF2" id="Rectangle 4429" o:spid="_x0000_s3790" style="position:absolute;margin-left:-5pt;margin-top:158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ZJuwEAAEw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bbOlxHOHU/qB&#10;unHfW0Uu2cFIqeb5znqNMXVY9hyf4BoldGfykwY3f5EWmYrG55vGaspEYHK72m5qnITAo3W7XaGP&#10;Xaq34ggpf1HBkdlhFBBKUZafvqV8ufp6BetmMJfnZy9Ph6mQadZ37SvWQ5Bn5IhLmh/RaBtGRoU1&#10;kZIRB89o+nXkoCixXz0q26zbVYObUoLlptng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NqmSbsBAABMAwAADgAAAAAAAAAAAAAAAAAuAgAAZHJz&#10;L2Uyb0RvYy54bWxQSwECLQAUAAYACAAAACEABAyk1t0AAAALAQAADwAAAAAAAAAAAAAAAAAVBAAA&#10;ZHJzL2Rvd25yZXYueG1sUEsFBgAAAAAEAAQA8wAAAB8FAAAAAA==&#10;" filled="f" stroked="f">
                      <v:textbox inset="2.16pt,1.44pt,0,1.44pt">
                        <w:txbxContent>
                          <w:p w14:paraId="374395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4096" behindDoc="0" locked="0" layoutInCell="1" allowOverlap="1" wp14:anchorId="47CEE1C3" wp14:editId="66B7DE4A">
                      <wp:simplePos x="0" y="0"/>
                      <wp:positionH relativeFrom="column">
                        <wp:posOffset>-63500</wp:posOffset>
                      </wp:positionH>
                      <wp:positionV relativeFrom="paragraph">
                        <wp:posOffset>2006600</wp:posOffset>
                      </wp:positionV>
                      <wp:extent cx="1003300" cy="762000"/>
                      <wp:effectExtent l="0" t="0" r="0" b="0"/>
                      <wp:wrapNone/>
                      <wp:docPr id="4428" name="Rectangle 4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7A3BFE-5340-E346-8E26-AE176FACF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5CC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EE1C3" id="Rectangle 4428" o:spid="_x0000_s3791" style="position:absolute;margin-left:-5pt;margin-top:158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i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l8sGZ+W4xSn9&#10;QN246wZFztneSKnyfLNeY4gtlr2EZ7hEEd1MftJg8xdpkalofLpqrKZEBCY3i826xkkIPFotNwv0&#10;sUv1Xhwgpq/KW5IdRgGhFGX58TGm89W3K1iXwZyfz16a9lMh06zubt+w7r08IUdc0vSERg9+ZFQM&#10;JlAy4uAZja8HDoqS4ZtDZZvVctHgppRgvm7WqAqUAFHvP2a5E73HXRIJKDkEMF2PgItGBReOrDC7&#10;rFfeiY9xQf/+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0F5SorsBAABMAwAADgAAAAAAAAAAAAAAAAAuAgAAZHJz&#10;L2Uyb0RvYy54bWxQSwECLQAUAAYACAAAACEABAyk1t0AAAALAQAADwAAAAAAAAAAAAAAAAAVBAAA&#10;ZHJzL2Rvd25yZXYueG1sUEsFBgAAAAAEAAQA8wAAAB8FAAAAAA==&#10;" filled="f" stroked="f">
                      <v:textbox inset="2.16pt,1.44pt,0,1.44pt">
                        <w:txbxContent>
                          <w:p w14:paraId="2F75CCC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5120" behindDoc="0" locked="0" layoutInCell="1" allowOverlap="1" wp14:anchorId="36D79EAA" wp14:editId="08EEBB2D">
                      <wp:simplePos x="0" y="0"/>
                      <wp:positionH relativeFrom="column">
                        <wp:posOffset>-63500</wp:posOffset>
                      </wp:positionH>
                      <wp:positionV relativeFrom="paragraph">
                        <wp:posOffset>2006600</wp:posOffset>
                      </wp:positionV>
                      <wp:extent cx="1003300" cy="762000"/>
                      <wp:effectExtent l="0" t="0" r="0" b="0"/>
                      <wp:wrapNone/>
                      <wp:docPr id="4427" name="Rectangle 4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F51A58-7C34-0248-9E50-A38DD4FACF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AB3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79EAA" id="Rectangle 4427" o:spid="_x0000_s3792" style="position:absolute;margin-left:-5pt;margin-top:158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5bNaUeO5wSj9R&#10;N+47q8gl2xsp1TTfSa8hphbLnuMTXKOE7kR+1OCmL9IiY9H4fNNYjZkITG4X202NkxB4tF5uF+hj&#10;l+qtOELKX1VwZHIYBYRSlOWn7ylfrr5ewboJzOX5ycvjYSxkmvVq9Yr1EOQZOeKS5kc02oaBUWFN&#10;pGTAwTOafh85KErsN4/KNuvlosFNKcF802xwg6EEiPrwPsu96APukshAyTGC6XoEXDQquHBkhdl1&#10;vaadeB8X9G8/wf4P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v55vlLsBAABMAwAADgAAAAAAAAAAAAAAAAAuAgAAZHJz&#10;L2Uyb0RvYy54bWxQSwECLQAUAAYACAAAACEABAyk1t0AAAALAQAADwAAAAAAAAAAAAAAAAAVBAAA&#10;ZHJzL2Rvd25yZXYueG1sUEsFBgAAAAAEAAQA8wAAAB8FAAAAAA==&#10;" filled="f" stroked="f">
                      <v:textbox inset="2.16pt,1.44pt,0,1.44pt">
                        <w:txbxContent>
                          <w:p w14:paraId="67CAB3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6144" behindDoc="0" locked="0" layoutInCell="1" allowOverlap="1" wp14:anchorId="498F518A" wp14:editId="1A37EAB6">
                      <wp:simplePos x="0" y="0"/>
                      <wp:positionH relativeFrom="column">
                        <wp:posOffset>-63500</wp:posOffset>
                      </wp:positionH>
                      <wp:positionV relativeFrom="paragraph">
                        <wp:posOffset>2006600</wp:posOffset>
                      </wp:positionV>
                      <wp:extent cx="1003300" cy="762000"/>
                      <wp:effectExtent l="0" t="0" r="0" b="0"/>
                      <wp:wrapNone/>
                      <wp:docPr id="4426" name="Rectangle 4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1E5712-8CEA-7341-915E-150160E00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B23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F518A" id="Rectangle 4426" o:spid="_x0000_s3793" style="position:absolute;margin-left:-5pt;margin-top:158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t/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5bFaUeO5wSj9R&#10;N+47q8gl2xsp1TTfSa8hphbLnuMTXKOE7kR+1OCmL9IiY9H4fNNYjZkITG4X202NkxB4tF5uF+hj&#10;l+qtOELKX1VwZHIYBYRSlOWn7ylfrr5ewboJzOX5ycvjYSxkmvVq/Yr1EOQZOeKS5kc02oaBUWFN&#10;pGTAwTOafh85KErsN4/KNuvlosFNKcF802xwg6EEiPrwPsu96APukshAyTGC6XoEXDQquHBkhdl1&#10;vaadeB8X9G8/wf4P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8xqbf7sBAABMAwAADgAAAAAAAAAAAAAAAAAuAgAAZHJz&#10;L2Uyb0RvYy54bWxQSwECLQAUAAYACAAAACEABAyk1t0AAAALAQAADwAAAAAAAAAAAAAAAAAVBAAA&#10;ZHJzL2Rvd25yZXYueG1sUEsFBgAAAAAEAAQA8wAAAB8FAAAAAA==&#10;" filled="f" stroked="f">
                      <v:textbox inset="2.16pt,1.44pt,0,1.44pt">
                        <w:txbxContent>
                          <w:p w14:paraId="08EB23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7168" behindDoc="0" locked="0" layoutInCell="1" allowOverlap="1" wp14:anchorId="6E33F7D8" wp14:editId="5AB80E5B">
                      <wp:simplePos x="0" y="0"/>
                      <wp:positionH relativeFrom="column">
                        <wp:posOffset>-63500</wp:posOffset>
                      </wp:positionH>
                      <wp:positionV relativeFrom="paragraph">
                        <wp:posOffset>2006600</wp:posOffset>
                      </wp:positionV>
                      <wp:extent cx="1003300" cy="762000"/>
                      <wp:effectExtent l="0" t="0" r="0" b="0"/>
                      <wp:wrapNone/>
                      <wp:docPr id="4425" name="Rectangle 4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E2411B-102C-DA45-A6BE-8A37342C6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B41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3F7D8" id="Rectangle 4425" o:spid="_x0000_s3794" style="position:absolute;margin-left:-5pt;margin-top:158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iuw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1+vmIyWOW5zS&#10;d9SNu35U5JIdjJQqzzfrNYXYYdlzeIJrFNHN5GcNNn+RFpmLxuebxmpORGByu9q2NU5C4NFmvV2h&#10;j12q1+IAMX1W3pLsMAoIpSjLT19julx9uYJ1Gczl+eyl+TAXMs3mrn3BevDyjBxxSdMjGj36iVEx&#10;mkDJhINnNP46clCUjF8cKtts1qsGN6UEy7ZpcYOhBIj68DbLnRg87pJIQMkxgOkHBFw0KrhwZIXZ&#10;db3yTryNC/rX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Svz2YrsBAABMAwAADgAAAAAAAAAAAAAAAAAuAgAAZHJz&#10;L2Uyb0RvYy54bWxQSwECLQAUAAYACAAAACEABAyk1t0AAAALAQAADwAAAAAAAAAAAAAAAAAVBAAA&#10;ZHJzL2Rvd25yZXYueG1sUEsFBgAAAAAEAAQA8wAAAB8FAAAAAA==&#10;" filled="f" stroked="f">
                      <v:textbox inset="2.16pt,1.44pt,0,1.44pt">
                        <w:txbxContent>
                          <w:p w14:paraId="573B41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8192" behindDoc="0" locked="0" layoutInCell="1" allowOverlap="1" wp14:anchorId="620BA0AF" wp14:editId="73203B6E">
                      <wp:simplePos x="0" y="0"/>
                      <wp:positionH relativeFrom="column">
                        <wp:posOffset>-63500</wp:posOffset>
                      </wp:positionH>
                      <wp:positionV relativeFrom="paragraph">
                        <wp:posOffset>2006600</wp:posOffset>
                      </wp:positionV>
                      <wp:extent cx="1003300" cy="762000"/>
                      <wp:effectExtent l="0" t="0" r="0" b="0"/>
                      <wp:wrapNone/>
                      <wp:docPr id="4424" name="Rectangle 4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4EC7EA-CCD7-F141-B5AA-FF053889F8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9211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BA0AF" id="Rectangle 4424" o:spid="_x0000_s3795" style="position:absolute;margin-left:-5pt;margin-top:158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KJuwEAAEw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bdNS4rnDKf1A&#10;3bjvrSKX7GCkVPN8Z73GmDose45PcI0SujP5SYObv0iLTEXj801jNWUiMLldbTc1TkLg0brdrtDH&#10;LtVbcYSUv6jgyOwwCgilKMtP31K+XH29gnUzmMvzs5enw1TINOu77SvWQ5Bn5IhLmh/RaBtGRoU1&#10;kZIRB89o+nXkoCixXz0q26zbVYObUoLlptng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ngCibsBAABMAwAADgAAAAAAAAAAAAAAAAAuAgAAZHJz&#10;L2Uyb0RvYy54bWxQSwECLQAUAAYACAAAACEABAyk1t0AAAALAQAADwAAAAAAAAAAAAAAAAAVBAAA&#10;ZHJzL2Rvd25yZXYueG1sUEsFBgAAAAAEAAQA8wAAAB8FAAAAAA==&#10;" filled="f" stroked="f">
                      <v:textbox inset="2.16pt,1.44pt,0,1.44pt">
                        <w:txbxContent>
                          <w:p w14:paraId="769211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09216" behindDoc="0" locked="0" layoutInCell="1" allowOverlap="1" wp14:anchorId="3694CD58" wp14:editId="05966F7B">
                      <wp:simplePos x="0" y="0"/>
                      <wp:positionH relativeFrom="column">
                        <wp:posOffset>-63500</wp:posOffset>
                      </wp:positionH>
                      <wp:positionV relativeFrom="paragraph">
                        <wp:posOffset>2006600</wp:posOffset>
                      </wp:positionV>
                      <wp:extent cx="1003300" cy="762000"/>
                      <wp:effectExtent l="0" t="0" r="0" b="0"/>
                      <wp:wrapNone/>
                      <wp:docPr id="4423" name="Rectangle 4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CE0E66-A9E4-4146-AE5B-DECFBBDF12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9BE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4CD58" id="Rectangle 4423" o:spid="_x0000_s3796" style="position:absolute;margin-left:-5pt;margin-top:158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tiuw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PLZbOgxHGLXfqN&#10;vnHXDYqcq72RUuX+Zr/GEFu89hQe4ZJFXGbxkwabvyiLTMXj09VjNSUisLhZbNY1dkLg1mq5WeAa&#10;Uaq3ywFiulfekrxgFJBKcZYff8Z0Pvr3CN7LZM7P51Wa9lMR06xWBTcX916eUCMOaXrAoAc/MioG&#10;EygZsfGMxtcDB0XJ8MOhs81quWhwUkoyXzdrnGAoCbLev69yJ3qPsyQSUHIIYLoeCRePCi9sWVF2&#10;Ga88E+/zwv7tJ9j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cSQrYrsBAABMAwAADgAAAAAAAAAAAAAAAAAuAgAAZHJz&#10;L2Uyb0RvYy54bWxQSwECLQAUAAYACAAAACEABAyk1t0AAAALAQAADwAAAAAAAAAAAAAAAAAVBAAA&#10;ZHJzL2Rvd25yZXYueG1sUEsFBgAAAAAEAAQA8wAAAB8FAAAAAA==&#10;" filled="f" stroked="f">
                      <v:textbox inset="2.16pt,1.44pt,0,1.44pt">
                        <w:txbxContent>
                          <w:p w14:paraId="1549BE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0240" behindDoc="0" locked="0" layoutInCell="1" allowOverlap="1" wp14:anchorId="773F723C" wp14:editId="580E5C9C">
                      <wp:simplePos x="0" y="0"/>
                      <wp:positionH relativeFrom="column">
                        <wp:posOffset>-63500</wp:posOffset>
                      </wp:positionH>
                      <wp:positionV relativeFrom="paragraph">
                        <wp:posOffset>2006600</wp:posOffset>
                      </wp:positionV>
                      <wp:extent cx="1003300" cy="762000"/>
                      <wp:effectExtent l="0" t="0" r="0" b="0"/>
                      <wp:wrapNone/>
                      <wp:docPr id="4422" name="Rectangle 4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63E73F-B04A-3D46-83D7-543A62839F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A1F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F723C" id="Rectangle 4422" o:spid="_x0000_s3797" style="position:absolute;margin-left:-5pt;margin-top:158pt;width:79pt;height:60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9oN+JugEAAEwDAAAOAAAAAAAAAAAAAAAAAC4CAABkcnMv&#10;ZTJvRG9jLnhtbFBLAQItABQABgAIAAAAIQAEDKTW3QAAAAsBAAAPAAAAAAAAAAAAAAAAABQEAABk&#10;cnMvZG93bnJldi54bWxQSwUGAAAAAAQABADzAAAAHgUAAAAA&#10;" filled="f" stroked="f">
                      <v:textbox inset="2.16pt,1.44pt,0,1.44pt">
                        <w:txbxContent>
                          <w:p w14:paraId="527A1F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1264" behindDoc="0" locked="0" layoutInCell="1" allowOverlap="1" wp14:anchorId="3A03AD68" wp14:editId="3A20355D">
                      <wp:simplePos x="0" y="0"/>
                      <wp:positionH relativeFrom="column">
                        <wp:posOffset>-63500</wp:posOffset>
                      </wp:positionH>
                      <wp:positionV relativeFrom="paragraph">
                        <wp:posOffset>2006600</wp:posOffset>
                      </wp:positionV>
                      <wp:extent cx="1003300" cy="762000"/>
                      <wp:effectExtent l="0" t="0" r="0" b="0"/>
                      <wp:wrapNone/>
                      <wp:docPr id="4421" name="Rectangle 4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CDEC6-48E2-C145-8F62-AF1F00EAE5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810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3AD68" id="Rectangle 4421" o:spid="_x0000_s3798" style="position:absolute;margin-left:-5pt;margin-top:158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NuuwEAAEw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ZTOnxHOHU/qJ&#10;unHfWUXO2d5Iqab5TnoNMbVY9hKf4RIldCfyowY3fZEWGYvGp6vGasxEYHKz2KxrnITAo9Vys0Af&#10;u1QfxRFS/qqCI5PDKCCUoiw/fk/5fPX9CtZNYM7PT14e92Mh06xWzTvWfZAn5IhLmp/QaBsGRoU1&#10;kZIBB89oej1wUJTYbx6VbVbLRYObUoL5ulnjBkMJEPX+c5Z70QfcJZGBkkME0/UIuGhUcOHICrPL&#10;ek078Tku6D9+gt0b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qCqzbrsBAABMAwAADgAAAAAAAAAAAAAAAAAuAgAAZHJz&#10;L2Uyb0RvYy54bWxQSwECLQAUAAYACAAAACEABAyk1t0AAAALAQAADwAAAAAAAAAAAAAAAAAVBAAA&#10;ZHJzL2Rvd25yZXYueG1sUEsFBgAAAAAEAAQA8wAAAB8FAAAAAA==&#10;" filled="f" stroked="f">
                      <v:textbox inset="2.16pt,1.44pt,0,1.44pt">
                        <w:txbxContent>
                          <w:p w14:paraId="360810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2288" behindDoc="0" locked="0" layoutInCell="1" allowOverlap="1" wp14:anchorId="00AC0EAD" wp14:editId="63BBA6D0">
                      <wp:simplePos x="0" y="0"/>
                      <wp:positionH relativeFrom="column">
                        <wp:posOffset>-63500</wp:posOffset>
                      </wp:positionH>
                      <wp:positionV relativeFrom="paragraph">
                        <wp:posOffset>2006600</wp:posOffset>
                      </wp:positionV>
                      <wp:extent cx="1003300" cy="762000"/>
                      <wp:effectExtent l="0" t="0" r="0" b="0"/>
                      <wp:wrapNone/>
                      <wp:docPr id="4420" name="Rectangle 4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9BA182-19BE-CD4A-9647-679BAF8276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688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C0EAD" id="Rectangle 4420" o:spid="_x0000_s3799" style="position:absolute;margin-left:-5pt;margin-top:158pt;width:79pt;height:60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eFugEAAEw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ZYMCee5wSj9R&#10;N+47q8g52xsp1TTfSa8hphbLXuIzXKKE7kR+1OCmL9IiY9H4dNVYjZkITG4Wm3WNDwk8Wi03C/Sx&#10;S/VRHCHlryo4MjmMAkIpyvLj95TPV9+vYN0E5vz85OVxPxYyzWq1eMe6D/KEHHFJ8xMabcPAqLAm&#10;UjLg4BlNrwcOihL7zaOyzWq5aHBTSjBfN2vcYCgBot5/znIv+oC7JDJQcohguh4BF40KLhxZYXZZ&#10;r2knPscF/cdPsHsD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krkeFugEAAEwDAAAOAAAAAAAAAAAAAAAAAC4CAABkcnMv&#10;ZTJvRG9jLnhtbFBLAQItABQABgAIAAAAIQAEDKTW3QAAAAsBAAAPAAAAAAAAAAAAAAAAABQEAABk&#10;cnMvZG93bnJldi54bWxQSwUGAAAAAAQABADzAAAAHgUAAAAA&#10;" filled="f" stroked="f">
                      <v:textbox inset="2.16pt,1.44pt,0,1.44pt">
                        <w:txbxContent>
                          <w:p w14:paraId="6E9688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3312" behindDoc="0" locked="0" layoutInCell="1" allowOverlap="1" wp14:anchorId="30FB5A99" wp14:editId="35CF6724">
                      <wp:simplePos x="0" y="0"/>
                      <wp:positionH relativeFrom="column">
                        <wp:posOffset>-63500</wp:posOffset>
                      </wp:positionH>
                      <wp:positionV relativeFrom="paragraph">
                        <wp:posOffset>2006600</wp:posOffset>
                      </wp:positionV>
                      <wp:extent cx="1003300" cy="762000"/>
                      <wp:effectExtent l="0" t="0" r="0" b="0"/>
                      <wp:wrapNone/>
                      <wp:docPr id="4419" name="Rectangle 4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645C9-4594-8C4F-B416-5062AEA983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E12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B5A99" id="Rectangle 4419" o:spid="_x0000_s3800" style="position:absolute;margin-left:-5pt;margin-top:158pt;width:79pt;height:60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yauwEAAEwDAAAOAAAAZHJzL2Uyb0RvYy54bWysU9tu2zAMfR+wfxD03thxjCU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27XJLiecOp/Qd&#10;deO+t4pcsoORUs3znfUaY+qw7CU+wzVK6M7kJw1u/iItMhWNzzeN1ZSJwOR2td3UOAmBR+t2u0If&#10;u1RvxRFS/qyCI7PDKCCUoiw/fU35cvX1CtbNYC7Pz16eDlMh06zX7SvWQ5Bn5IhLmp/QaBtGRoU1&#10;kZIRB89o+nXkoCixXzwq26zbVYObUoLlptng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EK8mrsBAABMAwAADgAAAAAAAAAAAAAAAAAuAgAAZHJz&#10;L2Uyb0RvYy54bWxQSwECLQAUAAYACAAAACEABAyk1t0AAAALAQAADwAAAAAAAAAAAAAAAAAVBAAA&#10;ZHJzL2Rvd25yZXYueG1sUEsFBgAAAAAEAAQA8wAAAB8FAAAAAA==&#10;" filled="f" stroked="f">
                      <v:textbox inset="2.16pt,1.44pt,0,1.44pt">
                        <w:txbxContent>
                          <w:p w14:paraId="568E12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4336" behindDoc="0" locked="0" layoutInCell="1" allowOverlap="1" wp14:anchorId="70B49576" wp14:editId="5AD6B159">
                      <wp:simplePos x="0" y="0"/>
                      <wp:positionH relativeFrom="column">
                        <wp:posOffset>-63500</wp:posOffset>
                      </wp:positionH>
                      <wp:positionV relativeFrom="paragraph">
                        <wp:posOffset>2006600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4E70A8-3CBA-2A41-BFBC-13FD59B001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10B3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49576" id="Rectangle 4418" o:spid="_x0000_s3801" style="position:absolute;margin-left:-5pt;margin-top:158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hx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5XKOs3Lc4pR+&#10;o27cdYMi52xvpFR5vlmvMcQWyx7DA1yiiG4mP2mw+Yu0yFQ0Pl01VlMiApObxWZd4yQEHq2WmwX6&#10;2KV6Kw4Q03flLckOo4BQirL8+DOm89XXK1iXwZyfz16a9lMh06xWX1+x7r08IUdc0nSPRg9+ZFQM&#10;JlAy4uAZjS8HDoqS4YdDZZvVctHgppRgvm7WqAqUAFHv32e5E73HXRIJKDkEMF2PgItGBReOrDC7&#10;rFfeifdxQf/2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MZIcbsBAABMAwAADgAAAAAAAAAAAAAAAAAuAgAAZHJz&#10;L2Uyb0RvYy54bWxQSwECLQAUAAYACAAAACEABAyk1t0AAAALAQAADwAAAAAAAAAAAAAAAAAVBAAA&#10;ZHJzL2Rvd25yZXYueG1sUEsFBgAAAAAEAAQA8wAAAB8FAAAAAA==&#10;" filled="f" stroked="f">
                      <v:textbox inset="2.16pt,1.44pt,0,1.44pt">
                        <w:txbxContent>
                          <w:p w14:paraId="1C10B3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5360" behindDoc="0" locked="0" layoutInCell="1" allowOverlap="1" wp14:anchorId="795E894E" wp14:editId="3AC67DB5">
                      <wp:simplePos x="0" y="0"/>
                      <wp:positionH relativeFrom="column">
                        <wp:posOffset>-63500</wp:posOffset>
                      </wp:positionH>
                      <wp:positionV relativeFrom="paragraph">
                        <wp:posOffset>2006600</wp:posOffset>
                      </wp:positionV>
                      <wp:extent cx="1003300" cy="762000"/>
                      <wp:effectExtent l="0" t="0" r="0" b="0"/>
                      <wp:wrapNone/>
                      <wp:docPr id="4417" name="Rectangle 4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BE1C11-946C-0A47-A28E-8C06B4C725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99D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E894E" id="Rectangle 4417" o:spid="_x0000_s3802" style="position:absolute;margin-left:-5pt;margin-top:158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VHuw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u18uWEs8dTukH&#10;6sZ9bxW5ZAcjpZrnO+s1xtRh2XN8gmuU0J3JTxrc/EVaZCoan28aqykTgcntarupcRICj9r1doU+&#10;dqneiiOk/EUFR2aHUUAoRVl++pby5errFaybwVyen708HaZCpmnbu1eshyDPyBGXND+i0TaMjApr&#10;IiUjDp7R9OvIQVFiv3pUtmnXqwY3pQTLTbPBDYYSIOrD+yz3Ygi4SyIDJccIph8QcNGo4MKRFWbX&#10;9Zp34n1c0L/9BPv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owZ1R7sBAABMAwAADgAAAAAAAAAAAAAAAAAuAgAAZHJz&#10;L2Uyb0RvYy54bWxQSwECLQAUAAYACAAAACEABAyk1t0AAAALAQAADwAAAAAAAAAAAAAAAAAVBAAA&#10;ZHJzL2Rvd25yZXYueG1sUEsFBgAAAAAEAAQA8wAAAB8FAAAAAA==&#10;" filled="f" stroked="f">
                      <v:textbox inset="2.16pt,1.44pt,0,1.44pt">
                        <w:txbxContent>
                          <w:p w14:paraId="5FC99D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6384" behindDoc="0" locked="0" layoutInCell="1" allowOverlap="1" wp14:anchorId="6BD152B5" wp14:editId="585ECE4E">
                      <wp:simplePos x="0" y="0"/>
                      <wp:positionH relativeFrom="column">
                        <wp:posOffset>-63500</wp:posOffset>
                      </wp:positionH>
                      <wp:positionV relativeFrom="paragraph">
                        <wp:posOffset>2006600</wp:posOffset>
                      </wp:positionV>
                      <wp:extent cx="1003300" cy="762000"/>
                      <wp:effectExtent l="0" t="0" r="0" b="0"/>
                      <wp:wrapNone/>
                      <wp:docPr id="4416" name="Rectangle 4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4ED3F-5203-6840-9695-E14A69272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41A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152B5" id="Rectangle 4416" o:spid="_x0000_s3803" style="position:absolute;margin-left:-5pt;margin-top:158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Gsuw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u18s7Sjx3OKUf&#10;qBv3vVXkkh2MlGqe76zXGFOHZc/xCa5RQncmP2lw8xdpkalofL5prKZMBCa3q+2mxkkIPGrX2xX6&#10;2KV6K46Q8hcVHJkdRgGhFGX56VvKl6uvV7BuBnN5fvbydJgKmaZt21eshyDPyBGXND+i0TaMjApr&#10;IiUjDp7R9OvIQVFiv3pUtmnXqwY3pQTLTbPBDYYSIOrD+yz3Ygi4SyIDJccIph8QcNGo4MKRFWbX&#10;9Zp34n1c0L/9BPv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74KBrLsBAABMAwAADgAAAAAAAAAAAAAAAAAuAgAAZHJz&#10;L2Uyb0RvYy54bWxQSwECLQAUAAYACAAAACEABAyk1t0AAAALAQAADwAAAAAAAAAAAAAAAAAVBAAA&#10;ZHJzL2Rvd25yZXYueG1sUEsFBgAAAAAEAAQA8wAAAB8FAAAAAA==&#10;" filled="f" stroked="f">
                      <v:textbox inset="2.16pt,1.44pt,0,1.44pt">
                        <w:txbxContent>
                          <w:p w14:paraId="2C941A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7408" behindDoc="0" locked="0" layoutInCell="1" allowOverlap="1" wp14:anchorId="481D7D8C" wp14:editId="2E663D53">
                      <wp:simplePos x="0" y="0"/>
                      <wp:positionH relativeFrom="column">
                        <wp:posOffset>-63500</wp:posOffset>
                      </wp:positionH>
                      <wp:positionV relativeFrom="paragraph">
                        <wp:posOffset>2006600</wp:posOffset>
                      </wp:positionV>
                      <wp:extent cx="1003300" cy="762000"/>
                      <wp:effectExtent l="0" t="0" r="0" b="0"/>
                      <wp:wrapNone/>
                      <wp:docPr id="4415" name="Rectangle 4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18B39-6C73-4141-AF04-BE03CA823E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217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D7D8C" id="Rectangle 4415" o:spid="_x0000_s3804" style="position:absolute;margin-left:-5pt;margin-top:158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yx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vlR0octzil&#10;H6gbd/2oyCU7GClVnm/Wawqxw7Kn8AjXKKKbyc8abP4iLTIXjc83jdWciMDkdrVta5yEwKPNertC&#10;H7tUr8UBYvqivCXZYRQQSlGWn77FdLn6cgXrMpjL89lL82EuZJrNpn3BevDyjBxxSdMDGj36iVEx&#10;mkDJhINnNP46clCUjF8dKtts1qsGN6UEy7ZpcYOhBIj68DbLnRg87pJIQMkxgOkHBFw0KrhwZIXZ&#10;db3yTryNC/rXn2D/G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VmTssbsBAABMAwAADgAAAAAAAAAAAAAAAAAuAgAAZHJz&#10;L2Uyb0RvYy54bWxQSwECLQAUAAYACAAAACEABAyk1t0AAAALAQAADwAAAAAAAAAAAAAAAAAVBAAA&#10;ZHJzL2Rvd25yZXYueG1sUEsFBgAAAAAEAAQA8wAAAB8FAAAAAA==&#10;" filled="f" stroked="f">
                      <v:textbox inset="2.16pt,1.44pt,0,1.44pt">
                        <w:txbxContent>
                          <w:p w14:paraId="3B5217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8432" behindDoc="0" locked="0" layoutInCell="1" allowOverlap="1" wp14:anchorId="234B6E59" wp14:editId="1FD513F7">
                      <wp:simplePos x="0" y="0"/>
                      <wp:positionH relativeFrom="column">
                        <wp:posOffset>-63500</wp:posOffset>
                      </wp:positionH>
                      <wp:positionV relativeFrom="paragraph">
                        <wp:posOffset>2006600</wp:posOffset>
                      </wp:positionV>
                      <wp:extent cx="1003300" cy="762000"/>
                      <wp:effectExtent l="0" t="0" r="0" b="0"/>
                      <wp:wrapNone/>
                      <wp:docPr id="4414" name="Rectangle 4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E9C2EA-D5AD-6D41-8E89-658892C49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B16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B6E59" id="Rectangle 4414" o:spid="_x0000_s3805" style="position:absolute;margin-left:-5pt;margin-top:158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hauwEAAEwDAAAOAAAAZHJzL2Uyb0RvYy54bWysU9tu2zAMfR+wfxD03thxjCU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27bKlxHOHU/qO&#10;unHfW0Uu2cFIqeb5znqNMXVY9hKf4RoldGfykwY3f5EWmYrG55vGaspEYHK72m5qnITAo3W7XaGP&#10;Xaq34ggpf1bBkdlhFBBKUZafvqZ8ufp6BetmMJfnZy9Ph6mQadbr7SvWQ5Bn5IhLmp/QaBtGRoU1&#10;kZIRB89o+nXkoCixXzwq26zbVYObUoLlptng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uAYWrsBAABMAwAADgAAAAAAAAAAAAAAAAAuAgAAZHJz&#10;L2Uyb0RvYy54bWxQSwECLQAUAAYACAAAACEABAyk1t0AAAALAQAADwAAAAAAAAAAAAAAAAAVBAAA&#10;ZHJzL2Rvd25yZXYueG1sUEsFBgAAAAAEAAQA8wAAAB8FAAAAAA==&#10;" filled="f" stroked="f">
                      <v:textbox inset="2.16pt,1.44pt,0,1.44pt">
                        <w:txbxContent>
                          <w:p w14:paraId="2B8B16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19456" behindDoc="0" locked="0" layoutInCell="1" allowOverlap="1" wp14:anchorId="4C6BB715" wp14:editId="5B5B7DFD">
                      <wp:simplePos x="0" y="0"/>
                      <wp:positionH relativeFrom="column">
                        <wp:posOffset>-63500</wp:posOffset>
                      </wp:positionH>
                      <wp:positionV relativeFrom="paragraph">
                        <wp:posOffset>2006600</wp:posOffset>
                      </wp:positionV>
                      <wp:extent cx="1003300" cy="762000"/>
                      <wp:effectExtent l="0" t="0" r="0" b="0"/>
                      <wp:wrapNone/>
                      <wp:docPr id="4413" name="Rectangle 4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528E8-0B5F-914C-AC6D-B733553D84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768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BB715" id="Rectangle 4413" o:spid="_x0000_s3806" style="position:absolute;margin-left:-5pt;margin-top:158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v0KL0LsBAABMAwAADgAAAAAAAAAAAAAAAAAuAgAAZHJz&#10;L2Uyb0RvYy54bWxQSwECLQAUAAYACAAAACEABAyk1t0AAAALAQAADwAAAAAAAAAAAAAAAAAVBAAA&#10;ZHJzL2Rvd25yZXYueG1sUEsFBgAAAAAEAAQA8wAAAB8FAAAAAA==&#10;" filled="f" stroked="f">
                      <v:textbox inset="2.16pt,1.44pt,0,1.44pt">
                        <w:txbxContent>
                          <w:p w14:paraId="7A1768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0480" behindDoc="0" locked="0" layoutInCell="1" allowOverlap="1" wp14:anchorId="5FFD3930" wp14:editId="1087BDF5">
                      <wp:simplePos x="0" y="0"/>
                      <wp:positionH relativeFrom="column">
                        <wp:posOffset>-63500</wp:posOffset>
                      </wp:positionH>
                      <wp:positionV relativeFrom="paragraph">
                        <wp:posOffset>2006600</wp:posOffset>
                      </wp:positionV>
                      <wp:extent cx="1003300" cy="7620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6EB3B8-6DB7-3245-957A-A6B0C15454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FAF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D3930" id="Rectangle 4412" o:spid="_x0000_s3807" style="position:absolute;margin-left:-5pt;margin-top:158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zxn87ugEAAEwDAAAOAAAAAAAAAAAAAAAAAC4CAABkcnMv&#10;ZTJvRG9jLnhtbFBLAQItABQABgAIAAAAIQAEDKTW3QAAAAsBAAAPAAAAAAAAAAAAAAAAABQEAABk&#10;cnMvZG93bnJldi54bWxQSwUGAAAAAAQABADzAAAAHgUAAAAA&#10;" filled="f" stroked="f">
                      <v:textbox inset="2.16pt,1.44pt,0,1.44pt">
                        <w:txbxContent>
                          <w:p w14:paraId="597FAF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1504" behindDoc="0" locked="0" layoutInCell="1" allowOverlap="1" wp14:anchorId="428F1979" wp14:editId="06D11D03">
                      <wp:simplePos x="0" y="0"/>
                      <wp:positionH relativeFrom="column">
                        <wp:posOffset>-63500</wp:posOffset>
                      </wp:positionH>
                      <wp:positionV relativeFrom="paragraph">
                        <wp:posOffset>2006600</wp:posOffset>
                      </wp:positionV>
                      <wp:extent cx="1003300" cy="7620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02508-8F4B-984B-BC4C-25223DB8B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2AE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F1979" id="Rectangle 4411" o:spid="_x0000_s3808" style="position:absolute;margin-left:-5pt;margin-top:158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kwT3LsBAABMAwAADgAAAAAAAAAAAAAAAAAuAgAAZHJz&#10;L2Uyb0RvYy54bWxQSwECLQAUAAYACAAAACEABAyk1t0AAAALAQAADwAAAAAAAAAAAAAAAAAVBAAA&#10;ZHJzL2Rvd25yZXYueG1sUEsFBgAAAAAEAAQA8wAAAB8FAAAAAA==&#10;" filled="f" stroked="f">
                      <v:textbox inset="2.16pt,1.44pt,0,1.44pt">
                        <w:txbxContent>
                          <w:p w14:paraId="71F2AE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2528" behindDoc="0" locked="0" layoutInCell="1" allowOverlap="1" wp14:anchorId="1F52BEB4" wp14:editId="446AC539">
                      <wp:simplePos x="0" y="0"/>
                      <wp:positionH relativeFrom="column">
                        <wp:posOffset>-63500</wp:posOffset>
                      </wp:positionH>
                      <wp:positionV relativeFrom="paragraph">
                        <wp:posOffset>2006600</wp:posOffset>
                      </wp:positionV>
                      <wp:extent cx="1003300" cy="762000"/>
                      <wp:effectExtent l="0" t="0" r="0" b="0"/>
                      <wp:wrapNone/>
                      <wp:docPr id="4410" name="Rectangle 4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8E83F8-5D15-2D44-9FF4-4549034A0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0D7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2BEB4" id="Rectangle 4410" o:spid="_x0000_s3809" style="position:absolute;margin-left:-5pt;margin-top:158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c3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6yUK5LnDKX1H&#10;3bjvrSKX7GCkVPN8Z73GmDose4nPcI0SujP5SYObv0iLTEXj801jNWUiMLldbdsaHxJ4tFlvV+hj&#10;l+qtOELKn1VwZHYYBYRSlOWnrylfrr5ewboZzOX52cvTYSpkmk27esV6CPKMHHFJ8xMabcPIqLAm&#10;UjLi4BlNv44cFCX2i0dlm8161eCmlGDZNi1uMJQAUR/eZ7kXQ8BdEhkoOUYw/YCAi0YFF46sMLuu&#10;17wT7+OC/u0n2P8G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qyOc3ugEAAEwDAAAOAAAAAAAAAAAAAAAAAC4CAABkcnMv&#10;ZTJvRG9jLnhtbFBLAQItABQABgAIAAAAIQAEDKTW3QAAAAsBAAAPAAAAAAAAAAAAAAAAABQEAABk&#10;cnMvZG93bnJldi54bWxQSwUGAAAAAAQABADzAAAAHgUAAAAA&#10;" filled="f" stroked="f">
                      <v:textbox inset="2.16pt,1.44pt,0,1.44pt">
                        <w:txbxContent>
                          <w:p w14:paraId="41D0D7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3552" behindDoc="0" locked="0" layoutInCell="1" allowOverlap="1" wp14:anchorId="4F1D00A3" wp14:editId="26AE3A65">
                      <wp:simplePos x="0" y="0"/>
                      <wp:positionH relativeFrom="column">
                        <wp:posOffset>-63500</wp:posOffset>
                      </wp:positionH>
                      <wp:positionV relativeFrom="paragraph">
                        <wp:posOffset>2006600</wp:posOffset>
                      </wp:positionV>
                      <wp:extent cx="1003300" cy="7620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81BFC6-D66D-4247-BA98-46CB62036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8D9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D00A3" id="Rectangle 4409" o:spid="_x0000_s3810" style="position:absolute;margin-left:-5pt;margin-top:158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UWHhLsBAABMAwAADgAAAAAAAAAAAAAAAAAuAgAAZHJz&#10;L2Uyb0RvYy54bWxQSwECLQAUAAYACAAAACEABAyk1t0AAAALAQAADwAAAAAAAAAAAAAAAAAVBAAA&#10;ZHJzL2Rvd25yZXYueG1sUEsFBgAAAAAEAAQA8wAAAB8FAAAAAA==&#10;" filled="f" stroked="f">
                      <v:textbox inset="2.16pt,1.44pt,0,1.44pt">
                        <w:txbxContent>
                          <w:p w14:paraId="5148D9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4576" behindDoc="0" locked="0" layoutInCell="1" allowOverlap="1" wp14:anchorId="0502EB9E" wp14:editId="5C15C558">
                      <wp:simplePos x="0" y="0"/>
                      <wp:positionH relativeFrom="column">
                        <wp:posOffset>-63500</wp:posOffset>
                      </wp:positionH>
                      <wp:positionV relativeFrom="paragraph">
                        <wp:posOffset>2006600</wp:posOffset>
                      </wp:positionV>
                      <wp:extent cx="1003300" cy="762000"/>
                      <wp:effectExtent l="0" t="0" r="0" b="0"/>
                      <wp:wrapNone/>
                      <wp:docPr id="4408" name="Rectangle 44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481F03-367C-4B44-AC2E-65D1FA8D3C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577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2EB9E" id="Rectangle 4408" o:spid="_x0000_s3811" style="position:absolute;margin-left:-5pt;margin-top:158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Nv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saZ+W4xSn9&#10;QN2460dFLtnBSKnyfLNeU4gdlj2FR7hGEd1MftZg8xdpkblofL5prOZEBCa3q21b4yQEHm3W2xX6&#10;2KV6LQ4Q0xflLckOo4BQirL89C2my9WXK1iXwVyez16aD3Mh02zajy9YD16ekSMuaXpAo0c/MSpG&#10;EyiZcPCMxl9HDoqS8atDZZvNetXgppRg2TYtqgIlQNSHt1nuxOBxl0QCSo4BTD8g4KJRwYUjK8yu&#10;65V34m1c0L/+BPv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cFzb7sBAABMAwAADgAAAAAAAAAAAAAAAAAuAgAAZHJz&#10;L2Uyb0RvYy54bWxQSwECLQAUAAYACAAAACEABAyk1t0AAAALAQAADwAAAAAAAAAAAAAAAAAVBAAA&#10;ZHJzL2Rvd25yZXYueG1sUEsFBgAAAAAEAAQA8wAAAB8FAAAAAA==&#10;" filled="f" stroked="f">
                      <v:textbox inset="2.16pt,1.44pt,0,1.44pt">
                        <w:txbxContent>
                          <w:p w14:paraId="64E577A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5600" behindDoc="0" locked="0" layoutInCell="1" allowOverlap="1" wp14:anchorId="4A409C9B" wp14:editId="2BC4C5C5">
                      <wp:simplePos x="0" y="0"/>
                      <wp:positionH relativeFrom="column">
                        <wp:posOffset>-63500</wp:posOffset>
                      </wp:positionH>
                      <wp:positionV relativeFrom="paragraph">
                        <wp:posOffset>2006600</wp:posOffset>
                      </wp:positionV>
                      <wp:extent cx="1003300" cy="762000"/>
                      <wp:effectExtent l="0" t="0" r="0" b="0"/>
                      <wp:wrapNone/>
                      <wp:docPr id="4407" name="Rectangle 4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6E4D19-F68A-E94E-8DA7-695038061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1E0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09C9B" id="Rectangle 4407" o:spid="_x0000_s3812" style="position:absolute;margin-left:-5pt;margin-top:158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5Z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3W9ocRxi1P6&#10;gbpx14+KXLKDkVLl+Wa9phA7LHsOT3CNIrqZ/KzB5i/SInPR+HzTWM2JCExuV9u2xkkIPNqstyv0&#10;sUv1Vhwgpi/KW5IdRgGhFGX56VtMl6uvV7Aug7k8n700H+ZCptm0d69YD16ekSMuaXpEo0c/MSpG&#10;EyiZcPCMxl9HDoqS8atDZZvNetXgppRg2TYtbjCUAFEf3me5E4PHXRIJKDkGMP2AgItGBReOrDC7&#10;rlfeifdxQf/2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TgFOWbsBAABMAwAADgAAAAAAAAAAAAAAAAAuAgAAZHJz&#10;L2Uyb0RvYy54bWxQSwECLQAUAAYACAAAACEABAyk1t0AAAALAQAADwAAAAAAAAAAAAAAAAAVBAAA&#10;ZHJzL2Rvd25yZXYueG1sUEsFBgAAAAAEAAQA8wAAAB8FAAAAAA==&#10;" filled="f" stroked="f">
                      <v:textbox inset="2.16pt,1.44pt,0,1.44pt">
                        <w:txbxContent>
                          <w:p w14:paraId="1701E0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6624" behindDoc="0" locked="0" layoutInCell="1" allowOverlap="1" wp14:anchorId="36E3D9C7" wp14:editId="5E267E82">
                      <wp:simplePos x="0" y="0"/>
                      <wp:positionH relativeFrom="column">
                        <wp:posOffset>-63500</wp:posOffset>
                      </wp:positionH>
                      <wp:positionV relativeFrom="paragraph">
                        <wp:posOffset>2006600</wp:posOffset>
                      </wp:positionV>
                      <wp:extent cx="1003300" cy="762000"/>
                      <wp:effectExtent l="0" t="0" r="0" b="0"/>
                      <wp:wrapNone/>
                      <wp:docPr id="4406" name="Rectangle 4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B4AFD-510F-264D-9350-4447BDE7D3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6FF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3D9C7" id="Rectangle 4406" o:spid="_x0000_s3813" style="position:absolute;margin-left:-5pt;margin-top:158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qy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3V9R4njFqf0&#10;A3Xjrh8VuWQHI6XK8816TSF2WPYcnuAaRXQz+VmDzV+kReai8fmmsZoTEZjcrrZtjZMQeLRZb1fo&#10;Y5fqrThATF+UtyQ7jAJCKcry07eYLldfr2BdBnN5PntpPsyFTLNpN69YD16ekSMuaXpEo0c/MSpG&#10;EyiZcPCMxl9HDoqS8atDZZvNetXgppRg2TYtbjCUAFEf3me5E4PHXRIJKDkGMP2AgItGBReOrDC7&#10;rlfeifdxQf/2E+x/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AoW6srsBAABMAwAADgAAAAAAAAAAAAAAAAAuAgAAZHJz&#10;L2Uyb0RvYy54bWxQSwECLQAUAAYACAAAACEABAyk1t0AAAALAQAADwAAAAAAAAAAAAAAAAAVBAAA&#10;ZHJzL2Rvd25yZXYueG1sUEsFBgAAAAAEAAQA8wAAAB8FAAAAAA==&#10;" filled="f" stroked="f">
                      <v:textbox inset="2.16pt,1.44pt,0,1.44pt">
                        <w:txbxContent>
                          <w:p w14:paraId="3CC6FF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7648" behindDoc="0" locked="0" layoutInCell="1" allowOverlap="1" wp14:anchorId="05D02B8E" wp14:editId="1E239066">
                      <wp:simplePos x="0" y="0"/>
                      <wp:positionH relativeFrom="column">
                        <wp:posOffset>-63500</wp:posOffset>
                      </wp:positionH>
                      <wp:positionV relativeFrom="paragraph">
                        <wp:posOffset>2006600</wp:posOffset>
                      </wp:positionV>
                      <wp:extent cx="1003300" cy="762000"/>
                      <wp:effectExtent l="0" t="0" r="0" b="0"/>
                      <wp:wrapNone/>
                      <wp:docPr id="4405" name="Rectangle 4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5DC4AA-11B9-CB4F-8652-13B6B3926F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97C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02B8E" id="Rectangle 4405" o:spid="_x0000_s3814" style="position:absolute;margin-left:-5pt;margin-top:158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9ev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ldr+uPlDhusUs/&#10;0Dfu+lGRS3UwUqrc3+zXFGKH157CI1yziMssftZg8xdlkbl4fL55rOZEBBa3q21bYycEbm3W2xWu&#10;EaV6vRwgpi/KW5IXjAJSKc7y07eYLkdfjuC9TObyfF6l+TAXMc2mbV+4Hrw8o0Yc0vSAQY9+YlSM&#10;JlAyYeMZjb+OHBQl41eHzjab9arBSSnJsm0QiEBJkPXhbZU7MXicJZGAkmMA0w9IuHhUeGHLirLr&#10;eOWZeJsX9q8/wf43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u2PXr7sBAABMAwAADgAAAAAAAAAAAAAAAAAuAgAAZHJz&#10;L2Uyb0RvYy54bWxQSwECLQAUAAYACAAAACEABAyk1t0AAAALAQAADwAAAAAAAAAAAAAAAAAVBAAA&#10;ZHJzL2Rvd25yZXYueG1sUEsFBgAAAAAEAAQA8wAAAB8FAAAAAA==&#10;" filled="f" stroked="f">
                      <v:textbox inset="2.16pt,1.44pt,0,1.44pt">
                        <w:txbxContent>
                          <w:p w14:paraId="62197C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8672" behindDoc="0" locked="0" layoutInCell="1" allowOverlap="1" wp14:anchorId="55675A2B" wp14:editId="78FAF78A">
                      <wp:simplePos x="0" y="0"/>
                      <wp:positionH relativeFrom="column">
                        <wp:posOffset>-63500</wp:posOffset>
                      </wp:positionH>
                      <wp:positionV relativeFrom="paragraph">
                        <wp:posOffset>2006600</wp:posOffset>
                      </wp:positionV>
                      <wp:extent cx="1003300" cy="762000"/>
                      <wp:effectExtent l="0" t="0" r="0" b="0"/>
                      <wp:wrapNone/>
                      <wp:docPr id="4404" name="Rectangle 4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58B6F3-FCDA-4F45-87C0-D0C53A7A74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409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75A2B" id="Rectangle 4404" o:spid="_x0000_s3815" style="position:absolute;margin-left:-5pt;margin-top:158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9+cjRLsBAABMAwAADgAAAAAAAAAAAAAAAAAuAgAAZHJz&#10;L2Uyb0RvYy54bWxQSwECLQAUAAYACAAAACEABAyk1t0AAAALAQAADwAAAAAAAAAAAAAAAAAVBAAA&#10;ZHJzL2Rvd25yZXYueG1sUEsFBgAAAAAEAAQA8wAAAB8FAAAAAA==&#10;" filled="f" stroked="f">
                      <v:textbox inset="2.16pt,1.44pt,0,1.44pt">
                        <w:txbxContent>
                          <w:p w14:paraId="5C3409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29696" behindDoc="0" locked="0" layoutInCell="1" allowOverlap="1" wp14:anchorId="4EF753C1" wp14:editId="0154FF3D">
                      <wp:simplePos x="0" y="0"/>
                      <wp:positionH relativeFrom="column">
                        <wp:posOffset>-63500</wp:posOffset>
                      </wp:positionH>
                      <wp:positionV relativeFrom="paragraph">
                        <wp:posOffset>2006600</wp:posOffset>
                      </wp:positionV>
                      <wp:extent cx="1003300" cy="7620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6A4CF-D3EF-A54E-A4C8-5FE674637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348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53C1" id="Rectangle 4403" o:spid="_x0000_s3816" style="position:absolute;margin-left:-5pt;margin-top:158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qvuw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PLZb2gxHGLXfqN&#10;vnHXDYqcq72RUuX+Zr/GEFu89hQe4ZJFXGbxkwabvyiLTMXj09VjNSUisLhZbNY1dkLg1mq5WeAa&#10;Uaq3ywFiulfekrxgFJBKcZYff8Z0Pvr3CN7LZM7P51Wa9lMR06w2BTcX916eUCMOaXrAoAc/MioG&#10;EygZsfGMxtcDB0XJ8MOhs81quWhwUkoyXzdrnGAoCbLev69yJ3qPsyQSUHIIYLoeCRePCi9sWVF2&#10;Ga88E+/zwv7tJ9j9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LsKr7sBAABMAwAADgAAAAAAAAAAAAAAAAAuAgAAZHJz&#10;L2Uyb0RvYy54bWxQSwECLQAUAAYACAAAACEABAyk1t0AAAALAQAADwAAAAAAAAAAAAAAAAAVBAAA&#10;ZHJzL2Rvd25yZXYueG1sUEsFBgAAAAAEAAQA8wAAAB8FAAAAAA==&#10;" filled="f" stroked="f">
                      <v:textbox inset="2.16pt,1.44pt,0,1.44pt">
                        <w:txbxContent>
                          <w:p w14:paraId="54E348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0720" behindDoc="0" locked="0" layoutInCell="1" allowOverlap="1" wp14:anchorId="34D07EC2" wp14:editId="3D9BA9C7">
                      <wp:simplePos x="0" y="0"/>
                      <wp:positionH relativeFrom="column">
                        <wp:posOffset>-63500</wp:posOffset>
                      </wp:positionH>
                      <wp:positionV relativeFrom="paragraph">
                        <wp:posOffset>2006600</wp:posOffset>
                      </wp:positionV>
                      <wp:extent cx="1003300" cy="762000"/>
                      <wp:effectExtent l="0" t="0" r="0" b="0"/>
                      <wp:wrapNone/>
                      <wp:docPr id="4402" name="Rectangle 4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C905FA-ED39-3F4D-A348-C9602BDDFF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3F6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07EC2" id="Rectangle 4402" o:spid="_x0000_s3817" style="position:absolute;margin-left:-5pt;margin-top:158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MP/5EugEAAEwDAAAOAAAAAAAAAAAAAAAAAC4CAABkcnMv&#10;ZTJvRG9jLnhtbFBLAQItABQABgAIAAAAIQAEDKTW3QAAAAsBAAAPAAAAAAAAAAAAAAAAABQEAABk&#10;cnMvZG93bnJldi54bWxQSwUGAAAAAAQABADzAAAAHgUAAAAA&#10;" filled="f" stroked="f">
                      <v:textbox inset="2.16pt,1.44pt,0,1.44pt">
                        <w:txbxContent>
                          <w:p w14:paraId="3CD3F68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1744" behindDoc="0" locked="0" layoutInCell="1" allowOverlap="1" wp14:anchorId="17CCF958" wp14:editId="2D86700C">
                      <wp:simplePos x="0" y="0"/>
                      <wp:positionH relativeFrom="column">
                        <wp:posOffset>-63500</wp:posOffset>
                      </wp:positionH>
                      <wp:positionV relativeFrom="paragraph">
                        <wp:posOffset>2006600</wp:posOffset>
                      </wp:positionV>
                      <wp:extent cx="1003300" cy="762000"/>
                      <wp:effectExtent l="0" t="0" r="0" b="0"/>
                      <wp:wrapNone/>
                      <wp:docPr id="4401" name="Rectangle 4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F35F1B-2359-E04C-9DF8-46AB273E3B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53F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CF958" id="Rectangle 4401" o:spid="_x0000_s3818" style="position:absolute;margin-left:-5pt;margin-top:158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KjuwEAAEw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PLZT2nxHOHU/qJ&#10;unHfWUXO2d5Iqab5TnoNMbVY9hKf4RIldCfyowY3fZEWGYvGp6vGasxEYHKz2KxrnITAo9Vys0Af&#10;u1QfxRFS/qqCI5PDKCCUoiw/fk/5fPX9CtZNYM7PT14e92Mh06w2zTvWfZAn5IhLmp/QaBsGRoU1&#10;kZIBB89oej1wUJTYbx6VbVbLRYObUoL5ulnjBkMJEPX+c5Z70QfcJZGBkkME0/UIuGhUcOHICrPL&#10;ek078Tku6D9+gt0b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WbWSo7sBAABMAwAADgAAAAAAAAAAAAAAAAAuAgAAZHJz&#10;L2Uyb0RvYy54bWxQSwECLQAUAAYACAAAACEABAyk1t0AAAALAQAADwAAAAAAAAAAAAAAAAAVBAAA&#10;ZHJzL2Rvd25yZXYueG1sUEsFBgAAAAAEAAQA8wAAAB8FAAAAAA==&#10;" filled="f" stroked="f">
                      <v:textbox inset="2.16pt,1.44pt,0,1.44pt">
                        <w:txbxContent>
                          <w:p w14:paraId="40B53F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2768" behindDoc="0" locked="0" layoutInCell="1" allowOverlap="1" wp14:anchorId="1985565A" wp14:editId="2B4E73F1">
                      <wp:simplePos x="0" y="0"/>
                      <wp:positionH relativeFrom="column">
                        <wp:posOffset>-63500</wp:posOffset>
                      </wp:positionH>
                      <wp:positionV relativeFrom="paragraph">
                        <wp:posOffset>2006600</wp:posOffset>
                      </wp:positionV>
                      <wp:extent cx="1003300" cy="7620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38BDF5-EF6C-B745-86EC-A6D99F2D32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2A4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5565A" id="Rectangle 4400" o:spid="_x0000_s3819" style="position:absolute;margin-left:-5pt;margin-top:158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VMWZIugEAAEwDAAAOAAAAAAAAAAAAAAAAAC4CAABkcnMv&#10;ZTJvRG9jLnhtbFBLAQItABQABgAIAAAAIQAEDKTW3QAAAAsBAAAPAAAAAAAAAAAAAAAAABQEAABk&#10;cnMvZG93bnJldi54bWxQSwUGAAAAAAQABADzAAAAHgUAAAAA&#10;" filled="f" stroked="f">
                      <v:textbox inset="2.16pt,1.44pt,0,1.44pt">
                        <w:txbxContent>
                          <w:p w14:paraId="51E2A47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3792" behindDoc="0" locked="0" layoutInCell="1" allowOverlap="1" wp14:anchorId="7BC2B5B2" wp14:editId="77C16300">
                      <wp:simplePos x="0" y="0"/>
                      <wp:positionH relativeFrom="column">
                        <wp:posOffset>-63500</wp:posOffset>
                      </wp:positionH>
                      <wp:positionV relativeFrom="paragraph">
                        <wp:posOffset>2006600</wp:posOffset>
                      </wp:positionV>
                      <wp:extent cx="1003300" cy="7620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14CAAF-B54A-A344-A2EA-F6CACB5912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F8E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2B5B2" id="Rectangle 4399" o:spid="_x0000_s3820" style="position:absolute;margin-left:-5pt;margin-top:158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QHwIpLsBAABMAwAADgAAAAAAAAAAAAAAAAAuAgAAZHJz&#10;L2Uyb0RvYy54bWxQSwECLQAUAAYACAAAACEABAyk1t0AAAALAQAADwAAAAAAAAAAAAAAAAAVBAAA&#10;ZHJzL2Rvd25yZXYueG1sUEsFBgAAAAAEAAQA8wAAAB8FAAAAAA==&#10;" filled="f" stroked="f">
                      <v:textbox inset="2.16pt,1.44pt,0,1.44pt">
                        <w:txbxContent>
                          <w:p w14:paraId="681F8E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4816" behindDoc="0" locked="0" layoutInCell="1" allowOverlap="1" wp14:anchorId="50FFE239" wp14:editId="03967BDA">
                      <wp:simplePos x="0" y="0"/>
                      <wp:positionH relativeFrom="column">
                        <wp:posOffset>-63500</wp:posOffset>
                      </wp:positionH>
                      <wp:positionV relativeFrom="paragraph">
                        <wp:posOffset>2006600</wp:posOffset>
                      </wp:positionV>
                      <wp:extent cx="1003300" cy="7620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169D46-8336-A442-9D9E-0DC72E4770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23E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FE239" id="Rectangle 4398" o:spid="_x0000_s3821" style="position:absolute;margin-left:-5pt;margin-top:158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Pug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5WKDs3Lc4pR+&#10;o27cdYMi52xvpFR5vlmvMcQWyx7DA1yiiG4mP2mw+Yu0yFQ0Pl01VlMiApMbfKbGSQg8Wi03C/Sx&#10;S/VWHCCm78pbkh1GAaEUZfnxZ0znq69XsC6DOT+fvTTtp0KmWW2+vmLde3lCjrik6R6NHvzIqBhM&#10;oGTEwTMaXw4cFCXDD4fKNqvlosFNKcF83axRFSgBot6/z3Ineo+7JBJQcghguh4BF40KLhxZYXZZ&#10;r7wT7+OC/u0n2P0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M+PxPugEAAEwDAAAOAAAAAAAAAAAAAAAAAC4CAABkcnMv&#10;ZTJvRG9jLnhtbFBLAQItABQABgAIAAAAIQAEDKTW3QAAAAsBAAAPAAAAAAAAAAAAAAAAABQEAABk&#10;cnMvZG93bnJldi54bWxQSwUGAAAAAAQABADzAAAAHgUAAAAA&#10;" filled="f" stroked="f">
                      <v:textbox inset="2.16pt,1.44pt,0,1.44pt">
                        <w:txbxContent>
                          <w:p w14:paraId="52923E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5840" behindDoc="0" locked="0" layoutInCell="1" allowOverlap="1" wp14:anchorId="3F1A1730" wp14:editId="66F860BB">
                      <wp:simplePos x="0" y="0"/>
                      <wp:positionH relativeFrom="column">
                        <wp:posOffset>-63500</wp:posOffset>
                      </wp:positionH>
                      <wp:positionV relativeFrom="paragraph">
                        <wp:posOffset>2006600</wp:posOffset>
                      </wp:positionV>
                      <wp:extent cx="1003300" cy="7620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3B3822-6BAF-3A45-960C-67747C6DC2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472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A1730" id="Rectangle 4397" o:spid="_x0000_s3822" style="position:absolute;margin-left:-5pt;margin-top:158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YzjBebsBAABMAwAADgAAAAAAAAAAAAAAAAAuAgAAZHJz&#10;L2Uyb0RvYy54bWxQSwECLQAUAAYACAAAACEABAyk1t0AAAALAQAADwAAAAAAAAAAAAAAAAAVBAAA&#10;ZHJzL2Rvd25yZXYueG1sUEsFBgAAAAAEAAQA8wAAAB8FAAAAAA==&#10;" filled="f" stroked="f">
                      <v:textbox inset="2.16pt,1.44pt,0,1.44pt">
                        <w:txbxContent>
                          <w:p w14:paraId="4BC4725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6864" behindDoc="0" locked="0" layoutInCell="1" allowOverlap="1" wp14:anchorId="61A3CD08" wp14:editId="63FDA9B5">
                      <wp:simplePos x="0" y="0"/>
                      <wp:positionH relativeFrom="column">
                        <wp:posOffset>-63500</wp:posOffset>
                      </wp:positionH>
                      <wp:positionV relativeFrom="paragraph">
                        <wp:posOffset>2006600</wp:posOffset>
                      </wp:positionV>
                      <wp:extent cx="1003300" cy="7620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C184AE-DD08-2C4F-925B-E7B8A3ACA5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5AE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3CD08" id="Rectangle 4396" o:spid="_x0000_s3823" style="position:absolute;margin-left:-5pt;margin-top:158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7w1krsBAABMAwAADgAAAAAAAAAAAAAAAAAuAgAAZHJz&#10;L2Uyb0RvYy54bWxQSwECLQAUAAYACAAAACEABAyk1t0AAAALAQAADwAAAAAAAAAAAAAAAAAVBAAA&#10;ZHJzL2Rvd25yZXYueG1sUEsFBgAAAAAEAAQA8wAAAB8FAAAAAA==&#10;" filled="f" stroked="f">
                      <v:textbox inset="2.16pt,1.44pt,0,1.44pt">
                        <w:txbxContent>
                          <w:p w14:paraId="0F65AE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7888" behindDoc="0" locked="0" layoutInCell="1" allowOverlap="1" wp14:anchorId="156483FC" wp14:editId="4C281E5B">
                      <wp:simplePos x="0" y="0"/>
                      <wp:positionH relativeFrom="column">
                        <wp:posOffset>-63500</wp:posOffset>
                      </wp:positionH>
                      <wp:positionV relativeFrom="paragraph">
                        <wp:posOffset>2006600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5BABF4-507C-DE43-B979-E42036BF2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85BF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483FC" id="Rectangle 4395" o:spid="_x0000_s3824" style="position:absolute;margin-left:-5pt;margin-top:158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lpYj7sBAABMAwAADgAAAAAAAAAAAAAAAAAuAgAAZHJz&#10;L2Uyb0RvYy54bWxQSwECLQAUAAYACAAAACEABAyk1t0AAAALAQAADwAAAAAAAAAAAAAAAAAVBAAA&#10;ZHJzL2Rvd25yZXYueG1sUEsFBgAAAAAEAAQA8wAAAB8FAAAAAA==&#10;" filled="f" stroked="f">
                      <v:textbox inset="2.16pt,1.44pt,0,1.44pt">
                        <w:txbxContent>
                          <w:p w14:paraId="0285BF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8912" behindDoc="0" locked="0" layoutInCell="1" allowOverlap="1" wp14:anchorId="3A2171A9" wp14:editId="301229C0">
                      <wp:simplePos x="0" y="0"/>
                      <wp:positionH relativeFrom="column">
                        <wp:posOffset>-63500</wp:posOffset>
                      </wp:positionH>
                      <wp:positionV relativeFrom="paragraph">
                        <wp:posOffset>2006600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79B23E-5F63-D448-8F68-D0E2D0A961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5B1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171A9" id="Rectangle 4394" o:spid="_x0000_s3825" style="position:absolute;margin-left:-5pt;margin-top:158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2t6sZLsBAABMAwAADgAAAAAAAAAAAAAAAAAuAgAAZHJz&#10;L2Uyb0RvYy54bWxQSwECLQAUAAYACAAAACEABAyk1t0AAAALAQAADwAAAAAAAAAAAAAAAAAVBAAA&#10;ZHJzL2Rvd25yZXYueG1sUEsFBgAAAAAEAAQA8wAAAB8FAAAAAA==&#10;" filled="f" stroked="f">
                      <v:textbox inset="2.16pt,1.44pt,0,1.44pt">
                        <w:txbxContent>
                          <w:p w14:paraId="44E5B1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39936" behindDoc="0" locked="0" layoutInCell="1" allowOverlap="1" wp14:anchorId="43D87DEC" wp14:editId="63639209">
                      <wp:simplePos x="0" y="0"/>
                      <wp:positionH relativeFrom="column">
                        <wp:posOffset>-63500</wp:posOffset>
                      </wp:positionH>
                      <wp:positionV relativeFrom="paragraph">
                        <wp:posOffset>2006600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21E04E-3106-284C-8943-91F22688D8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C78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87DEC" id="Rectangle 4393" o:spid="_x0000_s3826" style="position:absolute;margin-left:-5pt;margin-top:158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zGu54ugEAAEwDAAAOAAAAAAAAAAAAAAAAAC4CAABkcnMv&#10;ZTJvRG9jLnhtbFBLAQItABQABgAIAAAAIQAEDKTW3QAAAAsBAAAPAAAAAAAAAAAAAAAAABQEAABk&#10;cnMvZG93bnJldi54bWxQSwUGAAAAAAQABADzAAAAHgUAAAAA&#10;" filled="f" stroked="f">
                      <v:textbox inset="2.16pt,1.44pt,0,1.44pt">
                        <w:txbxContent>
                          <w:p w14:paraId="496C780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40960" behindDoc="0" locked="0" layoutInCell="1" allowOverlap="1" wp14:anchorId="7DE65229" wp14:editId="07EAE882">
                      <wp:simplePos x="0" y="0"/>
                      <wp:positionH relativeFrom="column">
                        <wp:posOffset>-63500</wp:posOffset>
                      </wp:positionH>
                      <wp:positionV relativeFrom="paragraph">
                        <wp:posOffset>2006600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40D9AE-01B0-254F-95E3-24A90B69B2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6B4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65229" id="Rectangle 4392" o:spid="_x0000_s3827" style="position:absolute;margin-left:-5pt;margin-top:158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TuQ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eh6tWko8dzhlH6i&#10;btz3VpFzdjBSqnm+s15jTB2WPccnuEQJ3Zn8pMHNX6RFpqLx6aqxmjIRmNysNm2NkxB4dLverNDH&#10;LtVbcYSUv6ngyOwwCgilKMuPP1I+X/1zBetmMOfnZy9P+6mQadr6inUf5Ak54pLmRzTahpFRYU2k&#10;ZMTBM5p+HTgoSux3j8o2t+sVCpFLsGybFjcYSoCo9++z3Ish4C6JDJQcIph+QMDl3YILR1aYXdZr&#10;3on3cUH/9hPsfgM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D+eGpO5AQAATAMAAA4AAAAAAAAAAAAAAAAALgIAAGRycy9l&#10;Mm9Eb2MueG1sUEsBAi0AFAAGAAgAAAAhAAQMpNbdAAAACwEAAA8AAAAAAAAAAAAAAAAAEwQAAGRy&#10;cy9kb3ducmV2LnhtbFBLBQYAAAAABAAEAPMAAAAdBQAAAAA=&#10;" filled="f" stroked="f">
                      <v:textbox inset="2.16pt,1.44pt,0,1.44pt">
                        <w:txbxContent>
                          <w:p w14:paraId="3036B4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41984" behindDoc="0" locked="0" layoutInCell="1" allowOverlap="1" wp14:anchorId="59E66F35" wp14:editId="784535FE">
                      <wp:simplePos x="0" y="0"/>
                      <wp:positionH relativeFrom="column">
                        <wp:posOffset>-63500</wp:posOffset>
                      </wp:positionH>
                      <wp:positionV relativeFrom="paragraph">
                        <wp:posOffset>2006600</wp:posOffset>
                      </wp:positionV>
                      <wp:extent cx="1003300" cy="7620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6A02AB-8D9A-DC43-B7B0-30A46ED8C2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D71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66F35" id="Rectangle 4391" o:spid="_x0000_s3828" style="position:absolute;margin-left:-5pt;margin-top:158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Z0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q82SEs8dTukH&#10;6sZ9bxU5ZwcjpZrnO+s1xtRh2Ut8hkuU0J3JTxrc/EVaZCoan64aqykTgcnNatPWOAmBR7frzQp9&#10;7FK9F0dI+ZsKjswOo4BQirL8+JDy+erbFaybwZyfn7087adCpmnr5g3rPsgTcsQlzU9otA0jo8Ka&#10;SMmIg2c0/T5wUJTY7x6VbW7XqwY3pQTLtmlxg6EEiHr/Mcu9GALukshAySGC6QcEXDQquHBkhdll&#10;vead+BgX9O8/we4V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qFHZ0ugEAAEwDAAAOAAAAAAAAAAAAAAAAAC4CAABkcnMv&#10;ZTJvRG9jLnhtbFBLAQItABQABgAIAAAAIQAEDKTW3QAAAAsBAAAPAAAAAAAAAAAAAAAAABQEAABk&#10;cnMvZG93bnJldi54bWxQSwUGAAAAAAQABADzAAAAHgUAAAAA&#10;" filled="f" stroked="f">
                      <v:textbox inset="2.16pt,1.44pt,0,1.44pt">
                        <w:txbxContent>
                          <w:p w14:paraId="515D71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43008" behindDoc="0" locked="0" layoutInCell="1" allowOverlap="1" wp14:anchorId="12354724" wp14:editId="20F6D8EB">
                      <wp:simplePos x="0" y="0"/>
                      <wp:positionH relativeFrom="column">
                        <wp:posOffset>-63500</wp:posOffset>
                      </wp:positionH>
                      <wp:positionV relativeFrom="paragraph">
                        <wp:posOffset>2006600</wp:posOffset>
                      </wp:positionV>
                      <wp:extent cx="1003300" cy="7620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98D44-DAA2-CE4E-8C50-CEDC05E11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0A3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54724" id="Rectangle 4390" o:spid="_x0000_s3829" style="position:absolute;margin-left:-5pt;margin-top:158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mkIKfugEAAEwDAAAOAAAAAAAAAAAAAAAAAC4CAABkcnMv&#10;ZTJvRG9jLnhtbFBLAQItABQABgAIAAAAIQAEDKTW3QAAAAsBAAAPAAAAAAAAAAAAAAAAABQEAABk&#10;cnMvZG93bnJldi54bWxQSwUGAAAAAAQABADzAAAAHgUAAAAA&#10;" filled="f" stroked="f">
                      <v:textbox inset="2.16pt,1.44pt,0,1.44pt">
                        <w:txbxContent>
                          <w:p w14:paraId="5960A3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44032" behindDoc="0" locked="0" layoutInCell="1" allowOverlap="1" wp14:anchorId="38EC629F" wp14:editId="5F9050E4">
                      <wp:simplePos x="0" y="0"/>
                      <wp:positionH relativeFrom="column">
                        <wp:posOffset>-63500</wp:posOffset>
                      </wp:positionH>
                      <wp:positionV relativeFrom="paragraph">
                        <wp:posOffset>2006600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2EED40-EE27-2741-A428-D77461A8AF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772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C629F" id="Rectangle 4389" o:spid="_x0000_s3830" style="position:absolute;margin-left:-5pt;margin-top:158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Is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q3ZDiecOp/QD&#10;deO+t4qcs4ORUs3znfUaY+qw7CU+wyVK6M7kJw1u/iItMhWNT1eN1ZSJwORmtWlrnITAo9v1ZoU+&#10;dqneiyOk/E0FR2aHUUAoRVl+fEj5fPXtCtbNYM7Pz16e9lMh07T1+g3rPsgTcsQlzU9otA0jo8Ka&#10;SMmIg2c0/T5wUJTY7x6VbW7XqwY3pQTLtmlxg6EEiHr/Mcu9GALukshAySGC6QcEXDQquHBkhdll&#10;vead+BgX9O8/we4V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hHeIsugEAAEwDAAAOAAAAAAAAAAAAAAAAAC4CAABkcnMv&#10;ZTJvRG9jLnhtbFBLAQItABQABgAIAAAAIQAEDKTW3QAAAAsBAAAPAAAAAAAAAAAAAAAAABQEAABk&#10;cnMvZG93bnJldi54bWxQSwUGAAAAAAQABADzAAAAHgUAAAAA&#10;" filled="f" stroked="f">
                      <v:textbox inset="2.16pt,1.44pt,0,1.44pt">
                        <w:txbxContent>
                          <w:p w14:paraId="415772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45056" behindDoc="0" locked="0" layoutInCell="1" allowOverlap="1" wp14:anchorId="3E7C2095" wp14:editId="3AFAC13B">
                      <wp:simplePos x="0" y="0"/>
                      <wp:positionH relativeFrom="column">
                        <wp:posOffset>-63500</wp:posOffset>
                      </wp:positionH>
                      <wp:positionV relativeFrom="paragraph">
                        <wp:posOffset>2006600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FC94F-FA40-8344-814F-45B54FEF1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3EA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C2095" id="Rectangle 4388" o:spid="_x0000_s3831" style="position:absolute;margin-left:-5pt;margin-top:158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tmRbHugEAAEwDAAAOAAAAAAAAAAAAAAAAAC4CAABkcnMv&#10;ZTJvRG9jLnhtbFBLAQItABQABgAIAAAAIQAEDKTW3QAAAAsBAAAPAAAAAAAAAAAAAAAAABQEAABk&#10;cnMvZG93bnJldi54bWxQSwUGAAAAAAQABADzAAAAHgUAAAAA&#10;" filled="f" stroked="f">
                      <v:textbox inset="2.16pt,1.44pt,0,1.44pt">
                        <w:txbxContent>
                          <w:p w14:paraId="6683EA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46080" behindDoc="0" locked="0" layoutInCell="1" allowOverlap="1" wp14:anchorId="40D3CAC0" wp14:editId="18160B2F">
                      <wp:simplePos x="0" y="0"/>
                      <wp:positionH relativeFrom="column">
                        <wp:posOffset>-63500</wp:posOffset>
                      </wp:positionH>
                      <wp:positionV relativeFrom="paragraph">
                        <wp:posOffset>2006600</wp:posOffset>
                      </wp:positionV>
                      <wp:extent cx="1003300" cy="762000"/>
                      <wp:effectExtent l="0" t="0" r="0" b="0"/>
                      <wp:wrapNone/>
                      <wp:docPr id="4387" name="Rectangle 4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E90D5-4FF1-4D40-B1EB-9D2D6A8C30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A90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3CAC0" id="Rectangle 4387" o:spid="_x0000_s3832" style="position:absolute;margin-left:-5pt;margin-top:158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vx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q3ZDiecOp/QD&#10;deO+t4pcsoORUs3znfUaY+qw7Dk+wTVK6M7kJw1u/iItMhWNzzeN1ZSJwOR2tW1rnITAo816u0If&#10;u1RvxRFS/qKCI7PDKCCUoiw/fUv5cvX1CtbNYC7Pz16eDlMh07T13SvWQ5Bn5IhLmh/RaBtGRoU1&#10;kZIRB89o+nXkoCixXz0q22zWqwY3pQTLtmlxg6EEiPrwPsu9GALukshAyTGC6QcEXDQquHBkhdl1&#10;veadeB8X9G8/wf43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lkr8bsBAABMAwAADgAAAAAAAAAAAAAAAAAuAgAAZHJz&#10;L2Uyb0RvYy54bWxQSwECLQAUAAYACAAAACEABAyk1t0AAAALAQAADwAAAAAAAAAAAAAAAAAVBAAA&#10;ZHJzL2Rvd25yZXYueG1sUEsFBgAAAAAEAAQA8wAAAB8FAAAAAA==&#10;" filled="f" stroked="f">
                      <v:textbox inset="2.16pt,1.44pt,0,1.44pt">
                        <w:txbxContent>
                          <w:p w14:paraId="632A90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47104" behindDoc="0" locked="0" layoutInCell="1" allowOverlap="1" wp14:anchorId="20B7BEFA" wp14:editId="44263970">
                      <wp:simplePos x="0" y="0"/>
                      <wp:positionH relativeFrom="column">
                        <wp:posOffset>-63500</wp:posOffset>
                      </wp:positionH>
                      <wp:positionV relativeFrom="paragraph">
                        <wp:posOffset>2006600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B095B4-B87D-ED44-BC2B-0FB03CE85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BA8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7BEFA" id="Rectangle 4386" o:spid="_x0000_s3833" style="position:absolute;margin-left:-5pt;margin-top:158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8a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q/aOEs8dTukH&#10;6sZ9bxW5ZAcjpZrnO+s1xtRh2XN8gmuU0J3JTxrc/EVaZCoan28aqykTgcntatvWOAmBR5v1doU+&#10;dqneiiOk/EUFR2aHUUAoRVl++pby5errFaybwVyen708HaZCpmnrzSvWQ5Bn5IhLmh/RaBtGRoU1&#10;kZIRB89o+nXkoCixXz0q22zWqwY3pQTLtmlxg6EEiPrwPsu9GALukshAyTGC6QcEXDQquHBkhdl1&#10;veadeB8X9G8/wf43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t3fGrsBAABMAwAADgAAAAAAAAAAAAAAAAAuAgAAZHJz&#10;L2Uyb0RvYy54bWxQSwECLQAUAAYACAAAACEABAyk1t0AAAALAQAADwAAAAAAAAAAAAAAAAAVBAAA&#10;ZHJzL2Rvd25yZXYueG1sUEsFBgAAAAAEAAQA8wAAAB8FAAAAAA==&#10;" filled="f" stroked="f">
                      <v:textbox inset="2.16pt,1.44pt,0,1.44pt">
                        <w:txbxContent>
                          <w:p w14:paraId="628BA8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48128" behindDoc="0" locked="0" layoutInCell="1" allowOverlap="1" wp14:anchorId="09765582" wp14:editId="1BBB0B36">
                      <wp:simplePos x="0" y="0"/>
                      <wp:positionH relativeFrom="column">
                        <wp:posOffset>-63500</wp:posOffset>
                      </wp:positionH>
                      <wp:positionV relativeFrom="paragraph">
                        <wp:posOffset>2006600</wp:posOffset>
                      </wp:positionV>
                      <wp:extent cx="1003300" cy="762000"/>
                      <wp:effectExtent l="0" t="0" r="0" b="0"/>
                      <wp:wrapNone/>
                      <wp:docPr id="4385" name="Rectangle 4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E7E72C-27F5-F240-AB51-078556B989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147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65582" id="Rectangle 4385" o:spid="_x0000_s3834" style="position:absolute;margin-left:-5pt;margin-top:158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IH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VfuZEs8dTukX&#10;6sZ9bxU5ZwcjpZrnO+s1xtRh2WN8gEuU0J3JTxrc/EVaZCoan64aqykTgcnNatPWOAmBRzfrzQp9&#10;7FK9FEdI+ZsKjswOo4BQirL8+CPl89XnK1g3gzk/P3t52k+FTNPW7TPWfZAn5IhLmu/RaBtGRoU1&#10;kZIRB89o+nPgoCix3z0q29ysVw1uSgmWbdPiBkMJEPX+dZZ7MQTcJZGBkkME0w8IuGhUcOHICrPL&#10;es078Tou6F9+gt1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dzuyB7sBAABMAwAADgAAAAAAAAAAAAAAAAAuAgAAZHJz&#10;L2Uyb0RvYy54bWxQSwECLQAUAAYACAAAACEABAyk1t0AAAALAQAADwAAAAAAAAAAAAAAAAAVBAAA&#10;ZHJzL2Rvd25yZXYueG1sUEsFBgAAAAAEAAQA8wAAAB8FAAAAAA==&#10;" filled="f" stroked="f">
                      <v:textbox inset="2.16pt,1.44pt,0,1.44pt">
                        <w:txbxContent>
                          <w:p w14:paraId="3FE147B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49152" behindDoc="0" locked="0" layoutInCell="1" allowOverlap="1" wp14:anchorId="71A9C5D2" wp14:editId="1916F3C4">
                      <wp:simplePos x="0" y="0"/>
                      <wp:positionH relativeFrom="column">
                        <wp:posOffset>-63500</wp:posOffset>
                      </wp:positionH>
                      <wp:positionV relativeFrom="paragraph">
                        <wp:posOffset>2006600</wp:posOffset>
                      </wp:positionV>
                      <wp:extent cx="1003300" cy="762000"/>
                      <wp:effectExtent l="0" t="0" r="0" b="0"/>
                      <wp:wrapNone/>
                      <wp:docPr id="4384" name="Rectangle 4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B48D28-9DBD-EE4A-A90C-B511A848C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86C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9C5D2" id="Rectangle 4384" o:spid="_x0000_s3835" style="position:absolute;margin-left:-5pt;margin-top:158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bs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q3ZNiecOp/QD&#10;deO+t4qcs4ORUs3znfUaY+qw7CU+wyVK6M7kJw1u/iItMhWNT1eN1ZSJwORmtWlrnITAo9v1ZoU+&#10;dqneiyOk/E0FR2aHUUAoRVl+fEj5fPXtCtbNYM7Pz16e9lMh07T15g3rPsgTcsQlzU9otA0jo8Ka&#10;SMmIg2c0/T5wUJTY7x6VbW7XqwY3pQTLtmlxg6EEiHr/Mcu9GALukshAySGC6QcEXDQquHBkhdll&#10;vead+BgX9O8/we4V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7v0bsugEAAEwDAAAOAAAAAAAAAAAAAAAAAC4CAABkcnMv&#10;ZTJvRG9jLnhtbFBLAQItABQABgAIAAAAIQAEDKTW3QAAAAsBAAAPAAAAAAAAAAAAAAAAABQEAABk&#10;cnMvZG93bnJldi54bWxQSwUGAAAAAAQABADzAAAAHgUAAAAA&#10;" filled="f" stroked="f">
                      <v:textbox inset="2.16pt,1.44pt,0,1.44pt">
                        <w:txbxContent>
                          <w:p w14:paraId="14486CA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0176" behindDoc="0" locked="0" layoutInCell="1" allowOverlap="1" wp14:anchorId="20925E07" wp14:editId="2A2DF262">
                      <wp:simplePos x="0" y="0"/>
                      <wp:positionH relativeFrom="column">
                        <wp:posOffset>-63500</wp:posOffset>
                      </wp:positionH>
                      <wp:positionV relativeFrom="paragraph">
                        <wp:posOffset>2006600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B8A30B-0820-C24E-8E36-7A6AF7792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C50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25E07" id="Rectangle 4383" o:spid="_x0000_s3836" style="position:absolute;margin-left:-5pt;margin-top:158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TONvB7sBAABMAwAADgAAAAAAAAAAAAAAAAAuAgAAZHJz&#10;L2Uyb0RvYy54bWxQSwECLQAUAAYACAAAACEABAyk1t0AAAALAQAADwAAAAAAAAAAAAAAAAAVBAAA&#10;ZHJzL2Rvd25yZXYueG1sUEsFBgAAAAAEAAQA8wAAAB8FAAAAAA==&#10;" filled="f" stroked="f">
                      <v:textbox inset="2.16pt,1.44pt,0,1.44pt">
                        <w:txbxContent>
                          <w:p w14:paraId="133C50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1200" behindDoc="0" locked="0" layoutInCell="1" allowOverlap="1" wp14:anchorId="3FB86A26" wp14:editId="20CD17C3">
                      <wp:simplePos x="0" y="0"/>
                      <wp:positionH relativeFrom="column">
                        <wp:posOffset>-63500</wp:posOffset>
                      </wp:positionH>
                      <wp:positionV relativeFrom="paragraph">
                        <wp:posOffset>2006600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7C3C1-989B-5C49-A4A0-0929D4E3BF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C19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86A26" id="Rectangle 4382" o:spid="_x0000_s3837" style="position:absolute;margin-left:-5pt;margin-top:158pt;width:79pt;height:60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vsuQ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eh61TaUeO5wSj9R&#10;N+57q8g5Oxgp1TzfWa8xpg7LnuMTXKKE7kx+0uDmL9IiU9H4dNVYTZkITG5Wm7bGSQg8ul1vVuhj&#10;l+qtOELK31RwZHYYBYRSlOXHHymfr/65gnUzmPPzs5en/VTINO3yinUf5Ak54pLmRzTahpFRYU2k&#10;ZMTBM5p+HTgoSux3j8o2t+sVCpFLsGybFjcYSoCo9++z3Ish4C6JDJQcIph+QMDl3YILR1aYXdZr&#10;3on3cUH/9hPsfgM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ABnm+y5AQAATAMAAA4AAAAAAAAAAAAAAAAALgIAAGRycy9l&#10;Mm9Eb2MueG1sUEsBAi0AFAAGAAgAAAAhAAQMpNbdAAAACwEAAA8AAAAAAAAAAAAAAAAAEwQAAGRy&#10;cy9kb3ducmV2LnhtbFBLBQYAAAAABAAEAPMAAAAdBQAAAAA=&#10;" filled="f" stroked="f">
                      <v:textbox inset="2.16pt,1.44pt,0,1.44pt">
                        <w:txbxContent>
                          <w:p w14:paraId="500C19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2224" behindDoc="0" locked="0" layoutInCell="1" allowOverlap="1" wp14:anchorId="77155327" wp14:editId="0823EBAB">
                      <wp:simplePos x="0" y="0"/>
                      <wp:positionH relativeFrom="column">
                        <wp:posOffset>-63500</wp:posOffset>
                      </wp:positionH>
                      <wp:positionV relativeFrom="paragraph">
                        <wp:posOffset>2006600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7785C-865F-2C47-B7F2-BEBCB72DF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C5C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55327" id="Rectangle 4381" o:spid="_x0000_s3838" style="position:absolute;margin-left:-5pt;margin-top:158pt;width:79pt;height:60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cLugEAAEw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HNumso8dzhlL6j&#10;btwPVpFLdjRSqmW+i15TTD2WPccnuEYJ3YX8rMEtX6RF5qLx+aaxmjMRmNyut12NkxB4dLfZrtHH&#10;LtVrcYSUP6vgyOIwCgilKMtPX1O+XH25gnULmMvzi5fnw1zItF3TvmA9BHlGjrik+RGNtmFiVFgT&#10;KZlw8IymX0cOihL7xaOy7d1m3eKmlKDp2g43GEqAqA9vs9yLMeAuiQyUHCOYYUTARaOCC0dWmF3X&#10;a9mJt3FB//oT7H8D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V7fcLugEAAEwDAAAOAAAAAAAAAAAAAAAAAC4CAABkcnMv&#10;ZTJvRG9jLnhtbFBLAQItABQABgAIAAAAIQAEDKTW3QAAAAsBAAAPAAAAAAAAAAAAAAAAABQEAABk&#10;cnMvZG93bnJldi54bWxQSwUGAAAAAAQABADzAAAAHgUAAAAA&#10;" filled="f" stroked="f">
                      <v:textbox inset="2.16pt,1.44pt,0,1.44pt">
                        <w:txbxContent>
                          <w:p w14:paraId="161C5C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3248" behindDoc="0" locked="0" layoutInCell="1" allowOverlap="1" wp14:anchorId="6514B332" wp14:editId="662B6838">
                      <wp:simplePos x="0" y="0"/>
                      <wp:positionH relativeFrom="column">
                        <wp:posOffset>-63500</wp:posOffset>
                      </wp:positionH>
                      <wp:positionV relativeFrom="paragraph">
                        <wp:posOffset>2006600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EF6EB-54AE-C346-98E6-4CD5BD4AF9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021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4B332" id="Rectangle 4380" o:spid="_x0000_s3839" style="position:absolute;margin-left:-5pt;margin-top:158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ZaQPgugEAAEwDAAAOAAAAAAAAAAAAAAAAAC4CAABkcnMv&#10;ZTJvRG9jLnhtbFBLAQItABQABgAIAAAAIQAEDKTW3QAAAAsBAAAPAAAAAAAAAAAAAAAAABQEAABk&#10;cnMvZG93bnJldi54bWxQSwUGAAAAAAQABADzAAAAHgUAAAAA&#10;" filled="f" stroked="f">
                      <v:textbox inset="2.16pt,1.44pt,0,1.44pt">
                        <w:txbxContent>
                          <w:p w14:paraId="3B2021D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4272" behindDoc="0" locked="0" layoutInCell="1" allowOverlap="1" wp14:anchorId="2A4A0B21" wp14:editId="7599C235">
                      <wp:simplePos x="0" y="0"/>
                      <wp:positionH relativeFrom="column">
                        <wp:posOffset>-63500</wp:posOffset>
                      </wp:positionH>
                      <wp:positionV relativeFrom="paragraph">
                        <wp:posOffset>2006600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18ED79-10FA-F240-9756-CB6614B4E2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244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A0B21" id="Rectangle 4379" o:spid="_x0000_s3840" style="position:absolute;margin-left:-5pt;margin-top:158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0Giuw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q82WEs8dTuk7&#10;6sZ9bxW5ZAcjpZrnO+s1xtRh2Ut8hmuU0J3JTxrc/EVaZCoan28aqykTgcntatvWOAmBR5v1doU+&#10;dqneiiOk/FkFR2aHUUAoRVl++pry5errFaybwVyen708HaZCpmmX61eshyDPyBGXND+h0TaMjApr&#10;IiUjDp7R9OvIQVFiv3hUttmsVw1uSgmWbdPi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9c9BorsBAABMAwAADgAAAAAAAAAAAAAAAAAuAgAAZHJz&#10;L2Uyb0RvYy54bWxQSwECLQAUAAYACAAAACEABAyk1t0AAAALAQAADwAAAAAAAAAAAAAAAAAVBAAA&#10;ZHJzL2Rvd25yZXYueG1sUEsFBgAAAAAEAAQA8wAAAB8FAAAAAA==&#10;" filled="f" stroked="f">
                      <v:textbox inset="2.16pt,1.44pt,0,1.44pt">
                        <w:txbxContent>
                          <w:p w14:paraId="50B244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5296" behindDoc="0" locked="0" layoutInCell="1" allowOverlap="1" wp14:anchorId="26BC6790" wp14:editId="24DDBFFA">
                      <wp:simplePos x="0" y="0"/>
                      <wp:positionH relativeFrom="column">
                        <wp:posOffset>-63500</wp:posOffset>
                      </wp:positionH>
                      <wp:positionV relativeFrom="paragraph">
                        <wp:posOffset>2006600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4B64D8-078F-9645-A430-63D88401A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F18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C6790" id="Rectangle 4378" o:spid="_x0000_s3841" style="position:absolute;margin-left:-5pt;margin-top:158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VJ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6sNzspxi1P6&#10;gbpx14+KXLKDkVLl+Wa9phA7LHsKj3CNIrqZ/KzB5i/SInPR+HzTWM2JCExuV9u2xkkIPNqstyv0&#10;sUv1Whwgpi/KW5IdRgGhFGX56VtMl6svV7Aug7k8n700H+ZCpmmXH1+wHrw8I0dc0vSARo9+YlSM&#10;JlAy4eAZjb+OHBQl41eHyjab9arBTSnBsm1aVAVKgKgPb7PcicHjLokElBwDmH5AwEWjggtHVphd&#10;1yvvxNu4oH/9Cfa/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uUu1SbsBAABMAwAADgAAAAAAAAAAAAAAAAAuAgAAZHJz&#10;L2Uyb0RvYy54bWxQSwECLQAUAAYACAAAACEABAyk1t0AAAALAQAADwAAAAAAAAAAAAAAAAAVBAAA&#10;ZHJzL2Rvd25yZXYueG1sUEsFBgAAAAAEAAQA8wAAAB8FAAAAAA==&#10;" filled="f" stroked="f">
                      <v:textbox inset="2.16pt,1.44pt,0,1.44pt">
                        <w:txbxContent>
                          <w:p w14:paraId="231F18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6320" behindDoc="0" locked="0" layoutInCell="1" allowOverlap="1" wp14:anchorId="6A1AAA4B" wp14:editId="1C03DC3C">
                      <wp:simplePos x="0" y="0"/>
                      <wp:positionH relativeFrom="column">
                        <wp:posOffset>-63500</wp:posOffset>
                      </wp:positionH>
                      <wp:positionV relativeFrom="paragraph">
                        <wp:posOffset>2006600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621ECC-CE7B-D149-8779-C29909DB3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4B2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AAA4B" id="Rectangle 4377" o:spid="_x0000_s3842" style="position:absolute;margin-left:-5pt;margin-top:158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h/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9VmQ4njFqf0&#10;A3Xjrh8VuWQHI6XK8816TSF2WPYcnuAaRXQz+VmDzV+kReai8fmmsZoTEZjcrrZtjZMQeLRZb1fo&#10;Y5fqrThATF+UtyQ7jAJCKcry07eYLldfr2BdBnN5PntpPsyFTNMu716xHrw8I0dc0vSIRo9+YlSM&#10;JlAy4eAZjb+OHBQl41eHyjab9arBTSnBsm1a3GAoAaI+vM9yJwaPuyQSUHIMYPoBAReNCi4cWWF2&#10;Xa+8E+/jgv7tJ9j/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1ouIf7sBAABMAwAADgAAAAAAAAAAAAAAAAAuAgAAZHJz&#10;L2Uyb0RvYy54bWxQSwECLQAUAAYACAAAACEABAyk1t0AAAALAQAADwAAAAAAAAAAAAAAAAAVBAAA&#10;ZHJzL2Rvd25yZXYueG1sUEsFBgAAAAAEAAQA8wAAAB8FAAAAAA==&#10;" filled="f" stroked="f">
                      <v:textbox inset="2.16pt,1.44pt,0,1.44pt">
                        <w:txbxContent>
                          <w:p w14:paraId="2F24B2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7344" behindDoc="0" locked="0" layoutInCell="1" allowOverlap="1" wp14:anchorId="5B24AD3B" wp14:editId="29169C8F">
                      <wp:simplePos x="0" y="0"/>
                      <wp:positionH relativeFrom="column">
                        <wp:posOffset>-63500</wp:posOffset>
                      </wp:positionH>
                      <wp:positionV relativeFrom="paragraph">
                        <wp:posOffset>2006600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0E7BF-2189-2147-BE6E-401A434926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B8C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4AD3B" id="Rectangle 4376" o:spid="_x0000_s3843" style="position:absolute;margin-left:-5pt;margin-top:158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yU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9XmjhLHLU7p&#10;B+rGXT8qcskORkqV55v1mkLssOw5PME1iuhm8rMGm79Ii8xF4/NNYzUnIjC5XW3bGich8Giz3q7Q&#10;xy7VW3GAmL4ob0l2GAWEUpTlp28xXa6+XsG6DObyfPbSfJgLmaZdbl6xHrw8I0dc0vSIRo9+YlSM&#10;JlAy4eAZjb+OHBQl41eHyjab9arBTSnBsm1a3GAoAaI+vM9yJwaPuyQSUHIMYPoBAReNCi4cWWF2&#10;Xa+8E+/jgv7tJ9j/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mg98lLsBAABMAwAADgAAAAAAAAAAAAAAAAAuAgAAZHJz&#10;L2Uyb0RvYy54bWxQSwECLQAUAAYACAAAACEABAyk1t0AAAALAQAADwAAAAAAAAAAAAAAAAAVBAAA&#10;ZHJzL2Rvd25yZXYueG1sUEsFBgAAAAAEAAQA8wAAAB8FAAAAAA==&#10;" filled="f" stroked="f">
                      <v:textbox inset="2.16pt,1.44pt,0,1.44pt">
                        <w:txbxContent>
                          <w:p w14:paraId="1EBB8C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8368" behindDoc="0" locked="0" layoutInCell="1" allowOverlap="1" wp14:anchorId="6380D18B" wp14:editId="5FF3B928">
                      <wp:simplePos x="0" y="0"/>
                      <wp:positionH relativeFrom="column">
                        <wp:posOffset>-63500</wp:posOffset>
                      </wp:positionH>
                      <wp:positionV relativeFrom="paragraph">
                        <wp:posOffset>2006600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E89ACB-390E-8041-AB5C-3E47056C1F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FB3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0D18B" id="Rectangle 4375" o:spid="_x0000_s3844" style="position:absolute;margin-left:-5pt;margin-top:158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GJ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6vNR0octzil&#10;H6gbd/2oyCU7GClVnm/Wawqxw7Kn8AjXKKKbyc8abP4iLTIXjc83jdWciMDkdrVta5yEwKPNertC&#10;H7tUr8UBYvqivCXZYRQQSlGWn77FdLn6cgXrMpjL89lL82EuZJp22b5gPXh5Ro64pOkBjR79xKgY&#10;TaBkwsEzGn8dOShKxq8OlW0261WDm1KCZdu0uMFQAkR9eJvlTgwed0kkoOQYwPQDAi4aFVw4ssLs&#10;ul55J97GBf3rT7D/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kRibsBAABMAwAADgAAAAAAAAAAAAAAAAAuAgAAZHJz&#10;L2Uyb0RvYy54bWxQSwECLQAUAAYACAAAACEABAyk1t0AAAALAQAADwAAAAAAAAAAAAAAAAAVBAAA&#10;ZHJzL2Rvd25yZXYueG1sUEsFBgAAAAAEAAQA8wAAAB8FAAAAAA==&#10;" filled="f" stroked="f">
                      <v:textbox inset="2.16pt,1.44pt,0,1.44pt">
                        <w:txbxContent>
                          <w:p w14:paraId="2BBFB3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59392" behindDoc="0" locked="0" layoutInCell="1" allowOverlap="1" wp14:anchorId="24131072" wp14:editId="0A6AA1E3">
                      <wp:simplePos x="0" y="0"/>
                      <wp:positionH relativeFrom="column">
                        <wp:posOffset>-63500</wp:posOffset>
                      </wp:positionH>
                      <wp:positionV relativeFrom="paragraph">
                        <wp:posOffset>2006600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148-7F83-F24B-8CDC-AD584E8B8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735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31072" id="Rectangle 4374" o:spid="_x0000_s3845" style="position:absolute;margin-left:-5pt;margin-top:158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Viuw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q82aEs8dTuk7&#10;6sZ9bxW5ZAcjpZrnO+s1xtRh2Ut8hmuU0J3JTxrc/EVaZCoan28aqykTgcntatvWOAmBR5v1doU+&#10;dqneiiOk/FkFR2aHUUAoRVl++pry5errFaybwVyen708HaZCpmmX21eshyDPyBGXND+h0TaMjApr&#10;IiUjDp7R9OvIQVFiv3hUttmsVw1uSgmWbdPi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23lYrsBAABMAwAADgAAAAAAAAAAAAAAAAAuAgAAZHJz&#10;L2Uyb0RvYy54bWxQSwECLQAUAAYACAAAACEABAyk1t0AAAALAQAADwAAAAAAAAAAAAAAAAAVBAAA&#10;ZHJzL2Rvd25yZXYueG1sUEsFBgAAAAAEAAQA8wAAAB8FAAAAAA==&#10;" filled="f" stroked="f">
                      <v:textbox inset="2.16pt,1.44pt,0,1.44pt">
                        <w:txbxContent>
                          <w:p w14:paraId="1BA735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0416" behindDoc="0" locked="0" layoutInCell="1" allowOverlap="1" wp14:anchorId="37D124FB" wp14:editId="6D848EC4">
                      <wp:simplePos x="0" y="0"/>
                      <wp:positionH relativeFrom="column">
                        <wp:posOffset>-63500</wp:posOffset>
                      </wp:positionH>
                      <wp:positionV relativeFrom="paragraph">
                        <wp:posOffset>2006600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C11162-70F1-9D49-A3C6-97581A092A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8DE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124FB" id="Rectangle 4373" o:spid="_x0000_s3846" style="position:absolute;margin-left:-5pt;margin-top:158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RaJU2rsBAABMAwAADgAAAAAAAAAAAAAAAAAuAgAAZHJz&#10;L2Uyb0RvYy54bWxQSwECLQAUAAYACAAAACEABAyk1t0AAAALAQAADwAAAAAAAAAAAAAAAAAVBAAA&#10;ZHJzL2Rvd25yZXYueG1sUEsFBgAAAAAEAAQA8wAAAB8FAAAAAA==&#10;" filled="f" stroked="f">
                      <v:textbox inset="2.16pt,1.44pt,0,1.44pt">
                        <w:txbxContent>
                          <w:p w14:paraId="4F48DE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1440" behindDoc="0" locked="0" layoutInCell="1" allowOverlap="1" wp14:anchorId="1165F063" wp14:editId="0EC3D11F">
                      <wp:simplePos x="0" y="0"/>
                      <wp:positionH relativeFrom="column">
                        <wp:posOffset>-63500</wp:posOffset>
                      </wp:positionH>
                      <wp:positionV relativeFrom="paragraph">
                        <wp:posOffset>2006600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3BE165-B5FE-9847-888F-A8A74054F4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463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5F063" id="Rectangle 4372" o:spid="_x0000_s3847" style="position:absolute;margin-left:-5pt;margin-top:158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AkmoDG5AQAATAMAAA4AAAAAAAAAAAAAAAAALgIAAGRycy9l&#10;Mm9Eb2MueG1sUEsBAi0AFAAGAAgAAAAhAAQMpNbdAAAACwEAAA8AAAAAAAAAAAAAAAAAEwQAAGRy&#10;cy9kb3ducmV2LnhtbFBLBQYAAAAABAAEAPMAAAAdBQAAAAA=&#10;" filled="f" stroked="f">
                      <v:textbox inset="2.16pt,1.44pt,0,1.44pt">
                        <w:txbxContent>
                          <w:p w14:paraId="311463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2464" behindDoc="0" locked="0" layoutInCell="1" allowOverlap="1" wp14:anchorId="093A4CDC" wp14:editId="1CA3490C">
                      <wp:simplePos x="0" y="0"/>
                      <wp:positionH relativeFrom="column">
                        <wp:posOffset>-63500</wp:posOffset>
                      </wp:positionH>
                      <wp:positionV relativeFrom="paragraph">
                        <wp:posOffset>2006600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D44E0-B9C6-AE45-A42E-6CB47C9665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2BF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A4CDC" id="Rectangle 4371" o:spid="_x0000_s3848" style="position:absolute;margin-left:-5pt;margin-top:158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zW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q82SEs8dTuk7&#10;6sZ9bxW5ZAcjpZrnO+s1xtRh2Ut8hmuU0J3JTxrc/EVaZCoan28aqykTgcntatvWOAmBR5v1doU+&#10;dqneiiOk/FkFR2aHUUAoRVl++pry5errFaybwVyen708HaZCpmmb5hXrIcgzcsQlzU9otA0jo8Ka&#10;SMmIg2c0/TpyUJTYLx6VbTbrVYObUoJl27S4wVACRH14n+VeDAF3SWSg5BjB9AMCLhoVXDiywuy6&#10;XvNOvI8L+refYP8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crMzWugEAAEwDAAAOAAAAAAAAAAAAAAAAAC4CAABkcnMv&#10;ZTJvRG9jLnhtbFBLAQItABQABgAIAAAAIQAEDKTW3QAAAAsBAAAPAAAAAAAAAAAAAAAAABQEAABk&#10;cnMvZG93bnJldi54bWxQSwUGAAAAAAQABADzAAAAHgUAAAAA&#10;" filled="f" stroked="f">
                      <v:textbox inset="2.16pt,1.44pt,0,1.44pt">
                        <w:txbxContent>
                          <w:p w14:paraId="40E2BF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3488" behindDoc="0" locked="0" layoutInCell="1" allowOverlap="1" wp14:anchorId="3F3622E2" wp14:editId="1AE5038F">
                      <wp:simplePos x="0" y="0"/>
                      <wp:positionH relativeFrom="column">
                        <wp:posOffset>-63500</wp:posOffset>
                      </wp:positionH>
                      <wp:positionV relativeFrom="paragraph">
                        <wp:posOffset>2006600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9B204-86E6-F24B-8C2A-FA26F7338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88F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622E2" id="Rectangle 4370" o:spid="_x0000_s3849" style="position:absolute;margin-left:-5pt;margin-top:158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QKDg9ugEAAEwDAAAOAAAAAAAAAAAAAAAAAC4CAABkcnMv&#10;ZTJvRG9jLnhtbFBLAQItABQABgAIAAAAIQAEDKTW3QAAAAsBAAAPAAAAAAAAAAAAAAAAABQEAABk&#10;cnMvZG93bnJldi54bWxQSwUGAAAAAAQABADzAAAAHgUAAAAA&#10;" filled="f" stroked="f">
                      <v:textbox inset="2.16pt,1.44pt,0,1.44pt">
                        <w:txbxContent>
                          <w:p w14:paraId="45B88F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4512" behindDoc="0" locked="0" layoutInCell="1" allowOverlap="1" wp14:anchorId="5EC6350D" wp14:editId="74EE2516">
                      <wp:simplePos x="0" y="0"/>
                      <wp:positionH relativeFrom="column">
                        <wp:posOffset>-63500</wp:posOffset>
                      </wp:positionH>
                      <wp:positionV relativeFrom="paragraph">
                        <wp:posOffset>2006600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D54B98-F7BA-874D-96A0-786EEA792C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E2A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6350D" id="Rectangle 4369" o:spid="_x0000_s3850" style="position:absolute;margin-left:-5pt;margin-top:158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iOuw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H16mZDiecOp/QT&#10;deO+t4qcs4ORUs3znfUaY+qw7Dk+wSVK6M7kJw1u/iItMhWNT1eN1ZSJwORmtWlrnITAo9v1ZoU+&#10;dqneiiOk/FUFR2aHUUAoRVl+/J7y+errFaybwZyfn7087adCpmmb9SvWfZAn5IhLmh/RaBtGRoU1&#10;kZIRB89o+n3goCix3zwq29yuVw1uSgmWbdPiBkMJEPX+fZZ7MQTcJZGBkkME0w8IuGhUcOHICrPL&#10;es078T4u6N9+gt0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l6VYjrsBAABMAwAADgAAAAAAAAAAAAAAAAAuAgAAZHJz&#10;L2Uyb0RvYy54bWxQSwECLQAUAAYACAAAACEABAyk1t0AAAALAQAADwAAAAAAAAAAAAAAAAAVBAAA&#10;ZHJzL2Rvd25yZXYueG1sUEsFBgAAAAAEAAQA8wAAAB8FAAAAAA==&#10;" filled="f" stroked="f">
                      <v:textbox inset="2.16pt,1.44pt,0,1.44pt">
                        <w:txbxContent>
                          <w:p w14:paraId="437E2A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5536" behindDoc="0" locked="0" layoutInCell="1" allowOverlap="1" wp14:anchorId="6F11B660" wp14:editId="158E649C">
                      <wp:simplePos x="0" y="0"/>
                      <wp:positionH relativeFrom="column">
                        <wp:posOffset>-63500</wp:posOffset>
                      </wp:positionH>
                      <wp:positionV relativeFrom="paragraph">
                        <wp:posOffset>2006600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69E000-B6D9-3F48-94E4-5BF820993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96AC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1B660" id="Rectangle 4368" o:spid="_x0000_s3851" style="position:absolute;margin-left:-5pt;margin-top:158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xluwEAAEw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enWDs3Lc4pR+&#10;om7cDUaSc3bUfS/zfLNeU4gdlj2FR7hEEd1MflZg8xdpkblofLpqLOdEBCY3q01b4yQEHt2uNyv0&#10;sUv1Whwgpq/SW5IdRgGhFGX58XtM56svV7Augzk/n7007+dCpmmbzy9Y974/IUdc0vSARhk/MSqM&#10;DpRMOHhG4+8DB0mJ+eZQ2eZ2vWpwU0qwbJsWVYESIOr92yx3YvS4SyIBJYcAehgRcNGo4MKRFWaX&#10;9co78TYu6F9/gt0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2yGsZbsBAABMAwAADgAAAAAAAAAAAAAAAAAuAgAAZHJz&#10;L2Uyb0RvYy54bWxQSwECLQAUAAYACAAAACEABAyk1t0AAAALAQAADwAAAAAAAAAAAAAAAAAVBAAA&#10;ZHJzL2Rvd25yZXYueG1sUEsFBgAAAAAEAAQA8wAAAB8FAAAAAA==&#10;" filled="f" stroked="f">
                      <v:textbox inset="2.16pt,1.44pt,0,1.44pt">
                        <w:txbxContent>
                          <w:p w14:paraId="5396AC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6560" behindDoc="0" locked="0" layoutInCell="1" allowOverlap="1" wp14:anchorId="12B65F29" wp14:editId="796D5AFE">
                      <wp:simplePos x="0" y="0"/>
                      <wp:positionH relativeFrom="column">
                        <wp:posOffset>-63500</wp:posOffset>
                      </wp:positionH>
                      <wp:positionV relativeFrom="paragraph">
                        <wp:posOffset>2006600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3C5593-875C-594D-904C-A9A7C5084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04C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65F29" id="Rectangle 4367" o:spid="_x0000_s3852" style="position:absolute;margin-left:-5pt;margin-top:158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ZFTuwEAAEw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LherNSWWG5zS&#10;H9SN226Q5JztddvKNN+k1+hDg2VP/hEuUUA3kZ8UmPRFWmTKGp+uGsspEoHJzWJTlzgJgUfr5WaB&#10;PnYp3os9hHgvnSHJYRQQSlaWH3+FeL76dgXrEpjz88mL037KZKq6Wr1h3bv2hBxxSeMDGjW4kVEx&#10;aE/JiINnNLweOEhKhp8Wla3Wy0WFm5KDeV3VuMGQA0S9/5jlVvQOd0lEoOTgQXc9As4aZVw4sszs&#10;sl5pJz7GGf37T7D7C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tOGRU7sBAABMAwAADgAAAAAAAAAAAAAAAAAuAgAAZHJz&#10;L2Uyb0RvYy54bWxQSwECLQAUAAYACAAAACEABAyk1t0AAAALAQAADwAAAAAAAAAAAAAAAAAVBAAA&#10;ZHJzL2Rvd25yZXYueG1sUEsFBgAAAAAEAAQA8wAAAB8FAAAAAA==&#10;" filled="f" stroked="f">
                      <v:textbox inset="2.16pt,1.44pt,0,1.44pt">
                        <w:txbxContent>
                          <w:p w14:paraId="59304C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7584" behindDoc="0" locked="0" layoutInCell="1" allowOverlap="1" wp14:anchorId="7348BDD4" wp14:editId="48A75C16">
                      <wp:simplePos x="0" y="0"/>
                      <wp:positionH relativeFrom="column">
                        <wp:posOffset>-63500</wp:posOffset>
                      </wp:positionH>
                      <wp:positionV relativeFrom="paragraph">
                        <wp:posOffset>2006600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6579E-AA01-8744-B1F2-342755907E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EF9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8BDD4" id="Rectangle 4366" o:spid="_x0000_s3853" style="position:absolute;margin-left:-5pt;margin-top:158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W4uwEAAEw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LherFSWWG5zS&#10;H9SN226Q5JztddvKNN+k1+hDg2VP/hEuUUA3kZ8UmPRFWmTKGp+uGsspEoHJzWJTlzgJgUfr5WaB&#10;PnYp3os9hHgvnSHJYRQQSlaWH3+FeL76dgXrEpjz88mL037KZKq6Wr9h3bv2hBxxSeMDGjW4kVEx&#10;aE/JiINnNLweOEhKhp8Wla3Wy0WFm5KDeV3VuMGQA0S9/5jlVvQOd0lEoOTgQXc9As4aZVw4sszs&#10;sl5pJz7GGf37T7D7C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VluLsBAABMAwAADgAAAAAAAAAAAAAAAAAuAgAAZHJz&#10;L2Uyb0RvYy54bWxQSwECLQAUAAYACAAAACEABAyk1t0AAAALAQAADwAAAAAAAAAAAAAAAAAVBAAA&#10;ZHJzL2Rvd25yZXYueG1sUEsFBgAAAAAEAAQA8wAAAB8FAAAAAA==&#10;" filled="f" stroked="f">
                      <v:textbox inset="2.16pt,1.44pt,0,1.44pt">
                        <w:txbxContent>
                          <w:p w14:paraId="197EF91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8608" behindDoc="0" locked="0" layoutInCell="1" allowOverlap="1" wp14:anchorId="57848B63" wp14:editId="12E4352D">
                      <wp:simplePos x="0" y="0"/>
                      <wp:positionH relativeFrom="column">
                        <wp:posOffset>-63500</wp:posOffset>
                      </wp:positionH>
                      <wp:positionV relativeFrom="paragraph">
                        <wp:posOffset>2006600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84D105-B95C-C34B-92BF-BAF5589F6F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4D2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48B63" id="Rectangle 4365" o:spid="_x0000_s3854" style="position:absolute;margin-left:-5pt;margin-top:158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BgwilugEAAEwDAAAOAAAAAAAAAAAAAAAAAC4CAABkcnMv&#10;ZTJvRG9jLnhtbFBLAQItABQABgAIAAAAIQAEDKTW3QAAAAsBAAAPAAAAAAAAAAAAAAAAABQEAABk&#10;cnMvZG93bnJldi54bWxQSwUGAAAAAAQABADzAAAAHgUAAAAA&#10;" filled="f" stroked="f">
                      <v:textbox inset="2.16pt,1.44pt,0,1.44pt">
                        <w:txbxContent>
                          <w:p w14:paraId="5674D2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69632" behindDoc="0" locked="0" layoutInCell="1" allowOverlap="1" wp14:anchorId="57D8BB84" wp14:editId="309E8B53">
                      <wp:simplePos x="0" y="0"/>
                      <wp:positionH relativeFrom="column">
                        <wp:posOffset>-63500</wp:posOffset>
                      </wp:positionH>
                      <wp:positionV relativeFrom="paragraph">
                        <wp:posOffset>2006600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AA9E90-AF65-C44C-B351-970F070DBE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BAE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8BB84" id="Rectangle 4364" o:spid="_x0000_s3855" style="position:absolute;margin-left:-5pt;margin-top:158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Ouw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H16mZNiecOp/QT&#10;deO+t4qcs4ORUs3znfUaY+qw7Dk+wSVK6M7kJw1u/iItMhWNT1eN1ZSJwORmtWlrnITAo9v1ZoU+&#10;dqneiiOk/FUFR2aHUUAoRVl+/J7y+errFaybwZyfn7087adCpmmbzSvWfZAn5IhLmh/RaBtGRoU1&#10;kZIRB89o+n3goCix3zwq29yuVw1uSgmWbdPiBkMJEPX+fZZ7MQTcJZGBkkME0w8IuGhUcOHICrPL&#10;es078T4u6N9+gt0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DQf8TrsBAABMAwAADgAAAAAAAAAAAAAAAAAuAgAAZHJz&#10;L2Uyb0RvYy54bWxQSwECLQAUAAYACAAAACEABAyk1t0AAAALAQAADwAAAAAAAAAAAAAAAAAVBAAA&#10;ZHJzL2Rvd25yZXYueG1sUEsFBgAAAAAEAAQA8wAAAB8FAAAAAA==&#10;" filled="f" stroked="f">
                      <v:textbox inset="2.16pt,1.44pt,0,1.44pt">
                        <w:txbxContent>
                          <w:p w14:paraId="4E1BAE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0656" behindDoc="0" locked="0" layoutInCell="1" allowOverlap="1" wp14:anchorId="4D53B6DC" wp14:editId="1F9AE93F">
                      <wp:simplePos x="0" y="0"/>
                      <wp:positionH relativeFrom="column">
                        <wp:posOffset>-63500</wp:posOffset>
                      </wp:positionH>
                      <wp:positionV relativeFrom="paragraph">
                        <wp:posOffset>2006600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889592-E6A4-9347-A849-1A34EE58A1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785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3B6DC" id="Rectangle 4363" o:spid="_x0000_s3856" style="position:absolute;margin-left:-5pt;margin-top:158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elvVpbsBAABMAwAADgAAAAAAAAAAAAAAAAAuAgAAZHJz&#10;L2Uyb0RvYy54bWxQSwECLQAUAAYACAAAACEABAyk1t0AAAALAQAADwAAAAAAAAAAAAAAAAAVBAAA&#10;ZHJzL2Rvd25yZXYueG1sUEsFBgAAAAAEAAQA8wAAAB8FAAAAAA==&#10;" filled="f" stroked="f">
                      <v:textbox inset="2.16pt,1.44pt,0,1.44pt">
                        <w:txbxContent>
                          <w:p w14:paraId="759785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1680" behindDoc="0" locked="0" layoutInCell="1" allowOverlap="1" wp14:anchorId="14F2C8C4" wp14:editId="410CC77E">
                      <wp:simplePos x="0" y="0"/>
                      <wp:positionH relativeFrom="column">
                        <wp:posOffset>-63500</wp:posOffset>
                      </wp:positionH>
                      <wp:positionV relativeFrom="paragraph">
                        <wp:posOffset>2006600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8AAB3-E2F9-2841-9389-9A9B46004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B30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2C8C4" id="Rectangle 4362" o:spid="_x0000_s3857" style="position:absolute;margin-left:-5pt;margin-top:158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DbfIU65AQAATAMAAA4AAAAAAAAAAAAAAAAALgIAAGRycy9l&#10;Mm9Eb2MueG1sUEsBAi0AFAAGAAgAAAAhAAQMpNbdAAAACwEAAA8AAAAAAAAAAAAAAAAAEwQAAGRy&#10;cy9kb3ducmV2LnhtbFBLBQYAAAAABAAEAPMAAAAdBQAAAAA=&#10;" filled="f" stroked="f">
                      <v:textbox inset="2.16pt,1.44pt,0,1.44pt">
                        <w:txbxContent>
                          <w:p w14:paraId="387B30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2704" behindDoc="0" locked="0" layoutInCell="1" allowOverlap="1" wp14:anchorId="224E00C5" wp14:editId="258050CC">
                      <wp:simplePos x="0" y="0"/>
                      <wp:positionH relativeFrom="column">
                        <wp:posOffset>-63500</wp:posOffset>
                      </wp:positionH>
                      <wp:positionV relativeFrom="paragraph">
                        <wp:posOffset>2006600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C8E977-F9D1-DB4F-998F-D72ABA049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5FC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E00C5" id="Rectangle 4361" o:spid="_x0000_s3858" style="position:absolute;margin-left:-5pt;margin-top:158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2p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H16mZJiecOp/QT&#10;deO+t4qcs4ORUs3znfUaY+qw7Dk+wSVK6M7kJw1u/iItMhWNT1eN1ZSJwORmtWlrnITAo9v1ZoU+&#10;dqneiiOk/FUFR2aHUUAoRVl+/J7y+errFaybwZyfn7087adCpmlXzSvWfZAn5IhLmh/RaBtGRoU1&#10;kZIRB89o+n3goCix3zwq29yusZbkEizbpsUNhhIg6v37LPdiCLhLIgMlhwimHxBw0ajgwpEVZpf1&#10;mnfifVzQv/0Euz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jVU2pugEAAEwDAAAOAAAAAAAAAAAAAAAAAC4CAABkcnMv&#10;ZTJvRG9jLnhtbFBLAQItABQABgAIAAAAIQAEDKTW3QAAAAsBAAAPAAAAAAAAAAAAAAAAABQEAABk&#10;cnMvZG93bnJldi54bWxQSwUGAAAAAAQABADzAAAAHgUAAAAA&#10;" filled="f" stroked="f">
                      <v:textbox inset="2.16pt,1.44pt,0,1.44pt">
                        <w:txbxContent>
                          <w:p w14:paraId="5E65FC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3728" behindDoc="0" locked="0" layoutInCell="1" allowOverlap="1" wp14:anchorId="46A863AC" wp14:editId="450494DA">
                      <wp:simplePos x="0" y="0"/>
                      <wp:positionH relativeFrom="column">
                        <wp:posOffset>-63500</wp:posOffset>
                      </wp:positionH>
                      <wp:positionV relativeFrom="paragraph">
                        <wp:posOffset>2006600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45138B-B88F-914B-BD88-796C4A3404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B9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863AC" id="Rectangle 4360" o:spid="_x0000_s3859" style="position:absolute;margin-left:-5pt;margin-top:158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79G5QrsBAABMAwAADgAAAAAAAAAAAAAAAAAuAgAAZHJz&#10;L2Uyb0RvYy54bWxQSwECLQAUAAYACAAAACEABAyk1t0AAAALAQAADwAAAAAAAAAAAAAAAAAVBAAA&#10;ZHJzL2Rvd25yZXYueG1sUEsFBgAAAAAEAAQA8wAAAB8FAAAAAA==&#10;" filled="f" stroked="f">
                      <v:textbox inset="2.16pt,1.44pt,0,1.44pt">
                        <w:txbxContent>
                          <w:p w14:paraId="19A1B9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4752" behindDoc="0" locked="0" layoutInCell="1" allowOverlap="1" wp14:anchorId="5BCF4117" wp14:editId="3900FDA7">
                      <wp:simplePos x="0" y="0"/>
                      <wp:positionH relativeFrom="column">
                        <wp:posOffset>-63500</wp:posOffset>
                      </wp:positionH>
                      <wp:positionV relativeFrom="paragraph">
                        <wp:posOffset>2006600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025AF-B1F4-034B-ACBA-3A00224D5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325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F4117" id="Rectangle 4359" o:spid="_x0000_s3860" style="position:absolute;margin-left:-5pt;margin-top:158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Jd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XVmhLLDE7p&#10;D+rG7KAFOWVH1fcizTfpNfnQYtmjf4BzFNBN5GcJJn2RFpmzxseLxmKOhGNyXa+bEifB8eh6ta7R&#10;xy7Fa7GHEH8KZ0hyOgoIJSvLDr9DPF19uYJ1Cczp+eTFeTdnMlVTr16w7lx/RI64pPEejdRu6ijX&#10;ylMy4eA7Gv7uGQhK9C+LylbXq7rCTcnBsqka3GDIAaLevc0yy0eHu8QjULL3oIYRAWeNMi4cWWZ2&#10;Xq+0E2/jjP71J9j+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z1CXbsBAABMAwAADgAAAAAAAAAAAAAAAAAuAgAAZHJz&#10;L2Uyb0RvYy54bWxQSwECLQAUAAYACAAAACEABAyk1t0AAAALAQAADwAAAAAAAAAAAAAAAAAVBAAA&#10;ZHJzL2Rvd25yZXYueG1sUEsFBgAAAAAEAAQA8wAAAB8FAAAAAA==&#10;" filled="f" stroked="f">
                      <v:textbox inset="2.16pt,1.44pt,0,1.44pt">
                        <w:txbxContent>
                          <w:p w14:paraId="220325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5776" behindDoc="0" locked="0" layoutInCell="1" allowOverlap="1" wp14:anchorId="760FB187" wp14:editId="531A7B48">
                      <wp:simplePos x="0" y="0"/>
                      <wp:positionH relativeFrom="column">
                        <wp:posOffset>-63500</wp:posOffset>
                      </wp:positionH>
                      <wp:positionV relativeFrom="paragraph">
                        <wp:posOffset>2006600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908702-C591-D447-9173-C87991F047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E59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FB187" id="Rectangle 4358" o:spid="_x0000_s3861" style="position:absolute;margin-left:-5pt;margin-top:158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a2uwEAAEwDAAAOAAAAZHJzL2Uyb0RvYy54bWysU01v2zAMvQ/YfxB0X+zY6eo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XdVXOCvLDE7p&#10;F+rG7KAFOWVH1fcizTfpNfnQYtmzf4JzFNBN5GcJJn2RFpmzxseLxmKOhGNyXa+bEifB8eh6ta7R&#10;xy7FW7GHEH8KZ0hyOgoIJSvLDvchnq6+XsG6BOb0fPLivJszmaqpr16x7lx/RI64pPERjdRu6ijX&#10;ylMy4eA7Gv7sGQhK9J1FZavrVV3hpuRg2VQNqgI5QNS791lm+ehwl3gESvYe1DAi4KxRxoUjy8zO&#10;65V24n2c0b/9BNu/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x7m2trsBAABMAwAADgAAAAAAAAAAAAAAAAAuAgAAZHJz&#10;L2Uyb0RvYy54bWxQSwECLQAUAAYACAAAACEABAyk1t0AAAALAQAADwAAAAAAAAAAAAAAAAAVBAAA&#10;ZHJzL2Rvd25yZXYueG1sUEsFBgAAAAAEAAQA8wAAAB8FAAAAAA==&#10;" filled="f" stroked="f">
                      <v:textbox inset="2.16pt,1.44pt,0,1.44pt">
                        <w:txbxContent>
                          <w:p w14:paraId="0EDE59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6800" behindDoc="0" locked="0" layoutInCell="1" allowOverlap="1" wp14:anchorId="39F86115" wp14:editId="08B13A00">
                      <wp:simplePos x="0" y="0"/>
                      <wp:positionH relativeFrom="column">
                        <wp:posOffset>-63500</wp:posOffset>
                      </wp:positionH>
                      <wp:positionV relativeFrom="paragraph">
                        <wp:posOffset>2006600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E07102-338E-1642-880D-94DB0DC882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3DA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86115" id="Rectangle 4357" o:spid="_x0000_s3862" style="position:absolute;margin-left:-5pt;margin-top:158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qHmLgLsBAABMAwAADgAAAAAAAAAAAAAAAAAuAgAAZHJz&#10;L2Uyb0RvYy54bWxQSwECLQAUAAYACAAAACEABAyk1t0AAAALAQAADwAAAAAAAAAAAAAAAAAVBAAA&#10;ZHJzL2Rvd25yZXYueG1sUEsFBgAAAAAEAAQA8wAAAB8FAAAAAA==&#10;" filled="f" stroked="f">
                      <v:textbox inset="2.16pt,1.44pt,0,1.44pt">
                        <w:txbxContent>
                          <w:p w14:paraId="3AE3DA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7824" behindDoc="0" locked="0" layoutInCell="1" allowOverlap="1" wp14:anchorId="120ABD89" wp14:editId="4115F8B3">
                      <wp:simplePos x="0" y="0"/>
                      <wp:positionH relativeFrom="column">
                        <wp:posOffset>-63500</wp:posOffset>
                      </wp:positionH>
                      <wp:positionV relativeFrom="paragraph">
                        <wp:posOffset>2006600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145CB-0259-6C4A-9ADA-6242BE644F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ECC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ABD89" id="Rectangle 4356" o:spid="_x0000_s3863" style="position:absolute;margin-left:-5pt;margin-top:158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5P1/a7sBAABMAwAADgAAAAAAAAAAAAAAAAAuAgAAZHJz&#10;L2Uyb0RvYy54bWxQSwECLQAUAAYACAAAACEABAyk1t0AAAALAQAADwAAAAAAAAAAAAAAAAAVBAAA&#10;ZHJzL2Rvd25yZXYueG1sUEsFBgAAAAAEAAQA8wAAAB8FAAAAAA==&#10;" filled="f" stroked="f">
                      <v:textbox inset="2.16pt,1.44pt,0,1.44pt">
                        <w:txbxContent>
                          <w:p w14:paraId="2F4ECC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8848" behindDoc="0" locked="0" layoutInCell="1" allowOverlap="1" wp14:anchorId="02F2D342" wp14:editId="389F317E">
                      <wp:simplePos x="0" y="0"/>
                      <wp:positionH relativeFrom="column">
                        <wp:posOffset>-63500</wp:posOffset>
                      </wp:positionH>
                      <wp:positionV relativeFrom="paragraph">
                        <wp:posOffset>2006600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CDBEE3-55E8-C047-8AC5-13952886E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F94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2D342" id="Rectangle 4355" o:spid="_x0000_s3864" style="position:absolute;margin-left:-5pt;margin-top:158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J2uwEAAEw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VX11RYnjFqf0&#10;C3XjrhsUOWV7I6Wa5zvrNYbYYtlzeIJzFNGdyU8a7PxFWmTKGh8vGqspEYHJdb1uSpyEwKPr1bpG&#10;H7sUb8UBYvqpvCWzwygglKwsP9zHdLr6egXrZjCn52cvTbspk6maunnFuvPyiBxxSdMjGj34kVEx&#10;mEDJiINnNP7Zc1CUDHcOla2uV3WFm5KDZVM1uMGQA0S9e5/lTvQed0kkoGQfwHQ9As4aZVw4sszs&#10;vF7zTryPM/q3n2D7F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XRsSdrsBAABMAwAADgAAAAAAAAAAAAAAAAAuAgAAZHJz&#10;L2Uyb0RvYy54bWxQSwECLQAUAAYACAAAACEABAyk1t0AAAALAQAADwAAAAAAAAAAAAAAAAAVBAAA&#10;ZHJzL2Rvd25yZXYueG1sUEsFBgAAAAAEAAQA8wAAAB8FAAAAAA==&#10;" filled="f" stroked="f">
                      <v:textbox inset="2.16pt,1.44pt,0,1.44pt">
                        <w:txbxContent>
                          <w:p w14:paraId="46AF94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79872" behindDoc="0" locked="0" layoutInCell="1" allowOverlap="1" wp14:anchorId="4E3A7030" wp14:editId="32EEC1DF">
                      <wp:simplePos x="0" y="0"/>
                      <wp:positionH relativeFrom="column">
                        <wp:posOffset>-63500</wp:posOffset>
                      </wp:positionH>
                      <wp:positionV relativeFrom="paragraph">
                        <wp:posOffset>2006600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FD4B36-F39F-324B-B45A-105A98287B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B81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A7030" id="Rectangle 4354" o:spid="_x0000_s3865" style="position:absolute;margin-left:-5pt;margin-top:158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d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XVihLLDE7p&#10;D+rG7KAFOWVH1fcizTfpNfnQYtmjf4BzFNBN5GcJJn2RFpmzxseLxmKOhGNyXa+bEifB8eh6ta7R&#10;xy7Fa7GHEH8KZ0hyOgoIJSvLDr9DPF19uYJ1Cczp+eTFeTdnMlVTr1+w7lx/RI64pPEejdRu6ijX&#10;ylMy4eA7Gv7uGQhK9C+LylbXq7rCTcnBsqka3GDIAaLevc0yy0eHu8QjULL3oIYRAWeNMi4cWWZ2&#10;Xq+0E2/jjP71J9j+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EZ/mnbsBAABMAwAADgAAAAAAAAAAAAAAAAAuAgAAZHJz&#10;L2Uyb0RvYy54bWxQSwECLQAUAAYACAAAACEABAyk1t0AAAALAQAADwAAAAAAAAAAAAAAAAAVBAAA&#10;ZHJzL2Rvd25yZXYueG1sUEsFBgAAAAAEAAQA8wAAAB8FAAAAAA==&#10;" filled="f" stroked="f">
                      <v:textbox inset="2.16pt,1.44pt,0,1.44pt">
                        <w:txbxContent>
                          <w:p w14:paraId="31DB81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80896" behindDoc="0" locked="0" layoutInCell="1" allowOverlap="1" wp14:anchorId="0C905916" wp14:editId="18B66900">
                      <wp:simplePos x="0" y="0"/>
                      <wp:positionH relativeFrom="column">
                        <wp:posOffset>-63500</wp:posOffset>
                      </wp:positionH>
                      <wp:positionV relativeFrom="paragraph">
                        <wp:posOffset>2006600</wp:posOffset>
                      </wp:positionV>
                      <wp:extent cx="1003300" cy="762000"/>
                      <wp:effectExtent l="0" t="0" r="0" b="0"/>
                      <wp:wrapNone/>
                      <wp:docPr id="4353" name="Rectangle 4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829C0D-DB84-A944-942A-F6E523B69F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BCB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05916" id="Rectangle 4353" o:spid="_x0000_s3866" style="position:absolute;margin-left:-5pt;margin-top:158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gXZmgrsBAABMAwAADgAAAAAAAAAAAAAAAAAuAgAAZHJz&#10;L2Uyb0RvYy54bWxQSwECLQAUAAYACAAAACEABAyk1t0AAAALAQAADwAAAAAAAAAAAAAAAAAVBAAA&#10;ZHJzL2Rvd25yZXYueG1sUEsFBgAAAAAEAAQA8wAAAB8FAAAAAA==&#10;" filled="f" stroked="f">
                      <v:textbox inset="2.16pt,1.44pt,0,1.44pt">
                        <w:txbxContent>
                          <w:p w14:paraId="3F2BCB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81920" behindDoc="0" locked="0" layoutInCell="1" allowOverlap="1" wp14:anchorId="28E6EDD5" wp14:editId="3E3ECD22">
                      <wp:simplePos x="0" y="0"/>
                      <wp:positionH relativeFrom="column">
                        <wp:posOffset>-63500</wp:posOffset>
                      </wp:positionH>
                      <wp:positionV relativeFrom="paragraph">
                        <wp:posOffset>2006600</wp:posOffset>
                      </wp:positionV>
                      <wp:extent cx="1003300" cy="762000"/>
                      <wp:effectExtent l="0" t="0" r="0" b="0"/>
                      <wp:wrapNone/>
                      <wp:docPr id="4352" name="Rectangle 4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33FBA8-B0FA-B645-B3F3-A8BB90BC58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D84B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6EDD5" id="Rectangle 4352" o:spid="_x0000_s3867" style="position:absolute;margin-left:-5pt;margin-top:158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JpugEAAEwDAAAOAAAAZHJzL2Uyb0RvYy54bWysU9tu2zAMfR+wfxD0vthx0t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bXq5uGEs8dTuk7&#10;6sZ9bxU5ZwcjpZrnO+s1xtRh2Ut8hkuU0J3JTxrc/EVaZCoan64aqykTgcnNatPWOAmBR7frzQp9&#10;7FK9FkdI+asKjswOo4BQirL8+JDy+eqfK1g3gzk/P3t52k+FTNOur1j3QZ6QIy5pfkKjbRgZFdZE&#10;SkYcPKPp14GDosR+86hsc7teoRC5BMu2aXGDoQSIev82y70YAu6SyEDJIYLpBwRc3i24cGSF2WW9&#10;5p14Gxf0rz/B7jc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N8pJpugEAAEwDAAAOAAAAAAAAAAAAAAAAAC4CAABkcnMv&#10;ZTJvRG9jLnhtbFBLAQItABQABgAIAAAAIQAEDKTW3QAAAAsBAAAPAAAAAAAAAAAAAAAAABQEAABk&#10;cnMvZG93bnJldi54bWxQSwUGAAAAAAQABADzAAAAHgUAAAAA&#10;" filled="f" stroked="f">
                      <v:textbox inset="2.16pt,1.44pt,0,1.44pt">
                        <w:txbxContent>
                          <w:p w14:paraId="6ED84BD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82944" behindDoc="0" locked="0" layoutInCell="1" allowOverlap="1" wp14:anchorId="0A507981" wp14:editId="4C520FC5">
                      <wp:simplePos x="0" y="0"/>
                      <wp:positionH relativeFrom="column">
                        <wp:posOffset>-63500</wp:posOffset>
                      </wp:positionH>
                      <wp:positionV relativeFrom="paragraph">
                        <wp:posOffset>2006600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C95679-0B6B-CA4C-AC6A-1803908DFA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756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07981" id="Rectangle 4351" o:spid="_x0000_s3868" style="position:absolute;margin-left:-5pt;margin-top:158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WHj+jrsBAABMAwAADgAAAAAAAAAAAAAAAAAuAgAAZHJz&#10;L2Uyb0RvYy54bWxQSwECLQAUAAYACAAAACEABAyk1t0AAAALAQAADwAAAAAAAAAAAAAAAAAVBAAA&#10;ZHJzL2Rvd25yZXYueG1sUEsFBgAAAAAEAAQA8wAAAB8FAAAAAA==&#10;" filled="f" stroked="f">
                      <v:textbox inset="2.16pt,1.44pt,0,1.44pt">
                        <w:txbxContent>
                          <w:p w14:paraId="5E27568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83968" behindDoc="0" locked="0" layoutInCell="1" allowOverlap="1" wp14:anchorId="0333E478" wp14:editId="78D07248">
                      <wp:simplePos x="0" y="0"/>
                      <wp:positionH relativeFrom="column">
                        <wp:posOffset>-63500</wp:posOffset>
                      </wp:positionH>
                      <wp:positionV relativeFrom="paragraph">
                        <wp:posOffset>2006600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0CFF06-60AC-EA41-A25C-7CA4513C7B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4E6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3E478" id="Rectangle 4350" o:spid="_x0000_s3869" style="position:absolute;margin-left:-5pt;margin-top:158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l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UVCmSZwSn9&#10;Qd2YHbQgp+yo+l6k+Sa9Jh9aLHv0D3COArqJ/CzBpC/SInPW+HjRWMyRcEyu63VT4kMcj65X6xp9&#10;7FK8FnsI8adwhiSno4BQsrLs8DvE09WXK1iXwJyeT16cd3MmUzWr+gXrzvVH5IhLGu/RSO2mjnKt&#10;PCUTDr6j4e+egaBE/7KobHW9qivclBwsm6rBDYYcIOrd2yyzfHS4SzwCJXsPahgRcNYo48KRZWbn&#10;9Uo78TbO6F9/gu0/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FPwKZbsBAABMAwAADgAAAAAAAAAAAAAAAAAuAgAAZHJz&#10;L2Uyb0RvYy54bWxQSwECLQAUAAYACAAAACEABAyk1t0AAAALAQAADwAAAAAAAAAAAAAAAAAVBAAA&#10;ZHJzL2Rvd25yZXYueG1sUEsFBgAAAAAEAAQA8wAAAB8FAAAAAA==&#10;" filled="f" stroked="f">
                      <v:textbox inset="2.16pt,1.44pt,0,1.44pt">
                        <w:txbxContent>
                          <w:p w14:paraId="6C04E6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84992" behindDoc="0" locked="0" layoutInCell="1" allowOverlap="1" wp14:anchorId="6FBD382E" wp14:editId="49212F93">
                      <wp:simplePos x="0" y="0"/>
                      <wp:positionH relativeFrom="column">
                        <wp:posOffset>-63500</wp:posOffset>
                      </wp:positionH>
                      <wp:positionV relativeFrom="paragraph">
                        <wp:posOffset>2006600</wp:posOffset>
                      </wp:positionV>
                      <wp:extent cx="1003300" cy="762000"/>
                      <wp:effectExtent l="0" t="0" r="0" b="0"/>
                      <wp:wrapNone/>
                      <wp:docPr id="4349" name="Rectangle 4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F165-D01C-1640-B570-0BA7DAA869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3B7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D382E" id="Rectangle 4349" o:spid="_x0000_s3870" style="position:absolute;margin-left:-5pt;margin-top:158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TcWrWugEAAEwDAAAOAAAAAAAAAAAAAAAAAC4CAABkcnMv&#10;ZTJvRG9jLnhtbFBLAQItABQABgAIAAAAIQAEDKTW3QAAAAsBAAAPAAAAAAAAAAAAAAAAABQEAABk&#10;cnMvZG93bnJldi54bWxQSwUGAAAAAAQABADzAAAAHgUAAAAA&#10;" filled="f" stroked="f">
                      <v:textbox inset="2.16pt,1.44pt,0,1.44pt">
                        <w:txbxContent>
                          <w:p w14:paraId="6933B76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86016" behindDoc="0" locked="0" layoutInCell="1" allowOverlap="1" wp14:anchorId="192B05C7" wp14:editId="228961EF">
                      <wp:simplePos x="0" y="0"/>
                      <wp:positionH relativeFrom="column">
                        <wp:posOffset>-63500</wp:posOffset>
                      </wp:positionH>
                      <wp:positionV relativeFrom="paragraph">
                        <wp:posOffset>2006600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31DB1-0859-5444-BA2D-677AB2F77F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651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B05C7" id="Rectangle 4348" o:spid="_x0000_s3871" style="position:absolute;margin-left:-5pt;margin-top:158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49uwEAAEwDAAAOAAAAZHJzL2Uyb0RvYy54bWysU01v2zAMvQ/YfxB0X+w47u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61WNs7LM4JT+&#10;oG7MDlqQU3ZUfS/SfJNekw8tlj36BzhHAd1EfpZg0hdpkTlrfLxoLOZIOCbXq3VT4iQ4Hl3X6xX6&#10;2KV4LfYQ4k/hDElORwGhZGXZ4XeIp6svV7AugTk9n7w47+ZMpmrqqxesO9cfkSMuabxHI7WbOsq1&#10;8pRMOPiOhr97BoIS/cuistV1vapwU3KwbKoGVYEcIOrd2yyzfHS4SzwCJXsPahgRcNYo48KRZWbn&#10;9Uo78TbO6F9/gu0/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H/WePbsBAABMAwAADgAAAAAAAAAAAAAAAAAuAgAAZHJz&#10;L2Uyb0RvYy54bWxQSwECLQAUAAYACAAAACEABAyk1t0AAAALAQAADwAAAAAAAAAAAAAAAAAVBAAA&#10;ZHJzL2Rvd25yZXYueG1sUEsFBgAAAAAEAAQA8wAAAB8FAAAAAA==&#10;" filled="f" stroked="f">
                      <v:textbox inset="2.16pt,1.44pt,0,1.44pt">
                        <w:txbxContent>
                          <w:p w14:paraId="23B651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87040" behindDoc="0" locked="0" layoutInCell="1" allowOverlap="1" wp14:anchorId="0B7EE1F9" wp14:editId="1DAFC043">
                      <wp:simplePos x="0" y="0"/>
                      <wp:positionH relativeFrom="column">
                        <wp:posOffset>-63500</wp:posOffset>
                      </wp:positionH>
                      <wp:positionV relativeFrom="paragraph">
                        <wp:posOffset>2006600</wp:posOffset>
                      </wp:positionV>
                      <wp:extent cx="1003300" cy="762000"/>
                      <wp:effectExtent l="0" t="0" r="0" b="0"/>
                      <wp:wrapNone/>
                      <wp:docPr id="4347" name="Rectangle 4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8C55B-0D8B-6549-A74A-A596E2F5C3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7D5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EE1F9" id="Rectangle 4347" o:spid="_x0000_s3872" style="position:absolute;margin-left:-5pt;margin-top:158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cDWjC7sBAABMAwAADgAAAAAAAAAAAAAAAAAuAgAAZHJz&#10;L2Uyb0RvYy54bWxQSwECLQAUAAYACAAAACEABAyk1t0AAAALAQAADwAAAAAAAAAAAAAAAAAVBAAA&#10;ZHJzL2Rvd25yZXYueG1sUEsFBgAAAAAEAAQA8wAAAB8FAAAAAA==&#10;" filled="f" stroked="f">
                      <v:textbox inset="2.16pt,1.44pt,0,1.44pt">
                        <w:txbxContent>
                          <w:p w14:paraId="4417D5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88064" behindDoc="0" locked="0" layoutInCell="1" allowOverlap="1" wp14:anchorId="7A6F83A8" wp14:editId="231AC283">
                      <wp:simplePos x="0" y="0"/>
                      <wp:positionH relativeFrom="column">
                        <wp:posOffset>-63500</wp:posOffset>
                      </wp:positionH>
                      <wp:positionV relativeFrom="paragraph">
                        <wp:posOffset>2006600</wp:posOffset>
                      </wp:positionV>
                      <wp:extent cx="1003300" cy="762000"/>
                      <wp:effectExtent l="0" t="0" r="0" b="0"/>
                      <wp:wrapNone/>
                      <wp:docPr id="4346" name="Rectangle 4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C28256-4709-D742-87FB-1BB102E449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9F0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F83A8" id="Rectangle 4346" o:spid="_x0000_s3873" style="position:absolute;margin-left:-5pt;margin-top:158pt;width:79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PLFX4LsBAABMAwAADgAAAAAAAAAAAAAAAAAuAgAAZHJz&#10;L2Uyb0RvYy54bWxQSwECLQAUAAYACAAAACEABAyk1t0AAAALAQAADwAAAAAAAAAAAAAAAAAVBAAA&#10;ZHJzL2Rvd25yZXYueG1sUEsFBgAAAAAEAAQA8wAAAB8FAAAAAA==&#10;" filled="f" stroked="f">
                      <v:textbox inset="2.16pt,1.44pt,0,1.44pt">
                        <w:txbxContent>
                          <w:p w14:paraId="4B49F0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89088" behindDoc="0" locked="0" layoutInCell="1" allowOverlap="1" wp14:anchorId="54A4E671" wp14:editId="5529687F">
                      <wp:simplePos x="0" y="0"/>
                      <wp:positionH relativeFrom="column">
                        <wp:posOffset>-63500</wp:posOffset>
                      </wp:positionH>
                      <wp:positionV relativeFrom="paragraph">
                        <wp:posOffset>2006600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0218C7-D4D4-6E4C-B3FF-0D19F61635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2CF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4E671" id="Rectangle 4345" o:spid="_x0000_s3874" style="position:absolute;margin-left:-5pt;margin-top:158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r9uwEAAEwDAAAOAAAAZHJzL2Uyb0RvYy54bWysU01v2zAMvQ/YfxB0X+w47u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61V9RYllBqf0&#10;B3VjdtCCnLKj6nuR5pv0mnxosezRP8A5Cugm8rMEk75Ii8xZ4+NFYzFHwjG5Xq2bEifB8ei6Xq/Q&#10;xy7Fa7GHEH8KZ0hyOgoIJSvLDr9DPF19uYJ1Cczp+eTFeTdnMlVTNy9Yd64/Ikdc0niPRmo3dZRr&#10;5SmZcPAdDX/3DAQl+pdFZavrelXhpuRg2VQNbjDkAFHv3maZ5aPDXeIRKNl7UMOIgLNGGReOLDM7&#10;r1faibdxRv/6E2z/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hVc6/bsBAABMAwAADgAAAAAAAAAAAAAAAAAuAgAAZHJz&#10;L2Uyb0RvYy54bWxQSwECLQAUAAYACAAAACEABAyk1t0AAAALAQAADwAAAAAAAAAAAAAAAAAVBAAA&#10;ZHJzL2Rvd25yZXYueG1sUEsFBgAAAAAEAAQA8wAAAB8FAAAAAA==&#10;" filled="f" stroked="f">
                      <v:textbox inset="2.16pt,1.44pt,0,1.44pt">
                        <w:txbxContent>
                          <w:p w14:paraId="7002CF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0112" behindDoc="0" locked="0" layoutInCell="1" allowOverlap="1" wp14:anchorId="309ABC1C" wp14:editId="3B2F4E32">
                      <wp:simplePos x="0" y="0"/>
                      <wp:positionH relativeFrom="column">
                        <wp:posOffset>-63500</wp:posOffset>
                      </wp:positionH>
                      <wp:positionV relativeFrom="paragraph">
                        <wp:posOffset>2006600</wp:posOffset>
                      </wp:positionV>
                      <wp:extent cx="1003300" cy="762000"/>
                      <wp:effectExtent l="0" t="0" r="0" b="0"/>
                      <wp:wrapNone/>
                      <wp:docPr id="4344" name="Rectangle 4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F99D72-080E-D74B-BB40-FA402279DC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CAF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ABC1C" id="Rectangle 4344" o:spid="_x0000_s3875" style="position:absolute;margin-left:-5pt;margin-top:158pt;width:79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J084WugEAAEwDAAAOAAAAAAAAAAAAAAAAAC4CAABkcnMv&#10;ZTJvRG9jLnhtbFBLAQItABQABgAIAAAAIQAEDKTW3QAAAAsBAAAPAAAAAAAAAAAAAAAAABQEAABk&#10;cnMvZG93bnJldi54bWxQSwUGAAAAAAQABADzAAAAHgUAAAAA&#10;" filled="f" stroked="f">
                      <v:textbox inset="2.16pt,1.44pt,0,1.44pt">
                        <w:txbxContent>
                          <w:p w14:paraId="51CCAF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1136" behindDoc="0" locked="0" layoutInCell="1" allowOverlap="1" wp14:anchorId="20D7ADB5" wp14:editId="0D2FAE8E">
                      <wp:simplePos x="0" y="0"/>
                      <wp:positionH relativeFrom="column">
                        <wp:posOffset>-63500</wp:posOffset>
                      </wp:positionH>
                      <wp:positionV relativeFrom="paragraph">
                        <wp:posOffset>2006600</wp:posOffset>
                      </wp:positionV>
                      <wp:extent cx="1003300" cy="762000"/>
                      <wp:effectExtent l="0" t="0" r="0" b="0"/>
                      <wp:wrapNone/>
                      <wp:docPr id="4343" name="Rectangle 4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E7A7A4-AA2E-014F-8325-792F48AFC2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072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7ADB5" id="Rectangle 4343" o:spid="_x0000_s3876" style="position:absolute;margin-left:-5pt;margin-top:158pt;width:79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vo/n/bsBAABMAwAADgAAAAAAAAAAAAAAAAAuAgAAZHJz&#10;L2Uyb0RvYy54bWxQSwECLQAUAAYACAAAACEABAyk1t0AAAALAQAADwAAAAAAAAAAAAAAAAAVBAAA&#10;ZHJzL2Rvd25yZXYueG1sUEsFBgAAAAAEAAQA8wAAAB8FAAAAAA==&#10;" filled="f" stroked="f">
                      <v:textbox inset="2.16pt,1.44pt,0,1.44pt">
                        <w:txbxContent>
                          <w:p w14:paraId="52E072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2160" behindDoc="0" locked="0" layoutInCell="1" allowOverlap="1" wp14:anchorId="79484118" wp14:editId="63F628CF">
                      <wp:simplePos x="0" y="0"/>
                      <wp:positionH relativeFrom="column">
                        <wp:posOffset>-63500</wp:posOffset>
                      </wp:positionH>
                      <wp:positionV relativeFrom="paragraph">
                        <wp:posOffset>2006600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778ACA-2F92-8147-BA2F-B9D307EC61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A58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84118" id="Rectangle 4342" o:spid="_x0000_s3877" style="position:absolute;margin-left:-5pt;margin-top:158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MWugEAAEwDAAAOAAAAZHJzL2Uyb0RvYy54bWysU9tu2zAMfR+wfxD0vthx0t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bXq3VDiecOp/Qd&#10;deO+t4qcs4ORUs3znfUaY+qw7CU+wyVK6M7kJw1u/iItMhWNT1eN1ZSJwORmtWlrnITAo9v1ZoU+&#10;dqleiyOk/FUFR2aHUUAoRVl+fEj5fPXPFaybwZyfn7087adCpmlvrlj3QZ6QIy5pfkKjbRgZFdZE&#10;SkYcPKPp14GDosR+86hsc7teoRC5BMu2aXGDoQSIev82y70YAu6SyEDJIYLpBwRc3i24cGSF2WW9&#10;5p14Gxf0rz/B7jc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yCxMWugEAAEwDAAAOAAAAAAAAAAAAAAAAAC4CAABkcnMv&#10;ZTJvRG9jLnhtbFBLAQItABQABgAIAAAAIQAEDKTW3QAAAAsBAAAPAAAAAAAAAAAAAAAAABQEAABk&#10;cnMvZG93bnJldi54bWxQSwUGAAAAAAQABADzAAAAHgUAAAAA&#10;" filled="f" stroked="f">
                      <v:textbox inset="2.16pt,1.44pt,0,1.44pt">
                        <w:txbxContent>
                          <w:p w14:paraId="113A58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3184" behindDoc="0" locked="0" layoutInCell="1" allowOverlap="1" wp14:anchorId="75886709" wp14:editId="0CE5BC4F">
                      <wp:simplePos x="0" y="0"/>
                      <wp:positionH relativeFrom="column">
                        <wp:posOffset>-63500</wp:posOffset>
                      </wp:positionH>
                      <wp:positionV relativeFrom="paragraph">
                        <wp:posOffset>2006600</wp:posOffset>
                      </wp:positionV>
                      <wp:extent cx="1003300" cy="762000"/>
                      <wp:effectExtent l="0" t="0" r="0" b="0"/>
                      <wp:wrapNone/>
                      <wp:docPr id="4341" name="Rectangle 4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195FA-7A0D-D644-973B-9580DD1768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007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86709" id="Rectangle 4341" o:spid="_x0000_s3878" style="position:absolute;margin-left:-5pt;margin-top:158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4F/8bsBAABMAwAADgAAAAAAAAAAAAAAAAAuAgAAZHJz&#10;L2Uyb0RvYy54bWxQSwECLQAUAAYACAAAACEABAyk1t0AAAALAQAADwAAAAAAAAAAAAAAAAAVBAAA&#10;ZHJzL2Rvd25yZXYueG1sUEsFBgAAAAAEAAQA8wAAAB8FAAAAAA==&#10;" filled="f" stroked="f">
                      <v:textbox inset="2.16pt,1.44pt,0,1.44pt">
                        <w:txbxContent>
                          <w:p w14:paraId="4BF007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4208" behindDoc="0" locked="0" layoutInCell="1" allowOverlap="1" wp14:anchorId="6475D5E0" wp14:editId="179ACE8A">
                      <wp:simplePos x="0" y="0"/>
                      <wp:positionH relativeFrom="column">
                        <wp:posOffset>-63500</wp:posOffset>
                      </wp:positionH>
                      <wp:positionV relativeFrom="paragraph">
                        <wp:posOffset>2006600</wp:posOffset>
                      </wp:positionV>
                      <wp:extent cx="1003300" cy="762000"/>
                      <wp:effectExtent l="0" t="0" r="0" b="0"/>
                      <wp:wrapNone/>
                      <wp:docPr id="4340" name="Rectangle 4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9EA0FB-130F-F74E-8E91-F8F6F613AC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59F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5D5E0" id="Rectangle 4340" o:spid="_x0000_s3879" style="position:absolute;margin-left:-5pt;margin-top:158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sa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UKBbLM4JT+&#10;oG7MDlqQU3ZUfS/SfJNekw8tlj36BzhHAd1EfpZg0hdpkTlrfLxoLOZIOCbX9bop8SGOR9erdY0+&#10;dileiz2E+FM4Q5LTUUAoWVl2+B3i6erLFaxLYE7PJy/OuzmTqZqr+gXrzvVH5IhLGu/RSO2mjnKt&#10;PCUTDr6j4e+egaBE/7KobHW9qivclBwsm6rBDYYcIOrd2yyzfHS4SzwCJXsPahgRcNYo48KRZWbn&#10;9Uo78TbO6F9/gu0/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KwWLGrsBAABMAwAADgAAAAAAAAAAAAAAAAAuAgAAZHJz&#10;L2Uyb0RvYy54bWxQSwECLQAUAAYACAAAACEABAyk1t0AAAALAQAADwAAAAAAAAAAAAAAAAAVBAAA&#10;ZHJzL2Rvd25yZXYueG1sUEsFBgAAAAAEAAQA8wAAAB8FAAAAAA==&#10;" filled="f" stroked="f">
                      <v:textbox inset="2.16pt,1.44pt,0,1.44pt">
                        <w:txbxContent>
                          <w:p w14:paraId="11D59F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5232" behindDoc="0" locked="0" layoutInCell="1" allowOverlap="1" wp14:anchorId="28F247A5" wp14:editId="71B351AA">
                      <wp:simplePos x="0" y="0"/>
                      <wp:positionH relativeFrom="column">
                        <wp:posOffset>-63500</wp:posOffset>
                      </wp:positionH>
                      <wp:positionV relativeFrom="paragraph">
                        <wp:posOffset>2006600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A3A2DB-29D7-AA4F-A730-0F017E0822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2F5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247A5" id="Rectangle 4339" o:spid="_x0000_s3880" style="position:absolute;margin-left:-5pt;margin-top:158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eH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3W9psQyg1P6&#10;g7oxO2hBTtlR9b1I8016TT60WPboH+AcBXQT+VmCSV+kReas8fGisZgj4Zhc1+umxElwPLperWv0&#10;sUvxWuwhxJ/CGZKcjgJCycqyw+8QT1dfrmBdAnN6Pnlx3s2ZTNVcrV6w7lx/RI64pPEejdRu6ijX&#10;ylMy4eA7Gv7uGQhK9C+LylbXq7rCTcnBsqka3GDIAaLevc0yy0eHu8QjULL3oIYRAWeNMi4cWWZ2&#10;Xq+0E2/jjP71J9j+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SC03h7sBAABMAwAADgAAAAAAAAAAAAAAAAAuAgAAZHJz&#10;L2Uyb0RvYy54bWxQSwECLQAUAAYACAAAACEABAyk1t0AAAALAQAADwAAAAAAAAAAAAAAAAAVBAAA&#10;ZHJzL2Rvd25yZXYueG1sUEsFBgAAAAAEAAQA8wAAAB8FAAAAAA==&#10;" filled="f" stroked="f">
                      <v:textbox inset="2.16pt,1.44pt,0,1.44pt">
                        <w:txbxContent>
                          <w:p w14:paraId="6952F5A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6256" behindDoc="0" locked="0" layoutInCell="1" allowOverlap="1" wp14:anchorId="0750E6F7" wp14:editId="45B93D1D">
                      <wp:simplePos x="0" y="0"/>
                      <wp:positionH relativeFrom="column">
                        <wp:posOffset>-63500</wp:posOffset>
                      </wp:positionH>
                      <wp:positionV relativeFrom="paragraph">
                        <wp:posOffset>2006600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A87DC-5DB0-2044-8371-7394DEEBC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6055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0E6F7" id="Rectangle 4338" o:spid="_x0000_s3881" style="position:absolute;margin-left:-5pt;margin-top:158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NsuwEAAEwDAAAOAAAAZHJzL2Uyb0RvYy54bWysU01v2zAMvQ/YfxB0X+zY6eo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XdU1zsoyg1P6&#10;hboxO2hBTtlR9b1I8016TT60WPbsn+AcBXQT+VmCSV+kReas8fGisZgj4Zhc1+umxElwPLperWv0&#10;sUvxVuwhxJ/CGZKcjgJCycqyw32Ip6uvV7AugTk9n7w47+ZMpmqurl6x7lx/RI64pPERjdRu6ijX&#10;ylMy4eA7Gv7sGQhK9J1FZavrVV3hpuRg2VQNqgI5QNS791lm+ehwl3gESvYe1DAi4KxRxoUjy8zO&#10;65V24n2c0b/9BNu/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KnDbLsBAABMAwAADgAAAAAAAAAAAAAAAAAuAgAAZHJz&#10;L2Uyb0RvYy54bWxQSwECLQAUAAYACAAAACEABAyk1t0AAAALAQAADwAAAAAAAAAAAAAAAAAVBAAA&#10;ZHJzL2Rvd25yZXYueG1sUEsFBgAAAAAEAAQA8wAAAB8FAAAAAA==&#10;" filled="f" stroked="f">
                      <v:textbox inset="2.16pt,1.44pt,0,1.44pt">
                        <w:txbxContent>
                          <w:p w14:paraId="016055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7280" behindDoc="0" locked="0" layoutInCell="1" allowOverlap="1" wp14:anchorId="6E6A61E4" wp14:editId="023A584D">
                      <wp:simplePos x="0" y="0"/>
                      <wp:positionH relativeFrom="column">
                        <wp:posOffset>-63500</wp:posOffset>
                      </wp:positionH>
                      <wp:positionV relativeFrom="paragraph">
                        <wp:posOffset>2006600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0759EC-BFBA-8347-B3F0-293E9DF610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905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A61E4" id="Rectangle 4337" o:spid="_x0000_s3882" style="position:absolute;margin-left:-5pt;margin-top:158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a2n+WrsBAABMAwAADgAAAAAAAAAAAAAAAAAuAgAAZHJz&#10;L2Uyb0RvYy54bWxQSwECLQAUAAYACAAAACEABAyk1t0AAAALAQAADwAAAAAAAAAAAAAAAAAVBAAA&#10;ZHJzL2Rvd25yZXYueG1sUEsFBgAAAAAEAAQA8wAAAB8FAAAAAA==&#10;" filled="f" stroked="f">
                      <v:textbox inset="2.16pt,1.44pt,0,1.44pt">
                        <w:txbxContent>
                          <w:p w14:paraId="200905E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8304" behindDoc="0" locked="0" layoutInCell="1" allowOverlap="1" wp14:anchorId="135A27D1" wp14:editId="04B625FE">
                      <wp:simplePos x="0" y="0"/>
                      <wp:positionH relativeFrom="column">
                        <wp:posOffset>-63500</wp:posOffset>
                      </wp:positionH>
                      <wp:positionV relativeFrom="paragraph">
                        <wp:posOffset>2006600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0F7AD-2A7F-F74A-BCB6-BD829F2045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BFC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A27D1" id="Rectangle 4336" o:spid="_x0000_s3883" style="position:absolute;margin-left:-5pt;margin-top:158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J+0KsbsBAABMAwAADgAAAAAAAAAAAAAAAAAuAgAAZHJz&#10;L2Uyb0RvYy54bWxQSwECLQAUAAYACAAAACEABAyk1t0AAAALAQAADwAAAAAAAAAAAAAAAAAVBAAA&#10;ZHJzL2Rvd25yZXYueG1sUEsFBgAAAAAEAAQA8wAAAB8FAAAAAA==&#10;" filled="f" stroked="f">
                      <v:textbox inset="2.16pt,1.44pt,0,1.44pt">
                        <w:txbxContent>
                          <w:p w14:paraId="3A1BFC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899328" behindDoc="0" locked="0" layoutInCell="1" allowOverlap="1" wp14:anchorId="5ADC3A11" wp14:editId="4DAC923D">
                      <wp:simplePos x="0" y="0"/>
                      <wp:positionH relativeFrom="column">
                        <wp:posOffset>-63500</wp:posOffset>
                      </wp:positionH>
                      <wp:positionV relativeFrom="paragraph">
                        <wp:posOffset>2006600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048BB-F9B3-3948-AD57-1B518EAAE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BAE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C3A11" id="Rectangle 4335" o:spid="_x0000_s3884" style="position:absolute;margin-left:-5pt;margin-top:158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esuwEAAEwDAAAOAAAAZHJzL2Uyb0RvYy54bWysU9tu2zAMfR+wfxD0vtix09U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VV1fUeK4xSn9&#10;Qt246wZFTtneSKnm+c56jSG2WPYcnuAcRXRn8pMGO3+RFpmyxseLxmpKRGByXa+bEich8Oh6ta7R&#10;xy7FW3GAmH4qb8nsMAoIJSvLD/cxna6+XsG6Gczp+dlL027KZKrmqnnFuvPyiBxxSdMjGj34kVEx&#10;mEDJiINnNP7Zc1CUDHcOla2uV3WFm5KDZVM1uMGQA0S9e5/lTvQed0kkoGQfwHQ9As4aZVw4sszs&#10;vF7zTryPM/q3n2D7F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gtnrLsBAABMAwAADgAAAAAAAAAAAAAAAAAuAgAAZHJz&#10;L2Uyb0RvYy54bWxQSwECLQAUAAYACAAAACEABAyk1t0AAAALAQAADwAAAAAAAAAAAAAAAAAVBAAA&#10;ZHJzL2Rvd25yZXYueG1sUEsFBgAAAAAEAAQA8wAAAB8FAAAAAA==&#10;" filled="f" stroked="f">
                      <v:textbox inset="2.16pt,1.44pt,0,1.44pt">
                        <w:txbxContent>
                          <w:p w14:paraId="5BEBAE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0352" behindDoc="0" locked="0" layoutInCell="1" allowOverlap="1" wp14:anchorId="707315DC" wp14:editId="0A1A81C0">
                      <wp:simplePos x="0" y="0"/>
                      <wp:positionH relativeFrom="column">
                        <wp:posOffset>-63500</wp:posOffset>
                      </wp:positionH>
                      <wp:positionV relativeFrom="paragraph">
                        <wp:posOffset>2006600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94FD0C-76FB-B247-820E-CA983BDF0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82FF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315DC" id="Rectangle 4334" o:spid="_x0000_s3885" style="position:absolute;margin-left:-5pt;margin-top:158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NH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V3W9osQyg1P6&#10;g7oxO2hBTtlR9b1I8016TT60WPboH+AcBXQT+VmCSV+kReas8fGisZgj4Zhc1+umxElwPLperWv0&#10;sUvxWuwhxJ/CGZKcjgJCycqyw+8QT1dfrmBdAnN6Pnlx3s2ZTNVcrV+w7lx/RI64pPEejdRu6ijX&#10;ylMy4eA7Gv7uGQhK9C+LylbXq7rCTcnBsqka3GDIAaLevc0yy0eHu8QjULL3oIYRAWeNMi4cWWZ2&#10;Xq+0E2/jjP71J9j+Aw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0o+TR7sBAABMAwAADgAAAAAAAAAAAAAAAAAuAgAAZHJz&#10;L2Uyb0RvYy54bWxQSwECLQAUAAYACAAAACEABAyk1t0AAAALAQAADwAAAAAAAAAAAAAAAAAVBAAA&#10;ZHJzL2Rvd25yZXYueG1sUEsFBgAAAAAEAAQA8wAAAB8FAAAAAA==&#10;" filled="f" stroked="f">
                      <v:textbox inset="2.16pt,1.44pt,0,1.44pt">
                        <w:txbxContent>
                          <w:p w14:paraId="4282FF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1376" behindDoc="0" locked="0" layoutInCell="1" allowOverlap="1" wp14:anchorId="35F05AB9" wp14:editId="60D538FB">
                      <wp:simplePos x="0" y="0"/>
                      <wp:positionH relativeFrom="column">
                        <wp:posOffset>-63500</wp:posOffset>
                      </wp:positionH>
                      <wp:positionV relativeFrom="paragraph">
                        <wp:posOffset>2006600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FF4E55-0FF0-6C44-A82F-96D6EEC1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249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05AB9" id="Rectangle 4333" o:spid="_x0000_s3886" style="position:absolute;margin-left:-5pt;margin-top:158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EAi/7sBAABMAwAADgAAAAAAAAAAAAAAAAAuAgAAZHJz&#10;L2Uyb0RvYy54bWxQSwECLQAUAAYACAAAACEABAyk1t0AAAALAQAADwAAAAAAAAAAAAAAAAAVBAAA&#10;ZHJzL2Rvd25yZXYueG1sUEsFBgAAAAAEAAQA8wAAAB8FAAAAAA==&#10;" filled="f" stroked="f">
                      <v:textbox inset="2.16pt,1.44pt,0,1.44pt">
                        <w:txbxContent>
                          <w:p w14:paraId="1E42499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2400" behindDoc="0" locked="0" layoutInCell="1" allowOverlap="1" wp14:anchorId="6EF7E3DA" wp14:editId="36ED06E6">
                      <wp:simplePos x="0" y="0"/>
                      <wp:positionH relativeFrom="column">
                        <wp:posOffset>-63500</wp:posOffset>
                      </wp:positionH>
                      <wp:positionV relativeFrom="paragraph">
                        <wp:posOffset>2006600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C719CA-3DF9-CE49-B4C1-236C681B3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54C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7E3DA" id="Rectangle 4332" o:spid="_x0000_s3887" style="position:absolute;margin-left:-5pt;margin-top:158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LTE1hS5AQAATAMAAA4AAAAAAAAAAAAAAAAALgIAAGRycy9l&#10;Mm9Eb2MueG1sUEsBAi0AFAAGAAgAAAAhAAQMpNbdAAAACwEAAA8AAAAAAAAAAAAAAAAAEwQAAGRy&#10;cy9kb3ducmV2LnhtbFBLBQYAAAAABAAEAPMAAAAdBQAAAAA=&#10;" filled="f" stroked="f">
                      <v:textbox inset="2.16pt,1.44pt,0,1.44pt">
                        <w:txbxContent>
                          <w:p w14:paraId="44954C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3424" behindDoc="0" locked="0" layoutInCell="1" allowOverlap="1" wp14:anchorId="3E2E8431" wp14:editId="19920F17">
                      <wp:simplePos x="0" y="0"/>
                      <wp:positionH relativeFrom="column">
                        <wp:posOffset>-63500</wp:posOffset>
                      </wp:positionH>
                      <wp:positionV relativeFrom="paragraph">
                        <wp:posOffset>2006600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899350-6F91-DF4E-B987-95CC2BFBA9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531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E8431" id="Rectangle 4331" o:spid="_x0000_s3888" style="position:absolute;margin-left:-5pt;margin-top:158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IU6687sBAABMAwAADgAAAAAAAAAAAAAAAAAuAgAAZHJz&#10;L2Uyb0RvYy54bWxQSwECLQAUAAYACAAAACEABAyk1t0AAAALAQAADwAAAAAAAAAAAAAAAAAVBAAA&#10;ZHJzL2Rvd25yZXYueG1sUEsFBgAAAAAEAAQA8wAAAB8FAAAAAA==&#10;" filled="f" stroked="f">
                      <v:textbox inset="2.16pt,1.44pt,0,1.44pt">
                        <w:txbxContent>
                          <w:p w14:paraId="677531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4448" behindDoc="0" locked="0" layoutInCell="1" allowOverlap="1" wp14:anchorId="13599D2E" wp14:editId="6FEFAD8C">
                      <wp:simplePos x="0" y="0"/>
                      <wp:positionH relativeFrom="column">
                        <wp:posOffset>-63500</wp:posOffset>
                      </wp:positionH>
                      <wp:positionV relativeFrom="paragraph">
                        <wp:posOffset>2006600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868D5E-AE8F-A244-B5A3-F03F3247E5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309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99D2E" id="Rectangle 4330" o:spid="_x0000_s3889" style="position:absolute;margin-left:-5pt;margin-top:158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bcpOGLsBAABMAwAADgAAAAAAAAAAAAAAAAAuAgAAZHJz&#10;L2Uyb0RvYy54bWxQSwECLQAUAAYACAAAACEABAyk1t0AAAALAQAADwAAAAAAAAAAAAAAAAAVBAAA&#10;ZHJzL2Rvd25yZXYueG1sUEsFBgAAAAAEAAQA8wAAAB8FAAAAAA==&#10;" filled="f" stroked="f">
                      <v:textbox inset="2.16pt,1.44pt,0,1.44pt">
                        <w:txbxContent>
                          <w:p w14:paraId="4E3309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5472" behindDoc="0" locked="0" layoutInCell="1" allowOverlap="1" wp14:anchorId="58E1CAC5" wp14:editId="692CCB98">
                      <wp:simplePos x="0" y="0"/>
                      <wp:positionH relativeFrom="column">
                        <wp:posOffset>-63500</wp:posOffset>
                      </wp:positionH>
                      <wp:positionV relativeFrom="paragraph">
                        <wp:posOffset>2006600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BF693-97CE-404A-8CEA-6BA661FE7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CAE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1CAC5" id="Rectangle 4329" o:spid="_x0000_s3890" style="position:absolute;margin-left:-5pt;margin-top:158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6r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H1qtlQ4rnDKf1E&#10;3bjvrSLn7GCkVPN8Z73GmDose45PcIkSujP5SYObv0iLTEXj01VjNWUiMLlZbdoaJyHw6Ha9WaGP&#10;Xaq34ggpf1XBkdlhFBBKUZYfv6d8vvp6BetmMOfnZy9P+6mQadqb9SvWfZAn5IhLmh/RaBtGRoU1&#10;kZIRB89o+n3goCix3zwq29wiZ9yUEizbpsUNhhIg6v37LPdiCLhLIgMlhwimHxBw0ajgwpEVZpf1&#10;mnfifVzQv/0Euz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qRy6rugEAAEwDAAAOAAAAAAAAAAAAAAAAAC4CAABkcnMv&#10;ZTJvRG9jLnhtbFBLAQItABQABgAIAAAAIQAEDKTW3QAAAAsBAAAPAAAAAAAAAAAAAAAAABQEAABk&#10;cnMvZG93bnJldi54bWxQSwUGAAAAAAQABADzAAAAHgUAAAAA&#10;" filled="f" stroked="f">
                      <v:textbox inset="2.16pt,1.44pt,0,1.44pt">
                        <w:txbxContent>
                          <w:p w14:paraId="7A2CAE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6496" behindDoc="0" locked="0" layoutInCell="1" allowOverlap="1" wp14:anchorId="768B72DD" wp14:editId="5EC270A9">
                      <wp:simplePos x="0" y="0"/>
                      <wp:positionH relativeFrom="column">
                        <wp:posOffset>-63500</wp:posOffset>
                      </wp:positionH>
                      <wp:positionV relativeFrom="paragraph">
                        <wp:posOffset>2006600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CA2798-97A5-0449-BD8D-0AC075B4C1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8A0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B72DD" id="Rectangle 4328" o:spid="_x0000_s3891" style="position:absolute;margin-left:-5pt;margin-top:158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AuQEAAEw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p6vWpwVo5ZnNIP&#10;1I25wUhyyo5aCJnnm/WaQuyw7CU8wzmK6GbyswKbv0iLzEXj40VjOSfCMblerdsaJ8Hx6O56vUIf&#10;u1TvxQFi+iq9JdnpKSCUoiw7PMZ0uvp2BesymNPz2Uvzbi5kmvb25g3rzosjcsQlTU9olPFTT7nR&#10;gZIJB9/T+LpnICkx3xwq29whZ9yUEizbpkVVoASIevcxyxwfPe4ST0DJPoAeRgRcNCq4cGSF2Xm9&#10;8k58jAv6959g+xs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GbD2kC5AQAATAMAAA4AAAAAAAAAAAAAAAAALgIAAGRycy9l&#10;Mm9Eb2MueG1sUEsBAi0AFAAGAAgAAAAhAAQMpNbdAAAACwEAAA8AAAAAAAAAAAAAAAAAEwQAAGRy&#10;cy9kb3ducmV2LnhtbFBLBQYAAAAABAAEAPMAAAAdBQAAAAA=&#10;" filled="f" stroked="f">
                      <v:textbox inset="2.16pt,1.44pt,0,1.44pt">
                        <w:txbxContent>
                          <w:p w14:paraId="0DB8A0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7520" behindDoc="0" locked="0" layoutInCell="1" allowOverlap="1" wp14:anchorId="6468DE48" wp14:editId="262456A9">
                      <wp:simplePos x="0" y="0"/>
                      <wp:positionH relativeFrom="column">
                        <wp:posOffset>-63500</wp:posOffset>
                      </wp:positionH>
                      <wp:positionV relativeFrom="paragraph">
                        <wp:posOffset>2006600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F3F083-3B2B-6D4D-B9C6-D580CBC5C9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377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8DE48" id="Rectangle 4327" o:spid="_x0000_s3892" style="position:absolute;margin-left:-5pt;margin-top:158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2ugEAAEw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N3q2ZDiecOp/QD&#10;deO+t4pcsoORUs3znfUaY+qw7Dk+wTVK6M7kJw1u/iItMhWNzzeN1ZSJwOR2tW1rnITAo83ddoU+&#10;dqneiiOk/EUFR2aHUUAoRVl++pby5errFaybwVyen708HaZCpmnX61eshyDPyBGXND+i0TaMjApr&#10;IiUjDp7R9OvIQVFiv3pUttkgZ9yUEizbpsUNhhIg6sP7LPdiCLhLIgMlxwimHxBw0ajgwpEVZtf1&#10;mnfifVzQv/0E+9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JA+d2ugEAAEwDAAAOAAAAAAAAAAAAAAAAAC4CAABkcnMv&#10;ZTJvRG9jLnhtbFBLAQItABQABgAIAAAAIQAEDKTW3QAAAAsBAAAPAAAAAAAAAAAAAAAAABQEAABk&#10;cnMvZG93bnJldi54bWxQSwUGAAAAAAQABADzAAAAHgUAAAAA&#10;" filled="f" stroked="f">
                      <v:textbox inset="2.16pt,1.44pt,0,1.44pt">
                        <w:txbxContent>
                          <w:p w14:paraId="1AF377B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8544" behindDoc="0" locked="0" layoutInCell="1" allowOverlap="1" wp14:anchorId="5B1D5773" wp14:editId="0FB0D09D">
                      <wp:simplePos x="0" y="0"/>
                      <wp:positionH relativeFrom="column">
                        <wp:posOffset>-63500</wp:posOffset>
                      </wp:positionH>
                      <wp:positionV relativeFrom="paragraph">
                        <wp:posOffset>2006600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12F20-ECAD-A74C-A65C-C31BA1CD9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69A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D5773" id="Rectangle 4326" o:spid="_x0000_s3893" style="position:absolute;margin-left:-5pt;margin-top:158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FhxOdugEAAEwDAAAOAAAAAAAAAAAAAAAAAC4CAABkcnMv&#10;ZTJvRG9jLnhtbFBLAQItABQABgAIAAAAIQAEDKTW3QAAAAsBAAAPAAAAAAAAAAAAAAAAABQEAABk&#10;cnMvZG93bnJldi54bWxQSwUGAAAAAAQABADzAAAAHgUAAAAA&#10;" filled="f" stroked="f">
                      <v:textbox inset="2.16pt,1.44pt,0,1.44pt">
                        <w:txbxContent>
                          <w:p w14:paraId="21369A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09568" behindDoc="0" locked="0" layoutInCell="1" allowOverlap="1" wp14:anchorId="0D3FD7DA" wp14:editId="65487E3D">
                      <wp:simplePos x="0" y="0"/>
                      <wp:positionH relativeFrom="column">
                        <wp:posOffset>-63500</wp:posOffset>
                      </wp:positionH>
                      <wp:positionV relativeFrom="paragraph">
                        <wp:posOffset>2006600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B1EAA-43F1-2940-883D-77CA27A92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05D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FD7DA" id="Rectangle 4325" o:spid="_x0000_s3894" style="position:absolute;margin-left:-5pt;margin-top:158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6AugEAAEw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HrVXNDiecOp/QD&#10;deO+t4qcsoORUs3znfUaY+qw7CU+wzlK6M7kJw1u/iItMhWNjxeN1ZSJwOR6tW5rnITAo7vr9Qp9&#10;7FK9F0dI+asKjswOo4BQirL88Jjy6erbFaybwZyen7087aZCpmlv2zesuyCPyBGXND+h0TaMjApr&#10;IiUjDp7R9LrnoCix3zwq29whZ9yUEizbpsUNhhIg6t3HLPdiCLhLIgMl+wimHxBw0ajgwpEVZuf1&#10;mnfiY1zQv/8E29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8YX6AugEAAEwDAAAOAAAAAAAAAAAAAAAAAC4CAABkcnMv&#10;ZTJvRG9jLnhtbFBLAQItABQABgAIAAAAIQAEDKTW3QAAAAsBAAAPAAAAAAAAAAAAAAAAABQEAABk&#10;cnMvZG93bnJldi54bWxQSwUGAAAAAAQABADzAAAAHgUAAAAA&#10;" filled="f" stroked="f">
                      <v:textbox inset="2.16pt,1.44pt,0,1.44pt">
                        <w:txbxContent>
                          <w:p w14:paraId="1EA05D7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0592" behindDoc="0" locked="0" layoutInCell="1" allowOverlap="1" wp14:anchorId="291FE545" wp14:editId="47AB4C40">
                      <wp:simplePos x="0" y="0"/>
                      <wp:positionH relativeFrom="column">
                        <wp:posOffset>-63500</wp:posOffset>
                      </wp:positionH>
                      <wp:positionV relativeFrom="paragraph">
                        <wp:posOffset>2006600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1F792B-FFAA-6343-A5AB-4C5272057E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FF2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FE545" id="Rectangle 4324" o:spid="_x0000_s3895" style="position:absolute;margin-left:-5pt;margin-top:158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pr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H1qllT4rnDKf1E&#10;3bjvrSLn7GCkVPN8Z73GmDose45PcIkSujP5SYObv0iLTEXj01VjNWUiMLlZbdoaJyHw6Ha9WaGP&#10;Xaq34ggpf1XBkdlhFBBKUZYfv6d8vvp6BetmMOfnZy9P+6mQadqbzSvWfZAn5IhLmh/RaBtGRoU1&#10;kZIRB89o+n3goCix3zwq29wiZ9yUEizbpsUNhhIg6v37LPdiCLhLIgMlhwimHxBw0ajgwpEVZpf1&#10;mnfifVzQv/0Euz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w5YprugEAAEwDAAAOAAAAAAAAAAAAAAAAAC4CAABkcnMv&#10;ZTJvRG9jLnhtbFBLAQItABQABgAIAAAAIQAEDKTW3QAAAAsBAAAPAAAAAAAAAAAAAAAAABQEAABk&#10;cnMvZG93bnJldi54bWxQSwUGAAAAAAQABADzAAAAHgUAAAAA&#10;" filled="f" stroked="f">
                      <v:textbox inset="2.16pt,1.44pt,0,1.44pt">
                        <w:txbxContent>
                          <w:p w14:paraId="709FF2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1616" behindDoc="0" locked="0" layoutInCell="1" allowOverlap="1" wp14:anchorId="11991855" wp14:editId="394729A1">
                      <wp:simplePos x="0" y="0"/>
                      <wp:positionH relativeFrom="column">
                        <wp:posOffset>-63500</wp:posOffset>
                      </wp:positionH>
                      <wp:positionV relativeFrom="paragraph">
                        <wp:posOffset>2006600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5A93FA-9B99-E945-B0B1-92BFBE0125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B77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91855" id="Rectangle 4323" o:spid="_x0000_s3896" style="position:absolute;margin-left:-5pt;margin-top:158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HuaOAugEAAEwDAAAOAAAAAAAAAAAAAAAAAC4CAABkcnMv&#10;ZTJvRG9jLnhtbFBLAQItABQABgAIAAAAIQAEDKTW3QAAAAsBAAAPAAAAAAAAAAAAAAAAABQEAABk&#10;cnMvZG93bnJldi54bWxQSwUGAAAAAAQABADzAAAAHgUAAAAA&#10;" filled="f" stroked="f">
                      <v:textbox inset="2.16pt,1.44pt,0,1.44pt">
                        <w:txbxContent>
                          <w:p w14:paraId="4F8B773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2640" behindDoc="0" locked="0" layoutInCell="1" allowOverlap="1" wp14:anchorId="7A14DA87" wp14:editId="0D107378">
                      <wp:simplePos x="0" y="0"/>
                      <wp:positionH relativeFrom="column">
                        <wp:posOffset>-63500</wp:posOffset>
                      </wp:positionH>
                      <wp:positionV relativeFrom="paragraph">
                        <wp:posOffset>2006600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2C7A2E-8B78-734D-8941-BF73F94666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6AE8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4DA87" id="Rectangle 4322" o:spid="_x0000_s3897" style="position:absolute;margin-left:-5pt;margin-top:158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Is9V2u5AQAATAMAAA4AAAAAAAAAAAAAAAAALgIAAGRycy9l&#10;Mm9Eb2MueG1sUEsBAi0AFAAGAAgAAAAhAAQMpNbdAAAACwEAAA8AAAAAAAAAAAAAAAAAEwQAAGRy&#10;cy9kb3ducmV2LnhtbFBLBQYAAAAABAAEAPMAAAAdBQAAAAA=&#10;" filled="f" stroked="f">
                      <v:textbox inset="2.16pt,1.44pt,0,1.44pt">
                        <w:txbxContent>
                          <w:p w14:paraId="326AE8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3664" behindDoc="0" locked="0" layoutInCell="1" allowOverlap="1" wp14:anchorId="4B2A70F9" wp14:editId="363CEB02">
                      <wp:simplePos x="0" y="0"/>
                      <wp:positionH relativeFrom="column">
                        <wp:posOffset>-63500</wp:posOffset>
                      </wp:positionH>
                      <wp:positionV relativeFrom="paragraph">
                        <wp:posOffset>2006600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315126-33CE-E34E-94A5-51417DF287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2BB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A70F9" id="Rectangle 4321" o:spid="_x0000_s3898" style="position:absolute;margin-left:-5pt;margin-top:158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uMug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ZvVs2SEs8dTukH&#10;6sZ9bxU5ZwcjpZrnO+s1xtRh2Ut8hkuU0J3JTxrc/EVaZCoan64aqykTgcnNatPWOAmBR+ubzQp9&#10;7FK9F0dI+ZsKjswOo4BQirL8+JDy+erbFaybwZyfn7087adCpmnXzRvWfZAn5IhLmp/QaBtGRoU1&#10;kZIRB89o+n3goCix3z0q26yRM25KCZZt0+IGQwkQ9f5jlnsxBNwlkYGSQwTTDwi4aFRw4cgKs8t6&#10;zTvxMS7o33+C3Ss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etzuMugEAAEwDAAAOAAAAAAAAAAAAAAAAAC4CAABkcnMv&#10;ZTJvRG9jLnhtbFBLAQItABQABgAIAAAAIQAEDKTW3QAAAAsBAAAPAAAAAAAAAAAAAAAAABQEAABk&#10;cnMvZG93bnJldi54bWxQSwUGAAAAAAQABADzAAAAHgUAAAAA&#10;" filled="f" stroked="f">
                      <v:textbox inset="2.16pt,1.44pt,0,1.44pt">
                        <w:txbxContent>
                          <w:p w14:paraId="7082BB1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4688" behindDoc="0" locked="0" layoutInCell="1" allowOverlap="1" wp14:anchorId="5A106A71" wp14:editId="42D04C2A">
                      <wp:simplePos x="0" y="0"/>
                      <wp:positionH relativeFrom="column">
                        <wp:posOffset>-63500</wp:posOffset>
                      </wp:positionH>
                      <wp:positionV relativeFrom="paragraph">
                        <wp:posOffset>2006600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46F2E-028F-0240-AC91-9FC09CC5B2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4AC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06A71" id="Rectangle 4320" o:spid="_x0000_s3899" style="position:absolute;margin-left:-5pt;margin-top:158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9nuQ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ZvVg0K5LnDKf1A&#10;3bjvrSLn7GCkVPN8Z73GmDose4nPcIkSujP5SYObv0iLTEXj01VjNWUiMLlZbdoaHxJ4tL7ZrNDH&#10;LtV7cYSUv6ngyOwwCgilKMuPDymfr75dwboZzPn52cvTfipkmna9esO6D/KEHHFJ8xMabcPIqLAm&#10;UjLi4BlNvw8cFCX2u0dlmzVyxk0pwbJtWtxgKAGi3n/Mci+GgLskMlByiGD6AQEXjQouHFlhdlmv&#10;eSc+xgX9+0+wewU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FIzz2e5AQAATAMAAA4AAAAAAAAAAAAAAAAALgIAAGRycy9l&#10;Mm9Eb2MueG1sUEsBAi0AFAAGAAgAAAAhAAQMpNbdAAAACwEAAA8AAAAAAAAAAAAAAAAAEwQAAGRy&#10;cy9kb3ducmV2LnhtbFBLBQYAAAAABAAEAPMAAAAdBQAAAAA=&#10;" filled="f" stroked="f">
                      <v:textbox inset="2.16pt,1.44pt,0,1.44pt">
                        <w:txbxContent>
                          <w:p w14:paraId="2EA4ACF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5712" behindDoc="0" locked="0" layoutInCell="1" allowOverlap="1" wp14:anchorId="4C06BC4D" wp14:editId="3972B608">
                      <wp:simplePos x="0" y="0"/>
                      <wp:positionH relativeFrom="column">
                        <wp:posOffset>-63500</wp:posOffset>
                      </wp:positionH>
                      <wp:positionV relativeFrom="paragraph">
                        <wp:posOffset>2006600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EA30DF-F55C-404C-BC5A-6A34E0B1F1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724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6BC4D" id="Rectangle 4319" o:spid="_x0000_s3900" style="position:absolute;margin-left:-5pt;margin-top:158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R4uw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q+WWEs8dTuk7&#10;6sZ9bxW5ZAcjpZrnO+s1xtRh2Ut8hmuU0J3JTxrc/EVaZCoan28aqykTgcntatvWOAmBR5v1doU+&#10;dqneiiOk/FkFR2aHUUAoRVl++pry5errFaybwVyen708HaZCpmk361eshyDPyBGXND+h0TaMjApr&#10;IiUjDp7R9OvIQVFiv3hUttmsVw1uSgmWbdPi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t80eLsBAABMAwAADgAAAAAAAAAAAAAAAAAuAgAAZHJz&#10;L2Uyb0RvYy54bWxQSwECLQAUAAYACAAAACEABAyk1t0AAAALAQAADwAAAAAAAAAAAAAAAAAVBAAA&#10;ZHJzL2Rvd25yZXYueG1sUEsFBgAAAAAEAAQA8wAAAB8FAAAAAA==&#10;" filled="f" stroked="f">
                      <v:textbox inset="2.16pt,1.44pt,0,1.44pt">
                        <w:txbxContent>
                          <w:p w14:paraId="699724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6736" behindDoc="0" locked="0" layoutInCell="1" allowOverlap="1" wp14:anchorId="00BE2581" wp14:editId="19B17C1D">
                      <wp:simplePos x="0" y="0"/>
                      <wp:positionH relativeFrom="column">
                        <wp:posOffset>-63500</wp:posOffset>
                      </wp:positionH>
                      <wp:positionV relativeFrom="paragraph">
                        <wp:posOffset>2006600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232BE1-6495-1848-B0C9-19AEFA917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91F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E2581" id="Rectangle 4318" o:spid="_x0000_s3901" style="position:absolute;margin-left:-5pt;margin-top:158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8CT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6slzspxi1P6&#10;gbpx14+KXLKDkVLl+Wa9phA7LHsKj3CNIrqZ/KzB5i/SInPR+HzTWM2JCExuV9u2xkkIPNqstyv0&#10;sUv1Whwgpi/KW5IdRgGhFGX56VtMl6svV7Aug7k8n700H+ZCpmk3H1+wHrw8I0dc0vSARo9+YlSM&#10;JlAy4eAZjb+OHBQl41eHyjab9arBTSnBsm1aVAVKgKgPb7PcicHjLokElBwDmH5AwEWjggtHVphd&#10;1yvvxNu4oH/9Cfa/A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elvAk7sBAABMAwAADgAAAAAAAAAAAAAAAAAuAgAAZHJz&#10;L2Uyb0RvYy54bWxQSwECLQAUAAYACAAAACEABAyk1t0AAAALAQAADwAAAAAAAAAAAAAAAAAVBAAA&#10;ZHJzL2Rvd25yZXYueG1sUEsFBgAAAAAEAAQA8wAAAB8FAAAAAA==&#10;" filled="f" stroked="f">
                      <v:textbox inset="2.16pt,1.44pt,0,1.44pt">
                        <w:txbxContent>
                          <w:p w14:paraId="6C191F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7760" behindDoc="0" locked="0" layoutInCell="1" allowOverlap="1" wp14:anchorId="48F32B7E" wp14:editId="33D866A4">
                      <wp:simplePos x="0" y="0"/>
                      <wp:positionH relativeFrom="column">
                        <wp:posOffset>-63500</wp:posOffset>
                      </wp:positionH>
                      <wp:positionV relativeFrom="paragraph">
                        <wp:posOffset>2006600</wp:posOffset>
                      </wp:positionV>
                      <wp:extent cx="1003300" cy="762000"/>
                      <wp:effectExtent l="0" t="0" r="0" b="0"/>
                      <wp:wrapNone/>
                      <wp:docPr id="4317" name="Rectangle 4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F5D260-3560-0A4B-88B1-39B6FE7082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A6C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32B7E" id="Rectangle 4317" o:spid="_x0000_s3902" style="position:absolute;margin-left:-5pt;margin-top:158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l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9VyQ4njFqf0&#10;A3Xjrh8VuWQHI6XK8816TSF2WPYcnuAaRXQz+VmDzV+kReai8fmmsZoTEZjcrrZtjZMQeLRZb1fo&#10;Y5fqrThATF+UtyQ7jAJCKcry07eYLldfr2BdBnN5PntpPsyFTNNu7l6xHrw8I0dc0vSIRo9+YlSM&#10;JlAy4eAZjb+OHBQl41eHyjab9arBTSnBsm1a3GAoAaI+vM9yJwaPuyQSUHIMYPoBAReNCi4cWWF2&#10;Xa+8E+/jgv7tJ9j/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FZv9pbsBAABMAwAADgAAAAAAAAAAAAAAAAAuAgAAZHJz&#10;L2Uyb0RvYy54bWxQSwECLQAUAAYACAAAACEABAyk1t0AAAALAQAADwAAAAAAAAAAAAAAAAAVBAAA&#10;ZHJzL2Rvd25yZXYueG1sUEsFBgAAAAAEAAQA8wAAAB8FAAAAAA==&#10;" filled="f" stroked="f">
                      <v:textbox inset="2.16pt,1.44pt,0,1.44pt">
                        <w:txbxContent>
                          <w:p w14:paraId="0ECA6C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8784" behindDoc="0" locked="0" layoutInCell="1" allowOverlap="1" wp14:anchorId="0FE665EA" wp14:editId="14E08EAA">
                      <wp:simplePos x="0" y="0"/>
                      <wp:positionH relativeFrom="column">
                        <wp:posOffset>-63500</wp:posOffset>
                      </wp:positionH>
                      <wp:positionV relativeFrom="paragraph">
                        <wp:posOffset>2006600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58F8C6-2544-C445-828F-73FDBE0A70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CCA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665EA" id="Rectangle 4316" o:spid="_x0000_s3903" style="position:absolute;margin-left:-5pt;margin-top:158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lO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69XyjhLHLU7p&#10;B+rGXT8qcskORkqV55v1mkLssOw5PME1iuhm8rMGm79Ii8xF4/NNYzUnIjC5XW3bGich8Giz3q7Q&#10;xy7VW3GAmL4ob0l2GAWEUpTlp28xXa6+XsG6DObyfPbSfJgLmabdbF6xHrw8I0dc0vSIRo9+YlSM&#10;JlAy4eAZjb+OHBQl41eHyjab9arBTSnBsm1a3GAoAaI+vM9yJwaPuyQSUHIMYPoBAReNCi4cWWF2&#10;Xa+8E+/jgv7tJ9j/Bg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WR8JTrsBAABMAwAADgAAAAAAAAAAAAAAAAAuAgAAZHJz&#10;L2Uyb0RvYy54bWxQSwECLQAUAAYACAAAACEABAyk1t0AAAALAQAADwAAAAAAAAAAAAAAAAAVBAAA&#10;ZHJzL2Rvd25yZXYueG1sUEsFBgAAAAAEAAQA8wAAAB8FAAAAAA==&#10;" filled="f" stroked="f">
                      <v:textbox inset="2.16pt,1.44pt,0,1.44pt">
                        <w:txbxContent>
                          <w:p w14:paraId="2B2CCA6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19808" behindDoc="0" locked="0" layoutInCell="1" allowOverlap="1" wp14:anchorId="05CDBC45" wp14:editId="40BC527F">
                      <wp:simplePos x="0" y="0"/>
                      <wp:positionH relativeFrom="column">
                        <wp:posOffset>-63500</wp:posOffset>
                      </wp:positionH>
                      <wp:positionV relativeFrom="paragraph">
                        <wp:posOffset>2006600</wp:posOffset>
                      </wp:positionV>
                      <wp:extent cx="1003300" cy="762000"/>
                      <wp:effectExtent l="0" t="0" r="0" b="0"/>
                      <wp:wrapNone/>
                      <wp:docPr id="4315" name="Rectangle 4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1C4179-094F-4D4C-AB89-A85ECB37C5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AA4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DBC45" id="Rectangle 4315" o:spid="_x0000_s3904" style="position:absolute;margin-left:-5pt;margin-top:158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T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16vlR0octzil&#10;H6gbd/2oyCU7GClVnm/Wawqxw7Kn8AjXKKKbyc8abP4iLTIXjc83jdWciMDkdrVta5yEwKPNertC&#10;H7tUr8UBYvqivCXZYRQQSlGWn77FdLn6cgXrMpjL89lL82EuZJp2075gPXh5Ro64pOkBjR79xKgY&#10;TaBkwsEzGn8dOShKxq8OlW0261WDm1KCZdu0uMFQAkR9eJvlTgwed0kkoOQYwPQDAi4aFVw4ssLs&#10;ul55J97GBf3rT7D/D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4PlkU7sBAABMAwAADgAAAAAAAAAAAAAAAAAuAgAAZHJz&#10;L2Uyb0RvYy54bWxQSwECLQAUAAYACAAAACEABAyk1t0AAAALAQAADwAAAAAAAAAAAAAAAAAVBAAA&#10;ZHJzL2Rvd25yZXYueG1sUEsFBgAAAAAEAAQA8wAAAB8FAAAAAA==&#10;" filled="f" stroked="f">
                      <v:textbox inset="2.16pt,1.44pt,0,1.44pt">
                        <w:txbxContent>
                          <w:p w14:paraId="610AA4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20832" behindDoc="0" locked="0" layoutInCell="1" allowOverlap="1" wp14:anchorId="13B5AB28" wp14:editId="3B73C8EA">
                      <wp:simplePos x="0" y="0"/>
                      <wp:positionH relativeFrom="column">
                        <wp:posOffset>-63500</wp:posOffset>
                      </wp:positionH>
                      <wp:positionV relativeFrom="paragraph">
                        <wp:posOffset>2006600</wp:posOffset>
                      </wp:positionV>
                      <wp:extent cx="1003300" cy="762000"/>
                      <wp:effectExtent l="0" t="0" r="0" b="0"/>
                      <wp:wrapNone/>
                      <wp:docPr id="4314" name="Rectangle 4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0BC1-0195-EE42-9B4B-0E90A6CFB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FF6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5AB28" id="Rectangle 4314" o:spid="_x0000_s3905" style="position:absolute;margin-left:-5pt;margin-top:158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C4uw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Xq+WaEs8dTuk7&#10;6sZ9bxW5ZAcjpZrnO+s1xtRh2Ut8hmuU0J3JTxrc/EVaZCoan28aqykTgcntatvWOAmBR5v1doU+&#10;dqneiiOk/FkFR2aHUUAoRVl++pry5errFaybwVyen708HaZCpmk321eshyDPyBGXND+h0TaMjApr&#10;IiUjDp7R9OvIQVFiv3hUttmsVw1uSgmWbdPiBkMJEPXhfZZ7MQTcJZGBkmME0w8IuGhUcOHICrPr&#10;es078T4u6N9+gv1v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rH2QuLsBAABMAwAADgAAAAAAAAAAAAAAAAAuAgAAZHJz&#10;L2Uyb0RvYy54bWxQSwECLQAUAAYACAAAACEABAyk1t0AAAALAQAADwAAAAAAAAAAAAAAAAAVBAAA&#10;ZHJzL2Rvd25yZXYueG1sUEsFBgAAAAAEAAQA8wAAAB8FAAAAAA==&#10;" filled="f" stroked="f">
                      <v:textbox inset="2.16pt,1.44pt,0,1.44pt">
                        <w:txbxContent>
                          <w:p w14:paraId="592FF64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21856" behindDoc="0" locked="0" layoutInCell="1" allowOverlap="1" wp14:anchorId="63EF995D" wp14:editId="79DB7540">
                      <wp:simplePos x="0" y="0"/>
                      <wp:positionH relativeFrom="column">
                        <wp:posOffset>-63500</wp:posOffset>
                      </wp:positionH>
                      <wp:positionV relativeFrom="paragraph">
                        <wp:posOffset>2006600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10F49B-C2AE-FF4B-BFD5-290942E876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7F7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F995D" id="Rectangle 4313" o:spid="_x0000_s3906" style="position:absolute;margin-left:-5pt;margin-top:158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J3wMyugEAAEwDAAAOAAAAAAAAAAAAAAAAAC4CAABkcnMv&#10;ZTJvRG9jLnhtbFBLAQItABQABgAIAAAAIQAEDKTW3QAAAAsBAAAPAAAAAAAAAAAAAAAAABQEAABk&#10;cnMvZG93bnJldi54bWxQSwUGAAAAAAQABADzAAAAHgUAAAAA&#10;" filled="f" stroked="f">
                      <v:textbox inset="2.16pt,1.44pt,0,1.44pt">
                        <w:txbxContent>
                          <w:p w14:paraId="4037F7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22880" behindDoc="0" locked="0" layoutInCell="1" allowOverlap="1" wp14:anchorId="732E0ABD" wp14:editId="485EE37B">
                      <wp:simplePos x="0" y="0"/>
                      <wp:positionH relativeFrom="column">
                        <wp:posOffset>-63500</wp:posOffset>
                      </wp:positionH>
                      <wp:positionV relativeFrom="paragraph">
                        <wp:posOffset>2006600</wp:posOffset>
                      </wp:positionV>
                      <wp:extent cx="1003300" cy="762000"/>
                      <wp:effectExtent l="0" t="0" r="0" b="0"/>
                      <wp:wrapNone/>
                      <wp:docPr id="4312" name="Rectangle 4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9C51E9-DDD2-BA47-BB8B-292B7CE591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CFE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E0ABD" id="Rectangle 4312" o:spid="_x0000_s3907" style="position:absolute;margin-left:-5pt;margin-top:158pt;width:79pt;height:60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" filled="f" stroked="f">
                      <v:textbox inset="2.16pt,1.44pt,0,1.44pt">
                        <w:txbxContent>
                          <w:p w14:paraId="7EDCFE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23904" behindDoc="0" locked="0" layoutInCell="1" allowOverlap="1" wp14:anchorId="7B49B208" wp14:editId="553FE0A1">
                      <wp:simplePos x="0" y="0"/>
                      <wp:positionH relativeFrom="column">
                        <wp:posOffset>-63500</wp:posOffset>
                      </wp:positionH>
                      <wp:positionV relativeFrom="paragraph">
                        <wp:posOffset>2006600</wp:posOffset>
                      </wp:positionV>
                      <wp:extent cx="1003300" cy="762000"/>
                      <wp:effectExtent l="0" t="0" r="0" b="0"/>
                      <wp:wrapNone/>
                      <wp:docPr id="4311" name="Rectangle 43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29E0F4-746C-7F48-900A-97E397E76D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785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9B208" id="Rectangle 4311" o:spid="_x0000_s3908" style="position:absolute;margin-left:-5pt;margin-top:158pt;width:79pt;height:60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s+uQEAAEwDAAAOAAAAZHJzL2Uyb0RvYy54bWysU8tu2zAQvBfoPxC813rYaGT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jfrpqHEc4dd+o6+&#10;cT9YRS7V0Uiplv4ufk0x9XjtOT7BNUu4XMTPGtzyRVlkLh6fbx6rOROBxe1629XYCYFbd5vtGteI&#10;Ur1ejpDyZxUcWRaMAlIpzvLT15QvR1+O4L2FzOX5ZZXnw1zEtF3XvnA9BHlGjTik+RGDtmFiVFgT&#10;KZmw8YymX0cOihL7xaOz7d1m3eKklKTpEIkSKAmyPrytci/GgLMkMlByjGCGEQkXjwovbFlRdh2v&#10;ZSbe5oX960+w/w0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NDRmz65AQAATAMAAA4AAAAAAAAAAAAAAAAALgIAAGRycy9l&#10;Mm9Eb2MueG1sUEsBAi0AFAAGAAgAAAAhAAQMpNbdAAAACwEAAA8AAAAAAAAAAAAAAAAAEwQAAGRy&#10;cy9kb3ducmV2LnhtbFBLBQYAAAAABAAEAPMAAAAdBQAAAAA=&#10;" filled="f" stroked="f">
                      <v:textbox inset="2.16pt,1.44pt,0,1.44pt">
                        <w:txbxContent>
                          <w:p w14:paraId="7AC785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24928" behindDoc="0" locked="0" layoutInCell="1" allowOverlap="1" wp14:anchorId="0E9966EB" wp14:editId="2E0E0476">
                      <wp:simplePos x="0" y="0"/>
                      <wp:positionH relativeFrom="column">
                        <wp:posOffset>-63500</wp:posOffset>
                      </wp:positionH>
                      <wp:positionV relativeFrom="paragraph">
                        <wp:posOffset>2006600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7C38D7-F411-4F42-89D6-3D82E3B229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1D9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966EB" id="Rectangle 4310" o:spid="_x0000_s3909" style="position:absolute;margin-left:-5pt;margin-top:158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JxVb9W5AQAATAMAAA4AAAAAAAAAAAAAAAAALgIAAGRycy9l&#10;Mm9Eb2MueG1sUEsBAi0AFAAGAAgAAAAhAAQMpNbdAAAACwEAAA8AAAAAAAAAAAAAAAAAEwQAAGRy&#10;cy9kb3ducmV2LnhtbFBLBQYAAAAABAAEAPMAAAAdBQAAAAA=&#10;" filled="f" stroked="f">
                      <v:textbox inset="2.16pt,1.44pt,0,1.44pt">
                        <w:txbxContent>
                          <w:p w14:paraId="10F1D97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25952" behindDoc="0" locked="0" layoutInCell="1" allowOverlap="1" wp14:anchorId="6ACDFA75" wp14:editId="7B0E414D">
                      <wp:simplePos x="0" y="0"/>
                      <wp:positionH relativeFrom="column">
                        <wp:posOffset>-63500</wp:posOffset>
                      </wp:positionH>
                      <wp:positionV relativeFrom="paragraph">
                        <wp:posOffset>2006600</wp:posOffset>
                      </wp:positionV>
                      <wp:extent cx="1003300" cy="762000"/>
                      <wp:effectExtent l="0" t="0" r="0" b="0"/>
                      <wp:wrapNone/>
                      <wp:docPr id="4309" name="Rectangle 4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5494F4-7C96-1249-BF1C-14307B72CD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87A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DFA75" id="Rectangle 4309" o:spid="_x0000_s3910" style="position:absolute;margin-left:-5pt;margin-top:158pt;width:79pt;height:60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b2A9mugEAAEwDAAAOAAAAAAAAAAAAAAAAAC4CAABkcnMv&#10;ZTJvRG9jLnhtbFBLAQItABQABgAIAAAAIQAEDKTW3QAAAAsBAAAPAAAAAAAAAAAAAAAAABQEAABk&#10;cnMvZG93bnJldi54bWxQSwUGAAAAAAQABADzAAAAHgUAAAAA&#10;" filled="f" stroked="f">
                      <v:textbox inset="2.16pt,1.44pt,0,1.44pt">
                        <w:txbxContent>
                          <w:p w14:paraId="1B687A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26976" behindDoc="0" locked="0" layoutInCell="1" allowOverlap="1" wp14:anchorId="6CEC2F44" wp14:editId="3BDE2D21">
                      <wp:simplePos x="0" y="0"/>
                      <wp:positionH relativeFrom="column">
                        <wp:posOffset>-63500</wp:posOffset>
                      </wp:positionH>
                      <wp:positionV relativeFrom="paragraph">
                        <wp:posOffset>2006600</wp:posOffset>
                      </wp:positionV>
                      <wp:extent cx="1003300" cy="762000"/>
                      <wp:effectExtent l="0" t="0" r="0" b="0"/>
                      <wp:wrapNone/>
                      <wp:docPr id="4308" name="Rectangle 43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E176E-BEC8-4B46-8F07-50B43EE544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79B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C2F44" id="Rectangle 4308" o:spid="_x0000_s3911" style="position:absolute;margin-left:-5pt;margin-top:158pt;width:79pt;height:60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uNugEAAEwDAAAOAAAAZHJzL2Uyb0RvYy54bWysU8tu2zAQvBfoPxC815Jlt5E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K5XNfbKc4dd+oW+&#10;cd9bRc7VwUip5v7Ofo0xdXjtMT7AJUu4nMVPGtz8RVlkKh6frh6rKROBxc1q09bYCYFbN+vNCteI&#10;Ur1cjpDyNxUcmReMAlIpzvLjj5TPR5+P4L2ZzPn5eZWn/VTENG37+ZnrPsgTasQhzfcYtA0jo8Ka&#10;SMmIjWc0/TlwUJTY7x6dbW7WqwYnpSTLFpEogZIg6/3rKvdiCDhLIgMlhwimH5Bw8ajwwpYVZZfx&#10;mmfidV7Yv/wEu7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XXPuNugEAAEwDAAAOAAAAAAAAAAAAAAAAAC4CAABkcnMv&#10;ZTJvRG9jLnhtbFBLAQItABQABgAIAAAAIQAEDKTW3QAAAAsBAAAPAAAAAAAAAAAAAAAAABQEAABk&#10;cnMvZG93bnJldi54bWxQSwUGAAAAAAQABADzAAAAHgUAAAAA&#10;" filled="f" stroked="f">
                      <v:textbox inset="2.16pt,1.44pt,0,1.44pt">
                        <w:txbxContent>
                          <w:p w14:paraId="33879B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28000" behindDoc="0" locked="0" layoutInCell="1" allowOverlap="1" wp14:anchorId="55761458" wp14:editId="2DF74724">
                      <wp:simplePos x="0" y="0"/>
                      <wp:positionH relativeFrom="column">
                        <wp:posOffset>-63500</wp:posOffset>
                      </wp:positionH>
                      <wp:positionV relativeFrom="paragraph">
                        <wp:posOffset>2006600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2AED93-371D-F245-8201-2837FD0835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ADB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61458" id="Rectangle 4307" o:spid="_x0000_s3912" style="position:absolute;margin-left:-5pt;margin-top:158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a7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V2v6g0lnjvs0g/0&#10;jfveKnKpDkZKNfd39muMqcNrz/EJrlnC5Sx+0uDmL8oiU/H4fPNYTZkILG5X27bGTgjc2qy3K1wj&#10;SvV2OULKX1RwZF4wCkilOMtP31K+HH09gvdmMpfn51WeDlMR07Tt3SvXQ5Bn1IhDmh8xaBtGRoU1&#10;kZIRG89o+nXkoCixXz0622zWqwYnpSTLFpEogZIg68P7KvdiCDhLIgMlxwimH5Bw8ajwwpYVZdfx&#10;mmfifV7Yv/0E+9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4nMa7ugEAAEwDAAAOAAAAAAAAAAAAAAAAAC4CAABkcnMv&#10;ZTJvRG9jLnhtbFBLAQItABQABgAIAAAAIQAEDKTW3QAAAAsBAAAPAAAAAAAAAAAAAAAAABQEAABk&#10;cnMvZG93bnJldi54bWxQSwUGAAAAAAQABADzAAAAHgUAAAAA&#10;" filled="f" stroked="f">
                      <v:textbox inset="2.16pt,1.44pt,0,1.44pt">
                        <w:txbxContent>
                          <w:p w14:paraId="5CEADB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29024" behindDoc="0" locked="0" layoutInCell="1" allowOverlap="1" wp14:anchorId="0270FB63" wp14:editId="4368A722">
                      <wp:simplePos x="0" y="0"/>
                      <wp:positionH relativeFrom="column">
                        <wp:posOffset>-63500</wp:posOffset>
                      </wp:positionH>
                      <wp:positionV relativeFrom="paragraph">
                        <wp:posOffset>2006600</wp:posOffset>
                      </wp:positionV>
                      <wp:extent cx="1003300" cy="762000"/>
                      <wp:effectExtent l="0" t="0" r="0" b="0"/>
                      <wp:wrapNone/>
                      <wp:docPr id="4306" name="Rectangle 4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5D8B4-46D6-9F49-A62B-31A0572E9F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992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0FB63" id="Rectangle 4306" o:spid="_x0000_s3913" style="position:absolute;margin-left:-5pt;margin-top:158pt;width:79pt;height:60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JQ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V2v6jtKPHfYpR/o&#10;G/e9VeRSHYyUau7v7NcYU4fXnuMTXLOEy1n8pMHNX5RFpuLx+eaxmjIRWNyutm2NnRC4tVlvV7hG&#10;lOrtcoSUv6jgyLxgFJBKcZafvqV8Ofp6BO/NZC7Pz6s8HaYipmnbzSvXQ5Bn1IhDmh8xaBtGRoU1&#10;kZIRG89o+nXkoCixXz0622zWqwYnpSTLFpEogZIg68P7KvdiCDhLIgMlxwimH5Bw8ajwwpYVZdfx&#10;mmfifV7Yv/0E+98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0GDJQugEAAEwDAAAOAAAAAAAAAAAAAAAAAC4CAABkcnMv&#10;ZTJvRG9jLnhtbFBLAQItABQABgAIAAAAIQAEDKTW3QAAAAsBAAAPAAAAAAAAAAAAAAAAABQEAABk&#10;cnMvZG93bnJldi54bWxQSwUGAAAAAAQABADzAAAAHgUAAAAA&#10;" filled="f" stroked="f">
                      <v:textbox inset="2.16pt,1.44pt,0,1.44pt">
                        <w:txbxContent>
                          <w:p w14:paraId="3F59928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0048" behindDoc="0" locked="0" layoutInCell="1" allowOverlap="1" wp14:anchorId="20E0969A" wp14:editId="62FE54DB">
                      <wp:simplePos x="0" y="0"/>
                      <wp:positionH relativeFrom="column">
                        <wp:posOffset>-63500</wp:posOffset>
                      </wp:positionH>
                      <wp:positionV relativeFrom="paragraph">
                        <wp:posOffset>2006600</wp:posOffset>
                      </wp:positionV>
                      <wp:extent cx="1003300" cy="762000"/>
                      <wp:effectExtent l="0" t="0" r="0" b="0"/>
                      <wp:wrapNone/>
                      <wp:docPr id="4305" name="Rectangle 4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689977-4A3D-A84E-84E3-04B6214C8B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E58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0969A" id="Rectangle 4305" o:spid="_x0000_s3914" style="position:absolute;margin-left:-5pt;margin-top:158pt;width:79pt;height:60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NugEAAEwDAAAOAAAAZHJzL2Uyb0RvYy54bWysU8tu2zAQvBfoPxC815Jlt5E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K5X9WdKPHfYpV/o&#10;G/e9VeRcHYyUau7v7NcYU4fXHuMDXLKEy1n8pMHNX5RFpuLx6eqxmjIRWNysNm2NnRC4dbPerHCN&#10;KNXL5Qgpf1PBkXnBKCCV4iw//kj5fPT5CN6byZyfn1d52k9FTNO27TPXfZAn1IhDmu8xaBtGRoU1&#10;kZIRG89o+nPgoCix3z0629ysVw1OSkmWLSJRAiVB1vvXVe7FEHCWRAZKDhFMPyDh4lHhhS0ryi7j&#10;Nc/E67ywf/kJdn8B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N/l9NugEAAEwDAAAOAAAAAAAAAAAAAAAAAC4CAABkcnMv&#10;ZTJvRG9jLnhtbFBLAQItABQABgAIAAAAIQAEDKTW3QAAAAsBAAAPAAAAAAAAAAAAAAAAABQEAABk&#10;cnMvZG93bnJldi54bWxQSwUGAAAAAAQABADzAAAAHgUAAAAA&#10;" filled="f" stroked="f">
                      <v:textbox inset="2.16pt,1.44pt,0,1.44pt">
                        <w:txbxContent>
                          <w:p w14:paraId="041E58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1072" behindDoc="0" locked="0" layoutInCell="1" allowOverlap="1" wp14:anchorId="520A3744" wp14:editId="6CF70025">
                      <wp:simplePos x="0" y="0"/>
                      <wp:positionH relativeFrom="column">
                        <wp:posOffset>-63500</wp:posOffset>
                      </wp:positionH>
                      <wp:positionV relativeFrom="paragraph">
                        <wp:posOffset>2006600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972DA6-62AE-8040-B405-21A730B866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2A2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A3744" id="Rectangle 4304" o:spid="_x0000_s3915" style="position:absolute;margin-left:-5pt;margin-top:158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BequmugEAAEwDAAAOAAAAAAAAAAAAAAAAAC4CAABkcnMv&#10;ZTJvRG9jLnhtbFBLAQItABQABgAIAAAAIQAEDKTW3QAAAAsBAAAPAAAAAAAAAAAAAAAAABQEAABk&#10;cnMvZG93bnJldi54bWxQSwUGAAAAAAQABADzAAAAHgUAAAAA&#10;" filled="f" stroked="f">
                      <v:textbox inset="2.16pt,1.44pt,0,1.44pt">
                        <w:txbxContent>
                          <w:p w14:paraId="1682A2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2096" behindDoc="0" locked="0" layoutInCell="1" allowOverlap="1" wp14:anchorId="5ACD807A" wp14:editId="18C6BE09">
                      <wp:simplePos x="0" y="0"/>
                      <wp:positionH relativeFrom="column">
                        <wp:posOffset>-63500</wp:posOffset>
                      </wp:positionH>
                      <wp:positionV relativeFrom="paragraph">
                        <wp:posOffset>2006600</wp:posOffset>
                      </wp:positionV>
                      <wp:extent cx="1003300" cy="762000"/>
                      <wp:effectExtent l="0" t="0" r="0" b="0"/>
                      <wp:wrapNone/>
                      <wp:docPr id="4303" name="Rectangle 4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1054F4-34CA-324E-AF15-EB89765A7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DEA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D807A" id="Rectangle 4303" o:spid="_x0000_s3916" style="position:absolute;margin-left:-5pt;margin-top:158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NiaCTbsBAABMAwAADgAAAAAAAAAAAAAAAAAuAgAAZHJz&#10;L2Uyb0RvYy54bWxQSwECLQAUAAYACAAAACEABAyk1t0AAAALAQAADwAAAAAAAAAAAAAAAAAVBAAA&#10;ZHJzL2Rvd25yZXYueG1sUEsFBgAAAAAEAAQA8wAAAB8FAAAAAA==&#10;" filled="f" stroked="f">
                      <v:textbox inset="2.16pt,1.44pt,0,1.44pt">
                        <w:txbxContent>
                          <w:p w14:paraId="38FDEA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3120" behindDoc="0" locked="0" layoutInCell="1" allowOverlap="1" wp14:anchorId="1B752076" wp14:editId="776B0364">
                      <wp:simplePos x="0" y="0"/>
                      <wp:positionH relativeFrom="column">
                        <wp:posOffset>-63500</wp:posOffset>
                      </wp:positionH>
                      <wp:positionV relativeFrom="paragraph">
                        <wp:posOffset>2006600</wp:posOffset>
                      </wp:positionV>
                      <wp:extent cx="1003300" cy="762000"/>
                      <wp:effectExtent l="0" t="0" r="0" b="0"/>
                      <wp:wrapNone/>
                      <wp:docPr id="4302" name="Rectangle 4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29FA03-4A12-484E-BF1B-4D5A0331F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960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52076" id="Rectangle 4302" o:spid="_x0000_s3917" style="position:absolute;margin-left:-5pt;margin-top:158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amuQ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eh6VTeUeO5wSj9R&#10;N+57q8g5Oxgp1TzfWa8xpg7LnuMTXKKE7kx+0uDmL9IiU9H4dNVYTZkITG5Wm7bGSQg8ul1vVuhj&#10;l+qtOELK31RwZHYYBYRSlOXHHymfr/65gnUzmPPzs5en/VTINO3minUf5Ak54pLmRzTahpFRYU2k&#10;ZMTBM5p+HTgoSux3j8o2t+sVCpFLsGybFjcYSoCo9++z3Ish4C6JDJQcIph+QMDl3YILR1aYXdZr&#10;3on3cUH/9hPsfgM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Hqidqa5AQAATAMAAA4AAAAAAAAAAAAAAAAALgIAAGRycy9l&#10;Mm9Eb2MueG1sUEsBAi0AFAAGAAgAAAAhAAQMpNbdAAAACwEAAA8AAAAAAAAAAAAAAAAAEwQAAGRy&#10;cy9kb3ducmV2LnhtbFBLBQYAAAAABAAEAPMAAAAdBQAAAAA=&#10;" filled="f" stroked="f">
                      <v:textbox inset="2.16pt,1.44pt,0,1.44pt">
                        <w:txbxContent>
                          <w:p w14:paraId="6309602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4144" behindDoc="0" locked="0" layoutInCell="1" allowOverlap="1" wp14:anchorId="5F6DF9D4" wp14:editId="19162671">
                      <wp:simplePos x="0" y="0"/>
                      <wp:positionH relativeFrom="column">
                        <wp:posOffset>-63500</wp:posOffset>
                      </wp:positionH>
                      <wp:positionV relativeFrom="paragraph">
                        <wp:posOffset>2006600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CACF73-8F83-AC40-A7EC-51D3BC27F8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2AD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DF9D4" id="Rectangle 4301" o:spid="_x0000_s3918" style="position:absolute;margin-left:-5pt;margin-top:158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pB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Xq3pJiecOp/QD&#10;deO+t4qcs4ORUs3znfUaY+qw7CU+wyVK6M7kJw1u/iItMhWNT1eN1ZSJwORmtWlrnITAo9v1ZoU+&#10;dqneiyOk/E0FR2aHUUAoRVl+fEj5fPXtCtbNYM7Pz16e9lMh07Sb5g3rPsgTcsQlzU9otA0jo8Ka&#10;SMmIg2c0/T5wUJTY7x6VbW7XqwY3pQTLtmlxg6EEiHr/Mcu9GALukshAySGC6QcEXDQquHBkhdll&#10;vead+BgX9O8/we4V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DvKBpBugEAAEwDAAAOAAAAAAAAAAAAAAAAAC4CAABkcnMv&#10;ZTJvRG9jLnhtbFBLAQItABQABgAIAAAAIQAEDKTW3QAAAAsBAAAPAAAAAAAAAAAAAAAAABQEAABk&#10;cnMvZG93bnJldi54bWxQSwUGAAAAAAQABADzAAAAHgUAAAAA&#10;" filled="f" stroked="f">
                      <v:textbox inset="2.16pt,1.44pt,0,1.44pt">
                        <w:txbxContent>
                          <w:p w14:paraId="1172AD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5168" behindDoc="0" locked="0" layoutInCell="1" allowOverlap="1" wp14:anchorId="01CD6A29" wp14:editId="406E67B5">
                      <wp:simplePos x="0" y="0"/>
                      <wp:positionH relativeFrom="column">
                        <wp:posOffset>-63500</wp:posOffset>
                      </wp:positionH>
                      <wp:positionV relativeFrom="paragraph">
                        <wp:posOffset>2006600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553CCE-813E-4448-9D88-7EF55E18E8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8C28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D6A29" id="Rectangle 4300" o:spid="_x0000_s3919" style="position:absolute;margin-left:-5pt;margin-top:158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KOs7qq5AQAATAMAAA4AAAAAAAAAAAAAAAAALgIAAGRycy9l&#10;Mm9Eb2MueG1sUEsBAi0AFAAGAAgAAAAhAAQMpNbdAAAACwEAAA8AAAAAAAAAAAAAAAAAEwQAAGRy&#10;cy9kb3ducmV2LnhtbFBLBQYAAAAABAAEAPMAAAAdBQAAAAA=&#10;" filled="f" stroked="f">
                      <v:textbox inset="2.16pt,1.44pt,0,1.44pt">
                        <w:txbxContent>
                          <w:p w14:paraId="528C282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6192" behindDoc="0" locked="0" layoutInCell="1" allowOverlap="1" wp14:anchorId="668D692A" wp14:editId="5A085C01">
                      <wp:simplePos x="0" y="0"/>
                      <wp:positionH relativeFrom="column">
                        <wp:posOffset>-63500</wp:posOffset>
                      </wp:positionH>
                      <wp:positionV relativeFrom="paragraph">
                        <wp:posOffset>2006600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8229A8-1DAC-F040-ADEA-65C24A1EA7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094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D692A" id="Rectangle 4299" o:spid="_x0000_s3920" style="position:absolute;margin-left:-5pt;margin-top:158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16ugEAAEw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Nl1HiecOp/Qd&#10;deN+sIpcsqORUi3zXfSaYuqx7Dk+wTVK6C7kZw1u+SItMheNzzeN1ZyJwGS36doaJyHw6G7bbdDH&#10;LtVrcYSUP6vgyOIwCgilKMtPX1O+XH25gnULmMvzi5fnw1zING23fcF6CPKMHHFJ8yMabcPEqLAm&#10;UjLh4BlNv44cFCX2i0dlm7vtpsFNKcG6bVrcYCgBoj68zXIvxoC7JDJQcoxghhEBF40KLhxZYXZd&#10;r2Un3sYF/etPsP8N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C2a16ugEAAEwDAAAOAAAAAAAAAAAAAAAAAC4CAABkcnMv&#10;ZTJvRG9jLnhtbFBLAQItABQABgAIAAAAIQAEDKTW3QAAAAsBAAAPAAAAAAAAAAAAAAAAABQEAABk&#10;cnMvZG93bnJldi54bWxQSwUGAAAAAAQABADzAAAAHgUAAAAA&#10;" filled="f" stroked="f">
                      <v:textbox inset="2.16pt,1.44pt,0,1.44pt">
                        <w:txbxContent>
                          <w:p w14:paraId="39F094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7216" behindDoc="0" locked="0" layoutInCell="1" allowOverlap="1" wp14:anchorId="0DBE73D9" wp14:editId="5E6F0B5F">
                      <wp:simplePos x="0" y="0"/>
                      <wp:positionH relativeFrom="column">
                        <wp:posOffset>-63500</wp:posOffset>
                      </wp:positionH>
                      <wp:positionV relativeFrom="paragraph">
                        <wp:posOffset>2006600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9792F-78D0-DC49-B8C5-F106A634B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8BF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E73D9" id="Rectangle 4298" o:spid="_x0000_s3921" style="position:absolute;margin-left:-5pt;margin-top:158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mR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1WDs7LM4JT+&#10;oG7MDlqQU3ZUfS/SfJNekw8tlj36BzhHAd1EfpZg0hdpkTlrfLxoLOZIOCabVVOXOAmOR9frZoU+&#10;dileiz2E+FM4Q5LTUUAoWVl2+B3i6erLFaxLYE7PJy/OuzmTqerm6gXrzvVH5IhLGu/RSO2mjnKt&#10;PCUTDr6j4e+egaBE/7KobHW9XlW4KTlY1lWNqkAOEPXubZZZPjrcJR6Bkr0HNYwIOGuUceHIMrPz&#10;eqWdeBtn9K8/wfYf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zl1ZkbsBAABMAwAADgAAAAAAAAAAAAAAAAAuAgAAZHJz&#10;L2Uyb0RvYy54bWxQSwECLQAUAAYACAAAACEABAyk1t0AAAALAQAADwAAAAAAAAAAAAAAAAAVBAAA&#10;ZHJzL2Rvd25yZXYueG1sUEsFBgAAAAAEAAQA8wAAAB8FAAAAAA==&#10;" filled="f" stroked="f">
                      <v:textbox inset="2.16pt,1.44pt,0,1.44pt">
                        <w:txbxContent>
                          <w:p w14:paraId="1C68BFA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8240" behindDoc="0" locked="0" layoutInCell="1" allowOverlap="1" wp14:anchorId="6514168C" wp14:editId="4EB1ED4C">
                      <wp:simplePos x="0" y="0"/>
                      <wp:positionH relativeFrom="column">
                        <wp:posOffset>-63500</wp:posOffset>
                      </wp:positionH>
                      <wp:positionV relativeFrom="paragraph">
                        <wp:posOffset>2006600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F2C2D0-531D-CC47-BEB5-65D9E0A186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0E2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4168C" id="Rectangle 4297" o:spid="_x0000_s3922" style="position:absolute;margin-left:-5pt;margin-top:158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oZ1kp7sBAABMAwAADgAAAAAAAAAAAAAAAAAuAgAAZHJz&#10;L2Uyb0RvYy54bWxQSwECLQAUAAYACAAAACEABAyk1t0AAAALAQAADwAAAAAAAAAAAAAAAAAVBAAA&#10;ZHJzL2Rvd25yZXYueG1sUEsFBgAAAAAEAAQA8wAAAB8FAAAAAA==&#10;" filled="f" stroked="f">
                      <v:textbox inset="2.16pt,1.44pt,0,1.44pt">
                        <w:txbxContent>
                          <w:p w14:paraId="14A0E2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39264" behindDoc="0" locked="0" layoutInCell="1" allowOverlap="1" wp14:anchorId="1AE960CB" wp14:editId="0632F99B">
                      <wp:simplePos x="0" y="0"/>
                      <wp:positionH relativeFrom="column">
                        <wp:posOffset>-63500</wp:posOffset>
                      </wp:positionH>
                      <wp:positionV relativeFrom="paragraph">
                        <wp:posOffset>2006600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8F4F9-8619-6D4E-8A3B-2AD7672BA3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F60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960CB" id="Rectangle 4296" o:spid="_x0000_s3923" style="position:absolute;margin-left:-5pt;margin-top:158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7RmQTLsBAABMAwAADgAAAAAAAAAAAAAAAAAuAgAAZHJz&#10;L2Uyb0RvYy54bWxQSwECLQAUAAYACAAAACEABAyk1t0AAAALAQAADwAAAAAAAAAAAAAAAAAVBAAA&#10;ZHJzL2Rvd25yZXYueG1sUEsFBgAAAAAEAAQA8wAAAB8FAAAAAA==&#10;" filled="f" stroked="f">
                      <v:textbox inset="2.16pt,1.44pt,0,1.44pt">
                        <w:txbxContent>
                          <w:p w14:paraId="55CF60E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0288" behindDoc="0" locked="0" layoutInCell="1" allowOverlap="1" wp14:anchorId="6C9E6913" wp14:editId="1431FFD5">
                      <wp:simplePos x="0" y="0"/>
                      <wp:positionH relativeFrom="column">
                        <wp:posOffset>-63500</wp:posOffset>
                      </wp:positionH>
                      <wp:positionV relativeFrom="paragraph">
                        <wp:posOffset>2006600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10372D-86D2-A246-81B3-BC1271724D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31B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E6913" id="Rectangle 4295" o:spid="_x0000_s3924" style="position:absolute;margin-left:-5pt;margin-top:158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uwEAAEwDAAAOAAAAZHJzL2Uyb0RvYy54bWysU01v2zAMvQ/YfxB0X+w46Wo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1VzRYllBqf0&#10;B3VjdtCCnLKj6nuR5pv0mnxosezRP8A5Cugm8rMEk75Ii8xZ4+NFYzFHwjHZrJq6xElwPLpeNyv0&#10;sUvxWuwhxJ/CGZKcjgJCycqyw+8QT1dfrmBdAnN6Pnlx3s2ZTFU39QvWneuPyBGXNN6jkdpNHeVa&#10;eUomHHxHw989A0GJ/mVR2ep6vapwU3KwrKsaNxhygKh3b7PM8tHhLvEIlOw9qGFEwFmjjAtHlpmd&#10;1yvtxNs4o3/9Cbb/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VP/9UbsBAABMAwAADgAAAAAAAAAAAAAAAAAuAgAAZHJz&#10;L2Uyb0RvYy54bWxQSwECLQAUAAYACAAAACEABAyk1t0AAAALAQAADwAAAAAAAAAAAAAAAAAVBAAA&#10;ZHJzL2Rvd25yZXYueG1sUEsFBgAAAAAEAAQA8wAAAB8FAAAAAA==&#10;" filled="f" stroked="f">
                      <v:textbox inset="2.16pt,1.44pt,0,1.44pt">
                        <w:txbxContent>
                          <w:p w14:paraId="4AC31B7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1312" behindDoc="0" locked="0" layoutInCell="1" allowOverlap="1" wp14:anchorId="5D3040A8" wp14:editId="1F2D424D">
                      <wp:simplePos x="0" y="0"/>
                      <wp:positionH relativeFrom="column">
                        <wp:posOffset>-63500</wp:posOffset>
                      </wp:positionH>
                      <wp:positionV relativeFrom="paragraph">
                        <wp:posOffset>2006600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16C87C-DC90-5E45-80B9-CF18BA9DEB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138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040A8" id="Rectangle 4294" o:spid="_x0000_s3925" style="position:absolute;margin-left:-5pt;margin-top:158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m6ugEAAEw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Nt2WEs8dTuk7&#10;6sb9YBW5ZEcjpVrmu+g1xdRj2XN8gmuU0F3Izxrc8kVaZC4an28aqzkTgclu07U1TkLg0d2226CP&#10;XarX4ggpf1bBkcVhFBBKUZafvqZ8ufpyBesWMJfnFy/Ph7mQadque8F6CPKMHHFJ8yMabcPEqLAm&#10;UjLh4BlNv44cFCX2i0dlm7vtpsFNKcG6bVrcYCgBoj68zXIvxoC7JDJQcoxghhEBF40KLhxZYXZd&#10;r2Un3sYF/etPsP8N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AYewm6ugEAAEwDAAAOAAAAAAAAAAAAAAAAAC4CAABkcnMv&#10;ZTJvRG9jLnhtbFBLAQItABQABgAIAAAAIQAEDKTW3QAAAAsBAAAPAAAAAAAAAAAAAAAAABQEAABk&#10;cnMvZG93bnJldi54bWxQSwUGAAAAAAQABADzAAAAHgUAAAAA&#10;" filled="f" stroked="f">
                      <v:textbox inset="2.16pt,1.44pt,0,1.44pt">
                        <w:txbxContent>
                          <w:p w14:paraId="6D6138B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2336" behindDoc="0" locked="0" layoutInCell="1" allowOverlap="1" wp14:anchorId="26555293" wp14:editId="324D99A2">
                      <wp:simplePos x="0" y="0"/>
                      <wp:positionH relativeFrom="column">
                        <wp:posOffset>-63500</wp:posOffset>
                      </wp:positionH>
                      <wp:positionV relativeFrom="paragraph">
                        <wp:posOffset>2006600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670A65-8521-8740-A2ED-1030555EC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621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55293" id="Rectangle 4293" o:spid="_x0000_s3926" style="position:absolute;margin-left:-5pt;margin-top:158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C3tvfOugEAAEwDAAAOAAAAAAAAAAAAAAAAAC4CAABkcnMv&#10;ZTJvRG9jLnhtbFBLAQItABQABgAIAAAAIQAEDKTW3QAAAAsBAAAPAAAAAAAAAAAAAAAAABQEAABk&#10;cnMvZG93bnJldi54bWxQSwUGAAAAAAQABADzAAAAHgUAAAAA&#10;" filled="f" stroked="f">
                      <v:textbox inset="2.16pt,1.44pt,0,1.44pt">
                        <w:txbxContent>
                          <w:p w14:paraId="015621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3360" behindDoc="0" locked="0" layoutInCell="1" allowOverlap="1" wp14:anchorId="660BB996" wp14:editId="6ADB923F">
                      <wp:simplePos x="0" y="0"/>
                      <wp:positionH relativeFrom="column">
                        <wp:posOffset>-63500</wp:posOffset>
                      </wp:positionH>
                      <wp:positionV relativeFrom="paragraph">
                        <wp:posOffset>2006600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7FD298-9BB1-EA44-8D05-8B2805CB7E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DF4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BB996" id="Rectangle 4292" o:spid="_x0000_s3927" style="position:absolute;margin-left:-5pt;margin-top:158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PsyAyW5AQAATAMAAA4AAAAAAAAAAAAAAAAALgIAAGRycy9l&#10;Mm9Eb2MueG1sUEsBAi0AFAAGAAgAAAAhAAQMpNbdAAAACwEAAA8AAAAAAAAAAAAAAAAAEwQAAGRy&#10;cy9kb3ducmV2LnhtbFBLBQYAAAAABAAEAPMAAAAdBQAAAAA=&#10;" filled="f" stroked="f">
                      <v:textbox inset="2.16pt,1.44pt,0,1.44pt">
                        <w:txbxContent>
                          <w:p w14:paraId="057DF4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4384" behindDoc="0" locked="0" layoutInCell="1" allowOverlap="1" wp14:anchorId="0486642A" wp14:editId="32BD5AAD">
                      <wp:simplePos x="0" y="0"/>
                      <wp:positionH relativeFrom="column">
                        <wp:posOffset>-63500</wp:posOffset>
                      </wp:positionH>
                      <wp:positionV relativeFrom="paragraph">
                        <wp:posOffset>2006600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00D049-C19A-554E-ABA6-06BB7D87AA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344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6642A" id="Rectangle 4291" o:spid="_x0000_s3928" style="position:absolute;margin-left:-5pt;margin-top:158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uuG/CugEAAEwDAAAOAAAAAAAAAAAAAAAAAC4CAABkcnMv&#10;ZTJvRG9jLnhtbFBLAQItABQABgAIAAAAIQAEDKTW3QAAAAsBAAAPAAAAAAAAAAAAAAAAABQEAABk&#10;cnMvZG93bnJldi54bWxQSwUGAAAAAAQABADzAAAAHgUAAAAA&#10;" filled="f" stroked="f">
                      <v:textbox inset="2.16pt,1.44pt,0,1.44pt">
                        <w:txbxContent>
                          <w:p w14:paraId="3DE344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5408" behindDoc="0" locked="0" layoutInCell="1" allowOverlap="1" wp14:anchorId="254C7A43" wp14:editId="01FB26E6">
                      <wp:simplePos x="0" y="0"/>
                      <wp:positionH relativeFrom="column">
                        <wp:posOffset>-63500</wp:posOffset>
                      </wp:positionH>
                      <wp:positionV relativeFrom="paragraph">
                        <wp:posOffset>2006600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21C3BB-6514-C443-A60B-926FFA174D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9376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C7A43" id="Rectangle 4290" o:spid="_x0000_s3929" style="position:absolute;margin-left:-5pt;margin-top:158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spuQEAAEwDAAAOAAAAZHJzL2Uyb0RvYy54bWysU9tu2zAMfR+wfxD0vthxgj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d1sUyHOHU/qO&#10;unE/WEUu2dFIqcp8i15TTD2WPccnuEYJ3UJ+1uDKF2mRuWp8vmms5kwEJrer7abFhwQe3a23K/Sx&#10;S/NaHCHlzyo4UhxGAaFUZfnpa8qXqy9XsK6AuTxfvDwf5koGuaxesB6CPCNHXNL8iEbbMDEqrImU&#10;TDh4RtOvIwdFif3iUdnubr3qcFNqsNx0G9xgqAGiPrzNci/GgLskMlByjGCGEQFXjSouHFlldl2v&#10;shNv44r+9SfY/wY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CI8mym5AQAATAMAAA4AAAAAAAAAAAAAAAAALgIAAGRycy9l&#10;Mm9Eb2MueG1sUEsBAi0AFAAGAAgAAAAhAAQMpNbdAAAACwEAAA8AAAAAAAAAAAAAAAAAEwQAAGRy&#10;cy9kb3ducmV2LnhtbFBLBQYAAAAABAAEAPMAAAAdBQAAAAA=&#10;" filled="f" stroked="f">
                      <v:textbox inset="2.16pt,1.44pt,0,1.44pt">
                        <w:txbxContent>
                          <w:p w14:paraId="109376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6432" behindDoc="0" locked="0" layoutInCell="1" allowOverlap="1" wp14:anchorId="1B0FEEC5" wp14:editId="4D47AB4C">
                      <wp:simplePos x="0" y="0"/>
                      <wp:positionH relativeFrom="column">
                        <wp:posOffset>-63500</wp:posOffset>
                      </wp:positionH>
                      <wp:positionV relativeFrom="paragraph">
                        <wp:posOffset>2006600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F4ABEC-95FD-3B47-9BAC-77839A952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6EC2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FEEC5" id="Rectangle 4289" o:spid="_x0000_s3930" style="position:absolute;margin-left:-5pt;margin-top:158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" filled="f" stroked="f">
                      <v:textbox inset="2.16pt,1.44pt,0,1.44pt">
                        <w:txbxContent>
                          <w:p w14:paraId="216EC2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7456" behindDoc="0" locked="0" layoutInCell="1" allowOverlap="1" wp14:anchorId="51836823" wp14:editId="393EE546">
                      <wp:simplePos x="0" y="0"/>
                      <wp:positionH relativeFrom="column">
                        <wp:posOffset>-63500</wp:posOffset>
                      </wp:positionH>
                      <wp:positionV relativeFrom="paragraph">
                        <wp:posOffset>2006600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A428E-45CB-3F48-809C-E0C8255E77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75C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36823" id="Rectangle 4288" o:spid="_x0000_s3931" style="position:absolute;margin-left:-5pt;margin-top:158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9xuQEAAEwDAAAOAAAAZHJzL2Uyb0RvYy54bWysU9tu2zAMfR+wfxD0vthx0j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" filled="f" stroked="f">
                      <v:textbox inset="2.16pt,1.44pt,0,1.44pt">
                        <w:txbxContent>
                          <w:p w14:paraId="69375C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8480" behindDoc="0" locked="0" layoutInCell="1" allowOverlap="1" wp14:anchorId="3CEE911C" wp14:editId="2741C17B">
                      <wp:simplePos x="0" y="0"/>
                      <wp:positionH relativeFrom="column">
                        <wp:posOffset>-63500</wp:posOffset>
                      </wp:positionH>
                      <wp:positionV relativeFrom="paragraph">
                        <wp:posOffset>2006600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20CEE6-892F-4F4D-8B95-5A611123F8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27F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E911C" id="Rectangle 4287" o:spid="_x0000_s3932" style="position:absolute;margin-left:-5pt;margin-top:158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JH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TbuhxHOHU/qB&#10;unHfW0Uu2cFIqeb5znqNMXVY9hyf4BoldGfykwY3f5EWmYrG55vGaspEYHK72rY1TkLg0Wa9XaGP&#10;Xaq34ggpf1HBkdlhFBBKUZafvqV8ufp6BetmMJfnZy9Ph6mQabb13SvWQ5Bn5IhLmh/RaBtGRoU1&#10;kZIRB89o+nXkoCixXz0q22zWqwY3pQTLtmlxg6EEiPrwPsu9GALukshAyTGC6QcEXDQquHBkhdl1&#10;veadeB8X9G8/wf43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RvUyR7sBAABMAwAADgAAAAAAAAAAAAAAAAAuAgAAZHJz&#10;L2Uyb0RvYy54bWxQSwECLQAUAAYACAAAACEABAyk1t0AAAALAQAADwAAAAAAAAAAAAAAAAAVBAAA&#10;ZHJzL2Rvd25yZXYueG1sUEsFBgAAAAAEAAQA8wAAAB8FAAAAAA==&#10;" filled="f" stroked="f">
                      <v:textbox inset="2.16pt,1.44pt,0,1.44pt">
                        <w:txbxContent>
                          <w:p w14:paraId="56827F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49504" behindDoc="0" locked="0" layoutInCell="1" allowOverlap="1" wp14:anchorId="20A84B26" wp14:editId="7357C4DF">
                      <wp:simplePos x="0" y="0"/>
                      <wp:positionH relativeFrom="column">
                        <wp:posOffset>-63500</wp:posOffset>
                      </wp:positionH>
                      <wp:positionV relativeFrom="paragraph">
                        <wp:posOffset>2006600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5466A-0FB7-CC48-9793-58E3DFC6E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695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84B26" id="Rectangle 4286" o:spid="_x0000_s3933" style="position:absolute;margin-left:-5pt;margin-top:158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as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" filled="f" stroked="f">
                      <v:textbox inset="2.16pt,1.44pt,0,1.44pt">
                        <w:txbxContent>
                          <w:p w14:paraId="614695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0528" behindDoc="0" locked="0" layoutInCell="1" allowOverlap="1" wp14:anchorId="09289793" wp14:editId="754B9FEA">
                      <wp:simplePos x="0" y="0"/>
                      <wp:positionH relativeFrom="column">
                        <wp:posOffset>4013200</wp:posOffset>
                      </wp:positionH>
                      <wp:positionV relativeFrom="paragraph">
                        <wp:posOffset>1752600</wp:posOffset>
                      </wp:positionV>
                      <wp:extent cx="1003300" cy="609600"/>
                      <wp:effectExtent l="0" t="0" r="0" b="0"/>
                      <wp:wrapNone/>
                      <wp:docPr id="4285" name="Rectangle 4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6A6610-F050-F848-AF2D-1DBC55D446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CAD4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89793" id="Rectangle 4285" o:spid="_x0000_s3934" style="position:absolute;margin-left:316pt;margin-top:138pt;width:79pt;height:48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CKaRtm8AQAATAMAAA4AAAAAAAAAAAAAAAAALgIAAGRy&#10;cy9lMm9Eb2MueG1sUEsBAi0AFAAGAAgAAAAhAF6/I5vdAAAACwEAAA8AAAAAAAAAAAAAAAAAFgQA&#10;AGRycy9kb3ducmV2LnhtbFBLBQYAAAAABAAEAPMAAAAgBQAAAAA=&#10;" filled="f" stroked="f">
                      <v:textbox inset="2.16pt,1.44pt,0,1.44pt">
                        <w:txbxContent>
                          <w:p w14:paraId="5CCAD4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1552" behindDoc="0" locked="0" layoutInCell="1" allowOverlap="1" wp14:anchorId="7142D914" wp14:editId="2C8EC4E2">
                      <wp:simplePos x="0" y="0"/>
                      <wp:positionH relativeFrom="column">
                        <wp:posOffset>4013200</wp:posOffset>
                      </wp:positionH>
                      <wp:positionV relativeFrom="paragraph">
                        <wp:posOffset>1752600</wp:posOffset>
                      </wp:positionV>
                      <wp:extent cx="1003300" cy="609600"/>
                      <wp:effectExtent l="0" t="0" r="0" b="0"/>
                      <wp:wrapNone/>
                      <wp:docPr id="4284" name="Rectangle 4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ADC48-5BB6-DC42-B4A2-FBC2C91408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223E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2D914" id="Rectangle 4284" o:spid="_x0000_s3935" style="position:absolute;margin-left:316pt;margin-top:138pt;width:79pt;height:48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bh6yMrsBAABMAwAADgAAAAAAAAAAAAAAAAAuAgAAZHJz&#10;L2Uyb0RvYy54bWxQSwECLQAUAAYACAAAACEAXr8jm90AAAALAQAADwAAAAAAAAAAAAAAAAAVBAAA&#10;ZHJzL2Rvd25yZXYueG1sUEsFBgAAAAAEAAQA8wAAAB8FAAAAAA==&#10;" filled="f" stroked="f">
                      <v:textbox inset="2.16pt,1.44pt,0,1.44pt">
                        <w:txbxContent>
                          <w:p w14:paraId="23223E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2576" behindDoc="0" locked="0" layoutInCell="1" allowOverlap="1" wp14:anchorId="7C23EC3D" wp14:editId="092ACDB6">
                      <wp:simplePos x="0" y="0"/>
                      <wp:positionH relativeFrom="column">
                        <wp:posOffset>4013200</wp:posOffset>
                      </wp:positionH>
                      <wp:positionV relativeFrom="paragraph">
                        <wp:posOffset>1752600</wp:posOffset>
                      </wp:positionV>
                      <wp:extent cx="1003300" cy="6096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C78DB5-5006-A741-B6A9-823A131F9A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4C5F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3EC3D" id="Rectangle 4283" o:spid="_x0000_s3936" style="position:absolute;margin-left:316pt;margin-top:138pt;width:79pt;height:48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BlCm9m8AQAATAMAAA4AAAAAAAAAAAAAAAAALgIAAGRy&#10;cy9lMm9Eb2MueG1sUEsBAi0AFAAGAAgAAAAhAF6/I5vdAAAACwEAAA8AAAAAAAAAAAAAAAAAFgQA&#10;AGRycy9kb3ducmV2LnhtbFBLBQYAAAAABAAEAPMAAAAgBQAAAAA=&#10;" filled="f" stroked="f">
                      <v:textbox inset="2.16pt,1.44pt,0,1.44pt">
                        <w:txbxContent>
                          <w:p w14:paraId="734C5F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3600" behindDoc="0" locked="0" layoutInCell="1" allowOverlap="1" wp14:anchorId="4A2261CF" wp14:editId="240F1FDD">
                      <wp:simplePos x="0" y="0"/>
                      <wp:positionH relativeFrom="column">
                        <wp:posOffset>4013200</wp:posOffset>
                      </wp:positionH>
                      <wp:positionV relativeFrom="paragraph">
                        <wp:posOffset>1752600</wp:posOffset>
                      </wp:positionV>
                      <wp:extent cx="1003300" cy="609600"/>
                      <wp:effectExtent l="0" t="0" r="0" b="0"/>
                      <wp:wrapNone/>
                      <wp:docPr id="4282" name="Rectangle 42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DB5FEF-100A-8B44-A5EA-A2279E76068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DE18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261CF" id="Rectangle 4282" o:spid="_x0000_s3937" style="position:absolute;margin-left:316pt;margin-top:138pt;width:79pt;height:4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8yug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XbeUOG6xS9/R&#10;N+76UZFzdTBSqtzf7NcUYofXXsIzXLKIyyx+1mDzF2WRuXh8unqs5kQEFjfLVbNZUiJw67aub9pN&#10;xqxeLweI6avyluQFo4BUirP8+BDT+eifI3gvkzk/n1dp3s9FTLtprlz3Xp5QIw5pesKgRz8xKkYT&#10;KJmw8YzGXwcOipLxm0Nn28+rJRqRStKs2zVOMJQE52f/tsqdGDzOkkhAySGA6QckXN4tvLBlRdll&#10;vPJMvM0L+9efYPcb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BVxm8yugEAAEwDAAAOAAAAAAAAAAAAAAAAAC4CAABkcnMv&#10;ZTJvRG9jLnhtbFBLAQItABQABgAIAAAAIQBevyOb3QAAAAsBAAAPAAAAAAAAAAAAAAAAABQEAABk&#10;cnMvZG93bnJldi54bWxQSwUGAAAAAAQABADzAAAAHgUAAAAA&#10;" filled="f" stroked="f">
                      <v:textbox inset="2.16pt,1.44pt,0,1.44pt">
                        <w:txbxContent>
                          <w:p w14:paraId="16DE18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4624" behindDoc="0" locked="0" layoutInCell="1" allowOverlap="1" wp14:anchorId="734616B5" wp14:editId="62E20B26">
                      <wp:simplePos x="0" y="0"/>
                      <wp:positionH relativeFrom="column">
                        <wp:posOffset>4013200</wp:posOffset>
                      </wp:positionH>
                      <wp:positionV relativeFrom="paragraph">
                        <wp:posOffset>1752600</wp:posOffset>
                      </wp:positionV>
                      <wp:extent cx="1003300" cy="609600"/>
                      <wp:effectExtent l="0" t="0" r="0" b="0"/>
                      <wp:wrapNone/>
                      <wp:docPr id="4281" name="Rectangle 4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B10E9-89BE-C049-8315-4E1C47451DE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AF6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616B5" id="Rectangle 4281" o:spid="_x0000_s3938" style="position:absolute;margin-left:316pt;margin-top:138pt;width:79pt;height:48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BMA9W8AQAATAMAAA4AAAAAAAAAAAAAAAAALgIAAGRy&#10;cy9lMm9Eb2MueG1sUEsBAi0AFAAGAAgAAAAhAF6/I5vdAAAACwEAAA8AAAAAAAAAAAAAAAAAFgQA&#10;AGRycy9kb3ducmV2LnhtbFBLBQYAAAAABAAEAPMAAAAgBQAAAAA=&#10;" filled="f" stroked="f">
                      <v:textbox inset="2.16pt,1.44pt,0,1.44pt">
                        <w:txbxContent>
                          <w:p w14:paraId="285AF6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5648" behindDoc="0" locked="0" layoutInCell="1" allowOverlap="1" wp14:anchorId="14D29224" wp14:editId="6D3D20AE">
                      <wp:simplePos x="0" y="0"/>
                      <wp:positionH relativeFrom="column">
                        <wp:posOffset>4013200</wp:posOffset>
                      </wp:positionH>
                      <wp:positionV relativeFrom="paragraph">
                        <wp:posOffset>1752600</wp:posOffset>
                      </wp:positionV>
                      <wp:extent cx="1003300" cy="6096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52CD49-5B75-D443-87D9-EC3C8C8E94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920A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29224" id="Rectangle 4280" o:spid="_x0000_s3939" style="position:absolute;margin-left:316pt;margin-top:138pt;width:79pt;height:48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c+uwEAAEwDAAAOAAAAZHJzL2Uyb0RvYy54bWysU8tu2zAQvBfoPxC813rYT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HTVrtEgxy126Rf6&#10;xl0/KnKuDkZKlfub/ZpC7PDaY3iASxZxmcXPGmz+oiwyF49PV4/VnIjA4ma5ajZLSgRu3dT153aT&#10;MauXywFi+qa8JXnBKCCV4iw//ojpfPT5CN7LZM7P51Wa93MR026a5TPXvZcn1IhDmu4x6NFPjIrR&#10;BEombDyj8c+Bg6Jk/O7Q2fbLatnipJSkWbdrnGAoCdqzf13lTgweZ0kkoOQQwPQDEi4eFV7YsqLs&#10;Ml55Jl7nhf3LT7D7Cw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jMj3PrsBAABMAwAADgAAAAAAAAAAAAAAAAAuAgAAZHJz&#10;L2Uyb0RvYy54bWxQSwECLQAUAAYACAAAACEAXr8jm90AAAALAQAADwAAAAAAAAAAAAAAAAAVBAAA&#10;ZHJzL2Rvd25yZXYueG1sUEsFBgAAAAAEAAQA8wAAAB8FAAAAAA==&#10;" filled="f" stroked="f">
                      <v:textbox inset="2.16pt,1.44pt,0,1.44pt">
                        <w:txbxContent>
                          <w:p w14:paraId="59920A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6672" behindDoc="0" locked="0" layoutInCell="1" allowOverlap="1" wp14:anchorId="5D1B967D" wp14:editId="06692D2E">
                      <wp:simplePos x="0" y="0"/>
                      <wp:positionH relativeFrom="column">
                        <wp:posOffset>4013200</wp:posOffset>
                      </wp:positionH>
                      <wp:positionV relativeFrom="paragraph">
                        <wp:posOffset>1752600</wp:posOffset>
                      </wp:positionV>
                      <wp:extent cx="1003300" cy="609600"/>
                      <wp:effectExtent l="0" t="0" r="0" b="0"/>
                      <wp:wrapNone/>
                      <wp:docPr id="4279" name="Rectangle 42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55FEC6-BA31-8946-912C-0871F75AB0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6C9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B967D" id="Rectangle 4279" o:spid="_x0000_s3940" style="position:absolute;margin-left:316pt;margin-top:138pt;width:79pt;height:48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ButXy8AQAATAMAAA4AAAAAAAAAAAAAAAAALgIAAGRy&#10;cy9lMm9Eb2MueG1sUEsBAi0AFAAGAAgAAAAhAF6/I5vdAAAACwEAAA8AAAAAAAAAAAAAAAAAFgQA&#10;AGRycy9kb3ducmV2LnhtbFBLBQYAAAAABAAEAPMAAAAgBQAAAAA=&#10;" filled="f" stroked="f">
                      <v:textbox inset="2.16pt,1.44pt,0,1.44pt">
                        <w:txbxContent>
                          <w:p w14:paraId="3B16C9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7696" behindDoc="0" locked="0" layoutInCell="1" allowOverlap="1" wp14:anchorId="0BF6E32E" wp14:editId="1976084C">
                      <wp:simplePos x="0" y="0"/>
                      <wp:positionH relativeFrom="column">
                        <wp:posOffset>4013200</wp:posOffset>
                      </wp:positionH>
                      <wp:positionV relativeFrom="paragraph">
                        <wp:posOffset>1752600</wp:posOffset>
                      </wp:positionV>
                      <wp:extent cx="1003300" cy="609600"/>
                      <wp:effectExtent l="0" t="0" r="0" b="0"/>
                      <wp:wrapNone/>
                      <wp:docPr id="4278" name="Rectangle 4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869E7E-8A3A-8A40-A4C6-82F601576D2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654B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6E32E" id="Rectangle 4278" o:spid="_x0000_s3941" style="position:absolute;margin-left:316pt;margin-top:138pt;width:79pt;height:48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OzqQZe8AQAATAMAAA4AAAAAAAAAAAAAAAAALgIAAGRy&#10;cy9lMm9Eb2MueG1sUEsBAi0AFAAGAAgAAAAhAF6/I5vdAAAACwEAAA8AAAAAAAAAAAAAAAAAFgQA&#10;AGRycy9kb3ducmV2LnhtbFBLBQYAAAAABAAEAPMAAAAgBQAAAAA=&#10;" filled="f" stroked="f">
                      <v:textbox inset="2.16pt,1.44pt,0,1.44pt">
                        <w:txbxContent>
                          <w:p w14:paraId="7F654B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8720" behindDoc="0" locked="0" layoutInCell="1" allowOverlap="1" wp14:anchorId="60290201" wp14:editId="203EDB9F">
                      <wp:simplePos x="0" y="0"/>
                      <wp:positionH relativeFrom="column">
                        <wp:posOffset>4013200</wp:posOffset>
                      </wp:positionH>
                      <wp:positionV relativeFrom="paragraph">
                        <wp:posOffset>1752600</wp:posOffset>
                      </wp:positionV>
                      <wp:extent cx="1003300" cy="609600"/>
                      <wp:effectExtent l="0" t="0" r="0" b="0"/>
                      <wp:wrapNone/>
                      <wp:docPr id="4277" name="Rectangle 4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9625D-7C73-E94C-A2D2-DE8CEF53E4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5230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90201" id="Rectangle 4277" o:spid="_x0000_s3942" style="position:absolute;margin-left:316pt;margin-top:138pt;width:79pt;height:48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yh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l6tKLHM4JR+&#10;oW7MdoMk52qvhZBpvkmv0YcGrz37J7hkAZeJ/KTApC/SIlPW+HTVWE6RcCxu5otqM6eE49ayLG/q&#10;TepZvF32EOIP6QxJi5YCQsnKsuNDiOejr0fwXgJzfj6t4rSfMpl6Uy1fse6dOCFHNGl8xKAGN7aU&#10;D9pTMuLgWxr+HBhISoZ7i8rWq8W8RqfkpFrXa3Qw5AT9s39fZZb3Dr3EI1By8KC7HgFnjTIuHFlm&#10;drFX8sT7PKN/+w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IMqfKG8AQAATAMAAA4AAAAAAAAAAAAAAAAALgIAAGRy&#10;cy9lMm9Eb2MueG1sUEsBAi0AFAAGAAgAAAAhAF6/I5vdAAAACwEAAA8AAAAAAAAAAAAAAAAAFgQA&#10;AGRycy9kb3ducmV2LnhtbFBLBQYAAAAABAAEAPMAAAAgBQAAAAA=&#10;" filled="f" stroked="f">
                      <v:textbox inset="2.16pt,1.44pt,0,1.44pt">
                        <w:txbxContent>
                          <w:p w14:paraId="325230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59744" behindDoc="0" locked="0" layoutInCell="1" allowOverlap="1" wp14:anchorId="267C34E3" wp14:editId="06059EF1">
                      <wp:simplePos x="0" y="0"/>
                      <wp:positionH relativeFrom="column">
                        <wp:posOffset>4013200</wp:posOffset>
                      </wp:positionH>
                      <wp:positionV relativeFrom="paragraph">
                        <wp:posOffset>1752600</wp:posOffset>
                      </wp:positionV>
                      <wp:extent cx="1003300" cy="609600"/>
                      <wp:effectExtent l="0" t="0" r="0" b="0"/>
                      <wp:wrapNone/>
                      <wp:docPr id="4276" name="Rectangle 4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32BC7E-454A-D443-8E20-4C6BD79EE22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ADAE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C34E3" id="Rectangle 4276" o:spid="_x0000_s3943" style="position:absolute;margin-left:316pt;margin-top:138pt;width:79pt;height:48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hK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l4tKbHM4JR+&#10;oW7MdoMk52qvhZBpvkmv0YcGrz37J7hkAZeJ/KTApC/SIlPW+HTVWE6RcCxu5otqM6eE49ayLG/q&#10;TepZvF32EOIP6QxJi5YCQsnKsuNDiOejr0fwXgJzfj6t4rSfMpl6U61ese6dOCFHNGl8xKAGN7aU&#10;D9pTMuLgWxr+HBhISoZ7i8rWq8W8RqfkpFrXa3Qw5AT9s39fZZb3Dr3EI1By8KC7HgFnjTIuHFlm&#10;drFX8sT7PKN/+w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uiEq8AQAATAMAAA4AAAAAAAAAAAAAAAAALgIAAGRy&#10;cy9lMm9Eb2MueG1sUEsBAi0AFAAGAAgAAAAhAF6/I5vdAAAACwEAAA8AAAAAAAAAAAAAAAAAFgQA&#10;AGRycy9kb3ducmV2LnhtbFBLBQYAAAAABAAEAPMAAAAgBQAAAAA=&#10;" filled="f" stroked="f">
                      <v:textbox inset="2.16pt,1.44pt,0,1.44pt">
                        <w:txbxContent>
                          <w:p w14:paraId="21ADAE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0768" behindDoc="0" locked="0" layoutInCell="1" allowOverlap="1" wp14:anchorId="20AF390D" wp14:editId="7D2C75B8">
                      <wp:simplePos x="0" y="0"/>
                      <wp:positionH relativeFrom="column">
                        <wp:posOffset>4013200</wp:posOffset>
                      </wp:positionH>
                      <wp:positionV relativeFrom="paragraph">
                        <wp:posOffset>1752600</wp:posOffset>
                      </wp:positionV>
                      <wp:extent cx="1003300" cy="609600"/>
                      <wp:effectExtent l="0" t="0" r="0" b="0"/>
                      <wp:wrapNone/>
                      <wp:docPr id="4275" name="Rectangle 4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7E61E3-C0AE-3B47-9AAA-52D1C93DE8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A577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F390D" id="Rectangle 4275" o:spid="_x0000_s3944" style="position:absolute;margin-left:316pt;margin-top:138pt;width:79pt;height:48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HZI5Ve8AQAATAMAAA4AAAAAAAAAAAAAAAAALgIAAGRy&#10;cy9lMm9Eb2MueG1sUEsBAi0AFAAGAAgAAAAhAF6/I5vdAAAACwEAAA8AAAAAAAAAAAAAAAAAFgQA&#10;AGRycy9kb3ducmV2LnhtbFBLBQYAAAAABAAEAPMAAAAgBQAAAAA=&#10;" filled="f" stroked="f">
                      <v:textbox inset="2.16pt,1.44pt,0,1.44pt">
                        <w:txbxContent>
                          <w:p w14:paraId="10A577D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1792" behindDoc="0" locked="0" layoutInCell="1" allowOverlap="1" wp14:anchorId="2DAD176B" wp14:editId="64683C36">
                      <wp:simplePos x="0" y="0"/>
                      <wp:positionH relativeFrom="column">
                        <wp:posOffset>4013200</wp:posOffset>
                      </wp:positionH>
                      <wp:positionV relativeFrom="paragraph">
                        <wp:posOffset>1752600</wp:posOffset>
                      </wp:positionV>
                      <wp:extent cx="1003300" cy="609600"/>
                      <wp:effectExtent l="0" t="0" r="0" b="0"/>
                      <wp:wrapNone/>
                      <wp:docPr id="4274" name="Rectangle 4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A80B1D-040C-AD49-9AE8-E3192CF211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A489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D176B" id="Rectangle 4274" o:spid="_x0000_s3945" style="position:absolute;margin-left:316pt;margin-top:138pt;width:79pt;height:48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G8uw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byixHGLXfqO&#10;vnHXj4qcq4ORUuX+Zr+mEDu89hKe4ZJFXGbxswabvyiLzMXj09VjNScisLhZrprNkhKBW7d1fdNu&#10;Mmb1ejlATF+VtyQvGAWkUpzlx4eYzkf/HMF7mcz5+bxK834uYtpNU3Bzce/lCTXikKYnDHr0E6Ni&#10;NIGSCRvPaPx14KAoGb85dBZtWLY4KSVp1u0aJxhKgvOzf1vlTgweZ0kkoOQQwPQDEi4eFV7YsqLs&#10;Ml55Jt7mhf3rT7D7D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OswRvLsBAABMAwAADgAAAAAAAAAAAAAAAAAuAgAAZHJz&#10;L2Uyb0RvYy54bWxQSwECLQAUAAYACAAAACEAXr8jm90AAAALAQAADwAAAAAAAAAAAAAAAAAVBAAA&#10;ZHJzL2Rvd25yZXYueG1sUEsFBgAAAAAEAAQA8wAAAB8FAAAAAA==&#10;" filled="f" stroked="f">
                      <v:textbox inset="2.16pt,1.44pt,0,1.44pt">
                        <w:txbxContent>
                          <w:p w14:paraId="53A489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2816" behindDoc="0" locked="0" layoutInCell="1" allowOverlap="1" wp14:anchorId="0DDAC361" wp14:editId="1C8618F6">
                      <wp:simplePos x="0" y="0"/>
                      <wp:positionH relativeFrom="column">
                        <wp:posOffset>4013200</wp:posOffset>
                      </wp:positionH>
                      <wp:positionV relativeFrom="paragraph">
                        <wp:posOffset>1752600</wp:posOffset>
                      </wp:positionV>
                      <wp:extent cx="1003300" cy="609600"/>
                      <wp:effectExtent l="0" t="0" r="0" b="0"/>
                      <wp:wrapNone/>
                      <wp:docPr id="4273" name="Rectangle 42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E0CD39-E250-A649-AA58-F4B58DEAC59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1324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AC361" id="Rectangle 4273" o:spid="_x0000_s3946" style="position:absolute;margin-left:316pt;margin-top:138pt;width:79pt;height:48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BADoAS8AQAATAMAAA4AAAAAAAAAAAAAAAAALgIAAGRy&#10;cy9lMm9Eb2MueG1sUEsBAi0AFAAGAAgAAAAhAF6/I5vdAAAACwEAAA8AAAAAAAAAAAAAAAAAFgQA&#10;AGRycy9kb3ducmV2LnhtbFBLBQYAAAAABAAEAPMAAAAgBQAAAAA=&#10;" filled="f" stroked="f">
                      <v:textbox inset="2.16pt,1.44pt,0,1.44pt">
                        <w:txbxContent>
                          <w:p w14:paraId="7513249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3840" behindDoc="0" locked="0" layoutInCell="1" allowOverlap="1" wp14:anchorId="5F785C19" wp14:editId="277216E8">
                      <wp:simplePos x="0" y="0"/>
                      <wp:positionH relativeFrom="column">
                        <wp:posOffset>4013200</wp:posOffset>
                      </wp:positionH>
                      <wp:positionV relativeFrom="paragraph">
                        <wp:posOffset>1752600</wp:posOffset>
                      </wp:positionV>
                      <wp:extent cx="1003300" cy="6096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60C92B-7789-0B4F-B13B-ED0607BD512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381A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85C19" id="Rectangle 4272" o:spid="_x0000_s3947" style="position:absolute;margin-left:316pt;margin-top:138pt;width:79pt;height:48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Bch1TvugEAAEwDAAAOAAAAAAAAAAAAAAAAAC4CAABkcnMv&#10;ZTJvRG9jLnhtbFBLAQItABQABgAIAAAAIQBevyOb3QAAAAsBAAAPAAAAAAAAAAAAAAAAABQEAABk&#10;cnMvZG93bnJldi54bWxQSwUGAAAAAAQABADzAAAAHgUAAAAA&#10;" filled="f" stroked="f">
                      <v:textbox inset="2.16pt,1.44pt,0,1.44pt">
                        <w:txbxContent>
                          <w:p w14:paraId="24381A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4864" behindDoc="0" locked="0" layoutInCell="1" allowOverlap="1" wp14:anchorId="5EE5845E" wp14:editId="2613EBEF">
                      <wp:simplePos x="0" y="0"/>
                      <wp:positionH relativeFrom="column">
                        <wp:posOffset>4013200</wp:posOffset>
                      </wp:positionH>
                      <wp:positionV relativeFrom="paragraph">
                        <wp:posOffset>1752600</wp:posOffset>
                      </wp:positionV>
                      <wp:extent cx="1003300" cy="609600"/>
                      <wp:effectExtent l="0" t="0" r="0" b="0"/>
                      <wp:wrapNone/>
                      <wp:docPr id="4271" name="Rectangle 4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0772F2-46A2-984F-93AB-8E4626A944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8655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5845E" id="Rectangle 4271" o:spid="_x0000_s3948" style="position:absolute;margin-left:316pt;margin-top:138pt;width:79pt;height:48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kNOAi8AQAATAMAAA4AAAAAAAAAAAAAAAAALgIAAGRy&#10;cy9lMm9Eb2MueG1sUEsBAi0AFAAGAAgAAAAhAF6/I5vdAAAACwEAAA8AAAAAAAAAAAAAAAAAFgQA&#10;AGRycy9kb3ducmV2LnhtbFBLBQYAAAAABAAEAPMAAAAgBQAAAAA=&#10;" filled="f" stroked="f">
                      <v:textbox inset="2.16pt,1.44pt,0,1.44pt">
                        <w:txbxContent>
                          <w:p w14:paraId="268655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5888" behindDoc="0" locked="0" layoutInCell="1" allowOverlap="1" wp14:anchorId="654EE4DF" wp14:editId="1EAF2FEE">
                      <wp:simplePos x="0" y="0"/>
                      <wp:positionH relativeFrom="column">
                        <wp:posOffset>4013200</wp:posOffset>
                      </wp:positionH>
                      <wp:positionV relativeFrom="paragraph">
                        <wp:posOffset>1752600</wp:posOffset>
                      </wp:positionV>
                      <wp:extent cx="1003300" cy="609600"/>
                      <wp:effectExtent l="0" t="0" r="0" b="0"/>
                      <wp:wrapNone/>
                      <wp:docPr id="4270" name="Rectangle 42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5CF111-CC37-6848-A99C-2C65C829EC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2A63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EE4DF" id="Rectangle 4270" o:spid="_x0000_s3949" style="position:absolute;margin-left:316pt;margin-top:138pt;width:79pt;height:48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IWJzOO8AQAATAMAAA4AAAAAAAAAAAAAAAAALgIAAGRy&#10;cy9lMm9Eb2MueG1sUEsBAi0AFAAGAAgAAAAhAF6/I5vdAAAACwEAAA8AAAAAAAAAAAAAAAAAFgQA&#10;AGRycy9kb3ducmV2LnhtbFBLBQYAAAAABAAEAPMAAAAgBQAAAAA=&#10;" filled="f" stroked="f">
                      <v:textbox inset="2.16pt,1.44pt,0,1.44pt">
                        <w:txbxContent>
                          <w:p w14:paraId="492A63D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6912" behindDoc="0" locked="0" layoutInCell="1" allowOverlap="1" wp14:anchorId="41CE8D09" wp14:editId="2C05685D">
                      <wp:simplePos x="0" y="0"/>
                      <wp:positionH relativeFrom="column">
                        <wp:posOffset>4013200</wp:posOffset>
                      </wp:positionH>
                      <wp:positionV relativeFrom="paragraph">
                        <wp:posOffset>1752600</wp:posOffset>
                      </wp:positionV>
                      <wp:extent cx="1003300" cy="6096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E83D8-5A7E-F44E-809D-4AF911C1F3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AA66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E8D09" id="Rectangle 4269" o:spid="_x0000_s3950" style="position:absolute;margin-left:316pt;margin-top:138pt;width:79pt;height:48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IErFC8AQAATAMAAA4AAAAAAAAAAAAAAAAALgIAAGRy&#10;cy9lMm9Eb2MueG1sUEsBAi0AFAAGAAgAAAAhAF6/I5vdAAAACwEAAA8AAAAAAAAAAAAAAAAAFgQA&#10;AGRycy9kb3ducmV2LnhtbFBLBQYAAAAABAAEAPMAAAAgBQAAAAA=&#10;" filled="f" stroked="f">
                      <v:textbox inset="2.16pt,1.44pt,0,1.44pt">
                        <w:txbxContent>
                          <w:p w14:paraId="5DAA66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7936" behindDoc="0" locked="0" layoutInCell="1" allowOverlap="1" wp14:anchorId="6681864F" wp14:editId="120A6C54">
                      <wp:simplePos x="0" y="0"/>
                      <wp:positionH relativeFrom="column">
                        <wp:posOffset>4013200</wp:posOffset>
                      </wp:positionH>
                      <wp:positionV relativeFrom="paragraph">
                        <wp:posOffset>1752600</wp:posOffset>
                      </wp:positionV>
                      <wp:extent cx="1003300" cy="609600"/>
                      <wp:effectExtent l="0" t="0" r="0" b="0"/>
                      <wp:wrapNone/>
                      <wp:docPr id="4268" name="Rectangle 4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A38F62-7371-BD4C-90DF-3E364830789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B2AD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1864F" id="Rectangle 4268" o:spid="_x0000_s3951" style="position:absolute;margin-left:316pt;margin-top:138pt;width:79pt;height:48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I6AWLu8AQAATAMAAA4AAAAAAAAAAAAAAAAALgIAAGRy&#10;cy9lMm9Eb2MueG1sUEsBAi0AFAAGAAgAAAAhAF6/I5vdAAAACwEAAA8AAAAAAAAAAAAAAAAAFgQA&#10;AGRycy9kb3ducmV2LnhtbFBLBQYAAAAABAAEAPMAAAAgBQAAAAA=&#10;" filled="f" stroked="f">
                      <v:textbox inset="2.16pt,1.44pt,0,1.44pt">
                        <w:txbxContent>
                          <w:p w14:paraId="26B2AD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8960" behindDoc="0" locked="0" layoutInCell="1" allowOverlap="1" wp14:anchorId="34EA8E02" wp14:editId="2556C51C">
                      <wp:simplePos x="0" y="0"/>
                      <wp:positionH relativeFrom="column">
                        <wp:posOffset>4013200</wp:posOffset>
                      </wp:positionH>
                      <wp:positionV relativeFrom="paragraph">
                        <wp:posOffset>1752600</wp:posOffset>
                      </wp:positionV>
                      <wp:extent cx="1003300" cy="609600"/>
                      <wp:effectExtent l="0" t="0" r="0" b="0"/>
                      <wp:wrapNone/>
                      <wp:docPr id="4267" name="Rectangle 4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B87DB6-C2C9-C74E-98FC-A0530ED668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2CCF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A8E02" id="Rectangle 4267" o:spid="_x0000_s3952" style="position:absolute;margin-left:316pt;margin-top:138pt;width:79pt;height:48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OFAZY28AQAATAMAAA4AAAAAAAAAAAAAAAAALgIAAGRy&#10;cy9lMm9Eb2MueG1sUEsBAi0AFAAGAAgAAAAhAF6/I5vdAAAACwEAAA8AAAAAAAAAAAAAAAAAFgQA&#10;AGRycy9kb3ducmV2LnhtbFBLBQYAAAAABAAEAPMAAAAgBQAAAAA=&#10;" filled="f" stroked="f">
                      <v:textbox inset="2.16pt,1.44pt,0,1.44pt">
                        <w:txbxContent>
                          <w:p w14:paraId="0C2CCF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69984" behindDoc="0" locked="0" layoutInCell="1" allowOverlap="1" wp14:anchorId="0CD4899C" wp14:editId="50AFCF42">
                      <wp:simplePos x="0" y="0"/>
                      <wp:positionH relativeFrom="column">
                        <wp:posOffset>4013200</wp:posOffset>
                      </wp:positionH>
                      <wp:positionV relativeFrom="paragraph">
                        <wp:posOffset>1752600</wp:posOffset>
                      </wp:positionV>
                      <wp:extent cx="1003300" cy="6096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03D24-2A76-DE4A-BED6-313E50ADEB0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C613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4899C" id="Rectangle 4266" o:spid="_x0000_s3953" style="position:absolute;margin-left:316pt;margin-top:138pt;width:79pt;height:48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3EkWa8AQAATAMAAA4AAAAAAAAAAAAAAAAALgIAAGRy&#10;cy9lMm9Eb2MueG1sUEsBAi0AFAAGAAgAAAAhAF6/I5vdAAAACwEAAA8AAAAAAAAAAAAAAAAAFgQA&#10;AGRycy9kb3ducmV2LnhtbFBLBQYAAAAABAAEAPMAAAAgBQAAAAA=&#10;" filled="f" stroked="f">
                      <v:textbox inset="2.16pt,1.44pt,0,1.44pt">
                        <w:txbxContent>
                          <w:p w14:paraId="29C613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71008" behindDoc="0" locked="0" layoutInCell="1" allowOverlap="1" wp14:anchorId="03AEE98D" wp14:editId="68428024">
                      <wp:simplePos x="0" y="0"/>
                      <wp:positionH relativeFrom="column">
                        <wp:posOffset>4013200</wp:posOffset>
                      </wp:positionH>
                      <wp:positionV relativeFrom="paragraph">
                        <wp:posOffset>1752600</wp:posOffset>
                      </wp:positionV>
                      <wp:extent cx="1003300" cy="609600"/>
                      <wp:effectExtent l="0" t="0" r="0" b="0"/>
                      <wp:wrapNone/>
                      <wp:docPr id="4265" name="Rectangle 4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CE62A8-4BE9-BE44-95D4-2A2D4E6F57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1353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EE98D" id="Rectangle 4265" o:spid="_x0000_s3954" style="position:absolute;margin-left:316pt;margin-top:138pt;width:79pt;height:48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BQi/Hu8AQAATAMAAA4AAAAAAAAAAAAAAAAALgIAAGRy&#10;cy9lMm9Eb2MueG1sUEsBAi0AFAAGAAgAAAAhAF6/I5vdAAAACwEAAA8AAAAAAAAAAAAAAAAAFgQA&#10;AGRycy9kb3ducmV2LnhtbFBLBQYAAAAABAAEAPMAAAAgBQAAAAA=&#10;" filled="f" stroked="f">
                      <v:textbox inset="2.16pt,1.44pt,0,1.44pt">
                        <w:txbxContent>
                          <w:p w14:paraId="7F1353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72032" behindDoc="0" locked="0" layoutInCell="1" allowOverlap="1" wp14:anchorId="5A3ACE93" wp14:editId="1D13D404">
                      <wp:simplePos x="0" y="0"/>
                      <wp:positionH relativeFrom="column">
                        <wp:posOffset>4013200</wp:posOffset>
                      </wp:positionH>
                      <wp:positionV relativeFrom="paragraph">
                        <wp:posOffset>1752600</wp:posOffset>
                      </wp:positionV>
                      <wp:extent cx="1003300" cy="609600"/>
                      <wp:effectExtent l="0" t="0" r="0" b="0"/>
                      <wp:wrapNone/>
                      <wp:docPr id="4264" name="Rectangle 4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6ACA54-765E-554C-9F32-2510D9135E1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AEBF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ACE93" id="Rectangle 4264" o:spid="_x0000_s3955" style="position:absolute;margin-left:316pt;margin-top:138pt;width:79pt;height:48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WKYIkLsBAABMAwAADgAAAAAAAAAAAAAAAAAuAgAAZHJz&#10;L2Uyb0RvYy54bWxQSwECLQAUAAYACAAAACEAXr8jm90AAAALAQAADwAAAAAAAAAAAAAAAAAVBAAA&#10;ZHJzL2Rvd25yZXYueG1sUEsFBgAAAAAEAAQA8wAAAB8FAAAAAA==&#10;" filled="f" stroked="f">
                      <v:textbox inset="2.16pt,1.44pt,0,1.44pt">
                        <w:txbxContent>
                          <w:p w14:paraId="16AEBF3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73056" behindDoc="0" locked="0" layoutInCell="1" allowOverlap="1" wp14:anchorId="1CB96589" wp14:editId="0F790892">
                      <wp:simplePos x="0" y="0"/>
                      <wp:positionH relativeFrom="column">
                        <wp:posOffset>4013200</wp:posOffset>
                      </wp:positionH>
                      <wp:positionV relativeFrom="paragraph">
                        <wp:posOffset>1752600</wp:posOffset>
                      </wp:positionV>
                      <wp:extent cx="1003300" cy="6096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7AA24D-E0B0-B944-BEA1-2BBDBB807EE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7B7E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96589" id="Rectangle 4263" o:spid="_x0000_s3956" style="position:absolute;margin-left:316pt;margin-top:138pt;width:79pt;height:48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C/6IXu8AQAATAMAAA4AAAAAAAAAAAAAAAAALgIAAGRy&#10;cy9lMm9Eb2MueG1sUEsBAi0AFAAGAAgAAAAhAF6/I5vdAAAACwEAAA8AAAAAAAAAAAAAAAAAFgQA&#10;AGRycy9kb3ducmV2LnhtbFBLBQYAAAAABAAEAPMAAAAgBQAAAAA=&#10;" filled="f" stroked="f">
                      <v:textbox inset="2.16pt,1.44pt,0,1.44pt">
                        <w:txbxContent>
                          <w:p w14:paraId="7C7B7E5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74080" behindDoc="0" locked="0" layoutInCell="1" allowOverlap="1" wp14:anchorId="314A8DAD" wp14:editId="1429E803">
                      <wp:simplePos x="0" y="0"/>
                      <wp:positionH relativeFrom="column">
                        <wp:posOffset>4013200</wp:posOffset>
                      </wp:positionH>
                      <wp:positionV relativeFrom="paragraph">
                        <wp:posOffset>1752600</wp:posOffset>
                      </wp:positionV>
                      <wp:extent cx="1003300" cy="6096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C7F33-8992-4347-A7B8-D817F1C508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5E0F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A8DAD" id="Rectangle 4262" o:spid="_x0000_s3957" style="position:absolute;margin-left:316pt;margin-top:138pt;width:79pt;height:48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Y37VkLsBAABMAwAADgAAAAAAAAAAAAAAAAAuAgAAZHJz&#10;L2Uyb0RvYy54bWxQSwECLQAUAAYACAAAACEAXr8jm90AAAALAQAADwAAAAAAAAAAAAAAAAAVBAAA&#10;ZHJzL2Rvd25yZXYueG1sUEsFBgAAAAAEAAQA8wAAAB8FAAAAAA==&#10;" filled="f" stroked="f">
                      <v:textbox inset="2.16pt,1.44pt,0,1.44pt">
                        <w:txbxContent>
                          <w:p w14:paraId="495E0F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75104" behindDoc="0" locked="0" layoutInCell="1" allowOverlap="1" wp14:anchorId="26B67D7A" wp14:editId="41F8889D">
                      <wp:simplePos x="0" y="0"/>
                      <wp:positionH relativeFrom="column">
                        <wp:posOffset>4013200</wp:posOffset>
                      </wp:positionH>
                      <wp:positionV relativeFrom="paragraph">
                        <wp:posOffset>1752600</wp:posOffset>
                      </wp:positionV>
                      <wp:extent cx="1003300" cy="6096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6813C7-8627-2642-82F4-20139FE514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4138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67D7A" id="Rectangle 4261" o:spid="_x0000_s3958" style="position:absolute;margin-left:316pt;margin-top:138pt;width:79pt;height:48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9vS5d7sBAABMAwAADgAAAAAAAAAAAAAAAAAuAgAAZHJz&#10;L2Uyb0RvYy54bWxQSwECLQAUAAYACAAAACEAXr8jm90AAAALAQAADwAAAAAAAAAAAAAAAAAVBAAA&#10;ZHJzL2Rvd25yZXYueG1sUEsFBgAAAAAEAAQA8wAAAB8FAAAAAA==&#10;" filled="f" stroked="f">
                      <v:textbox inset="2.16pt,1.44pt,0,1.44pt">
                        <w:txbxContent>
                          <w:p w14:paraId="514138B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76128" behindDoc="0" locked="0" layoutInCell="1" allowOverlap="1" wp14:anchorId="769DB9F6" wp14:editId="1BF404C9">
                      <wp:simplePos x="0" y="0"/>
                      <wp:positionH relativeFrom="column">
                        <wp:posOffset>4013200</wp:posOffset>
                      </wp:positionH>
                      <wp:positionV relativeFrom="paragraph">
                        <wp:posOffset>1752600</wp:posOffset>
                      </wp:positionV>
                      <wp:extent cx="1003300" cy="6096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1686D-FFE1-D648-9453-11BF2724038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685B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DB9F6" id="Rectangle 4260" o:spid="_x0000_s3959" style="position:absolute;margin-left:316pt;margin-top:138pt;width:79pt;height:48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LpwTZy8AQAATAMAAA4AAAAAAAAAAAAAAAAALgIAAGRy&#10;cy9lMm9Eb2MueG1sUEsBAi0AFAAGAAgAAAAhAF6/I5vdAAAACwEAAA8AAAAAAAAAAAAAAAAAFgQA&#10;AGRycy9kb3ducmV2LnhtbFBLBQYAAAAABAAEAPMAAAAgBQAAAAA=&#10;" filled="f" stroked="f">
                      <v:textbox inset="2.16pt,1.44pt,0,1.44pt">
                        <w:txbxContent>
                          <w:p w14:paraId="44685B9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77152" behindDoc="0" locked="0" layoutInCell="1" allowOverlap="1" wp14:anchorId="7B685494" wp14:editId="6C81AF7E">
                      <wp:simplePos x="0" y="0"/>
                      <wp:positionH relativeFrom="column">
                        <wp:posOffset>4013200</wp:posOffset>
                      </wp:positionH>
                      <wp:positionV relativeFrom="paragraph">
                        <wp:posOffset>1752600</wp:posOffset>
                      </wp:positionV>
                      <wp:extent cx="1003300" cy="6096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6C4D2F-86ED-6F45-81BE-EAE8F3D02A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E9CD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85494" id="Rectangle 4259" o:spid="_x0000_s3960" style="position:absolute;margin-left:316pt;margin-top:138pt;width:79pt;height:48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3py2g7sBAABMAwAADgAAAAAAAAAAAAAAAAAuAgAAZHJz&#10;L2Uyb0RvYy54bWxQSwECLQAUAAYACAAAACEAXr8jm90AAAALAQAADwAAAAAAAAAAAAAAAAAVBAAA&#10;ZHJzL2Rvd25yZXYueG1sUEsFBgAAAAAEAAQA8wAAAB8FAAAAAA==&#10;" filled="f" stroked="f">
                      <v:textbox inset="2.16pt,1.44pt,0,1.44pt">
                        <w:txbxContent>
                          <w:p w14:paraId="4CE9CD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78176" behindDoc="0" locked="0" layoutInCell="1" allowOverlap="1" wp14:anchorId="46366D2F" wp14:editId="31077A05">
                      <wp:simplePos x="0" y="0"/>
                      <wp:positionH relativeFrom="column">
                        <wp:posOffset>4013200</wp:posOffset>
                      </wp:positionH>
                      <wp:positionV relativeFrom="paragraph">
                        <wp:posOffset>1752600</wp:posOffset>
                      </wp:positionV>
                      <wp:extent cx="1003300" cy="6096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D8F44D-ADE6-D64B-BEE0-99500FECE6F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CDDC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66D2F" id="Rectangle 4258" o:spid="_x0000_s3961" style="position:absolute;margin-left:316pt;margin-top:138pt;width:79pt;height:48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JIYQmi8AQAATAMAAA4AAAAAAAAAAAAAAAAALgIAAGRy&#10;cy9lMm9Eb2MueG1sUEsBAi0AFAAGAAgAAAAhAF6/I5vdAAAACwEAAA8AAAAAAAAAAAAAAAAAFgQA&#10;AGRycy9kb3ducmV2LnhtbFBLBQYAAAAABAAEAPMAAAAgBQAAAAA=&#10;" filled="f" stroked="f">
                      <v:textbox inset="2.16pt,1.44pt,0,1.44pt">
                        <w:txbxContent>
                          <w:p w14:paraId="68CDDC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79200" behindDoc="0" locked="0" layoutInCell="1" allowOverlap="1" wp14:anchorId="06E0D269" wp14:editId="79F4A948">
                      <wp:simplePos x="0" y="0"/>
                      <wp:positionH relativeFrom="column">
                        <wp:posOffset>4013200</wp:posOffset>
                      </wp:positionH>
                      <wp:positionV relativeFrom="paragraph">
                        <wp:posOffset>1752600</wp:posOffset>
                      </wp:positionV>
                      <wp:extent cx="1003300" cy="6096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DAB6F-F6EE-C34F-9099-294499A2FC6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80A1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0D269" id="Rectangle 4257" o:spid="_x0000_s3962" style="position:absolute;margin-left:316pt;margin-top:138pt;width:79pt;height:48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P3Yf168AQAATAMAAA4AAAAAAAAAAAAAAAAALgIAAGRy&#10;cy9lMm9Eb2MueG1sUEsBAi0AFAAGAAgAAAAhAF6/I5vdAAAACwEAAA8AAAAAAAAAAAAAAAAAFgQA&#10;AGRycy9kb3ducmV2LnhtbFBLBQYAAAAABAAEAPMAAAAgBQAAAAA=&#10;" filled="f" stroked="f">
                      <v:textbox inset="2.16pt,1.44pt,0,1.44pt">
                        <w:txbxContent>
                          <w:p w14:paraId="2880A1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0224" behindDoc="0" locked="0" layoutInCell="1" allowOverlap="1" wp14:anchorId="3A0F36A1" wp14:editId="74AF818C">
                      <wp:simplePos x="0" y="0"/>
                      <wp:positionH relativeFrom="column">
                        <wp:posOffset>4013200</wp:posOffset>
                      </wp:positionH>
                      <wp:positionV relativeFrom="paragraph">
                        <wp:posOffset>1752600</wp:posOffset>
                      </wp:positionV>
                      <wp:extent cx="1003300" cy="6096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B602EA-ED4B-1248-891E-F12B6CB8E9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8204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F36A1" id="Rectangle 4256" o:spid="_x0000_s3963" style="position:absolute;margin-left:316pt;margin-top:138pt;width:79pt;height:48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LFci7W8AQAATAMAAA4AAAAAAAAAAAAAAAAALgIAAGRy&#10;cy9lMm9Eb2MueG1sUEsBAi0AFAAGAAgAAAAhAF6/I5vdAAAACwEAAA8AAAAAAAAAAAAAAAAAFgQA&#10;AGRycy9kb3ducmV2LnhtbFBLBQYAAAAABAAEAPMAAAAgBQAAAAA=&#10;" filled="f" stroked="f">
                      <v:textbox inset="2.16pt,1.44pt,0,1.44pt">
                        <w:txbxContent>
                          <w:p w14:paraId="498204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1248" behindDoc="0" locked="0" layoutInCell="1" allowOverlap="1" wp14:anchorId="0C09C782" wp14:editId="6E376C36">
                      <wp:simplePos x="0" y="0"/>
                      <wp:positionH relativeFrom="column">
                        <wp:posOffset>4013200</wp:posOffset>
                      </wp:positionH>
                      <wp:positionV relativeFrom="paragraph">
                        <wp:posOffset>1752600</wp:posOffset>
                      </wp:positionV>
                      <wp:extent cx="1003300" cy="6096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D51423-99D0-EB4B-9C74-3255F1F5AE1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0FD3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9C782" id="Rectangle 4255" o:spid="_x0000_s3964" style="position:absolute;margin-left:316pt;margin-top:138pt;width:79pt;height:48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i65qi8AQAATAMAAA4AAAAAAAAAAAAAAAAALgIAAGRy&#10;cy9lMm9Eb2MueG1sUEsBAi0AFAAGAAgAAAAhAF6/I5vdAAAACwEAAA8AAAAAAAAAAAAAAAAAFgQA&#10;AGRycy9kb3ducmV2LnhtbFBLBQYAAAAABAAEAPMAAAAgBQAAAAA=&#10;" filled="f" stroked="f">
                      <v:textbox inset="2.16pt,1.44pt,0,1.44pt">
                        <w:txbxContent>
                          <w:p w14:paraId="690FD39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2272" behindDoc="0" locked="0" layoutInCell="1" allowOverlap="1" wp14:anchorId="5F3F5757" wp14:editId="1C068B09">
                      <wp:simplePos x="0" y="0"/>
                      <wp:positionH relativeFrom="column">
                        <wp:posOffset>4013200</wp:posOffset>
                      </wp:positionH>
                      <wp:positionV relativeFrom="paragraph">
                        <wp:posOffset>1752600</wp:posOffset>
                      </wp:positionV>
                      <wp:extent cx="1003300" cy="6096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51091C-5692-B448-B00F-D456F7A4C2A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2B78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F5757" id="Rectangle 4254" o:spid="_x0000_s3965" style="position:absolute;margin-left:316pt;margin-top:138pt;width:79pt;height:48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" filled="f" stroked="f">
                      <v:textbox inset="2.16pt,1.44pt,0,1.44pt">
                        <w:txbxContent>
                          <w:p w14:paraId="5A2B78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3296" behindDoc="0" locked="0" layoutInCell="1" allowOverlap="1" wp14:anchorId="4210975C" wp14:editId="118B7C04">
                      <wp:simplePos x="0" y="0"/>
                      <wp:positionH relativeFrom="column">
                        <wp:posOffset>4013200</wp:posOffset>
                      </wp:positionH>
                      <wp:positionV relativeFrom="paragraph">
                        <wp:posOffset>1752600</wp:posOffset>
                      </wp:positionV>
                      <wp:extent cx="1003300" cy="6096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82D3B-AEF1-E34C-9219-2C67B949391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AA3D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0975C" id="Rectangle 4253" o:spid="_x0000_s3966" style="position:absolute;margin-left:316pt;margin-top:138pt;width:79pt;height:48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" filled="f" stroked="f">
                      <v:textbox inset="2.16pt,1.44pt,0,1.44pt">
                        <w:txbxContent>
                          <w:p w14:paraId="3EAA3D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4320" behindDoc="0" locked="0" layoutInCell="1" allowOverlap="1" wp14:anchorId="2F2165E5" wp14:editId="2F4EBDC3">
                      <wp:simplePos x="0" y="0"/>
                      <wp:positionH relativeFrom="column">
                        <wp:posOffset>4013200</wp:posOffset>
                      </wp:positionH>
                      <wp:positionV relativeFrom="paragraph">
                        <wp:posOffset>1752600</wp:posOffset>
                      </wp:positionV>
                      <wp:extent cx="1003300" cy="6096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B48D08-01B7-084A-A78B-50315700085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3240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65E5" id="Rectangle 4252" o:spid="_x0000_s3967" style="position:absolute;margin-left:316pt;margin-top:138pt;width:79pt;height:48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mFNmt7sBAABMAwAADgAAAAAAAAAAAAAAAAAuAgAAZHJz&#10;L2Uyb0RvYy54bWxQSwECLQAUAAYACAAAACEAXr8jm90AAAALAQAADwAAAAAAAAAAAAAAAAAVBAAA&#10;ZHJzL2Rvd25yZXYueG1sUEsFBgAAAAAEAAQA8wAAAB8FAAAAAA==&#10;" filled="f" stroked="f">
                      <v:textbox inset="2.16pt,1.44pt,0,1.44pt">
                        <w:txbxContent>
                          <w:p w14:paraId="5E3240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5344" behindDoc="0" locked="0" layoutInCell="1" allowOverlap="1" wp14:anchorId="7AD2A4D3" wp14:editId="7E0A1B53">
                      <wp:simplePos x="0" y="0"/>
                      <wp:positionH relativeFrom="column">
                        <wp:posOffset>4013200</wp:posOffset>
                      </wp:positionH>
                      <wp:positionV relativeFrom="paragraph">
                        <wp:posOffset>1752600</wp:posOffset>
                      </wp:positionV>
                      <wp:extent cx="1003300" cy="6096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2F643-D712-D14F-95E4-33528A6790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69C5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2A4D3" id="Rectangle 4251" o:spid="_x0000_s3968" style="position:absolute;margin-left:316pt;margin-top:138pt;width:79pt;height:48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3ZClC8AQAATAMAAA4AAAAAAAAAAAAAAAAALgIAAGRy&#10;cy9lMm9Eb2MueG1sUEsBAi0AFAAGAAgAAAAhAF6/I5vdAAAACwEAAA8AAAAAAAAAAAAAAAAAFgQA&#10;AGRycy9kb3ducmV2LnhtbFBLBQYAAAAABAAEAPMAAAAgBQAAAAA=&#10;" filled="f" stroked="f">
                      <v:textbox inset="2.16pt,1.44pt,0,1.44pt">
                        <w:txbxContent>
                          <w:p w14:paraId="0B69C52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6368" behindDoc="0" locked="0" layoutInCell="1" allowOverlap="1" wp14:anchorId="64C735E9" wp14:editId="496C281A">
                      <wp:simplePos x="0" y="0"/>
                      <wp:positionH relativeFrom="column">
                        <wp:posOffset>4013200</wp:posOffset>
                      </wp:positionH>
                      <wp:positionV relativeFrom="paragraph">
                        <wp:posOffset>1752600</wp:posOffset>
                      </wp:positionV>
                      <wp:extent cx="1003300" cy="6096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810EBA-BFED-B944-8FEA-68A1212148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F736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735E9" id="Rectangle 4250" o:spid="_x0000_s3969" style="position:absolute;margin-left:316pt;margin-top:138pt;width:79pt;height:48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EFd/ru8AQAATAMAAA4AAAAAAAAAAAAAAAAALgIAAGRy&#10;cy9lMm9Eb2MueG1sUEsBAi0AFAAGAAgAAAAhAF6/I5vdAAAACwEAAA8AAAAAAAAAAAAAAAAAFgQA&#10;AGRycy9kb3ducmV2LnhtbFBLBQYAAAAABAAEAPMAAAAgBQAAAAA=&#10;" filled="f" stroked="f">
                      <v:textbox inset="2.16pt,1.44pt,0,1.44pt">
                        <w:txbxContent>
                          <w:p w14:paraId="5FF736D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7392" behindDoc="0" locked="0" layoutInCell="1" allowOverlap="1" wp14:anchorId="554B3BF8" wp14:editId="424880B8">
                      <wp:simplePos x="0" y="0"/>
                      <wp:positionH relativeFrom="column">
                        <wp:posOffset>4013200</wp:posOffset>
                      </wp:positionH>
                      <wp:positionV relativeFrom="paragraph">
                        <wp:posOffset>1752600</wp:posOffset>
                      </wp:positionV>
                      <wp:extent cx="1003300" cy="6096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D69E71-4E33-8245-BB51-B2DCB365D1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A5D2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B3BF8" id="Rectangle 4249" o:spid="_x0000_s3970" style="position:absolute;margin-left:316pt;margin-top:138pt;width:79pt;height:48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bQngi8AQAATAMAAA4AAAAAAAAAAAAAAAAALgIAAGRy&#10;cy9lMm9Eb2MueG1sUEsBAi0AFAAGAAgAAAAhAF6/I5vdAAAACwEAAA8AAAAAAAAAAAAAAAAAFgQA&#10;AGRycy9kb3ducmV2LnhtbFBLBQYAAAAABAAEAPMAAAAgBQAAAAA=&#10;" filled="f" stroked="f">
                      <v:textbox inset="2.16pt,1.44pt,0,1.44pt">
                        <w:txbxContent>
                          <w:p w14:paraId="63A5D26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8416" behindDoc="0" locked="0" layoutInCell="1" allowOverlap="1" wp14:anchorId="727EF4B3" wp14:editId="0B7E5969">
                      <wp:simplePos x="0" y="0"/>
                      <wp:positionH relativeFrom="column">
                        <wp:posOffset>4013200</wp:posOffset>
                      </wp:positionH>
                      <wp:positionV relativeFrom="paragraph">
                        <wp:posOffset>1752600</wp:posOffset>
                      </wp:positionV>
                      <wp:extent cx="1003300" cy="6096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EF1DDC-A1EB-6D4F-9437-A2F1EF0A681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BD8B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EF4B3" id="Rectangle 4248" o:spid="_x0000_s3971" style="position:absolute;margin-left:316pt;margin-top:138pt;width:79pt;height:48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EpUauO8AQAATAMAAA4AAAAAAAAAAAAAAAAALgIAAGRy&#10;cy9lMm9Eb2MueG1sUEsBAi0AFAAGAAgAAAAhAF6/I5vdAAAACwEAAA8AAAAAAAAAAAAAAAAAFgQA&#10;AGRycy9kb3ducmV2LnhtbFBLBQYAAAAABAAEAPMAAAAgBQAAAAA=&#10;" filled="f" stroked="f">
                      <v:textbox inset="2.16pt,1.44pt,0,1.44pt">
                        <w:txbxContent>
                          <w:p w14:paraId="1BBD8B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89440" behindDoc="0" locked="0" layoutInCell="1" allowOverlap="1" wp14:anchorId="0938D7A8" wp14:editId="64B5F895">
                      <wp:simplePos x="0" y="0"/>
                      <wp:positionH relativeFrom="column">
                        <wp:posOffset>4013200</wp:posOffset>
                      </wp:positionH>
                      <wp:positionV relativeFrom="paragraph">
                        <wp:posOffset>1752600</wp:posOffset>
                      </wp:positionV>
                      <wp:extent cx="1003300" cy="6096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E6D0F5-D723-CF4C-990E-EB2B73892A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445D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8D7A8" id="Rectangle 4247" o:spid="_x0000_s3972" style="position:absolute;margin-left:316pt;margin-top:138pt;width:79pt;height:48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CWUV9W8AQAATAMAAA4AAAAAAAAAAAAAAAAALgIAAGRy&#10;cy9lMm9Eb2MueG1sUEsBAi0AFAAGAAgAAAAhAF6/I5vdAAAACwEAAA8AAAAAAAAAAAAAAAAAFgQA&#10;AGRycy9kb3ducmV2LnhtbFBLBQYAAAAABAAEAPMAAAAgBQAAAAA=&#10;" filled="f" stroked="f">
                      <v:textbox inset="2.16pt,1.44pt,0,1.44pt">
                        <w:txbxContent>
                          <w:p w14:paraId="62445D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0464" behindDoc="0" locked="0" layoutInCell="1" allowOverlap="1" wp14:anchorId="340E60F1" wp14:editId="26A9DE36">
                      <wp:simplePos x="0" y="0"/>
                      <wp:positionH relativeFrom="column">
                        <wp:posOffset>4013200</wp:posOffset>
                      </wp:positionH>
                      <wp:positionV relativeFrom="paragraph">
                        <wp:posOffset>1752600</wp:posOffset>
                      </wp:positionV>
                      <wp:extent cx="1003300" cy="6096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336737-368A-F84E-8C6A-777A6FEB4B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9BE2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E60F1" id="Rectangle 4246" o:spid="_x0000_s3973" style="position:absolute;margin-left:316pt;margin-top:138pt;width:79pt;height:48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GkQoz68AQAATAMAAA4AAAAAAAAAAAAAAAAALgIAAGRy&#10;cy9lMm9Eb2MueG1sUEsBAi0AFAAGAAgAAAAhAF6/I5vdAAAACwEAAA8AAAAAAAAAAAAAAAAAFgQA&#10;AGRycy9kb3ducmV2LnhtbFBLBQYAAAAABAAEAPMAAAAgBQAAAAA=&#10;" filled="f" stroked="f">
                      <v:textbox inset="2.16pt,1.44pt,0,1.44pt">
                        <w:txbxContent>
                          <w:p w14:paraId="7B9BE2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1488" behindDoc="0" locked="0" layoutInCell="1" allowOverlap="1" wp14:anchorId="5DBE7D3B" wp14:editId="6FD72270">
                      <wp:simplePos x="0" y="0"/>
                      <wp:positionH relativeFrom="column">
                        <wp:posOffset>4013200</wp:posOffset>
                      </wp:positionH>
                      <wp:positionV relativeFrom="paragraph">
                        <wp:posOffset>1752600</wp:posOffset>
                      </wp:positionV>
                      <wp:extent cx="1003300" cy="6096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0B61B-0A0C-FB4B-9470-1A0F782EF0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27A1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E7D3B" id="Rectangle 4245" o:spid="_x0000_s3974" style="position:absolute;margin-left:316pt;margin-top:138pt;width:79pt;height:48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ND2ziO8AQAATAMAAA4AAAAAAAAAAAAAAAAALgIAAGRy&#10;cy9lMm9Eb2MueG1sUEsBAi0AFAAGAAgAAAAhAF6/I5vdAAAACwEAAA8AAAAAAAAAAAAAAAAAFgQA&#10;AGRycy9kb3ducmV2LnhtbFBLBQYAAAAABAAEAPMAAAAgBQAAAAA=&#10;" filled="f" stroked="f">
                      <v:textbox inset="2.16pt,1.44pt,0,1.44pt">
                        <w:txbxContent>
                          <w:p w14:paraId="5D27A1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2512" behindDoc="0" locked="0" layoutInCell="1" allowOverlap="1" wp14:anchorId="2B511302" wp14:editId="6052F1FE">
                      <wp:simplePos x="0" y="0"/>
                      <wp:positionH relativeFrom="column">
                        <wp:posOffset>4013200</wp:posOffset>
                      </wp:positionH>
                      <wp:positionV relativeFrom="paragraph">
                        <wp:posOffset>1752600</wp:posOffset>
                      </wp:positionV>
                      <wp:extent cx="1003300" cy="6096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5BDB5-535D-FF4B-A3A2-34C9D5D267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4D86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11302" id="Rectangle 4244" o:spid="_x0000_s3975" style="position:absolute;margin-left:316pt;margin-top:138pt;width:79pt;height:4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JxyOsi8AQAATAMAAA4AAAAAAAAAAAAAAAAALgIAAGRy&#10;cy9lMm9Eb2MueG1sUEsBAi0AFAAGAAgAAAAhAF6/I5vdAAAACwEAAA8AAAAAAAAAAAAAAAAAFgQA&#10;AGRycy9kb3ducmV2LnhtbFBLBQYAAAAABAAEAPMAAAAgBQAAAAA=&#10;" filled="f" stroked="f">
                      <v:textbox inset="2.16pt,1.44pt,0,1.44pt">
                        <w:txbxContent>
                          <w:p w14:paraId="7A4D869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3536" behindDoc="0" locked="0" layoutInCell="1" allowOverlap="1" wp14:anchorId="691A74F0" wp14:editId="370508F5">
                      <wp:simplePos x="0" y="0"/>
                      <wp:positionH relativeFrom="column">
                        <wp:posOffset>4013200</wp:posOffset>
                      </wp:positionH>
                      <wp:positionV relativeFrom="paragraph">
                        <wp:posOffset>1752600</wp:posOffset>
                      </wp:positionV>
                      <wp:extent cx="1003300" cy="609600"/>
                      <wp:effectExtent l="0" t="0" r="0" b="0"/>
                      <wp:wrapNone/>
                      <wp:docPr id="4243" name="Rectangle 4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0AAF32-6A55-BA46-AB2F-8E301922CD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FB47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A74F0" id="Rectangle 4243" o:spid="_x0000_s3976" style="position:absolute;margin-left:316pt;margin-top:138pt;width:79pt;height:48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" filled="f" stroked="f">
                      <v:textbox inset="2.16pt,1.44pt,0,1.44pt">
                        <w:txbxContent>
                          <w:p w14:paraId="1BFB47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4560" behindDoc="0" locked="0" layoutInCell="1" allowOverlap="1" wp14:anchorId="57357CD0" wp14:editId="3A022149">
                      <wp:simplePos x="0" y="0"/>
                      <wp:positionH relativeFrom="column">
                        <wp:posOffset>4013200</wp:posOffset>
                      </wp:positionH>
                      <wp:positionV relativeFrom="paragraph">
                        <wp:posOffset>1752600</wp:posOffset>
                      </wp:positionV>
                      <wp:extent cx="1003300" cy="6096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9E6A43-8A0F-0E46-8921-5E744A2931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3D71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57CD0" id="Rectangle 4242" o:spid="_x0000_s3977" style="position:absolute;margin-left:316pt;margin-top:138pt;width:79pt;height:48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p6rnyLsBAABMAwAADgAAAAAAAAAAAAAAAAAuAgAAZHJz&#10;L2Uyb0RvYy54bWxQSwECLQAUAAYACAAAACEAXr8jm90AAAALAQAADwAAAAAAAAAAAAAAAAAVBAAA&#10;ZHJzL2Rvd25yZXYueG1sUEsFBgAAAAAEAAQA8wAAAB8FAAAAAA==&#10;" filled="f" stroked="f">
                      <v:textbox inset="2.16pt,1.44pt,0,1.44pt">
                        <w:txbxContent>
                          <w:p w14:paraId="303D71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5584" behindDoc="0" locked="0" layoutInCell="1" allowOverlap="1" wp14:anchorId="7EC3D2AB" wp14:editId="3975F291">
                      <wp:simplePos x="0" y="0"/>
                      <wp:positionH relativeFrom="column">
                        <wp:posOffset>4013200</wp:posOffset>
                      </wp:positionH>
                      <wp:positionV relativeFrom="paragraph">
                        <wp:posOffset>1752600</wp:posOffset>
                      </wp:positionV>
                      <wp:extent cx="1003300" cy="609600"/>
                      <wp:effectExtent l="0" t="0" r="0" b="0"/>
                      <wp:wrapNone/>
                      <wp:docPr id="4241" name="Rectangle 4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706D05-20BF-FE4D-94FB-062CD774768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9A08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3D2AB" id="Rectangle 4241" o:spid="_x0000_s3978" style="position:absolute;margin-left:316pt;margin-top:138pt;width:79pt;height:48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DIgiy+8AQAATAMAAA4AAAAAAAAAAAAAAAAALgIAAGRy&#10;cy9lMm9Eb2MueG1sUEsBAi0AFAAGAAgAAAAhAF6/I5vdAAAACwEAAA8AAAAAAAAAAAAAAAAAFgQA&#10;AGRycy9kb3ducmV2LnhtbFBLBQYAAAAABAAEAPMAAAAgBQAAAAA=&#10;" filled="f" stroked="f">
                      <v:textbox inset="2.16pt,1.44pt,0,1.44pt">
                        <w:txbxContent>
                          <w:p w14:paraId="389A08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6608" behindDoc="0" locked="0" layoutInCell="1" allowOverlap="1" wp14:anchorId="7CE775AB" wp14:editId="569A2EE2">
                      <wp:simplePos x="0" y="0"/>
                      <wp:positionH relativeFrom="column">
                        <wp:posOffset>4013200</wp:posOffset>
                      </wp:positionH>
                      <wp:positionV relativeFrom="paragraph">
                        <wp:posOffset>1752600</wp:posOffset>
                      </wp:positionV>
                      <wp:extent cx="1003300" cy="609600"/>
                      <wp:effectExtent l="0" t="0" r="0" b="0"/>
                      <wp:wrapNone/>
                      <wp:docPr id="4240" name="Rectangle 4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8817BA-D424-584F-BCF0-BC697A6FA8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0610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775AB" id="Rectangle 4240" o:spid="_x0000_s3979" style="position:absolute;margin-left:316pt;margin-top:138pt;width:79pt;height:48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H6kf8S8AQAATAMAAA4AAAAAAAAAAAAAAAAALgIAAGRy&#10;cy9lMm9Eb2MueG1sUEsBAi0AFAAGAAgAAAAhAF6/I5vdAAAACwEAAA8AAAAAAAAAAAAAAAAAFgQA&#10;AGRycy9kb3ducmV2LnhtbFBLBQYAAAAABAAEAPMAAAAgBQAAAAA=&#10;" filled="f" stroked="f">
                      <v:textbox inset="2.16pt,1.44pt,0,1.44pt">
                        <w:txbxContent>
                          <w:p w14:paraId="330610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7632" behindDoc="0" locked="0" layoutInCell="1" allowOverlap="1" wp14:anchorId="7405876A" wp14:editId="1328DC41">
                      <wp:simplePos x="0" y="0"/>
                      <wp:positionH relativeFrom="column">
                        <wp:posOffset>4013200</wp:posOffset>
                      </wp:positionH>
                      <wp:positionV relativeFrom="paragraph">
                        <wp:posOffset>1752600</wp:posOffset>
                      </wp:positionV>
                      <wp:extent cx="1003300" cy="609600"/>
                      <wp:effectExtent l="0" t="0" r="0" b="0"/>
                      <wp:wrapNone/>
                      <wp:docPr id="4239" name="Rectangle 4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74366B-5AE7-D446-B86F-CFCB0B9C73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A505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5876A" id="Rectangle 4239" o:spid="_x0000_s3980" style="position:absolute;margin-left:316pt;margin-top:138pt;width:79pt;height:48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B2Mw1m8AQAATAMAAA4AAAAAAAAAAAAAAAAALgIAAGRy&#10;cy9lMm9Eb2MueG1sUEsBAi0AFAAGAAgAAAAhAF6/I5vdAAAACwEAAA8AAAAAAAAAAAAAAAAAFgQA&#10;AGRycy9kb3ducmV2LnhtbFBLBQYAAAAABAAEAPMAAAAgBQAAAAA=&#10;" filled="f" stroked="f">
                      <v:textbox inset="2.16pt,1.44pt,0,1.44pt">
                        <w:txbxContent>
                          <w:p w14:paraId="3AA505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8656" behindDoc="0" locked="0" layoutInCell="1" allowOverlap="1" wp14:anchorId="21966F13" wp14:editId="232FEDFE">
                      <wp:simplePos x="0" y="0"/>
                      <wp:positionH relativeFrom="column">
                        <wp:posOffset>4013200</wp:posOffset>
                      </wp:positionH>
                      <wp:positionV relativeFrom="paragraph">
                        <wp:posOffset>1752600</wp:posOffset>
                      </wp:positionV>
                      <wp:extent cx="1003300" cy="609600"/>
                      <wp:effectExtent l="0" t="0" r="0" b="0"/>
                      <wp:wrapNone/>
                      <wp:docPr id="4238" name="Rectangle 4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13A880-0CBC-BB46-9B29-8A7A08E0AB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365E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66F13" id="Rectangle 4238" o:spid="_x0000_s3981" style="position:absolute;margin-left:316pt;margin-top:138pt;width:79pt;height:48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FEIN7K8AQAATAMAAA4AAAAAAAAAAAAAAAAALgIAAGRy&#10;cy9lMm9Eb2MueG1sUEsBAi0AFAAGAAgAAAAhAF6/I5vdAAAACwEAAA8AAAAAAAAAAAAAAAAAFgQA&#10;AGRycy9kb3ducmV2LnhtbFBLBQYAAAAABAAEAPMAAAAgBQAAAAA=&#10;" filled="f" stroked="f">
                      <v:textbox inset="2.16pt,1.44pt,0,1.44pt">
                        <w:txbxContent>
                          <w:p w14:paraId="7E365E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2999680" behindDoc="0" locked="0" layoutInCell="1" allowOverlap="1" wp14:anchorId="00C9E4B2" wp14:editId="5C5735B6">
                      <wp:simplePos x="0" y="0"/>
                      <wp:positionH relativeFrom="column">
                        <wp:posOffset>4013200</wp:posOffset>
                      </wp:positionH>
                      <wp:positionV relativeFrom="paragraph">
                        <wp:posOffset>1752600</wp:posOffset>
                      </wp:positionV>
                      <wp:extent cx="1003300" cy="6096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E8388D-D1A0-CD4D-A41A-9E0492637E3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E55F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9E4B2" id="Rectangle 4237" o:spid="_x0000_s3982" style="position:absolute;margin-left:316pt;margin-top:138pt;width:79pt;height:48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D7ICoS8AQAATAMAAA4AAAAAAAAAAAAAAAAALgIAAGRy&#10;cy9lMm9Eb2MueG1sUEsBAi0AFAAGAAgAAAAhAF6/I5vdAAAACwEAAA8AAAAAAAAAAAAAAAAAFgQA&#10;AGRycy9kb3ducmV2LnhtbFBLBQYAAAAABAAEAPMAAAAgBQAAAAA=&#10;" filled="f" stroked="f">
                      <v:textbox inset="2.16pt,1.44pt,0,1.44pt">
                        <w:txbxContent>
                          <w:p w14:paraId="4EE55F9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0704" behindDoc="0" locked="0" layoutInCell="1" allowOverlap="1" wp14:anchorId="18B4780A" wp14:editId="5E6DCC4E">
                      <wp:simplePos x="0" y="0"/>
                      <wp:positionH relativeFrom="column">
                        <wp:posOffset>4013200</wp:posOffset>
                      </wp:positionH>
                      <wp:positionV relativeFrom="paragraph">
                        <wp:posOffset>1752600</wp:posOffset>
                      </wp:positionV>
                      <wp:extent cx="1003300" cy="609600"/>
                      <wp:effectExtent l="0" t="0" r="0" b="0"/>
                      <wp:wrapNone/>
                      <wp:docPr id="4236" name="Rectangle 4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91252-9EE7-0D4F-BBDF-368EBEE63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38A2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4780A" id="Rectangle 4236" o:spid="_x0000_s3983" style="position:absolute;margin-left:316pt;margin-top:138pt;width:79pt;height:48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HJM/m+8AQAATAMAAA4AAAAAAAAAAAAAAAAALgIAAGRy&#10;cy9lMm9Eb2MueG1sUEsBAi0AFAAGAAgAAAAhAF6/I5vdAAAACwEAAA8AAAAAAAAAAAAAAAAAFgQA&#10;AGRycy9kb3ducmV2LnhtbFBLBQYAAAAABAAEAPMAAAAgBQAAAAA=&#10;" filled="f" stroked="f">
                      <v:textbox inset="2.16pt,1.44pt,0,1.44pt">
                        <w:txbxContent>
                          <w:p w14:paraId="7938A2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1728" behindDoc="0" locked="0" layoutInCell="1" allowOverlap="1" wp14:anchorId="3543C0C7" wp14:editId="0347501D">
                      <wp:simplePos x="0" y="0"/>
                      <wp:positionH relativeFrom="column">
                        <wp:posOffset>4013200</wp:posOffset>
                      </wp:positionH>
                      <wp:positionV relativeFrom="paragraph">
                        <wp:posOffset>1752600</wp:posOffset>
                      </wp:positionV>
                      <wp:extent cx="1003300" cy="609600"/>
                      <wp:effectExtent l="0" t="0" r="0" b="0"/>
                      <wp:wrapNone/>
                      <wp:docPr id="4235" name="Rectangle 4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E74E26-B439-4F40-80CB-FCDFE4A9ED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A8D6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3C0C7" id="Rectangle 4235" o:spid="_x0000_s3984" style="position:absolute;margin-left:316pt;margin-top:138pt;width:79pt;height:48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uqk3K8AQAATAMAAA4AAAAAAAAAAAAAAAAALgIAAGRy&#10;cy9lMm9Eb2MueG1sUEsBAi0AFAAGAAgAAAAhAF6/I5vdAAAACwEAAA8AAAAAAAAAAAAAAAAAFgQA&#10;AGRycy9kb3ducmV2LnhtbFBLBQYAAAAABAAEAPMAAAAgBQAAAAA=&#10;" filled="f" stroked="f">
                      <v:textbox inset="2.16pt,1.44pt,0,1.44pt">
                        <w:txbxContent>
                          <w:p w14:paraId="64A8D65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2752" behindDoc="0" locked="0" layoutInCell="1" allowOverlap="1" wp14:anchorId="61D91664" wp14:editId="603CDA76">
                      <wp:simplePos x="0" y="0"/>
                      <wp:positionH relativeFrom="column">
                        <wp:posOffset>4013200</wp:posOffset>
                      </wp:positionH>
                      <wp:positionV relativeFrom="paragraph">
                        <wp:posOffset>1752600</wp:posOffset>
                      </wp:positionV>
                      <wp:extent cx="1003300" cy="609600"/>
                      <wp:effectExtent l="0" t="0" r="0" b="0"/>
                      <wp:wrapNone/>
                      <wp:docPr id="4234" name="Rectangle 4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5BCEEC-3696-B34B-84D0-87310E94B6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95A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91664" id="Rectangle 4234" o:spid="_x0000_s3985" style="position:absolute;margin-left:316pt;margin-top:138pt;width:79pt;height:48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" filled="f" stroked="f">
                      <v:textbox inset="2.16pt,1.44pt,0,1.44pt">
                        <w:txbxContent>
                          <w:p w14:paraId="48B95A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3776" behindDoc="0" locked="0" layoutInCell="1" allowOverlap="1" wp14:anchorId="1995D36F" wp14:editId="23DD18C0">
                      <wp:simplePos x="0" y="0"/>
                      <wp:positionH relativeFrom="column">
                        <wp:posOffset>4013200</wp:posOffset>
                      </wp:positionH>
                      <wp:positionV relativeFrom="paragraph">
                        <wp:posOffset>1752600</wp:posOffset>
                      </wp:positionV>
                      <wp:extent cx="1003300" cy="609600"/>
                      <wp:effectExtent l="0" t="0" r="0" b="0"/>
                      <wp:wrapNone/>
                      <wp:docPr id="4233" name="Rectangle 4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FFA2FA-45A0-5442-A173-4CBF595BA5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517E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5D36F" id="Rectangle 4233" o:spid="_x0000_s3986" style="position:absolute;margin-left:316pt;margin-top:138pt;width:79pt;height:48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3h1iG8AQAATAMAAA4AAAAAAAAAAAAAAAAALgIAAGRy&#10;cy9lMm9Eb2MueG1sUEsBAi0AFAAGAAgAAAAhAF6/I5vdAAAACwEAAA8AAAAAAAAAAAAAAAAAFgQA&#10;AGRycy9kb3ducmV2LnhtbFBLBQYAAAAABAAEAPMAAAAgBQAAAAA=&#10;" filled="f" stroked="f">
                      <v:textbox inset="2.16pt,1.44pt,0,1.44pt">
                        <w:txbxContent>
                          <w:p w14:paraId="28517E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4800" behindDoc="0" locked="0" layoutInCell="1" allowOverlap="1" wp14:anchorId="740B45E7" wp14:editId="6F85AC0C">
                      <wp:simplePos x="0" y="0"/>
                      <wp:positionH relativeFrom="column">
                        <wp:posOffset>4013200</wp:posOffset>
                      </wp:positionH>
                      <wp:positionV relativeFrom="paragraph">
                        <wp:posOffset>1752600</wp:posOffset>
                      </wp:positionV>
                      <wp:extent cx="1003300" cy="609600"/>
                      <wp:effectExtent l="0" t="0" r="0" b="0"/>
                      <wp:wrapNone/>
                      <wp:docPr id="4232" name="Rectangle 4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C44CE-C19A-0E4A-89EE-4F8ED379293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D240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B45E7" id="Rectangle 4232" o:spid="_x0000_s3987" style="position:absolute;margin-left:316pt;margin-top:138pt;width:79pt;height:48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DhZSLKugEAAEwDAAAOAAAAAAAAAAAAAAAAAC4CAABkcnMv&#10;ZTJvRG9jLnhtbFBLAQItABQABgAIAAAAIQBevyOb3QAAAAsBAAAPAAAAAAAAAAAAAAAAABQEAABk&#10;cnMvZG93bnJldi54bWxQSwUGAAAAAAQABADzAAAAHgUAAAAA&#10;" filled="f" stroked="f">
                      <v:textbox inset="2.16pt,1.44pt,0,1.44pt">
                        <w:txbxContent>
                          <w:p w14:paraId="6BD240A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5824" behindDoc="0" locked="0" layoutInCell="1" allowOverlap="1" wp14:anchorId="76262F62" wp14:editId="31F4B984">
                      <wp:simplePos x="0" y="0"/>
                      <wp:positionH relativeFrom="column">
                        <wp:posOffset>4013200</wp:posOffset>
                      </wp:positionH>
                      <wp:positionV relativeFrom="paragraph">
                        <wp:posOffset>1752600</wp:posOffset>
                      </wp:positionV>
                      <wp:extent cx="1003300" cy="609600"/>
                      <wp:effectExtent l="0" t="0" r="0" b="0"/>
                      <wp:wrapNone/>
                      <wp:docPr id="4231" name="Rectangle 4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39312-FA0D-0A4F-9FE7-3441E3462E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829B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62F62" id="Rectangle 4231" o:spid="_x0000_s3988" style="position:absolute;margin-left:316pt;margin-top:138pt;width:79pt;height:48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HTvTi28AQAATAMAAA4AAAAAAAAAAAAAAAAALgIAAGRy&#10;cy9lMm9Eb2MueG1sUEsBAi0AFAAGAAgAAAAhAF6/I5vdAAAACwEAAA8AAAAAAAAAAAAAAAAAFgQA&#10;AGRycy9kb3ducmV2LnhtbFBLBQYAAAAABAAEAPMAAAAgBQAAAAA=&#10;" filled="f" stroked="f">
                      <v:textbox inset="2.16pt,1.44pt,0,1.44pt">
                        <w:txbxContent>
                          <w:p w14:paraId="26829B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6848" behindDoc="0" locked="0" layoutInCell="1" allowOverlap="1" wp14:anchorId="147DBA9F" wp14:editId="366D2C0C">
                      <wp:simplePos x="0" y="0"/>
                      <wp:positionH relativeFrom="column">
                        <wp:posOffset>4013200</wp:posOffset>
                      </wp:positionH>
                      <wp:positionV relativeFrom="paragraph">
                        <wp:posOffset>1752600</wp:posOffset>
                      </wp:positionV>
                      <wp:extent cx="1003300" cy="6096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0E2C9E-6573-4B44-A905-FC78A84DC6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3659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DBA9F" id="Rectangle 4230" o:spid="_x0000_s3989" style="position:absolute;margin-left:316pt;margin-top:138pt;width:79pt;height:48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Dhrusa8AQAATAMAAA4AAAAAAAAAAAAAAAAALgIAAGRy&#10;cy9lMm9Eb2MueG1sUEsBAi0AFAAGAAgAAAAhAF6/I5vdAAAACwEAAA8AAAAAAAAAAAAAAAAAFgQA&#10;AGRycy9kb3ducmV2LnhtbFBLBQYAAAAABAAEAPMAAAAgBQAAAAA=&#10;" filled="f" stroked="f">
                      <v:textbox inset="2.16pt,1.44pt,0,1.44pt">
                        <w:txbxContent>
                          <w:p w14:paraId="1D3659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7872" behindDoc="0" locked="0" layoutInCell="1" allowOverlap="1" wp14:anchorId="153F8A60" wp14:editId="41AC3953">
                      <wp:simplePos x="0" y="0"/>
                      <wp:positionH relativeFrom="column">
                        <wp:posOffset>4013200</wp:posOffset>
                      </wp:positionH>
                      <wp:positionV relativeFrom="paragraph">
                        <wp:posOffset>1752600</wp:posOffset>
                      </wp:positionV>
                      <wp:extent cx="1003300" cy="609600"/>
                      <wp:effectExtent l="0" t="0" r="0" b="0"/>
                      <wp:wrapNone/>
                      <wp:docPr id="4229" name="Rectangle 4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B8766-4299-734C-BB28-36F80B539E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C6AD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F8A60" id="Rectangle 4229" o:spid="_x0000_s3990" style="position:absolute;margin-left:316pt;margin-top:138pt;width:79pt;height:48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H/m2nW8AQAATAMAAA4AAAAAAAAAAAAAAAAALgIAAGRy&#10;cy9lMm9Eb2MueG1sUEsBAi0AFAAGAAgAAAAhAF6/I5vdAAAACwEAAA8AAAAAAAAAAAAAAAAAFgQA&#10;AGRycy9kb3ducmV2LnhtbFBLBQYAAAAABAAEAPMAAAAgBQAAAAA=&#10;" filled="f" stroked="f">
                      <v:textbox inset="2.16pt,1.44pt,0,1.44pt">
                        <w:txbxContent>
                          <w:p w14:paraId="52C6ADE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8896" behindDoc="0" locked="0" layoutInCell="1" allowOverlap="1" wp14:anchorId="072004B1" wp14:editId="72609E1D">
                      <wp:simplePos x="0" y="0"/>
                      <wp:positionH relativeFrom="column">
                        <wp:posOffset>4013200</wp:posOffset>
                      </wp:positionH>
                      <wp:positionV relativeFrom="paragraph">
                        <wp:posOffset>1752600</wp:posOffset>
                      </wp:positionV>
                      <wp:extent cx="1003300" cy="609600"/>
                      <wp:effectExtent l="0" t="0" r="0" b="0"/>
                      <wp:wrapNone/>
                      <wp:docPr id="4228" name="Rectangle 4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406D8E-9ACD-0746-9C77-65D3B465F6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A3C1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004B1" id="Rectangle 4228" o:spid="_x0000_s3991" style="position:absolute;margin-left:316pt;margin-top:138pt;width:79pt;height:48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DNiLp68AQAATAMAAA4AAAAAAAAAAAAAAAAALgIAAGRy&#10;cy9lMm9Eb2MueG1sUEsBAi0AFAAGAAgAAAAhAF6/I5vdAAAACwEAAA8AAAAAAAAAAAAAAAAAFgQA&#10;AGRycy9kb3ducmV2LnhtbFBLBQYAAAAABAAEAPMAAAAgBQAAAAA=&#10;" filled="f" stroked="f">
                      <v:textbox inset="2.16pt,1.44pt,0,1.44pt">
                        <w:txbxContent>
                          <w:p w14:paraId="44A3C1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09920" behindDoc="0" locked="0" layoutInCell="1" allowOverlap="1" wp14:anchorId="7F9EB7FE" wp14:editId="0705760D">
                      <wp:simplePos x="0" y="0"/>
                      <wp:positionH relativeFrom="column">
                        <wp:posOffset>4013200</wp:posOffset>
                      </wp:positionH>
                      <wp:positionV relativeFrom="paragraph">
                        <wp:posOffset>1752600</wp:posOffset>
                      </wp:positionV>
                      <wp:extent cx="1003300" cy="6096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90631A-BDA6-1147-BE5E-33C87D7C40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66A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EB7FE" id="Rectangle 4227" o:spid="_x0000_s3992" style="position:absolute;margin-left:316pt;margin-top:138pt;width:79pt;height:48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FyiE6i8AQAATAMAAA4AAAAAAAAAAAAAAAAALgIAAGRy&#10;cy9lMm9Eb2MueG1sUEsBAi0AFAAGAAgAAAAhAF6/I5vdAAAACwEAAA8AAAAAAAAAAAAAAAAAFgQA&#10;AGRycy9kb3ducmV2LnhtbFBLBQYAAAAABAAEAPMAAAAgBQAAAAA=&#10;" filled="f" stroked="f">
                      <v:textbox inset="2.16pt,1.44pt,0,1.44pt">
                        <w:txbxContent>
                          <w:p w14:paraId="13F66AB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10944" behindDoc="0" locked="0" layoutInCell="1" allowOverlap="1" wp14:anchorId="778E7E0D" wp14:editId="3086B4CE">
                      <wp:simplePos x="0" y="0"/>
                      <wp:positionH relativeFrom="column">
                        <wp:posOffset>4013200</wp:posOffset>
                      </wp:positionH>
                      <wp:positionV relativeFrom="paragraph">
                        <wp:posOffset>1752600</wp:posOffset>
                      </wp:positionV>
                      <wp:extent cx="1003300" cy="609600"/>
                      <wp:effectExtent l="0" t="0" r="0" b="0"/>
                      <wp:wrapNone/>
                      <wp:docPr id="4226" name="Rectangle 4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F038A-9C33-E840-B5D4-3DBC563A6C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5488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E7E0D" id="Rectangle 4226" o:spid="_x0000_s3993" style="position:absolute;margin-left:316pt;margin-top:138pt;width:79pt;height:48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BAm50O8AQAATAMAAA4AAAAAAAAAAAAAAAAALgIAAGRy&#10;cy9lMm9Eb2MueG1sUEsBAi0AFAAGAAgAAAAhAF6/I5vdAAAACwEAAA8AAAAAAAAAAAAAAAAAFgQA&#10;AGRycy9kb3ducmV2LnhtbFBLBQYAAAAABAAEAPMAAAAgBQAAAAA=&#10;" filled="f" stroked="f">
                      <v:textbox inset="2.16pt,1.44pt,0,1.44pt">
                        <w:txbxContent>
                          <w:p w14:paraId="165488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11968" behindDoc="0" locked="0" layoutInCell="1" allowOverlap="1" wp14:anchorId="3AD314E2" wp14:editId="4ED4F7F8">
                      <wp:simplePos x="0" y="0"/>
                      <wp:positionH relativeFrom="column">
                        <wp:posOffset>4013200</wp:posOffset>
                      </wp:positionH>
                      <wp:positionV relativeFrom="paragraph">
                        <wp:posOffset>1752600</wp:posOffset>
                      </wp:positionV>
                      <wp:extent cx="1003300" cy="609600"/>
                      <wp:effectExtent l="0" t="0" r="0" b="0"/>
                      <wp:wrapNone/>
                      <wp:docPr id="4225" name="Rectangle 4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A4A0D6-AA82-E94A-8FB3-8EFA1C1E29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75C5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314E2" id="Rectangle 4225" o:spid="_x0000_s3994" style="position:absolute;margin-left:316pt;margin-top:138pt;width:79pt;height:48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nAil68AQAATAMAAA4AAAAAAAAAAAAAAAAALgIAAGRy&#10;cy9lMm9Eb2MueG1sUEsBAi0AFAAGAAgAAAAhAF6/I5vdAAAACwEAAA8AAAAAAAAAAAAAAAAAFgQA&#10;AGRycy9kb3ducmV2LnhtbFBLBQYAAAAABAAEAPMAAAAgBQAAAAA=&#10;" filled="f" stroked="f">
                      <v:textbox inset="2.16pt,1.44pt,0,1.44pt">
                        <w:txbxContent>
                          <w:p w14:paraId="1B75C52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12992" behindDoc="0" locked="0" layoutInCell="1" allowOverlap="1" wp14:anchorId="5B39C513" wp14:editId="524A5DE4">
                      <wp:simplePos x="0" y="0"/>
                      <wp:positionH relativeFrom="column">
                        <wp:posOffset>4013200</wp:posOffset>
                      </wp:positionH>
                      <wp:positionV relativeFrom="paragraph">
                        <wp:posOffset>1752600</wp:posOffset>
                      </wp:positionV>
                      <wp:extent cx="1003300" cy="6096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B3B03F-5D2F-FF4A-BBEF-C211F5EF553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5D7A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9C513" id="Rectangle 4224" o:spid="_x0000_s3995" style="position:absolute;margin-left:316pt;margin-top:138pt;width:79pt;height:48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OVEfrW8AQAATAMAAA4AAAAAAAAAAAAAAAAALgIAAGRy&#10;cy9lMm9Eb2MueG1sUEsBAi0AFAAGAAgAAAAhAF6/I5vdAAAACwEAAA8AAAAAAAAAAAAAAAAAFgQA&#10;AGRycy9kb3ducmV2LnhtbFBLBQYAAAAABAAEAPMAAAAgBQAAAAA=&#10;" filled="f" stroked="f">
                      <v:textbox inset="2.16pt,1.44pt,0,1.44pt">
                        <w:txbxContent>
                          <w:p w14:paraId="445D7A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14016" behindDoc="0" locked="0" layoutInCell="1" allowOverlap="1" wp14:anchorId="0A00D490" wp14:editId="5CE75EE5">
                      <wp:simplePos x="0" y="0"/>
                      <wp:positionH relativeFrom="column">
                        <wp:posOffset>4013200</wp:posOffset>
                      </wp:positionH>
                      <wp:positionV relativeFrom="paragraph">
                        <wp:posOffset>1752600</wp:posOffset>
                      </wp:positionV>
                      <wp:extent cx="1003300" cy="609600"/>
                      <wp:effectExtent l="0" t="0" r="0" b="0"/>
                      <wp:wrapNone/>
                      <wp:docPr id="4223" name="Rectangle 4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9CF21F-412E-1C43-82EC-A52D5067D24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86DF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0D490" id="Rectangle 4223" o:spid="_x0000_s3996" style="position:absolute;margin-left:316pt;margin-top:138pt;width:79pt;height:48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JIYV168AQAATAMAAA4AAAAAAAAAAAAAAAAALgIAAGRy&#10;cy9lMm9Eb2MueG1sUEsBAi0AFAAGAAgAAAAhAF6/I5vdAAAACwEAAA8AAAAAAAAAAAAAAAAAFgQA&#10;AGRycy9kb3ducmV2LnhtbFBLBQYAAAAABAAEAPMAAAAgBQAAAAA=&#10;" filled="f" stroked="f">
                      <v:textbox inset="2.16pt,1.44pt,0,1.44pt">
                        <w:txbxContent>
                          <w:p w14:paraId="4986DF0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15040" behindDoc="0" locked="0" layoutInCell="1" allowOverlap="1" wp14:anchorId="33305514" wp14:editId="603CAA98">
                      <wp:simplePos x="0" y="0"/>
                      <wp:positionH relativeFrom="column">
                        <wp:posOffset>4013200</wp:posOffset>
                      </wp:positionH>
                      <wp:positionV relativeFrom="paragraph">
                        <wp:posOffset>1752600</wp:posOffset>
                      </wp:positionV>
                      <wp:extent cx="1003300" cy="609600"/>
                      <wp:effectExtent l="0" t="0" r="0" b="0"/>
                      <wp:wrapNone/>
                      <wp:docPr id="4222" name="Rectangle 4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501DC6-37F3-A542-8591-86B1891E4E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5554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05514" id="Rectangle 4222" o:spid="_x0000_s3997" style="position:absolute;margin-left:316pt;margin-top:138pt;width:79pt;height:48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DenKO1ugEAAEwDAAAOAAAAAAAAAAAAAAAAAC4CAABkcnMv&#10;ZTJvRG9jLnhtbFBLAQItABQABgAIAAAAIQBevyOb3QAAAAsBAAAPAAAAAAAAAAAAAAAAABQEAABk&#10;cnMvZG93bnJldi54bWxQSwUGAAAAAAQABADzAAAAHgUAAAAA&#10;" filled="f" stroked="f">
                      <v:textbox inset="2.16pt,1.44pt,0,1.44pt">
                        <w:txbxContent>
                          <w:p w14:paraId="2F5554F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16064" behindDoc="0" locked="0" layoutInCell="1" allowOverlap="1" wp14:anchorId="12696A41" wp14:editId="711DFBB4">
                      <wp:simplePos x="0" y="0"/>
                      <wp:positionH relativeFrom="column">
                        <wp:posOffset>4013200</wp:posOffset>
                      </wp:positionH>
                      <wp:positionV relativeFrom="paragraph">
                        <wp:posOffset>1752600</wp:posOffset>
                      </wp:positionV>
                      <wp:extent cx="1003300" cy="6096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8A614-DAE3-B84F-9562-2E82B7C851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FC55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96A41" id="Rectangle 4221" o:spid="_x0000_s3998" style="position:absolute;margin-left:316pt;margin-top:138pt;width:79pt;height:48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EsWz1K8AQAATAMAAA4AAAAAAAAAAAAAAAAALgIAAGRy&#10;cy9lMm9Eb2MueG1sUEsBAi0AFAAGAAgAAAAhAF6/I5vdAAAACwEAAA8AAAAAAAAAAAAAAAAAFgQA&#10;AGRycy9kb3ducmV2LnhtbFBLBQYAAAAABAAEAPMAAAAgBQAAAAA=&#10;" filled="f" stroked="f">
                      <v:textbox inset="2.16pt,1.44pt,0,1.44pt">
                        <w:txbxContent>
                          <w:p w14:paraId="18FC55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17088" behindDoc="0" locked="0" layoutInCell="1" allowOverlap="1" wp14:anchorId="264E1C28" wp14:editId="1D9AF670">
                      <wp:simplePos x="0" y="0"/>
                      <wp:positionH relativeFrom="column">
                        <wp:posOffset>4013200</wp:posOffset>
                      </wp:positionH>
                      <wp:positionV relativeFrom="paragraph">
                        <wp:posOffset>1752600</wp:posOffset>
                      </wp:positionV>
                      <wp:extent cx="1003300" cy="609600"/>
                      <wp:effectExtent l="0" t="0" r="0" b="0"/>
                      <wp:wrapNone/>
                      <wp:docPr id="4220" name="Rectangle 4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7F30A9-CCC6-994F-8409-593CADEEBC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EEC1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1C28" id="Rectangle 4220" o:spid="_x0000_s3999" style="position:absolute;margin-left:316pt;margin-top:138pt;width:79pt;height:48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eSO7m8AQAATAMAAA4AAAAAAAAAAAAAAAAALgIAAGRy&#10;cy9lMm9Eb2MueG1sUEsBAi0AFAAGAAgAAAAhAF6/I5vdAAAACwEAAA8AAAAAAAAAAAAAAAAAFgQA&#10;AGRycy9kb3ducmV2LnhtbFBLBQYAAAAABAAEAPMAAAAgBQAAAAA=&#10;" filled="f" stroked="f">
                      <v:textbox inset="2.16pt,1.44pt,0,1.44pt">
                        <w:txbxContent>
                          <w:p w14:paraId="1AEEC1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18112" behindDoc="0" locked="0" layoutInCell="1" allowOverlap="1" wp14:anchorId="5CECDA3D" wp14:editId="057D2ECE">
                      <wp:simplePos x="0" y="0"/>
                      <wp:positionH relativeFrom="column">
                        <wp:posOffset>4013200</wp:posOffset>
                      </wp:positionH>
                      <wp:positionV relativeFrom="paragraph">
                        <wp:posOffset>1752600</wp:posOffset>
                      </wp:positionV>
                      <wp:extent cx="1003300" cy="609600"/>
                      <wp:effectExtent l="0" t="0" r="0" b="0"/>
                      <wp:wrapNone/>
                      <wp:docPr id="4219" name="Rectangle 4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F951CC-A21E-AD42-80CB-5CF5CC224AC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F3B4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CDA3D" id="Rectangle 4219" o:spid="_x0000_s4000" style="position:absolute;margin-left:316pt;margin-top:138pt;width:79pt;height:48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GN+wKa8AQAATAMAAA4AAAAAAAAAAAAAAAAALgIAAGRy&#10;cy9lMm9Eb2MueG1sUEsBAi0AFAAGAAgAAAAhAF6/I5vdAAAACwEAAA8AAAAAAAAAAAAAAAAAFgQA&#10;AGRycy9kb3ducmV2LnhtbFBLBQYAAAAABAAEAPMAAAAgBQAAAAA=&#10;" filled="f" stroked="f">
                      <v:textbox inset="2.16pt,1.44pt,0,1.44pt">
                        <w:txbxContent>
                          <w:p w14:paraId="20F3B48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19136" behindDoc="0" locked="0" layoutInCell="1" allowOverlap="1" wp14:anchorId="2E7943BE" wp14:editId="7D289E9F">
                      <wp:simplePos x="0" y="0"/>
                      <wp:positionH relativeFrom="column">
                        <wp:posOffset>4013200</wp:posOffset>
                      </wp:positionH>
                      <wp:positionV relativeFrom="paragraph">
                        <wp:posOffset>1752600</wp:posOffset>
                      </wp:positionV>
                      <wp:extent cx="1003300" cy="6096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75C4C3-5111-9D48-B925-81DF8A9CE6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4007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943BE" id="Rectangle 4218" o:spid="_x0000_s4001" style="position:absolute;margin-left:316pt;margin-top:138pt;width:79pt;height:48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C/6NE28AQAATAMAAA4AAAAAAAAAAAAAAAAALgIAAGRy&#10;cy9lMm9Eb2MueG1sUEsBAi0AFAAGAAgAAAAhAF6/I5vdAAAACwEAAA8AAAAAAAAAAAAAAAAAFgQA&#10;AGRycy9kb3ducmV2LnhtbFBLBQYAAAAABAAEAPMAAAAgBQAAAAA=&#10;" filled="f" stroked="f">
                      <v:textbox inset="2.16pt,1.44pt,0,1.44pt">
                        <w:txbxContent>
                          <w:p w14:paraId="124007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0160" behindDoc="0" locked="0" layoutInCell="1" allowOverlap="1" wp14:anchorId="1A5A285C" wp14:editId="0FCB08CC">
                      <wp:simplePos x="0" y="0"/>
                      <wp:positionH relativeFrom="column">
                        <wp:posOffset>4013200</wp:posOffset>
                      </wp:positionH>
                      <wp:positionV relativeFrom="paragraph">
                        <wp:posOffset>1752600</wp:posOffset>
                      </wp:positionV>
                      <wp:extent cx="1003300" cy="609600"/>
                      <wp:effectExtent l="0" t="0" r="0" b="0"/>
                      <wp:wrapNone/>
                      <wp:docPr id="4217" name="Rectangle 4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BC1AA-F279-A642-A9A2-344567A562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141E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A285C" id="Rectangle 4217" o:spid="_x0000_s4002" style="position:absolute;margin-left:316pt;margin-top:138pt;width:79pt;height:48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l7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q5WlFhmcEq/&#10;UDdmu0GSc7XXQsg036TX6EOD1579E1yygMtEflJg0hdpkSlrfLpqLKdIOBY380W1mVPCcWtZljf1&#10;JvUs3i57CPGHdIakRUsBoWRl2fEhxPPR1yN4L4E5P59WcdpPmUy9WS1fse6dOCFHNGl8xKAGN7aU&#10;D9pTMuLgWxr+HBhISoZ7i8rWq8W8RqfkpFrXa3Qw5AT9s39fZZb3Dr3EI1By8KC7HgFnjTIuHFlm&#10;drFX8sT7PKN/+w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EA6CXu8AQAATAMAAA4AAAAAAAAAAAAAAAAALgIAAGRy&#10;cy9lMm9Eb2MueG1sUEsBAi0AFAAGAAgAAAAhAF6/I5vdAAAACwEAAA8AAAAAAAAAAAAAAAAAFgQA&#10;AGRycy9kb3ducmV2LnhtbFBLBQYAAAAABAAEAPMAAAAgBQAAAAA=&#10;" filled="f" stroked="f">
                      <v:textbox inset="2.16pt,1.44pt,0,1.44pt">
                        <w:txbxContent>
                          <w:p w14:paraId="6C141E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1184" behindDoc="0" locked="0" layoutInCell="1" allowOverlap="1" wp14:anchorId="7B1D3680" wp14:editId="2AC0B5C7">
                      <wp:simplePos x="0" y="0"/>
                      <wp:positionH relativeFrom="column">
                        <wp:posOffset>4013200</wp:posOffset>
                      </wp:positionH>
                      <wp:positionV relativeFrom="paragraph">
                        <wp:posOffset>1752600</wp:posOffset>
                      </wp:positionV>
                      <wp:extent cx="1003300" cy="609600"/>
                      <wp:effectExtent l="0" t="0" r="0" b="0"/>
                      <wp:wrapNone/>
                      <wp:docPr id="4216" name="Rectangle 4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F80F2-3832-0F4A-8040-404FAD8066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A2FE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D3680" id="Rectangle 4216" o:spid="_x0000_s4003" style="position:absolute;margin-left:316pt;margin-top:138pt;width:79pt;height:48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2Q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q6WlFhmcEq/&#10;UDdmu0GSc7XXQsg036TX6EOD1579E1yygMtEflJg0hdpkSlrfLpqLKdIOBY380W1mVPCcWtZljf1&#10;JvUs3i57CPGHdIakRUsBoWRl2fEhxPPR1yN4L4E5P59WcdpPmUy9Wa1ese6dOCFHNGl8xKAGN7aU&#10;D9pTMuLgWxr+HBhISoZ7i8rWq8W8RqfkpFrXa3Qw5AT9s39fZZb3Dr3EI1By8KC7HgFnjTIuHFlm&#10;drFX8sT7PKN/+w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y+/ZC8AQAATAMAAA4AAAAAAAAAAAAAAAAALgIAAGRy&#10;cy9lMm9Eb2MueG1sUEsBAi0AFAAGAAgAAAAhAF6/I5vdAAAACwEAAA8AAAAAAAAAAAAAAAAAFgQA&#10;AGRycy9kb3ducmV2LnhtbFBLBQYAAAAABAAEAPMAAAAgBQAAAAA=&#10;" filled="f" stroked="f">
                      <v:textbox inset="2.16pt,1.44pt,0,1.44pt">
                        <w:txbxContent>
                          <w:p w14:paraId="76A2FE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2208" behindDoc="0" locked="0" layoutInCell="1" allowOverlap="1" wp14:anchorId="3E0A4EB6" wp14:editId="2C7A7788">
                      <wp:simplePos x="0" y="0"/>
                      <wp:positionH relativeFrom="column">
                        <wp:posOffset>4013200</wp:posOffset>
                      </wp:positionH>
                      <wp:positionV relativeFrom="paragraph">
                        <wp:posOffset>1752600</wp:posOffset>
                      </wp:positionV>
                      <wp:extent cx="1003300" cy="6096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FE66A-FB7F-2C41-96FD-0EFDA540D46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5E71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A4EB6" id="Rectangle 4215" o:spid="_x0000_s4004" style="position:absolute;margin-left:316pt;margin-top:138pt;width:79pt;height:48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LVYkI28AQAATAMAAA4AAAAAAAAAAAAAAAAALgIAAGRy&#10;cy9lMm9Eb2MueG1sUEsBAi0AFAAGAAgAAAAhAF6/I5vdAAAACwEAAA8AAAAAAAAAAAAAAAAAFgQA&#10;AGRycy9kb3ducmV2LnhtbFBLBQYAAAAABAAEAPMAAAAgBQAAAAA=&#10;" filled="f" stroked="f">
                      <v:textbox inset="2.16pt,1.44pt,0,1.44pt">
                        <w:txbxContent>
                          <w:p w14:paraId="6F5E714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3232" behindDoc="0" locked="0" layoutInCell="1" allowOverlap="1" wp14:anchorId="714866F5" wp14:editId="01A2BAF2">
                      <wp:simplePos x="0" y="0"/>
                      <wp:positionH relativeFrom="column">
                        <wp:posOffset>4013200</wp:posOffset>
                      </wp:positionH>
                      <wp:positionV relativeFrom="paragraph">
                        <wp:posOffset>1752600</wp:posOffset>
                      </wp:positionV>
                      <wp:extent cx="1003300" cy="609600"/>
                      <wp:effectExtent l="0" t="0" r="0" b="0"/>
                      <wp:wrapNone/>
                      <wp:docPr id="4214" name="Rectangle 4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7F336A-6F06-A94B-B315-3EC8DD3D13A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2D11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866F5" id="Rectangle 4214" o:spid="_x0000_s4005" style="position:absolute;margin-left:316pt;margin-top:138pt;width:79pt;height:48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GRm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bVaUOG6xSz/R&#10;N+76UZFzdTBSqtzf7NcUYofXnsIjXLKIyyx+1mDzF2WRuXh8unqs5kQEFjfLVbNZUiJw66auP7eb&#10;jFm9Xg4Q01flLckLRgGpFGf58XtM56MvR/BeJnN+Pq/SvJ+LmHZzW3Bzce/lCTXikKYHDHr0E6Ni&#10;NIGSCRvPaPx94KAoGb85dLa9XS1bnJSSNOt2jRMMJcH52b+tcicGj7MkElByCGD6AQkXjwovbFlR&#10;dhmvPBNv88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PncZGa8AQAATAMAAA4AAAAAAAAAAAAAAAAALgIAAGRy&#10;cy9lMm9Eb2MueG1sUEsBAi0AFAAGAAgAAAAhAF6/I5vdAAAACwEAAA8AAAAAAAAAAAAAAAAAFgQA&#10;AGRycy9kb3ducmV2LnhtbFBLBQYAAAAABAAEAPMAAAAgBQAAAAA=&#10;" filled="f" stroked="f">
                      <v:textbox inset="2.16pt,1.44pt,0,1.44pt">
                        <w:txbxContent>
                          <w:p w14:paraId="6F2D11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4256" behindDoc="0" locked="0" layoutInCell="1" allowOverlap="1" wp14:anchorId="5AEA85CB" wp14:editId="721B9935">
                      <wp:simplePos x="0" y="0"/>
                      <wp:positionH relativeFrom="column">
                        <wp:posOffset>4013200</wp:posOffset>
                      </wp:positionH>
                      <wp:positionV relativeFrom="paragraph">
                        <wp:posOffset>1752600</wp:posOffset>
                      </wp:positionV>
                      <wp:extent cx="1003300" cy="609600"/>
                      <wp:effectExtent l="0" t="0" r="0" b="0"/>
                      <wp:wrapNone/>
                      <wp:docPr id="4213" name="Rectangle 4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F0E66D-A766-F141-B7FD-BBB9F8F4BE9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72F7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A85CB" id="Rectangle 4213" o:spid="_x0000_s4006" style="position:absolute;margin-left:316pt;margin-top:138pt;width:79pt;height:48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Fx+9+y8AQAATAMAAA4AAAAAAAAAAAAAAAAALgIAAGRy&#10;cy9lMm9Eb2MueG1sUEsBAi0AFAAGAAgAAAAhAF6/I5vdAAAACwEAAA8AAAAAAAAAAAAAAAAAFgQA&#10;AGRycy9kb3ducmV2LnhtbFBLBQYAAAAABAAEAPMAAAAgBQAAAAA=&#10;" filled="f" stroked="f">
                      <v:textbox inset="2.16pt,1.44pt,0,1.44pt">
                        <w:txbxContent>
                          <w:p w14:paraId="1272F7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5280" behindDoc="0" locked="0" layoutInCell="1" allowOverlap="1" wp14:anchorId="27D1711A" wp14:editId="28ECCD2F">
                      <wp:simplePos x="0" y="0"/>
                      <wp:positionH relativeFrom="column">
                        <wp:posOffset>4013200</wp:posOffset>
                      </wp:positionH>
                      <wp:positionV relativeFrom="paragraph">
                        <wp:posOffset>1752600</wp:posOffset>
                      </wp:positionV>
                      <wp:extent cx="1003300" cy="6096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0E4DAE-C376-E649-9D21-E7C1A53D07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CFF7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1711A" id="Rectangle 4212" o:spid="_x0000_s4007" style="position:absolute;margin-left:316pt;margin-top:138pt;width:79pt;height:48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Hug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bVpKHLfYpe/o&#10;G3f9qMi5OhgpVe5v9msKscNrL+EZLlnEZRY/a7D5i7LIXDw+XT1WcyICi5vlqtksKRG4dVvXN+0m&#10;Y1avlwPE9FV5S/KCUUAqxVl+fIjpfPTPEbyXyZyfz6s07+cipt2sr1z3Xp5QIw5pesKgRz8xKkYT&#10;KJmw8YzGXwcOipLxm0Nn28+rJRqRStKs2zVOMJQE52f/tsqdGDzOkkhAySGA6QckXN4tvLBlRdll&#10;vPJMvM0L+9efYPcb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AQ+gMHugEAAEwDAAAOAAAAAAAAAAAAAAAAAC4CAABkcnMv&#10;ZTJvRG9jLnhtbFBLAQItABQABgAIAAAAIQBevyOb3QAAAAsBAAAPAAAAAAAAAAAAAAAAABQEAABk&#10;cnMvZG93bnJldi54bWxQSwUGAAAAAAQABADzAAAAHgUAAAAA&#10;" filled="f" stroked="f">
                      <v:textbox inset="2.16pt,1.44pt,0,1.44pt">
                        <w:txbxContent>
                          <w:p w14:paraId="4DCFF7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6304" behindDoc="0" locked="0" layoutInCell="1" allowOverlap="1" wp14:anchorId="1F885CA4" wp14:editId="4D56CDE1">
                      <wp:simplePos x="0" y="0"/>
                      <wp:positionH relativeFrom="column">
                        <wp:posOffset>4013200</wp:posOffset>
                      </wp:positionH>
                      <wp:positionV relativeFrom="paragraph">
                        <wp:posOffset>1752600</wp:posOffset>
                      </wp:positionV>
                      <wp:extent cx="1003300" cy="609600"/>
                      <wp:effectExtent l="0" t="0" r="0" b="0"/>
                      <wp:wrapNone/>
                      <wp:docPr id="4211" name="Rectangle 4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F4586E-1A76-C448-9B3B-B18E6078D2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82B9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85CA4" id="Rectangle 4211" o:spid="_x0000_s4008" style="position:absolute;margin-left:316pt;margin-top:138pt;width:79pt;height:48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IVwb+C8AQAATAMAAA4AAAAAAAAAAAAAAAAALgIAAGRy&#10;cy9lMm9Eb2MueG1sUEsBAi0AFAAGAAgAAAAhAF6/I5vdAAAACwEAAA8AAAAAAAAAAAAAAAAAFgQA&#10;AGRycy9kb3ducmV2LnhtbFBLBQYAAAAABAAEAPMAAAAgBQAAAAA=&#10;" filled="f" stroked="f">
                      <v:textbox inset="2.16pt,1.44pt,0,1.44pt">
                        <w:txbxContent>
                          <w:p w14:paraId="5B82B9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7328" behindDoc="0" locked="0" layoutInCell="1" allowOverlap="1" wp14:anchorId="16250376" wp14:editId="25028DBA">
                      <wp:simplePos x="0" y="0"/>
                      <wp:positionH relativeFrom="column">
                        <wp:posOffset>4013200</wp:posOffset>
                      </wp:positionH>
                      <wp:positionV relativeFrom="paragraph">
                        <wp:posOffset>1752600</wp:posOffset>
                      </wp:positionV>
                      <wp:extent cx="1003300" cy="609600"/>
                      <wp:effectExtent l="0" t="0" r="0" b="0"/>
                      <wp:wrapNone/>
                      <wp:docPr id="4210" name="Rectangle 4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DF503F-D677-E94E-A64F-F9EF17B38EF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5963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0376" id="Rectangle 4210" o:spid="_x0000_s4009" style="position:absolute;margin-left:316pt;margin-top:138pt;width:79pt;height:48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JsLuwEAAEwDAAAOAAAAZHJzL2Uyb0RvYy54bWysU8tu2zAQvBfoPxC813rYT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HTVNmiQ4xa79At9&#10;464fFTlXByOlyv3Nfk0hdnjtMTzAJYu4zOJnDTZ/URaZi8enq8dqTkRgcbNcNZslJQK3bur6c7vJ&#10;mNXL5QAxfVPekrxgFJBKcZYff8R0Pvp8BO9lMufn8yrN+7mIaTfr5TPXvZcn1IhDmu4x6NFPjIrR&#10;BEombDyj8c+Bg6Jk/O7Q2fbLatnipJSkWbdrnGAoCdqzf13lTgweZ0kkoOQQwPQDEi4eFV7YsqLs&#10;Ml55Jl7nhf3LT7D7Cw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yfSbC7sBAABMAwAADgAAAAAAAAAAAAAAAAAuAgAAZHJz&#10;L2Uyb0RvYy54bWxQSwECLQAUAAYACAAAACEAXr8jm90AAAALAQAADwAAAAAAAAAAAAAAAAAVBAAA&#10;ZHJzL2Rvd25yZXYueG1sUEsFBgAAAAAEAAQA8wAAAB8FAAAAAA==&#10;" filled="f" stroked="f">
                      <v:textbox inset="2.16pt,1.44pt,0,1.44pt">
                        <w:txbxContent>
                          <w:p w14:paraId="0A59633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8352" behindDoc="0" locked="0" layoutInCell="1" allowOverlap="1" wp14:anchorId="6E03D376" wp14:editId="23D44D3B">
                      <wp:simplePos x="0" y="0"/>
                      <wp:positionH relativeFrom="column">
                        <wp:posOffset>4013200</wp:posOffset>
                      </wp:positionH>
                      <wp:positionV relativeFrom="paragraph">
                        <wp:posOffset>1752600</wp:posOffset>
                      </wp:positionV>
                      <wp:extent cx="1003300" cy="6096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08A84D-9607-D84B-86A6-6D662E07A4E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0C1B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3D376" id="Rectangle 4209" o:spid="_x0000_s4010" style="position:absolute;margin-left:316pt;margin-top:138pt;width:79pt;height:48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I55+7i8AQAATAMAAA4AAAAAAAAAAAAAAAAALgIAAGRy&#10;cy9lMm9Eb2MueG1sUEsBAi0AFAAGAAgAAAAhAF6/I5vdAAAACwEAAA8AAAAAAAAAAAAAAAAAFgQA&#10;AGRycy9kb3ducmV2LnhtbFBLBQYAAAAABAAEAPMAAAAgBQAAAAA=&#10;" filled="f" stroked="f">
                      <v:textbox inset="2.16pt,1.44pt,0,1.44pt">
                        <w:txbxContent>
                          <w:p w14:paraId="330C1B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29376" behindDoc="0" locked="0" layoutInCell="1" allowOverlap="1" wp14:anchorId="22A3918C" wp14:editId="78137BC7">
                      <wp:simplePos x="0" y="0"/>
                      <wp:positionH relativeFrom="column">
                        <wp:posOffset>4013200</wp:posOffset>
                      </wp:positionH>
                      <wp:positionV relativeFrom="paragraph">
                        <wp:posOffset>1752600</wp:posOffset>
                      </wp:positionV>
                      <wp:extent cx="1003300" cy="609600"/>
                      <wp:effectExtent l="0" t="0" r="0" b="0"/>
                      <wp:wrapNone/>
                      <wp:docPr id="4208" name="Rectangle 4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3F446C-CCB5-3542-A069-D066822A652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CEB9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3918C" id="Rectangle 4208" o:spid="_x0000_s4011" style="position:absolute;margin-left:316pt;margin-top:138pt;width:79pt;height:48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L9D1O8AQAATAMAAA4AAAAAAAAAAAAAAAAALgIAAGRy&#10;cy9lMm9Eb2MueG1sUEsBAi0AFAAGAAgAAAAhAF6/I5vdAAAACwEAAA8AAAAAAAAAAAAAAAAAFgQA&#10;AGRycy9kb3ducmV2LnhtbFBLBQYAAAAABAAEAPMAAAAgBQAAAAA=&#10;" filled="f" stroked="f">
                      <v:textbox inset="2.16pt,1.44pt,0,1.44pt">
                        <w:txbxContent>
                          <w:p w14:paraId="04CEB9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0400" behindDoc="0" locked="0" layoutInCell="1" allowOverlap="1" wp14:anchorId="1E806BEB" wp14:editId="3FB8DC21">
                      <wp:simplePos x="0" y="0"/>
                      <wp:positionH relativeFrom="column">
                        <wp:posOffset>4013200</wp:posOffset>
                      </wp:positionH>
                      <wp:positionV relativeFrom="paragraph">
                        <wp:posOffset>1752600</wp:posOffset>
                      </wp:positionV>
                      <wp:extent cx="1003300" cy="609600"/>
                      <wp:effectExtent l="0" t="0" r="0" b="0"/>
                      <wp:wrapNone/>
                      <wp:docPr id="4207" name="Rectangle 4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854A13-26CD-ED44-8ACF-171E7F9FA92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BAF3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06BEB" id="Rectangle 4207" o:spid="_x0000_s4012" style="position:absolute;margin-left:316pt;margin-top:138pt;width:79pt;height:48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09MmW8AQAATAMAAA4AAAAAAAAAAAAAAAAALgIAAGRy&#10;cy9lMm9Eb2MueG1sUEsBAi0AFAAGAAgAAAAhAF6/I5vdAAAACwEAAA8AAAAAAAAAAAAAAAAAFgQA&#10;AGRycy9kb3ducmV2LnhtbFBLBQYAAAAABAAEAPMAAAAgBQAAAAA=&#10;" filled="f" stroked="f">
                      <v:textbox inset="2.16pt,1.44pt,0,1.44pt">
                        <w:txbxContent>
                          <w:p w14:paraId="7DBAF3F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1424" behindDoc="0" locked="0" layoutInCell="1" allowOverlap="1" wp14:anchorId="31E1BBF3" wp14:editId="3BF42A93">
                      <wp:simplePos x="0" y="0"/>
                      <wp:positionH relativeFrom="column">
                        <wp:posOffset>4013200</wp:posOffset>
                      </wp:positionH>
                      <wp:positionV relativeFrom="paragraph">
                        <wp:posOffset>1752600</wp:posOffset>
                      </wp:positionV>
                      <wp:extent cx="1003300" cy="609600"/>
                      <wp:effectExtent l="0" t="0" r="0" b="0"/>
                      <wp:wrapNone/>
                      <wp:docPr id="4206" name="Rectangle 4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677CC-D1C9-3241-A865-D040554705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40D9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1BBF3" id="Rectangle 4206" o:spid="_x0000_s4013" style="position:absolute;margin-left:316pt;margin-top:138pt;width:79pt;height:4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OG5xo68AQAATAMAAA4AAAAAAAAAAAAAAAAALgIAAGRy&#10;cy9lMm9Eb2MueG1sUEsBAi0AFAAGAAgAAAAhAF6/I5vdAAAACwEAAA8AAAAAAAAAAAAAAAAAFgQA&#10;AGRycy9kb3ducmV2LnhtbFBLBQYAAAAABAAEAPMAAAAgBQAAAAA=&#10;" filled="f" stroked="f">
                      <v:textbox inset="2.16pt,1.44pt,0,1.44pt">
                        <w:txbxContent>
                          <w:p w14:paraId="4A40D9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2448" behindDoc="0" locked="0" layoutInCell="1" allowOverlap="1" wp14:anchorId="21122651" wp14:editId="5054ADE4">
                      <wp:simplePos x="0" y="0"/>
                      <wp:positionH relativeFrom="column">
                        <wp:posOffset>4013200</wp:posOffset>
                      </wp:positionH>
                      <wp:positionV relativeFrom="paragraph">
                        <wp:posOffset>1752600</wp:posOffset>
                      </wp:positionV>
                      <wp:extent cx="1003300" cy="6096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1DAD28-99FB-104B-A02E-57A12076C24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6234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22651" id="Rectangle 4205" o:spid="_x0000_s4014" style="position:absolute;margin-left:316pt;margin-top:138pt;width:79pt;height:48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Fhfq5O8AQAATAMAAA4AAAAAAAAAAAAAAAAALgIAAGRy&#10;cy9lMm9Eb2MueG1sUEsBAi0AFAAGAAgAAAAhAF6/I5vdAAAACwEAAA8AAAAAAAAAAAAAAAAAFgQA&#10;AGRycy9kb3ducmV2LnhtbFBLBQYAAAAABAAEAPMAAAAgBQAAAAA=&#10;" filled="f" stroked="f">
                      <v:textbox inset="2.16pt,1.44pt,0,1.44pt">
                        <w:txbxContent>
                          <w:p w14:paraId="516234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3472" behindDoc="0" locked="0" layoutInCell="1" allowOverlap="1" wp14:anchorId="5B9FF412" wp14:editId="22633420">
                      <wp:simplePos x="0" y="0"/>
                      <wp:positionH relativeFrom="column">
                        <wp:posOffset>4013200</wp:posOffset>
                      </wp:positionH>
                      <wp:positionV relativeFrom="paragraph">
                        <wp:posOffset>1752600</wp:posOffset>
                      </wp:positionV>
                      <wp:extent cx="1003300" cy="609600"/>
                      <wp:effectExtent l="0" t="0" r="0" b="0"/>
                      <wp:wrapNone/>
                      <wp:docPr id="4204" name="Rectangle 4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285D3F-D3BA-894A-A273-4C242AD22EA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157F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FF412" id="Rectangle 4204" o:spid="_x0000_s4015" style="position:absolute;margin-left:316pt;margin-top:138pt;width:79pt;height:48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FNtfeLsBAABMAwAADgAAAAAAAAAAAAAAAAAuAgAAZHJz&#10;L2Uyb0RvYy54bWxQSwECLQAUAAYACAAAACEAXr8jm90AAAALAQAADwAAAAAAAAAAAAAAAAAVBAAA&#10;ZHJzL2Rvd25yZXYueG1sUEsFBgAAAAAEAAQA8wAAAB8FAAAAAA==&#10;" filled="f" stroked="f">
                      <v:textbox inset="2.16pt,1.44pt,0,1.44pt">
                        <w:txbxContent>
                          <w:p w14:paraId="0A157F1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4496" behindDoc="0" locked="0" layoutInCell="1" allowOverlap="1" wp14:anchorId="52D38471" wp14:editId="178CD492">
                      <wp:simplePos x="0" y="0"/>
                      <wp:positionH relativeFrom="column">
                        <wp:posOffset>4013200</wp:posOffset>
                      </wp:positionH>
                      <wp:positionV relativeFrom="paragraph">
                        <wp:posOffset>1752600</wp:posOffset>
                      </wp:positionV>
                      <wp:extent cx="1003300" cy="609600"/>
                      <wp:effectExtent l="0" t="0" r="0" b="0"/>
                      <wp:wrapNone/>
                      <wp:docPr id="4203" name="Rectangle 4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497C89-CD80-384F-8808-C828973BF22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4A2F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38471" id="Rectangle 4203" o:spid="_x0000_s4016" style="position:absolute;margin-left:316pt;margin-top:138pt;width:79pt;height:48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GOHdpO8AQAATAMAAA4AAAAAAAAAAAAAAAAALgIAAGRy&#10;cy9lMm9Eb2MueG1sUEsBAi0AFAAGAAgAAAAhAF6/I5vdAAAACwEAAA8AAAAAAAAAAAAAAAAAFgQA&#10;AGRycy9kb3ducmV2LnhtbFBLBQYAAAAABAAEAPMAAAAgBQAAAAA=&#10;" filled="f" stroked="f">
                      <v:textbox inset="2.16pt,1.44pt,0,1.44pt">
                        <w:txbxContent>
                          <w:p w14:paraId="464A2F2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5520" behindDoc="0" locked="0" layoutInCell="1" allowOverlap="1" wp14:anchorId="10C39FA3" wp14:editId="3BCFE557">
                      <wp:simplePos x="0" y="0"/>
                      <wp:positionH relativeFrom="column">
                        <wp:posOffset>4013200</wp:posOffset>
                      </wp:positionH>
                      <wp:positionV relativeFrom="paragraph">
                        <wp:posOffset>1752600</wp:posOffset>
                      </wp:positionV>
                      <wp:extent cx="1003300" cy="6096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163B0-063F-DE41-9379-979707E8E5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25CC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39FA3" id="Rectangle 4202" o:spid="_x0000_s4017" style="position:absolute;margin-left:316pt;margin-top:138pt;width:79pt;height:48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AvA4J4ugEAAEwDAAAOAAAAAAAAAAAAAAAAAC4CAABkcnMv&#10;ZTJvRG9jLnhtbFBLAQItABQABgAIAAAAIQBevyOb3QAAAAsBAAAPAAAAAAAAAAAAAAAAABQEAABk&#10;cnMvZG93bnJldi54bWxQSwUGAAAAAAQABADzAAAAHgUAAAAA&#10;" filled="f" stroked="f">
                      <v:textbox inset="2.16pt,1.44pt,0,1.44pt">
                        <w:txbxContent>
                          <w:p w14:paraId="3525CC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6544" behindDoc="0" locked="0" layoutInCell="1" allowOverlap="1" wp14:anchorId="319E0C21" wp14:editId="17441972">
                      <wp:simplePos x="0" y="0"/>
                      <wp:positionH relativeFrom="column">
                        <wp:posOffset>4013200</wp:posOffset>
                      </wp:positionH>
                      <wp:positionV relativeFrom="paragraph">
                        <wp:posOffset>1752600</wp:posOffset>
                      </wp:positionV>
                      <wp:extent cx="1003300" cy="609600"/>
                      <wp:effectExtent l="0" t="0" r="0" b="0"/>
                      <wp:wrapNone/>
                      <wp:docPr id="4201" name="Rectangle 4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B11B0A-F62E-BE48-9088-F753164609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B2B3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E0C21" id="Rectangle 4201" o:spid="_x0000_s4018" style="position:absolute;margin-left:316pt;margin-top:138pt;width:79pt;height:48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uonun7sBAABMAwAADgAAAAAAAAAAAAAAAAAuAgAAZHJz&#10;L2Uyb0RvYy54bWxQSwECLQAUAAYACAAAACEAXr8jm90AAAALAQAADwAAAAAAAAAAAAAAAAAVBAAA&#10;ZHJzL2Rvd25yZXYueG1sUEsFBgAAAAAEAAQA8wAAAB8FAAAAAA==&#10;" filled="f" stroked="f">
                      <v:textbox inset="2.16pt,1.44pt,0,1.44pt">
                        <w:txbxContent>
                          <w:p w14:paraId="23B2B30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7568" behindDoc="0" locked="0" layoutInCell="1" allowOverlap="1" wp14:anchorId="2A90DA85" wp14:editId="121BEB53">
                      <wp:simplePos x="0" y="0"/>
                      <wp:positionH relativeFrom="column">
                        <wp:posOffset>4013200</wp:posOffset>
                      </wp:positionH>
                      <wp:positionV relativeFrom="paragraph">
                        <wp:posOffset>1752600</wp:posOffset>
                      </wp:positionV>
                      <wp:extent cx="1003300" cy="609600"/>
                      <wp:effectExtent l="0" t="0" r="0" b="0"/>
                      <wp:wrapNone/>
                      <wp:docPr id="4200" name="Rectangle 4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BBEBD7-7A52-0546-B453-6628DAC4E8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5F29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0DA85" id="Rectangle 4200" o:spid="_x0000_s4019" style="position:absolute;margin-left:316pt;margin-top:138pt;width:79pt;height:48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D2DRp0ugEAAEwDAAAOAAAAAAAAAAAAAAAAAC4CAABkcnMv&#10;ZTJvRG9jLnhtbFBLAQItABQABgAIAAAAIQBevyOb3QAAAAsBAAAPAAAAAAAAAAAAAAAAABQEAABk&#10;cnMvZG93bnJldi54bWxQSwUGAAAAAAQABADzAAAAHgUAAAAA&#10;" filled="f" stroked="f">
                      <v:textbox inset="2.16pt,1.44pt,0,1.44pt">
                        <w:txbxContent>
                          <w:p w14:paraId="275F29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8592" behindDoc="0" locked="0" layoutInCell="1" allowOverlap="1" wp14:anchorId="541F7BCF" wp14:editId="56DD97ED">
                      <wp:simplePos x="0" y="0"/>
                      <wp:positionH relativeFrom="column">
                        <wp:posOffset>4013200</wp:posOffset>
                      </wp:positionH>
                      <wp:positionV relativeFrom="paragraph">
                        <wp:posOffset>1752600</wp:posOffset>
                      </wp:positionV>
                      <wp:extent cx="1003300" cy="609600"/>
                      <wp:effectExtent l="0" t="0" r="0" b="0"/>
                      <wp:wrapNone/>
                      <wp:docPr id="4199" name="Rectangle 4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413D72-ACA7-D745-92FD-E452ECAA8E9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BFF5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F7BCF" id="Rectangle 4199" o:spid="_x0000_s4020" style="position:absolute;margin-left:316pt;margin-top:138pt;width:79pt;height:48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xJKSBrsBAABMAwAADgAAAAAAAAAAAAAAAAAuAgAAZHJz&#10;L2Uyb0RvYy54bWxQSwECLQAUAAYACAAAACEAXr8jm90AAAALAQAADwAAAAAAAAAAAAAAAAAVBAAA&#10;ZHJzL2Rvd25yZXYueG1sUEsFBgAAAAAEAAQA8wAAAB8FAAAAAA==&#10;" filled="f" stroked="f">
                      <v:textbox inset="2.16pt,1.44pt,0,1.44pt">
                        <w:txbxContent>
                          <w:p w14:paraId="47BFF5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39616" behindDoc="0" locked="0" layoutInCell="1" allowOverlap="1" wp14:anchorId="0E1A563D" wp14:editId="236B0E4C">
                      <wp:simplePos x="0" y="0"/>
                      <wp:positionH relativeFrom="column">
                        <wp:posOffset>4013200</wp:posOffset>
                      </wp:positionH>
                      <wp:positionV relativeFrom="paragraph">
                        <wp:posOffset>1752600</wp:posOffset>
                      </wp:positionV>
                      <wp:extent cx="1003300" cy="609600"/>
                      <wp:effectExtent l="0" t="0" r="0" b="0"/>
                      <wp:wrapNone/>
                      <wp:docPr id="4198" name="Rectangle 4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0EDAA5-5591-544B-98F4-89491FEEC29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1939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A563D" id="Rectangle 4198" o:spid="_x0000_s4021" style="position:absolute;margin-left:316pt;margin-top:138pt;width:79pt;height:48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iBZm7bsBAABMAwAADgAAAAAAAAAAAAAAAAAuAgAAZHJz&#10;L2Uyb0RvYy54bWxQSwECLQAUAAYACAAAACEAXr8jm90AAAALAQAADwAAAAAAAAAAAAAAAAAVBAAA&#10;ZHJzL2Rvd25yZXYueG1sUEsFBgAAAAAEAAQA8wAAAB8FAAAAAA==&#10;" filled="f" stroked="f">
                      <v:textbox inset="2.16pt,1.44pt,0,1.44pt">
                        <w:txbxContent>
                          <w:p w14:paraId="2E1939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0640" behindDoc="0" locked="0" layoutInCell="1" allowOverlap="1" wp14:anchorId="5D102C8F" wp14:editId="508A5792">
                      <wp:simplePos x="0" y="0"/>
                      <wp:positionH relativeFrom="column">
                        <wp:posOffset>4013200</wp:posOffset>
                      </wp:positionH>
                      <wp:positionV relativeFrom="paragraph">
                        <wp:posOffset>1752600</wp:posOffset>
                      </wp:positionV>
                      <wp:extent cx="1003300" cy="609600"/>
                      <wp:effectExtent l="0" t="0" r="0" b="0"/>
                      <wp:wrapNone/>
                      <wp:docPr id="4197" name="Rectangle 4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156F33-9A4F-914D-B2BE-6C6770C727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B7C0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02C8F" id="Rectangle 4197" o:spid="_x0000_s4022" style="position:absolute;margin-left:316pt;margin-top:138pt;width:79pt;height:48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59Zb27sBAABMAwAADgAAAAAAAAAAAAAAAAAuAgAAZHJz&#10;L2Uyb0RvYy54bWxQSwECLQAUAAYACAAAACEAXr8jm90AAAALAQAADwAAAAAAAAAAAAAAAAAVBAAA&#10;ZHJzL2Rvd25yZXYueG1sUEsFBgAAAAAEAAQA8wAAAB8FAAAAAA==&#10;" filled="f" stroked="f">
                      <v:textbox inset="2.16pt,1.44pt,0,1.44pt">
                        <w:txbxContent>
                          <w:p w14:paraId="73B7C0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1664" behindDoc="0" locked="0" layoutInCell="1" allowOverlap="1" wp14:anchorId="664E4BE9" wp14:editId="64C31B9C">
                      <wp:simplePos x="0" y="0"/>
                      <wp:positionH relativeFrom="column">
                        <wp:posOffset>4013200</wp:posOffset>
                      </wp:positionH>
                      <wp:positionV relativeFrom="paragraph">
                        <wp:posOffset>1752600</wp:posOffset>
                      </wp:positionV>
                      <wp:extent cx="1003300" cy="6096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3E457-C898-6F44-9ED4-5845941AC46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E22E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E4BE9" id="Rectangle 4196" o:spid="_x0000_s4023" style="position:absolute;margin-left:316pt;margin-top:138pt;width:79pt;height:48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q1KvMLsBAABMAwAADgAAAAAAAAAAAAAAAAAuAgAAZHJz&#10;L2Uyb0RvYy54bWxQSwECLQAUAAYACAAAACEAXr8jm90AAAALAQAADwAAAAAAAAAAAAAAAAAVBAAA&#10;ZHJzL2Rvd25yZXYueG1sUEsFBgAAAAAEAAQA8wAAAB8FAAAAAA==&#10;" filled="f" stroked="f">
                      <v:textbox inset="2.16pt,1.44pt,0,1.44pt">
                        <w:txbxContent>
                          <w:p w14:paraId="70E22E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2688" behindDoc="0" locked="0" layoutInCell="1" allowOverlap="1" wp14:anchorId="2C071414" wp14:editId="269A0607">
                      <wp:simplePos x="0" y="0"/>
                      <wp:positionH relativeFrom="column">
                        <wp:posOffset>4013200</wp:posOffset>
                      </wp:positionH>
                      <wp:positionV relativeFrom="paragraph">
                        <wp:posOffset>1752600</wp:posOffset>
                      </wp:positionV>
                      <wp:extent cx="1003300" cy="609600"/>
                      <wp:effectExtent l="0" t="0" r="0" b="0"/>
                      <wp:wrapNone/>
                      <wp:docPr id="4195" name="Rectangle 4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C0468F-7F96-9947-88BC-A66A89E8952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302F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71414" id="Rectangle 4195" o:spid="_x0000_s4024" style="position:absolute;margin-left:316pt;margin-top:138pt;width:79pt;height:48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ErTCLbsBAABMAwAADgAAAAAAAAAAAAAAAAAuAgAAZHJz&#10;L2Uyb0RvYy54bWxQSwECLQAUAAYACAAAACEAXr8jm90AAAALAQAADwAAAAAAAAAAAAAAAAAVBAAA&#10;ZHJzL2Rvd25yZXYueG1sUEsFBgAAAAAEAAQA8wAAAB8FAAAAAA==&#10;" filled="f" stroked="f">
                      <v:textbox inset="2.16pt,1.44pt,0,1.44pt">
                        <w:txbxContent>
                          <w:p w14:paraId="15302F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3712" behindDoc="0" locked="0" layoutInCell="1" allowOverlap="1" wp14:anchorId="7DE60E4F" wp14:editId="7DBFEFBF">
                      <wp:simplePos x="0" y="0"/>
                      <wp:positionH relativeFrom="column">
                        <wp:posOffset>4013200</wp:posOffset>
                      </wp:positionH>
                      <wp:positionV relativeFrom="paragraph">
                        <wp:posOffset>1752600</wp:posOffset>
                      </wp:positionV>
                      <wp:extent cx="1003300" cy="609600"/>
                      <wp:effectExtent l="0" t="0" r="0" b="0"/>
                      <wp:wrapNone/>
                      <wp:docPr id="4194" name="Rectangle 4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79905-1916-374C-9758-3F8830E250C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01E6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60E4F" id="Rectangle 4194" o:spid="_x0000_s4025" style="position:absolute;margin-left:316pt;margin-top:138pt;width:79pt;height:48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XjA2xrsBAABMAwAADgAAAAAAAAAAAAAAAAAuAgAAZHJz&#10;L2Uyb0RvYy54bWxQSwECLQAUAAYACAAAACEAXr8jm90AAAALAQAADwAAAAAAAAAAAAAAAAAVBAAA&#10;ZHJzL2Rvd25yZXYueG1sUEsFBgAAAAAEAAQA8wAAAB8FAAAAAA==&#10;" filled="f" stroked="f">
                      <v:textbox inset="2.16pt,1.44pt,0,1.44pt">
                        <w:txbxContent>
                          <w:p w14:paraId="4401E6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4736" behindDoc="0" locked="0" layoutInCell="1" allowOverlap="1" wp14:anchorId="475D66C0" wp14:editId="653BB109">
                      <wp:simplePos x="0" y="0"/>
                      <wp:positionH relativeFrom="column">
                        <wp:posOffset>4013200</wp:posOffset>
                      </wp:positionH>
                      <wp:positionV relativeFrom="paragraph">
                        <wp:posOffset>1752600</wp:posOffset>
                      </wp:positionV>
                      <wp:extent cx="1003300" cy="6096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F4956C-DA72-4C4D-A3AC-2DAFFA1D069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8788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D66C0" id="Rectangle 4193" o:spid="_x0000_s4026" style="position:absolute;margin-left:316pt;margin-top:138pt;width:79pt;height:48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" filled="f" stroked="f">
                      <v:textbox inset="2.16pt,1.44pt,0,1.44pt">
                        <w:txbxContent>
                          <w:p w14:paraId="6687886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5760" behindDoc="0" locked="0" layoutInCell="1" allowOverlap="1" wp14:anchorId="3E038594" wp14:editId="28285A68">
                      <wp:simplePos x="0" y="0"/>
                      <wp:positionH relativeFrom="column">
                        <wp:posOffset>4013200</wp:posOffset>
                      </wp:positionH>
                      <wp:positionV relativeFrom="paragraph">
                        <wp:posOffset>1752600</wp:posOffset>
                      </wp:positionV>
                      <wp:extent cx="1003300" cy="609600"/>
                      <wp:effectExtent l="0" t="0" r="0" b="0"/>
                      <wp:wrapNone/>
                      <wp:docPr id="4192" name="Rectangle 4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D6CA53-3D22-C24A-BF87-26A1F95965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C15E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38594" id="Rectangle 4192" o:spid="_x0000_s4027" style="position:absolute;margin-left:316pt;margin-top:138pt;width:79pt;height:48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" filled="f" stroked="f">
                      <v:textbox inset="2.16pt,1.44pt,0,1.44pt">
                        <w:txbxContent>
                          <w:p w14:paraId="37C15E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6784" behindDoc="0" locked="0" layoutInCell="1" allowOverlap="1" wp14:anchorId="2F2100E1" wp14:editId="202B7AF4">
                      <wp:simplePos x="0" y="0"/>
                      <wp:positionH relativeFrom="column">
                        <wp:posOffset>4013200</wp:posOffset>
                      </wp:positionH>
                      <wp:positionV relativeFrom="paragraph">
                        <wp:posOffset>1752600</wp:posOffset>
                      </wp:positionV>
                      <wp:extent cx="1003300" cy="609600"/>
                      <wp:effectExtent l="0" t="0" r="0" b="0"/>
                      <wp:wrapNone/>
                      <wp:docPr id="4191" name="Rectangle 4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EE4C0-F076-CE43-AC0A-3C13E32FCA9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A5FF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100E1" id="Rectangle 4191" o:spid="_x0000_s4028" style="position:absolute;margin-left:316pt;margin-top:138pt;width:79pt;height:48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X37HNrsBAABMAwAADgAAAAAAAAAAAAAAAAAuAgAAZHJz&#10;L2Uyb0RvYy54bWxQSwECLQAUAAYACAAAACEAXr8jm90AAAALAQAADwAAAAAAAAAAAAAAAAAVBAAA&#10;ZHJzL2Rvd25yZXYueG1sUEsFBgAAAAAEAAQA8wAAAB8FAAAAAA==&#10;" filled="f" stroked="f">
                      <v:textbox inset="2.16pt,1.44pt,0,1.44pt">
                        <w:txbxContent>
                          <w:p w14:paraId="32A5FF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7808" behindDoc="0" locked="0" layoutInCell="1" allowOverlap="1" wp14:anchorId="3F18937F" wp14:editId="2CDF3319">
                      <wp:simplePos x="0" y="0"/>
                      <wp:positionH relativeFrom="column">
                        <wp:posOffset>4013200</wp:posOffset>
                      </wp:positionH>
                      <wp:positionV relativeFrom="paragraph">
                        <wp:posOffset>1752600</wp:posOffset>
                      </wp:positionV>
                      <wp:extent cx="1003300" cy="6096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D60387-AAF6-8C46-A73D-6243BEB115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B7DC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8937F" id="Rectangle 4190" o:spid="_x0000_s4029" style="position:absolute;margin-left:316pt;margin-top:138pt;width:79pt;height:48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AT+jPdugEAAEwDAAAOAAAAAAAAAAAAAAAAAC4CAABkcnMv&#10;ZTJvRG9jLnhtbFBLAQItABQABgAIAAAAIQBevyOb3QAAAAsBAAAPAAAAAAAAAAAAAAAAABQEAABk&#10;cnMvZG93bnJldi54bWxQSwUGAAAAAAQABADzAAAAHgUAAAAA&#10;" filled="f" stroked="f">
                      <v:textbox inset="2.16pt,1.44pt,0,1.44pt">
                        <w:txbxContent>
                          <w:p w14:paraId="19B7DC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8832" behindDoc="0" locked="0" layoutInCell="1" allowOverlap="1" wp14:anchorId="09B81642" wp14:editId="763AA316">
                      <wp:simplePos x="0" y="0"/>
                      <wp:positionH relativeFrom="column">
                        <wp:posOffset>4013200</wp:posOffset>
                      </wp:positionH>
                      <wp:positionV relativeFrom="paragraph">
                        <wp:posOffset>1752600</wp:posOffset>
                      </wp:positionV>
                      <wp:extent cx="1003300" cy="609600"/>
                      <wp:effectExtent l="0" t="0" r="0" b="0"/>
                      <wp:wrapNone/>
                      <wp:docPr id="4189" name="Rectangle 4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D21E57-66BB-5A41-BB42-3263252D24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7D9B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81642" id="Rectangle 4189" o:spid="_x0000_s4030" style="position:absolute;margin-left:316pt;margin-top:138pt;width:79pt;height:48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Nu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NesNJY5bnNIv&#10;1I27flTkXB2MlCrPN+s1hdjhtcfwAJcs4jKTnzXY/EVaZC4an64aqzkRgcXNctVslpQI3Lqp68/t&#10;JvesXi4HiOmb8pbkBaOAUIqy/PgjpvPR5yN4L4M5P59Xad7PhcyyrlfPWPdenpAjmjTdY9CjnxgV&#10;owmUTDh4RuOfAwdFyfjdobLtl9WyRaeUpFm3a3QwlAT9s39d5U4MHr0kElByCGD6AQEXjQouHFlh&#10;drFX9sTrvKB/+Q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FR3U268AQAATAMAAA4AAAAAAAAAAAAAAAAALgIAAGRy&#10;cy9lMm9Eb2MueG1sUEsBAi0AFAAGAAgAAAAhAF6/I5vdAAAACwEAAA8AAAAAAAAAAAAAAAAAFgQA&#10;AGRycy9kb3ducmV2LnhtbFBLBQYAAAAABAAEAPMAAAAgBQAAAAA=&#10;" filled="f" stroked="f">
                      <v:textbox inset="2.16pt,1.44pt,0,1.44pt">
                        <w:txbxContent>
                          <w:p w14:paraId="3C7D9B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49856" behindDoc="0" locked="0" layoutInCell="1" allowOverlap="1" wp14:anchorId="428F7D46" wp14:editId="15C5D10E">
                      <wp:simplePos x="0" y="0"/>
                      <wp:positionH relativeFrom="column">
                        <wp:posOffset>4013200</wp:posOffset>
                      </wp:positionH>
                      <wp:positionV relativeFrom="paragraph">
                        <wp:posOffset>1752600</wp:posOffset>
                      </wp:positionV>
                      <wp:extent cx="1003300" cy="609600"/>
                      <wp:effectExtent l="0" t="0" r="0" b="0"/>
                      <wp:wrapNone/>
                      <wp:docPr id="4188" name="Rectangle 4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65109E-45B3-4347-920D-89A07371C4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6D7B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F7D46" id="Rectangle 4188" o:spid="_x0000_s4031" style="position:absolute;margin-left:316pt;margin-top:138pt;width:79pt;height:48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eFugEAAEwDAAAOAAAAZHJzL2Uyb0RvYy54bWysU8tu2zAQvBfoPxC813rYT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HTVrLFXjlvs0i/0&#10;jbt+VORcHYyUKvc3+zWF2OG1x/AAlyziMoufNdj8RVlkLh6frh6rORGBxc1y1WyWlAjcuqnrz+0m&#10;Y1YvlwPE9E15S/KCUUAqxVl+/BHT+ejzEbyXyZyfz6s07+ciZonIz1z3Xp5QIw5pusegRz8xKkYT&#10;KJmw8YzGPwcOipLxu0Nn2y+rZYuTUpJm3WZXoCQ4P/vXVe7E4HGWRAJKDgFMPyDh4lHhhS0ryi7j&#10;lWfidV7Yv/wEu78A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AY86eFugEAAEwDAAAOAAAAAAAAAAAAAAAAAC4CAABkcnMv&#10;ZTJvRG9jLnhtbFBLAQItABQABgAIAAAAIQBevyOb3QAAAAsBAAAPAAAAAAAAAAAAAAAAABQEAABk&#10;cnMvZG93bnJldi54bWxQSwUGAAAAAAQABADzAAAAHgUAAAAA&#10;" filled="f" stroked="f">
                      <v:textbox inset="2.16pt,1.44pt,0,1.44pt">
                        <w:txbxContent>
                          <w:p w14:paraId="6D6D7B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50880" behindDoc="0" locked="0" layoutInCell="1" allowOverlap="1" wp14:anchorId="60F1CBC4" wp14:editId="37231B8F">
                      <wp:simplePos x="0" y="0"/>
                      <wp:positionH relativeFrom="column">
                        <wp:posOffset>4013200</wp:posOffset>
                      </wp:positionH>
                      <wp:positionV relativeFrom="paragraph">
                        <wp:posOffset>1752600</wp:posOffset>
                      </wp:positionV>
                      <wp:extent cx="1003300" cy="6096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DCB596-1CBB-8B46-A0DF-E7D9E12D3D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8FD8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1CBC4" id="Rectangle 4187" o:spid="_x0000_s4032" style="position:absolute;margin-left:316pt;margin-top:138pt;width:79pt;height:48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dzOas7sBAABMAwAADgAAAAAAAAAAAAAAAAAuAgAAZHJz&#10;L2Uyb0RvYy54bWxQSwECLQAUAAYACAAAACEAXr8jm90AAAALAQAADwAAAAAAAAAAAAAAAAAVBAAA&#10;ZHJzL2Rvd25yZXYueG1sUEsFBgAAAAAEAAQA8wAAAB8FAAAAAA==&#10;" filled="f" stroked="f">
                      <v:textbox inset="2.16pt,1.44pt,0,1.44pt">
                        <w:txbxContent>
                          <w:p w14:paraId="4A8FD8C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51904" behindDoc="0" locked="0" layoutInCell="1" allowOverlap="1" wp14:anchorId="58E5125E" wp14:editId="66FE7CAF">
                      <wp:simplePos x="0" y="0"/>
                      <wp:positionH relativeFrom="column">
                        <wp:posOffset>4013200</wp:posOffset>
                      </wp:positionH>
                      <wp:positionV relativeFrom="paragraph">
                        <wp:posOffset>1752600</wp:posOffset>
                      </wp:positionV>
                      <wp:extent cx="1003300" cy="609600"/>
                      <wp:effectExtent l="0" t="0" r="0" b="0"/>
                      <wp:wrapNone/>
                      <wp:docPr id="4186" name="Rectangle 4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448D2A-6018-584F-8F76-7FBB94D5C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1027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5125E" id="Rectangle 4186" o:spid="_x0000_s4033" style="position:absolute;margin-left:316pt;margin-top:138pt;width:79pt;height:48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5Y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WzWlDhucUrf&#10;UTfu+lGRS3UwUqo836zXFGKH157DE1yziMtMftZg8xdpkblofL5prOZEBBa3y1WzXVIicGtd1x/b&#10;be5ZvV4OENNn5S3JC0YBoRRl+elrTJejL0fwXgZzeT6v0nyYC5llXd+9YD14eUaOaNL0iEGPfmJU&#10;jCZQMuHgGY2/jhwUJeMXh8q2d6tli04pSbNpN+hgKAn65/C2yp0YPHpJJKDkGMD0AwIuGhVcOLLC&#10;7Gqv7Im3eUH/+hPsf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Du3bli8AQAATAMAAA4AAAAAAAAAAAAAAAAALgIAAGRy&#10;cy9lMm9Eb2MueG1sUEsBAi0AFAAGAAgAAAAhAF6/I5vdAAAACwEAAA8AAAAAAAAAAAAAAAAAFgQA&#10;AGRycy9kb3ducmV2LnhtbFBLBQYAAAAABAAEAPMAAAAgBQAAAAA=&#10;" filled="f" stroked="f">
                      <v:textbox inset="2.16pt,1.44pt,0,1.44pt">
                        <w:txbxContent>
                          <w:p w14:paraId="551027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52928" behindDoc="0" locked="0" layoutInCell="1" allowOverlap="1" wp14:anchorId="4C022BED" wp14:editId="0A5C0196">
                      <wp:simplePos x="0" y="0"/>
                      <wp:positionH relativeFrom="column">
                        <wp:posOffset>4013200</wp:posOffset>
                      </wp:positionH>
                      <wp:positionV relativeFrom="paragraph">
                        <wp:posOffset>1752600</wp:posOffset>
                      </wp:positionV>
                      <wp:extent cx="1003300" cy="609600"/>
                      <wp:effectExtent l="0" t="0" r="0" b="0"/>
                      <wp:wrapNone/>
                      <wp:docPr id="4185" name="Rectangle 4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8F458-2FD3-574B-8210-EF7A383F87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0ABC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22BED" id="Rectangle 4185" o:spid="_x0000_s4034" style="position:absolute;margin-left:316pt;margin-top:138pt;width:79pt;height:48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IJRA0W8AQAATAMAAA4AAAAAAAAAAAAAAAAALgIAAGRy&#10;cy9lMm9Eb2MueG1sUEsBAi0AFAAGAAgAAAAhAF6/I5vdAAAACwEAAA8AAAAAAAAAAAAAAAAAFgQA&#10;AGRycy9kb3ducmV2LnhtbFBLBQYAAAAABAAEAPMAAAAgBQAAAAA=&#10;" filled="f" stroked="f">
                      <v:textbox inset="2.16pt,1.44pt,0,1.44pt">
                        <w:txbxContent>
                          <w:p w14:paraId="450ABC1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53952" behindDoc="0" locked="0" layoutInCell="1" allowOverlap="1" wp14:anchorId="06B58CD8" wp14:editId="7DE8FA87">
                      <wp:simplePos x="0" y="0"/>
                      <wp:positionH relativeFrom="column">
                        <wp:posOffset>4013200</wp:posOffset>
                      </wp:positionH>
                      <wp:positionV relativeFrom="paragraph">
                        <wp:posOffset>1752600</wp:posOffset>
                      </wp:positionV>
                      <wp:extent cx="1003300" cy="6096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92D3BC-A32E-A345-905B-9F4E9386E8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F60A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58CD8" id="Rectangle 4184" o:spid="_x0000_s4035" style="position:absolute;margin-left:316pt;margin-top:138pt;width:79pt;height:48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euvA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Wa8ocdxil76j&#10;b9z1oyLn6mCkVLm/2a8pxA6vvYRnuGQRl1n8rMHmL8oic/H4dPVYzYkILG6Wq2azpETg1m1d37Sb&#10;jFm9Xg4Q01flLckLRgGpFGf58SGm89E/R/BeJnN+Pq/SvJ+LmGVdF9xc3Ht5Qo04pOkJgx79xKgY&#10;TaBkwsYzGn8dOChKxm8OnW0/r5YtTkpJmnW7xgmGkuD87N9WuRODx1kSCSg5BDD9gISLR4UXtqwo&#10;u4xXnom3eWH/+hPsfg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7V9668AQAATAMAAA4AAAAAAAAAAAAAAAAALgIAAGRy&#10;cy9lMm9Eb2MueG1sUEsBAi0AFAAGAAgAAAAhAF6/I5vdAAAACwEAAA8AAAAAAAAAAAAAAAAAFgQA&#10;AGRycy9kb3ducmV2LnhtbFBLBQYAAAAABAAEAPMAAAAgBQAAAAA=&#10;" filled="f" stroked="f">
                      <v:textbox inset="2.16pt,1.44pt,0,1.44pt">
                        <w:txbxContent>
                          <w:p w14:paraId="38F60A4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54976" behindDoc="0" locked="0" layoutInCell="1" allowOverlap="1" wp14:anchorId="6DE018DB" wp14:editId="492687AA">
                      <wp:simplePos x="0" y="0"/>
                      <wp:positionH relativeFrom="column">
                        <wp:posOffset>4013200</wp:posOffset>
                      </wp:positionH>
                      <wp:positionV relativeFrom="paragraph">
                        <wp:posOffset>1752600</wp:posOffset>
                      </wp:positionV>
                      <wp:extent cx="1003300" cy="609600"/>
                      <wp:effectExtent l="0" t="0" r="0" b="0"/>
                      <wp:wrapNone/>
                      <wp:docPr id="4183" name="Rectangle 4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48E55-EE70-1647-A5FE-09418571ABC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C8DA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018DB" id="Rectangle 4183" o:spid="_x0000_s4036" style="position:absolute;margin-left:316pt;margin-top:138pt;width:79pt;height:48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5FuwEAAEwDAAAOAAAAZHJzL2Uyb0RvYy54bWysU8tu2zAQvBfoPxC813rYT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HTVrJeUOG6xS7/Q&#10;N+76UZFzdTBSqtzf7NcUYofXHsMDXLKIyyx+1mDzF2WRuXh8unqs5kQEFjfLVbPBhwRu3dT153aT&#10;MauXywFi+qa8JXnBKCCV4iw//ojpfPT5CN7LZM7P51Wa93MRs0Qzn7nuvTyhRhzSdI9Bj35iVIwm&#10;UDJh4xmNfw4cFCXjd4fOtl9WyxYnpSTNul3jBENJcH72r6vcicHjLIkElBwCmH5AwsWjwgtbVpRd&#10;xivPxOu8sH/5CXZ/A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uYneRbsBAABMAwAADgAAAAAAAAAAAAAAAAAuAgAAZHJz&#10;L2Uyb0RvYy54bWxQSwECLQAUAAYACAAAACEAXr8jm90AAAALAQAADwAAAAAAAAAAAAAAAAAVBAAA&#10;ZHJzL2Rvd25yZXYueG1sUEsFBgAAAAAEAAQA8wAAAB8FAAAAAA==&#10;" filled="f" stroked="f">
                      <v:textbox inset="2.16pt,1.44pt,0,1.44pt">
                        <w:txbxContent>
                          <w:p w14:paraId="1FC8DA4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56000" behindDoc="0" locked="0" layoutInCell="1" allowOverlap="1" wp14:anchorId="662F5335" wp14:editId="4097F8E9">
                      <wp:simplePos x="0" y="0"/>
                      <wp:positionH relativeFrom="column">
                        <wp:posOffset>4013200</wp:posOffset>
                      </wp:positionH>
                      <wp:positionV relativeFrom="paragraph">
                        <wp:posOffset>1752600</wp:posOffset>
                      </wp:positionV>
                      <wp:extent cx="1003300" cy="609600"/>
                      <wp:effectExtent l="0" t="0" r="0" b="0"/>
                      <wp:wrapNone/>
                      <wp:docPr id="4182" name="Rectangle 4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721BD-4155-574D-B74E-6367555DCF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32AF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F5335" id="Rectangle 4182" o:spid="_x0000_s4037" style="position:absolute;margin-left:316pt;margin-top:138pt;width:79pt;height:48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" filled="f" stroked="f">
                      <v:textbox inset="2.16pt,1.44pt,0,1.44pt">
                        <w:txbxContent>
                          <w:p w14:paraId="4A32AF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57024" behindDoc="0" locked="0" layoutInCell="1" allowOverlap="1" wp14:anchorId="2134E8A0" wp14:editId="05CCFDC6">
                      <wp:simplePos x="0" y="0"/>
                      <wp:positionH relativeFrom="column">
                        <wp:posOffset>4013200</wp:posOffset>
                      </wp:positionH>
                      <wp:positionV relativeFrom="paragraph">
                        <wp:posOffset>1752600</wp:posOffset>
                      </wp:positionV>
                      <wp:extent cx="1003300" cy="6096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03F7B-0641-E14F-94FD-B6A11B2F0E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93EC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4E8A0" id="Rectangle 4181" o:spid="_x0000_s4038" style="position:absolute;margin-left:316pt;margin-top:138pt;width:79pt;height:48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ZJ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NeuGEsctTukX&#10;6sZdPypyrg5GSpXnm/WaQuzw2mN4gEsWcZnJzxps/iItMheNT1eN1ZyIwOJmuWo2S0oEbt3U9ed2&#10;k3tWL5cDxPRNeUvyglFAKEVZfvwR0/no8xG8l8Gcn8+rNO/nQmZZN+0z1r2XJ+SIJk33GPToJ0bF&#10;aAIlEw6e0fjnwEFRMn53qGz7ZbVs0SkladbtGh0MJUH/7F9XuRODRy+JBJQcAph+QMBFo4ILR1aY&#10;XeyVPfE6L+hffoLdX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GCHRkm8AQAATAMAAA4AAAAAAAAAAAAAAAAALgIAAGRy&#10;cy9lMm9Eb2MueG1sUEsBAi0AFAAGAAgAAAAhAF6/I5vdAAAACwEAAA8AAAAAAAAAAAAAAAAAFgQA&#10;AGRycy9kb3ducmV2LnhtbFBLBQYAAAAABAAEAPMAAAAgBQAAAAA=&#10;" filled="f" stroked="f">
                      <v:textbox inset="2.16pt,1.44pt,0,1.44pt">
                        <w:txbxContent>
                          <w:p w14:paraId="6993EC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58048" behindDoc="0" locked="0" layoutInCell="1" allowOverlap="1" wp14:anchorId="24303886" wp14:editId="68F52ADE">
                      <wp:simplePos x="0" y="0"/>
                      <wp:positionH relativeFrom="column">
                        <wp:posOffset>4013200</wp:posOffset>
                      </wp:positionH>
                      <wp:positionV relativeFrom="paragraph">
                        <wp:posOffset>1752600</wp:posOffset>
                      </wp:positionV>
                      <wp:extent cx="1003300" cy="609600"/>
                      <wp:effectExtent l="0" t="0" r="0" b="0"/>
                      <wp:wrapNone/>
                      <wp:docPr id="4180" name="Rectangle 4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0BD81F-AE10-274C-BF4A-5D51E1E77A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BBCF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03886" id="Rectangle 4180" o:spid="_x0000_s4039" style="position:absolute;margin-left:316pt;margin-top:138pt;width:79pt;height:48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LAOyorsBAABMAwAADgAAAAAAAAAAAAAAAAAuAgAAZHJz&#10;L2Uyb0RvYy54bWxQSwECLQAUAAYACAAAACEAXr8jm90AAAALAQAADwAAAAAAAAAAAAAAAAAVBAAA&#10;ZHJzL2Rvd25yZXYueG1sUEsFBgAAAAAEAAQA8wAAAB8FAAAAAA==&#10;" filled="f" stroked="f">
                      <v:textbox inset="2.16pt,1.44pt,0,1.44pt">
                        <w:txbxContent>
                          <w:p w14:paraId="2CBBCF8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59072" behindDoc="0" locked="0" layoutInCell="1" allowOverlap="1" wp14:anchorId="207A7DB6" wp14:editId="16357AA6">
                      <wp:simplePos x="0" y="0"/>
                      <wp:positionH relativeFrom="column">
                        <wp:posOffset>4013200</wp:posOffset>
                      </wp:positionH>
                      <wp:positionV relativeFrom="paragraph">
                        <wp:posOffset>1752600</wp:posOffset>
                      </wp:positionV>
                      <wp:extent cx="1003300" cy="609600"/>
                      <wp:effectExtent l="0" t="0" r="0" b="0"/>
                      <wp:wrapNone/>
                      <wp:docPr id="4179" name="Rectangle 4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8A2684-DD62-F544-9C31-C9DBC80020B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FA70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A7DB6" id="Rectangle 4179" o:spid="_x0000_s4040" style="position:absolute;margin-left:316pt;margin-top:138pt;width:79pt;height:48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Dg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am43lDhucUo/&#10;UTfuBiPJuTrqvpd5vlmvKcQOrz2FR7hkEZeZ/KzA5i/SInPR+HTVWM6JCCxulqtms6RE4NZNXX9u&#10;N7ln9Xo5QExfpbckLxgFhFKU5cfvMZ2PvhzBexnM+fm8SvN+LmSWdbN6wbr3/Qk5oknTAwZl/MSo&#10;MDpQMuHgGY2/DxwkJeabQ2Xb29WyRaeUpFm3a3QwlAT9s39b5U6MHr0kElByCKCHEQEXjQouHFlh&#10;drFX9sTbvKB//Ql2f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Cl8OC8AQAATAMAAA4AAAAAAAAAAAAAAAAALgIAAGRy&#10;cy9lMm9Eb2MueG1sUEsBAi0AFAAGAAgAAAAhAF6/I5vdAAAACwEAAA8AAAAAAAAAAAAAAAAAFgQA&#10;AGRycy9kb3ducmV2LnhtbFBLBQYAAAAABAAEAPMAAAAgBQAAAAA=&#10;" filled="f" stroked="f">
                      <v:textbox inset="2.16pt,1.44pt,0,1.44pt">
                        <w:txbxContent>
                          <w:p w14:paraId="76FA70C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0096" behindDoc="0" locked="0" layoutInCell="1" allowOverlap="1" wp14:anchorId="1CAEE961" wp14:editId="7D3BF51E">
                      <wp:simplePos x="0" y="0"/>
                      <wp:positionH relativeFrom="column">
                        <wp:posOffset>4013200</wp:posOffset>
                      </wp:positionH>
                      <wp:positionV relativeFrom="paragraph">
                        <wp:posOffset>1752600</wp:posOffset>
                      </wp:positionV>
                      <wp:extent cx="1003300" cy="6096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A4CB61-F8CF-094D-B3CB-7F958259407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EC28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EE961" id="Rectangle 4178" o:spid="_x0000_s4041" style="position:absolute;margin-left:316pt;margin-top:138pt;width:79pt;height:48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QLvAEAAEwDAAAOAAAAZHJzL2Uyb0RvYy54bWysU8tu2zAQvBfoPxC813rYSW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FVc4e9ctxil36g&#10;b9wNRpJzddR9L3N/s19TiB1eew5PcMkiLrP4WYHNX5RF5uLx6eqxnBMRWNwsV81mSYnArdu6vmk3&#10;GbN6uxwgpi/SW5IXjAJSKc7y47eYzkdfj+C9TOb8fF6leT8XMcu6uXnluvf9CTXikKZHDMr4iVFh&#10;dKBkwsYzGn8dOEhKzFeHzrZ3q2WLk1KSZt2u0RUoCc7P/n2VOzF6nCWRgJJDAD2MSLh4VHhhy4qy&#10;y3jlmXifF/ZvP8HuN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EwhBAu8AQAATAMAAA4AAAAAAAAAAAAAAAAALgIAAGRy&#10;cy9lMm9Eb2MueG1sUEsBAi0AFAAGAAgAAAAhAF6/I5vdAAAACwEAAA8AAAAAAAAAAAAAAAAAFgQA&#10;AGRycy9kb3ducmV2LnhtbFBLBQYAAAAABAAEAPMAAAAgBQAAAAA=&#10;" filled="f" stroked="f">
                      <v:textbox inset="2.16pt,1.44pt,0,1.44pt">
                        <w:txbxContent>
                          <w:p w14:paraId="37EC28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1120" behindDoc="0" locked="0" layoutInCell="1" allowOverlap="1" wp14:anchorId="003779A9" wp14:editId="6B430250">
                      <wp:simplePos x="0" y="0"/>
                      <wp:positionH relativeFrom="column">
                        <wp:posOffset>4013200</wp:posOffset>
                      </wp:positionH>
                      <wp:positionV relativeFrom="paragraph">
                        <wp:posOffset>1752600</wp:posOffset>
                      </wp:positionV>
                      <wp:extent cx="1003300" cy="609600"/>
                      <wp:effectExtent l="0" t="0" r="0" b="0"/>
                      <wp:wrapNone/>
                      <wp:docPr id="4177" name="Rectangle 4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8BB5E4-8372-1645-8D5E-2E0E5F2462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8019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779A9" id="Rectangle 4177" o:spid="_x0000_s4042" style="position:absolute;margin-left:316pt;margin-top:138pt;width:79pt;height:48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k9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lqtKLHM4JR+&#10;oW7MdoMk52qvhZBpvkmv0YcGrz37J7hkAZeJ/KTApC/SIlPW+HTVWE6RcCxu5otqM6eE49ayLG/q&#10;TepZvF32EOIP6QxJi5YCQsnKsuNDiOejr0fwXgJzfj6t4rSfMpl5WS1fse6dOCFHNGl8xKAGN7aU&#10;D9pTMuLgWxr+HBhISoZ7i8rWq8W8RqfkpFrXa3Qw5AT9s39fZZb3Dr3EI1By8KC7HgFnjTIuHFlm&#10;drFX8sT7PKN/+w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CPhOT28AQAATAMAAA4AAAAAAAAAAAAAAAAALgIAAGRy&#10;cy9lMm9Eb2MueG1sUEsBAi0AFAAGAAgAAAAhAF6/I5vdAAAACwEAAA8AAAAAAAAAAAAAAAAAFgQA&#10;AGRycy9kb3ducmV2LnhtbFBLBQYAAAAABAAEAPMAAAAgBQAAAAA=&#10;" filled="f" stroked="f">
                      <v:textbox inset="2.16pt,1.44pt,0,1.44pt">
                        <w:txbxContent>
                          <w:p w14:paraId="668019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2144" behindDoc="0" locked="0" layoutInCell="1" allowOverlap="1" wp14:anchorId="04BCA091" wp14:editId="536892F2">
                      <wp:simplePos x="0" y="0"/>
                      <wp:positionH relativeFrom="column">
                        <wp:posOffset>4013200</wp:posOffset>
                      </wp:positionH>
                      <wp:positionV relativeFrom="paragraph">
                        <wp:posOffset>1752600</wp:posOffset>
                      </wp:positionV>
                      <wp:extent cx="1003300" cy="609600"/>
                      <wp:effectExtent l="0" t="0" r="0" b="0"/>
                      <wp:wrapNone/>
                      <wp:docPr id="4176" name="Rectangle 4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D29D99-8C82-1B47-9760-E55FC75D0D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7E73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CA091" id="Rectangle 4176" o:spid="_x0000_s4043" style="position:absolute;margin-left:316pt;margin-top:138pt;width:79pt;height:48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3W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lotKbHM4JR+&#10;oW7MdoMk52qvhZBpvkmv0YcGrz37J7hkAZeJ/KTApC/SIlPW+HTVWE6RcCxu5otqM6eE49ayLG/q&#10;TepZvF32EOIP6QxJi5YCQsnKsuNDiOejr0fwXgJzfj6t4rSfMpl5Wa1ese6dOCFHNGl8xKAGN7aU&#10;D9pTMuLgWxr+HBhISoZ7i8rWq8W8RqfkpFrXa3Qw5AT9s39fZZb3Dr3EI1By8KC7HgFnjTIuHFlm&#10;drFX8sT7PKN/+w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G9lzda8AQAATAMAAA4AAAAAAAAAAAAAAAAALgIAAGRy&#10;cy9lMm9Eb2MueG1sUEsBAi0AFAAGAAgAAAAhAF6/I5vdAAAACwEAAA8AAAAAAAAAAAAAAAAAFgQA&#10;AGRycy9kb3ducmV2LnhtbFBLBQYAAAAABAAEAPMAAAAgBQAAAAA=&#10;" filled="f" stroked="f">
                      <v:textbox inset="2.16pt,1.44pt,0,1.44pt">
                        <w:txbxContent>
                          <w:p w14:paraId="757E73F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3168" behindDoc="0" locked="0" layoutInCell="1" allowOverlap="1" wp14:anchorId="6DDA378F" wp14:editId="67926D7F">
                      <wp:simplePos x="0" y="0"/>
                      <wp:positionH relativeFrom="column">
                        <wp:posOffset>4013200</wp:posOffset>
                      </wp:positionH>
                      <wp:positionV relativeFrom="paragraph">
                        <wp:posOffset>1752600</wp:posOffset>
                      </wp:positionV>
                      <wp:extent cx="1003300" cy="6096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5D9A7F-465A-AC41-A20E-FEBDD638A50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9226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A378F" id="Rectangle 4175" o:spid="_x0000_s4044" style="position:absolute;margin-left:316pt;margin-top:138pt;width:79pt;height:48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NaDoMu8AQAATAMAAA4AAAAAAAAAAAAAAAAALgIAAGRy&#10;cy9lMm9Eb2MueG1sUEsBAi0AFAAGAAgAAAAhAF6/I5vdAAAACwEAAA8AAAAAAAAAAAAAAAAAFgQA&#10;AGRycy9kb3ducmV2LnhtbFBLBQYAAAAABAAEAPMAAAAgBQAAAAA=&#10;" filled="f" stroked="f">
                      <v:textbox inset="2.16pt,1.44pt,0,1.44pt">
                        <w:txbxContent>
                          <w:p w14:paraId="539226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4192" behindDoc="0" locked="0" layoutInCell="1" allowOverlap="1" wp14:anchorId="777F8769" wp14:editId="727AC505">
                      <wp:simplePos x="0" y="0"/>
                      <wp:positionH relativeFrom="column">
                        <wp:posOffset>4013200</wp:posOffset>
                      </wp:positionH>
                      <wp:positionV relativeFrom="paragraph">
                        <wp:posOffset>1752600</wp:posOffset>
                      </wp:positionV>
                      <wp:extent cx="1003300" cy="609600"/>
                      <wp:effectExtent l="0" t="0" r="0" b="0"/>
                      <wp:wrapNone/>
                      <wp:docPr id="4174" name="Rectangle 4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41724E-61FA-644F-8EC1-F8BB552A5F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8E62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F8769" id="Rectangle 4174" o:spid="_x0000_s4045" style="position:absolute;margin-left:316pt;margin-top:138pt;width:79pt;height:48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Qg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uV1R4rjFLv1E&#10;37jrR0XO1cFIqXJ/s19TiB1eewqPcMkiLrP4WYPNX5RF5uLx6eqxmhMRWNwsV81mSYnArZu6/txu&#10;Mmb1ejlATF+VtyQvGAWkUpzlx+8xnY++HMF7mcz5+bxK834uYpZ1U3Bzce/lCTXikKYHDHr0E6Ni&#10;NIGSCRvPaPx94KAoGb85dLa9XS1bnJSSNOt2jRMMJcH52b+tcicGj7MkElByCGD6AQkXjwovbFlR&#10;dhmvPBNv88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JoHVCC8AQAATAMAAA4AAAAAAAAAAAAAAAAALgIAAGRy&#10;cy9lMm9Eb2MueG1sUEsBAi0AFAAGAAgAAAAhAF6/I5vdAAAACwEAAA8AAAAAAAAAAAAAAAAAFgQA&#10;AGRycy9kb3ducmV2LnhtbFBLBQYAAAAABAAEAPMAAAAgBQAAAAA=&#10;" filled="f" stroked="f">
                      <v:textbox inset="2.16pt,1.44pt,0,1.44pt">
                        <w:txbxContent>
                          <w:p w14:paraId="748E62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5216" behindDoc="0" locked="0" layoutInCell="1" allowOverlap="1" wp14:anchorId="6AE55703" wp14:editId="7B47F437">
                      <wp:simplePos x="0" y="0"/>
                      <wp:positionH relativeFrom="column">
                        <wp:posOffset>4013200</wp:posOffset>
                      </wp:positionH>
                      <wp:positionV relativeFrom="paragraph">
                        <wp:posOffset>1752600</wp:posOffset>
                      </wp:positionV>
                      <wp:extent cx="1003300" cy="609600"/>
                      <wp:effectExtent l="0" t="0" r="0" b="0"/>
                      <wp:wrapNone/>
                      <wp:docPr id="4173" name="Rectangle 4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BEBBD7-FC73-2243-8A49-1AA8E4A82AF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494C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55703" id="Rectangle 4173" o:spid="_x0000_s4046" style="position:absolute;margin-left:316pt;margin-top:138pt;width:79pt;height:48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WY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uV1S4rjFLv1E&#10;37jrR0XO1cFIqXJ/s19TiB1eewqPcMkiLrP4WYPNX5RF5uLx6eqxmhMRWNwsV80GHxK4dVPXn9tN&#10;xqxeLweI6avyluQFo4BUirP8+D2m89GXI3gvkzk/n1dp3s9FzLJuS29zce/lCTXikKYHDHr0E6Ni&#10;NIGSCRvPaPx94KAoGb85dLa9XS1bnJSSNOt2jRMMJcH52b+tcicGj7MkElByCGD6AQkXjwovbFlR&#10;dhmvPBNv88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LDI5Zi8AQAATAMAAA4AAAAAAAAAAAAAAAAALgIAAGRy&#10;cy9lMm9Eb2MueG1sUEsBAi0AFAAGAAgAAAAhAF6/I5vdAAAACwEAAA8AAAAAAAAAAAAAAAAAFgQA&#10;AGRycy9kb3ducmV2LnhtbFBLBQYAAAAABAAEAPMAAAAgBQAAAAA=&#10;" filled="f" stroked="f">
                      <v:textbox inset="2.16pt,1.44pt,0,1.44pt">
                        <w:txbxContent>
                          <w:p w14:paraId="29494C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6240" behindDoc="0" locked="0" layoutInCell="1" allowOverlap="1" wp14:anchorId="1270D200" wp14:editId="0D3512C2">
                      <wp:simplePos x="0" y="0"/>
                      <wp:positionH relativeFrom="column">
                        <wp:posOffset>4013200</wp:posOffset>
                      </wp:positionH>
                      <wp:positionV relativeFrom="paragraph">
                        <wp:posOffset>1752600</wp:posOffset>
                      </wp:positionV>
                      <wp:extent cx="1003300" cy="6096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3B99B-2D9D-9348-9EA8-74C5121F6EC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0684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0D200" id="Rectangle 4172" o:spid="_x0000_s4047" style="position:absolute;margin-left:316pt;margin-top:138pt;width:79pt;height:48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Fzuw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uW0pcdxil36i&#10;b9z1oyLn6mCkVLm/2a8pxA6vPYVHuGQRl1n8rMHmL8oic/H4dPVYzYkILG6Wq2azpETg1k1df243&#10;GbN6vRwgpq/KW5IXjAJSKc7y4/eYzkdfjuC9TOb8fF6leT8XMcu6vXLde3lCjTik6QGDHv3EqBhN&#10;oGTCxjMafx84KErGbw6dbW9XSzQilaRZt2ucYCgJzs/+bZU7MXicJZGAkkMA0w9IuLxbeGHLirLL&#10;eOWZeJsX9q8/we4P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EwRc7sBAABMAwAADgAAAAAAAAAAAAAAAAAuAgAAZHJz&#10;L2Uyb0RvYy54bWxQSwECLQAUAAYACAAAACEAXr8jm90AAAALAQAADwAAAAAAAAAAAAAAAAAVBAAA&#10;ZHJzL2Rvd25yZXYueG1sUEsFBgAAAAAEAAQA8wAAAB8FAAAAAA==&#10;" filled="f" stroked="f">
                      <v:textbox inset="2.16pt,1.44pt,0,1.44pt">
                        <w:txbxContent>
                          <w:p w14:paraId="1B0684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7264" behindDoc="0" locked="0" layoutInCell="1" allowOverlap="1" wp14:anchorId="481D5E43" wp14:editId="29B61C9D">
                      <wp:simplePos x="0" y="0"/>
                      <wp:positionH relativeFrom="column">
                        <wp:posOffset>4013200</wp:posOffset>
                      </wp:positionH>
                      <wp:positionV relativeFrom="paragraph">
                        <wp:posOffset>1752600</wp:posOffset>
                      </wp:positionV>
                      <wp:extent cx="1003300" cy="609600"/>
                      <wp:effectExtent l="0" t="0" r="0" b="0"/>
                      <wp:wrapNone/>
                      <wp:docPr id="4171" name="Rectangle 4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BD139C-BBD8-F149-AE64-8C642F2F2C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867D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D5E43" id="Rectangle 4171" o:spid="_x0000_s4048" style="position:absolute;margin-left:316pt;margin-top:138pt;width:79pt;height:48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2U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am4bShy3OKWf&#10;qBt3g5HkXB1138s836zXFGKH157CI1yyiMtMflZg8xdpkblofLpqLOdEBBY3y1WzWVIicOumrj+3&#10;m9yzer0cIKav0luSF4wCQinK8uP3mM5HX47gvQzm/HxepXk/FzLLum1fsO59f0KOaNL0gEEZPzEq&#10;jA6UTDh4RuPvAwdJifnmUNn2drVs0SkladbtGh0MJUH/7N9WuROjRy+JBJQcAuhhRMBFo4ILR1aY&#10;XeyVPfE2L+hff4LdH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GnGfZS8AQAATAMAAA4AAAAAAAAAAAAAAAAALgIAAGRy&#10;cy9lMm9Eb2MueG1sUEsBAi0AFAAGAAgAAAAhAF6/I5vdAAAACwEAAA8AAAAAAAAAAAAAAAAAFgQA&#10;AGRycy9kb3ducmV2LnhtbFBLBQYAAAAABAAEAPMAAAAgBQAAAAA=&#10;" filled="f" stroked="f">
                      <v:textbox inset="2.16pt,1.44pt,0,1.44pt">
                        <w:txbxContent>
                          <w:p w14:paraId="5A867D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8288" behindDoc="0" locked="0" layoutInCell="1" allowOverlap="1" wp14:anchorId="4A747891" wp14:editId="71424217">
                      <wp:simplePos x="0" y="0"/>
                      <wp:positionH relativeFrom="column">
                        <wp:posOffset>4013200</wp:posOffset>
                      </wp:positionH>
                      <wp:positionV relativeFrom="paragraph">
                        <wp:posOffset>1752600</wp:posOffset>
                      </wp:positionV>
                      <wp:extent cx="1003300" cy="609600"/>
                      <wp:effectExtent l="0" t="0" r="0" b="0"/>
                      <wp:wrapNone/>
                      <wp:docPr id="4170" name="Rectangle 4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EBEC82-69DA-A342-BD3D-ED2A290F411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3FAD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47891" id="Rectangle 4170" o:spid="_x0000_s4049" style="position:absolute;margin-left:316pt;margin-top:138pt;width:79pt;height:48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JUKJf7sBAABMAwAADgAAAAAAAAAAAAAAAAAuAgAAZHJz&#10;L2Uyb0RvYy54bWxQSwECLQAUAAYACAAAACEAXr8jm90AAAALAQAADwAAAAAAAAAAAAAAAAAVBAAA&#10;ZHJzL2Rvd25yZXYueG1sUEsFBgAAAAAEAAQA8wAAAB8FAAAAAA==&#10;" filled="f" stroked="f">
                      <v:textbox inset="2.16pt,1.44pt,0,1.44pt">
                        <w:txbxContent>
                          <w:p w14:paraId="313FAD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69312" behindDoc="0" locked="0" layoutInCell="1" allowOverlap="1" wp14:anchorId="15EE7062" wp14:editId="775A152C">
                      <wp:simplePos x="0" y="0"/>
                      <wp:positionH relativeFrom="column">
                        <wp:posOffset>4013200</wp:posOffset>
                      </wp:positionH>
                      <wp:positionV relativeFrom="paragraph">
                        <wp:posOffset>1752600</wp:posOffset>
                      </wp:positionV>
                      <wp:extent cx="1003300" cy="609600"/>
                      <wp:effectExtent l="0" t="0" r="0" b="0"/>
                      <wp:wrapNone/>
                      <wp:docPr id="4169" name="Rectangle 4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7E9054-E203-204C-B6FA-FC4803C477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C1D3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E7062" id="Rectangle 4169" o:spid="_x0000_s4050" style="position:absolute;margin-left:316pt;margin-top:138pt;width:79pt;height:48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GLP6cy8AQAATAMAAA4AAAAAAAAAAAAAAAAALgIAAGRy&#10;cy9lMm9Eb2MueG1sUEsBAi0AFAAGAAgAAAAhAF6/I5vdAAAACwEAAA8AAAAAAAAAAAAAAAAAFgQA&#10;AGRycy9kb3ducmV2LnhtbFBLBQYAAAAABAAEAPMAAAAgBQAAAAA=&#10;" filled="f" stroked="f">
                      <v:textbox inset="2.16pt,1.44pt,0,1.44pt">
                        <w:txbxContent>
                          <w:p w14:paraId="4BC1D3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0336" behindDoc="0" locked="0" layoutInCell="1" allowOverlap="1" wp14:anchorId="55EB3451" wp14:editId="3B42E0AA">
                      <wp:simplePos x="0" y="0"/>
                      <wp:positionH relativeFrom="column">
                        <wp:posOffset>4013200</wp:posOffset>
                      </wp:positionH>
                      <wp:positionV relativeFrom="paragraph">
                        <wp:posOffset>1752600</wp:posOffset>
                      </wp:positionV>
                      <wp:extent cx="1003300" cy="609600"/>
                      <wp:effectExtent l="0" t="0" r="0" b="0"/>
                      <wp:wrapNone/>
                      <wp:docPr id="4168" name="Rectangle 4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F6D5B8-C60C-4048-A854-746AB61F93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577A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B3451" id="Rectangle 4168" o:spid="_x0000_s4051" style="position:absolute;margin-left:316pt;margin-top:138pt;width:79pt;height:4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0nvA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FVs8ZeOW6xS9/R&#10;N+76UZFLdTBSqtzf7NcUYofXnsMTXLOIyyx+1mDzF2WRuXh8vnms5kQEFrfLVbNdUiJwa13Xd+02&#10;Y1avlwPE9Fl5S/KCUUAqxVl++hrT5ejLEbyXyVyez6s0H+YiZlm3dy9cD16eUSMOaXrEoEc/MSpG&#10;EyiZsPGMxl9HDoqS8YtDZ9uPq2WLk1KSZtNu0BUoCc7P4W2VOzF4nCWRgJJjANMPSLh4VHhhy4qy&#10;63jlmXibF/avP8H+N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C5LHSe8AQAATAMAAA4AAAAAAAAAAAAAAAAALgIAAGRy&#10;cy9lMm9Eb2MueG1sUEsBAi0AFAAGAAgAAAAhAF6/I5vdAAAACwEAAA8AAAAAAAAAAAAAAAAAFgQA&#10;AGRycy9kb3ducmV2LnhtbFBLBQYAAAAABAAEAPMAAAAgBQAAAAA=&#10;" filled="f" stroked="f">
                      <v:textbox inset="2.16pt,1.44pt,0,1.44pt">
                        <w:txbxContent>
                          <w:p w14:paraId="14577A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1360" behindDoc="0" locked="0" layoutInCell="1" allowOverlap="1" wp14:anchorId="0FB1C06A" wp14:editId="312F5024">
                      <wp:simplePos x="0" y="0"/>
                      <wp:positionH relativeFrom="column">
                        <wp:posOffset>4013200</wp:posOffset>
                      </wp:positionH>
                      <wp:positionV relativeFrom="paragraph">
                        <wp:posOffset>1752600</wp:posOffset>
                      </wp:positionV>
                      <wp:extent cx="1003300" cy="6096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EBEA5F-A3D6-3044-BEFE-954CB03B60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BD4B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1C06A" id="Rectangle 4167" o:spid="_x0000_s4052" style="position:absolute;margin-left:316pt;margin-top:138pt;width:79pt;height:48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AR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azvKHHc4pS+&#10;o27c9aMil+pgpFR5vlmvKcQOrz2HJ7hmEZeZ/KzB5i/SInPR+HzTWM2JCCxul6tmu6RE4Na6rj+2&#10;29yzer0cIKbPyluSF4wCQinK8tPXmC5HX47gvQzm8nxepfkwFzLLul2/YD14eUaOaNL0iEGPfmJU&#10;jCZQMuHgGY2/jhwUJeMXh8q2d6tli04pSbNpN+hgKAn65/C2yp0YPHpJJKDkGMD0AwIuGhVcOLLC&#10;7Gqv7Im3eUH/+hPsf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EGLIBG8AQAATAMAAA4AAAAAAAAAAAAAAAAALgIAAGRy&#10;cy9lMm9Eb2MueG1sUEsBAi0AFAAGAAgAAAAhAF6/I5vdAAAACwEAAA8AAAAAAAAAAAAAAAAAFgQA&#10;AGRycy9kb3ducmV2LnhtbFBLBQYAAAAABAAEAPMAAAAgBQAAAAA=&#10;" filled="f" stroked="f">
                      <v:textbox inset="2.16pt,1.44pt,0,1.44pt">
                        <w:txbxContent>
                          <w:p w14:paraId="72BD4B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2384" behindDoc="0" locked="0" layoutInCell="1" allowOverlap="1" wp14:anchorId="7F22404D" wp14:editId="6009D843">
                      <wp:simplePos x="0" y="0"/>
                      <wp:positionH relativeFrom="column">
                        <wp:posOffset>4013200</wp:posOffset>
                      </wp:positionH>
                      <wp:positionV relativeFrom="paragraph">
                        <wp:posOffset>1752600</wp:posOffset>
                      </wp:positionV>
                      <wp:extent cx="1003300" cy="6096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9C8729-5026-4948-8B98-C95FF519AA4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1BC5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2404D" id="Rectangle 4166" o:spid="_x0000_s4053" style="position:absolute;margin-left:316pt;margin-top:138pt;width:79pt;height:48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T6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azXlDhucUrf&#10;UTfu+lGRS3UwUqo836zXFGKH157DE1yziMtMftZg8xdpkblofL5prOZEBBa3y1WzXVIicGtd1x/b&#10;be5ZvV4OENNn5S3JC0YBoRRl+elrTJejL0fwXgZzeT6v0nyYC5ll3d69YD14eUaOaNL0iEGPfmJU&#10;jCZQMuHgGY2/jhwUJeMXh8q2d6tli04pSbNpN+hgKAn65/C2yp0YPHpJJKDkGMD0AwIuGhVcOLLC&#10;7Gqv7Im3eUH/+hPsf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0P1Pq8AQAATAMAAA4AAAAAAAAAAAAAAAAALgIAAGRy&#10;cy9lMm9Eb2MueG1sUEsBAi0AFAAGAAgAAAAhAF6/I5vdAAAACwEAAA8AAAAAAAAAAAAAAAAAFgQA&#10;AGRycy9kb3ducmV2LnhtbFBLBQYAAAAABAAEAPMAAAAgBQAAAAA=&#10;" filled="f" stroked="f">
                      <v:textbox inset="2.16pt,1.44pt,0,1.44pt">
                        <w:txbxContent>
                          <w:p w14:paraId="0C1BC5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3408" behindDoc="0" locked="0" layoutInCell="1" allowOverlap="1" wp14:anchorId="74BA59C7" wp14:editId="2C132686">
                      <wp:simplePos x="0" y="0"/>
                      <wp:positionH relativeFrom="column">
                        <wp:posOffset>4013200</wp:posOffset>
                      </wp:positionH>
                      <wp:positionV relativeFrom="paragraph">
                        <wp:posOffset>1752600</wp:posOffset>
                      </wp:positionV>
                      <wp:extent cx="1003300" cy="609600"/>
                      <wp:effectExtent l="0" t="0" r="0" b="0"/>
                      <wp:wrapNone/>
                      <wp:docPr id="4165" name="Rectangle 4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865F7-0046-434A-B73E-5F8745C9CA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26CA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A59C7" id="Rectangle 4165" o:spid="_x0000_s4054" style="position:absolute;margin-left:316pt;margin-top:138pt;width:79pt;height:48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nnvAEAAEwDAAAOAAAAZHJzL2Uyb0RvYy54bWysU8tu2zAQvBfoPxC813rYcW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azvKHHc4pS+&#10;o27c9aMil+pgpFR5vlmvKcQOrz2HJ7hmEZeZ/KzB5i/SInPR+HzTWM2JCCxul6tmu6RE4Na6ru/a&#10;be5ZvV4OENNn5S3JC0YBoRRl+elrTJejL0fwXgZzeT6v0nyYC5ll3W5esB68PCNHNGl6xKBHPzEq&#10;RhMomXDwjMZfRw6KkvGLQ2Xbj6tli04pSbNpN+hgKAn65/C2yp0YPHpJJKDkGMD0AwIuGhVcOLLC&#10;7Gqv7Im3eUH/+hPsf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LTpuee8AQAATAMAAA4AAAAAAAAAAAAAAAAALgIAAGRy&#10;cy9lMm9Eb2MueG1sUEsBAi0AFAAGAAgAAAAhAF6/I5vdAAAACwEAAA8AAAAAAAAAAAAAAAAAFgQA&#10;AGRycy9kb3ducmV2LnhtbFBLBQYAAAAABAAEAPMAAAAgBQAAAAA=&#10;" filled="f" stroked="f">
                      <v:textbox inset="2.16pt,1.44pt,0,1.44pt">
                        <w:txbxContent>
                          <w:p w14:paraId="1326CA5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4432" behindDoc="0" locked="0" layoutInCell="1" allowOverlap="1" wp14:anchorId="75B9A6A3" wp14:editId="6E3AB1C0">
                      <wp:simplePos x="0" y="0"/>
                      <wp:positionH relativeFrom="column">
                        <wp:posOffset>4013200</wp:posOffset>
                      </wp:positionH>
                      <wp:positionV relativeFrom="paragraph">
                        <wp:posOffset>1752600</wp:posOffset>
                      </wp:positionV>
                      <wp:extent cx="1003300" cy="6096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A64C6C-59C9-E44D-979C-91280280237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9355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9A6A3" id="Rectangle 4164" o:spid="_x0000_s4055" style="position:absolute;margin-left:316pt;margin-top:138pt;width:79pt;height:48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PhtTQy8AQAATAMAAA4AAAAAAAAAAAAAAAAALgIAAGRy&#10;cy9lMm9Eb2MueG1sUEsBAi0AFAAGAAgAAAAhAF6/I5vdAAAACwEAAA8AAAAAAAAAAAAAAAAAFgQA&#10;AGRycy9kb3ducmV2LnhtbFBLBQYAAAAABAAEAPMAAAAgBQAAAAA=&#10;" filled="f" stroked="f">
                      <v:textbox inset="2.16pt,1.44pt,0,1.44pt">
                        <w:txbxContent>
                          <w:p w14:paraId="0193558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5456" behindDoc="0" locked="0" layoutInCell="1" allowOverlap="1" wp14:anchorId="5CC1FA60" wp14:editId="18AF16CF">
                      <wp:simplePos x="0" y="0"/>
                      <wp:positionH relativeFrom="column">
                        <wp:posOffset>4013200</wp:posOffset>
                      </wp:positionH>
                      <wp:positionV relativeFrom="paragraph">
                        <wp:posOffset>1752600</wp:posOffset>
                      </wp:positionV>
                      <wp:extent cx="1003300" cy="609600"/>
                      <wp:effectExtent l="0" t="0" r="0" b="0"/>
                      <wp:wrapNone/>
                      <wp:docPr id="4163" name="Rectangle 4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3F2D30-7FFF-6248-870A-EAFBCCB4C0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1098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1FA60" id="Rectangle 4163" o:spid="_x0000_s4056" style="position:absolute;margin-left:316pt;margin-top:138pt;width:79pt;height:48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I8xZOe8AQAATAMAAA4AAAAAAAAAAAAAAAAALgIAAGRy&#10;cy9lMm9Eb2MueG1sUEsBAi0AFAAGAAgAAAAhAF6/I5vdAAAACwEAAA8AAAAAAAAAAAAAAAAAFgQA&#10;AGRycy9kb3ducmV2LnhtbFBLBQYAAAAABAAEAPMAAAAgBQAAAAA=&#10;" filled="f" stroked="f">
                      <v:textbox inset="2.16pt,1.44pt,0,1.44pt">
                        <w:txbxContent>
                          <w:p w14:paraId="2510982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6480" behindDoc="0" locked="0" layoutInCell="1" allowOverlap="1" wp14:anchorId="100AC630" wp14:editId="0861E1C1">
                      <wp:simplePos x="0" y="0"/>
                      <wp:positionH relativeFrom="column">
                        <wp:posOffset>4013200</wp:posOffset>
                      </wp:positionH>
                      <wp:positionV relativeFrom="paragraph">
                        <wp:posOffset>1752600</wp:posOffset>
                      </wp:positionV>
                      <wp:extent cx="1003300" cy="609600"/>
                      <wp:effectExtent l="0" t="0" r="0" b="0"/>
                      <wp:wrapNone/>
                      <wp:docPr id="4162" name="Rectangle 41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708C24-E30D-684C-AF59-030F7D45DE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02BB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AC630" id="Rectangle 4162" o:spid="_x0000_s4057" style="position:absolute;margin-left:316pt;margin-top:138pt;width:79pt;height:48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DDtZAMugEAAEwDAAAOAAAAAAAAAAAAAAAAAC4CAABkcnMv&#10;ZTJvRG9jLnhtbFBLAQItABQABgAIAAAAIQBevyOb3QAAAAsBAAAPAAAAAAAAAAAAAAAAABQEAABk&#10;cnMvZG93bnJldi54bWxQSwUGAAAAAAQABADzAAAAHgUAAAAA&#10;" filled="f" stroked="f">
                      <v:textbox inset="2.16pt,1.44pt,0,1.44pt">
                        <w:txbxContent>
                          <w:p w14:paraId="5A02BB3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7504" behindDoc="0" locked="0" layoutInCell="1" allowOverlap="1" wp14:anchorId="2E1E5313" wp14:editId="5C65CEF3">
                      <wp:simplePos x="0" y="0"/>
                      <wp:positionH relativeFrom="column">
                        <wp:posOffset>4013200</wp:posOffset>
                      </wp:positionH>
                      <wp:positionV relativeFrom="paragraph">
                        <wp:posOffset>1752600</wp:posOffset>
                      </wp:positionV>
                      <wp:extent cx="1003300" cy="609600"/>
                      <wp:effectExtent l="0" t="0" r="0" b="0"/>
                      <wp:wrapNone/>
                      <wp:docPr id="4161" name="Rectangle 4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E15244-641B-F14D-B9DE-A1C8BEB218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256C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E5313" id="Rectangle 4161" o:spid="_x0000_s4058" style="position:absolute;margin-left:316pt;margin-top:138pt;width:79pt;height:48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Vj/867sBAABMAwAADgAAAAAAAAAAAAAAAAAuAgAAZHJz&#10;L2Uyb0RvYy54bWxQSwECLQAUAAYACAAAACEAXr8jm90AAAALAQAADwAAAAAAAAAAAAAAAAAVBAAA&#10;ZHJzL2Rvd25yZXYueG1sUEsFBgAAAAAEAAQA8wAAAB8FAAAAAA==&#10;" filled="f" stroked="f">
                      <v:textbox inset="2.16pt,1.44pt,0,1.44pt">
                        <w:txbxContent>
                          <w:p w14:paraId="53256C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8528" behindDoc="0" locked="0" layoutInCell="1" allowOverlap="1" wp14:anchorId="48C13251" wp14:editId="36B438CD">
                      <wp:simplePos x="0" y="0"/>
                      <wp:positionH relativeFrom="column">
                        <wp:posOffset>4013200</wp:posOffset>
                      </wp:positionH>
                      <wp:positionV relativeFrom="paragraph">
                        <wp:posOffset>1752600</wp:posOffset>
                      </wp:positionV>
                      <wp:extent cx="1003300" cy="609600"/>
                      <wp:effectExtent l="0" t="0" r="0" b="0"/>
                      <wp:wrapNone/>
                      <wp:docPr id="4160" name="Rectangle 4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873846-30B4-D842-880A-B39B44F005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0DA1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13251" id="Rectangle 4160" o:spid="_x0000_s4059" style="position:absolute;margin-left:316pt;margin-top:138pt;width:79pt;height:48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GrsIALsBAABMAwAADgAAAAAAAAAAAAAAAAAuAgAAZHJz&#10;L2Uyb0RvYy54bWxQSwECLQAUAAYACAAAACEAXr8jm90AAAALAQAADwAAAAAAAAAAAAAAAAAVBAAA&#10;ZHJzL2Rvd25yZXYueG1sUEsFBgAAAAAEAAQA8wAAAB8FAAAAAA==&#10;" filled="f" stroked="f">
                      <v:textbox inset="2.16pt,1.44pt,0,1.44pt">
                        <w:txbxContent>
                          <w:p w14:paraId="160DA1E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79552" behindDoc="0" locked="0" layoutInCell="1" allowOverlap="1" wp14:anchorId="3AF3CF1D" wp14:editId="365D5FAE">
                      <wp:simplePos x="0" y="0"/>
                      <wp:positionH relativeFrom="column">
                        <wp:posOffset>4013200</wp:posOffset>
                      </wp:positionH>
                      <wp:positionV relativeFrom="paragraph">
                        <wp:posOffset>1752600</wp:posOffset>
                      </wp:positionV>
                      <wp:extent cx="1003300" cy="609600"/>
                      <wp:effectExtent l="0" t="0" r="0" b="0"/>
                      <wp:wrapNone/>
                      <wp:docPr id="4159" name="Rectangle 4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E380-DF6A-044B-8259-86925745C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7D02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3CF1D" id="Rectangle 4159" o:spid="_x0000_s4060" style="position:absolute;margin-left:316pt;margin-top:138pt;width:79pt;height:48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H5X8x+8AQAATAMAAA4AAAAAAAAAAAAAAAAALgIAAGRy&#10;cy9lMm9Eb2MueG1sUEsBAi0AFAAGAAgAAAAhAF6/I5vdAAAACwEAAA8AAAAAAAAAAAAAAAAAFgQA&#10;AGRycy9kb3ducmV2LnhtbFBLBQYAAAAABAAEAPMAAAAgBQAAAAA=&#10;" filled="f" stroked="f">
                      <v:textbox inset="2.16pt,1.44pt,0,1.44pt">
                        <w:txbxContent>
                          <w:p w14:paraId="767D02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0576" behindDoc="0" locked="0" layoutInCell="1" allowOverlap="1" wp14:anchorId="372C6F60" wp14:editId="3EB9958F">
                      <wp:simplePos x="0" y="0"/>
                      <wp:positionH relativeFrom="column">
                        <wp:posOffset>4013200</wp:posOffset>
                      </wp:positionH>
                      <wp:positionV relativeFrom="paragraph">
                        <wp:posOffset>1752600</wp:posOffset>
                      </wp:positionV>
                      <wp:extent cx="1003300" cy="6096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BF1E85-FD3E-F043-83B0-66FC42467BE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CD0F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C6F60" id="Rectangle 4158" o:spid="_x0000_s4061" style="position:absolute;margin-left:316pt;margin-top:138pt;width:79pt;height:48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DLTB/S8AQAATAMAAA4AAAAAAAAAAAAAAAAALgIAAGRy&#10;cy9lMm9Eb2MueG1sUEsBAi0AFAAGAAgAAAAhAF6/I5vdAAAACwEAAA8AAAAAAAAAAAAAAAAAFgQA&#10;AGRycy9kb3ducmV2LnhtbFBLBQYAAAAABAAEAPMAAAAgBQAAAAA=&#10;" filled="f" stroked="f">
                      <v:textbox inset="2.16pt,1.44pt,0,1.44pt">
                        <w:txbxContent>
                          <w:p w14:paraId="56CD0F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1600" behindDoc="0" locked="0" layoutInCell="1" allowOverlap="1" wp14:anchorId="70AB6710" wp14:editId="7A9DC207">
                      <wp:simplePos x="0" y="0"/>
                      <wp:positionH relativeFrom="column">
                        <wp:posOffset>4013200</wp:posOffset>
                      </wp:positionH>
                      <wp:positionV relativeFrom="paragraph">
                        <wp:posOffset>1752600</wp:posOffset>
                      </wp:positionV>
                      <wp:extent cx="1003300" cy="609600"/>
                      <wp:effectExtent l="0" t="0" r="0" b="0"/>
                      <wp:wrapNone/>
                      <wp:docPr id="4157" name="Rectangle 4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E4C40-6EDC-AF48-9259-9A3EDA1AF5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1B9B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B6710" id="Rectangle 4157" o:spid="_x0000_s4062" style="position:absolute;margin-left:316pt;margin-top:138pt;width:79pt;height:48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rCvAEAAEwDAAAOAAAAZHJzL2Uyb0RvYy54bWysU8tu2zAQvBfIPxC8x3o5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Wd3dU2KZwSn9&#10;QN2Y7UdJztVBCyHTfJNekw8tXnvxz3DJAi4T+VmBSV+kReas8emqsZwj4VjcNMtq01DCcWtVlnf1&#10;JvUs3i97CPGLdIakRUcBoWRl2fFbiOejb0fwXgJzfj6t4ryfM5mmbFZvWPdOnJAjmjQ+YVCjmzrK&#10;R+0pmXDwHQ2/DgwkJeNXi8rW98umRqfkpFrXa3Qw5AT9s/9YZZYPDr3EI1By8KD7AQFnjTIuHFlm&#10;drFX8sTHPKN//wl2v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F0TOsK8AQAATAMAAA4AAAAAAAAAAAAAAAAALgIAAGRy&#10;cy9lMm9Eb2MueG1sUEsBAi0AFAAGAAgAAAAhAF6/I5vdAAAACwEAAA8AAAAAAAAAAAAAAAAAFgQA&#10;AGRycy9kb3ducmV2LnhtbFBLBQYAAAAABAAEAPMAAAAgBQAAAAA=&#10;" filled="f" stroked="f">
                      <v:textbox inset="2.16pt,1.44pt,0,1.44pt">
                        <w:txbxContent>
                          <w:p w14:paraId="2B1B9B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2624" behindDoc="0" locked="0" layoutInCell="1" allowOverlap="1" wp14:anchorId="11297211" wp14:editId="7E09C2D3">
                      <wp:simplePos x="0" y="0"/>
                      <wp:positionH relativeFrom="column">
                        <wp:posOffset>4013200</wp:posOffset>
                      </wp:positionH>
                      <wp:positionV relativeFrom="paragraph">
                        <wp:posOffset>1752600</wp:posOffset>
                      </wp:positionV>
                      <wp:extent cx="1003300" cy="609600"/>
                      <wp:effectExtent l="0" t="0" r="0" b="0"/>
                      <wp:wrapNone/>
                      <wp:docPr id="4156" name="Rectangle 4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4D988-3E91-464F-B18F-3ED27773E9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C79F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97211" id="Rectangle 4156" o:spid="_x0000_s4063" style="position:absolute;margin-left:316pt;margin-top:138pt;width:79pt;height:48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4pvAEAAEwDAAAOAAAAZHJzL2Uyb0RvYy54bWysU8tu2zAQvBfIPxC8x3o5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Wd2tKLHM4JR+&#10;oG7M9qMk5+qghZBpvkmvyYcWr734Z7hkAZeJ/KzApC/SInPW+HTVWM6RcCxummW1aSjhuLUqy7t6&#10;k3oW75c9hPhFOkPSoqOAULKy7PgtxPPRtyN4L4E5P59Wcd7PmUxTNvdvWPdOnJAjmjQ+YVCjmzrK&#10;R+0pmXDwHQ2/DgwkJeNXi8rW98umRqfkpFrXa3Qw5AT9s/9YZZYPDr3EI1By8KD7AQFnjTIuHFlm&#10;drFX8sTHPKN//wl2v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BGXzim8AQAATAMAAA4AAAAAAAAAAAAAAAAALgIAAGRy&#10;cy9lMm9Eb2MueG1sUEsBAi0AFAAGAAgAAAAhAF6/I5vdAAAACwEAAA8AAAAAAAAAAAAAAAAAFgQA&#10;AGRycy9kb3ducmV2LnhtbFBLBQYAAAAABAAEAPMAAAAgBQAAAAA=&#10;" filled="f" stroked="f">
                      <v:textbox inset="2.16pt,1.44pt,0,1.44pt">
                        <w:txbxContent>
                          <w:p w14:paraId="69C79F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3648" behindDoc="0" locked="0" layoutInCell="1" allowOverlap="1" wp14:anchorId="578411E3" wp14:editId="00AF0769">
                      <wp:simplePos x="0" y="0"/>
                      <wp:positionH relativeFrom="column">
                        <wp:posOffset>4013200</wp:posOffset>
                      </wp:positionH>
                      <wp:positionV relativeFrom="paragraph">
                        <wp:posOffset>1752600</wp:posOffset>
                      </wp:positionV>
                      <wp:extent cx="1003300" cy="6096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2B4F95-50B8-5045-82A6-FA6E29AC58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1533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411E3" id="Rectangle 4155" o:spid="_x0000_s4064" style="position:absolute;margin-left:316pt;margin-top:138pt;width:79pt;height:48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hxozS8AQAATAMAAA4AAAAAAAAAAAAAAAAALgIAAGRy&#10;cy9lMm9Eb2MueG1sUEsBAi0AFAAGAAgAAAAhAF6/I5vdAAAACwEAAA8AAAAAAAAAAAAAAAAAFgQA&#10;AGRycy9kb3ducmV2LnhtbFBLBQYAAAAABAAEAPMAAAAgBQAAAAA=&#10;" filled="f" stroked="f">
                      <v:textbox inset="2.16pt,1.44pt,0,1.44pt">
                        <w:txbxContent>
                          <w:p w14:paraId="6E1533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4672" behindDoc="0" locked="0" layoutInCell="1" allowOverlap="1" wp14:anchorId="55BC07BB" wp14:editId="298180CE">
                      <wp:simplePos x="0" y="0"/>
                      <wp:positionH relativeFrom="column">
                        <wp:posOffset>4013200</wp:posOffset>
                      </wp:positionH>
                      <wp:positionV relativeFrom="paragraph">
                        <wp:posOffset>1752600</wp:posOffset>
                      </wp:positionV>
                      <wp:extent cx="1003300" cy="6096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B54392-19B7-C745-B49E-83A825A12F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4F18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C07BB" id="Rectangle 4154" o:spid="_x0000_s4065" style="position:absolute;margin-left:316pt;margin-top:138pt;width:79pt;height:48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OT1V9+8AQAATAMAAA4AAAAAAAAAAAAAAAAALgIAAGRy&#10;cy9lMm9Eb2MueG1sUEsBAi0AFAAGAAgAAAAhAF6/I5vdAAAACwEAAA8AAAAAAAAAAAAAAAAAFgQA&#10;AGRycy9kb3ducmV2LnhtbFBLBQYAAAAABAAEAPMAAAAgBQAAAAA=&#10;" filled="f" stroked="f">
                      <v:textbox inset="2.16pt,1.44pt,0,1.44pt">
                        <w:txbxContent>
                          <w:p w14:paraId="3E4F18F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5696" behindDoc="0" locked="0" layoutInCell="1" allowOverlap="1" wp14:anchorId="6837250B" wp14:editId="2694F868">
                      <wp:simplePos x="0" y="0"/>
                      <wp:positionH relativeFrom="column">
                        <wp:posOffset>4013200</wp:posOffset>
                      </wp:positionH>
                      <wp:positionV relativeFrom="paragraph">
                        <wp:posOffset>1752600</wp:posOffset>
                      </wp:positionV>
                      <wp:extent cx="1003300" cy="609600"/>
                      <wp:effectExtent l="0" t="0" r="0" b="0"/>
                      <wp:wrapNone/>
                      <wp:docPr id="4153" name="Rectangle 4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BBDBAF-A9F7-FE4B-8870-53CB918125E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580F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7250B" id="Rectangle 4153" o:spid="_x0000_s4066" style="position:absolute;margin-left:316pt;margin-top:138pt;width:79pt;height:48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fAvAEAAEwDAAAOAAAAZHJzL2Uyb0RvYy54bWysU8tu2zAQvBfoPxC813rYS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iquVlS4rjFLv1E&#10;37jrR0XO1cFIqXJ/s19TiB1eewqPcMkiLrP4WYPNX5RF5uLx6eqxmhMRWNwsV80GHxK4dVvXN+0m&#10;Y1avlwPE9FV5S/KCUUAqxVl+/B7T+ejLEbyXyZyfz6s07+ciZlmvSm9zce/lCTXikKYHDHr0E6Ni&#10;NIGSCRvPaPx94KAoGb85dLb9vFq2OCkladbtGicYSoLzs39b5U4MHmdJJKDkEMD0AxIuHhVe2LKi&#10;7DJeeSbe5oX960+w+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HQc18C8AQAATAMAAA4AAAAAAAAAAAAAAAAALgIAAGRy&#10;cy9lMm9Eb2MueG1sUEsBAi0AFAAGAAgAAAAhAF6/I5vdAAAACwEAAA8AAAAAAAAAAAAAAAAAFgQA&#10;AGRycy9kb3ducmV2LnhtbFBLBQYAAAAABAAEAPMAAAAgBQAAAAA=&#10;" filled="f" stroked="f">
                      <v:textbox inset="2.16pt,1.44pt,0,1.44pt">
                        <w:txbxContent>
                          <w:p w14:paraId="0E580F8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6720" behindDoc="0" locked="0" layoutInCell="1" allowOverlap="1" wp14:anchorId="3C0A665A" wp14:editId="760569DA">
                      <wp:simplePos x="0" y="0"/>
                      <wp:positionH relativeFrom="column">
                        <wp:posOffset>4013200</wp:posOffset>
                      </wp:positionH>
                      <wp:positionV relativeFrom="paragraph">
                        <wp:posOffset>1752600</wp:posOffset>
                      </wp:positionV>
                      <wp:extent cx="1003300" cy="6096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B0183B-B1C8-594B-8649-BB6FE46FA0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9E92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A665A" id="Rectangle 4152" o:spid="_x0000_s4067" style="position:absolute;margin-left:316pt;margin-top:138pt;width:79pt;height:48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MruwEAAEwDAAAOAAAAZHJzL2Uyb0RvYy54bWysU8tu2zAQvBfoPxC813rYS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iquWkpcdxil36i&#10;b9z1oyLn6mCkVLm/2a8pxA6vPYVHuGQRl1n8rMHmL8oic/H4dPVYzYkILG6Wq2azpETg1m1d37Sb&#10;jFm9Xg4Q01flLckLRgGpFGf58XtM56MvR/BeJnN+Pq/SvJ+LmGW9unLde3lCjTik6QGDHv3EqBhN&#10;oGTCxjMafx84KErGbw6dbT+vlmhEKkmzbtc4wVASnJ/92yp3YvA4SyIBJYcAph+QcHm38MKWFWWX&#10;8coz8TYv7F9/gt0f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OJgjK7sBAABMAwAADgAAAAAAAAAAAAAAAAAuAgAAZHJz&#10;L2Uyb0RvYy54bWxQSwECLQAUAAYACAAAACEAXr8jm90AAAALAQAADwAAAAAAAAAAAAAAAAAVBAAA&#10;ZHJzL2Rvd25yZXYueG1sUEsFBgAAAAAEAAQA8wAAAB8FAAAAAA==&#10;" filled="f" stroked="f">
                      <v:textbox inset="2.16pt,1.44pt,0,1.44pt">
                        <w:txbxContent>
                          <w:p w14:paraId="759E92F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7744" behindDoc="0" locked="0" layoutInCell="1" allowOverlap="1" wp14:anchorId="48BAC442" wp14:editId="4007FFC1">
                      <wp:simplePos x="0" y="0"/>
                      <wp:positionH relativeFrom="column">
                        <wp:posOffset>4013200</wp:posOffset>
                      </wp:positionH>
                      <wp:positionV relativeFrom="paragraph">
                        <wp:posOffset>1752600</wp:posOffset>
                      </wp:positionV>
                      <wp:extent cx="1003300" cy="6096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1C6DE-E5CB-8841-9B1D-3567D04161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A607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AC442" id="Rectangle 4151" o:spid="_x0000_s4068" style="position:absolute;margin-left:316pt;margin-top:138pt;width:79pt;height:48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0ST8y8AQAATAMAAA4AAAAAAAAAAAAAAAAALgIAAGRy&#10;cy9lMm9Eb2MueG1sUEsBAi0AFAAGAAgAAAAhAF6/I5vdAAAACwEAAA8AAAAAAAAAAAAAAAAAFgQA&#10;AGRycy9kb3ducmV2LnhtbFBLBQYAAAAABAAEAPMAAAAgBQAAAAA=&#10;" filled="f" stroked="f">
                      <v:textbox inset="2.16pt,1.44pt,0,1.44pt">
                        <w:txbxContent>
                          <w:p w14:paraId="5FA6072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8768" behindDoc="0" locked="0" layoutInCell="1" allowOverlap="1" wp14:anchorId="0DEB588C" wp14:editId="18B0A6A3">
                      <wp:simplePos x="0" y="0"/>
                      <wp:positionH relativeFrom="column">
                        <wp:posOffset>4013200</wp:posOffset>
                      </wp:positionH>
                      <wp:positionV relativeFrom="paragraph">
                        <wp:posOffset>1752600</wp:posOffset>
                      </wp:positionV>
                      <wp:extent cx="1003300" cy="609600"/>
                      <wp:effectExtent l="0" t="0" r="0" b="0"/>
                      <wp:wrapNone/>
                      <wp:docPr id="4150" name="Rectangle 4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035849-E02C-5D4C-AC02-B85BCFF984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4938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B588C" id="Rectangle 4150" o:spid="_x0000_s4069" style="position:absolute;margin-left:316pt;margin-top:138pt;width:79pt;height:48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4Za7J7sBAABMAwAADgAAAAAAAAAAAAAAAAAuAgAAZHJz&#10;L2Uyb0RvYy54bWxQSwECLQAUAAYACAAAACEAXr8jm90AAAALAQAADwAAAAAAAAAAAAAAAAAVBAAA&#10;ZHJzL2Rvd25yZXYueG1sUEsFBgAAAAAEAAQA8wAAAB8FAAAAAA==&#10;" filled="f" stroked="f">
                      <v:textbox inset="2.16pt,1.44pt,0,1.44pt">
                        <w:txbxContent>
                          <w:p w14:paraId="4D4938D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89792" behindDoc="0" locked="0" layoutInCell="1" allowOverlap="1" wp14:anchorId="4BF58265" wp14:editId="24984BF6">
                      <wp:simplePos x="0" y="0"/>
                      <wp:positionH relativeFrom="column">
                        <wp:posOffset>4013200</wp:posOffset>
                      </wp:positionH>
                      <wp:positionV relativeFrom="paragraph">
                        <wp:posOffset>1752600</wp:posOffset>
                      </wp:positionV>
                      <wp:extent cx="1003300" cy="6096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279E9-4417-D34B-A48C-83D3DC3B712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1EF8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58265" id="Rectangle 4149" o:spid="_x0000_s4070" style="position:absolute;margin-left:316pt;margin-top:138pt;width:79pt;height:48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Yb25S8AQAATAMAAA4AAAAAAAAAAAAAAAAALgIAAGRy&#10;cy9lMm9Eb2MueG1sUEsBAi0AFAAGAAgAAAAhAF6/I5vdAAAACwEAAA8AAAAAAAAAAAAAAAAAFgQA&#10;AGRycy9kb3ducmV2LnhtbFBLBQYAAAAABAAEAPMAAAAgBQAAAAA=&#10;" filled="f" stroked="f">
                      <v:textbox inset="2.16pt,1.44pt,0,1.44pt">
                        <w:txbxContent>
                          <w:p w14:paraId="301EF8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90816" behindDoc="0" locked="0" layoutInCell="1" allowOverlap="1" wp14:anchorId="01A6EC18" wp14:editId="7BBC1262">
                      <wp:simplePos x="0" y="0"/>
                      <wp:positionH relativeFrom="column">
                        <wp:posOffset>4013200</wp:posOffset>
                      </wp:positionH>
                      <wp:positionV relativeFrom="paragraph">
                        <wp:posOffset>1752600</wp:posOffset>
                      </wp:positionV>
                      <wp:extent cx="1003300" cy="6096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22249-24DB-EC43-A308-F906D908EF5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3600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6EC18" id="Rectangle 4148" o:spid="_x0000_s4071" style="position:absolute;margin-left:316pt;margin-top:138pt;width:79pt;height:48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OqfL3+8AQAATAMAAA4AAAAAAAAAAAAAAAAALgIAAGRy&#10;cy9lMm9Eb2MueG1sUEsBAi0AFAAGAAgAAAAhAF6/I5vdAAAACwEAAA8AAAAAAAAAAAAAAAAAFgQA&#10;AGRycy9kb3ducmV2LnhtbFBLBQYAAAAABAAEAPMAAAAgBQAAAAA=&#10;" filled="f" stroked="f">
                      <v:textbox inset="2.16pt,1.44pt,0,1.44pt">
                        <w:txbxContent>
                          <w:p w14:paraId="003600F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91840" behindDoc="0" locked="0" layoutInCell="1" allowOverlap="1" wp14:anchorId="791A263F" wp14:editId="7B3A32CC">
                      <wp:simplePos x="0" y="0"/>
                      <wp:positionH relativeFrom="column">
                        <wp:posOffset>4013200</wp:posOffset>
                      </wp:positionH>
                      <wp:positionV relativeFrom="paragraph">
                        <wp:posOffset>1752600</wp:posOffset>
                      </wp:positionV>
                      <wp:extent cx="1003300" cy="609600"/>
                      <wp:effectExtent l="0" t="0" r="0" b="0"/>
                      <wp:wrapNone/>
                      <wp:docPr id="4147" name="Rectangle 4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923652-9B27-9A44-8E07-787DDFA9D46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9676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A263F" id="Rectangle 4147" o:spid="_x0000_s4072" style="position:absolute;margin-left:316pt;margin-top:138pt;width:79pt;height:48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IVfEkm8AQAATAMAAA4AAAAAAAAAAAAAAAAALgIAAGRy&#10;cy9lMm9Eb2MueG1sUEsBAi0AFAAGAAgAAAAhAF6/I5vdAAAACwEAAA8AAAAAAAAAAAAAAAAAFgQA&#10;AGRycy9kb3ducmV2LnhtbFBLBQYAAAAABAAEAPMAAAAgBQAAAAA=&#10;" filled="f" stroked="f">
                      <v:textbox inset="2.16pt,1.44pt,0,1.44pt">
                        <w:txbxContent>
                          <w:p w14:paraId="7C96765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92864" behindDoc="0" locked="0" layoutInCell="1" allowOverlap="1" wp14:anchorId="02BBBC51" wp14:editId="77341ACE">
                      <wp:simplePos x="0" y="0"/>
                      <wp:positionH relativeFrom="column">
                        <wp:posOffset>4013200</wp:posOffset>
                      </wp:positionH>
                      <wp:positionV relativeFrom="paragraph">
                        <wp:posOffset>1752600</wp:posOffset>
                      </wp:positionV>
                      <wp:extent cx="1003300" cy="6096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1D1AF-D7A8-6844-9E00-01974FA6F4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BA9C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BBC51" id="Rectangle 4146" o:spid="_x0000_s4073" style="position:absolute;margin-left:316pt;margin-top:138pt;width:79pt;height:48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nb5qK8AQAATAMAAA4AAAAAAAAAAAAAAAAALgIAAGRy&#10;cy9lMm9Eb2MueG1sUEsBAi0AFAAGAAgAAAAhAF6/I5vdAAAACwEAAA8AAAAAAAAAAAAAAAAAFgQA&#10;AGRycy9kb3ducmV2LnhtbFBLBQYAAAAABAAEAPMAAAAgBQAAAAA=&#10;" filled="f" stroked="f">
                      <v:textbox inset="2.16pt,1.44pt,0,1.44pt">
                        <w:txbxContent>
                          <w:p w14:paraId="5BBA9C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93888" behindDoc="0" locked="0" layoutInCell="1" allowOverlap="1" wp14:anchorId="24F55790" wp14:editId="732CEA21">
                      <wp:simplePos x="0" y="0"/>
                      <wp:positionH relativeFrom="column">
                        <wp:posOffset>4013200</wp:posOffset>
                      </wp:positionH>
                      <wp:positionV relativeFrom="paragraph">
                        <wp:posOffset>1752600</wp:posOffset>
                      </wp:positionV>
                      <wp:extent cx="1003300" cy="6096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1D946-67E4-9F42-B106-BAC75AEC065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D4B1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55790" id="Rectangle 4145" o:spid="_x0000_s4074" style="position:absolute;margin-left:316pt;margin-top:138pt;width:79pt;height:48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HA9i7+8AQAATAMAAA4AAAAAAAAAAAAAAAAALgIAAGRy&#10;cy9lMm9Eb2MueG1sUEsBAi0AFAAGAAgAAAAhAF6/I5vdAAAACwEAAA8AAAAAAAAAAAAAAAAAFgQA&#10;AGRycy9kb3ducmV2LnhtbFBLBQYAAAAABAAEAPMAAAAgBQAAAAA=&#10;" filled="f" stroked="f">
                      <v:textbox inset="2.16pt,1.44pt,0,1.44pt">
                        <w:txbxContent>
                          <w:p w14:paraId="32D4B13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94912" behindDoc="0" locked="0" layoutInCell="1" allowOverlap="1" wp14:anchorId="1D1EE462" wp14:editId="452C48C3">
                      <wp:simplePos x="0" y="0"/>
                      <wp:positionH relativeFrom="column">
                        <wp:posOffset>4013200</wp:posOffset>
                      </wp:positionH>
                      <wp:positionV relativeFrom="paragraph">
                        <wp:posOffset>1752600</wp:posOffset>
                      </wp:positionV>
                      <wp:extent cx="1003300" cy="6096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D53A76-DDC0-E246-A775-F73898BE27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2136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EE462" id="Rectangle 4144" o:spid="_x0000_s4075" style="position:absolute;margin-left:316pt;margin-top:138pt;width:79pt;height:48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Dy5f1S8AQAATAMAAA4AAAAAAAAAAAAAAAAALgIAAGRy&#10;cy9lMm9Eb2MueG1sUEsBAi0AFAAGAAgAAAAhAF6/I5vdAAAACwEAAA8AAAAAAAAAAAAAAAAAFgQA&#10;AGRycy9kb3ducmV2LnhtbFBLBQYAAAAABAAEAPMAAAAgBQAAAAA=&#10;" filled="f" stroked="f">
                      <v:textbox inset="2.16pt,1.44pt,0,1.44pt">
                        <w:txbxContent>
                          <w:p w14:paraId="182136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95936" behindDoc="0" locked="0" layoutInCell="1" allowOverlap="1" wp14:anchorId="4EF02D6A" wp14:editId="6F0B2DC5">
                      <wp:simplePos x="0" y="0"/>
                      <wp:positionH relativeFrom="column">
                        <wp:posOffset>4013200</wp:posOffset>
                      </wp:positionH>
                      <wp:positionV relativeFrom="paragraph">
                        <wp:posOffset>1752600</wp:posOffset>
                      </wp:positionV>
                      <wp:extent cx="1003300" cy="6096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1D8A83-8181-AD4B-BD63-1B7565193DB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FD83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02D6A" id="Rectangle 4143" o:spid="_x0000_s4076" style="position:absolute;margin-left:316pt;margin-top:138pt;width:79pt;height:48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a/vAEAAEwDAAAOAAAAZHJzL2Uyb0RvYy54bWysU8tu2zAQvBfoPxC813rYS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iqWS0pcdxil36i&#10;b9z1oyLn6mCkVLm/2a8pxA6vPYVHuGQRl1n8rMHmL8oic/H4dPVYzYkILG6Wq2aDDwncuq3rm3aT&#10;MavXywFi+qq8JXnBKCCV4iw/fo/pfPTlCN7LZM7P51Wa93MRs6xvSm9zce/lCTXikKYHDHr0E6Ni&#10;NIGSCRvPaPx94KAoGb85dLb9vFq2OCkladbtGicYSoLzs39b5U4MHmdJJKDkEMD0AxIuHhVe2LKi&#10;7DJeeSbe5oX960+w+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EvlVr+8AQAATAMAAA4AAAAAAAAAAAAAAAAALgIAAGRy&#10;cy9lMm9Eb2MueG1sUEsBAi0AFAAGAAgAAAAhAF6/I5vdAAAACwEAAA8AAAAAAAAAAAAAAAAAFgQA&#10;AGRycy9kb3ducmV2LnhtbFBLBQYAAAAABAAEAPMAAAAgBQAAAAA=&#10;" filled="f" stroked="f">
                      <v:textbox inset="2.16pt,1.44pt,0,1.44pt">
                        <w:txbxContent>
                          <w:p w14:paraId="24FD83D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96960" behindDoc="0" locked="0" layoutInCell="1" allowOverlap="1" wp14:anchorId="1AE7DED9" wp14:editId="4C5CDD1C">
                      <wp:simplePos x="0" y="0"/>
                      <wp:positionH relativeFrom="column">
                        <wp:posOffset>4013200</wp:posOffset>
                      </wp:positionH>
                      <wp:positionV relativeFrom="paragraph">
                        <wp:posOffset>1752600</wp:posOffset>
                      </wp:positionV>
                      <wp:extent cx="1003300" cy="6096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586EC-6D38-424B-9966-28D157E74A0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990A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7DED9" id="Rectangle 4142" o:spid="_x0000_s4077" style="position:absolute;margin-left:316pt;margin-top:138pt;width:79pt;height:48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JUuwEAAEwDAAAOAAAAZHJzL2Uyb0RvYy54bWysU8tu2zAQvBfoPxC813rYS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iqWbWUOG6xSz/R&#10;N+76UZFzdTBSqtzf7NcUYofXnsIjXLKIyyx+1mDzF2WRuXh8unqs5kQEFjfLVbNZUiJw67aub9pN&#10;xqxeLweI6avyluQFo4BUirP8+D2m89GXI3gvkzk/n1dp3s9FzLK+uXLde3lCjTik6QGDHv3EqBhN&#10;oGTCxjMafx84KErGbw6dbT+vlmhEKkmzbtc4wVASnJ/92yp3YvA4SyIBJYcAph+QcHm38MKWFWWX&#10;8coz8TYv7F9/gt0f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B2GiVLsBAABMAwAADgAAAAAAAAAAAAAAAAAuAgAAZHJz&#10;L2Uyb0RvYy54bWxQSwECLQAUAAYACAAAACEAXr8jm90AAAALAQAADwAAAAAAAAAAAAAAAAAVBAAA&#10;ZHJzL2Rvd25yZXYueG1sUEsFBgAAAAAEAAQA8wAAAB8FAAAAAA==&#10;" filled="f" stroked="f">
                      <v:textbox inset="2.16pt,1.44pt,0,1.44pt">
                        <w:txbxContent>
                          <w:p w14:paraId="10990A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97984" behindDoc="0" locked="0" layoutInCell="1" allowOverlap="1" wp14:anchorId="219B5071" wp14:editId="5E69CDA6">
                      <wp:simplePos x="0" y="0"/>
                      <wp:positionH relativeFrom="column">
                        <wp:posOffset>4013200</wp:posOffset>
                      </wp:positionH>
                      <wp:positionV relativeFrom="paragraph">
                        <wp:posOffset>1752600</wp:posOffset>
                      </wp:positionV>
                      <wp:extent cx="1003300" cy="6096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E501D7-6966-BE4F-8051-901F173DD3E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FCCB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B5071" id="Rectangle 4141" o:spid="_x0000_s4078" style="position:absolute;margin-left:316pt;margin-top:138pt;width:79pt;height:48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6zuwEAAEwDAAAOAAAAZHJzL2Uyb0RvYy54bWysU8tu2zAQvBfoPxC813rYT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HTVrBpKHLfYpV/o&#10;G3f9qMi5OhgpVe5v9msKscNrj+EBLlnEZRY/a7D5i7LIXDw+XT1WcyICi5vlqtksKRG4dVPXn9tN&#10;xqxeLgeI6ZvyluQFo4BUirP8+COm89HnI3gvkzk/n1dp3s9FzBKBn7nuvTyhRhzSdI9Bj35iVIwm&#10;UDJh4xmNfw4cFCXjd4fOtl9WyxYnpSTNul3jBENJcH72r6vcicHjLIkElBwCmH5AwsWjwgtbVpRd&#10;xivPxOu8sH/5CXZ/A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kuvOs7sBAABMAwAADgAAAAAAAAAAAAAAAAAuAgAAZHJz&#10;L2Uyb0RvYy54bWxQSwECLQAUAAYACAAAACEAXr8jm90AAAALAQAADwAAAAAAAAAAAAAAAAAVBAAA&#10;ZHJzL2Rvd25yZXYueG1sUEsFBgAAAAAEAAQA8wAAAB8FAAAAAA==&#10;" filled="f" stroked="f">
                      <v:textbox inset="2.16pt,1.44pt,0,1.44pt">
                        <w:txbxContent>
                          <w:p w14:paraId="3AFCCB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099008" behindDoc="0" locked="0" layoutInCell="1" allowOverlap="1" wp14:anchorId="1C0347E7" wp14:editId="44EA204A">
                      <wp:simplePos x="0" y="0"/>
                      <wp:positionH relativeFrom="column">
                        <wp:posOffset>4013200</wp:posOffset>
                      </wp:positionH>
                      <wp:positionV relativeFrom="paragraph">
                        <wp:posOffset>1752600</wp:posOffset>
                      </wp:positionV>
                      <wp:extent cx="1003300" cy="6096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81D309-271A-F149-84A6-EA0D2FD182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1F2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347E7" id="Rectangle 4140" o:spid="_x0000_s4079" style="position:absolute;margin-left:316pt;margin-top:138pt;width:79pt;height:48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3m86WLsBAABMAwAADgAAAAAAAAAAAAAAAAAuAgAAZHJz&#10;L2Uyb0RvYy54bWxQSwECLQAUAAYACAAAACEAXr8jm90AAAALAQAADwAAAAAAAAAAAAAAAAAVBAAA&#10;ZHJzL2Rvd25yZXYueG1sUEsFBgAAAAAEAAQA8wAAAB8FAAAAAA==&#10;" filled="f" stroked="f">
                      <v:textbox inset="2.16pt,1.44pt,0,1.44pt">
                        <w:txbxContent>
                          <w:p w14:paraId="5E21F21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0032" behindDoc="0" locked="0" layoutInCell="1" allowOverlap="1" wp14:anchorId="64E599A3" wp14:editId="5743EB7D">
                      <wp:simplePos x="0" y="0"/>
                      <wp:positionH relativeFrom="column">
                        <wp:posOffset>4013200</wp:posOffset>
                      </wp:positionH>
                      <wp:positionV relativeFrom="paragraph">
                        <wp:posOffset>1752600</wp:posOffset>
                      </wp:positionV>
                      <wp:extent cx="1003300" cy="6096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7AFCF-D4CF-BD45-97C9-9DE41534E5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55C4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599A3" id="Rectangle 4139" o:spid="_x0000_s4080" style="position:absolute;margin-left:316pt;margin-top:138pt;width:79pt;height:48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L1HhsW8AQAATAMAAA4AAAAAAAAAAAAAAAAALgIAAGRy&#10;cy9lMm9Eb2MueG1sUEsBAi0AFAAGAAgAAAAhAF6/I5vdAAAACwEAAA8AAAAAAAAAAAAAAAAAFgQA&#10;AGRycy9kb3ducmV2LnhtbFBLBQYAAAAABAAEAPMAAAAgBQAAAAA=&#10;" filled="f" stroked="f">
                      <v:textbox inset="2.16pt,1.44pt,0,1.44pt">
                        <w:txbxContent>
                          <w:p w14:paraId="0955C42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1056" behindDoc="0" locked="0" layoutInCell="1" allowOverlap="1" wp14:anchorId="63ADFC1D" wp14:editId="24ADDF58">
                      <wp:simplePos x="0" y="0"/>
                      <wp:positionH relativeFrom="column">
                        <wp:posOffset>4013200</wp:posOffset>
                      </wp:positionH>
                      <wp:positionV relativeFrom="paragraph">
                        <wp:posOffset>1752600</wp:posOffset>
                      </wp:positionV>
                      <wp:extent cx="1003300" cy="6096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7B027B-9E26-5A41-92E9-5A43C78E32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4918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DFC1D" id="Rectangle 4138" o:spid="_x0000_s4081" style="position:absolute;margin-left:316pt;margin-top:138pt;width:79pt;height:48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PHDci68AQAATAMAAA4AAAAAAAAAAAAAAAAALgIAAGRy&#10;cy9lMm9Eb2MueG1sUEsBAi0AFAAGAAgAAAAhAF6/I5vdAAAACwEAAA8AAAAAAAAAAAAAAAAAFgQA&#10;AGRycy9kb3ducmV2LnhtbFBLBQYAAAAABAAEAPMAAAAgBQAAAAA=&#10;" filled="f" stroked="f">
                      <v:textbox inset="2.16pt,1.44pt,0,1.44pt">
                        <w:txbxContent>
                          <w:p w14:paraId="184918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2080" behindDoc="0" locked="0" layoutInCell="1" allowOverlap="1" wp14:anchorId="3D5E01A5" wp14:editId="5A71E624">
                      <wp:simplePos x="0" y="0"/>
                      <wp:positionH relativeFrom="column">
                        <wp:posOffset>4013200</wp:posOffset>
                      </wp:positionH>
                      <wp:positionV relativeFrom="paragraph">
                        <wp:posOffset>1752600</wp:posOffset>
                      </wp:positionV>
                      <wp:extent cx="1003300" cy="6096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D54F-E42F-FB45-B5D4-092634CC28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02C7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E01A5" id="Rectangle 4137" o:spid="_x0000_s4082" style="position:absolute;margin-left:316pt;margin-top:138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8YvAEAAEwDAAAOAAAAZHJzL2Uyb0RvYy54bWysU8tu2zAQvBfIPxC8x3o5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WTX3lFhmcEo/&#10;UDdm+1GSc3XQQsg036TX5EOL1178M1yygMtEflZg0hdpkTlrfLpqLOdIOBY3zbLaNJRw3FqV5V29&#10;ST2L98seQvwinSFp0VFAKFlZdvwW4vno2xG8l8Ccn0+rOO/nTKYp71ZvWPdOnJAjmjQ+YVCjmzrK&#10;R+0pmXDwHQ2/DgwkJeNXi8rW98umRqfkpFrXa3Qw5AT9s/9YZZYPDr3EI1By8KD7AQFnjTIuHFlm&#10;drFX8sTHPKN//wl2v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J4DTxi8AQAATAMAAA4AAAAAAAAAAAAAAAAALgIAAGRy&#10;cy9lMm9Eb2MueG1sUEsBAi0AFAAGAAgAAAAhAF6/I5vdAAAACwEAAA8AAAAAAAAAAAAAAAAAFgQA&#10;AGRycy9kb3ducmV2LnhtbFBLBQYAAAAABAAEAPMAAAAgBQAAAAA=&#10;" filled="f" stroked="f">
                      <v:textbox inset="2.16pt,1.44pt,0,1.44pt">
                        <w:txbxContent>
                          <w:p w14:paraId="3D02C73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3104" behindDoc="0" locked="0" layoutInCell="1" allowOverlap="1" wp14:anchorId="5E96CCB1" wp14:editId="5A37856E">
                      <wp:simplePos x="0" y="0"/>
                      <wp:positionH relativeFrom="column">
                        <wp:posOffset>4013200</wp:posOffset>
                      </wp:positionH>
                      <wp:positionV relativeFrom="paragraph">
                        <wp:posOffset>1752600</wp:posOffset>
                      </wp:positionV>
                      <wp:extent cx="1003300" cy="6096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AFDFA-3DBD-F04E-8C2D-001C695E79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0694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6CCB1" id="Rectangle 4136" o:spid="_x0000_s4083" style="position:absolute;margin-left:316pt;margin-top:138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vzvAEAAEwDAAAOAAAAZHJzL2Uyb0RvYy54bWysU8tu2zAQvBfIPxC8x3o5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WTUrSiwzOKUf&#10;qBuz/SjJuTpoIWSab9Jr8qHFay/+GS5ZwGUiPysw6Yu0yJw1Pl01lnMkHIubZlltGko4bq3K8q7e&#10;pJ7F+2UPIX6RzpC06CgglKwsO34L8Xz07QjeS2DOz6dVnPdzJtOUd/dvWPdOnJAjmjQ+YVCjmzrK&#10;R+0pmXDwHQ2/DgwkJeNXi8rW98umRqfkpFrXa3Qw5AT9s/9YZZYPDr3EI1By8KD7AQFnjTIuHFlm&#10;drFX8sTHPKN//wl2v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NKHu/O8AQAATAMAAA4AAAAAAAAAAAAAAAAALgIAAGRy&#10;cy9lMm9Eb2MueG1sUEsBAi0AFAAGAAgAAAAhAF6/I5vdAAAACwEAAA8AAAAAAAAAAAAAAAAAFgQA&#10;AGRycy9kb3ducmV2LnhtbFBLBQYAAAAABAAEAPMAAAAgBQAAAAA=&#10;" filled="f" stroked="f">
                      <v:textbox inset="2.16pt,1.44pt,0,1.44pt">
                        <w:txbxContent>
                          <w:p w14:paraId="5806945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4128" behindDoc="0" locked="0" layoutInCell="1" allowOverlap="1" wp14:anchorId="1F06B2B7" wp14:editId="5F02E395">
                      <wp:simplePos x="0" y="0"/>
                      <wp:positionH relativeFrom="column">
                        <wp:posOffset>4013200</wp:posOffset>
                      </wp:positionH>
                      <wp:positionV relativeFrom="paragraph">
                        <wp:posOffset>1752600</wp:posOffset>
                      </wp:positionV>
                      <wp:extent cx="1003300" cy="6096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04A84D-4EF7-4D40-A3BB-7C828389911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2531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6B2B7" id="Rectangle 4135" o:spid="_x0000_s4084" style="position:absolute;margin-left:316pt;margin-top:138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Gth1u68AQAATAMAAA4AAAAAAAAAAAAAAAAALgIAAGRy&#10;cy9lMm9Eb2MueG1sUEsBAi0AFAAGAAgAAAAhAF6/I5vdAAAACwEAAA8AAAAAAAAAAAAAAAAAFgQA&#10;AGRycy9kb3ducmV2LnhtbFBLBQYAAAAABAAEAPMAAAAgBQAAAAA=&#10;" filled="f" stroked="f">
                      <v:textbox inset="2.16pt,1.44pt,0,1.44pt">
                        <w:txbxContent>
                          <w:p w14:paraId="5C2531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5152" behindDoc="0" locked="0" layoutInCell="1" allowOverlap="1" wp14:anchorId="0CE1A173" wp14:editId="46FB75D8">
                      <wp:simplePos x="0" y="0"/>
                      <wp:positionH relativeFrom="column">
                        <wp:posOffset>4013200</wp:posOffset>
                      </wp:positionH>
                      <wp:positionV relativeFrom="paragraph">
                        <wp:posOffset>1752600</wp:posOffset>
                      </wp:positionV>
                      <wp:extent cx="1003300" cy="6096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BA970-55FC-FC4C-AB58-418705C3CB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9E24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1A173" id="Rectangle 4134" o:spid="_x0000_s4085" style="position:absolute;margin-left:316pt;margin-top:138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CflIgW8AQAATAMAAA4AAAAAAAAAAAAAAAAALgIAAGRy&#10;cy9lMm9Eb2MueG1sUEsBAi0AFAAGAAgAAAAhAF6/I5vdAAAACwEAAA8AAAAAAAAAAAAAAAAAFgQA&#10;AGRycy9kb3ducmV2LnhtbFBLBQYAAAAABAAEAPMAAAAgBQAAAAA=&#10;" filled="f" stroked="f">
                      <v:textbox inset="2.16pt,1.44pt,0,1.44pt">
                        <w:txbxContent>
                          <w:p w14:paraId="779E246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6176" behindDoc="0" locked="0" layoutInCell="1" allowOverlap="1" wp14:anchorId="37E4BABB" wp14:editId="5CDC7AEA">
                      <wp:simplePos x="0" y="0"/>
                      <wp:positionH relativeFrom="column">
                        <wp:posOffset>4013200</wp:posOffset>
                      </wp:positionH>
                      <wp:positionV relativeFrom="paragraph">
                        <wp:posOffset>1752600</wp:posOffset>
                      </wp:positionV>
                      <wp:extent cx="1003300" cy="6096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9D949D-437E-8140-8809-2E18F9ECF5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C96F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4BABB" id="Rectangle 4133" o:spid="_x0000_s4086" style="position:absolute;margin-left:316pt;margin-top:138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0qk728AQAATAMAAA4AAAAAAAAAAAAAAAAALgIAAGRy&#10;cy9lMm9Eb2MueG1sUEsBAi0AFAAGAAgAAAAhAF6/I5vdAAAACwEAAA8AAAAAAAAAAAAAAAAAFgQA&#10;AGRycy9kb3ducmV2LnhtbFBLBQYAAAAABAAEAPMAAAAgBQAAAAA=&#10;" filled="f" stroked="f">
                      <v:textbox inset="2.16pt,1.44pt,0,1.44pt">
                        <w:txbxContent>
                          <w:p w14:paraId="1CC96FE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7200" behindDoc="0" locked="0" layoutInCell="1" allowOverlap="1" wp14:anchorId="11643AD4" wp14:editId="4D3185FF">
                      <wp:simplePos x="0" y="0"/>
                      <wp:positionH relativeFrom="column">
                        <wp:posOffset>4013200</wp:posOffset>
                      </wp:positionH>
                      <wp:positionV relativeFrom="paragraph">
                        <wp:posOffset>1752600</wp:posOffset>
                      </wp:positionV>
                      <wp:extent cx="1003300" cy="6096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CCA9B1-DB64-9E44-A014-4FFED1D3D76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79D9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43AD4" id="Rectangle 4132" o:spid="_x0000_s4087" style="position:absolute;margin-left:316pt;margin-top:138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BBrmdWugEAAEwDAAAOAAAAAAAAAAAAAAAAAC4CAABkcnMv&#10;ZTJvRG9jLnhtbFBLAQItABQABgAIAAAAIQBevyOb3QAAAAsBAAAPAAAAAAAAAAAAAAAAABQEAABk&#10;cnMvZG93bnJldi54bWxQSwUGAAAAAAQABADzAAAAHgUAAAAA&#10;" filled="f" stroked="f">
                      <v:textbox inset="2.16pt,1.44pt,0,1.44pt">
                        <w:txbxContent>
                          <w:p w14:paraId="4079D9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8224" behindDoc="0" locked="0" layoutInCell="1" allowOverlap="1" wp14:anchorId="7FEE5D34" wp14:editId="767A7E5C">
                      <wp:simplePos x="0" y="0"/>
                      <wp:positionH relativeFrom="column">
                        <wp:posOffset>4013200</wp:posOffset>
                      </wp:positionH>
                      <wp:positionV relativeFrom="paragraph">
                        <wp:posOffset>1752600</wp:posOffset>
                      </wp:positionV>
                      <wp:extent cx="1003300" cy="6096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1BFC69-ADE4-7649-B0F3-88C7151EFC1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3DB6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E5D34" id="Rectangle 4131" o:spid="_x0000_s4088" style="position:absolute;margin-left:316pt;margin-top:138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1CQLsbsBAABMAwAADgAAAAAAAAAAAAAAAAAuAgAAZHJz&#10;L2Uyb0RvYy54bWxQSwECLQAUAAYACAAAACEAXr8jm90AAAALAQAADwAAAAAAAAAAAAAAAAAVBAAA&#10;ZHJzL2Rvd25yZXYueG1sUEsFBgAAAAAEAAQA8wAAAB8FAAAAAA==&#10;" filled="f" stroked="f">
                      <v:textbox inset="2.16pt,1.44pt,0,1.44pt">
                        <w:txbxContent>
                          <w:p w14:paraId="683DB6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09248" behindDoc="0" locked="0" layoutInCell="1" allowOverlap="1" wp14:anchorId="544E93F8" wp14:editId="658F775E">
                      <wp:simplePos x="0" y="0"/>
                      <wp:positionH relativeFrom="column">
                        <wp:posOffset>4013200</wp:posOffset>
                      </wp:positionH>
                      <wp:positionV relativeFrom="paragraph">
                        <wp:posOffset>1752600</wp:posOffset>
                      </wp:positionV>
                      <wp:extent cx="1003300" cy="6096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577B78-C927-3C4B-8E36-52D55A4C7E8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24C1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E93F8" id="Rectangle 4130" o:spid="_x0000_s4089" style="position:absolute;margin-left:316pt;margin-top:138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mKD/WrsBAABMAwAADgAAAAAAAAAAAAAAAAAuAgAAZHJz&#10;L2Uyb0RvYy54bWxQSwECLQAUAAYACAAAACEAXr8jm90AAAALAQAADwAAAAAAAAAAAAAAAAAVBAAA&#10;ZHJzL2Rvd25yZXYueG1sUEsFBgAAAAAEAAQA8wAAAB8FAAAAAA==&#10;" filled="f" stroked="f">
                      <v:textbox inset="2.16pt,1.44pt,0,1.44pt">
                        <w:txbxContent>
                          <w:p w14:paraId="0924C1A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0272" behindDoc="0" locked="0" layoutInCell="1" allowOverlap="1" wp14:anchorId="4BE34F07" wp14:editId="6A5B9F60">
                      <wp:simplePos x="0" y="0"/>
                      <wp:positionH relativeFrom="column">
                        <wp:posOffset>4013200</wp:posOffset>
                      </wp:positionH>
                      <wp:positionV relativeFrom="paragraph">
                        <wp:posOffset>1752600</wp:posOffset>
                      </wp:positionV>
                      <wp:extent cx="1003300" cy="609600"/>
                      <wp:effectExtent l="0" t="0" r="0" b="0"/>
                      <wp:wrapNone/>
                      <wp:docPr id="4129" name="Rectangle 4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D3D6EF-0BE6-FC44-84E0-FA53A9EFF4D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958F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34F07" id="Rectangle 4129" o:spid="_x0000_s4090" style="position:absolute;margin-left:316pt;margin-top:138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N8tn+m8AQAATAMAAA4AAAAAAAAAAAAAAAAALgIAAGRy&#10;cy9lMm9Eb2MueG1sUEsBAi0AFAAGAAgAAAAhAF6/I5vdAAAACwEAAA8AAAAAAAAAAAAAAAAAFgQA&#10;AGRycy9kb3ducmV2LnhtbFBLBQYAAAAABAAEAPMAAAAgBQAAAAA=&#10;" filled="f" stroked="f">
                      <v:textbox inset="2.16pt,1.44pt,0,1.44pt">
                        <w:txbxContent>
                          <w:p w14:paraId="05958F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1296" behindDoc="0" locked="0" layoutInCell="1" allowOverlap="1" wp14:anchorId="57FE0BED" wp14:editId="481C6C12">
                      <wp:simplePos x="0" y="0"/>
                      <wp:positionH relativeFrom="column">
                        <wp:posOffset>4013200</wp:posOffset>
                      </wp:positionH>
                      <wp:positionV relativeFrom="paragraph">
                        <wp:posOffset>1752600</wp:posOffset>
                      </wp:positionV>
                      <wp:extent cx="1003300" cy="6096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B6EAF-F650-294D-AE4E-7C27A26B47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DA90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E0BED" id="Rectangle 4128" o:spid="_x0000_s4091" style="position:absolute;margin-left:316pt;margin-top:138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sCvA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FV02KvHLfYpe/o&#10;G3f9qMilOhgpVe5v9msKscNrz+EJrlnEZRY/a7D5i7LIXDw+3zxWcyICi9vlqtkuKRG4ta7ru3ab&#10;MavXywFi+qy8JXnBKCCV4iw/fY3pcvTlCN7LZC7P51WaD3MRs6zXdy9cD16eUSMOaXrEoEc/MSpG&#10;EyiZsPGMxl9HDoqS8YtDZ9uPq2WLk1KSZtNu0BUoCc7P4W2VOzF4nCWRgJJjANMPSLh4VHhhy4qy&#10;63jlmXibF/avP8H+N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JOpawK8AQAATAMAAA4AAAAAAAAAAAAAAAAALgIAAGRy&#10;cy9lMm9Eb2MueG1sUEsBAi0AFAAGAAgAAAAhAF6/I5vdAAAACwEAAA8AAAAAAAAAAAAAAAAAFgQA&#10;AGRycy9kb3ducmV2LnhtbFBLBQYAAAAABAAEAPMAAAAgBQAAAAA=&#10;" filled="f" stroked="f">
                      <v:textbox inset="2.16pt,1.44pt,0,1.44pt">
                        <w:txbxContent>
                          <w:p w14:paraId="28DA90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2320" behindDoc="0" locked="0" layoutInCell="1" allowOverlap="1" wp14:anchorId="056ADABD" wp14:editId="6F564339">
                      <wp:simplePos x="0" y="0"/>
                      <wp:positionH relativeFrom="column">
                        <wp:posOffset>4013200</wp:posOffset>
                      </wp:positionH>
                      <wp:positionV relativeFrom="paragraph">
                        <wp:posOffset>1752600</wp:posOffset>
                      </wp:positionV>
                      <wp:extent cx="1003300" cy="609600"/>
                      <wp:effectExtent l="0" t="0" r="0" b="0"/>
                      <wp:wrapNone/>
                      <wp:docPr id="4127" name="Rectangle 4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C8A84C-C1A9-8A45-84C4-00553145EFA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8F11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ADABD" id="Rectangle 4127" o:spid="_x0000_s4092" style="position:absolute;margin-left:316pt;margin-top:138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Y0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bR3lDhucUrf&#10;UTfu+lGRS3UwUqo836zXFGKH157DE1yziMtMftZg8xdpkblofL5prOZEBBa3y1WzXVIicGtd1x/b&#10;be5ZvV4OENNn5S3JC0YBoRRl+elrTJejL0fwXgZzeT6v0nyYC5llvV6/YD14eUaOaNL0iEGPfmJU&#10;jCZQMuHgGY2/jhwUJeMXh8q2d6tli04pSbNpN+hgKAn65/C2yp0YPHpJJKDkGMD0AwIuGhVcOLLC&#10;7Gqv7Im3eUH/+hPsf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PxpVjS8AQAATAMAAA4AAAAAAAAAAAAAAAAALgIAAGRy&#10;cy9lMm9Eb2MueG1sUEsBAi0AFAAGAAgAAAAhAF6/I5vdAAAACwEAAA8AAAAAAAAAAAAAAAAAFgQA&#10;AGRycy9kb3ducmV2LnhtbFBLBQYAAAAABAAEAPMAAAAgBQAAAAA=&#10;" filled="f" stroked="f">
                      <v:textbox inset="2.16pt,1.44pt,0,1.44pt">
                        <w:txbxContent>
                          <w:p w14:paraId="538F113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3344" behindDoc="0" locked="0" layoutInCell="1" allowOverlap="1" wp14:anchorId="5B5DD53F" wp14:editId="39CAAF53">
                      <wp:simplePos x="0" y="0"/>
                      <wp:positionH relativeFrom="column">
                        <wp:posOffset>4013200</wp:posOffset>
                      </wp:positionH>
                      <wp:positionV relativeFrom="paragraph">
                        <wp:posOffset>1752600</wp:posOffset>
                      </wp:positionV>
                      <wp:extent cx="1003300" cy="609600"/>
                      <wp:effectExtent l="0" t="0" r="0" b="0"/>
                      <wp:wrapNone/>
                      <wp:docPr id="4126" name="Rectangle 4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E48751-6D82-0F41-BB4B-74E4C70EE48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E62C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DD53F" id="Rectangle 4126" o:spid="_x0000_s4093" style="position:absolute;margin-left:316pt;margin-top:138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Lf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bRrShy3OKXv&#10;qBt3/ajIpToYKVWeb9ZrCrHDa8/hCa5ZxGUmP2uw+Yu0yFw0Pt80VnMiAovb5arZLikRuLWu64/t&#10;NvesXi8HiOmz8pbkBaOAUIqy/PQ1psvRlyN4L4O5PJ9XaT7MhcyyXt+9YD14eUaOaNL0iEGPfmJU&#10;jCZQMuHgGY2/jhwUJeMXh8q2d6tli04pSbNpN+hgKAn65/C2yp0YPHpJJKDkGMD0AwIuGhVcOLLC&#10;7Gqv7Im3eUH/+hPsf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LDtot+8AQAATAMAAA4AAAAAAAAAAAAAAAAALgIAAGRy&#10;cy9lMm9Eb2MueG1sUEsBAi0AFAAGAAgAAAAhAF6/I5vdAAAACwEAAA8AAAAAAAAAAAAAAAAAFgQA&#10;AGRycy9kb3ducmV2LnhtbFBLBQYAAAAABAAEAPMAAAAgBQAAAAA=&#10;" filled="f" stroked="f">
                      <v:textbox inset="2.16pt,1.44pt,0,1.44pt">
                        <w:txbxContent>
                          <w:p w14:paraId="62E62C1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4368" behindDoc="0" locked="0" layoutInCell="1" allowOverlap="1" wp14:anchorId="2FB4CA09" wp14:editId="45B78EAA">
                      <wp:simplePos x="0" y="0"/>
                      <wp:positionH relativeFrom="column">
                        <wp:posOffset>4013200</wp:posOffset>
                      </wp:positionH>
                      <wp:positionV relativeFrom="paragraph">
                        <wp:posOffset>1752600</wp:posOffset>
                      </wp:positionV>
                      <wp:extent cx="1003300" cy="609600"/>
                      <wp:effectExtent l="0" t="0" r="0" b="0"/>
                      <wp:wrapNone/>
                      <wp:docPr id="4125" name="Rectangle 4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666C3-E370-E04A-B02C-AE31119A41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90CA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4CA09" id="Rectangle 4125" o:spid="_x0000_s4094" style="position:absolute;margin-left:316pt;margin-top:138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CvAEAAEwDAAAOAAAAZHJzL2Uyb0RvYy54bWysU8tu2zAQvBfoPxC813rYcW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bR3lDhucUrf&#10;UTfu+lGRS3UwUqo836zXFGKH157DE1yziMtMftZg8xdpkblofL5prOZEBBa3y1WzXVIicGtd13ft&#10;NvesXi8HiOmz8pbkBaOAUIqy/PQ1psvRlyN4L4O5PJ9XaT7MhcyyXm9esB68PCNHNGl6xKBHPzEq&#10;RhMomXDwjMZfRw6KkvGLQ2Xbj6tli04pSbNpN+hgKAn65/C2yp0YPHpJJKDkGMD0AwIuGhVcOLLC&#10;7Gqv7Im3eUH/+hPsf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kLz8K8AQAATAMAAA4AAAAAAAAAAAAAAAAALgIAAGRy&#10;cy9lMm9Eb2MueG1sUEsBAi0AFAAGAAgAAAAhAF6/I5vdAAAACwEAAA8AAAAAAAAAAAAAAAAAFgQA&#10;AGRycy9kb3ducmV2LnhtbFBLBQYAAAAABAAEAPMAAAAgBQAAAAA=&#10;" filled="f" stroked="f">
                      <v:textbox inset="2.16pt,1.44pt,0,1.44pt">
                        <w:txbxContent>
                          <w:p w14:paraId="2190CA0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5392" behindDoc="0" locked="0" layoutInCell="1" allowOverlap="1" wp14:anchorId="2DE8EFF8" wp14:editId="5C4AB943">
                      <wp:simplePos x="0" y="0"/>
                      <wp:positionH relativeFrom="column">
                        <wp:posOffset>4013200</wp:posOffset>
                      </wp:positionH>
                      <wp:positionV relativeFrom="paragraph">
                        <wp:posOffset>1752600</wp:posOffset>
                      </wp:positionV>
                      <wp:extent cx="1003300" cy="609600"/>
                      <wp:effectExtent l="0" t="0" r="0" b="0"/>
                      <wp:wrapNone/>
                      <wp:docPr id="4124" name="Rectangle 4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F40E2F-4A76-1544-A187-7769D8EE2D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C35D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8EFF8" id="Rectangle 4124" o:spid="_x0000_s4095" style="position:absolute;margin-left:316pt;margin-top:138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EWPOym8AQAATAMAAA4AAAAAAAAAAAAAAAAALgIAAGRy&#10;cy9lMm9Eb2MueG1sUEsBAi0AFAAGAAgAAAAhAF6/I5vdAAAACwEAAA8AAAAAAAAAAAAAAAAAFgQA&#10;AGRycy9kb3ducmV2LnhtbFBLBQYAAAAABAAEAPMAAAAgBQAAAAA=&#10;" filled="f" stroked="f">
                      <v:textbox inset="2.16pt,1.44pt,0,1.44pt">
                        <w:txbxContent>
                          <w:p w14:paraId="06C35D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6416" behindDoc="0" locked="0" layoutInCell="1" allowOverlap="1" wp14:anchorId="39B213B6" wp14:editId="7FAAF4D2">
                      <wp:simplePos x="0" y="0"/>
                      <wp:positionH relativeFrom="column">
                        <wp:posOffset>4013200</wp:posOffset>
                      </wp:positionH>
                      <wp:positionV relativeFrom="paragraph">
                        <wp:posOffset>1752600</wp:posOffset>
                      </wp:positionV>
                      <wp:extent cx="1003300" cy="6096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0AA268-A826-774A-BDE2-978C5B26FB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4CB4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213B6" id="Rectangle 4123" o:spid="_x0000_s4096" style="position:absolute;margin-left:316pt;margin-top:138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LC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aZeUOG6xSz/R&#10;N+76UZFzdTBSqtzf7NcUYofXnsIjXLKIyyx+1mDzF2WRuXh8unqs5kQEFjfLVbPBhwRu3dT153aT&#10;MavXywFi+qq8JXnBKCCV4iw/fo/pfPTlCN7LZM7P51Wa93MRs6xvS29zce/lCTXikKYHDHr0E6Ni&#10;NIGSCRvPaPx94KAoGb85dLa9XS1bnJSSNOt2jRMMJcH52b+tcicGj7MkElByCGD6AQkXjwovbFlR&#10;dhmvPBNv88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DLTEsK8AQAATAMAAA4AAAAAAAAAAAAAAAAALgIAAGRy&#10;cy9lMm9Eb2MueG1sUEsBAi0AFAAGAAgAAAAhAF6/I5vdAAAACwEAAA8AAAAAAAAAAAAAAAAAFgQA&#10;AGRycy9kb3ducmV2LnhtbFBLBQYAAAAABAAEAPMAAAAgBQAAAAA=&#10;" filled="f" stroked="f">
                      <v:textbox inset="2.16pt,1.44pt,0,1.44pt">
                        <w:txbxContent>
                          <w:p w14:paraId="5D4CB44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7440" behindDoc="0" locked="0" layoutInCell="1" allowOverlap="1" wp14:anchorId="5C7F15F9" wp14:editId="127ACAB3">
                      <wp:simplePos x="0" y="0"/>
                      <wp:positionH relativeFrom="column">
                        <wp:posOffset>4013200</wp:posOffset>
                      </wp:positionH>
                      <wp:positionV relativeFrom="paragraph">
                        <wp:posOffset>1752600</wp:posOffset>
                      </wp:positionV>
                      <wp:extent cx="1003300" cy="609600"/>
                      <wp:effectExtent l="0" t="0" r="0" b="0"/>
                      <wp:wrapNone/>
                      <wp:docPr id="4122" name="Rectangle 4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054E2A-D5F2-4A44-843E-038C3E440A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3CC8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F15F9" id="Rectangle 4122" o:spid="_x0000_s4097" style="position:absolute;margin-left:316pt;margin-top:138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uw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aVtKHLfYpZ/o&#10;G3f9qMi5OhgpVe5v9msKscNrT+ERLlnEZRY/a7D5i7LIXDw+XT1WcyICi5vlqtksKRG4dVPXn9tN&#10;xqxeLweI6avyluQFo4BUirP8+D2m89GXI3gvkzk/n1dp3s9FzLK+vXLde3lCjTik6QGDHv3EqBhN&#10;oGTCxjMafx84KErGbw6dbW9XSzQilaRZt2ucYCgJzs/+bZU7MXicJZGAkkMA0w9IuLxbeGHLirLL&#10;eOWZeJsX9q8/we4P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flfmKbsBAABMAwAADgAAAAAAAAAAAAAAAAAuAgAAZHJz&#10;L2Uyb0RvYy54bWxQSwECLQAUAAYACAAAACEAXr8jm90AAAALAQAADwAAAAAAAAAAAAAAAAAVBAAA&#10;ZHJzL2Rvd25yZXYueG1sUEsFBgAAAAAEAAQA8wAAAB8FAAAAAA==&#10;" filled="f" stroked="f">
                      <v:textbox inset="2.16pt,1.44pt,0,1.44pt">
                        <w:txbxContent>
                          <w:p w14:paraId="083CC8A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8464" behindDoc="0" locked="0" layoutInCell="1" allowOverlap="1" wp14:anchorId="0BBEF552" wp14:editId="37D5F86C">
                      <wp:simplePos x="0" y="0"/>
                      <wp:positionH relativeFrom="column">
                        <wp:posOffset>4013200</wp:posOffset>
                      </wp:positionH>
                      <wp:positionV relativeFrom="paragraph">
                        <wp:posOffset>1752600</wp:posOffset>
                      </wp:positionV>
                      <wp:extent cx="1003300" cy="609600"/>
                      <wp:effectExtent l="0" t="0" r="0" b="0"/>
                      <wp:wrapNone/>
                      <wp:docPr id="4121" name="Rectangle 4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F39CEA-0512-8242-AD32-B8DAEA85CD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ED36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EF552" id="Rectangle 4121" o:spid="_x0000_s4098" style="position:absolute;margin-left:316pt;margin-top:138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rO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atqGEsctTukn&#10;6sbdYCQ5V0fd9zLPN+s1hdjhtafwCJcs4jKTnxXY/EVaZC4an64ayzkRgcXNctVslpQI3Lqp68/t&#10;JvesXi8HiOmr9JbkBaOAUIqy/Pg9pvPRlyN4L4M5P59Xad7Phcyyvm1fsO59f0KOaNL0gEEZPzEq&#10;jA6UTDh4RuPvAwdJifnmUNn2drVs0SkladbtGh0MJUH/7N9WuROjRy+JBJQcAuhhRMBFo4ILR1aY&#10;XeyVPfE2L+hff4LdH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Ovdis68AQAATAMAAA4AAAAAAAAAAAAAAAAALgIAAGRy&#10;cy9lMm9Eb2MueG1sUEsBAi0AFAAGAAgAAAAhAF6/I5vdAAAACwEAAA8AAAAAAAAAAAAAAAAAFgQA&#10;AGRycy9kb3ducmV2LnhtbFBLBQYAAAAABAAEAPMAAAAgBQAAAAA=&#10;" filled="f" stroked="f">
                      <v:textbox inset="2.16pt,1.44pt,0,1.44pt">
                        <w:txbxContent>
                          <w:p w14:paraId="2BED369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19488" behindDoc="0" locked="0" layoutInCell="1" allowOverlap="1" wp14:anchorId="26A81277" wp14:editId="18D920CC">
                      <wp:simplePos x="0" y="0"/>
                      <wp:positionH relativeFrom="column">
                        <wp:posOffset>4013200</wp:posOffset>
                      </wp:positionH>
                      <wp:positionV relativeFrom="paragraph">
                        <wp:posOffset>1752600</wp:posOffset>
                      </wp:positionV>
                      <wp:extent cx="1003300" cy="609600"/>
                      <wp:effectExtent l="0" t="0" r="0" b="0"/>
                      <wp:wrapNone/>
                      <wp:docPr id="4120" name="Rectangle 4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57648-17A0-8941-A0E4-E4379A1BA1A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3C77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81277" id="Rectangle 4120" o:spid="_x0000_s4099" style="position:absolute;margin-left:316pt;margin-top:138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p1l+JbsBAABMAwAADgAAAAAAAAAAAAAAAAAuAgAAZHJz&#10;L2Uyb0RvYy54bWxQSwECLQAUAAYACAAAACEAXr8jm90AAAALAQAADwAAAAAAAAAAAAAAAAAVBAAA&#10;ZHJzL2Rvd25yZXYueG1sUEsFBgAAAAAEAAQA8wAAAB8FAAAAAA==&#10;" filled="f" stroked="f">
                      <v:textbox inset="2.16pt,1.44pt,0,1.44pt">
                        <w:txbxContent>
                          <w:p w14:paraId="7C3C77D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0512" behindDoc="0" locked="0" layoutInCell="1" allowOverlap="1" wp14:anchorId="5CCBE31C" wp14:editId="14D4A16F">
                      <wp:simplePos x="0" y="0"/>
                      <wp:positionH relativeFrom="column">
                        <wp:posOffset>4013200</wp:posOffset>
                      </wp:positionH>
                      <wp:positionV relativeFrom="paragraph">
                        <wp:posOffset>1752600</wp:posOffset>
                      </wp:positionV>
                      <wp:extent cx="1003300" cy="609600"/>
                      <wp:effectExtent l="0" t="0" r="0" b="0"/>
                      <wp:wrapNone/>
                      <wp:docPr id="4119" name="Rectangle 4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EC21A8-C084-A143-93B4-733542C7A6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A1C6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BE31C" id="Rectangle 4119" o:spid="_x0000_s4100" style="position:absolute;margin-left:316pt;margin-top:138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U6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apoNJY5bnNJP&#10;1I27wUhyro6672Web9ZrCrHDa0/hES5ZxGUmPyuw+Yu0yFw0Pl01lnMiAoub5arZLCkRuHVT15/b&#10;Te5ZvV4OENNX6S3JC0YBoRRl+fF7TOejL0fwXgZzfj6v0ryfC5llfbt6wbr3/Qk5oknTAwZl/MSo&#10;MDpQMuHgGY2/DxwkJeabQ2Xb29WyRaeUpFm3a3QwlAT9s39b5U6MHr0kElByCKCHEQEXjQouHFlh&#10;drFX9sTbvKB//Ql2f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O1hTq8AQAATAMAAA4AAAAAAAAAAAAAAAAALgIAAGRy&#10;cy9lMm9Eb2MueG1sUEsBAi0AFAAGAAgAAAAhAF6/I5vdAAAACwEAAA8AAAAAAAAAAAAAAAAAFgQA&#10;AGRycy9kb3ducmV2LnhtbFBLBQYAAAAABAAEAPMAAAAgBQAAAAA=&#10;" filled="f" stroked="f">
                      <v:textbox inset="2.16pt,1.44pt,0,1.44pt">
                        <w:txbxContent>
                          <w:p w14:paraId="53A1C6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1536" behindDoc="0" locked="0" layoutInCell="1" allowOverlap="1" wp14:anchorId="3C41E742" wp14:editId="475190D7">
                      <wp:simplePos x="0" y="0"/>
                      <wp:positionH relativeFrom="column">
                        <wp:posOffset>4013200</wp:posOffset>
                      </wp:positionH>
                      <wp:positionV relativeFrom="paragraph">
                        <wp:posOffset>1752600</wp:posOffset>
                      </wp:positionV>
                      <wp:extent cx="1003300" cy="609600"/>
                      <wp:effectExtent l="0" t="0" r="0" b="0"/>
                      <wp:wrapNone/>
                      <wp:docPr id="4118" name="Rectangle 4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C32E9-3627-5249-959F-896E2464C0F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177C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1E742" id="Rectangle 4118" o:spid="_x0000_s4101" style="position:absolute;margin-left:316pt;margin-top:138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HRvAEAAEwDAAAOAAAAZHJzL2Uyb0RvYy54bWysU8tu2zAQvBfoPxC813rYSW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FV02CvHLfYpR/o&#10;G3eDkeRcHXXfy9zf7NcUYofXnsMTXLKIyyx+VmDzF2WRuXh8unos50QEFjfLVbNZUiJw67aub9pN&#10;xqzeLgeI6Yv0luQFo4BUirP8+C2m89HXI3gvkzk/n1dp3s9FzLK+u3nluvf9CTXikKZHDMr4iVFh&#10;dKBkwsYzGn8dOEhKzFeHzrZ3q2WLk1KSZt2u0RUoCc7P/n2VOzF6nCWRgJJDAD2MSLh4VHhhy4qy&#10;y3jlmXifF/ZvP8HuN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I8xcdG8AQAATAMAAA4AAAAAAAAAAAAAAAAALgIAAGRy&#10;cy9lMm9Eb2MueG1sUEsBAi0AFAAGAAgAAAAhAF6/I5vdAAAACwEAAA8AAAAAAAAAAAAAAAAAFgQA&#10;AGRycy9kb3ducmV2LnhtbFBLBQYAAAAABAAEAPMAAAAgBQAAAAA=&#10;" filled="f" stroked="f">
                      <v:textbox inset="2.16pt,1.44pt,0,1.44pt">
                        <w:txbxContent>
                          <w:p w14:paraId="18177CE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2560" behindDoc="0" locked="0" layoutInCell="1" allowOverlap="1" wp14:anchorId="1F2E54FC" wp14:editId="4F7F08F5">
                      <wp:simplePos x="0" y="0"/>
                      <wp:positionH relativeFrom="column">
                        <wp:posOffset>4013200</wp:posOffset>
                      </wp:positionH>
                      <wp:positionV relativeFrom="paragraph">
                        <wp:posOffset>1752600</wp:posOffset>
                      </wp:positionV>
                      <wp:extent cx="1003300" cy="609600"/>
                      <wp:effectExtent l="0" t="0" r="0" b="0"/>
                      <wp:wrapNone/>
                      <wp:docPr id="4117" name="Rectangle 4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35A072-9C17-C241-BB26-F0F7D747904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3E0F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E54FC" id="Rectangle 4117" o:spid="_x0000_s4102" style="position:absolute;margin-left:316pt;margin-top:138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zn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qpWlFhmcEq/&#10;UDdmu0GSc7XXQsg036TX6EOD1579E1yygMtEflJg0hdpkSlrfLpqLKdIOBY380W1mVPCcWtZljf1&#10;JvUs3i57CPGHdIakRUsBoWRl2fEhxPPR1yN4L4E5P59WcdpPmcy8XC1fse6dOCFHNGl8xKAGN7aU&#10;D9pTMuLgWxr+HBhISoZ7i8rWq8W8RqfkpFrXa3Qw5AT9s39fZZb3Dr3EI1By8KC7HgFnjTIuHFlm&#10;drFX8sT7PKN/+w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ODxTOe8AQAATAMAAA4AAAAAAAAAAAAAAAAALgIAAGRy&#10;cy9lMm9Eb2MueG1sUEsBAi0AFAAGAAgAAAAhAF6/I5vdAAAACwEAAA8AAAAAAAAAAAAAAAAAFgQA&#10;AGRycy9kb3ducmV2LnhtbFBLBQYAAAAABAAEAPMAAAAgBQAAAAA=&#10;" filled="f" stroked="f">
                      <v:textbox inset="2.16pt,1.44pt,0,1.44pt">
                        <w:txbxContent>
                          <w:p w14:paraId="433E0F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3584" behindDoc="0" locked="0" layoutInCell="1" allowOverlap="1" wp14:anchorId="57878ECC" wp14:editId="067E0240">
                      <wp:simplePos x="0" y="0"/>
                      <wp:positionH relativeFrom="column">
                        <wp:posOffset>4013200</wp:posOffset>
                      </wp:positionH>
                      <wp:positionV relativeFrom="paragraph">
                        <wp:posOffset>1752600</wp:posOffset>
                      </wp:positionV>
                      <wp:extent cx="1003300" cy="6096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4C792-DB35-3B40-B417-2A9A880A01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DCF7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78ECC" id="Rectangle 4116" o:spid="_x0000_s4103" style="position:absolute;margin-left:316pt;margin-top:138pt;width:79pt;height:48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gM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qqWlFhmcEq/&#10;UDdmu0GSc7XXQsg036TX6EOD1579E1yygMtEflJg0hdpkSlrfLpqLKdIOBY380W1mVPCcWtZljf1&#10;JvUs3i57CPGHdIakRUsBoWRl2fEhxPPR1yN4L4E5P59WcdpPmcy8XK1ese6dOCFHNGl8xKAGN7aU&#10;D9pTMuLgWxr+HBhISoZ7i8rWq8W8RqfkpFrXa3Qw5AT9s39fZZb3Dr3EI1By8KC7HgFnjTIuHFlm&#10;drFX8sT7PKN/+w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x1uAy8AQAATAMAAA4AAAAAAAAAAAAAAAAALgIAAGRy&#10;cy9lMm9Eb2MueG1sUEsBAi0AFAAGAAgAAAAhAF6/I5vdAAAACwEAAA8AAAAAAAAAAAAAAAAAFgQA&#10;AGRycy9kb3ducmV2LnhtbFBLBQYAAAAABAAEAPMAAAAgBQAAAAA=&#10;" filled="f" stroked="f">
                      <v:textbox inset="2.16pt,1.44pt,0,1.44pt">
                        <w:txbxContent>
                          <w:p w14:paraId="5ADCF7B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4608" behindDoc="0" locked="0" layoutInCell="1" allowOverlap="1" wp14:anchorId="2B29186F" wp14:editId="629B233A">
                      <wp:simplePos x="0" y="0"/>
                      <wp:positionH relativeFrom="column">
                        <wp:posOffset>4013200</wp:posOffset>
                      </wp:positionH>
                      <wp:positionV relativeFrom="paragraph">
                        <wp:posOffset>1752600</wp:posOffset>
                      </wp:positionV>
                      <wp:extent cx="1003300" cy="609600"/>
                      <wp:effectExtent l="0" t="0" r="0" b="0"/>
                      <wp:wrapNone/>
                      <wp:docPr id="4115" name="Rectangle 4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2BC18-1553-7B4F-B3F1-3877EA82F1F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60A3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9186F" id="Rectangle 4115" o:spid="_x0000_s4104" style="position:absolute;margin-left:316pt;margin-top:138pt;width:79pt;height:48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BWT1RG8AQAATAMAAA4AAAAAAAAAAAAAAAAALgIAAGRy&#10;cy9lMm9Eb2MueG1sUEsBAi0AFAAGAAgAAAAhAF6/I5vdAAAACwEAAA8AAAAAAAAAAAAAAAAAFgQA&#10;AGRycy9kb3ducmV2LnhtbFBLBQYAAAAABAAEAPMAAAAgBQAAAAA=&#10;" filled="f" stroked="f">
                      <v:textbox inset="2.16pt,1.44pt,0,1.44pt">
                        <w:txbxContent>
                          <w:p w14:paraId="3D60A3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5632" behindDoc="0" locked="0" layoutInCell="1" allowOverlap="1" wp14:anchorId="74A35E28" wp14:editId="3A600890">
                      <wp:simplePos x="0" y="0"/>
                      <wp:positionH relativeFrom="column">
                        <wp:posOffset>4013200</wp:posOffset>
                      </wp:positionH>
                      <wp:positionV relativeFrom="paragraph">
                        <wp:posOffset>1752600</wp:posOffset>
                      </wp:positionV>
                      <wp:extent cx="1003300" cy="609600"/>
                      <wp:effectExtent l="0" t="0" r="0" b="0"/>
                      <wp:wrapNone/>
                      <wp:docPr id="4114" name="Rectangle 4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09D986-0C86-D54D-B17E-1747743E26F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0218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35E28" id="Rectangle 4114" o:spid="_x0000_s4105" style="position:absolute;margin-left:316pt;margin-top:138pt;width:79pt;height:48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H6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aVaUOG6xSz/R&#10;N+76UZFzdTBSqtzf7NcUYofXnsIjXLKIyyx+1mDzF2WRuXh8unqs5kQEFjfLVbNZUiJw66auP7eb&#10;jFm9Xg4Q01flLckLRgGpFGf58XtM56MvR/BeJnN+Pq/SvJ+LmGV9W3Bzce/lCTXikKYHDHr0E6Ni&#10;NIGSCRvPaPx94KAoGb85dLa9XS1bnJSSNOt2jRMMJcH52b+tcicGj7MkElByCGD6AQkXjwovbFlR&#10;dhmvPBNv88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FkXIfq8AQAATAMAAA4AAAAAAAAAAAAAAAAALgIAAGRy&#10;cy9lMm9Eb2MueG1sUEsBAi0AFAAGAAgAAAAhAF6/I5vdAAAACwEAAA8AAAAAAAAAAAAAAAAAFgQA&#10;AGRycy9kb3ducmV2LnhtbFBLBQYAAAAABAAEAPMAAAAgBQAAAAA=&#10;" filled="f" stroked="f">
                      <v:textbox inset="2.16pt,1.44pt,0,1.44pt">
                        <w:txbxContent>
                          <w:p w14:paraId="190218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6656" behindDoc="0" locked="0" layoutInCell="1" allowOverlap="1" wp14:anchorId="113542AC" wp14:editId="434B8977">
                      <wp:simplePos x="0" y="0"/>
                      <wp:positionH relativeFrom="column">
                        <wp:posOffset>4013200</wp:posOffset>
                      </wp:positionH>
                      <wp:positionV relativeFrom="paragraph">
                        <wp:posOffset>1752600</wp:posOffset>
                      </wp:positionV>
                      <wp:extent cx="1003300" cy="6096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7374B-286A-BB42-A8D1-92A12A42BD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EDE4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542AC" id="Rectangle 4113" o:spid="_x0000_s4106" style="position:absolute;margin-left:316pt;margin-top:138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JwvA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aZaUOG6xS9/R&#10;N+76UZFzdTBSqtzf7NcUYofXXsIzXLKIyyx+1mDzF2WRuXh8unqs5kQEFjfLVbPBhwRu3db1TbvJ&#10;mNXr5QAxfVXekrxgFJBKcZYfH2I6H/1zBO9lMufn8yrN+7mIWdbr0ttc3Ht5Qo04pOkJgx79xKgY&#10;TaBkwsYzGn8dOChKxm8OnW0/r5YtTkpJmnW7xgmGkuD87N9WuRODx1kSCSg5BDD9gISLR4UXtqwo&#10;u4xXnom3eWH/+hPsfg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Py1snC8AQAATAMAAA4AAAAAAAAAAAAAAAAALgIAAGRy&#10;cy9lMm9Eb2MueG1sUEsBAi0AFAAGAAgAAAAhAF6/I5vdAAAACwEAAA8AAAAAAAAAAAAAAAAAFgQA&#10;AGRycy9kb3ducmV2LnhtbFBLBQYAAAAABAAEAPMAAAAgBQAAAAA=&#10;" filled="f" stroked="f">
                      <v:textbox inset="2.16pt,1.44pt,0,1.44pt">
                        <w:txbxContent>
                          <w:p w14:paraId="15EDE4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7680" behindDoc="0" locked="0" layoutInCell="1" allowOverlap="1" wp14:anchorId="43E570EC" wp14:editId="5429EDA4">
                      <wp:simplePos x="0" y="0"/>
                      <wp:positionH relativeFrom="column">
                        <wp:posOffset>4013200</wp:posOffset>
                      </wp:positionH>
                      <wp:positionV relativeFrom="paragraph">
                        <wp:posOffset>1752600</wp:posOffset>
                      </wp:positionV>
                      <wp:extent cx="1003300" cy="609600"/>
                      <wp:effectExtent l="0" t="0" r="0" b="0"/>
                      <wp:wrapNone/>
                      <wp:docPr id="4112" name="Rectangle 4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E4406-2BD2-354C-88FB-136EBF7118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BA76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570EC" id="Rectangle 4112" o:spid="_x0000_s4107" style="position:absolute;margin-left:316pt;margin-top:138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CwMUabugEAAEwDAAAOAAAAAAAAAAAAAAAAAC4CAABkcnMv&#10;ZTJvRG9jLnhtbFBLAQItABQABgAIAAAAIQBevyOb3QAAAAsBAAAPAAAAAAAAAAAAAAAAABQEAABk&#10;cnMvZG93bnJldi54bWxQSwUGAAAAAAQABADzAAAAHgUAAAAA&#10;" filled="f" stroked="f">
                      <v:textbox inset="2.16pt,1.44pt,0,1.44pt">
                        <w:txbxContent>
                          <w:p w14:paraId="45BA76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8704" behindDoc="0" locked="0" layoutInCell="1" allowOverlap="1" wp14:anchorId="678E9999" wp14:editId="64A7676F">
                      <wp:simplePos x="0" y="0"/>
                      <wp:positionH relativeFrom="column">
                        <wp:posOffset>4013200</wp:posOffset>
                      </wp:positionH>
                      <wp:positionV relativeFrom="paragraph">
                        <wp:posOffset>1752600</wp:posOffset>
                      </wp:positionV>
                      <wp:extent cx="1003300" cy="609600"/>
                      <wp:effectExtent l="0" t="0" r="0" b="0"/>
                      <wp:wrapNone/>
                      <wp:docPr id="4111" name="Rectangle 4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03A217-76E4-BD45-A631-D6734E00EAD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8F5B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E9999" id="Rectangle 4111" o:spid="_x0000_s4108" style="position:absolute;margin-left:316pt;margin-top:138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p8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NU1DieMWp/QL&#10;deOuHxU5VwcjpcrzzXpNIXZ47TE8wCWLuMzkZw02f5EWmYvGp6vGak5EYHGzXDWbJSUCt27q+nO7&#10;yT2rl8sBYvqmvCV5wSgglKIsP/6I6Xz0+Qjey2DOz+dVmvdzIbOs1+0z1r2XJ+SIJk33GPToJ0bF&#10;aAIlEw6e0fjnwEFRMn53qGz7ZbVs0SkladbtGh0MJUH/7F9XuRODRy+JBJQcAph+QMBFo4ILR1aY&#10;XeyVPfE6L+hffoLdX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CW7Kny8AQAATAMAAA4AAAAAAAAAAAAAAAAALgIAAGRy&#10;cy9lMm9Eb2MueG1sUEsBAi0AFAAGAAgAAAAhAF6/I5vdAAAACwEAAA8AAAAAAAAAAAAAAAAAFgQA&#10;AGRycy9kb3ducmV2LnhtbFBLBQYAAAAABAAEAPMAAAAgBQAAAAA=&#10;" filled="f" stroked="f">
                      <v:textbox inset="2.16pt,1.44pt,0,1.44pt">
                        <w:txbxContent>
                          <w:p w14:paraId="168F5B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29728" behindDoc="0" locked="0" layoutInCell="1" allowOverlap="1" wp14:anchorId="0537F9E6" wp14:editId="4F7AA799">
                      <wp:simplePos x="0" y="0"/>
                      <wp:positionH relativeFrom="column">
                        <wp:posOffset>4013200</wp:posOffset>
                      </wp:positionH>
                      <wp:positionV relativeFrom="paragraph">
                        <wp:posOffset>1752600</wp:posOffset>
                      </wp:positionV>
                      <wp:extent cx="1003300" cy="6096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DF663-18CB-1B4C-AF72-28ADA3568C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0204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7F9E6" id="Rectangle 4110" o:spid="_x0000_s4109" style="position:absolute;margin-left:316pt;margin-top:138pt;width:79pt;height:48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aT/el7sBAABMAwAADgAAAAAAAAAAAAAAAAAuAgAAZHJz&#10;L2Uyb0RvYy54bWxQSwECLQAUAAYACAAAACEAXr8jm90AAAALAQAADwAAAAAAAAAAAAAAAAAVBAAA&#10;ZHJzL2Rvd25yZXYueG1sUEsFBgAAAAAEAAQA8wAAAB8FAAAAAA==&#10;" filled="f" stroked="f">
                      <v:textbox inset="2.16pt,1.44pt,0,1.44pt">
                        <w:txbxContent>
                          <w:p w14:paraId="770204A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0752" behindDoc="0" locked="0" layoutInCell="1" allowOverlap="1" wp14:anchorId="2F7C7784" wp14:editId="5501E21C">
                      <wp:simplePos x="0" y="0"/>
                      <wp:positionH relativeFrom="column">
                        <wp:posOffset>4013200</wp:posOffset>
                      </wp:positionH>
                      <wp:positionV relativeFrom="paragraph">
                        <wp:posOffset>1752600</wp:posOffset>
                      </wp:positionV>
                      <wp:extent cx="1003300" cy="609600"/>
                      <wp:effectExtent l="0" t="0" r="0" b="0"/>
                      <wp:wrapNone/>
                      <wp:docPr id="4109" name="Rectangle 4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4BFCC1-E458-1B4C-A6CD-0E49AC5027F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8B84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C7784" id="Rectangle 4109" o:spid="_x0000_s4110" style="position:absolute;margin-left:316pt;margin-top:138pt;width:79pt;height:48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4k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NfWGEsctTukX&#10;6sZdPypyrg5GSpXnm/WaQuzw2mN4gEsWcZnJzxps/iItMheNT1eN1ZyIwOJmuWo2S0oEbt3U9ed2&#10;k3tWL5cDxPRNeUvyglFAKEVZfvwR0/no8xG8l8Gcn8+rNO/nQmZZr1fPWPdenpAjmjTdY9CjnxgV&#10;owmUTDh4RuOfAwdFyfjdobLtl9WyRaeUpFm3a3QwlAT9s39d5U4MHr0kElByCGD6AQEXjQouHFlh&#10;drFX9sTrvKB/+Ql2f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C6yviS8AQAATAMAAA4AAAAAAAAAAAAAAAAALgIAAGRy&#10;cy9lMm9Eb2MueG1sUEsBAi0AFAAGAAgAAAAhAF6/I5vdAAAACwEAAA8AAAAAAAAAAAAAAAAAFgQA&#10;AGRycy9kb3ducmV2LnhtbFBLBQYAAAAABAAEAPMAAAAgBQAAAAA=&#10;" filled="f" stroked="f">
                      <v:textbox inset="2.16pt,1.44pt,0,1.44pt">
                        <w:txbxContent>
                          <w:p w14:paraId="048B84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1776" behindDoc="0" locked="0" layoutInCell="1" allowOverlap="1" wp14:anchorId="444C403C" wp14:editId="3C492580">
                      <wp:simplePos x="0" y="0"/>
                      <wp:positionH relativeFrom="column">
                        <wp:posOffset>4013200</wp:posOffset>
                      </wp:positionH>
                      <wp:positionV relativeFrom="paragraph">
                        <wp:posOffset>1752600</wp:posOffset>
                      </wp:positionV>
                      <wp:extent cx="1003300" cy="609600"/>
                      <wp:effectExtent l="0" t="0" r="0" b="0"/>
                      <wp:wrapNone/>
                      <wp:docPr id="4108" name="Rectangle 4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065B92-5066-054B-8348-48AF34083D9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F88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C403C" id="Rectangle 4108" o:spid="_x0000_s4111" style="position:absolute;margin-left:316pt;margin-top:138pt;width:79pt;height:48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YjZKz7sBAABMAwAADgAAAAAAAAAAAAAAAAAuAgAAZHJz&#10;L2Uyb0RvYy54bWxQSwECLQAUAAYACAAAACEAXr8jm90AAAALAQAADwAAAAAAAAAAAAAAAAAVBAAA&#10;ZHJzL2Rvd25yZXYueG1sUEsFBgAAAAAEAAQA8wAAAB8FAAAAAA==&#10;" filled="f" stroked="f">
                      <v:textbox inset="2.16pt,1.44pt,0,1.44pt">
                        <w:txbxContent>
                          <w:p w14:paraId="028F88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2800" behindDoc="0" locked="0" layoutInCell="1" allowOverlap="1" wp14:anchorId="5D3061F6" wp14:editId="242AF8A1">
                      <wp:simplePos x="0" y="0"/>
                      <wp:positionH relativeFrom="column">
                        <wp:posOffset>4013200</wp:posOffset>
                      </wp:positionH>
                      <wp:positionV relativeFrom="paragraph">
                        <wp:posOffset>1752600</wp:posOffset>
                      </wp:positionV>
                      <wp:extent cx="1003300" cy="6096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494FD-46D0-F444-A90A-266356763C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EDB3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061F6" id="Rectangle 4107" o:spid="_x0000_s4112" style="position:absolute;margin-left:316pt;margin-top:138pt;width:79pt;height:48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f5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dR3lDhucUrf&#10;UTfu+lGRS3UwUqo836zXFGKH157DE1yziMtMftZg8xdpkblofL5prOZEBBa3y1WzXVIicGtd1x/b&#10;be5ZvV4OENNn5S3JC0YBoRRl+elrTJejL0fwXgZzeT6v0nyYC5llvVm/YD14eUaOaNL0iEGPfmJU&#10;jCZQMuHgGY2/jhwUJeMXh8q2d6tli04pSbNpN+hgKAn65/C2yp0YPHpJJKDkGMD0AwIuGhVcOLLC&#10;7Gqv7Im3eUH/+hPsf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A32d/m8AQAATAMAAA4AAAAAAAAAAAAAAAAALgIAAGRy&#10;cy9lMm9Eb2MueG1sUEsBAi0AFAAGAAgAAAAhAF6/I5vdAAAACwEAAA8AAAAAAAAAAAAAAAAAFgQA&#10;AGRycy9kb3ducmV2LnhtbFBLBQYAAAAABAAEAPMAAAAgBQAAAAA=&#10;" filled="f" stroked="f">
                      <v:textbox inset="2.16pt,1.44pt,0,1.44pt">
                        <w:txbxContent>
                          <w:p w14:paraId="52EDB3F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3824" behindDoc="0" locked="0" layoutInCell="1" allowOverlap="1" wp14:anchorId="1F90FF4C" wp14:editId="189ED30A">
                      <wp:simplePos x="0" y="0"/>
                      <wp:positionH relativeFrom="column">
                        <wp:posOffset>4013200</wp:posOffset>
                      </wp:positionH>
                      <wp:positionV relativeFrom="paragraph">
                        <wp:posOffset>1752600</wp:posOffset>
                      </wp:positionV>
                      <wp:extent cx="1003300" cy="609600"/>
                      <wp:effectExtent l="0" t="0" r="0" b="0"/>
                      <wp:wrapNone/>
                      <wp:docPr id="4106" name="Rectangle 4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927B55-858C-D649-A23C-529B0BC363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D70D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0FF4C" id="Rectangle 4106" o:spid="_x0000_s4113" style="position:absolute;margin-left:316pt;margin-top:138pt;width:79pt;height:4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MS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1dRrShy3OKXv&#10;qBt3/ajIpToYKVWeb9ZrCrHDa8/hCa5ZxGUmP2uw+Yu0yFw0Pt80VnMiAovb5arZLikRuLWu64/t&#10;NvesXi8HiOmz8pbkBaOAUIqy/PQ1psvRlyN4L4O5PJ9XaT7Mhcyy3ty9YD14eUaOaNL0iEGPfmJU&#10;jCZQMuHgGY2/jhwUJeMXh8q2d6tli04pSbNpN+hgKAn65/C2yp0YPHpJJKDkGMD0AwIuGhVcOLLC&#10;7Gqv7Im3eUH/+hPsfw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EFygxK8AQAATAMAAA4AAAAAAAAAAAAAAAAALgIAAGRy&#10;cy9lMm9Eb2MueG1sUEsBAi0AFAAGAAgAAAAhAF6/I5vdAAAACwEAAA8AAAAAAAAAAAAAAAAAFgQA&#10;AGRycy9kb3ducmV2LnhtbFBLBQYAAAAABAAEAPMAAAAgBQAAAAA=&#10;" filled="f" stroked="f">
                      <v:textbox inset="2.16pt,1.44pt,0,1.44pt">
                        <w:txbxContent>
                          <w:p w14:paraId="75D70D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4848" behindDoc="0" locked="0" layoutInCell="1" allowOverlap="1" wp14:anchorId="2012E49A" wp14:editId="0FD8A3BE">
                      <wp:simplePos x="0" y="0"/>
                      <wp:positionH relativeFrom="column">
                        <wp:posOffset>4013200</wp:posOffset>
                      </wp:positionH>
                      <wp:positionV relativeFrom="paragraph">
                        <wp:posOffset>1752600</wp:posOffset>
                      </wp:positionV>
                      <wp:extent cx="1003300" cy="609600"/>
                      <wp:effectExtent l="0" t="0" r="0" b="0"/>
                      <wp:wrapNone/>
                      <wp:docPr id="4105" name="Rectangle 4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E4CA08-9803-7A4D-B398-DA1E2A4512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C0C9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2E49A" id="Rectangle 4105" o:spid="_x0000_s4114" style="position:absolute;margin-left:316pt;margin-top:138pt;width:79pt;height:48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JTuD7sBAABMAwAADgAAAAAAAAAAAAAAAAAuAgAAZHJz&#10;L2Uyb0RvYy54bWxQSwECLQAUAAYACAAAACEAXr8jm90AAAALAQAADwAAAAAAAAAAAAAAAAAVBAAA&#10;ZHJzL2Rvd25yZXYueG1sUEsFBgAAAAAEAAQA8wAAAB8FAAAAAA==&#10;" filled="f" stroked="f">
                      <v:textbox inset="2.16pt,1.44pt,0,1.44pt">
                        <w:txbxContent>
                          <w:p w14:paraId="0FC0C9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5872" behindDoc="0" locked="0" layoutInCell="1" allowOverlap="1" wp14:anchorId="050E618E" wp14:editId="13C13A8A">
                      <wp:simplePos x="0" y="0"/>
                      <wp:positionH relativeFrom="column">
                        <wp:posOffset>4013200</wp:posOffset>
                      </wp:positionH>
                      <wp:positionV relativeFrom="paragraph">
                        <wp:posOffset>1752600</wp:posOffset>
                      </wp:positionV>
                      <wp:extent cx="1003300" cy="6096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1727D-33CB-AD42-AE86-21D9FB5F0CA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B04F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E618E" id="Rectangle 4104" o:spid="_x0000_s4115" style="position:absolute;margin-left:316pt;margin-top:138pt;width:79pt;height:48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rkvA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qVeUOG6xS9/R&#10;N+76UZFzdTBSqtzf7NcUYofXXsIzXLKIyyx+1mDzF2WRuXh8unqs5kQEFjfLVbNZUiJw67aub9pN&#10;xqxeLweI6avyluQFo4BUirP8+BDT+eifI3gvkzk/n1dp3s9FzLJeF9xc3Ht5Qo04pOkJgx79xKgY&#10;TaBkwsYzGn8dOChKxm8OnW0/r5YtTkpJmnW7xgmGkuD87N9WuRODx1kSCSg5BDD9gISLR4UXtqwo&#10;u4xXnom3eWH/+hPsfgM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LQQGuS8AQAATAMAAA4AAAAAAAAAAAAAAAAALgIAAGRy&#10;cy9lMm9Eb2MueG1sUEsBAi0AFAAGAAgAAAAhAF6/I5vdAAAACwEAAA8AAAAAAAAAAAAAAAAAFgQA&#10;AGRycy9kb3ducmV2LnhtbFBLBQYAAAAABAAEAPMAAAAgBQAAAAA=&#10;" filled="f" stroked="f">
                      <v:textbox inset="2.16pt,1.44pt,0,1.44pt">
                        <w:txbxContent>
                          <w:p w14:paraId="5EB04FC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6896" behindDoc="0" locked="0" layoutInCell="1" allowOverlap="1" wp14:anchorId="76EF6B37" wp14:editId="59F107D4">
                      <wp:simplePos x="0" y="0"/>
                      <wp:positionH relativeFrom="column">
                        <wp:posOffset>4013200</wp:posOffset>
                      </wp:positionH>
                      <wp:positionV relativeFrom="paragraph">
                        <wp:posOffset>1752600</wp:posOffset>
                      </wp:positionV>
                      <wp:extent cx="1003300" cy="609600"/>
                      <wp:effectExtent l="0" t="0" r="0" b="0"/>
                      <wp:wrapNone/>
                      <wp:docPr id="4103" name="Rectangle 4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F25BD3-F252-654B-8C6B-E17DDFD1F4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E1D3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F6B37" id="Rectangle 4103" o:spid="_x0000_s4116" style="position:absolute;margin-left:316pt;margin-top:138pt;width:79pt;height:48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MNMMw+8AQAATAMAAA4AAAAAAAAAAAAAAAAALgIAAGRy&#10;cy9lMm9Eb2MueG1sUEsBAi0AFAAGAAgAAAAhAF6/I5vdAAAACwEAAA8AAAAAAAAAAAAAAAAAFgQA&#10;AGRycy9kb3ducmV2LnhtbFBLBQYAAAAABAAEAPMAAAAgBQAAAAA=&#10;" filled="f" stroked="f">
                      <v:textbox inset="2.16pt,1.44pt,0,1.44pt">
                        <w:txbxContent>
                          <w:p w14:paraId="60E1D33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7920" behindDoc="0" locked="0" layoutInCell="1" allowOverlap="1" wp14:anchorId="0EC62AC2" wp14:editId="636306AD">
                      <wp:simplePos x="0" y="0"/>
                      <wp:positionH relativeFrom="column">
                        <wp:posOffset>4013200</wp:posOffset>
                      </wp:positionH>
                      <wp:positionV relativeFrom="paragraph">
                        <wp:posOffset>1752600</wp:posOffset>
                      </wp:positionV>
                      <wp:extent cx="1003300" cy="609600"/>
                      <wp:effectExtent l="0" t="0" r="0" b="0"/>
                      <wp:wrapNone/>
                      <wp:docPr id="4102" name="Rectangle 4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C6AD16-0AAF-D147-ACD9-AEA638C67E3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5A65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62AC2" id="Rectangle 4102" o:spid="_x0000_s4117" style="position:absolute;margin-left:316pt;margin-top:138pt;width:79pt;height:48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fkug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" filled="f" stroked="f">
                      <v:textbox inset="2.16pt,1.44pt,0,1.44pt">
                        <w:txbxContent>
                          <w:p w14:paraId="3D5A657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8944" behindDoc="0" locked="0" layoutInCell="1" allowOverlap="1" wp14:anchorId="69040F82" wp14:editId="5BD3E74F">
                      <wp:simplePos x="0" y="0"/>
                      <wp:positionH relativeFrom="column">
                        <wp:posOffset>4013200</wp:posOffset>
                      </wp:positionH>
                      <wp:positionV relativeFrom="paragraph">
                        <wp:posOffset>1752600</wp:posOffset>
                      </wp:positionV>
                      <wp:extent cx="1003300" cy="6096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CD56C-4215-584B-84BB-5090344C56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F0DB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40F82" id="Rectangle 4101" o:spid="_x0000_s4118" style="position:absolute;margin-left:316pt;margin-top:138pt;width:79pt;height:48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sD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NXVDieMWp/QL&#10;deOuHxU5VwcjpcrzzXpNIXZ47TE8wCWLuMzkZw02f5EWmYvGp6vGak5EYHGzXDWbJSUCt27q+nO7&#10;yT2rl8sBYvqmvCV5wSgglKIsP/6I6Xz0+Qjey2DOz+dVmvdzIbOsN+0z1r2XJ+SIJk33GPToJ0bF&#10;aAIlEw6e0fjnwEFRMn53qGz7ZbVs0SkladbtGh0MJUH/7F9XuRODRy+JBJQcAph+QMBFo4ILR1aY&#10;XeyVPfE6L+hffoLdX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BpCqwO8AQAATAMAAA4AAAAAAAAAAAAAAAAALgIAAGRy&#10;cy9lMm9Eb2MueG1sUEsBAi0AFAAGAAgAAAAhAF6/I5vdAAAACwEAAA8AAAAAAAAAAAAAAAAAFgQA&#10;AGRycy9kb3ducmV2LnhtbFBLBQYAAAAABAAEAPMAAAAgBQAAAAA=&#10;" filled="f" stroked="f">
                      <v:textbox inset="2.16pt,1.44pt,0,1.44pt">
                        <w:txbxContent>
                          <w:p w14:paraId="41F0DB4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39968" behindDoc="0" locked="0" layoutInCell="1" allowOverlap="1" wp14:anchorId="6B5DAFEB" wp14:editId="0432ABA2">
                      <wp:simplePos x="0" y="0"/>
                      <wp:positionH relativeFrom="column">
                        <wp:posOffset>4013200</wp:posOffset>
                      </wp:positionH>
                      <wp:positionV relativeFrom="paragraph">
                        <wp:posOffset>1752600</wp:posOffset>
                      </wp:positionV>
                      <wp:extent cx="1003300" cy="609600"/>
                      <wp:effectExtent l="0" t="0" r="0" b="0"/>
                      <wp:wrapNone/>
                      <wp:docPr id="4100" name="Rectangle 4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2BBE81-B641-9B4D-8DEB-A14C36737EA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D4B5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DAFEB" id="Rectangle 4100" o:spid="_x0000_s4119" style="position:absolute;margin-left:316pt;margin-top:138pt;width:79pt;height:48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" filled="f" stroked="f">
                      <v:textbox inset="2.16pt,1.44pt,0,1.44pt">
                        <w:txbxContent>
                          <w:p w14:paraId="12D4B5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40992" behindDoc="0" locked="0" layoutInCell="1" allowOverlap="1" wp14:anchorId="26EF10A3" wp14:editId="3C5E0C31">
                      <wp:simplePos x="0" y="0"/>
                      <wp:positionH relativeFrom="column">
                        <wp:posOffset>4013200</wp:posOffset>
                      </wp:positionH>
                      <wp:positionV relativeFrom="paragraph">
                        <wp:posOffset>1752600</wp:posOffset>
                      </wp:positionV>
                      <wp:extent cx="1003300" cy="609600"/>
                      <wp:effectExtent l="0" t="0" r="0" b="0"/>
                      <wp:wrapNone/>
                      <wp:docPr id="4099" name="Rectangle 4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72A463-9D3D-D647-A7E4-2A11946C82E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49C7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F10A3" id="Rectangle 4099" o:spid="_x0000_s4120" style="position:absolute;margin-left:316pt;margin-top:138pt;width:79pt;height:48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HezHDi8AQAATAMAAA4AAAAAAAAAAAAAAAAALgIAAGRy&#10;cy9lMm9Eb2MueG1sUEsBAi0AFAAGAAgAAAAhAF6/I5vdAAAACwEAAA8AAAAAAAAAAAAAAAAAFgQA&#10;AGRycy9kb3ducmV2LnhtbFBLBQYAAAAABAAEAPMAAAAgBQAAAAA=&#10;" filled="f" stroked="f">
                      <v:textbox inset="2.16pt,1.44pt,0,1.44pt">
                        <w:txbxContent>
                          <w:p w14:paraId="0049C7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42016" behindDoc="0" locked="0" layoutInCell="1" allowOverlap="1" wp14:anchorId="7F067882" wp14:editId="364A02B9">
                      <wp:simplePos x="0" y="0"/>
                      <wp:positionH relativeFrom="column">
                        <wp:posOffset>4013200</wp:posOffset>
                      </wp:positionH>
                      <wp:positionV relativeFrom="paragraph">
                        <wp:posOffset>1752600</wp:posOffset>
                      </wp:positionV>
                      <wp:extent cx="1003300" cy="6096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C4427-E463-9A44-A741-C96A57C888C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76DB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67882" id="Rectangle 4098" o:spid="_x0000_s4121" style="position:absolute;margin-left:316pt;margin-top:138pt;width:79pt;height:48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Ds36NO8AQAATAMAAA4AAAAAAAAAAAAAAAAALgIAAGRy&#10;cy9lMm9Eb2MueG1sUEsBAi0AFAAGAAgAAAAhAF6/I5vdAAAACwEAAA8AAAAAAAAAAAAAAAAAFgQA&#10;AGRycy9kb3ducmV2LnhtbFBLBQYAAAAABAAEAPMAAAAgBQAAAAA=&#10;" filled="f" stroked="f">
                      <v:textbox inset="2.16pt,1.44pt,0,1.44pt">
                        <w:txbxContent>
                          <w:p w14:paraId="0676DBA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43040" behindDoc="0" locked="0" layoutInCell="1" allowOverlap="1" wp14:anchorId="50573179" wp14:editId="3C11C6A0">
                      <wp:simplePos x="0" y="0"/>
                      <wp:positionH relativeFrom="column">
                        <wp:posOffset>4013200</wp:posOffset>
                      </wp:positionH>
                      <wp:positionV relativeFrom="paragraph">
                        <wp:posOffset>1752600</wp:posOffset>
                      </wp:positionV>
                      <wp:extent cx="1003300" cy="609600"/>
                      <wp:effectExtent l="0" t="0" r="0" b="0"/>
                      <wp:wrapNone/>
                      <wp:docPr id="4097" name="Rectangle 4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795FC1-7622-E549-BF48-87DCD47640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AA92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73179" id="Rectangle 4097" o:spid="_x0000_s4122" style="position:absolute;margin-left:316pt;margin-top:138pt;width:79pt;height:48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FT31eW8AQAATAMAAA4AAAAAAAAAAAAAAAAALgIAAGRy&#10;cy9lMm9Eb2MueG1sUEsBAi0AFAAGAAgAAAAhAF6/I5vdAAAACwEAAA8AAAAAAAAAAAAAAAAAFgQA&#10;AGRycy9kb3ducmV2LnhtbFBLBQYAAAAABAAEAPMAAAAgBQAAAAA=&#10;" filled="f" stroked="f">
                      <v:textbox inset="2.16pt,1.44pt,0,1.44pt">
                        <w:txbxContent>
                          <w:p w14:paraId="3FAA92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44064" behindDoc="0" locked="0" layoutInCell="1" allowOverlap="1" wp14:anchorId="10FDAF89" wp14:editId="6F43D237">
                      <wp:simplePos x="0" y="0"/>
                      <wp:positionH relativeFrom="column">
                        <wp:posOffset>4013200</wp:posOffset>
                      </wp:positionH>
                      <wp:positionV relativeFrom="paragraph">
                        <wp:posOffset>1752600</wp:posOffset>
                      </wp:positionV>
                      <wp:extent cx="1003300" cy="609600"/>
                      <wp:effectExtent l="0" t="0" r="0" b="0"/>
                      <wp:wrapNone/>
                      <wp:docPr id="4096" name="Rectangle 4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955163-42DD-0747-967E-32C92C898A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D441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DAF89" id="Rectangle 4096" o:spid="_x0000_s4123" style="position:absolute;margin-left:316pt;margin-top:138pt;width:79pt;height:48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BhzIQ68AQAATAMAAA4AAAAAAAAAAAAAAAAALgIAAGRy&#10;cy9lMm9Eb2MueG1sUEsBAi0AFAAGAAgAAAAhAF6/I5vdAAAACwEAAA8AAAAAAAAAAAAAAAAAFgQA&#10;AGRycy9kb3ducmV2LnhtbFBLBQYAAAAABAAEAPMAAAAgBQAAAAA=&#10;" filled="f" stroked="f">
                      <v:textbox inset="2.16pt,1.44pt,0,1.44pt">
                        <w:txbxContent>
                          <w:p w14:paraId="50D441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45088" behindDoc="0" locked="0" layoutInCell="1" allowOverlap="1" wp14:anchorId="17E471B5" wp14:editId="31EAEB9F">
                      <wp:simplePos x="0" y="0"/>
                      <wp:positionH relativeFrom="column">
                        <wp:posOffset>4013200</wp:posOffset>
                      </wp:positionH>
                      <wp:positionV relativeFrom="paragraph">
                        <wp:posOffset>1752600</wp:posOffset>
                      </wp:positionV>
                      <wp:extent cx="1003300" cy="609600"/>
                      <wp:effectExtent l="0" t="0" r="0" b="0"/>
                      <wp:wrapNone/>
                      <wp:docPr id="4095" name="Rectangle 4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33CA4-87B1-CA43-A04F-B816DF3F4F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BF83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471B5" id="Rectangle 4095" o:spid="_x0000_s4124" style="position:absolute;margin-left:316pt;margin-top:138pt;width:79pt;height:48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KGVTBO8AQAATAMAAA4AAAAAAAAAAAAAAAAALgIAAGRy&#10;cy9lMm9Eb2MueG1sUEsBAi0AFAAGAAgAAAAhAF6/I5vdAAAACwEAAA8AAAAAAAAAAAAAAAAAFgQA&#10;AGRycy9kb3ducmV2LnhtbFBLBQYAAAAABAAEAPMAAAAgBQAAAAA=&#10;" filled="f" stroked="f">
                      <v:textbox inset="2.16pt,1.44pt,0,1.44pt">
                        <w:txbxContent>
                          <w:p w14:paraId="2EBF834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noProof/>
                <w:color w:val="333F4F"/>
                <w:sz w:val="20"/>
                <w:szCs w:val="20"/>
              </w:rPr>
              <mc:AlternateContent>
                <mc:Choice Requires="wps">
                  <w:drawing>
                    <wp:anchor distT="0" distB="0" distL="114300" distR="114300" simplePos="0" relativeHeight="253146112" behindDoc="0" locked="0" layoutInCell="1" allowOverlap="1" wp14:anchorId="1C5DF573" wp14:editId="5B9E0994">
                      <wp:simplePos x="0" y="0"/>
                      <wp:positionH relativeFrom="column">
                        <wp:posOffset>4013200</wp:posOffset>
                      </wp:positionH>
                      <wp:positionV relativeFrom="paragraph">
                        <wp:posOffset>1752600</wp:posOffset>
                      </wp:positionV>
                      <wp:extent cx="1003300" cy="609600"/>
                      <wp:effectExtent l="0" t="0" r="0" b="0"/>
                      <wp:wrapNone/>
                      <wp:docPr id="4094" name="Rectangle 4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E8501-956E-384C-813F-DCFE43AA72C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7AA1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DF573" id="Rectangle 4094" o:spid="_x0000_s4125" style="position:absolute;margin-left:316pt;margin-top:138pt;width:79pt;height:48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" filled="f" stroked="f">
                      <v:textbox inset="2.16pt,1.44pt,0,1.44pt">
                        <w:txbxContent>
                          <w:p w14:paraId="497AA1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b/>
                <w:bCs/>
                <w:color w:val="333F4F"/>
                <w:sz w:val="20"/>
                <w:szCs w:val="20"/>
              </w:rPr>
              <w:t>MAIN PHONE #</w:t>
            </w:r>
          </w:p>
        </w:tc>
        <w:tc>
          <w:tcPr>
            <w:tcW w:w="3553"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717C8604" w14:textId="77777777" w:rsidR="00B54BE5" w:rsidRPr="00B54BE5" w:rsidRDefault="00B54BE5" w:rsidP="00B54BE5">
            <w:pPr>
              <w:rPr>
                <w:rFonts w:ascii="Century Gothic" w:eastAsia="Times New Roman" w:hAnsi="Century Gothic" w:cs="Calibri"/>
                <w:color w:val="333F4F"/>
                <w:sz w:val="20"/>
                <w:szCs w:val="20"/>
              </w:rPr>
            </w:pPr>
            <w:r w:rsidRPr="00B54BE5">
              <w:rPr>
                <w:rFonts w:ascii="Century Gothic" w:eastAsia="Times New Roman" w:hAnsi="Century Gothic" w:cs="Calibri"/>
                <w:color w:val="333F4F"/>
                <w:sz w:val="20"/>
                <w:szCs w:val="20"/>
              </w:rPr>
              <w:t> </w:t>
            </w:r>
          </w:p>
        </w:tc>
        <w:tc>
          <w:tcPr>
            <w:tcW w:w="1607" w:type="dxa"/>
            <w:tcBorders>
              <w:top w:val="nil"/>
              <w:left w:val="nil"/>
              <w:bottom w:val="nil"/>
              <w:right w:val="single" w:sz="4" w:space="0" w:color="BFBFBF"/>
            </w:tcBorders>
            <w:shd w:val="clear" w:color="000000" w:fill="D6DCE4"/>
            <w:vAlign w:val="center"/>
            <w:hideMark/>
          </w:tcPr>
          <w:p w14:paraId="512E4003" w14:textId="77777777" w:rsidR="00B54BE5" w:rsidRPr="00B54BE5" w:rsidRDefault="00B54BE5" w:rsidP="001117F4">
            <w:pPr>
              <w:rPr>
                <w:rFonts w:ascii="Century Gothic" w:eastAsia="Times New Roman" w:hAnsi="Century Gothic" w:cs="Calibri"/>
                <w:b/>
                <w:bCs/>
                <w:color w:val="333F4F"/>
                <w:sz w:val="20"/>
                <w:szCs w:val="20"/>
              </w:rPr>
            </w:pPr>
            <w:r w:rsidRPr="00B54BE5">
              <w:rPr>
                <w:rFonts w:ascii="Century Gothic" w:eastAsia="Times New Roman" w:hAnsi="Century Gothic" w:cs="Calibri"/>
                <w:b/>
                <w:bCs/>
                <w:color w:val="333F4F"/>
                <w:sz w:val="20"/>
                <w:szCs w:val="20"/>
              </w:rPr>
              <w:t>ALT. PHONE #</w:t>
            </w:r>
          </w:p>
        </w:tc>
        <w:tc>
          <w:tcPr>
            <w:tcW w:w="4419" w:type="dxa"/>
            <w:gridSpan w:val="5"/>
            <w:tcBorders>
              <w:top w:val="single" w:sz="4" w:space="0" w:color="BFBFBF"/>
              <w:left w:val="nil"/>
              <w:bottom w:val="single" w:sz="4" w:space="0" w:color="BFBFBF"/>
              <w:right w:val="single" w:sz="4" w:space="0" w:color="BFBFBF"/>
            </w:tcBorders>
            <w:shd w:val="clear" w:color="auto" w:fill="auto"/>
            <w:noWrap/>
            <w:vAlign w:val="center"/>
            <w:hideMark/>
          </w:tcPr>
          <w:p w14:paraId="765A96F7" w14:textId="77777777" w:rsidR="00B54BE5" w:rsidRPr="00B54BE5" w:rsidRDefault="00B54BE5" w:rsidP="00B54BE5">
            <w:pPr>
              <w:rPr>
                <w:rFonts w:ascii="Century Gothic" w:eastAsia="Times New Roman" w:hAnsi="Century Gothic" w:cs="Calibri"/>
                <w:color w:val="333F4F"/>
                <w:sz w:val="20"/>
                <w:szCs w:val="20"/>
              </w:rPr>
            </w:pPr>
            <w:r w:rsidRPr="00B54BE5">
              <w:rPr>
                <w:rFonts w:ascii="Century Gothic" w:eastAsia="Times New Roman" w:hAnsi="Century Gothic" w:cs="Calibri"/>
                <w:color w:val="333F4F"/>
                <w:sz w:val="20"/>
                <w:szCs w:val="20"/>
              </w:rPr>
              <w:t> </w:t>
            </w:r>
          </w:p>
        </w:tc>
      </w:tr>
      <w:tr w:rsidR="00B54BE5" w:rsidRPr="00B54BE5" w14:paraId="6E27E76B" w14:textId="77777777" w:rsidTr="001117F4">
        <w:trPr>
          <w:gridBefore w:val="1"/>
          <w:wBefore w:w="200" w:type="dxa"/>
          <w:trHeight w:val="397"/>
        </w:trPr>
        <w:tc>
          <w:tcPr>
            <w:tcW w:w="11307" w:type="dxa"/>
            <w:gridSpan w:val="14"/>
            <w:tcBorders>
              <w:top w:val="nil"/>
              <w:left w:val="nil"/>
              <w:bottom w:val="nil"/>
              <w:right w:val="nil"/>
            </w:tcBorders>
            <w:shd w:val="clear" w:color="000000" w:fill="FFFFFF"/>
            <w:noWrap/>
            <w:vAlign w:val="bottom"/>
            <w:hideMark/>
          </w:tcPr>
          <w:p w14:paraId="21665718" w14:textId="77777777" w:rsidR="00B54BE5" w:rsidRPr="00B54BE5" w:rsidRDefault="00B54BE5" w:rsidP="00B54BE5">
            <w:pPr>
              <w:rPr>
                <w:rFonts w:ascii="Century Gothic" w:eastAsia="Times New Roman" w:hAnsi="Century Gothic" w:cs="Calibri"/>
                <w:color w:val="333F4F"/>
              </w:rPr>
            </w:pPr>
            <w:r w:rsidRPr="00B54BE5">
              <w:rPr>
                <w:rFonts w:ascii="Century Gothic" w:eastAsia="Times New Roman" w:hAnsi="Century Gothic" w:cs="Calibri"/>
                <w:color w:val="333F4F"/>
              </w:rPr>
              <w:t>HEALTH INFORMATION</w:t>
            </w:r>
          </w:p>
        </w:tc>
      </w:tr>
      <w:tr w:rsidR="00B54BE5" w:rsidRPr="00B54BE5" w14:paraId="0BFA3AE2" w14:textId="77777777" w:rsidTr="001117F4">
        <w:trPr>
          <w:gridBefore w:val="1"/>
          <w:wBefore w:w="200" w:type="dxa"/>
          <w:trHeight w:val="237"/>
        </w:trPr>
        <w:tc>
          <w:tcPr>
            <w:tcW w:w="11307" w:type="dxa"/>
            <w:gridSpan w:val="14"/>
            <w:tcBorders>
              <w:top w:val="nil"/>
              <w:left w:val="nil"/>
              <w:bottom w:val="single" w:sz="4" w:space="0" w:color="BFBFBF"/>
              <w:right w:val="nil"/>
            </w:tcBorders>
            <w:shd w:val="clear" w:color="auto" w:fill="auto"/>
            <w:noWrap/>
            <w:vAlign w:val="bottom"/>
            <w:hideMark/>
          </w:tcPr>
          <w:p w14:paraId="0BE5DA74" w14:textId="77777777" w:rsidR="00B54BE5" w:rsidRPr="00B54BE5" w:rsidRDefault="00B54BE5" w:rsidP="00B54BE5">
            <w:pPr>
              <w:rPr>
                <w:rFonts w:ascii="Century Gothic" w:eastAsia="Times New Roman" w:hAnsi="Century Gothic" w:cs="Calibri"/>
                <w:i/>
                <w:iCs/>
                <w:color w:val="333F4F"/>
                <w:sz w:val="20"/>
                <w:szCs w:val="20"/>
              </w:rPr>
            </w:pPr>
            <w:r w:rsidRPr="00B54BE5">
              <w:rPr>
                <w:rFonts w:ascii="Century Gothic" w:eastAsia="Times New Roman" w:hAnsi="Century Gothic" w:cs="Calibri"/>
                <w:i/>
                <w:iCs/>
                <w:color w:val="333F4F"/>
                <w:sz w:val="20"/>
                <w:szCs w:val="20"/>
              </w:rPr>
              <w:t>Describe the reason for the initial visit.</w:t>
            </w:r>
          </w:p>
        </w:tc>
      </w:tr>
      <w:tr w:rsidR="00B54BE5" w:rsidRPr="00B54BE5" w14:paraId="4E561C84" w14:textId="77777777" w:rsidTr="001117F4">
        <w:trPr>
          <w:gridBefore w:val="1"/>
          <w:wBefore w:w="200" w:type="dxa"/>
          <w:trHeight w:val="1117"/>
        </w:trPr>
        <w:tc>
          <w:tcPr>
            <w:tcW w:w="11307" w:type="dxa"/>
            <w:gridSpan w:val="14"/>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19B1A00F" w14:textId="77777777" w:rsidR="00B54BE5" w:rsidRPr="00B54BE5" w:rsidRDefault="00B54BE5" w:rsidP="00B54BE5">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B54BE5" w:rsidRPr="00B54BE5" w14:paraId="466A53F6" w14:textId="77777777" w:rsidTr="001117F4">
        <w:trPr>
          <w:gridBefore w:val="1"/>
          <w:wBefore w:w="200" w:type="dxa"/>
          <w:trHeight w:val="317"/>
        </w:trPr>
        <w:tc>
          <w:tcPr>
            <w:tcW w:w="11307" w:type="dxa"/>
            <w:gridSpan w:val="14"/>
            <w:tcBorders>
              <w:top w:val="single" w:sz="8" w:space="0" w:color="BFBFBF"/>
              <w:left w:val="nil"/>
              <w:bottom w:val="single" w:sz="4" w:space="0" w:color="BFBFBF"/>
              <w:right w:val="nil"/>
            </w:tcBorders>
            <w:shd w:val="clear" w:color="auto" w:fill="auto"/>
            <w:noWrap/>
            <w:vAlign w:val="bottom"/>
            <w:hideMark/>
          </w:tcPr>
          <w:p w14:paraId="5890CF37" w14:textId="77777777" w:rsidR="00B54BE5" w:rsidRPr="00B54BE5" w:rsidRDefault="00B54BE5" w:rsidP="00B54BE5">
            <w:pPr>
              <w:rPr>
                <w:rFonts w:ascii="Century Gothic" w:eastAsia="Times New Roman" w:hAnsi="Century Gothic" w:cs="Calibri"/>
                <w:i/>
                <w:iCs/>
                <w:color w:val="333F4F"/>
                <w:sz w:val="20"/>
                <w:szCs w:val="20"/>
              </w:rPr>
            </w:pPr>
            <w:r w:rsidRPr="00B54BE5">
              <w:rPr>
                <w:rFonts w:ascii="Century Gothic" w:eastAsia="Times New Roman" w:hAnsi="Century Gothic" w:cs="Calibri"/>
                <w:i/>
                <w:iCs/>
                <w:color w:val="333F4F"/>
                <w:sz w:val="20"/>
                <w:szCs w:val="20"/>
              </w:rPr>
              <w:t>Describe your mental health in general.</w:t>
            </w:r>
          </w:p>
        </w:tc>
      </w:tr>
      <w:tr w:rsidR="00B54BE5" w:rsidRPr="00B54BE5" w14:paraId="12C2CC6C" w14:textId="77777777" w:rsidTr="001117F4">
        <w:trPr>
          <w:gridBefore w:val="1"/>
          <w:wBefore w:w="200" w:type="dxa"/>
          <w:trHeight w:val="1117"/>
        </w:trPr>
        <w:tc>
          <w:tcPr>
            <w:tcW w:w="11307" w:type="dxa"/>
            <w:gridSpan w:val="14"/>
            <w:tcBorders>
              <w:top w:val="single" w:sz="4" w:space="0" w:color="BFBFBF"/>
              <w:left w:val="single" w:sz="4" w:space="0" w:color="BFBFBF"/>
              <w:bottom w:val="single" w:sz="8" w:space="0" w:color="BFBFBF"/>
              <w:right w:val="single" w:sz="4" w:space="0" w:color="BFBFBF"/>
            </w:tcBorders>
            <w:shd w:val="clear" w:color="auto" w:fill="auto"/>
            <w:noWrap/>
            <w:vAlign w:val="center"/>
            <w:hideMark/>
          </w:tcPr>
          <w:p w14:paraId="7823DC2E" w14:textId="77777777" w:rsidR="00B54BE5" w:rsidRPr="00B54BE5" w:rsidRDefault="00B54BE5" w:rsidP="00B54BE5">
            <w:pPr>
              <w:jc w:val="cente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 </w:t>
            </w:r>
          </w:p>
        </w:tc>
      </w:tr>
      <w:tr w:rsidR="001117F4" w:rsidRPr="00B54BE5" w14:paraId="4B48D9E0" w14:textId="77777777" w:rsidTr="001117F4">
        <w:trPr>
          <w:gridBefore w:val="1"/>
          <w:wBefore w:w="200" w:type="dxa"/>
          <w:trHeight w:val="317"/>
        </w:trPr>
        <w:tc>
          <w:tcPr>
            <w:tcW w:w="8834" w:type="dxa"/>
            <w:gridSpan w:val="11"/>
            <w:tcBorders>
              <w:top w:val="nil"/>
              <w:left w:val="nil"/>
              <w:bottom w:val="nil"/>
              <w:right w:val="nil"/>
            </w:tcBorders>
            <w:shd w:val="clear" w:color="auto" w:fill="auto"/>
            <w:noWrap/>
            <w:vAlign w:val="bottom"/>
            <w:hideMark/>
          </w:tcPr>
          <w:p w14:paraId="5628FA83" w14:textId="77777777" w:rsidR="00B54BE5" w:rsidRPr="00B54BE5" w:rsidRDefault="00B54BE5" w:rsidP="00B54BE5">
            <w:pPr>
              <w:ind w:firstLineChars="100" w:firstLine="200"/>
              <w:rPr>
                <w:rFonts w:ascii="Century Gothic" w:eastAsia="Times New Roman" w:hAnsi="Century Gothic" w:cs="Calibri"/>
                <w:i/>
                <w:iCs/>
                <w:color w:val="333F4F"/>
                <w:sz w:val="20"/>
                <w:szCs w:val="20"/>
              </w:rPr>
            </w:pP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47136" behindDoc="0" locked="0" layoutInCell="1" allowOverlap="1" wp14:anchorId="58E25392" wp14:editId="7DACFBF3">
                      <wp:simplePos x="0" y="0"/>
                      <wp:positionH relativeFrom="column">
                        <wp:posOffset>-63500</wp:posOffset>
                      </wp:positionH>
                      <wp:positionV relativeFrom="paragraph">
                        <wp:posOffset>0</wp:posOffset>
                      </wp:positionV>
                      <wp:extent cx="1003300" cy="596900"/>
                      <wp:effectExtent l="0" t="0" r="0" b="0"/>
                      <wp:wrapNone/>
                      <wp:docPr id="4093" name="Rectangle 4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C6EC01-AA74-EA43-8617-83E74C4EF7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7E50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25392" id="Rectangle 4093" o:spid="_x0000_s4126" style="position:absolute;left:0;text-align:left;margin-left:-5pt;margin-top:0;width:79pt;height:47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aMuw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3iwpcdxil76j&#10;b9z1oyLn6mCkVLm/2a8pxA6vvYRnuGQRl1n8rMHmL8oic/H4dPVYzYkILG6WqyY/JHDrtq5v2k3G&#10;rF4vB4jpq/KW5AWjgFSKs/z4ENP56J8jeC+TOT+fV2nez0XMsqlLb3Nx7+UJNeKQpicMevQTo2I0&#10;gZIJG89o/HXgoCgZvzl0tv28WrY4KSVp1u0aJxhKgvOzf1vlTgweZ0kkoOQQwPQDEi4eFV7YsqLs&#10;Ml55Jt7mhf3rT7D7DQ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ELcRoy7AQAATAMAAA4AAAAAAAAAAAAAAAAALgIAAGRycy9l&#10;Mm9Eb2MueG1sUEsBAi0AFAAGAAgAAAAhAMFqzsnbAAAABwEAAA8AAAAAAAAAAAAAAAAAFQQAAGRy&#10;cy9kb3ducmV2LnhtbFBLBQYAAAAABAAEAPMAAAAdBQAAAAA=&#10;" filled="f" stroked="f">
                      <v:textbox inset="2.16pt,1.44pt,0,1.44pt">
                        <w:txbxContent>
                          <w:p w14:paraId="617E50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48160" behindDoc="0" locked="0" layoutInCell="1" allowOverlap="1" wp14:anchorId="704A9967" wp14:editId="78EBF5A2">
                      <wp:simplePos x="0" y="0"/>
                      <wp:positionH relativeFrom="column">
                        <wp:posOffset>-63500</wp:posOffset>
                      </wp:positionH>
                      <wp:positionV relativeFrom="paragraph">
                        <wp:posOffset>0</wp:posOffset>
                      </wp:positionV>
                      <wp:extent cx="1003300" cy="596900"/>
                      <wp:effectExtent l="0" t="0" r="0" b="0"/>
                      <wp:wrapNone/>
                      <wp:docPr id="4092" name="Rectangle 4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CE4960-A166-4C48-8F28-DE6C7BAFB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5E4B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A9967" id="Rectangle 4092" o:spid="_x0000_s4127" style="position:absolute;left:0;text-align:left;margin-left:-5pt;margin-top:0;width:79pt;height:47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Jnug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" filled="f" stroked="f">
                      <v:textbox inset="2.16pt,1.44pt,0,1.44pt">
                        <w:txbxContent>
                          <w:p w14:paraId="0A5E4B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49184" behindDoc="0" locked="0" layoutInCell="1" allowOverlap="1" wp14:anchorId="0F3B3361" wp14:editId="6D2EB686">
                      <wp:simplePos x="0" y="0"/>
                      <wp:positionH relativeFrom="column">
                        <wp:posOffset>-63500</wp:posOffset>
                      </wp:positionH>
                      <wp:positionV relativeFrom="paragraph">
                        <wp:posOffset>0</wp:posOffset>
                      </wp:positionV>
                      <wp:extent cx="1003300" cy="5969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E4DB9-8310-E84A-A143-77F91BB267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DBDE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B3361" id="Rectangle 4091" o:spid="_x0000_s4128" style="position:absolute;left:0;text-align:left;margin-left:-5pt;margin-top:0;width:79pt;height:47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6A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1ZuGEsctTukX&#10;6sZdPypyrg5GSpXnm/WaQuzw2mN4gEsWcZnJzxps/iItMheNT1eN1ZyIwOJmuWo2S0oEbt3U9ed2&#10;k3tWL5cDxPRNeUvyglFAKEVZfvwR0/no8xG8l8Gcn8+rNO/nQmbZ1O0z1r2XJ+SIJk33GPToJ0bF&#10;aAIlEw6e0fjnwEFRMn53qGz7ZbVs0SkladbtGh0MJUH/7F9XuRODRy+JBJQcAph+QMBFo4ILR1aY&#10;XeyVPfE6L+hffoLdX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b0t6AvAEAAEwDAAAOAAAAAAAAAAAAAAAAAC4CAABkcnMv&#10;ZTJvRG9jLnhtbFBLAQItABQABgAIAAAAIQDBas7J2wAAAAcBAAAPAAAAAAAAAAAAAAAAABYEAABk&#10;cnMvZG93bnJldi54bWxQSwUGAAAAAAQABADzAAAAHgUAAAAA&#10;" filled="f" stroked="f">
                      <v:textbox inset="2.16pt,1.44pt,0,1.44pt">
                        <w:txbxContent>
                          <w:p w14:paraId="65DBDE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0208" behindDoc="0" locked="0" layoutInCell="1" allowOverlap="1" wp14:anchorId="341D2BEA" wp14:editId="5E2A85F3">
                      <wp:simplePos x="0" y="0"/>
                      <wp:positionH relativeFrom="column">
                        <wp:posOffset>-63500</wp:posOffset>
                      </wp:positionH>
                      <wp:positionV relativeFrom="paragraph">
                        <wp:posOffset>0</wp:posOffset>
                      </wp:positionV>
                      <wp:extent cx="1003300" cy="596900"/>
                      <wp:effectExtent l="0" t="0" r="0" b="0"/>
                      <wp:wrapNone/>
                      <wp:docPr id="4090" name="Rectangle 4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47C2CF-90B1-A94E-A65F-8072187D83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9EB9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D2BEA" id="Rectangle 4090" o:spid="_x0000_s4129" style="position:absolute;left:0;text-align:left;margin-left:-5pt;margin-top:0;width:79pt;height:47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NdWKmu7AQAATAMAAA4AAAAAAAAAAAAAAAAALgIAAGRycy9l&#10;Mm9Eb2MueG1sUEsBAi0AFAAGAAgAAAAhAMFqzsnbAAAABwEAAA8AAAAAAAAAAAAAAAAAFQQAAGRy&#10;cy9kb3ducmV2LnhtbFBLBQYAAAAABAAEAPMAAAAdBQAAAAA=&#10;" filled="f" stroked="f">
                      <v:textbox inset="2.16pt,1.44pt,0,1.44pt">
                        <w:txbxContent>
                          <w:p w14:paraId="2F9EB9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1232" behindDoc="0" locked="0" layoutInCell="1" allowOverlap="1" wp14:anchorId="2061A23B" wp14:editId="5C997AF0">
                      <wp:simplePos x="0" y="0"/>
                      <wp:positionH relativeFrom="column">
                        <wp:posOffset>-63500</wp:posOffset>
                      </wp:positionH>
                      <wp:positionV relativeFrom="paragraph">
                        <wp:posOffset>0</wp:posOffset>
                      </wp:positionV>
                      <wp:extent cx="1003300" cy="596900"/>
                      <wp:effectExtent l="0" t="0" r="0" b="0"/>
                      <wp:wrapNone/>
                      <wp:docPr id="4089" name="Rectangle 4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41206-D907-6E47-B93F-4C6A280C933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F3AA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1A23B" id="Rectangle 4089" o:spid="_x0000_s4130" style="position:absolute;left:0;text-align:left;margin-left:-5pt;margin-top:0;width:79pt;height:47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rY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1esNJY5bnNIv&#10;1I27flTkXB2MlCrPN+s1hdjhtcfwAJcs4jKTnzXY/EVaZC4an64aqzkRgcXNctVslpQI3Lqp68/t&#10;JvesXi4HiOmb8pbkBaOAUIqy/PgjpvPR5yN4L4M5P59Xad7PhcyyqVfPWPdenpAjmjTdY9CjnxgV&#10;owmUTDh4RuOfAwdFyfjdobLtl9WyRaeUpFm3a3QwlAT9s39d5U4MHr0kElByCGD6AQEXjQouHFlh&#10;drFX9sTrvKB/+Ql2f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Q20rYvAEAAEwDAAAOAAAAAAAAAAAAAAAAAC4CAABkcnMv&#10;ZTJvRG9jLnhtbFBLAQItABQABgAIAAAAIQDBas7J2wAAAAcBAAAPAAAAAAAAAAAAAAAAABYEAABk&#10;cnMvZG93bnJldi54bWxQSwUGAAAAAAQABADzAAAAHgUAAAAA&#10;" filled="f" stroked="f">
                      <v:textbox inset="2.16pt,1.44pt,0,1.44pt">
                        <w:txbxContent>
                          <w:p w14:paraId="3DF3AA5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2256" behindDoc="0" locked="0" layoutInCell="1" allowOverlap="1" wp14:anchorId="070E2A4C" wp14:editId="457968AC">
                      <wp:simplePos x="0" y="0"/>
                      <wp:positionH relativeFrom="column">
                        <wp:posOffset>-63500</wp:posOffset>
                      </wp:positionH>
                      <wp:positionV relativeFrom="paragraph">
                        <wp:posOffset>0</wp:posOffset>
                      </wp:positionV>
                      <wp:extent cx="1003300" cy="5969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2BBC98-4CAA-DB44-97C5-1346EFA81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7713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E2A4C" id="Rectangle 4088" o:spid="_x0000_s4131" style="position:absolute;left:0;text-align:left;margin-left:-5pt;margin-top:0;width:79pt;height:47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4zuwEAAEwDAAAOAAAAZHJzL2Uyb0RvYy54bWysU8tu2zAQvBfoPxC813rYSW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iqXmOvHLfYpZ/o&#10;G3eDkeRcHXXfy9zf7NcUYofXnsIjXLKIyyx+VmDzF2WRuXh8unos50QEFjfLVbNZUiJw67aub9pN&#10;xqxeLweI6av0luQFo4BUirP8+D2m89GXI3gvkzk/n1dp3s9FzLKpb1647n1/Qo04pOkBgzJ+YlQY&#10;HSiZsPGMxt8HDpIS882hs+3n1bLFSSlJs26zK1ASnJ/92yp3YvQ4SyIBJYcAehiRcPGo8MKWFWWX&#10;8coz8TYv7F9/gt0f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NxfvjO7AQAATAMAAA4AAAAAAAAAAAAAAAAALgIAAGRycy9l&#10;Mm9Eb2MueG1sUEsBAi0AFAAGAAgAAAAhAMFqzsnbAAAABwEAAA8AAAAAAAAAAAAAAAAAFQQAAGRy&#10;cy9kb3ducmV2LnhtbFBLBQYAAAAABAAEAPMAAAAdBQAAAAA=&#10;" filled="f" stroked="f">
                      <v:textbox inset="2.16pt,1.44pt,0,1.44pt">
                        <w:txbxContent>
                          <w:p w14:paraId="2A7713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3280" behindDoc="0" locked="0" layoutInCell="1" allowOverlap="1" wp14:anchorId="5DB157C3" wp14:editId="7780C667">
                      <wp:simplePos x="0" y="0"/>
                      <wp:positionH relativeFrom="column">
                        <wp:posOffset>-63500</wp:posOffset>
                      </wp:positionH>
                      <wp:positionV relativeFrom="paragraph">
                        <wp:posOffset>0</wp:posOffset>
                      </wp:positionV>
                      <wp:extent cx="1003300" cy="596900"/>
                      <wp:effectExtent l="0" t="0" r="0" b="0"/>
                      <wp:wrapNone/>
                      <wp:docPr id="4087" name="Rectangle 4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D2E7EE-C18B-D343-AA72-E4F6B28D21D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FD6E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157C3" id="Rectangle 4087" o:spid="_x0000_s4132" style="position:absolute;left:0;text-align:left;margin-left:-5pt;margin-top:0;width:79pt;height:47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MF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VW/uKHHc4pS+&#10;o27c9aMil+pgpFR5vlmvKcQOrz2HJ7hmEZeZ/KzB5i/SInPR+HzTWM2JCCxul6tmu6RE4Na6rj+2&#10;29yzer0cIKbPyluSF4wCQinK8tPXmC5HX47gvQzm8nxepfkwFzLLpl6/YD14eUaOaNL0iEGPfmJU&#10;jCZQMuHgGY2/jhwUJeMXh8q2d6tli04pSbNpN+hgKAn65/C2yp0YPHpJJKDkGMD0AwIuGhVcOLLC&#10;7Gqv7Im3eUH/+hPsf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zn4MFvAEAAEwDAAAOAAAAAAAAAAAAAAAAAC4CAABkcnMv&#10;ZTJvRG9jLnhtbFBLAQItABQABgAIAAAAIQDBas7J2wAAAAcBAAAPAAAAAAAAAAAAAAAAABYEAABk&#10;cnMvZG93bnJldi54bWxQSwUGAAAAAAQABADzAAAAHgUAAAAA&#10;" filled="f" stroked="f">
                      <v:textbox inset="2.16pt,1.44pt,0,1.44pt">
                        <w:txbxContent>
                          <w:p w14:paraId="40FD6E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4304" behindDoc="0" locked="0" layoutInCell="1" allowOverlap="1" wp14:anchorId="22485335" wp14:editId="4BACE069">
                      <wp:simplePos x="0" y="0"/>
                      <wp:positionH relativeFrom="column">
                        <wp:posOffset>-63500</wp:posOffset>
                      </wp:positionH>
                      <wp:positionV relativeFrom="paragraph">
                        <wp:posOffset>0</wp:posOffset>
                      </wp:positionV>
                      <wp:extent cx="1003300" cy="596900"/>
                      <wp:effectExtent l="0" t="0" r="0" b="0"/>
                      <wp:wrapNone/>
                      <wp:docPr id="4086" name="Rectangle 4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470440-59EE-9A4D-A005-42237D4353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F0C5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85335" id="Rectangle 4086" o:spid="_x0000_s4133" style="position:absolute;left:0;text-align:left;margin-left:-5pt;margin-top:0;width:79pt;height:47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u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VW/WlDhucUrf&#10;UTfu+lGRS3UwUqo836zXFGKH157DE1yziMtMftZg8xdpkblofL5prOZEBBa3y1WzXVIicGtd1x/b&#10;be5ZvV4OENNn5S3JC0YBoRRl+elrTJejL0fwXgZzeT6v0nyYC5llU9+9YD14eUaOaNL0iEGPfmJU&#10;jCZQMuHgGY2/jhwUJeMXh8q2d6tli04pSbNpN+hgKAn65/C2yp0YPHpJJKDkGMD0AwIuGhVcOLLC&#10;7Gqv7Im3eUH/+hPsf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G3fuvAEAAEwDAAAOAAAAAAAAAAAAAAAAAC4CAABkcnMv&#10;ZTJvRG9jLnhtbFBLAQItABQABgAIAAAAIQDBas7J2wAAAAcBAAAPAAAAAAAAAAAAAAAAABYEAABk&#10;cnMvZG93bnJldi54bWxQSwUGAAAAAAQABADzAAAAHgUAAAAA&#10;" filled="f" stroked="f">
                      <v:textbox inset="2.16pt,1.44pt,0,1.44pt">
                        <w:txbxContent>
                          <w:p w14:paraId="18F0C5F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5328" behindDoc="0" locked="0" layoutInCell="1" allowOverlap="1" wp14:anchorId="4229F2E9" wp14:editId="5E58BB85">
                      <wp:simplePos x="0" y="0"/>
                      <wp:positionH relativeFrom="column">
                        <wp:posOffset>-63500</wp:posOffset>
                      </wp:positionH>
                      <wp:positionV relativeFrom="paragraph">
                        <wp:posOffset>0</wp:posOffset>
                      </wp:positionV>
                      <wp:extent cx="1003300" cy="596900"/>
                      <wp:effectExtent l="0" t="0" r="0" b="0"/>
                      <wp:wrapNone/>
                      <wp:docPr id="4085" name="Rectangle 4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60BF4-7477-4D43-AD75-0812835875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4198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9F2E9" id="Rectangle 4085" o:spid="_x0000_s4134" style="position:absolute;left:0;text-align:left;margin-left:-5pt;margin-top:0;width:79pt;height:47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G/RrzvAEAAEwDAAAOAAAAAAAAAAAAAAAAAC4CAABkcnMv&#10;ZTJvRG9jLnhtbFBLAQItABQABgAIAAAAIQDBas7J2wAAAAcBAAAPAAAAAAAAAAAAAAAAABYEAABk&#10;cnMvZG93bnJldi54bWxQSwUGAAAAAAQABADzAAAAHgUAAAAA&#10;" filled="f" stroked="f">
                      <v:textbox inset="2.16pt,1.44pt,0,1.44pt">
                        <w:txbxContent>
                          <w:p w14:paraId="574198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6352" behindDoc="0" locked="0" layoutInCell="1" allowOverlap="1" wp14:anchorId="0D1EC638" wp14:editId="70A71135">
                      <wp:simplePos x="0" y="0"/>
                      <wp:positionH relativeFrom="column">
                        <wp:posOffset>-63500</wp:posOffset>
                      </wp:positionH>
                      <wp:positionV relativeFrom="paragraph">
                        <wp:posOffset>0</wp:posOffset>
                      </wp:positionV>
                      <wp:extent cx="1003300" cy="596900"/>
                      <wp:effectExtent l="0" t="0" r="0" b="0"/>
                      <wp:wrapNone/>
                      <wp:docPr id="4084" name="Rectangle 4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8E9298-6DD1-614A-8240-276783742A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2327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EC638" id="Rectangle 4084" o:spid="_x0000_s4135" style="position:absolute;left:0;text-align:left;margin-left:-5pt;margin-top:0;width:79pt;height:47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4YvA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Xq8ocdxil76j&#10;b9z1oyLn6mCkVLm/2a8pxA6vvYRnuGQRl1n8rMHmL8oic/H4dPVYzYkILG6Wq2azpETg1m1d37Sb&#10;jFm9Xg4Q01flLckLRgGpFGf58SGm89E/R/BeJnN+Pq/SvJ+LmGVTF9xc3Ht5Qo04pOkJgx79xKgY&#10;TaBkwsYzGn8dOChKxm8OnW0/r5YtTkpJmnW7xgmGkuD87N9WuRODx1kSCSg5BDD9gISLR4UXtqwo&#10;u4xXnom3eWH/+hPsfg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Kee4YvAEAAEwDAAAOAAAAAAAAAAAAAAAAAC4CAABkcnMv&#10;ZTJvRG9jLnhtbFBLAQItABQABgAIAAAAIQDBas7J2wAAAAcBAAAPAAAAAAAAAAAAAAAAABYEAABk&#10;cnMvZG93bnJldi54bWxQSwUGAAAAAAQABADzAAAAHgUAAAAA&#10;" filled="f" stroked="f">
                      <v:textbox inset="2.16pt,1.44pt,0,1.44pt">
                        <w:txbxContent>
                          <w:p w14:paraId="7C2327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7376" behindDoc="0" locked="0" layoutInCell="1" allowOverlap="1" wp14:anchorId="544C074D" wp14:editId="03C1084B">
                      <wp:simplePos x="0" y="0"/>
                      <wp:positionH relativeFrom="column">
                        <wp:posOffset>-63500</wp:posOffset>
                      </wp:positionH>
                      <wp:positionV relativeFrom="paragraph">
                        <wp:posOffset>0</wp:posOffset>
                      </wp:positionV>
                      <wp:extent cx="1003300" cy="596900"/>
                      <wp:effectExtent l="0" t="0" r="0" b="0"/>
                      <wp:wrapNone/>
                      <wp:docPr id="4083" name="Rectangle 4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D9414-EEEB-6748-8AC8-F922A500D2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2CA4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C074D" id="Rectangle 4083" o:spid="_x0000_s4136" style="position:absolute;left:0;text-align:left;margin-left:-5pt;margin-top:0;width:79pt;height:47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fzvA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Xi8pcdxil76j&#10;b9z1oyLn6mCkVLm/2a8pxA6vvYRnuGQRl1n8rMHmL8oic/H4dPVYzYkILG6Wq2aDDwncuq3rm3aT&#10;MavXywFi+qq8JXnBKCCV4iw/PsR0PvrnCN7LZM7P51Wa93MRs2ya0ttc3Ht5Qo04pOkJgx79xKgY&#10;TaBkwsYzGn8dOChKxm8OnW0/r5YtTkpJmnW7xgmGkuD87N9WuRODx1kSCSg5BDD9gISLR4UXtqwo&#10;u4xXnom3eWH/+hPsfg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9JcfzvAEAAEwDAAAOAAAAAAAAAAAAAAAAAC4CAABkcnMv&#10;ZTJvRG9jLnhtbFBLAQItABQABgAIAAAAIQDBas7J2wAAAAcBAAAPAAAAAAAAAAAAAAAAABYEAABk&#10;cnMvZG93bnJldi54bWxQSwUGAAAAAAQABADzAAAAHgUAAAAA&#10;" filled="f" stroked="f">
                      <v:textbox inset="2.16pt,1.44pt,0,1.44pt">
                        <w:txbxContent>
                          <w:p w14:paraId="302CA4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8400" behindDoc="0" locked="0" layoutInCell="1" allowOverlap="1" wp14:anchorId="1F67C744" wp14:editId="6B544102">
                      <wp:simplePos x="0" y="0"/>
                      <wp:positionH relativeFrom="column">
                        <wp:posOffset>-63500</wp:posOffset>
                      </wp:positionH>
                      <wp:positionV relativeFrom="paragraph">
                        <wp:posOffset>0</wp:posOffset>
                      </wp:positionV>
                      <wp:extent cx="1003300" cy="596900"/>
                      <wp:effectExtent l="0" t="0" r="0" b="0"/>
                      <wp:wrapNone/>
                      <wp:docPr id="4082" name="Rectangle 4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7E123-D7C8-5A4C-AF70-57CA601693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A92D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7C744" id="Rectangle 4082" o:spid="_x0000_s4137" style="position:absolute;left:0;text-align:left;margin-left:-5pt;margin-top:0;width:79pt;height:47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" filled="f" stroked="f">
                      <v:textbox inset="2.16pt,1.44pt,0,1.44pt">
                        <w:txbxContent>
                          <w:p w14:paraId="7DA92D6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59424" behindDoc="0" locked="0" layoutInCell="1" allowOverlap="1" wp14:anchorId="1A4EEA9B" wp14:editId="608AFFF8">
                      <wp:simplePos x="0" y="0"/>
                      <wp:positionH relativeFrom="column">
                        <wp:posOffset>-63500</wp:posOffset>
                      </wp:positionH>
                      <wp:positionV relativeFrom="paragraph">
                        <wp:posOffset>0</wp:posOffset>
                      </wp:positionV>
                      <wp:extent cx="1003300" cy="596900"/>
                      <wp:effectExtent l="0" t="0" r="0" b="0"/>
                      <wp:wrapNone/>
                      <wp:docPr id="4081" name="Rectangle 4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5B3D6E-AFA3-0E4D-A3E2-CABE46ED7B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3AD7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EEA9B" id="Rectangle 4081" o:spid="_x0000_s4138" style="position:absolute;left:0;text-align:left;margin-left:-5pt;margin-top:0;width:79pt;height:47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1euGEsctTukX&#10;6sZdPypyrg5GSpXnm/WaQuzw2mN4gEsWcZnJzxps/iItMheNT1eN1ZyIwOJmuWo2S0oEbt3U9ed2&#10;k3tWL5cDxPRNeUvyglFAKEVZfvwR0/no8xG8l8Gcn8+rNO/nQmbZNO0z1r2XJ+SIJk33GPToJ0bF&#10;aAIlEw6e0fjnwEFRMn53qGz7ZbVs0SkladbtGh0MJUH/7F9XuRODRy+JBJQcAph+QMBFo4ILR1aY&#10;XeyVPfE6L+hffoLdX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kK1//vAEAAEwDAAAOAAAAAAAAAAAAAAAAAC4CAABkcnMv&#10;ZTJvRG9jLnhtbFBLAQItABQABgAIAAAAIQDBas7J2wAAAAcBAAAPAAAAAAAAAAAAAAAAABYEAABk&#10;cnMvZG93bnJldi54bWxQSwUGAAAAAAQABADzAAAAHgUAAAAA&#10;" filled="f" stroked="f">
                      <v:textbox inset="2.16pt,1.44pt,0,1.44pt">
                        <w:txbxContent>
                          <w:p w14:paraId="283AD7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0448" behindDoc="0" locked="0" layoutInCell="1" allowOverlap="1" wp14:anchorId="4F8AA7C2" wp14:editId="15528F14">
                      <wp:simplePos x="0" y="0"/>
                      <wp:positionH relativeFrom="column">
                        <wp:posOffset>-63500</wp:posOffset>
                      </wp:positionH>
                      <wp:positionV relativeFrom="paragraph">
                        <wp:posOffset>0</wp:posOffset>
                      </wp:positionV>
                      <wp:extent cx="1003300" cy="596900"/>
                      <wp:effectExtent l="0" t="0" r="0" b="0"/>
                      <wp:wrapNone/>
                      <wp:docPr id="4080" name="Rectangle 4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B871A-4FC9-F743-95C3-1C3B275CAAF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9E1A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AA7C2" id="Rectangle 4080" o:spid="_x0000_s4139" style="position:absolute;left:0;text-align:left;margin-left:-5pt;margin-top:0;width:79pt;height:47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OivqxS7AQAATAMAAA4AAAAAAAAAAAAAAAAALgIAAGRycy9l&#10;Mm9Eb2MueG1sUEsBAi0AFAAGAAgAAAAhAMFqzsnbAAAABwEAAA8AAAAAAAAAAAAAAAAAFQQAAGRy&#10;cy9kb3ducmV2LnhtbFBLBQYAAAAABAAEAPMAAAAdBQAAAAA=&#10;" filled="f" stroked="f">
                      <v:textbox inset="2.16pt,1.44pt,0,1.44pt">
                        <w:txbxContent>
                          <w:p w14:paraId="1D9E1A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1472" behindDoc="0" locked="0" layoutInCell="1" allowOverlap="1" wp14:anchorId="1B479E53" wp14:editId="2591A880">
                      <wp:simplePos x="0" y="0"/>
                      <wp:positionH relativeFrom="column">
                        <wp:posOffset>-63500</wp:posOffset>
                      </wp:positionH>
                      <wp:positionV relativeFrom="paragraph">
                        <wp:posOffset>0</wp:posOffset>
                      </wp:positionV>
                      <wp:extent cx="1003300" cy="596900"/>
                      <wp:effectExtent l="0" t="0" r="0" b="0"/>
                      <wp:wrapNone/>
                      <wp:docPr id="4079" name="Rectangle 4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6CE00-4B75-E34D-96E6-9A3F459905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9174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79E53" id="Rectangle 4079" o:spid="_x0000_s4140" style="position:absolute;left:0;text-align:left;margin-left:-5pt;margin-top:0;width:79pt;height:47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lW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qm83lDhucUo/&#10;UTfuBiPJuTrqvpd5vlmvKcQOrz2FR7hkEZeZ/KzA5i/SInPR+HTVWM6JCCxulqtms6RE4NZNXX9u&#10;N7ln9Xo5QExfpbckLxgFhFKU5cfvMZ2PvhzBexnM+fm8SvN+LmSWTbN6wbr3/Qk5oknTAwZl/MSo&#10;MDpQMuHgGY2/DxwkJeabQ2Xb29WyRaeUpFm3a3QwlAT9s39b5U6MHr0kElByCKCHEQEXjQouHFlh&#10;drFX9sTbvKB//Ql2f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ECelWvAEAAEwDAAAOAAAAAAAAAAAAAAAAAC4CAABkcnMv&#10;ZTJvRG9jLnhtbFBLAQItABQABgAIAAAAIQDBas7J2wAAAAcBAAAPAAAAAAAAAAAAAAAAABYEAABk&#10;cnMvZG93bnJldi54bWxQSwUGAAAAAAQABADzAAAAHgUAAAAA&#10;" filled="f" stroked="f">
                      <v:textbox inset="2.16pt,1.44pt,0,1.44pt">
                        <w:txbxContent>
                          <w:p w14:paraId="009174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2496" behindDoc="0" locked="0" layoutInCell="1" allowOverlap="1" wp14:anchorId="5FFA01E0" wp14:editId="1526E43D">
                      <wp:simplePos x="0" y="0"/>
                      <wp:positionH relativeFrom="column">
                        <wp:posOffset>-63500</wp:posOffset>
                      </wp:positionH>
                      <wp:positionV relativeFrom="paragraph">
                        <wp:posOffset>0</wp:posOffset>
                      </wp:positionV>
                      <wp:extent cx="1003300" cy="596900"/>
                      <wp:effectExtent l="0" t="0" r="0" b="0"/>
                      <wp:wrapNone/>
                      <wp:docPr id="4078" name="Rectangle 4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C8BD5-CD9D-0B45-88C9-652B349D0C6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1336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A01E0" id="Rectangle 4078" o:spid="_x0000_s4141" style="position:absolute;left:0;text-align:left;margin-left:-5pt;margin-top:0;width:79pt;height:47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29vAEAAEwDAAAOAAAAZHJzL2Uyb0RvYy54bWysU8tu2zAQvBfoPxC813rYSW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FVfYe9ctxil36g&#10;b9wNRpJzddR9L3N/s19TiB1eew5PcMkiLrP4WYHNX5RF5uLx6eqxnBMRWNwsV81mSYnArdu6vmk3&#10;GbN6uxwgpi/SW5IXjAJSKc7y47eYzkdfj+C9TOb8fF6leT8XMcumuXnluvf9CTXikKZHDMr4iVFh&#10;dKBkwsYzGn8dOEhKzFeHzrZ3q2WLk1KSZt2u0RUoCc7P/n2VOzF6nCWRgJJDAD2MSLh4VHhhy4qy&#10;y3jlmXifF/ZvP8HuN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IjR29vAEAAEwDAAAOAAAAAAAAAAAAAAAAAC4CAABkcnMv&#10;ZTJvRG9jLnhtbFBLAQItABQABgAIAAAAIQDBas7J2wAAAAcBAAAPAAAAAAAAAAAAAAAAABYEAABk&#10;cnMvZG93bnJldi54bWxQSwUGAAAAAAQABADzAAAAHgUAAAAA&#10;" filled="f" stroked="f">
                      <v:textbox inset="2.16pt,1.44pt,0,1.44pt">
                        <w:txbxContent>
                          <w:p w14:paraId="7E1336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3520" behindDoc="0" locked="0" layoutInCell="1" allowOverlap="1" wp14:anchorId="100EC74A" wp14:editId="22000E2B">
                      <wp:simplePos x="0" y="0"/>
                      <wp:positionH relativeFrom="column">
                        <wp:posOffset>-63500</wp:posOffset>
                      </wp:positionH>
                      <wp:positionV relativeFrom="paragraph">
                        <wp:posOffset>0</wp:posOffset>
                      </wp:positionV>
                      <wp:extent cx="1003300" cy="596900"/>
                      <wp:effectExtent l="0" t="0" r="0" b="0"/>
                      <wp:wrapNone/>
                      <wp:docPr id="4077" name="Rectangle 4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9E070B-FD43-D54D-9CA6-5AEEC63A8A6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D28B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EC74A" id="Rectangle 4077" o:spid="_x0000_s4142" style="position:absolute;left:0;text-align:left;margin-left:-5pt;margin-top:0;width:79pt;height:47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CL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lytKLHM4JR+&#10;oW7MdoMk52qvhZBpvkmv0YcGrz37J7hkAZeJ/KTApC/SIlPW+HTVWE6RcCxu5otqM6eE49ayLG/q&#10;TepZvF32EOIP6QxJi5YCQsnKsuNDiOejr0fwXgJzfj6t4rSfMpl5VS1fse6dOCFHNGl8xKAGN7aU&#10;D9pTMuLgWxr+HBhISoZ7i8rWq8W8RqfkpFrXa3Qw5AT9s39fZZb3Dr3EI1By8KC7HgFnjTIuHFlm&#10;drFX8sT7PKN/+wl2f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nTSCLvAEAAEwDAAAOAAAAAAAAAAAAAAAAAC4CAABkcnMv&#10;ZTJvRG9jLnhtbFBLAQItABQABgAIAAAAIQDBas7J2wAAAAcBAAAPAAAAAAAAAAAAAAAAABYEAABk&#10;cnMvZG93bnJldi54bWxQSwUGAAAAAAQABADzAAAAHgUAAAAA&#10;" filled="f" stroked="f">
                      <v:textbox inset="2.16pt,1.44pt,0,1.44pt">
                        <w:txbxContent>
                          <w:p w14:paraId="4ED28B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4544" behindDoc="0" locked="0" layoutInCell="1" allowOverlap="1" wp14:anchorId="772C4882" wp14:editId="78E6889A">
                      <wp:simplePos x="0" y="0"/>
                      <wp:positionH relativeFrom="column">
                        <wp:posOffset>-63500</wp:posOffset>
                      </wp:positionH>
                      <wp:positionV relativeFrom="paragraph">
                        <wp:posOffset>0</wp:posOffset>
                      </wp:positionV>
                      <wp:extent cx="1003300" cy="596900"/>
                      <wp:effectExtent l="0" t="0" r="0" b="0"/>
                      <wp:wrapNone/>
                      <wp:docPr id="4076" name="Rectangle 4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56180-B9FB-4844-84ED-87FFE7168B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E10A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C4882" id="Rectangle 4076" o:spid="_x0000_s4143" style="position:absolute;left:0;text-align:left;margin-left:-5pt;margin-top:0;width:79pt;height:47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Rg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lwtKbHM4JR+&#10;oW7MdoMk52qvhZBpvkmv0YcGrz37J7hkAZeJ/KTApC/SIlPW+HTVWE6RcCxu5otqM6eE49ayLG/q&#10;TepZvF32EOIP6QxJi5YCQsnKsuNDiOejr0fwXgJzfj6t4rSfMpl5Va1ese6dOCFHNGl8xKAGN7aU&#10;D9pTMuLgWxr+HBhISoZ7i8rWq8W8RqfkpFrXa3Qw5AT9s39fZZb3Dr3EI1By8KC7HgFnjTIuHFlm&#10;drFX8sT7PKN/+wl2f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rydRgvAEAAEwDAAAOAAAAAAAAAAAAAAAAAC4CAABkcnMv&#10;ZTJvRG9jLnhtbFBLAQItABQABgAIAAAAIQDBas7J2wAAAAcBAAAPAAAAAAAAAAAAAAAAABYEAABk&#10;cnMvZG93bnJldi54bWxQSwUGAAAAAAQABADzAAAAHgUAAAAA&#10;" filled="f" stroked="f">
                      <v:textbox inset="2.16pt,1.44pt,0,1.44pt">
                        <w:txbxContent>
                          <w:p w14:paraId="3FE10A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5568" behindDoc="0" locked="0" layoutInCell="1" allowOverlap="1" wp14:anchorId="3F137302" wp14:editId="682FDF54">
                      <wp:simplePos x="0" y="0"/>
                      <wp:positionH relativeFrom="column">
                        <wp:posOffset>-63500</wp:posOffset>
                      </wp:positionH>
                      <wp:positionV relativeFrom="paragraph">
                        <wp:posOffset>0</wp:posOffset>
                      </wp:positionV>
                      <wp:extent cx="1003300" cy="596900"/>
                      <wp:effectExtent l="0" t="0" r="0" b="0"/>
                      <wp:wrapNone/>
                      <wp:docPr id="4075" name="Rectangle 4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A032-13D9-D342-BFEE-BDD1763276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1799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37302" id="Rectangle 4075" o:spid="_x0000_s4144" style="position:absolute;left:0;text-align:left;margin-left:-5pt;margin-top:0;width:79pt;height:47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SL7l9vAEAAEwDAAAOAAAAAAAAAAAAAAAAAC4CAABkcnMv&#10;ZTJvRG9jLnhtbFBLAQItABQABgAIAAAAIQDBas7J2wAAAAcBAAAPAAAAAAAAAAAAAAAAABYEAABk&#10;cnMvZG93bnJldi54bWxQSwUGAAAAAAQABADzAAAAHgUAAAAA&#10;" filled="f" stroked="f">
                      <v:textbox inset="2.16pt,1.44pt,0,1.44pt">
                        <w:txbxContent>
                          <w:p w14:paraId="151799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6592" behindDoc="0" locked="0" layoutInCell="1" allowOverlap="1" wp14:anchorId="0F977DEC" wp14:editId="41C6897F">
                      <wp:simplePos x="0" y="0"/>
                      <wp:positionH relativeFrom="column">
                        <wp:posOffset>-63500</wp:posOffset>
                      </wp:positionH>
                      <wp:positionV relativeFrom="paragraph">
                        <wp:posOffset>0</wp:posOffset>
                      </wp:positionV>
                      <wp:extent cx="1003300" cy="596900"/>
                      <wp:effectExtent l="0" t="0" r="0" b="0"/>
                      <wp:wrapNone/>
                      <wp:docPr id="4074" name="Rectangle 4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1AA69C-074B-884E-BFB3-C86A315008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9D62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77DEC" id="Rectangle 4074" o:spid="_x0000_s4145" style="position:absolute;left:0;text-align:left;margin-left:-5pt;margin-top:0;width:79pt;height:47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2W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vl1R4rjFLv1E&#10;37jrR0XO1cFIqXJ/s19TiB1eewqPcMkiLrP4WYPNX5RF5uLx6eqxmhMRWNwsV81mSYnArZu6/txu&#10;Mmb1ejlATF+VtyQvGAWkUpzlx+8xnY++HMF7mcz5+bxK834uYpZNU3Bzce/lCTXikKYHDHr0E6Ni&#10;NIGSCRvPaPx94KAoGb85dLa9XS1bnJSSNOt2jRMMJcH52b+tcicGj7MkElByCGD6AQkXjwovbFlR&#10;dhmvPBNv88L+9SfY/Q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eq02WvAEAAEwDAAAOAAAAAAAAAAAAAAAAAC4CAABkcnMv&#10;ZTJvRG9jLnhtbFBLAQItABQABgAIAAAAIQDBas7J2wAAAAcBAAAPAAAAAAAAAAAAAAAAABYEAABk&#10;cnMvZG93bnJldi54bWxQSwUGAAAAAAQABADzAAAAHgUAAAAA&#10;" filled="f" stroked="f">
                      <v:textbox inset="2.16pt,1.44pt,0,1.44pt">
                        <w:txbxContent>
                          <w:p w14:paraId="059D62A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7616" behindDoc="0" locked="0" layoutInCell="1" allowOverlap="1" wp14:anchorId="7895A0E7" wp14:editId="1F4AC0F8">
                      <wp:simplePos x="0" y="0"/>
                      <wp:positionH relativeFrom="column">
                        <wp:posOffset>-63500</wp:posOffset>
                      </wp:positionH>
                      <wp:positionV relativeFrom="paragraph">
                        <wp:posOffset>0</wp:posOffset>
                      </wp:positionV>
                      <wp:extent cx="1003300" cy="596900"/>
                      <wp:effectExtent l="0" t="0" r="0" b="0"/>
                      <wp:wrapNone/>
                      <wp:docPr id="4073" name="Rectangle 4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137826-80E0-0141-BEBC-4D6658486E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D173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5A0E7" id="Rectangle 4073" o:spid="_x0000_s4146" style="position:absolute;left:0;text-align:left;margin-left:-5pt;margin-top:0;width:79pt;height:47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wu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vl1S4rjFLv1E&#10;37jrR0XO1cFIqXJ/s19TiB1eewqPcMkiLrP4WYPNX5RF5uLx6eqxmhMRWNwsV80GHxK4dVPXn9tN&#10;xqxeLweI6avyluQFo4BUirP8+D2m89GXI3gvkzk/n1dp3s9FzLJpS29zce/lCTXikKYHDHr0E6Ni&#10;NIGSCRvPaPx94KAoGb85dLa9XS1bnJSSNOt2jRMMJcH52b+tcicGj7MkElByCGD6AQkXjwovbFlR&#10;dhmvPBNv88L+9SfY/Q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0ZPwuvAEAAEwDAAAOAAAAAAAAAAAAAAAAAC4CAABkcnMv&#10;ZTJvRG9jLnhtbFBLAQItABQABgAIAAAAIQDBas7J2wAAAAcBAAAPAAAAAAAAAAAAAAAAABYEAABk&#10;cnMvZG93bnJldi54bWxQSwUGAAAAAAQABADzAAAAHgUAAAAA&#10;" filled="f" stroked="f">
                      <v:textbox inset="2.16pt,1.44pt,0,1.44pt">
                        <w:txbxContent>
                          <w:p w14:paraId="20D173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8640" behindDoc="0" locked="0" layoutInCell="1" allowOverlap="1" wp14:anchorId="11D9B819" wp14:editId="68784DED">
                      <wp:simplePos x="0" y="0"/>
                      <wp:positionH relativeFrom="column">
                        <wp:posOffset>-63500</wp:posOffset>
                      </wp:positionH>
                      <wp:positionV relativeFrom="paragraph">
                        <wp:posOffset>0</wp:posOffset>
                      </wp:positionV>
                      <wp:extent cx="1003300" cy="596900"/>
                      <wp:effectExtent l="0" t="0" r="0" b="0"/>
                      <wp:wrapNone/>
                      <wp:docPr id="4072" name="Rectangle 4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A7C93B-2741-324D-9968-139F0EDA08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CF24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9B819" id="Rectangle 4072" o:spid="_x0000_s4147" style="position:absolute;left:0;text-align:left;margin-left:-5pt;margin-top:0;width:79pt;height:47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jFuw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vm0pcdxil36i&#10;b9z1oyLn6mCkVLm/2a8pxA6vPYVHuGQRl1n8rMHmL8oic/H4dPVYzYkILG6Wq2azpETg1k1df243&#10;GbN6vRwgpq/KW5IXjAJSKc7y4/eYzkdfjuC9TOb8fF6leT8XMcumvXLde3lCjTik6QGDHv3EqBhN&#10;oGTCxjMafx84KErGbw6dbW9XSzQilaRZt2ucYCgJzs/+bZU7MXicJZGAkkMA0w9IuLxbeGHLirLL&#10;eOWZeJsX9q8/we4P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DjgCMW7AQAATAMAAA4AAAAAAAAAAAAAAAAALgIAAGRycy9l&#10;Mm9Eb2MueG1sUEsBAi0AFAAGAAgAAAAhAMFqzsnbAAAABwEAAA8AAAAAAAAAAAAAAAAAFQQAAGRy&#10;cy9kb3ducmV2LnhtbFBLBQYAAAAABAAEAPMAAAAdBQAAAAA=&#10;" filled="f" stroked="f">
                      <v:textbox inset="2.16pt,1.44pt,0,1.44pt">
                        <w:txbxContent>
                          <w:p w14:paraId="32CF242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69664" behindDoc="0" locked="0" layoutInCell="1" allowOverlap="1" wp14:anchorId="6A527BCD" wp14:editId="7964473A">
                      <wp:simplePos x="0" y="0"/>
                      <wp:positionH relativeFrom="column">
                        <wp:posOffset>-63500</wp:posOffset>
                      </wp:positionH>
                      <wp:positionV relativeFrom="paragraph">
                        <wp:posOffset>0</wp:posOffset>
                      </wp:positionV>
                      <wp:extent cx="1003300" cy="596900"/>
                      <wp:effectExtent l="0" t="0" r="0" b="0"/>
                      <wp:wrapNone/>
                      <wp:docPr id="4071" name="Rectangle 4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51805-F171-5A42-8E1F-89486FE52C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1F93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27BCD" id="Rectangle 4071" o:spid="_x0000_s4148" style="position:absolute;left:0;text-align:left;margin-left:-5pt;margin-top:0;width:79pt;height:47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Qi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qm8bShy3OKWf&#10;qBt3g5HkXB1138s836zXFGKH157CI1yyiMtMflZg8xdpkblofLpqLOdEBBY3y1WzWVIicOumrj+3&#10;m9yzer0cIKav0luSF4wCQinK8uP3mM5HX47gvQzm/HxepXk/FzLLpm1fsO59f0KOaNL0gEEZPzEq&#10;jA6UTDh4RuPvAwdJifnmUNn2drVs0SkladbtGh0MJUH/7N9WuROjRy+JBJQcAuhhRMBFo4ILR1aY&#10;XeyVPfE2L+hff4LdH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tamQivAEAAEwDAAAOAAAAAAAAAAAAAAAAAC4CAABkcnMv&#10;ZTJvRG9jLnhtbFBLAQItABQABgAIAAAAIQDBas7J2wAAAAcBAAAPAAAAAAAAAAAAAAAAABYEAABk&#10;cnMvZG93bnJldi54bWxQSwUGAAAAAAQABADzAAAAHgUAAAAA&#10;" filled="f" stroked="f">
                      <v:textbox inset="2.16pt,1.44pt,0,1.44pt">
                        <w:txbxContent>
                          <w:p w14:paraId="621F931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0688" behindDoc="0" locked="0" layoutInCell="1" allowOverlap="1" wp14:anchorId="170D8185" wp14:editId="7C2E921F">
                      <wp:simplePos x="0" y="0"/>
                      <wp:positionH relativeFrom="column">
                        <wp:posOffset>-63500</wp:posOffset>
                      </wp:positionH>
                      <wp:positionV relativeFrom="paragraph">
                        <wp:posOffset>0</wp:posOffset>
                      </wp:positionV>
                      <wp:extent cx="1003300" cy="596900"/>
                      <wp:effectExtent l="0" t="0" r="0" b="0"/>
                      <wp:wrapNone/>
                      <wp:docPr id="4070" name="Rectangle 4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E28D51-7675-9D45-9421-97CBAD5BE5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B8FD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D8185" id="Rectangle 4070" o:spid="_x0000_s4149" style="position:absolute;left:0;text-align:left;margin-left:-5pt;margin-top:0;width:79pt;height:47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OHukMm7AQAATAMAAA4AAAAAAAAAAAAAAAAALgIAAGRycy9l&#10;Mm9Eb2MueG1sUEsBAi0AFAAGAAgAAAAhAMFqzsnbAAAABwEAAA8AAAAAAAAAAAAAAAAAFQQAAGRy&#10;cy9kb3ducmV2LnhtbFBLBQYAAAAABAAEAPMAAAAdBQAAAAA=&#10;" filled="f" stroked="f">
                      <v:textbox inset="2.16pt,1.44pt,0,1.44pt">
                        <w:txbxContent>
                          <w:p w14:paraId="40B8FD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1712" behindDoc="0" locked="0" layoutInCell="1" allowOverlap="1" wp14:anchorId="21A8A20E" wp14:editId="5D5DB10D">
                      <wp:simplePos x="0" y="0"/>
                      <wp:positionH relativeFrom="column">
                        <wp:posOffset>-63500</wp:posOffset>
                      </wp:positionH>
                      <wp:positionV relativeFrom="paragraph">
                        <wp:posOffset>0</wp:posOffset>
                      </wp:positionV>
                      <wp:extent cx="1003300" cy="596900"/>
                      <wp:effectExtent l="0" t="0" r="0" b="0"/>
                      <wp:wrapNone/>
                      <wp:docPr id="4069" name="Rectangle 4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C7EC99-562F-7146-9F9B-2917A082E2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CD77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8A20E" id="Rectangle 4069" o:spid="_x0000_s4150" style="position:absolute;left:0;text-align:left;margin-left:-5pt;margin-top:0;width:79pt;height:47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mY/B6vAEAAEwDAAAOAAAAAAAAAAAAAAAAAC4CAABkcnMv&#10;ZTJvRG9jLnhtbFBLAQItABQABgAIAAAAIQDBas7J2wAAAAcBAAAPAAAAAAAAAAAAAAAAABYEAABk&#10;cnMvZG93bnJldi54bWxQSwUGAAAAAAQABADzAAAAHgUAAAAA&#10;" filled="f" stroked="f">
                      <v:textbox inset="2.16pt,1.44pt,0,1.44pt">
                        <w:txbxContent>
                          <w:p w14:paraId="0FCD77B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2736" behindDoc="0" locked="0" layoutInCell="1" allowOverlap="1" wp14:anchorId="6E5E21E0" wp14:editId="2C468CA1">
                      <wp:simplePos x="0" y="0"/>
                      <wp:positionH relativeFrom="column">
                        <wp:posOffset>-63500</wp:posOffset>
                      </wp:positionH>
                      <wp:positionV relativeFrom="paragraph">
                        <wp:posOffset>0</wp:posOffset>
                      </wp:positionV>
                      <wp:extent cx="1003300" cy="596900"/>
                      <wp:effectExtent l="0" t="0" r="0" b="0"/>
                      <wp:wrapNone/>
                      <wp:docPr id="4068" name="Rectangle 4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AEF20-4934-6F44-96D7-DED3555D9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0A61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E21E0" id="Rectangle 4068" o:spid="_x0000_s4151" style="position:absolute;left:0;text-align:left;margin-left:-5pt;margin-top:0;width:79pt;height:47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SRvA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FVvcZeOW6xS9/R&#10;N+76UZFLdTBSqtzf7NcUYofXnsMTXLOIyyx+1mDzF2WRuXh8vnms5kQEFrfLVbNdUiJwa13Xd+02&#10;Y1avlwPE9Fl5S/KCUUAqxVl++hrT5ejLEbyXyVyez6s0H+YiZtm0dy9cD16eUSMOaXrEoEc/MSpG&#10;EyiZsPGMxl9HDoqS8YtDZ9uPq2WLk1KSZtNu0BUoCc7P4W2VOzF4nCWRgJJjANMPSLh4VHhhy4qy&#10;63jlmXibF/avP8H+N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q5wSRvAEAAEwDAAAOAAAAAAAAAAAAAAAAAC4CAABkcnMv&#10;ZTJvRG9jLnhtbFBLAQItABQABgAIAAAAIQDBas7J2wAAAAcBAAAPAAAAAAAAAAAAAAAAABYEAABk&#10;cnMvZG93bnJldi54bWxQSwUGAAAAAAQABADzAAAAHgUAAAAA&#10;" filled="f" stroked="f">
                      <v:textbox inset="2.16pt,1.44pt,0,1.44pt">
                        <w:txbxContent>
                          <w:p w14:paraId="410A61C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3760" behindDoc="0" locked="0" layoutInCell="1" allowOverlap="1" wp14:anchorId="298DD8E0" wp14:editId="41C5E1CA">
                      <wp:simplePos x="0" y="0"/>
                      <wp:positionH relativeFrom="column">
                        <wp:posOffset>-63500</wp:posOffset>
                      </wp:positionH>
                      <wp:positionV relativeFrom="paragraph">
                        <wp:posOffset>0</wp:posOffset>
                      </wp:positionV>
                      <wp:extent cx="1003300" cy="596900"/>
                      <wp:effectExtent l="0" t="0" r="0" b="0"/>
                      <wp:wrapNone/>
                      <wp:docPr id="4067" name="Rectangle 4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43C00-E620-BA4E-A0FE-27D5EC9563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56A4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DD8E0" id="Rectangle 4067" o:spid="_x0000_s4152" style="position:absolute;left:0;text-align:left;margin-left:-5pt;margin-top:0;width:79pt;height:47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mn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Va/vKHHc4pS+&#10;o27c9aMil+pgpFR5vlmvKcQOrz2HJ7hmEZeZ/KzB5i/SInPR+HzTWM2JCCxul6tmu6RE4Na6rj+2&#10;29yzer0cIKbPyluSF4wCQinK8tPXmC5HX47gvQzm8nxepfkwFzLLpl2/YD14eUaOaNL0iEGPfmJU&#10;jCZQMuHgGY2/jhwUJeMXh8q2d6tli04pSbNpN+hgKAn65/C2yp0YPHpJJKDkGMD0AwIuGhVcOLLC&#10;7Gqv7Im3eUH/+hPsf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FJzmnvAEAAEwDAAAOAAAAAAAAAAAAAAAAAC4CAABkcnMv&#10;ZTJvRG9jLnhtbFBLAQItABQABgAIAAAAIQDBas7J2wAAAAcBAAAPAAAAAAAAAAAAAAAAABYEAABk&#10;cnMvZG93bnJldi54bWxQSwUGAAAAAAQABADzAAAAHgUAAAAA&#10;" filled="f" stroked="f">
                      <v:textbox inset="2.16pt,1.44pt,0,1.44pt">
                        <w:txbxContent>
                          <w:p w14:paraId="5656A4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4784" behindDoc="0" locked="0" layoutInCell="1" allowOverlap="1" wp14:anchorId="5F73E91C" wp14:editId="7CC2B222">
                      <wp:simplePos x="0" y="0"/>
                      <wp:positionH relativeFrom="column">
                        <wp:posOffset>-63500</wp:posOffset>
                      </wp:positionH>
                      <wp:positionV relativeFrom="paragraph">
                        <wp:posOffset>0</wp:posOffset>
                      </wp:positionV>
                      <wp:extent cx="1003300" cy="596900"/>
                      <wp:effectExtent l="0" t="0" r="0" b="0"/>
                      <wp:wrapNone/>
                      <wp:docPr id="4066" name="Rectangle 4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A6BD34-83F2-3847-B879-221BC3E153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266A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3E91C" id="Rectangle 4066" o:spid="_x0000_s4153" style="position:absolute;left:0;text-align:left;margin-left:-5pt;margin-top:0;width:79pt;height:47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1M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Va/XlDhucUrf&#10;UTfu+lGRS3UwUqo836zXFGKH157DE1yziMtMftZg8xdpkblofL5prOZEBBa3y1WzXVIicGtd1x/b&#10;be5ZvV4OENNn5S3JC0YBoRRl+elrTJejL0fwXgZzeT6v0nyYC5ll0969YD14eUaOaNL0iEGPfmJU&#10;jCZQMuHgGY2/jhwUJeMXh8q2d6tli04pSbNpN+hgKAn65/C2yp0YPHpJJKDkGMD0AwIuGhVcOLLC&#10;7Gqv7Im3eUH/+hPsf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Jo81MvAEAAEwDAAAOAAAAAAAAAAAAAAAAAC4CAABkcnMv&#10;ZTJvRG9jLnhtbFBLAQItABQABgAIAAAAIQDBas7J2wAAAAcBAAAPAAAAAAAAAAAAAAAAABYEAABk&#10;cnMvZG93bnJldi54bWxQSwUGAAAAAAQABADzAAAAHgUAAAAA&#10;" filled="f" stroked="f">
                      <v:textbox inset="2.16pt,1.44pt,0,1.44pt">
                        <w:txbxContent>
                          <w:p w14:paraId="51266A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5808" behindDoc="0" locked="0" layoutInCell="1" allowOverlap="1" wp14:anchorId="5438AFD2" wp14:editId="1DBDF3AB">
                      <wp:simplePos x="0" y="0"/>
                      <wp:positionH relativeFrom="column">
                        <wp:posOffset>-63500</wp:posOffset>
                      </wp:positionH>
                      <wp:positionV relativeFrom="paragraph">
                        <wp:posOffset>0</wp:posOffset>
                      </wp:positionV>
                      <wp:extent cx="1003300" cy="596900"/>
                      <wp:effectExtent l="0" t="0" r="0" b="0"/>
                      <wp:wrapNone/>
                      <wp:docPr id="4065" name="Rectangle 4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445B1-3423-184F-8914-BAE8186CD5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1A85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8AFD2" id="Rectangle 4065" o:spid="_x0000_s4154" style="position:absolute;left:0;text-align:left;margin-left:-5pt;margin-top:0;width:79pt;height:47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BRvAEAAEwDAAAOAAAAZHJzL2Uyb0RvYy54bWysU8tu2zAQvBfoPxC813rYcW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Va/vKHHc4pS+&#10;o27c9aMil+pgpFR5vlmvKcQOrz2HJ7hmEZeZ/KzB5i/SInPR+HzTWM2JCCxul6tmu6RE4Na6ru/a&#10;be5ZvV4OENNn5S3JC0YBoRRl+elrTJejL0fwXgZzeT6v0nyYC5ll025esB68PCNHNGl6xKBHPzEq&#10;RhMomXDwjMZfRw6KkvGLQ2Xbj6tli04pSbNpN+hgKAn65/C2yp0YPHpJJKDkGMD0AwIuGhVcOLLC&#10;7Gqv7Im3eUH/+hPsf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wRaBRvAEAAEwDAAAOAAAAAAAAAAAAAAAAAC4CAABkcnMv&#10;ZTJvRG9jLnhtbFBLAQItABQABgAIAAAAIQDBas7J2wAAAAcBAAAPAAAAAAAAAAAAAAAAABYEAABk&#10;cnMvZG93bnJldi54bWxQSwUGAAAAAAQABADzAAAAHgUAAAAA&#10;" filled="f" stroked="f">
                      <v:textbox inset="2.16pt,1.44pt,0,1.44pt">
                        <w:txbxContent>
                          <w:p w14:paraId="061A85D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6832" behindDoc="0" locked="0" layoutInCell="1" allowOverlap="1" wp14:anchorId="1B399B93" wp14:editId="0C120F93">
                      <wp:simplePos x="0" y="0"/>
                      <wp:positionH relativeFrom="column">
                        <wp:posOffset>-63500</wp:posOffset>
                      </wp:positionH>
                      <wp:positionV relativeFrom="paragraph">
                        <wp:posOffset>0</wp:posOffset>
                      </wp:positionV>
                      <wp:extent cx="1003300" cy="596900"/>
                      <wp:effectExtent l="0" t="0" r="0" b="0"/>
                      <wp:wrapNone/>
                      <wp:docPr id="4064" name="Rectangle 4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E93093-A6C7-E644-9F34-45F7C045EB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E540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99B93" id="Rectangle 4064" o:spid="_x0000_s4155" style="position:absolute;left:0;text-align:left;margin-left:-5pt;margin-top:0;width:79pt;height:47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8wVS6vAEAAEwDAAAOAAAAAAAAAAAAAAAAAC4CAABkcnMv&#10;ZTJvRG9jLnhtbFBLAQItABQABgAIAAAAIQDBas7J2wAAAAcBAAAPAAAAAAAAAAAAAAAAABYEAABk&#10;cnMvZG93bnJldi54bWxQSwUGAAAAAAQABADzAAAAHgUAAAAA&#10;" filled="f" stroked="f">
                      <v:textbox inset="2.16pt,1.44pt,0,1.44pt">
                        <w:txbxContent>
                          <w:p w14:paraId="59E5401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7856" behindDoc="0" locked="0" layoutInCell="1" allowOverlap="1" wp14:anchorId="2BEC4495" wp14:editId="220FDB3A">
                      <wp:simplePos x="0" y="0"/>
                      <wp:positionH relativeFrom="column">
                        <wp:posOffset>-63500</wp:posOffset>
                      </wp:positionH>
                      <wp:positionV relativeFrom="paragraph">
                        <wp:posOffset>0</wp:posOffset>
                      </wp:positionV>
                      <wp:extent cx="1003300" cy="596900"/>
                      <wp:effectExtent l="0" t="0" r="0" b="0"/>
                      <wp:wrapNone/>
                      <wp:docPr id="4063" name="Rectangle 4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EC1DD5-27E3-FE4B-ADD6-810C80BC92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C771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C4495" id="Rectangle 4063" o:spid="_x0000_s4156" style="position:absolute;left:0;text-align:left;margin-left:-5pt;margin-top:0;width:79pt;height:47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LnX1RvAEAAEwDAAAOAAAAAAAAAAAAAAAAAC4CAABkcnMv&#10;ZTJvRG9jLnhtbFBLAQItABQABgAIAAAAIQDBas7J2wAAAAcBAAAPAAAAAAAAAAAAAAAAABYEAABk&#10;cnMvZG93bnJldi54bWxQSwUGAAAAAAQABADzAAAAHgUAAAAA&#10;" filled="f" stroked="f">
                      <v:textbox inset="2.16pt,1.44pt,0,1.44pt">
                        <w:txbxContent>
                          <w:p w14:paraId="59C771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8880" behindDoc="0" locked="0" layoutInCell="1" allowOverlap="1" wp14:anchorId="555A0467" wp14:editId="7967D66E">
                      <wp:simplePos x="0" y="0"/>
                      <wp:positionH relativeFrom="column">
                        <wp:posOffset>-63500</wp:posOffset>
                      </wp:positionH>
                      <wp:positionV relativeFrom="paragraph">
                        <wp:posOffset>0</wp:posOffset>
                      </wp:positionV>
                      <wp:extent cx="1003300" cy="596900"/>
                      <wp:effectExtent l="0" t="0" r="0" b="0"/>
                      <wp:wrapNone/>
                      <wp:docPr id="4062" name="Rectangle 4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6CCB4-AE5E-BF4A-B746-C9CFC2FF13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324D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A0467" id="Rectangle 4062" o:spid="_x0000_s4157" style="position:absolute;left:0;text-align:left;margin-left:-5pt;margin-top:0;width:79pt;height:47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" filled="f" stroked="f">
                      <v:textbox inset="2.16pt,1.44pt,0,1.44pt">
                        <w:txbxContent>
                          <w:p w14:paraId="45324DC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79904" behindDoc="0" locked="0" layoutInCell="1" allowOverlap="1" wp14:anchorId="1F9A3332" wp14:editId="79AADB1B">
                      <wp:simplePos x="0" y="0"/>
                      <wp:positionH relativeFrom="column">
                        <wp:posOffset>-63500</wp:posOffset>
                      </wp:positionH>
                      <wp:positionV relativeFrom="paragraph">
                        <wp:posOffset>0</wp:posOffset>
                      </wp:positionV>
                      <wp:extent cx="1003300" cy="596900"/>
                      <wp:effectExtent l="0" t="0" r="0" b="0"/>
                      <wp:wrapNone/>
                      <wp:docPr id="4061" name="Rectangle 4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39C1A-19CC-CF4D-905C-F38178B2A1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78F6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A3332" id="Rectangle 4061" o:spid="_x0000_s4158" style="position:absolute;left:0;text-align:left;margin-left:-5pt;margin-top:0;width:79pt;height:47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JKT5V27AQAATAMAAA4AAAAAAAAAAAAAAAAALgIAAGRycy9l&#10;Mm9Eb2MueG1sUEsBAi0AFAAGAAgAAAAhAMFqzsnbAAAABwEAAA8AAAAAAAAAAAAAAAAAFQQAAGRy&#10;cy9kb3ducmV2LnhtbFBLBQYAAAAABAAEAPMAAAAdBQAAAAA=&#10;" filled="f" stroked="f">
                      <v:textbox inset="2.16pt,1.44pt,0,1.44pt">
                        <w:txbxContent>
                          <w:p w14:paraId="3178F6D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80928" behindDoc="0" locked="0" layoutInCell="1" allowOverlap="1" wp14:anchorId="2AA481C3" wp14:editId="0412DF80">
                      <wp:simplePos x="0" y="0"/>
                      <wp:positionH relativeFrom="column">
                        <wp:posOffset>-63500</wp:posOffset>
                      </wp:positionH>
                      <wp:positionV relativeFrom="paragraph">
                        <wp:posOffset>0</wp:posOffset>
                      </wp:positionV>
                      <wp:extent cx="1003300" cy="596900"/>
                      <wp:effectExtent l="0" t="0" r="0" b="0"/>
                      <wp:wrapNone/>
                      <wp:docPr id="4060" name="Rectangle 4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9899B-12F1-B642-A3E8-257B6EF023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E895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481C3" id="Rectangle 4060" o:spid="_x0000_s4159" style="position:absolute;left:0;text-align:left;margin-left:-5pt;margin-top:0;width:79pt;height:47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N4XEba7AQAATAMAAA4AAAAAAAAAAAAAAAAALgIAAGRycy9l&#10;Mm9Eb2MueG1sUEsBAi0AFAAGAAgAAAAhAMFqzsnbAAAABwEAAA8AAAAAAAAAAAAAAAAAFQQAAGRy&#10;cy9kb3ducmV2LnhtbFBLBQYAAAAABAAEAPMAAAAdBQAAAAA=&#10;" filled="f" stroked="f">
                      <v:textbox inset="2.16pt,1.44pt,0,1.44pt">
                        <w:txbxContent>
                          <w:p w14:paraId="61E8954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81952" behindDoc="0" locked="0" layoutInCell="1" allowOverlap="1" wp14:anchorId="6314D3D1" wp14:editId="310EDA1C">
                      <wp:simplePos x="0" y="0"/>
                      <wp:positionH relativeFrom="column">
                        <wp:posOffset>-63500</wp:posOffset>
                      </wp:positionH>
                      <wp:positionV relativeFrom="paragraph">
                        <wp:posOffset>0</wp:posOffset>
                      </wp:positionV>
                      <wp:extent cx="1003300" cy="596900"/>
                      <wp:effectExtent l="0" t="0" r="0" b="0"/>
                      <wp:wrapNone/>
                      <wp:docPr id="4059" name="Rectangle 4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04CB2D-C048-D145-A594-987DE8D294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3E3D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4D3D1" id="Rectangle 4059" o:spid="_x0000_s4160" style="position:absolute;left:0;text-align:left;margin-left:-5pt;margin-top:0;width:79pt;height:47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6++qpvAEAAEwDAAAOAAAAAAAAAAAAAAAAAC4CAABkcnMv&#10;ZTJvRG9jLnhtbFBLAQItABQABgAIAAAAIQDBas7J2wAAAAcBAAAPAAAAAAAAAAAAAAAAABYEAABk&#10;cnMvZG93bnJldi54bWxQSwUGAAAAAAQABADzAAAAHgUAAAAA&#10;" filled="f" stroked="f">
                      <v:textbox inset="2.16pt,1.44pt,0,1.44pt">
                        <w:txbxContent>
                          <w:p w14:paraId="513E3D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82976" behindDoc="0" locked="0" layoutInCell="1" allowOverlap="1" wp14:anchorId="21D22E34" wp14:editId="1743460D">
                      <wp:simplePos x="0" y="0"/>
                      <wp:positionH relativeFrom="column">
                        <wp:posOffset>-63500</wp:posOffset>
                      </wp:positionH>
                      <wp:positionV relativeFrom="paragraph">
                        <wp:posOffset>0</wp:posOffset>
                      </wp:positionV>
                      <wp:extent cx="1003300" cy="5969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FF0DB5-45CD-7949-B3F9-24C4B1EAB0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AF9F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22E34" id="Rectangle 4058" o:spid="_x0000_s4161" style="position:absolute;left:0;text-align:left;margin-left:-5pt;margin-top:0;width:79pt;height:47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2fx5CvAEAAEwDAAAOAAAAAAAAAAAAAAAAAC4CAABkcnMv&#10;ZTJvRG9jLnhtbFBLAQItABQABgAIAAAAIQDBas7J2wAAAAcBAAAPAAAAAAAAAAAAAAAAABYEAABk&#10;cnMvZG93bnJldi54bWxQSwUGAAAAAAQABADzAAAAHgUAAAAA&#10;" filled="f" stroked="f">
                      <v:textbox inset="2.16pt,1.44pt,0,1.44pt">
                        <w:txbxContent>
                          <w:p w14:paraId="4FAF9F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84000" behindDoc="0" locked="0" layoutInCell="1" allowOverlap="1" wp14:anchorId="0AE32D4E" wp14:editId="484DAEE0">
                      <wp:simplePos x="0" y="0"/>
                      <wp:positionH relativeFrom="column">
                        <wp:posOffset>-63500</wp:posOffset>
                      </wp:positionH>
                      <wp:positionV relativeFrom="paragraph">
                        <wp:posOffset>0</wp:posOffset>
                      </wp:positionV>
                      <wp:extent cx="1003300" cy="596900"/>
                      <wp:effectExtent l="0" t="0" r="0" b="0"/>
                      <wp:wrapNone/>
                      <wp:docPr id="4057" name="Rectangle 4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01F6D6-AD9F-2B45-AB7A-3656F5547C7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3E0C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32D4E" id="Rectangle 4057" o:spid="_x0000_s4162" style="position:absolute;left:0;text-align:left;margin-left:-5pt;margin-top:0;width:79pt;height:47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N0vAEAAEwDAAAOAAAAZHJzL2Uyb0RvYy54bWysU8tu2zAQvBfIPxC8x3o5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Wd7dU2KZwSn9&#10;QN2Y7UdJztVBCyHTfJNekw8tXnvxz3DJAi4T+VmBSV+kReas8emqsZwj4VjcNMtq01DCcWtVlnf1&#10;JvUs3i97CPGLdIakRUcBoWRl2fFbiOejb0fwXgJzfj6t4ryfM5mmalZvWPdOnJAjmjQ+YVCjmzrK&#10;R+0pmXDwHQ2/DgwkJeNXi8rW98umRqfkpFrXa3Qw5AT9s/9YZZYPDr3EI1By8KD7AQFnjTIuHFlm&#10;drFX8sTHPKN//wl2v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ZvyN0vAEAAEwDAAAOAAAAAAAAAAAAAAAAAC4CAABkcnMv&#10;ZTJvRG9jLnhtbFBLAQItABQABgAIAAAAIQDBas7J2wAAAAcBAAAPAAAAAAAAAAAAAAAAABYEAABk&#10;cnMvZG93bnJldi54bWxQSwUGAAAAAAQABADzAAAAHgUAAAAA&#10;" filled="f" stroked="f">
                      <v:textbox inset="2.16pt,1.44pt,0,1.44pt">
                        <w:txbxContent>
                          <w:p w14:paraId="3E3E0C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85024" behindDoc="0" locked="0" layoutInCell="1" allowOverlap="1" wp14:anchorId="673AA149" wp14:editId="4F4A6C86">
                      <wp:simplePos x="0" y="0"/>
                      <wp:positionH relativeFrom="column">
                        <wp:posOffset>-63500</wp:posOffset>
                      </wp:positionH>
                      <wp:positionV relativeFrom="paragraph">
                        <wp:posOffset>0</wp:posOffset>
                      </wp:positionV>
                      <wp:extent cx="1003300" cy="596900"/>
                      <wp:effectExtent l="0" t="0" r="0" b="0"/>
                      <wp:wrapNone/>
                      <wp:docPr id="4056" name="Rectangle 4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C3220E-000B-D840-A576-F00146CEF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BB10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AA149" id="Rectangle 4056" o:spid="_x0000_s4163" style="position:absolute;left:0;text-align:left;margin-left:-5pt;margin-top:0;width:79pt;height:47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efvAEAAEwDAAAOAAAAZHJzL2Uyb0RvYy54bWysU8tu2zAQvBfIPxC8x3o5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Wd6tKLHM4JR+&#10;oG7M9qMk5+qghZBpvkmvyYcWr734Z7hkAZeJ/KzApC/SInPW+HTVWM6RcCxummW1aSjhuLUqy7t6&#10;k3oW75c9hPhFOkPSoqOAULKy7PgtxPPRtyN4L4E5P59Wcd7PmUxTNfdvWPdOnJAjmjQ+YVCjmzrK&#10;R+0pmXDwHQ2/DgwkJeNXi8rW98umRqfkpFrXa3Qw5AT9s/9YZZYPDr3EI1By8KD7AQFnjTIuHFlm&#10;drFX8sTHPKN//wl2v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VO9efvAEAAEwDAAAOAAAAAAAAAAAAAAAAAC4CAABkcnMv&#10;ZTJvRG9jLnhtbFBLAQItABQABgAIAAAAIQDBas7J2wAAAAcBAAAPAAAAAAAAAAAAAAAAABYEAABk&#10;cnMvZG93bnJldi54bWxQSwUGAAAAAAQABADzAAAAHgUAAAAA&#10;" filled="f" stroked="f">
                      <v:textbox inset="2.16pt,1.44pt,0,1.44pt">
                        <w:txbxContent>
                          <w:p w14:paraId="33BB100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86048" behindDoc="0" locked="0" layoutInCell="1" allowOverlap="1" wp14:anchorId="753225F2" wp14:editId="1FE6A9E1">
                      <wp:simplePos x="0" y="0"/>
                      <wp:positionH relativeFrom="column">
                        <wp:posOffset>-63500</wp:posOffset>
                      </wp:positionH>
                      <wp:positionV relativeFrom="paragraph">
                        <wp:posOffset>0</wp:posOffset>
                      </wp:positionV>
                      <wp:extent cx="1003300" cy="596900"/>
                      <wp:effectExtent l="0" t="0" r="0" b="0"/>
                      <wp:wrapNone/>
                      <wp:docPr id="4055" name="Rectangle 4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4B73AF-F307-214F-BB70-C21677F482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F027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225F2" id="Rectangle 4055" o:spid="_x0000_s4164" style="position:absolute;left:0;text-align:left;margin-left:-5pt;margin-top:0;width:79pt;height:47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s3bqCvAEAAEwDAAAOAAAAAAAAAAAAAAAAAC4CAABkcnMv&#10;ZTJvRG9jLnhtbFBLAQItABQABgAIAAAAIQDBas7J2wAAAAcBAAAPAAAAAAAAAAAAAAAAABYEAABk&#10;cnMvZG93bnJldi54bWxQSwUGAAAAAAQABADzAAAAHgUAAAAA&#10;" filled="f" stroked="f">
                      <v:textbox inset="2.16pt,1.44pt,0,1.44pt">
                        <w:txbxContent>
                          <w:p w14:paraId="05F027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87072" behindDoc="0" locked="0" layoutInCell="1" allowOverlap="1" wp14:anchorId="6F0FE50B" wp14:editId="4FD2BBB3">
                      <wp:simplePos x="0" y="0"/>
                      <wp:positionH relativeFrom="column">
                        <wp:posOffset>-63500</wp:posOffset>
                      </wp:positionH>
                      <wp:positionV relativeFrom="paragraph">
                        <wp:posOffset>0</wp:posOffset>
                      </wp:positionV>
                      <wp:extent cx="1003300" cy="596900"/>
                      <wp:effectExtent l="0" t="0" r="0" b="0"/>
                      <wp:wrapNone/>
                      <wp:docPr id="4054" name="Rectangle 40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2585AE-85EE-4F4D-B11B-C7BFFAA258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8774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FE50B" id="Rectangle 4054" o:spid="_x0000_s4165" style="position:absolute;left:0;text-align:left;margin-left:-5pt;margin-top:0;width:79pt;height:47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gWU5pvAEAAEwDAAAOAAAAAAAAAAAAAAAAAC4CAABkcnMv&#10;ZTJvRG9jLnhtbFBLAQItABQABgAIAAAAIQDBas7J2wAAAAcBAAAPAAAAAAAAAAAAAAAAABYEAABk&#10;cnMvZG93bnJldi54bWxQSwUGAAAAAAQABADzAAAAHgUAAAAA&#10;" filled="f" stroked="f">
                      <v:textbox inset="2.16pt,1.44pt,0,1.44pt">
                        <w:txbxContent>
                          <w:p w14:paraId="238774B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88096" behindDoc="0" locked="0" layoutInCell="1" allowOverlap="1" wp14:anchorId="6277A0A9" wp14:editId="225B5D0C">
                      <wp:simplePos x="0" y="0"/>
                      <wp:positionH relativeFrom="column">
                        <wp:posOffset>-63500</wp:posOffset>
                      </wp:positionH>
                      <wp:positionV relativeFrom="paragraph">
                        <wp:posOffset>0</wp:posOffset>
                      </wp:positionV>
                      <wp:extent cx="1003300" cy="5969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CAB0D5-D299-3042-9FA0-53B1DE68E1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2259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7A0A9" id="Rectangle 4053" o:spid="_x0000_s4166" style="position:absolute;left:0;text-align:left;margin-left:-5pt;margin-top:0;width:79pt;height:47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52vAEAAEwDAAAOAAAAZHJzL2Uyb0RvYy54bWysU8tu2zAQvBfoPxC813rYS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iqvllS4rjFLv1E&#10;37jrR0XO1cFIqXJ/s19TiB1eewqPcMkiLrP4WYPNX5RF5uLx6eqxmhMRWNwsV80GHxK4dVvXN+0m&#10;Y1avlwPE9FV5S/KCUUAqxVl+/B7T+ejLEbyXyZyfz6s07+ciZtmsSm9zce/lCTXikKYHDHr0E6Ni&#10;NIGSCRvPaPx94KAoGb85dLb9vFq2OCkladbtGicYSoLzs39b5U4MHmdJJKDkEMD0AxIuHhVe2LKi&#10;7DJeeSbe5oX960+w+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wsM52vAEAAEwDAAAOAAAAAAAAAAAAAAAAAC4CAABkcnMv&#10;ZTJvRG9jLnhtbFBLAQItABQABgAIAAAAIQDBas7J2wAAAAcBAAAPAAAAAAAAAAAAAAAAABYEAABk&#10;cnMvZG93bnJldi54bWxQSwUGAAAAAAQABADzAAAAHgUAAAAA&#10;" filled="f" stroked="f">
                      <v:textbox inset="2.16pt,1.44pt,0,1.44pt">
                        <w:txbxContent>
                          <w:p w14:paraId="7622596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89120" behindDoc="0" locked="0" layoutInCell="1" allowOverlap="1" wp14:anchorId="260D4D2F" wp14:editId="6756C3E9">
                      <wp:simplePos x="0" y="0"/>
                      <wp:positionH relativeFrom="column">
                        <wp:posOffset>-63500</wp:posOffset>
                      </wp:positionH>
                      <wp:positionV relativeFrom="paragraph">
                        <wp:posOffset>0</wp:posOffset>
                      </wp:positionV>
                      <wp:extent cx="1003300" cy="5969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FFAA-9B16-D94C-93EE-4CEFF36A79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A952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D4D2F" id="Rectangle 4052" o:spid="_x0000_s4167" style="position:absolute;left:0;text-align:left;margin-left:-5pt;margin-top:0;width:79pt;height:47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" filled="f" stroked="f">
                      <v:textbox inset="2.16pt,1.44pt,0,1.44pt">
                        <w:txbxContent>
                          <w:p w14:paraId="2BA952A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0144" behindDoc="0" locked="0" layoutInCell="1" allowOverlap="1" wp14:anchorId="06A6B88F" wp14:editId="4503038A">
                      <wp:simplePos x="0" y="0"/>
                      <wp:positionH relativeFrom="column">
                        <wp:posOffset>-63500</wp:posOffset>
                      </wp:positionH>
                      <wp:positionV relativeFrom="paragraph">
                        <wp:posOffset>0</wp:posOffset>
                      </wp:positionV>
                      <wp:extent cx="1003300" cy="596900"/>
                      <wp:effectExtent l="0" t="0" r="0" b="0"/>
                      <wp:wrapNone/>
                      <wp:docPr id="4051" name="Rectangle 4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76A44F-0123-BD46-8178-F3763D5598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5A3A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6B88F" id="Rectangle 4051" o:spid="_x0000_s4168" style="position:absolute;left:0;text-align:left;margin-left:-5pt;margin-top:0;width:79pt;height:47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pvlZ6vAEAAEwDAAAOAAAAAAAAAAAAAAAAAC4CAABkcnMv&#10;ZTJvRG9jLnhtbFBLAQItABQABgAIAAAAIQDBas7J2wAAAAcBAAAPAAAAAAAAAAAAAAAAABYEAABk&#10;cnMvZG93bnJldi54bWxQSwUGAAAAAAQABADzAAAAHgUAAAAA&#10;" filled="f" stroked="f">
                      <v:textbox inset="2.16pt,1.44pt,0,1.44pt">
                        <w:txbxContent>
                          <w:p w14:paraId="295A3A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1168" behindDoc="0" locked="0" layoutInCell="1" allowOverlap="1" wp14:anchorId="1FABAAD0" wp14:editId="17C4B3B3">
                      <wp:simplePos x="0" y="0"/>
                      <wp:positionH relativeFrom="column">
                        <wp:posOffset>-63500</wp:posOffset>
                      </wp:positionH>
                      <wp:positionV relativeFrom="paragraph">
                        <wp:posOffset>0</wp:posOffset>
                      </wp:positionV>
                      <wp:extent cx="1003300" cy="5969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36359-C717-EC43-B489-EEA80C2B72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7612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BAAD0" id="Rectangle 4050" o:spid="_x0000_s4169" style="position:absolute;left:0;text-align:left;margin-left:-5pt;margin-top:0;width:79pt;height:47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CU6opG7AQAATAMAAA4AAAAAAAAAAAAAAAAALgIAAGRycy9l&#10;Mm9Eb2MueG1sUEsBAi0AFAAGAAgAAAAhAMFqzsnbAAAABwEAAA8AAAAAAAAAAAAAAAAAFQQAAGRy&#10;cy9kb3ducmV2LnhtbFBLBQYAAAAABAAEAPMAAAAdBQAAAAA=&#10;" filled="f" stroked="f">
                      <v:textbox inset="2.16pt,1.44pt,0,1.44pt">
                        <w:txbxContent>
                          <w:p w14:paraId="4A7612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2192" behindDoc="0" locked="0" layoutInCell="1" allowOverlap="1" wp14:anchorId="702E8E1A" wp14:editId="450E5E80">
                      <wp:simplePos x="0" y="0"/>
                      <wp:positionH relativeFrom="column">
                        <wp:posOffset>-63500</wp:posOffset>
                      </wp:positionH>
                      <wp:positionV relativeFrom="paragraph">
                        <wp:posOffset>0</wp:posOffset>
                      </wp:positionV>
                      <wp:extent cx="1003300" cy="596900"/>
                      <wp:effectExtent l="0" t="0" r="0" b="0"/>
                      <wp:wrapNone/>
                      <wp:docPr id="4049" name="Rectangle 4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1D2D58-5B8D-EC4F-8E6C-7A071903FA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ED8F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E8E1A" id="Rectangle 4049" o:spid="_x0000_s4170" style="position:absolute;left:0;text-align:left;margin-left:-5pt;margin-top:0;width:79pt;height:47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it8IivAEAAEwDAAAOAAAAAAAAAAAAAAAAAC4CAABkcnMv&#10;ZTJvRG9jLnhtbFBLAQItABQABgAIAAAAIQDBas7J2wAAAAcBAAAPAAAAAAAAAAAAAAAAABYEAABk&#10;cnMvZG93bnJldi54bWxQSwUGAAAAAAQABADzAAAAHgUAAAAA&#10;" filled="f" stroked="f">
                      <v:textbox inset="2.16pt,1.44pt,0,1.44pt">
                        <w:txbxContent>
                          <w:p w14:paraId="39ED8F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3216" behindDoc="0" locked="0" layoutInCell="1" allowOverlap="1" wp14:anchorId="534C336F" wp14:editId="2D5E087C">
                      <wp:simplePos x="0" y="0"/>
                      <wp:positionH relativeFrom="column">
                        <wp:posOffset>-63500</wp:posOffset>
                      </wp:positionH>
                      <wp:positionV relativeFrom="paragraph">
                        <wp:posOffset>0</wp:posOffset>
                      </wp:positionV>
                      <wp:extent cx="1003300" cy="596900"/>
                      <wp:effectExtent l="0" t="0" r="0" b="0"/>
                      <wp:wrapNone/>
                      <wp:docPr id="4048" name="Rectangle 4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1EB4CF-1574-DA49-A1AD-F930071B89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CB99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C336F" id="Rectangle 4048" o:spid="_x0000_s4171" style="position:absolute;left:0;text-align:left;margin-left:-5pt;margin-top:0;width:79pt;height:47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uMzbJvAEAAEwDAAAOAAAAAAAAAAAAAAAAAC4CAABkcnMv&#10;ZTJvRG9jLnhtbFBLAQItABQABgAIAAAAIQDBas7J2wAAAAcBAAAPAAAAAAAAAAAAAAAAABYEAABk&#10;cnMvZG93bnJldi54bWxQSwUGAAAAAAQABADzAAAAHgUAAAAA&#10;" filled="f" stroked="f">
                      <v:textbox inset="2.16pt,1.44pt,0,1.44pt">
                        <w:txbxContent>
                          <w:p w14:paraId="4CCB99F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4240" behindDoc="0" locked="0" layoutInCell="1" allowOverlap="1" wp14:anchorId="0B784AC0" wp14:editId="20D86917">
                      <wp:simplePos x="0" y="0"/>
                      <wp:positionH relativeFrom="column">
                        <wp:posOffset>-63500</wp:posOffset>
                      </wp:positionH>
                      <wp:positionV relativeFrom="paragraph">
                        <wp:posOffset>0</wp:posOffset>
                      </wp:positionV>
                      <wp:extent cx="1003300" cy="596900"/>
                      <wp:effectExtent l="0" t="0" r="0" b="0"/>
                      <wp:wrapNone/>
                      <wp:docPr id="4047" name="Rectangle 4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70C41E-6BC6-5B4B-94AA-A2B053CB7B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58E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84AC0" id="Rectangle 4047" o:spid="_x0000_s4172" style="position:absolute;left:0;text-align:left;margin-left:-5pt;margin-top:0;width:79pt;height:47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B8wv/vAEAAEwDAAAOAAAAAAAAAAAAAAAAAC4CAABkcnMv&#10;ZTJvRG9jLnhtbFBLAQItABQABgAIAAAAIQDBas7J2wAAAAcBAAAPAAAAAAAAAAAAAAAAABYEAABk&#10;cnMvZG93bnJldi54bWxQSwUGAAAAAAQABADzAAAAHgUAAAAA&#10;" filled="f" stroked="f">
                      <v:textbox inset="2.16pt,1.44pt,0,1.44pt">
                        <w:txbxContent>
                          <w:p w14:paraId="3A958E1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5264" behindDoc="0" locked="0" layoutInCell="1" allowOverlap="1" wp14:anchorId="294459D2" wp14:editId="3E368530">
                      <wp:simplePos x="0" y="0"/>
                      <wp:positionH relativeFrom="column">
                        <wp:posOffset>-63500</wp:posOffset>
                      </wp:positionH>
                      <wp:positionV relativeFrom="paragraph">
                        <wp:posOffset>0</wp:posOffset>
                      </wp:positionV>
                      <wp:extent cx="1003300" cy="596900"/>
                      <wp:effectExtent l="0" t="0" r="0" b="0"/>
                      <wp:wrapNone/>
                      <wp:docPr id="4046" name="Rectangle 4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208F2E-1E51-3C4A-A224-1DA8D5694A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5B8E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459D2" id="Rectangle 4046" o:spid="_x0000_s4173" style="position:absolute;left:0;text-align:left;margin-left:-5pt;margin-top:0;width:79pt;height:47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Nd/8UvAEAAEwDAAAOAAAAAAAAAAAAAAAAAC4CAABkcnMv&#10;ZTJvRG9jLnhtbFBLAQItABQABgAIAAAAIQDBas7J2wAAAAcBAAAPAAAAAAAAAAAAAAAAABYEAABk&#10;cnMvZG93bnJldi54bWxQSwUGAAAAAAQABADzAAAAHgUAAAAA&#10;" filled="f" stroked="f">
                      <v:textbox inset="2.16pt,1.44pt,0,1.44pt">
                        <w:txbxContent>
                          <w:p w14:paraId="4C5B8E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6288" behindDoc="0" locked="0" layoutInCell="1" allowOverlap="1" wp14:anchorId="4CA0493F" wp14:editId="3C26C250">
                      <wp:simplePos x="0" y="0"/>
                      <wp:positionH relativeFrom="column">
                        <wp:posOffset>-63500</wp:posOffset>
                      </wp:positionH>
                      <wp:positionV relativeFrom="paragraph">
                        <wp:posOffset>0</wp:posOffset>
                      </wp:positionV>
                      <wp:extent cx="1003300" cy="596900"/>
                      <wp:effectExtent l="0" t="0" r="0" b="0"/>
                      <wp:wrapNone/>
                      <wp:docPr id="4045" name="Rectangle 4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AE3ECC-345B-8C45-9816-D9F22A11B1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AB70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0493F" id="Rectangle 4045" o:spid="_x0000_s4174" style="position:absolute;left:0;text-align:left;margin-left:-5pt;margin-top:0;width:79pt;height:47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0kZIJvAEAAEwDAAAOAAAAAAAAAAAAAAAAAC4CAABkcnMv&#10;ZTJvRG9jLnhtbFBLAQItABQABgAIAAAAIQDBas7J2wAAAAcBAAAPAAAAAAAAAAAAAAAAABYEAABk&#10;cnMvZG93bnJldi54bWxQSwUGAAAAAAQABADzAAAAHgUAAAAA&#10;" filled="f" stroked="f">
                      <v:textbox inset="2.16pt,1.44pt,0,1.44pt">
                        <w:txbxContent>
                          <w:p w14:paraId="06AB708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7312" behindDoc="0" locked="0" layoutInCell="1" allowOverlap="1" wp14:anchorId="35F95B64" wp14:editId="3A33ED7C">
                      <wp:simplePos x="0" y="0"/>
                      <wp:positionH relativeFrom="column">
                        <wp:posOffset>-63500</wp:posOffset>
                      </wp:positionH>
                      <wp:positionV relativeFrom="paragraph">
                        <wp:posOffset>0</wp:posOffset>
                      </wp:positionV>
                      <wp:extent cx="1003300" cy="5969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DA5A7-7589-E547-98CD-D5379EA420E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86C4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95B64" id="Rectangle 4044" o:spid="_x0000_s4175" style="position:absolute;left:0;text-align:left;margin-left:-5pt;margin-top:0;width:79pt;height:47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4FWbivAEAAEwDAAAOAAAAAAAAAAAAAAAAAC4CAABkcnMv&#10;ZTJvRG9jLnhtbFBLAQItABQABgAIAAAAIQDBas7J2wAAAAcBAAAPAAAAAAAAAAAAAAAAABYEAABk&#10;cnMvZG93bnJldi54bWxQSwUGAAAAAAQABADzAAAAHgUAAAAA&#10;" filled="f" stroked="f">
                      <v:textbox inset="2.16pt,1.44pt,0,1.44pt">
                        <w:txbxContent>
                          <w:p w14:paraId="6186C4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8336" behindDoc="0" locked="0" layoutInCell="1" allowOverlap="1" wp14:anchorId="752A85EF" wp14:editId="7B61247F">
                      <wp:simplePos x="0" y="0"/>
                      <wp:positionH relativeFrom="column">
                        <wp:posOffset>-63500</wp:posOffset>
                      </wp:positionH>
                      <wp:positionV relativeFrom="paragraph">
                        <wp:posOffset>0</wp:posOffset>
                      </wp:positionV>
                      <wp:extent cx="1003300" cy="596900"/>
                      <wp:effectExtent l="0" t="0" r="0" b="0"/>
                      <wp:wrapNone/>
                      <wp:docPr id="4043" name="Rectangle 4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08483-B88F-664D-A7AA-DAB5C581A2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F3AF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A85EF" id="Rectangle 4043" o:spid="_x0000_s4176" style="position:absolute;left:0;text-align:left;margin-left:-5pt;margin-top:0;width:79pt;height:47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8JvAEAAEwDAAAOAAAAZHJzL2Uyb0RvYy54bWysU8tu2zAQvBfoPxC813rYS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iqXi0pcdxil36i&#10;b9z1oyLn6mCkVLm/2a8pxA6vPYVHuGQRl1n8rMHmL8oic/H4dPVYzYkILG6Wq2aDDwncuq3rm3aT&#10;MavXywFi+qq8JXnBKCCV4iw/fo/pfPTlCN7LZM7P51Wa93MRs2xuSm9zce/lCTXikKYHDHr0E6Ni&#10;NIGSCRvPaPx94KAoGb85dLb9vFq2OCkladbtGicYSoLzs39b5U4MHmdJJKDkEMD0AxIuHhVe2LKi&#10;7DJeeSbe5oX960+w+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PSU8JvAEAAEwDAAAOAAAAAAAAAAAAAAAAAC4CAABkcnMv&#10;ZTJvRG9jLnhtbFBLAQItABQABgAIAAAAIQDBas7J2wAAAAcBAAAPAAAAAAAAAAAAAAAAABYEAABk&#10;cnMvZG93bnJldi54bWxQSwUGAAAAAAQABADzAAAAHgUAAAAA&#10;" filled="f" stroked="f">
                      <v:textbox inset="2.16pt,1.44pt,0,1.44pt">
                        <w:txbxContent>
                          <w:p w14:paraId="51F3AF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199360" behindDoc="0" locked="0" layoutInCell="1" allowOverlap="1" wp14:anchorId="58C213F2" wp14:editId="288415D7">
                      <wp:simplePos x="0" y="0"/>
                      <wp:positionH relativeFrom="column">
                        <wp:posOffset>-63500</wp:posOffset>
                      </wp:positionH>
                      <wp:positionV relativeFrom="paragraph">
                        <wp:posOffset>0</wp:posOffset>
                      </wp:positionV>
                      <wp:extent cx="1003300" cy="596900"/>
                      <wp:effectExtent l="0" t="0" r="0" b="0"/>
                      <wp:wrapNone/>
                      <wp:docPr id="4042" name="Rectangle 4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BF9CFD-2276-7B4B-976E-025C9F3D26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544A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213F2" id="Rectangle 4042" o:spid="_x0000_s4177" style="position:absolute;left:0;text-align:left;margin-left:-5pt;margin-top:0;width:79pt;height:47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MPNu+K7AQAATAMAAA4AAAAAAAAAAAAAAAAALgIAAGRycy9l&#10;Mm9Eb2MueG1sUEsBAi0AFAAGAAgAAAAhAMFqzsnbAAAABwEAAA8AAAAAAAAAAAAAAAAAFQQAAGRy&#10;cy9kb3ducmV2LnhtbFBLBQYAAAAABAAEAPMAAAAdBQAAAAA=&#10;" filled="f" stroked="f">
                      <v:textbox inset="2.16pt,1.44pt,0,1.44pt">
                        <w:txbxContent>
                          <w:p w14:paraId="65544A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0384" behindDoc="0" locked="0" layoutInCell="1" allowOverlap="1" wp14:anchorId="6E46944C" wp14:editId="24B4147B">
                      <wp:simplePos x="0" y="0"/>
                      <wp:positionH relativeFrom="column">
                        <wp:posOffset>-63500</wp:posOffset>
                      </wp:positionH>
                      <wp:positionV relativeFrom="paragraph">
                        <wp:posOffset>0</wp:posOffset>
                      </wp:positionV>
                      <wp:extent cx="1003300" cy="5969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AD067-E054-A74F-8463-D0D331E891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E43C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6944C" id="Rectangle 4041" o:spid="_x0000_s4178" style="position:absolute;left:0;text-align:left;margin-left:-5pt;margin-top:0;width:79pt;height:47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WR9cFvAEAAEwDAAAOAAAAAAAAAAAAAAAAAC4CAABkcnMv&#10;ZTJvRG9jLnhtbFBLAQItABQABgAIAAAAIQDBas7J2wAAAAcBAAAPAAAAAAAAAAAAAAAAABYEAABk&#10;cnMvZG93bnJldi54bWxQSwUGAAAAAAQABADzAAAAHgUAAAAA&#10;" filled="f" stroked="f">
                      <v:textbox inset="2.16pt,1.44pt,0,1.44pt">
                        <w:txbxContent>
                          <w:p w14:paraId="0DE43CC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1408" behindDoc="0" locked="0" layoutInCell="1" allowOverlap="1" wp14:anchorId="2B8289AD" wp14:editId="49E88744">
                      <wp:simplePos x="0" y="0"/>
                      <wp:positionH relativeFrom="column">
                        <wp:posOffset>-63500</wp:posOffset>
                      </wp:positionH>
                      <wp:positionV relativeFrom="paragraph">
                        <wp:posOffset>0</wp:posOffset>
                      </wp:positionV>
                      <wp:extent cx="1003300" cy="5969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0CFB93-D940-BC40-A8D0-BFDADB5AF0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7147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289AD" id="Rectangle 4040" o:spid="_x0000_s4179" style="position:absolute;left:0;text-align:left;margin-left:-5pt;margin-top:0;width:79pt;height:47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BrDI+67AQAATAMAAA4AAAAAAAAAAAAAAAAALgIAAGRycy9l&#10;Mm9Eb2MueG1sUEsBAi0AFAAGAAgAAAAhAMFqzsnbAAAABwEAAA8AAAAAAAAAAAAAAAAAFQQAAGRy&#10;cy9kb3ducmV2LnhtbFBLBQYAAAAABAAEAPMAAAAdBQAAAAA=&#10;" filled="f" stroked="f">
                      <v:textbox inset="2.16pt,1.44pt,0,1.44pt">
                        <w:txbxContent>
                          <w:p w14:paraId="6A7147A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2432" behindDoc="0" locked="0" layoutInCell="1" allowOverlap="1" wp14:anchorId="789A183D" wp14:editId="4AA0C283">
                      <wp:simplePos x="0" y="0"/>
                      <wp:positionH relativeFrom="column">
                        <wp:posOffset>-63500</wp:posOffset>
                      </wp:positionH>
                      <wp:positionV relativeFrom="paragraph">
                        <wp:posOffset>0</wp:posOffset>
                      </wp:positionV>
                      <wp:extent cx="1003300" cy="5969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772D4C-B04A-0B44-B324-10530D79B4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7D6E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A183D" id="Rectangle 4039" o:spid="_x0000_s4180" style="position:absolute;left:0;text-align:left;margin-left:-5pt;margin-top:0;width:79pt;height:47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5659zvAEAAEwDAAAOAAAAAAAAAAAAAAAAAC4CAABkcnMv&#10;ZTJvRG9jLnhtbFBLAQItABQABgAIAAAAIQDBas7J2wAAAAcBAAAPAAAAAAAAAAAAAAAAABYEAABk&#10;cnMvZG93bnJldi54bWxQSwUGAAAAAAQABADzAAAAHgUAAAAA&#10;" filled="f" stroked="f">
                      <v:textbox inset="2.16pt,1.44pt,0,1.44pt">
                        <w:txbxContent>
                          <w:p w14:paraId="287D6E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3456" behindDoc="0" locked="0" layoutInCell="1" allowOverlap="1" wp14:anchorId="1452FA3A" wp14:editId="4E56465B">
                      <wp:simplePos x="0" y="0"/>
                      <wp:positionH relativeFrom="column">
                        <wp:posOffset>-63500</wp:posOffset>
                      </wp:positionH>
                      <wp:positionV relativeFrom="paragraph">
                        <wp:posOffset>0</wp:posOffset>
                      </wp:positionV>
                      <wp:extent cx="1003300" cy="5969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86018-3FB2-AA42-A49D-71120ECEF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0CCB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2FA3A" id="Rectangle 4038" o:spid="_x0000_s4181" style="position:absolute;left:0;text-align:left;margin-left:-5pt;margin-top:0;width:79pt;height:47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1b2uYvAEAAEwDAAAOAAAAAAAAAAAAAAAAAC4CAABkcnMv&#10;ZTJvRG9jLnhtbFBLAQItABQABgAIAAAAIQDBas7J2wAAAAcBAAAPAAAAAAAAAAAAAAAAABYEAABk&#10;cnMvZG93bnJldi54bWxQSwUGAAAAAAQABADzAAAAHgUAAAAA&#10;" filled="f" stroked="f">
                      <v:textbox inset="2.16pt,1.44pt,0,1.44pt">
                        <w:txbxContent>
                          <w:p w14:paraId="510CCB7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4480" behindDoc="0" locked="0" layoutInCell="1" allowOverlap="1" wp14:anchorId="5ED5EF3E" wp14:editId="504803BA">
                      <wp:simplePos x="0" y="0"/>
                      <wp:positionH relativeFrom="column">
                        <wp:posOffset>-63500</wp:posOffset>
                      </wp:positionH>
                      <wp:positionV relativeFrom="paragraph">
                        <wp:posOffset>0</wp:posOffset>
                      </wp:positionV>
                      <wp:extent cx="1003300" cy="5969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EC695-55AE-B644-B2FC-F9059BDA5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2E23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5EF3E" id="Rectangle 4037" o:spid="_x0000_s4182" style="position:absolute;left:0;text-align:left;margin-left:-5pt;margin-top:0;width:79pt;height:47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auvAEAAEwDAAAOAAAAZHJzL2Uyb0RvYy54bWysU8tu2zAQvBfIPxC8x3o5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WTb3lFhmcEo/&#10;UDdm+1GSc3XQQsg036TX5EOL1178M1yygMtEflZg0hdpkTlrfLpqLOdIOBY3zbLaNJRw3FqV5V29&#10;ST2L98seQvwinSFp0VFAKFlZdvwW4vno2xG8l8Ccn0+rOO/nTKap7lZvWPdOnJAjmjQ+YVCjmzrK&#10;R+0pmXDwHQ2/DgwkJeNXi8rW98umRqfkpFrXa3Qw5AT9s/9YZZYPDr3EI1By8KD7AQFnjTIuHFlm&#10;drFX8sTHPKN//wl2v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ar1auvAEAAEwDAAAOAAAAAAAAAAAAAAAAAC4CAABkcnMv&#10;ZTJvRG9jLnhtbFBLAQItABQABgAIAAAAIQDBas7J2wAAAAcBAAAPAAAAAAAAAAAAAAAAABYEAABk&#10;cnMvZG93bnJldi54bWxQSwUGAAAAAAQABADzAAAAHgUAAAAA&#10;" filled="f" stroked="f">
                      <v:textbox inset="2.16pt,1.44pt,0,1.44pt">
                        <w:txbxContent>
                          <w:p w14:paraId="682E23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5504" behindDoc="0" locked="0" layoutInCell="1" allowOverlap="1" wp14:anchorId="75C3C71E" wp14:editId="72BAADDA">
                      <wp:simplePos x="0" y="0"/>
                      <wp:positionH relativeFrom="column">
                        <wp:posOffset>-63500</wp:posOffset>
                      </wp:positionH>
                      <wp:positionV relativeFrom="paragraph">
                        <wp:posOffset>0</wp:posOffset>
                      </wp:positionV>
                      <wp:extent cx="1003300" cy="5969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501CB3-B760-7848-A4A5-9DC6046A8F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6116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3C71E" id="Rectangle 4036" o:spid="_x0000_s4183" style="position:absolute;left:0;text-align:left;margin-left:-5pt;margin-top:0;width:79pt;height:47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WK6JFvAEAAEwDAAAOAAAAAAAAAAAAAAAAAC4CAABkcnMv&#10;ZTJvRG9jLnhtbFBLAQItABQABgAIAAAAIQDBas7J2wAAAAcBAAAPAAAAAAAAAAAAAAAAABYEAABk&#10;cnMvZG93bnJldi54bWxQSwUGAAAAAAQABADzAAAAHgUAAAAA&#10;" filled="f" stroked="f">
                      <v:textbox inset="2.16pt,1.44pt,0,1.44pt">
                        <w:txbxContent>
                          <w:p w14:paraId="4F6116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6528" behindDoc="0" locked="0" layoutInCell="1" allowOverlap="1" wp14:anchorId="7EAC6A05" wp14:editId="376C3C53">
                      <wp:simplePos x="0" y="0"/>
                      <wp:positionH relativeFrom="column">
                        <wp:posOffset>-63500</wp:posOffset>
                      </wp:positionH>
                      <wp:positionV relativeFrom="paragraph">
                        <wp:posOffset>0</wp:posOffset>
                      </wp:positionV>
                      <wp:extent cx="1003300" cy="5969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5A1D90-F7F5-ED4C-9275-F71D42EF23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EE5F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C6A05" id="Rectangle 4035" o:spid="_x0000_s4184" style="position:absolute;left:0;text-align:left;margin-left:-5pt;margin-top:0;width:79pt;height:47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vzc9YvAEAAEwDAAAOAAAAAAAAAAAAAAAAAC4CAABkcnMv&#10;ZTJvRG9jLnhtbFBLAQItABQABgAIAAAAIQDBas7J2wAAAAcBAAAPAAAAAAAAAAAAAAAAABYEAABk&#10;cnMvZG93bnJldi54bWxQSwUGAAAAAAQABADzAAAAHgUAAAAA&#10;" filled="f" stroked="f">
                      <v:textbox inset="2.16pt,1.44pt,0,1.44pt">
                        <w:txbxContent>
                          <w:p w14:paraId="7CEE5FB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7552" behindDoc="0" locked="0" layoutInCell="1" allowOverlap="1" wp14:anchorId="4E531564" wp14:editId="646883FA">
                      <wp:simplePos x="0" y="0"/>
                      <wp:positionH relativeFrom="column">
                        <wp:posOffset>-63500</wp:posOffset>
                      </wp:positionH>
                      <wp:positionV relativeFrom="paragraph">
                        <wp:posOffset>0</wp:posOffset>
                      </wp:positionV>
                      <wp:extent cx="1003300" cy="5969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C20B9-AF40-C044-BC53-77BDC4F0C8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464D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31564" id="Rectangle 4034" o:spid="_x0000_s4185" style="position:absolute;left:0;text-align:left;margin-left:-5pt;margin-top:0;width:79pt;height:47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jSTuzvAEAAEwDAAAOAAAAAAAAAAAAAAAAAC4CAABkcnMv&#10;ZTJvRG9jLnhtbFBLAQItABQABgAIAAAAIQDBas7J2wAAAAcBAAAPAAAAAAAAAAAAAAAAABYEAABk&#10;cnMvZG93bnJldi54bWxQSwUGAAAAAAQABADzAAAAHgUAAAAA&#10;" filled="f" stroked="f">
                      <v:textbox inset="2.16pt,1.44pt,0,1.44pt">
                        <w:txbxContent>
                          <w:p w14:paraId="4D464D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8576" behindDoc="0" locked="0" layoutInCell="1" allowOverlap="1" wp14:anchorId="189C082E" wp14:editId="34F297F1">
                      <wp:simplePos x="0" y="0"/>
                      <wp:positionH relativeFrom="column">
                        <wp:posOffset>-63500</wp:posOffset>
                      </wp:positionH>
                      <wp:positionV relativeFrom="paragraph">
                        <wp:posOffset>0</wp:posOffset>
                      </wp:positionV>
                      <wp:extent cx="1003300" cy="5969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83F75B-C770-FF48-AEE7-16B5937E8C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9E4C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C082E" id="Rectangle 4033" o:spid="_x0000_s4186" style="position:absolute;left:0;text-align:left;margin-left:-5pt;margin-top:0;width:79pt;height:47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JhooLvAEAAEwDAAAOAAAAAAAAAAAAAAAAAC4CAABkcnMv&#10;ZTJvRG9jLnhtbFBLAQItABQABgAIAAAAIQDBas7J2wAAAAcBAAAPAAAAAAAAAAAAAAAAABYEAABk&#10;cnMvZG93bnJldi54bWxQSwUGAAAAAAQABADzAAAAHgUAAAAA&#10;" filled="f" stroked="f">
                      <v:textbox inset="2.16pt,1.44pt,0,1.44pt">
                        <w:txbxContent>
                          <w:p w14:paraId="599E4C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09600" behindDoc="0" locked="0" layoutInCell="1" allowOverlap="1" wp14:anchorId="59BBBA1D" wp14:editId="11DFC1E8">
                      <wp:simplePos x="0" y="0"/>
                      <wp:positionH relativeFrom="column">
                        <wp:posOffset>-63500</wp:posOffset>
                      </wp:positionH>
                      <wp:positionV relativeFrom="paragraph">
                        <wp:posOffset>0</wp:posOffset>
                      </wp:positionV>
                      <wp:extent cx="1003300" cy="5969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D6BB8-74AC-0A46-BC9D-751FB0CF51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2CF7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BBA1D" id="Rectangle 4032" o:spid="_x0000_s4187" style="position:absolute;left:0;text-align:left;margin-left:-5pt;margin-top:0;width:79pt;height:47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" filled="f" stroked="f">
                      <v:textbox inset="2.16pt,1.44pt,0,1.44pt">
                        <w:txbxContent>
                          <w:p w14:paraId="132CF71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0624" behindDoc="0" locked="0" layoutInCell="1" allowOverlap="1" wp14:anchorId="501E8CD0" wp14:editId="3F0CF5DB">
                      <wp:simplePos x="0" y="0"/>
                      <wp:positionH relativeFrom="column">
                        <wp:posOffset>-63500</wp:posOffset>
                      </wp:positionH>
                      <wp:positionV relativeFrom="paragraph">
                        <wp:posOffset>0</wp:posOffset>
                      </wp:positionV>
                      <wp:extent cx="1003300" cy="5969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9F74E5-4E46-3748-8DCC-660F412999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8B3A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E8CD0" id="Rectangle 4031" o:spid="_x0000_s4188" style="position:absolute;left:0;text-align:left;margin-left:-5pt;margin-top:0;width:79pt;height:47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BCIEge7AQAATAMAAA4AAAAAAAAAAAAAAAAALgIAAGRycy9l&#10;Mm9Eb2MueG1sUEsBAi0AFAAGAAgAAAAhAMFqzsnbAAAABwEAAA8AAAAAAAAAAAAAAAAAFQQAAGRy&#10;cy9kb3ducmV2LnhtbFBLBQYAAAAABAAEAPMAAAAdBQAAAAA=&#10;" filled="f" stroked="f">
                      <v:textbox inset="2.16pt,1.44pt,0,1.44pt">
                        <w:txbxContent>
                          <w:p w14:paraId="6A8B3A4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1648" behindDoc="0" locked="0" layoutInCell="1" allowOverlap="1" wp14:anchorId="6F40BAC8" wp14:editId="214A7DE6">
                      <wp:simplePos x="0" y="0"/>
                      <wp:positionH relativeFrom="column">
                        <wp:posOffset>-63500</wp:posOffset>
                      </wp:positionH>
                      <wp:positionV relativeFrom="paragraph">
                        <wp:posOffset>0</wp:posOffset>
                      </wp:positionV>
                      <wp:extent cx="1003300" cy="5969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7EC5A3-053F-6B47-AE2C-2656C6A9DA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12C4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0BAC8" id="Rectangle 4030" o:spid="_x0000_s4189" style="position:absolute;left:0;text-align:left;margin-left:-5pt;margin-top:0;width:79pt;height:47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FwM5uy7AQAATAMAAA4AAAAAAAAAAAAAAAAALgIAAGRycy9l&#10;Mm9Eb2MueG1sUEsBAi0AFAAGAAgAAAAhAMFqzsnbAAAABwEAAA8AAAAAAAAAAAAAAAAAFQQAAGRy&#10;cy9kb3ducmV2LnhtbFBLBQYAAAAABAAEAPMAAAAdBQAAAAA=&#10;" filled="f" stroked="f">
                      <v:textbox inset="2.16pt,1.44pt,0,1.44pt">
                        <w:txbxContent>
                          <w:p w14:paraId="4B12C4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2672" behindDoc="0" locked="0" layoutInCell="1" allowOverlap="1" wp14:anchorId="41CCA21E" wp14:editId="62743043">
                      <wp:simplePos x="0" y="0"/>
                      <wp:positionH relativeFrom="column">
                        <wp:posOffset>-63500</wp:posOffset>
                      </wp:positionH>
                      <wp:positionV relativeFrom="paragraph">
                        <wp:posOffset>0</wp:posOffset>
                      </wp:positionV>
                      <wp:extent cx="1003300" cy="5969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E7F902-AC53-F140-B50A-854407127F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CEA0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CA21E" id="Rectangle 4029" o:spid="_x0000_s4190" style="position:absolute;left:0;text-align:left;margin-left:-5pt;margin-top:0;width:79pt;height:47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bgYZfvAEAAEwDAAAOAAAAAAAAAAAAAAAAAC4CAABkcnMv&#10;ZTJvRG9jLnhtbFBLAQItABQABgAIAAAAIQDBas7J2wAAAAcBAAAPAAAAAAAAAAAAAAAAABYEAABk&#10;cnMvZG93bnJldi54bWxQSwUGAAAAAAQABADzAAAAHgUAAAAA&#10;" filled="f" stroked="f">
                      <v:textbox inset="2.16pt,1.44pt,0,1.44pt">
                        <w:txbxContent>
                          <w:p w14:paraId="39CEA07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3696" behindDoc="0" locked="0" layoutInCell="1" allowOverlap="1" wp14:anchorId="1E6C729A" wp14:editId="417545E0">
                      <wp:simplePos x="0" y="0"/>
                      <wp:positionH relativeFrom="column">
                        <wp:posOffset>-63500</wp:posOffset>
                      </wp:positionH>
                      <wp:positionV relativeFrom="paragraph">
                        <wp:posOffset>0</wp:posOffset>
                      </wp:positionV>
                      <wp:extent cx="1003300" cy="5969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7ECCD-E5E1-6745-B62F-2F57921B7E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5393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C729A" id="Rectangle 4028" o:spid="_x0000_s4191" style="position:absolute;left:0;text-align:left;margin-left:-5pt;margin-top:0;width:79pt;height:47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XBXK0vAEAAEwDAAAOAAAAAAAAAAAAAAAAAC4CAABkcnMv&#10;ZTJvRG9jLnhtbFBLAQItABQABgAIAAAAIQDBas7J2wAAAAcBAAAPAAAAAAAAAAAAAAAAABYEAABk&#10;cnMvZG93bnJldi54bWxQSwUGAAAAAAQABADzAAAAHgUAAAAA&#10;" filled="f" stroked="f">
                      <v:textbox inset="2.16pt,1.44pt,0,1.44pt">
                        <w:txbxContent>
                          <w:p w14:paraId="6653935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4720" behindDoc="0" locked="0" layoutInCell="1" allowOverlap="1" wp14:anchorId="4B068A9A" wp14:editId="550002D2">
                      <wp:simplePos x="0" y="0"/>
                      <wp:positionH relativeFrom="column">
                        <wp:posOffset>-63500</wp:posOffset>
                      </wp:positionH>
                      <wp:positionV relativeFrom="paragraph">
                        <wp:posOffset>0</wp:posOffset>
                      </wp:positionV>
                      <wp:extent cx="1003300" cy="596900"/>
                      <wp:effectExtent l="0" t="0" r="0" b="0"/>
                      <wp:wrapNone/>
                      <wp:docPr id="4027" name="Rectangle 4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6AB4AA-856B-F74D-88E8-92D2AF61AB7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B35C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68A9A" id="Rectangle 4027" o:spid="_x0000_s4192" style="position:absolute;left:0;text-align:left;margin-left:-5pt;margin-top:0;width:79pt;height:47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C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Vbd3lDhucUrf&#10;UTfu+lGRS3UwUqo836zXFGKH157DE1yziMtMftZg8xdpkblofL5prOZEBBa3y1WzXVIicGtd1x/b&#10;be5ZvV4OENNn5S3JC0YBoRRl+elrTJejL0fwXgZzeT6v0nyYC5lls16/YD14eUaOaNL0iEGPfmJU&#10;jCZQMuHgGY2/jhwUJeMXh8q2d6tli04pSbNpN+hgKAn65/C2yp0YPHpJJKDkGMD0AwIuGhVcOLLC&#10;7Gqv7Im3eUH/+hPsf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4xU+CvAEAAEwDAAAOAAAAAAAAAAAAAAAAAC4CAABkcnMv&#10;ZTJvRG9jLnhtbFBLAQItABQABgAIAAAAIQDBas7J2wAAAAcBAAAPAAAAAAAAAAAAAAAAABYEAABk&#10;cnMvZG93bnJldi54bWxQSwUGAAAAAAQABADzAAAAHgUAAAAA&#10;" filled="f" stroked="f">
                      <v:textbox inset="2.16pt,1.44pt,0,1.44pt">
                        <w:txbxContent>
                          <w:p w14:paraId="01B35C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5744" behindDoc="0" locked="0" layoutInCell="1" allowOverlap="1" wp14:anchorId="7C791A10" wp14:editId="4CE9C79B">
                      <wp:simplePos x="0" y="0"/>
                      <wp:positionH relativeFrom="column">
                        <wp:posOffset>-63500</wp:posOffset>
                      </wp:positionH>
                      <wp:positionV relativeFrom="paragraph">
                        <wp:posOffset>0</wp:posOffset>
                      </wp:positionV>
                      <wp:extent cx="1003300" cy="5969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B0EBD-C4EF-D645-A797-E8EDC95235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9761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91A10" id="Rectangle 4026" o:spid="_x0000_s4193" style="position:absolute;left:0;text-align:left;margin-left:-5pt;margin-top:0;width:79pt;height:47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tp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VbdrShy3OKXv&#10;qBt3/ajIpToYKVWeb9ZrCrHDa8/hCa5ZxGUmP2uw+Yu0yFw0Pt80VnMiAovb5arZLikRuLWu64/t&#10;NvesXi8HiOmz8pbkBaOAUIqy/PQ1psvRlyN4L4O5PJ9XaT7MhcyyWd+9YD14eUaOaNL0iEGPfmJU&#10;jCZQMuHgGY2/jhwUJeMXh8q2d6tli04pSbNpN+hgKAn65/C2yp0YPHpJJKDkGMD0AwIuGhVcOLLC&#10;7Gqv7Im3eUH/+hPsf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0QbtpvAEAAEwDAAAOAAAAAAAAAAAAAAAAAC4CAABkcnMv&#10;ZTJvRG9jLnhtbFBLAQItABQABgAIAAAAIQDBas7J2wAAAAcBAAAPAAAAAAAAAAAAAAAAABYEAABk&#10;cnMvZG93bnJldi54bWxQSwUGAAAAAAQABADzAAAAHgUAAAAA&#10;" filled="f" stroked="f">
                      <v:textbox inset="2.16pt,1.44pt,0,1.44pt">
                        <w:txbxContent>
                          <w:p w14:paraId="089761D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6768" behindDoc="0" locked="0" layoutInCell="1" allowOverlap="1" wp14:anchorId="3F9B5F73" wp14:editId="46A985F6">
                      <wp:simplePos x="0" y="0"/>
                      <wp:positionH relativeFrom="column">
                        <wp:posOffset>-63500</wp:posOffset>
                      </wp:positionH>
                      <wp:positionV relativeFrom="paragraph">
                        <wp:posOffset>0</wp:posOffset>
                      </wp:positionV>
                      <wp:extent cx="1003300" cy="5969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83DD8-1C6D-0E4F-9DB8-3C66D385472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C462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B5F73" id="Rectangle 4025" o:spid="_x0000_s4194" style="position:absolute;left:0;text-align:left;margin-left:-5pt;margin-top:0;width:79pt;height:47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Z0vAEAAEwDAAAOAAAAZHJzL2Uyb0RvYy54bWysU8tu2zAQvBfoPxC813rYcW3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Vbd3lDhucUrf&#10;UTfu+lGRS3UwUqo836zXFGKH157DE1yziMtMftZg8xdpkblofL5prOZEBBa3y1WzXVIicGtd13ft&#10;NvesXi8HiOmz8pbkBaOAUIqy/PQ1psvRlyN4L4O5PJ9XaT7MhcyyWW9esB68PCNHNGl6xKBHPzEq&#10;RhMomXDwjMZfRw6KkvGLQ2Xbj6tli04pSbNpN+hgKAn65/C2yp0YPHpJJKDkGMD0AwIuGhVcOLLC&#10;7Gqv7Im3eUH/+hPsf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Np9Z0vAEAAEwDAAAOAAAAAAAAAAAAAAAAAC4CAABkcnMv&#10;ZTJvRG9jLnhtbFBLAQItABQABgAIAAAAIQDBas7J2wAAAAcBAAAPAAAAAAAAAAAAAAAAABYEAABk&#10;cnMvZG93bnJldi54bWxQSwUGAAAAAAQABADzAAAAHgUAAAAA&#10;" filled="f" stroked="f">
                      <v:textbox inset="2.16pt,1.44pt,0,1.44pt">
                        <w:txbxContent>
                          <w:p w14:paraId="6DC462A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7792" behindDoc="0" locked="0" layoutInCell="1" allowOverlap="1" wp14:anchorId="7084F745" wp14:editId="380F0827">
                      <wp:simplePos x="0" y="0"/>
                      <wp:positionH relativeFrom="column">
                        <wp:posOffset>-63500</wp:posOffset>
                      </wp:positionH>
                      <wp:positionV relativeFrom="paragraph">
                        <wp:posOffset>0</wp:posOffset>
                      </wp:positionV>
                      <wp:extent cx="1003300" cy="5969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F80D19-7E3A-544B-979F-5AB502C138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4BAC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4F745" id="Rectangle 4024" o:spid="_x0000_s4195" style="position:absolute;left:0;text-align:left;margin-left:-5pt;margin-top:0;width:79pt;height:47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BIyKfvAEAAEwDAAAOAAAAAAAAAAAAAAAAAC4CAABkcnMv&#10;ZTJvRG9jLnhtbFBLAQItABQABgAIAAAAIQDBas7J2wAAAAcBAAAPAAAAAAAAAAAAAAAAABYEAABk&#10;cnMvZG93bnJldi54bWxQSwUGAAAAAAQABADzAAAAHgUAAAAA&#10;" filled="f" stroked="f">
                      <v:textbox inset="2.16pt,1.44pt,0,1.44pt">
                        <w:txbxContent>
                          <w:p w14:paraId="144BAC6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8816" behindDoc="0" locked="0" layoutInCell="1" allowOverlap="1" wp14:anchorId="33B8A433" wp14:editId="4D7FFECF">
                      <wp:simplePos x="0" y="0"/>
                      <wp:positionH relativeFrom="column">
                        <wp:posOffset>-63500</wp:posOffset>
                      </wp:positionH>
                      <wp:positionV relativeFrom="paragraph">
                        <wp:posOffset>0</wp:posOffset>
                      </wp:positionV>
                      <wp:extent cx="1003300" cy="5969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5B080-2248-894A-BFA1-A103BAD0AD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9464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8A433" id="Rectangle 4023" o:spid="_x0000_s4196" style="position:absolute;left:0;text-align:left;margin-left:-5pt;margin-top:0;width:79pt;height:47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t0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bpeUOG6xSz/R&#10;N+76UZFzdTBSqtzf7NcUYofXnsIjXLKIyyx+1mDzF2WRuXh8unqs5kQEFjfLVbPBhwRu3dT153aT&#10;MavXywFi+qq8JXnBKCCV4iw/fo/pfPTlCN7LZM7P51Wa93MRs2xuS29zce/lCTXikKYHDHr0E6Ni&#10;NIGSCRvPaPx94KAoGb85dLa9XS1bnJSSNOt2jRMMJcH52b+tcicGj7MkElByCGD6AQkXjwovbFlR&#10;dhmvPBNv88L+9SfY/Q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2fwt0vAEAAEwDAAAOAAAAAAAAAAAAAAAAAC4CAABkcnMv&#10;ZTJvRG9jLnhtbFBLAQItABQABgAIAAAAIQDBas7J2wAAAAcBAAAPAAAAAAAAAAAAAAAAABYEAABk&#10;cnMvZG93bnJldi54bWxQSwUGAAAAAAQABADzAAAAHgUAAAAA&#10;" filled="f" stroked="f">
                      <v:textbox inset="2.16pt,1.44pt,0,1.44pt">
                        <w:txbxContent>
                          <w:p w14:paraId="329464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19840" behindDoc="0" locked="0" layoutInCell="1" allowOverlap="1" wp14:anchorId="425F3393" wp14:editId="594A6937">
                      <wp:simplePos x="0" y="0"/>
                      <wp:positionH relativeFrom="column">
                        <wp:posOffset>-63500</wp:posOffset>
                      </wp:positionH>
                      <wp:positionV relativeFrom="paragraph">
                        <wp:posOffset>0</wp:posOffset>
                      </wp:positionV>
                      <wp:extent cx="1003300" cy="5969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3D598-3DA4-5D43-8DDB-35B0202A01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C548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F3393" id="Rectangle 4022" o:spid="_x0000_s4197" style="position:absolute;left:0;text-align:left;margin-left:-5pt;margin-top:0;width:79pt;height:47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w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bltKHLfYpZ/o&#10;G3f9qMi5OhgpVe5v9msKscNrT+ERLlnEZRY/a7D5i7LIXDw+XT1WcyICi5vlqtksKRG4dVPXn9tN&#10;xqxeLweI6avyluQFo4BUirP8+D2m89GXI3gvkzk/n1dp3s9FzLK5vXLde3lCjTik6QGDHv3EqBhN&#10;oGTCxjMafx84KErGbw6dbW9XSzQilaRZt2ucYCgJzs/+bZU7MXicJZGAkkMA0w9IuLxbeGHLirLL&#10;eOWZeJsX9q8/we4P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Lr7/5+7AQAATAMAAA4AAAAAAAAAAAAAAAAALgIAAGRycy9l&#10;Mm9Eb2MueG1sUEsBAi0AFAAGAAgAAAAhAMFqzsnbAAAABwEAAA8AAAAAAAAAAAAAAAAAFQQAAGRy&#10;cy9kb3ducmV2LnhtbFBLBQYAAAAABAAEAPMAAAAdBQAAAAA=&#10;" filled="f" stroked="f">
                      <v:textbox inset="2.16pt,1.44pt,0,1.44pt">
                        <w:txbxContent>
                          <w:p w14:paraId="30C5484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20864" behindDoc="0" locked="0" layoutInCell="1" allowOverlap="1" wp14:anchorId="16B34284" wp14:editId="760B8C21">
                      <wp:simplePos x="0" y="0"/>
                      <wp:positionH relativeFrom="column">
                        <wp:posOffset>-63500</wp:posOffset>
                      </wp:positionH>
                      <wp:positionV relativeFrom="paragraph">
                        <wp:posOffset>0</wp:posOffset>
                      </wp:positionV>
                      <wp:extent cx="1003300" cy="596900"/>
                      <wp:effectExtent l="0" t="0" r="0" b="0"/>
                      <wp:wrapNone/>
                      <wp:docPr id="4021" name="Rectangle 4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D758F3-97FD-DB4F-9193-6A3C0DD77E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019E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34284" id="Rectangle 4021" o:spid="_x0000_s4198" style="position:absolute;left:0;text-align:left;margin-left:-5pt;margin-top:0;width:79pt;height:47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N4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qtuGEsctTukn&#10;6sbdYCQ5V0fd9zLPN+s1hdjhtafwCJcs4jKTnxXY/EVaZC4an64ayzkRgcXNctVslpQI3Lqp68/t&#10;JvesXi8HiOmr9JbkBaOAUIqy/Pg9pvPRlyN4L4M5P59Xad7PhcyyuW1fsO59f0KOaNL0gEEZPzEq&#10;jA6UTDh4RuPvAwdJifnmUNn2drVs0SkladbtGh0MJUH/7N9WuROjRy+JBJQcAuhhRMBFo4ILR1aY&#10;XeyVPfE2L+hff4LdH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vcZN4vAEAAEwDAAAOAAAAAAAAAAAAAAAAAC4CAABkcnMv&#10;ZTJvRG9jLnhtbFBLAQItABQABgAIAAAAIQDBas7J2wAAAAcBAAAPAAAAAAAAAAAAAAAAABYEAABk&#10;cnMvZG93bnJldi54bWxQSwUGAAAAAAQABADzAAAAHgUAAAAA&#10;" filled="f" stroked="f">
                      <v:textbox inset="2.16pt,1.44pt,0,1.44pt">
                        <w:txbxContent>
                          <w:p w14:paraId="05019E9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21888" behindDoc="0" locked="0" layoutInCell="1" allowOverlap="1" wp14:anchorId="340BC773" wp14:editId="42EF4B30">
                      <wp:simplePos x="0" y="0"/>
                      <wp:positionH relativeFrom="column">
                        <wp:posOffset>-63500</wp:posOffset>
                      </wp:positionH>
                      <wp:positionV relativeFrom="paragraph">
                        <wp:posOffset>0</wp:posOffset>
                      </wp:positionV>
                      <wp:extent cx="1003300" cy="596900"/>
                      <wp:effectExtent l="0" t="0" r="0" b="0"/>
                      <wp:wrapNone/>
                      <wp:docPr id="4020" name="Rectangle 4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AEFCC9-E1FC-9741-8827-9D6C579749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F218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BC773" id="Rectangle 4020" o:spid="_x0000_s4199" style="position:absolute;left:0;text-align:left;margin-left:-5pt;margin-top:0;width:79pt;height:47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GP1Z5O7AQAATAMAAA4AAAAAAAAAAAAAAAAALgIAAGRycy9l&#10;Mm9Eb2MueG1sUEsBAi0AFAAGAAgAAAAhAMFqzsnbAAAABwEAAA8AAAAAAAAAAAAAAAAAFQQAAGRy&#10;cy9kb3ducmV2LnhtbFBLBQYAAAAABAAEAPMAAAAdBQAAAAA=&#10;" filled="f" stroked="f">
                      <v:textbox inset="2.16pt,1.44pt,0,1.44pt">
                        <w:txbxContent>
                          <w:p w14:paraId="2CF2180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22912" behindDoc="0" locked="0" layoutInCell="1" allowOverlap="1" wp14:anchorId="7124440E" wp14:editId="1753C234">
                      <wp:simplePos x="0" y="0"/>
                      <wp:positionH relativeFrom="column">
                        <wp:posOffset>-63500</wp:posOffset>
                      </wp:positionH>
                      <wp:positionV relativeFrom="paragraph">
                        <wp:posOffset>0</wp:posOffset>
                      </wp:positionV>
                      <wp:extent cx="1003300" cy="5969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DEC9C5-4F23-8944-A842-9EB6386E31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41CB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4440E" id="Rectangle 4019" o:spid="_x0000_s4200" style="position:absolute;left:0;text-align:left;margin-left:-5pt;margin-top:0;width:79pt;height:47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HGZyMvAEAAEwDAAAOAAAAAAAAAAAAAAAAAC4CAABkcnMv&#10;ZTJvRG9jLnhtbFBLAQItABQABgAIAAAAIQDBas7J2wAAAAcBAAAPAAAAAAAAAAAAAAAAABYEAABk&#10;cnMvZG93bnJldi54bWxQSwUGAAAAAAQABADzAAAAHgUAAAAA&#10;" filled="f" stroked="f">
                      <v:textbox inset="2.16pt,1.44pt,0,1.44pt">
                        <w:txbxContent>
                          <w:p w14:paraId="0B41CBE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23936" behindDoc="0" locked="0" layoutInCell="1" allowOverlap="1" wp14:anchorId="034DF4C6" wp14:editId="60B40607">
                      <wp:simplePos x="0" y="0"/>
                      <wp:positionH relativeFrom="column">
                        <wp:posOffset>-63500</wp:posOffset>
                      </wp:positionH>
                      <wp:positionV relativeFrom="paragraph">
                        <wp:posOffset>0</wp:posOffset>
                      </wp:positionV>
                      <wp:extent cx="1003300" cy="596900"/>
                      <wp:effectExtent l="0" t="0" r="0" b="0"/>
                      <wp:wrapNone/>
                      <wp:docPr id="4018" name="Rectangle 4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D34C95-AD12-C841-A4D8-C1541B780B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3464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DF4C6" id="Rectangle 4018" o:spid="_x0000_s4201" style="position:absolute;left:0;text-align:left;margin-left:-5pt;margin-top:0;width:79pt;height:47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LnWhnvAEAAEwDAAAOAAAAAAAAAAAAAAAAAC4CAABkcnMv&#10;ZTJvRG9jLnhtbFBLAQItABQABgAIAAAAIQDBas7J2wAAAAcBAAAPAAAAAAAAAAAAAAAAABYEAABk&#10;cnMvZG93bnJldi54bWxQSwUGAAAAAAQABADzAAAAHgUAAAAA&#10;" filled="f" stroked="f">
                      <v:textbox inset="2.16pt,1.44pt,0,1.44pt">
                        <w:txbxContent>
                          <w:p w14:paraId="683464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24960" behindDoc="0" locked="0" layoutInCell="1" allowOverlap="1" wp14:anchorId="755819ED" wp14:editId="4FE792B5">
                      <wp:simplePos x="0" y="0"/>
                      <wp:positionH relativeFrom="column">
                        <wp:posOffset>-63500</wp:posOffset>
                      </wp:positionH>
                      <wp:positionV relativeFrom="paragraph">
                        <wp:posOffset>0</wp:posOffset>
                      </wp:positionV>
                      <wp:extent cx="1003300" cy="596900"/>
                      <wp:effectExtent l="0" t="0" r="0" b="0"/>
                      <wp:wrapNone/>
                      <wp:docPr id="4017" name="Rectangle 4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3D5C3-DDD0-1248-AD04-3A542524AE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224C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819ED" id="Rectangle 4017" o:spid="_x0000_s4202" style="position:absolute;left:0;text-align:left;margin-left:-5pt;margin-top:0;width:79pt;height:47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VR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qxWlFhmcEq/&#10;UDdmu0GSc7XXQsg036TX6EOD1579E1yygMtEflJg0hdpkSlrfLpqLKdIOBY380W1mVPCcWtZljf1&#10;JvUs3i57CPGHdIakRUsBoWRl2fEhxPPR1yN4L4E5P59WcdpPmcy8Wi1fse6dOCFHNGl8xKAGN7aU&#10;D9pTMuLgWxr+HBhISoZ7i8rWq8W8RqfkpFrXa3Qw5AT9s39fZZb3Dr3EI1By8KC7HgFnjTIuHFlm&#10;drFX8sT7PKN/+wl2f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kXVVRvAEAAEwDAAAOAAAAAAAAAAAAAAAAAC4CAABkcnMv&#10;ZTJvRG9jLnhtbFBLAQItABQABgAIAAAAIQDBas7J2wAAAAcBAAAPAAAAAAAAAAAAAAAAABYEAABk&#10;cnMvZG93bnJldi54bWxQSwUGAAAAAAQABADzAAAAHgUAAAAA&#10;" filled="f" stroked="f">
                      <v:textbox inset="2.16pt,1.44pt,0,1.44pt">
                        <w:txbxContent>
                          <w:p w14:paraId="47224C2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25984" behindDoc="0" locked="0" layoutInCell="1" allowOverlap="1" wp14:anchorId="01F3FC1B" wp14:editId="081B3CD4">
                      <wp:simplePos x="0" y="0"/>
                      <wp:positionH relativeFrom="column">
                        <wp:posOffset>-63500</wp:posOffset>
                      </wp:positionH>
                      <wp:positionV relativeFrom="paragraph">
                        <wp:posOffset>0</wp:posOffset>
                      </wp:positionV>
                      <wp:extent cx="1003300" cy="5969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2F4C44-FC15-6645-AC15-0DBBD49D31F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BE61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3FC1B" id="Rectangle 4016" o:spid="_x0000_s4203" style="position:absolute;left:0;text-align:left;margin-left:-5pt;margin-top:0;width:79pt;height:47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o2aG6vAEAAEwDAAAOAAAAAAAAAAAAAAAAAC4CAABkcnMv&#10;ZTJvRG9jLnhtbFBLAQItABQABgAIAAAAIQDBas7J2wAAAAcBAAAPAAAAAAAAAAAAAAAAABYEAABk&#10;cnMvZG93bnJldi54bWxQSwUGAAAAAAQABADzAAAAHgUAAAAA&#10;" filled="f" stroked="f">
                      <v:textbox inset="2.16pt,1.44pt,0,1.44pt">
                        <w:txbxContent>
                          <w:p w14:paraId="34BE614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27008" behindDoc="0" locked="0" layoutInCell="1" allowOverlap="1" wp14:anchorId="17F93A28" wp14:editId="4F38D049">
                      <wp:simplePos x="0" y="0"/>
                      <wp:positionH relativeFrom="column">
                        <wp:posOffset>-63500</wp:posOffset>
                      </wp:positionH>
                      <wp:positionV relativeFrom="paragraph">
                        <wp:posOffset>0</wp:posOffset>
                      </wp:positionV>
                      <wp:extent cx="1003300" cy="596900"/>
                      <wp:effectExtent l="0" t="0" r="0" b="0"/>
                      <wp:wrapNone/>
                      <wp:docPr id="4015" name="Rectangle 4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D06066-2D95-2441-9A7A-E356F11FEC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73C5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93A28" id="Rectangle 4015" o:spid="_x0000_s4204" style="position:absolute;left:0;text-align:left;margin-left:-5pt;margin-top:0;width:79pt;height:47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RP8ynvAEAAEwDAAAOAAAAAAAAAAAAAAAAAC4CAABkcnMv&#10;ZTJvRG9jLnhtbFBLAQItABQABgAIAAAAIQDBas7J2wAAAAcBAAAPAAAAAAAAAAAAAAAAABYEAABk&#10;cnMvZG93bnJldi54bWxQSwUGAAAAAAQABADzAAAAHgUAAAAA&#10;" filled="f" stroked="f">
                      <v:textbox inset="2.16pt,1.44pt,0,1.44pt">
                        <w:txbxContent>
                          <w:p w14:paraId="6F73C5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28032" behindDoc="0" locked="0" layoutInCell="1" allowOverlap="1" wp14:anchorId="519B6137" wp14:editId="50ED514C">
                      <wp:simplePos x="0" y="0"/>
                      <wp:positionH relativeFrom="column">
                        <wp:posOffset>-63500</wp:posOffset>
                      </wp:positionH>
                      <wp:positionV relativeFrom="paragraph">
                        <wp:posOffset>0</wp:posOffset>
                      </wp:positionV>
                      <wp:extent cx="1003300" cy="596900"/>
                      <wp:effectExtent l="0" t="0" r="0" b="0"/>
                      <wp:wrapNone/>
                      <wp:docPr id="4014" name="Rectangle 4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6B7A48-1949-C747-B23D-84FC28554A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3AE9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B6137" id="Rectangle 4014" o:spid="_x0000_s4205" style="position:absolute;left:0;text-align:left;margin-left:-5pt;margin-top:0;width:79pt;height:47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CduzhMvAEAAEwDAAAOAAAAAAAAAAAAAAAAAC4CAABkcnMv&#10;ZTJvRG9jLnhtbFBLAQItABQABgAIAAAAIQDBas7J2wAAAAcBAAAPAAAAAAAAAAAAAAAAABYEAABk&#10;cnMvZG93bnJldi54bWxQSwUGAAAAAAQABADzAAAAHgUAAAAA&#10;" filled="f" stroked="f">
                      <v:textbox inset="2.16pt,1.44pt,0,1.44pt">
                        <w:txbxContent>
                          <w:p w14:paraId="7B3AE99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29056" behindDoc="0" locked="0" layoutInCell="1" allowOverlap="1" wp14:anchorId="3B54B40A" wp14:editId="3B8BBEE5">
                      <wp:simplePos x="0" y="0"/>
                      <wp:positionH relativeFrom="column">
                        <wp:posOffset>-63500</wp:posOffset>
                      </wp:positionH>
                      <wp:positionV relativeFrom="paragraph">
                        <wp:posOffset>0</wp:posOffset>
                      </wp:positionV>
                      <wp:extent cx="1003300" cy="596900"/>
                      <wp:effectExtent l="0" t="0" r="0" b="0"/>
                      <wp:wrapNone/>
                      <wp:docPr id="4013" name="Rectangle 4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E2DD7-18A6-0043-A9ED-49AC9D3E52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ECB7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4B40A" id="Rectangle 4013" o:spid="_x0000_s4206" style="position:absolute;left:0;text-align:left;margin-left:-5pt;margin-top:0;width:79pt;height:47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vGvA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bpaUOG6xS9/R&#10;N+76UZFzdTBSqtzf7NcUYofXXsIzXLKIyyx+1mDzF2WRuXh8unqs5kQEFjfLVbPBhwRu3db1TbvJ&#10;mNXr5QAxfVXekrxgFJBKcZYfH2I6H/1zBO9lMufn8yrN+7mIWTbr0ttc3Ht5Qo04pOkJgx79xKgY&#10;TaBkwsYzGn8dOChKxm8OnW0/r5YtTkpJmnW7xgmGkuD87N9WuRODx1kSCSg5BDD9gISLR4UXtqwo&#10;u4xXnom3eWH/+hPsfg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4GavGvAEAAEwDAAAOAAAAAAAAAAAAAAAAAC4CAABkcnMv&#10;ZTJvRG9jLnhtbFBLAQItABQABgAIAAAAIQDBas7J2wAAAAcBAAAPAAAAAAAAAAAAAAAAABYEAABk&#10;cnMvZG93bnJldi54bWxQSwUGAAAAAAQABADzAAAAHgUAAAAA&#10;" filled="f" stroked="f">
                      <v:textbox inset="2.16pt,1.44pt,0,1.44pt">
                        <w:txbxContent>
                          <w:p w14:paraId="7BECB7D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0080" behindDoc="0" locked="0" layoutInCell="1" allowOverlap="1" wp14:anchorId="7B273A2B" wp14:editId="2AEF81CD">
                      <wp:simplePos x="0" y="0"/>
                      <wp:positionH relativeFrom="column">
                        <wp:posOffset>-63500</wp:posOffset>
                      </wp:positionH>
                      <wp:positionV relativeFrom="paragraph">
                        <wp:posOffset>0</wp:posOffset>
                      </wp:positionV>
                      <wp:extent cx="1003300" cy="596900"/>
                      <wp:effectExtent l="0" t="0" r="0" b="0"/>
                      <wp:wrapNone/>
                      <wp:docPr id="4012" name="Rectangle 4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FAC44D-4E19-B945-A508-CD92F04ECA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94B9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73A2B" id="Rectangle 4012" o:spid="_x0000_s4207" style="position:absolute;left:0;text-align:left;margin-left:-5pt;margin-top:0;width:79pt;height:47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" filled="f" stroked="f">
                      <v:textbox inset="2.16pt,1.44pt,0,1.44pt">
                        <w:txbxContent>
                          <w:p w14:paraId="4094B9B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1104" behindDoc="0" locked="0" layoutInCell="1" allowOverlap="1" wp14:anchorId="41536AD1" wp14:editId="3835A97F">
                      <wp:simplePos x="0" y="0"/>
                      <wp:positionH relativeFrom="column">
                        <wp:posOffset>-63500</wp:posOffset>
                      </wp:positionH>
                      <wp:positionV relativeFrom="paragraph">
                        <wp:posOffset>0</wp:posOffset>
                      </wp:positionV>
                      <wp:extent cx="1003300" cy="596900"/>
                      <wp:effectExtent l="0" t="0" r="0" b="0"/>
                      <wp:wrapNone/>
                      <wp:docPr id="4011" name="Rectangle 4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7ADFAD-D488-7C4C-AEDB-CFEF9FB032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DC11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36AD1" id="Rectangle 4011" o:spid="_x0000_s4208" style="position:absolute;left:0;text-align:left;margin-left:-5pt;margin-top:0;width:79pt;height:47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OEXM8q7AQAATAMAAA4AAAAAAAAAAAAAAAAALgIAAGRycy9l&#10;Mm9Eb2MueG1sUEsBAi0AFAAGAAgAAAAhAMFqzsnbAAAABwEAAA8AAAAAAAAAAAAAAAAAFQQAAGRy&#10;cy9kb3ducmV2LnhtbFBLBQYAAAAABAAEAPMAAAAdBQAAAAA=&#10;" filled="f" stroked="f">
                      <v:textbox inset="2.16pt,1.44pt,0,1.44pt">
                        <w:txbxContent>
                          <w:p w14:paraId="61DC117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2128" behindDoc="0" locked="0" layoutInCell="1" allowOverlap="1" wp14:anchorId="7DB4313E" wp14:editId="04D21C00">
                      <wp:simplePos x="0" y="0"/>
                      <wp:positionH relativeFrom="column">
                        <wp:posOffset>-63500</wp:posOffset>
                      </wp:positionH>
                      <wp:positionV relativeFrom="paragraph">
                        <wp:posOffset>0</wp:posOffset>
                      </wp:positionV>
                      <wp:extent cx="1003300" cy="596900"/>
                      <wp:effectExtent l="0" t="0" r="0" b="0"/>
                      <wp:wrapNone/>
                      <wp:docPr id="4010" name="Rectangle 4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26FD8C-7073-C84D-8A13-C39C058FB8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6015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4313E" id="Rectangle 4010" o:spid="_x0000_s4209" style="position:absolute;left:0;text-align:left;margin-left:-5pt;margin-top:0;width:79pt;height:47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K2TxyG7AQAATAMAAA4AAAAAAAAAAAAAAAAALgIAAGRycy9l&#10;Mm9Eb2MueG1sUEsBAi0AFAAGAAgAAAAhAMFqzsnbAAAABwEAAA8AAAAAAAAAAAAAAAAAFQQAAGRy&#10;cy9kb3ducmV2LnhtbFBLBQYAAAAABAAEAPMAAAAdBQAAAAA=&#10;" filled="f" stroked="f">
                      <v:textbox inset="2.16pt,1.44pt,0,1.44pt">
                        <w:txbxContent>
                          <w:p w14:paraId="6F6015B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3152" behindDoc="0" locked="0" layoutInCell="1" allowOverlap="1" wp14:anchorId="0B88E4E0" wp14:editId="1DC113AF">
                      <wp:simplePos x="0" y="0"/>
                      <wp:positionH relativeFrom="column">
                        <wp:posOffset>-63500</wp:posOffset>
                      </wp:positionH>
                      <wp:positionV relativeFrom="paragraph">
                        <wp:posOffset>0</wp:posOffset>
                      </wp:positionV>
                      <wp:extent cx="1003300" cy="596900"/>
                      <wp:effectExtent l="0" t="0" r="0" b="0"/>
                      <wp:wrapNone/>
                      <wp:docPr id="4009" name="Rectangle 4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D097B-2C9D-DC48-9034-2C3093B643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B132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8E4E0" id="Rectangle 4009" o:spid="_x0000_s4210" style="position:absolute;left:0;text-align:left;margin-left:-5pt;margin-top:0;width:79pt;height:47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eS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1fWGEsctTukX&#10;6sZdPypyrg5GSpXnm/WaQuzw2mN4gEsWcZnJzxps/iItMheNT1eN1ZyIwOJmuWo2S0oEbt3U9ed2&#10;k3tWL5cDxPRNeUvyglFAKEVZfvwR0/no8xG8l8Gcn8+rNO/nQmbZrFfPWPdenpAjmjTdY9CjnxgV&#10;owmUTDh4RuOfAwdFyfjdobLtl9WyRaeUpFm3a3QwlAT9s39d5U4MHr0kElByCGD6AQEXjQouHFlh&#10;drFX9sTrvKB/+Ql2f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qHqeSvAEAAEwDAAAOAAAAAAAAAAAAAAAAAC4CAABkcnMv&#10;ZTJvRG9jLnhtbFBLAQItABQABgAIAAAAIQDBas7J2wAAAAcBAAAPAAAAAAAAAAAAAAAAABYEAABk&#10;cnMvZG93bnJldi54bWxQSwUGAAAAAAQABADzAAAAHgUAAAAA&#10;" filled="f" stroked="f">
                      <v:textbox inset="2.16pt,1.44pt,0,1.44pt">
                        <w:txbxContent>
                          <w:p w14:paraId="5DB1327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4176" behindDoc="0" locked="0" layoutInCell="1" allowOverlap="1" wp14:anchorId="131CDDCB" wp14:editId="55757795">
                      <wp:simplePos x="0" y="0"/>
                      <wp:positionH relativeFrom="column">
                        <wp:posOffset>-63500</wp:posOffset>
                      </wp:positionH>
                      <wp:positionV relativeFrom="paragraph">
                        <wp:posOffset>0</wp:posOffset>
                      </wp:positionV>
                      <wp:extent cx="1003300" cy="596900"/>
                      <wp:effectExtent l="0" t="0" r="0" b="0"/>
                      <wp:wrapNone/>
                      <wp:docPr id="4008" name="Rectangle 4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C76D8-BC0B-124A-B5F7-15A3FB4685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72A7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CDDCB" id="Rectangle 4008" o:spid="_x0000_s4211" style="position:absolute;left:0;text-align:left;margin-left:-5pt;margin-top:0;width:79pt;height:47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KaaU3m7AQAATAMAAA4AAAAAAAAAAAAAAAAALgIAAGRycy9l&#10;Mm9Eb2MueG1sUEsBAi0AFAAGAAgAAAAhAMFqzsnbAAAABwEAAA8AAAAAAAAAAAAAAAAAFQQAAGRy&#10;cy9kb3ducmV2LnhtbFBLBQYAAAAABAAEAPMAAAAdBQAAAAA=&#10;" filled="f" stroked="f">
                      <v:textbox inset="2.16pt,1.44pt,0,1.44pt">
                        <w:txbxContent>
                          <w:p w14:paraId="4572A75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5200" behindDoc="0" locked="0" layoutInCell="1" allowOverlap="1" wp14:anchorId="167969DF" wp14:editId="4ADF4237">
                      <wp:simplePos x="0" y="0"/>
                      <wp:positionH relativeFrom="column">
                        <wp:posOffset>-63500</wp:posOffset>
                      </wp:positionH>
                      <wp:positionV relativeFrom="paragraph">
                        <wp:posOffset>0</wp:posOffset>
                      </wp:positionV>
                      <wp:extent cx="1003300" cy="596900"/>
                      <wp:effectExtent l="0" t="0" r="0" b="0"/>
                      <wp:wrapNone/>
                      <wp:docPr id="4007" name="Rectangle 4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CD63F-639E-454E-8FCB-B8F695162F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FDE1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969DF" id="Rectangle 4007" o:spid="_x0000_s4212" style="position:absolute;left:0;text-align:left;margin-left:-5pt;margin-top:0;width:79pt;height:47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JWm5PvAEAAEwDAAAOAAAAAAAAAAAAAAAAAC4CAABkcnMv&#10;ZTJvRG9jLnhtbFBLAQItABQABgAIAAAAIQDBas7J2wAAAAcBAAAPAAAAAAAAAAAAAAAAABYEAABk&#10;cnMvZG93bnJldi54bWxQSwUGAAAAAAQABADzAAAAHgUAAAAA&#10;" filled="f" stroked="f">
                      <v:textbox inset="2.16pt,1.44pt,0,1.44pt">
                        <w:txbxContent>
                          <w:p w14:paraId="6BFDE1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6224" behindDoc="0" locked="0" layoutInCell="1" allowOverlap="1" wp14:anchorId="71FC0647" wp14:editId="6C89CAE0">
                      <wp:simplePos x="0" y="0"/>
                      <wp:positionH relativeFrom="column">
                        <wp:posOffset>-63500</wp:posOffset>
                      </wp:positionH>
                      <wp:positionV relativeFrom="paragraph">
                        <wp:posOffset>0</wp:posOffset>
                      </wp:positionV>
                      <wp:extent cx="1003300" cy="596900"/>
                      <wp:effectExtent l="0" t="0" r="0" b="0"/>
                      <wp:wrapNone/>
                      <wp:docPr id="4006" name="Rectangle 4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9523D-D015-B346-95CB-8720B95A90E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1DA0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C0647" id="Rectangle 4006" o:spid="_x0000_s4213" style="position:absolute;left:0;text-align:left;margin-left:-5pt;margin-top:0;width:79pt;height:47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IXemqS7AQAATAMAAA4AAAAAAAAAAAAAAAAALgIAAGRycy9l&#10;Mm9Eb2MueG1sUEsBAi0AFAAGAAgAAAAhAMFqzsnbAAAABwEAAA8AAAAAAAAAAAAAAAAAFQQAAGRy&#10;cy9kb3ducmV2LnhtbFBLBQYAAAAABAAEAPMAAAAdBQAAAAA=&#10;" filled="f" stroked="f">
                      <v:textbox inset="2.16pt,1.44pt,0,1.44pt">
                        <w:txbxContent>
                          <w:p w14:paraId="2E1DA01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7248" behindDoc="0" locked="0" layoutInCell="1" allowOverlap="1" wp14:anchorId="7D38E197" wp14:editId="0A33658E">
                      <wp:simplePos x="0" y="0"/>
                      <wp:positionH relativeFrom="column">
                        <wp:posOffset>-63500</wp:posOffset>
                      </wp:positionH>
                      <wp:positionV relativeFrom="paragraph">
                        <wp:posOffset>0</wp:posOffset>
                      </wp:positionV>
                      <wp:extent cx="1003300" cy="596900"/>
                      <wp:effectExtent l="0" t="0" r="0" b="0"/>
                      <wp:wrapNone/>
                      <wp:docPr id="4005" name="Rectangle 4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6ACCB-608F-2C46-B927-A791F3F919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984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8E197" id="Rectangle 4005" o:spid="_x0000_s4214" style="position:absolute;left:0;text-align:left;margin-left:-5pt;margin-top:0;width:79pt;height:47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e5uwEAAEwDAAAOAAAAZHJzL2Uyb0RvYy54bWysU8tu2zAQvBfoPxC813rYT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HRV158pcdxil36h&#10;b9z1oyLn6mCkVLm/2a8pxA6vPYYHuGQRl1n8rMHmL8oic/H4dPVYzYkILG6Wq2azpETg1g0+2W4y&#10;ZvVyOUBM35S3JC8YBaRSnOXHHzGdjz4fwXuZzPn5vErzfi5ils16/cx17+UJNeKQpnsMevQTo2I0&#10;gZIJG89o/HPgoCgZvzt0tv2yWrY4KSVp1i0CESgJzs/+dZU7MXicJZGAkkMA0w9IuHhUeGHLirLL&#10;eOWZeJ0X9i8/we4vAA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Dw497m7AQAATAMAAA4AAAAAAAAAAAAAAAAALgIAAGRycy9l&#10;Mm9Eb2MueG1sUEsBAi0AFAAGAAgAAAAhAMFqzsnbAAAABwEAAA8AAAAAAAAAAAAAAAAAFQQAAGRy&#10;cy9kb3ducmV2LnhtbFBLBQYAAAAABAAEAPMAAAAdBQAAAAA=&#10;" filled="f" stroked="f">
                      <v:textbox inset="2.16pt,1.44pt,0,1.44pt">
                        <w:txbxContent>
                          <w:p w14:paraId="5E2984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8272" behindDoc="0" locked="0" layoutInCell="1" allowOverlap="1" wp14:anchorId="70CBAA43" wp14:editId="504FB696">
                      <wp:simplePos x="0" y="0"/>
                      <wp:positionH relativeFrom="column">
                        <wp:posOffset>-63500</wp:posOffset>
                      </wp:positionH>
                      <wp:positionV relativeFrom="paragraph">
                        <wp:posOffset>0</wp:posOffset>
                      </wp:positionV>
                      <wp:extent cx="1003300" cy="596900"/>
                      <wp:effectExtent l="0" t="0" r="0" b="0"/>
                      <wp:wrapNone/>
                      <wp:docPr id="4004" name="Rectangle 4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6BE3D1-DFDE-4A48-8E8A-A20DAE47CF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A3DE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BAA43" id="Rectangle 4004" o:spid="_x0000_s4215" style="position:absolute;left:0;text-align:left;margin-left:-5pt;margin-top:0;width:79pt;height:47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NSvA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rleUOG6xS9/R&#10;N+76UZFzdTBSqtzf7NcUYofXXsIzXLKIyyx+1mDzF2WRuXh8unqs5kQEFjfLVbNZUiJw67aub9pN&#10;xqxeLweI6avyluQFo4BUirP8+BDT+eifI3gvkzk/n1dp3s9FzLJZF9xc3Ht5Qo04pOkJgx79xKgY&#10;TaBkwsYzGn8dOChKxm8OnW0/r5YtTkpJmnW7xgmGkuD87N9WuRODx1kSCSg5BDD9gISLR4UXtqwo&#10;u4xXnom3eWH/+hPsfgM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BwvANSvAEAAEwDAAAOAAAAAAAAAAAAAAAAAC4CAABkcnMv&#10;ZTJvRG9jLnhtbFBLAQItABQABgAIAAAAIQDBas7J2wAAAAcBAAAPAAAAAAAAAAAAAAAAABYEAABk&#10;cnMvZG93bnJldi54bWxQSwUGAAAAAAQABADzAAAAHgUAAAAA&#10;" filled="f" stroked="f">
                      <v:textbox inset="2.16pt,1.44pt,0,1.44pt">
                        <w:txbxContent>
                          <w:p w14:paraId="71A3DE5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39296" behindDoc="0" locked="0" layoutInCell="1" allowOverlap="1" wp14:anchorId="1D1C8836" wp14:editId="6AA252C9">
                      <wp:simplePos x="0" y="0"/>
                      <wp:positionH relativeFrom="column">
                        <wp:posOffset>-63500</wp:posOffset>
                      </wp:positionH>
                      <wp:positionV relativeFrom="paragraph">
                        <wp:posOffset>0</wp:posOffset>
                      </wp:positionV>
                      <wp:extent cx="1003300" cy="596900"/>
                      <wp:effectExtent l="0" t="0" r="0" b="0"/>
                      <wp:wrapNone/>
                      <wp:docPr id="4003" name="Rectangle 4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A76F63-3A98-4447-923F-525AA58B18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FE1F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C8836" id="Rectangle 4003" o:spid="_x0000_s4216" style="position:absolute;left:0;text-align:left;margin-left:-5pt;margin-top:0;width:79pt;height:47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AH4Cq5vAEAAEwDAAAOAAAAAAAAAAAAAAAAAC4CAABkcnMv&#10;ZTJvRG9jLnhtbFBLAQItABQABgAIAAAAIQDBas7J2wAAAAcBAAAPAAAAAAAAAAAAAAAAABYEAABk&#10;cnMvZG93bnJldi54bWxQSwUGAAAAAAQABADzAAAAHgUAAAAA&#10;" filled="f" stroked="f">
                      <v:textbox inset="2.16pt,1.44pt,0,1.44pt">
                        <w:txbxContent>
                          <w:p w14:paraId="2DFE1F7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0320" behindDoc="0" locked="0" layoutInCell="1" allowOverlap="1" wp14:anchorId="704EDAAF" wp14:editId="1C285A78">
                      <wp:simplePos x="0" y="0"/>
                      <wp:positionH relativeFrom="column">
                        <wp:posOffset>-63500</wp:posOffset>
                      </wp:positionH>
                      <wp:positionV relativeFrom="paragraph">
                        <wp:posOffset>0</wp:posOffset>
                      </wp:positionV>
                      <wp:extent cx="1003300" cy="596900"/>
                      <wp:effectExtent l="0" t="0" r="0" b="0"/>
                      <wp:wrapNone/>
                      <wp:docPr id="4002" name="Rectangle 4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691E7-152B-6B4A-82A5-9C567BADD5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0B41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EDAAF" id="Rectangle 4002" o:spid="_x0000_s4217" style="position:absolute;left:0;text-align:left;margin-left:-5pt;margin-top:0;width:79pt;height:47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5SugEAAEwDAAAOAAAAZHJzL2Uyb0RvYy54bWysU8tu2zAQvBfoPxC813rYSW3BdC5BiwJB&#10;Ej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" filled="f" stroked="f">
                      <v:textbox inset="2.16pt,1.44pt,0,1.44pt">
                        <w:txbxContent>
                          <w:p w14:paraId="4E0B41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1344" behindDoc="0" locked="0" layoutInCell="1" allowOverlap="1" wp14:anchorId="532380D7" wp14:editId="14128A61">
                      <wp:simplePos x="0" y="0"/>
                      <wp:positionH relativeFrom="column">
                        <wp:posOffset>-63500</wp:posOffset>
                      </wp:positionH>
                      <wp:positionV relativeFrom="paragraph">
                        <wp:posOffset>0</wp:posOffset>
                      </wp:positionV>
                      <wp:extent cx="1003300" cy="596900"/>
                      <wp:effectExtent l="0" t="0" r="0" b="0"/>
                      <wp:wrapNone/>
                      <wp:docPr id="4001" name="Rectangle 4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BEC54-EE38-124F-950C-285C3D749B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751D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380D7" id="Rectangle 4001" o:spid="_x0000_s4218" style="position:absolute;left:0;text-align:left;margin-left:-5pt;margin-top:0;width:79pt;height:47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" filled="f" stroked="f">
                      <v:textbox inset="2.16pt,1.44pt,0,1.44pt">
                        <w:txbxContent>
                          <w:p w14:paraId="4D751D1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2368" behindDoc="0" locked="0" layoutInCell="1" allowOverlap="1" wp14:anchorId="26536FA6" wp14:editId="69EF06EC">
                      <wp:simplePos x="0" y="0"/>
                      <wp:positionH relativeFrom="column">
                        <wp:posOffset>-63500</wp:posOffset>
                      </wp:positionH>
                      <wp:positionV relativeFrom="paragraph">
                        <wp:posOffset>0</wp:posOffset>
                      </wp:positionV>
                      <wp:extent cx="1003300" cy="596900"/>
                      <wp:effectExtent l="0" t="0" r="0" b="0"/>
                      <wp:wrapNone/>
                      <wp:docPr id="4000" name="Rectangle 4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83120B-F2DB-464B-A297-F1476AE10F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524E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36FA6" id="Rectangle 4000" o:spid="_x0000_s4219" style="position:absolute;left:0;text-align:left;margin-left:-5pt;margin-top:0;width:79pt;height:47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" filled="f" stroked="f">
                      <v:textbox inset="2.16pt,1.44pt,0,1.44pt">
                        <w:txbxContent>
                          <w:p w14:paraId="72524E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3392" behindDoc="0" locked="0" layoutInCell="1" allowOverlap="1" wp14:anchorId="11E980DA" wp14:editId="4600DB00">
                      <wp:simplePos x="0" y="0"/>
                      <wp:positionH relativeFrom="column">
                        <wp:posOffset>-63500</wp:posOffset>
                      </wp:positionH>
                      <wp:positionV relativeFrom="paragraph">
                        <wp:posOffset>0</wp:posOffset>
                      </wp:positionV>
                      <wp:extent cx="1003300" cy="5969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683FE-E3A0-3A44-9FBE-D9A9F7FB99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A60C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980DA" id="Rectangle 3999" o:spid="_x0000_s4220" style="position:absolute;left:0;text-align:left;margin-left:-5pt;margin-top:0;width:79pt;height:47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Dtg4327AQAATAMAAA4AAAAAAAAAAAAAAAAALgIAAGRycy9l&#10;Mm9Eb2MueG1sUEsBAi0AFAAGAAgAAAAhAMFqzsnbAAAABwEAAA8AAAAAAAAAAAAAAAAAFQQAAGRy&#10;cy9kb3ducmV2LnhtbFBLBQYAAAAABAAEAPMAAAAdBQAAAAA=&#10;" filled="f" stroked="f">
                      <v:textbox inset="2.16pt,1.44pt,0,1.44pt">
                        <w:txbxContent>
                          <w:p w14:paraId="7CA60C6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4416" behindDoc="0" locked="0" layoutInCell="1" allowOverlap="1" wp14:anchorId="29DE647F" wp14:editId="53C21947">
                      <wp:simplePos x="0" y="0"/>
                      <wp:positionH relativeFrom="column">
                        <wp:posOffset>-63500</wp:posOffset>
                      </wp:positionH>
                      <wp:positionV relativeFrom="paragraph">
                        <wp:posOffset>0</wp:posOffset>
                      </wp:positionV>
                      <wp:extent cx="1003300" cy="596900"/>
                      <wp:effectExtent l="0" t="0" r="0" b="0"/>
                      <wp:wrapNone/>
                      <wp:docPr id="3998" name="Rectangle 3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097CC-F57C-7D42-8B70-AD49737C3E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D4F9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E647F" id="Rectangle 3998" o:spid="_x0000_s4221" style="position:absolute;left:0;text-align:left;margin-left:-5pt;margin-top:0;width:79pt;height:47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" filled="f" stroked="f">
                      <v:textbox inset="2.16pt,1.44pt,0,1.44pt">
                        <w:txbxContent>
                          <w:p w14:paraId="75D4F9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5440" behindDoc="0" locked="0" layoutInCell="1" allowOverlap="1" wp14:anchorId="58509B06" wp14:editId="2758140A">
                      <wp:simplePos x="0" y="0"/>
                      <wp:positionH relativeFrom="column">
                        <wp:posOffset>1295400</wp:posOffset>
                      </wp:positionH>
                      <wp:positionV relativeFrom="paragraph">
                        <wp:posOffset>0</wp:posOffset>
                      </wp:positionV>
                      <wp:extent cx="1003300" cy="596900"/>
                      <wp:effectExtent l="0" t="0" r="0" b="0"/>
                      <wp:wrapNone/>
                      <wp:docPr id="3997" name="Rectangle 3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F091BB-1578-CA4B-B91C-5E53956D1F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1AA9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09B06" id="Rectangle 3997" o:spid="_x0000_s4222" style="position:absolute;left:0;text-align:left;margin-left:102pt;margin-top:0;width:79pt;height:47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GCQqoLsBAABMAwAADgAAAAAAAAAAAAAAAAAuAgAAZHJzL2Uy&#10;b0RvYy54bWxQSwECLQAUAAYACAAAACEAC874bdoAAAAHAQAADwAAAAAAAAAAAAAAAAAVBAAAZHJz&#10;L2Rvd25yZXYueG1sUEsFBgAAAAAEAAQA8wAAABwFAAAAAA==&#10;" filled="f" stroked="f">
                      <v:textbox inset="2.16pt,1.44pt,0,1.44pt">
                        <w:txbxContent>
                          <w:p w14:paraId="5A1AA97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6464" behindDoc="0" locked="0" layoutInCell="1" allowOverlap="1" wp14:anchorId="79059BD2" wp14:editId="6737BF79">
                      <wp:simplePos x="0" y="0"/>
                      <wp:positionH relativeFrom="column">
                        <wp:posOffset>1295400</wp:posOffset>
                      </wp:positionH>
                      <wp:positionV relativeFrom="paragraph">
                        <wp:posOffset>0</wp:posOffset>
                      </wp:positionV>
                      <wp:extent cx="1003300" cy="5969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083F-BC72-EB45-AD76-04F5DFB273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A8C8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59BD2" id="Rectangle 3996" o:spid="_x0000_s4223" style="position:absolute;left:0;text-align:left;margin-left:102pt;margin-top:0;width:79pt;height:47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VKDeS7sBAABMAwAADgAAAAAAAAAAAAAAAAAuAgAAZHJzL2Uy&#10;b0RvYy54bWxQSwECLQAUAAYACAAAACEAC874bdoAAAAHAQAADwAAAAAAAAAAAAAAAAAVBAAAZHJz&#10;L2Rvd25yZXYueG1sUEsFBgAAAAAEAAQA8wAAABwFAAAAAA==&#10;" filled="f" stroked="f">
                      <v:textbox inset="2.16pt,1.44pt,0,1.44pt">
                        <w:txbxContent>
                          <w:p w14:paraId="0AA8C84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7488" behindDoc="0" locked="0" layoutInCell="1" allowOverlap="1" wp14:anchorId="60B96C48" wp14:editId="447BF281">
                      <wp:simplePos x="0" y="0"/>
                      <wp:positionH relativeFrom="column">
                        <wp:posOffset>1295400</wp:posOffset>
                      </wp:positionH>
                      <wp:positionV relativeFrom="paragraph">
                        <wp:posOffset>0</wp:posOffset>
                      </wp:positionV>
                      <wp:extent cx="1003300" cy="596900"/>
                      <wp:effectExtent l="0" t="0" r="0" b="0"/>
                      <wp:wrapNone/>
                      <wp:docPr id="3995" name="Rectangle 3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2BFCE-66D1-954A-8FD6-1DAFD3B197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C712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96C48" id="Rectangle 3995" o:spid="_x0000_s4224" style="position:absolute;left:0;text-align:left;margin-left:102pt;margin-top:0;width:79pt;height:47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O1Gs1a8AQAATAMAAA4AAAAAAAAAAAAAAAAALgIAAGRycy9l&#10;Mm9Eb2MueG1sUEsBAi0AFAAGAAgAAAAhAAvO+G3aAAAABwEAAA8AAAAAAAAAAAAAAAAAFgQAAGRy&#10;cy9kb3ducmV2LnhtbFBLBQYAAAAABAAEAPMAAAAdBQAAAAA=&#10;" filled="f" stroked="f">
                      <v:textbox inset="2.16pt,1.44pt,0,1.44pt">
                        <w:txbxContent>
                          <w:p w14:paraId="12C7120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8512" behindDoc="0" locked="0" layoutInCell="1" allowOverlap="1" wp14:anchorId="62130B5D" wp14:editId="0FA7DA16">
                      <wp:simplePos x="0" y="0"/>
                      <wp:positionH relativeFrom="column">
                        <wp:posOffset>1295400</wp:posOffset>
                      </wp:positionH>
                      <wp:positionV relativeFrom="paragraph">
                        <wp:posOffset>0</wp:posOffset>
                      </wp:positionV>
                      <wp:extent cx="1003300" cy="596900"/>
                      <wp:effectExtent l="0" t="0" r="0" b="0"/>
                      <wp:wrapNone/>
                      <wp:docPr id="3994" name="Rectangle 3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57EE5-A9DD-2C41-AF47-31D262A8E9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264F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30B5D" id="Rectangle 3994" o:spid="_x0000_s4225" style="position:absolute;left:0;text-align:left;margin-left:102pt;margin-top:0;width:79pt;height:47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KHCR728AQAATAMAAA4AAAAAAAAAAAAAAAAALgIAAGRycy9l&#10;Mm9Eb2MueG1sUEsBAi0AFAAGAAgAAAAhAAvO+G3aAAAABwEAAA8AAAAAAAAAAAAAAAAAFgQAAGRy&#10;cy9kb3ducmV2LnhtbFBLBQYAAAAABAAEAPMAAAAdBQAAAAA=&#10;" filled="f" stroked="f">
                      <v:textbox inset="2.16pt,1.44pt,0,1.44pt">
                        <w:txbxContent>
                          <w:p w14:paraId="2F264F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49536" behindDoc="0" locked="0" layoutInCell="1" allowOverlap="1" wp14:anchorId="356635AA" wp14:editId="2D259306">
                      <wp:simplePos x="0" y="0"/>
                      <wp:positionH relativeFrom="column">
                        <wp:posOffset>1295400</wp:posOffset>
                      </wp:positionH>
                      <wp:positionV relativeFrom="paragraph">
                        <wp:posOffset>0</wp:posOffset>
                      </wp:positionV>
                      <wp:extent cx="1003300" cy="596900"/>
                      <wp:effectExtent l="0" t="0" r="0" b="0"/>
                      <wp:wrapNone/>
                      <wp:docPr id="3993" name="Rectangle 3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6D4C4C-FFBA-7047-B3E3-6B94DE90C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FA18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635AA" id="Rectangle 3993" o:spid="_x0000_s4226" style="position:absolute;left:0;text-align:left;margin-left:102pt;margin-top:0;width:79pt;height:47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DUujDcugEAAEwDAAAOAAAAAAAAAAAAAAAAAC4CAABkcnMvZTJv&#10;RG9jLnhtbFBLAQItABQABgAIAAAAIQALzvht2gAAAAcBAAAPAAAAAAAAAAAAAAAAABQEAABkcnMv&#10;ZG93bnJldi54bWxQSwUGAAAAAAQABADzAAAAGwUAAAAA&#10;" filled="f" stroked="f">
                      <v:textbox inset="2.16pt,1.44pt,0,1.44pt">
                        <w:txbxContent>
                          <w:p w14:paraId="4CFA18C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0560" behindDoc="0" locked="0" layoutInCell="1" allowOverlap="1" wp14:anchorId="158625F9" wp14:editId="566B7E4C">
                      <wp:simplePos x="0" y="0"/>
                      <wp:positionH relativeFrom="column">
                        <wp:posOffset>1295400</wp:posOffset>
                      </wp:positionH>
                      <wp:positionV relativeFrom="paragraph">
                        <wp:posOffset>0</wp:posOffset>
                      </wp:positionV>
                      <wp:extent cx="1003300" cy="596900"/>
                      <wp:effectExtent l="0" t="0" r="0" b="0"/>
                      <wp:wrapNone/>
                      <wp:docPr id="3992" name="Rectangle 3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A5652E-47C4-EF49-AC22-B197FCF067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0B6B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625F9" id="Rectangle 3992" o:spid="_x0000_s4227" style="position:absolute;left:0;text-align:left;margin-left:102pt;margin-top:0;width:79pt;height:47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CYPsQ3ugEAAEwDAAAOAAAAAAAAAAAAAAAAAC4CAABkcnMvZTJv&#10;RG9jLnhtbFBLAQItABQABgAIAAAAIQALzvht2gAAAAcBAAAPAAAAAAAAAAAAAAAAABQEAABkcnMv&#10;ZG93bnJldi54bWxQSwUGAAAAAAQABADzAAAAGwUAAAAA&#10;" filled="f" stroked="f">
                      <v:textbox inset="2.16pt,1.44pt,0,1.44pt">
                        <w:txbxContent>
                          <w:p w14:paraId="310B6B1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1584" behindDoc="0" locked="0" layoutInCell="1" allowOverlap="1" wp14:anchorId="74D91654" wp14:editId="473A83DC">
                      <wp:simplePos x="0" y="0"/>
                      <wp:positionH relativeFrom="column">
                        <wp:posOffset>1295400</wp:posOffset>
                      </wp:positionH>
                      <wp:positionV relativeFrom="paragraph">
                        <wp:posOffset>0</wp:posOffset>
                      </wp:positionV>
                      <wp:extent cx="1003300" cy="596900"/>
                      <wp:effectExtent l="0" t="0" r="0" b="0"/>
                      <wp:wrapNone/>
                      <wp:docPr id="3991" name="Rectangle 3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BFEC7E-CC2A-6949-B211-F30FE8D58B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5F68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91654" id="Rectangle 3991" o:spid="_x0000_s4228" style="position:absolute;left:0;text-align:left;margin-left:102pt;margin-top:0;width:79pt;height:47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DbSo0LsBAABMAwAADgAAAAAAAAAAAAAAAAAuAgAAZHJzL2Uy&#10;b0RvYy54bWxQSwECLQAUAAYACAAAACEAC874bdoAAAAHAQAADwAAAAAAAAAAAAAAAAAVBAAAZHJz&#10;L2Rvd25yZXYueG1sUEsFBgAAAAAEAAQA8wAAABwFAAAAAA==&#10;" filled="f" stroked="f">
                      <v:textbox inset="2.16pt,1.44pt,0,1.44pt">
                        <w:txbxContent>
                          <w:p w14:paraId="265F683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2608" behindDoc="0" locked="0" layoutInCell="1" allowOverlap="1" wp14:anchorId="2AE165C4" wp14:editId="2409D7B0">
                      <wp:simplePos x="0" y="0"/>
                      <wp:positionH relativeFrom="column">
                        <wp:posOffset>1295400</wp:posOffset>
                      </wp:positionH>
                      <wp:positionV relativeFrom="paragraph">
                        <wp:posOffset>0</wp:posOffset>
                      </wp:positionV>
                      <wp:extent cx="1003300" cy="5969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98E44D-286F-2147-AAC8-895CD71B0C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5E32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165C4" id="Rectangle 3990" o:spid="_x0000_s4229" style="position:absolute;left:0;text-align:left;margin-left:102pt;margin-top:0;width:79pt;height:47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QTBcO7sBAABMAwAADgAAAAAAAAAAAAAAAAAuAgAAZHJzL2Uy&#10;b0RvYy54bWxQSwECLQAUAAYACAAAACEAC874bdoAAAAHAQAADwAAAAAAAAAAAAAAAAAVBAAAZHJz&#10;L2Rvd25yZXYueG1sUEsFBgAAAAAEAAQA8wAAABwFAAAAAA==&#10;" filled="f" stroked="f">
                      <v:textbox inset="2.16pt,1.44pt,0,1.44pt">
                        <w:txbxContent>
                          <w:p w14:paraId="495E324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3632" behindDoc="0" locked="0" layoutInCell="1" allowOverlap="1" wp14:anchorId="28A4395B" wp14:editId="3F39174C">
                      <wp:simplePos x="0" y="0"/>
                      <wp:positionH relativeFrom="column">
                        <wp:posOffset>1295400</wp:posOffset>
                      </wp:positionH>
                      <wp:positionV relativeFrom="paragraph">
                        <wp:posOffset>0</wp:posOffset>
                      </wp:positionV>
                      <wp:extent cx="1003300" cy="596900"/>
                      <wp:effectExtent l="0" t="0" r="0" b="0"/>
                      <wp:wrapNone/>
                      <wp:docPr id="3989" name="Rectangle 3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8A7A8-7038-DB47-95B8-7AFF029330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8B5D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4395B" id="Rectangle 3989" o:spid="_x0000_s4230" style="position:absolute;left:0;text-align:left;margin-left:102pt;margin-top:0;width:79pt;height:47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Aa9PIi8AQAATAMAAA4AAAAAAAAAAAAAAAAALgIAAGRycy9l&#10;Mm9Eb2MueG1sUEsBAi0AFAAGAAgAAAAhAAvO+G3aAAAABwEAAA8AAAAAAAAAAAAAAAAAFgQAAGRy&#10;cy9kb3ducmV2LnhtbFBLBQYAAAAABAAEAPMAAAAdBQAAAAA=&#10;" filled="f" stroked="f">
                      <v:textbox inset="2.16pt,1.44pt,0,1.44pt">
                        <w:txbxContent>
                          <w:p w14:paraId="718B5D3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4656" behindDoc="0" locked="0" layoutInCell="1" allowOverlap="1" wp14:anchorId="0C3FA424" wp14:editId="0088B147">
                      <wp:simplePos x="0" y="0"/>
                      <wp:positionH relativeFrom="column">
                        <wp:posOffset>1295400</wp:posOffset>
                      </wp:positionH>
                      <wp:positionV relativeFrom="paragraph">
                        <wp:posOffset>0</wp:posOffset>
                      </wp:positionV>
                      <wp:extent cx="1003300" cy="596900"/>
                      <wp:effectExtent l="0" t="0" r="0" b="0"/>
                      <wp:wrapNone/>
                      <wp:docPr id="3988" name="Rectangle 3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36E54-A03D-4D42-A3DF-F328E66CD7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AEF6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FA424" id="Rectangle 3988" o:spid="_x0000_s4231" style="position:absolute;left:0;text-align:left;margin-left:102pt;margin-top:0;width:79pt;height:47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BKOchjugEAAEwDAAAOAAAAAAAAAAAAAAAAAC4CAABkcnMvZTJv&#10;RG9jLnhtbFBLAQItABQABgAIAAAAIQALzvht2gAAAAcBAAAPAAAAAAAAAAAAAAAAABQEAABkcnMv&#10;ZG93bnJldi54bWxQSwUGAAAAAAQABADzAAAAGwUAAAAA&#10;" filled="f" stroked="f">
                      <v:textbox inset="2.16pt,1.44pt,0,1.44pt">
                        <w:txbxContent>
                          <w:p w14:paraId="79AEF69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5680" behindDoc="0" locked="0" layoutInCell="1" allowOverlap="1" wp14:anchorId="1705AD1D" wp14:editId="4FCEED7A">
                      <wp:simplePos x="0" y="0"/>
                      <wp:positionH relativeFrom="column">
                        <wp:posOffset>1295400</wp:posOffset>
                      </wp:positionH>
                      <wp:positionV relativeFrom="paragraph">
                        <wp:posOffset>0</wp:posOffset>
                      </wp:positionV>
                      <wp:extent cx="1003300" cy="5969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F20015-CAC5-824D-B153-1FCFEBB2A4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47A1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5AD1D" id="Rectangle 3987" o:spid="_x0000_s4232" style="position:absolute;left:0;text-align:left;margin-left:102pt;margin-top:0;width:79pt;height:47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VvAEAAEwDAAAOAAAAZHJzL2Uyb0RvYy54bWysU8tu2zAQvBfoPxC815Ll1LE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ru5pcRxi1P6&#10;ibpx1xtJ5uqgu07m+Wa9xhBbvPYUHuGSRVxm8pMCm79Ii0xF4/NVYzklIrC4Xd0stytKBG6t6/pz&#10;s809q9fLAWL6Kr0lecEoIJSiLD99j2k++nIE72Uw8/N5labDNJNp6vUL1oPvzsgRTZoeMCjjR0aF&#10;0YGSEQfPaPx95CApMd8cKtvc3q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CX59VW8AQAATAMAAA4AAAAAAAAAAAAAAAAALgIAAGRycy9l&#10;Mm9Eb2MueG1sUEsBAi0AFAAGAAgAAAAhAAvO+G3aAAAABwEAAA8AAAAAAAAAAAAAAAAAFgQAAGRy&#10;cy9kb3ducmV2LnhtbFBLBQYAAAAABAAEAPMAAAAdBQAAAAA=&#10;" filled="f" stroked="f">
                      <v:textbox inset="2.16pt,1.44pt,0,1.44pt">
                        <w:txbxContent>
                          <w:p w14:paraId="0547A1B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6704" behindDoc="0" locked="0" layoutInCell="1" allowOverlap="1" wp14:anchorId="507952A6" wp14:editId="59648D0F">
                      <wp:simplePos x="0" y="0"/>
                      <wp:positionH relativeFrom="column">
                        <wp:posOffset>1295400</wp:posOffset>
                      </wp:positionH>
                      <wp:positionV relativeFrom="paragraph">
                        <wp:posOffset>0</wp:posOffset>
                      </wp:positionV>
                      <wp:extent cx="1003300" cy="596900"/>
                      <wp:effectExtent l="0" t="0" r="0" b="0"/>
                      <wp:wrapNone/>
                      <wp:docPr id="3986" name="Rectangle 3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84E8B-B3F2-984F-85B0-82DF495B66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FC41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952A6" id="Rectangle 3986" o:spid="_x0000_s4233" style="position:absolute;left:0;text-align:left;margin-left:102pt;margin-top:0;width:79pt;height:47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G+vAEAAEwDAAAOAAAAZHJzL2Uyb0RvYy54bWysU8tu2zAQvBfoPxC815Ll1LE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rtZU+K4xSn9&#10;RN24640kc3XQXSfzfLNeY4gtXnsKj3DJIi4z+UmBzV+kRaai8fmqsZwSEVjcrm6W2xUlArfWdf25&#10;2eae1evlADF9ld6SvGAUEEpRlp++xzQffTmC9zKY+fm8StNhmsk09e0L1oPvzsgRTZoeMCjjR0aF&#10;0YGSEQfPaPx95CApMd8cKtvc3q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Gl9Ab68AQAATAMAAA4AAAAAAAAAAAAAAAAALgIAAGRycy9l&#10;Mm9Eb2MueG1sUEsBAi0AFAAGAAgAAAAhAAvO+G3aAAAABwEAAA8AAAAAAAAAAAAAAAAAFgQAAGRy&#10;cy9kb3ducmV2LnhtbFBLBQYAAAAABAAEAPMAAAAdBQAAAAA=&#10;" filled="f" stroked="f">
                      <v:textbox inset="2.16pt,1.44pt,0,1.44pt">
                        <w:txbxContent>
                          <w:p w14:paraId="09FC41F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7728" behindDoc="0" locked="0" layoutInCell="1" allowOverlap="1" wp14:anchorId="018461BA" wp14:editId="4EA5D7EA">
                      <wp:simplePos x="0" y="0"/>
                      <wp:positionH relativeFrom="column">
                        <wp:posOffset>1295400</wp:posOffset>
                      </wp:positionH>
                      <wp:positionV relativeFrom="paragraph">
                        <wp:posOffset>0</wp:posOffset>
                      </wp:positionV>
                      <wp:extent cx="1003300" cy="596900"/>
                      <wp:effectExtent l="0" t="0" r="0" b="0"/>
                      <wp:wrapNone/>
                      <wp:docPr id="3985" name="Rectangle 3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F9F2A-1570-FD41-A71E-4A9D8701A3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38F9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461BA" id="Rectangle 3985" o:spid="_x0000_s4234" style="position:absolute;left:0;text-align:left;margin-left:102pt;margin-top:0;width:79pt;height:47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0Jtso7sBAABMAwAADgAAAAAAAAAAAAAAAAAuAgAAZHJzL2Uy&#10;b0RvYy54bWxQSwECLQAUAAYACAAAACEAC874bdoAAAAHAQAADwAAAAAAAAAAAAAAAAAVBAAAZHJz&#10;L2Rvd25yZXYueG1sUEsFBgAAAAAEAAQA8wAAABwFAAAAAA==&#10;" filled="f" stroked="f">
                      <v:textbox inset="2.16pt,1.44pt,0,1.44pt">
                        <w:txbxContent>
                          <w:p w14:paraId="6838F9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8752" behindDoc="0" locked="0" layoutInCell="1" allowOverlap="1" wp14:anchorId="4B590074" wp14:editId="30733C48">
                      <wp:simplePos x="0" y="0"/>
                      <wp:positionH relativeFrom="column">
                        <wp:posOffset>1295400</wp:posOffset>
                      </wp:positionH>
                      <wp:positionV relativeFrom="paragraph">
                        <wp:posOffset>0</wp:posOffset>
                      </wp:positionV>
                      <wp:extent cx="1003300" cy="5969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D6ECA-7D34-CF41-8BFC-252D147E8D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C357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90074" id="Rectangle 3984" o:spid="_x0000_s4235" style="position:absolute;left:0;text-align:left;margin-left:102pt;margin-top:0;width:79pt;height:47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JwfmEi8AQAATAMAAA4AAAAAAAAAAAAAAAAALgIAAGRycy9l&#10;Mm9Eb2MueG1sUEsBAi0AFAAGAAgAAAAhAAvO+G3aAAAABwEAAA8AAAAAAAAAAAAAAAAAFgQAAGRy&#10;cy9kb3ducmV2LnhtbFBLBQYAAAAABAAEAPMAAAAdBQAAAAA=&#10;" filled="f" stroked="f">
                      <v:textbox inset="2.16pt,1.44pt,0,1.44pt">
                        <w:txbxContent>
                          <w:p w14:paraId="48C357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59776" behindDoc="0" locked="0" layoutInCell="1" allowOverlap="1" wp14:anchorId="4FDC5D56" wp14:editId="53F59B83">
                      <wp:simplePos x="0" y="0"/>
                      <wp:positionH relativeFrom="column">
                        <wp:posOffset>1295400</wp:posOffset>
                      </wp:positionH>
                      <wp:positionV relativeFrom="paragraph">
                        <wp:posOffset>0</wp:posOffset>
                      </wp:positionV>
                      <wp:extent cx="1003300" cy="596900"/>
                      <wp:effectExtent l="0" t="0" r="0" b="0"/>
                      <wp:wrapNone/>
                      <wp:docPr id="3983" name="Rectangle 3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F1127-2C56-824D-9FA7-BE7FF7F856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C0C0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C5D56" id="Rectangle 3983" o:spid="_x0000_s4236" style="position:absolute;left:0;text-align:left;margin-left:102pt;margin-top:0;width:79pt;height:47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60Oxo7sBAABMAwAADgAAAAAAAAAAAAAAAAAuAgAAZHJzL2Uy&#10;b0RvYy54bWxQSwECLQAUAAYACAAAACEAC874bdoAAAAHAQAADwAAAAAAAAAAAAAAAAAVBAAAZHJz&#10;L2Rvd25yZXYueG1sUEsFBgAAAAAEAAQA8wAAABwFAAAAAA==&#10;" filled="f" stroked="f">
                      <v:textbox inset="2.16pt,1.44pt,0,1.44pt">
                        <w:txbxContent>
                          <w:p w14:paraId="25C0C05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60800" behindDoc="0" locked="0" layoutInCell="1" allowOverlap="1" wp14:anchorId="105BC051" wp14:editId="2AEDA118">
                      <wp:simplePos x="0" y="0"/>
                      <wp:positionH relativeFrom="column">
                        <wp:posOffset>1295400</wp:posOffset>
                      </wp:positionH>
                      <wp:positionV relativeFrom="paragraph">
                        <wp:posOffset>0</wp:posOffset>
                      </wp:positionV>
                      <wp:extent cx="1003300" cy="596900"/>
                      <wp:effectExtent l="0" t="0" r="0" b="0"/>
                      <wp:wrapNone/>
                      <wp:docPr id="3982" name="Rectangle 3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346470-985B-9F4E-911F-E0C0621AEFA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F4D2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BC051" id="Rectangle 3982" o:spid="_x0000_s4237" style="position:absolute;left:0;text-align:left;margin-left:102pt;margin-top:0;width:79pt;height:47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Cnx0VIugEAAEwDAAAOAAAAAAAAAAAAAAAAAC4CAABkcnMvZTJv&#10;RG9jLnhtbFBLAQItABQABgAIAAAAIQALzvht2gAAAAcBAAAPAAAAAAAAAAAAAAAAABQEAABkcnMv&#10;ZG93bnJldi54bWxQSwUGAAAAAAQABADzAAAAGwUAAAAA&#10;" filled="f" stroked="f">
                      <v:textbox inset="2.16pt,1.44pt,0,1.44pt">
                        <w:txbxContent>
                          <w:p w14:paraId="0EF4D2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61824" behindDoc="0" locked="0" layoutInCell="1" allowOverlap="1" wp14:anchorId="7949DC00" wp14:editId="2189D461">
                      <wp:simplePos x="0" y="0"/>
                      <wp:positionH relativeFrom="column">
                        <wp:posOffset>1295400</wp:posOffset>
                      </wp:positionH>
                      <wp:positionV relativeFrom="paragraph">
                        <wp:posOffset>0</wp:posOffset>
                      </wp:positionV>
                      <wp:extent cx="1003300" cy="5969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99287-E8E9-C94D-9B3C-6E7DC157C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94BB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9DC00" id="Rectangle 3981" o:spid="_x0000_s4238" style="position:absolute;left:0;text-align:left;margin-left:102pt;margin-top:0;width:79pt;height:47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Mk0pr7sBAABMAwAADgAAAAAAAAAAAAAAAAAuAgAAZHJzL2Uy&#10;b0RvYy54bWxQSwECLQAUAAYACAAAACEAC874bdoAAAAHAQAADwAAAAAAAAAAAAAAAAAVBAAAZHJz&#10;L2Rvd25yZXYueG1sUEsFBgAAAAAEAAQA8wAAABwFAAAAAA==&#10;" filled="f" stroked="f">
                      <v:textbox inset="2.16pt,1.44pt,0,1.44pt">
                        <w:txbxContent>
                          <w:p w14:paraId="0694BB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62848" behindDoc="0" locked="0" layoutInCell="1" allowOverlap="1" wp14:anchorId="3FA541C3" wp14:editId="41D8BC58">
                      <wp:simplePos x="0" y="0"/>
                      <wp:positionH relativeFrom="column">
                        <wp:posOffset>1295400</wp:posOffset>
                      </wp:positionH>
                      <wp:positionV relativeFrom="paragraph">
                        <wp:posOffset>0</wp:posOffset>
                      </wp:positionV>
                      <wp:extent cx="1003300" cy="596900"/>
                      <wp:effectExtent l="0" t="0" r="0" b="0"/>
                      <wp:wrapNone/>
                      <wp:docPr id="3980" name="Rectangle 3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58B81-C9FB-BC45-803E-AD20003800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3576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541C3" id="Rectangle 3980" o:spid="_x0000_s4239" style="position:absolute;left:0;text-align:left;margin-left:102pt;margin-top:0;width:79pt;height:47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B+yd1EugEAAEwDAAAOAAAAAAAAAAAAAAAAAC4CAABkcnMvZTJv&#10;RG9jLnhtbFBLAQItABQABgAIAAAAIQALzvht2gAAAAcBAAAPAAAAAAAAAAAAAAAAABQEAABkcnMv&#10;ZG93bnJldi54bWxQSwUGAAAAAAQABADzAAAAGwUAAAAA&#10;" filled="f" stroked="f">
                      <v:textbox inset="2.16pt,1.44pt,0,1.44pt">
                        <w:txbxContent>
                          <w:p w14:paraId="273576E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63872" behindDoc="0" locked="0" layoutInCell="1" allowOverlap="1" wp14:anchorId="32BE4207" wp14:editId="47F7DA03">
                      <wp:simplePos x="0" y="0"/>
                      <wp:positionH relativeFrom="column">
                        <wp:posOffset>1295400</wp:posOffset>
                      </wp:positionH>
                      <wp:positionV relativeFrom="paragraph">
                        <wp:posOffset>0</wp:posOffset>
                      </wp:positionV>
                      <wp:extent cx="1003300" cy="596900"/>
                      <wp:effectExtent l="0" t="0" r="0" b="0"/>
                      <wp:wrapNone/>
                      <wp:docPr id="3979" name="Rectangle 3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22E278-3582-274F-B15E-DB4F7C7581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8724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E4207" id="Rectangle 3979" o:spid="_x0000_s4240" style="position:absolute;left:0;text-align:left;margin-left:102pt;margin-top:0;width:79pt;height:47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Um+fBrsBAABMAwAADgAAAAAAAAAAAAAAAAAuAgAAZHJzL2Uy&#10;b0RvYy54bWxQSwECLQAUAAYACAAAACEAC874bdoAAAAHAQAADwAAAAAAAAAAAAAAAAAVBAAAZHJz&#10;L2Rvd25yZXYueG1sUEsFBgAAAAAEAAQA8wAAABwFAAAAAA==&#10;" filled="f" stroked="f">
                      <v:textbox inset="2.16pt,1.44pt,0,1.44pt">
                        <w:txbxContent>
                          <w:p w14:paraId="288724B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64896" behindDoc="0" locked="0" layoutInCell="1" allowOverlap="1" wp14:anchorId="0A738C45" wp14:editId="0DD8EB1E">
                      <wp:simplePos x="0" y="0"/>
                      <wp:positionH relativeFrom="column">
                        <wp:posOffset>1295400</wp:posOffset>
                      </wp:positionH>
                      <wp:positionV relativeFrom="paragraph">
                        <wp:posOffset>0</wp:posOffset>
                      </wp:positionV>
                      <wp:extent cx="1003300" cy="5969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82D47-04D7-CD42-8A14-59A63F15B7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55C8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38C45" id="Rectangle 3978" o:spid="_x0000_s4241" style="position:absolute;left:0;text-align:left;margin-left:102pt;margin-top:0;width:79pt;height:47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Hutr7bsBAABMAwAADgAAAAAAAAAAAAAAAAAuAgAAZHJzL2Uy&#10;b0RvYy54bWxQSwECLQAUAAYACAAAACEAC874bdoAAAAHAQAADwAAAAAAAAAAAAAAAAAVBAAAZHJz&#10;L2Rvd25yZXYueG1sUEsFBgAAAAAEAAQA8wAAABwFAAAAAA==&#10;" filled="f" stroked="f">
                      <v:textbox inset="2.16pt,1.44pt,0,1.44pt">
                        <w:txbxContent>
                          <w:p w14:paraId="4055C88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65920" behindDoc="0" locked="0" layoutInCell="1" allowOverlap="1" wp14:anchorId="55C08C47" wp14:editId="56D26A57">
                      <wp:simplePos x="0" y="0"/>
                      <wp:positionH relativeFrom="column">
                        <wp:posOffset>1295400</wp:posOffset>
                      </wp:positionH>
                      <wp:positionV relativeFrom="paragraph">
                        <wp:posOffset>0</wp:posOffset>
                      </wp:positionV>
                      <wp:extent cx="1003300" cy="5969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BF55B-8FF0-6D41-A8AC-6D48845CBA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03B8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08C47" id="Rectangle 3977" o:spid="_x0000_s4242" style="position:absolute;left:0;text-align:left;margin-left:102pt;margin-top:0;width:79pt;height:47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cStW27sBAABMAwAADgAAAAAAAAAAAAAAAAAuAgAAZHJzL2Uy&#10;b0RvYy54bWxQSwECLQAUAAYACAAAACEAC874bdoAAAAHAQAADwAAAAAAAAAAAAAAAAAVBAAAZHJz&#10;L2Rvd25yZXYueG1sUEsFBgAAAAAEAAQA8wAAABwFAAAAAA==&#10;" filled="f" stroked="f">
                      <v:textbox inset="2.16pt,1.44pt,0,1.44pt">
                        <w:txbxContent>
                          <w:p w14:paraId="7503B8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66944" behindDoc="0" locked="0" layoutInCell="1" allowOverlap="1" wp14:anchorId="614670AF" wp14:editId="665DC4AF">
                      <wp:simplePos x="0" y="0"/>
                      <wp:positionH relativeFrom="column">
                        <wp:posOffset>1295400</wp:posOffset>
                      </wp:positionH>
                      <wp:positionV relativeFrom="paragraph">
                        <wp:posOffset>0</wp:posOffset>
                      </wp:positionV>
                      <wp:extent cx="1003300" cy="596900"/>
                      <wp:effectExtent l="0" t="0" r="0" b="0"/>
                      <wp:wrapNone/>
                      <wp:docPr id="3976" name="Rectangle 3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2DD0EC-D379-FA42-BC82-684246C2BC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EC65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670AF" id="Rectangle 3976" o:spid="_x0000_s4243" style="position:absolute;left:0;text-align:left;margin-left:102pt;margin-top:0;width:79pt;height:47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Pa+iMLsBAABMAwAADgAAAAAAAAAAAAAAAAAuAgAAZHJzL2Uy&#10;b0RvYy54bWxQSwECLQAUAAYACAAAACEAC874bdoAAAAHAQAADwAAAAAAAAAAAAAAAAAVBAAAZHJz&#10;L2Rvd25yZXYueG1sUEsFBgAAAAAEAAQA8wAAABwFAAAAAA==&#10;" filled="f" stroked="f">
                      <v:textbox inset="2.16pt,1.44pt,0,1.44pt">
                        <w:txbxContent>
                          <w:p w14:paraId="40EC658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67968" behindDoc="0" locked="0" layoutInCell="1" allowOverlap="1" wp14:anchorId="364F68FB" wp14:editId="1F7B453E">
                      <wp:simplePos x="0" y="0"/>
                      <wp:positionH relativeFrom="column">
                        <wp:posOffset>1295400</wp:posOffset>
                      </wp:positionH>
                      <wp:positionV relativeFrom="paragraph">
                        <wp:posOffset>0</wp:posOffset>
                      </wp:positionV>
                      <wp:extent cx="1003300" cy="596900"/>
                      <wp:effectExtent l="0" t="0" r="0" b="0"/>
                      <wp:wrapNone/>
                      <wp:docPr id="3975" name="Rectangle 3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00D15-2DE7-AF45-9209-CF9296B01C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CD1B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F68FB" id="Rectangle 3975" o:spid="_x0000_s4244" style="position:absolute;left:0;text-align:left;margin-left:102pt;margin-top:0;width:79pt;height:47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hEnPLbsBAABMAwAADgAAAAAAAAAAAAAAAAAuAgAAZHJzL2Uy&#10;b0RvYy54bWxQSwECLQAUAAYACAAAACEAC874bdoAAAAHAQAADwAAAAAAAAAAAAAAAAAVBAAAZHJz&#10;L2Rvd25yZXYueG1sUEsFBgAAAAAEAAQA8wAAABwFAAAAAA==&#10;" filled="f" stroked="f">
                      <v:textbox inset="2.16pt,1.44pt,0,1.44pt">
                        <w:txbxContent>
                          <w:p w14:paraId="3ACD1B7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68992" behindDoc="0" locked="0" layoutInCell="1" allowOverlap="1" wp14:anchorId="571C301E" wp14:editId="6F6ECB82">
                      <wp:simplePos x="0" y="0"/>
                      <wp:positionH relativeFrom="column">
                        <wp:posOffset>1295400</wp:posOffset>
                      </wp:positionH>
                      <wp:positionV relativeFrom="paragraph">
                        <wp:posOffset>0</wp:posOffset>
                      </wp:positionV>
                      <wp:extent cx="1003300" cy="5969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A4E2C-E606-124A-876F-F5483FD20C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4381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C301E" id="Rectangle 3974" o:spid="_x0000_s4245" style="position:absolute;left:0;text-align:left;margin-left:102pt;margin-top:0;width:79pt;height:47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MjNO8a8AQAATAMAAA4AAAAAAAAAAAAAAAAALgIAAGRycy9l&#10;Mm9Eb2MueG1sUEsBAi0AFAAGAAgAAAAhAAvO+G3aAAAABwEAAA8AAAAAAAAAAAAAAAAAFgQAAGRy&#10;cy9kb3ducmV2LnhtbFBLBQYAAAAABAAEAPMAAAAdBQAAAAA=&#10;" filled="f" stroked="f">
                      <v:textbox inset="2.16pt,1.44pt,0,1.44pt">
                        <w:txbxContent>
                          <w:p w14:paraId="4943815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0016" behindDoc="0" locked="0" layoutInCell="1" allowOverlap="1" wp14:anchorId="0882278D" wp14:editId="0434004D">
                      <wp:simplePos x="0" y="0"/>
                      <wp:positionH relativeFrom="column">
                        <wp:posOffset>1295400</wp:posOffset>
                      </wp:positionH>
                      <wp:positionV relativeFrom="paragraph">
                        <wp:posOffset>0</wp:posOffset>
                      </wp:positionV>
                      <wp:extent cx="1003300" cy="596900"/>
                      <wp:effectExtent l="0" t="0" r="0" b="0"/>
                      <wp:wrapNone/>
                      <wp:docPr id="3973" name="Rectangle 3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E629FC-3754-EB45-BC19-FAFA44A9DB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74D6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2278D" id="Rectangle 3973" o:spid="_x0000_s4246" style="position:absolute;left:0;text-align:left;margin-left:102pt;margin-top:0;width:79pt;height:47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OICin68AQAATAMAAA4AAAAAAAAAAAAAAAAALgIAAGRycy9l&#10;Mm9Eb2MueG1sUEsBAi0AFAAGAAgAAAAhAAvO+G3aAAAABwEAAA8AAAAAAAAAAAAAAAAAFgQAAGRy&#10;cy9kb3ducmV2LnhtbFBLBQYAAAAABAAEAPMAAAAdBQAAAAA=&#10;" filled="f" stroked="f">
                      <v:textbox inset="2.16pt,1.44pt,0,1.44pt">
                        <w:txbxContent>
                          <w:p w14:paraId="5474D6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1040" behindDoc="0" locked="0" layoutInCell="1" allowOverlap="1" wp14:anchorId="59FC46AA" wp14:editId="3E2FC68B">
                      <wp:simplePos x="0" y="0"/>
                      <wp:positionH relativeFrom="column">
                        <wp:posOffset>1295400</wp:posOffset>
                      </wp:positionH>
                      <wp:positionV relativeFrom="paragraph">
                        <wp:posOffset>0</wp:posOffset>
                      </wp:positionV>
                      <wp:extent cx="1003300" cy="596900"/>
                      <wp:effectExtent l="0" t="0" r="0" b="0"/>
                      <wp:wrapNone/>
                      <wp:docPr id="3972" name="Rectangle 3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4CC9C-8117-B14F-A7B8-9212340951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7ED8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C46AA" id="Rectangle 3972" o:spid="_x0000_s4247" style="position:absolute;left:0;text-align:left;margin-left:102pt;margin-top:0;width:79pt;height:47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Cuhn6VugEAAEwDAAAOAAAAAAAAAAAAAAAAAC4CAABkcnMvZTJv&#10;RG9jLnhtbFBLAQItABQABgAIAAAAIQALzvht2gAAAAcBAAAPAAAAAAAAAAAAAAAAABQEAABkcnMv&#10;ZG93bnJldi54bWxQSwUGAAAAAAQABADzAAAAGwUAAAAA&#10;" filled="f" stroked="f">
                      <v:textbox inset="2.16pt,1.44pt,0,1.44pt">
                        <w:txbxContent>
                          <w:p w14:paraId="587ED8C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2064" behindDoc="0" locked="0" layoutInCell="1" allowOverlap="1" wp14:anchorId="49E093B8" wp14:editId="478FCFC9">
                      <wp:simplePos x="0" y="0"/>
                      <wp:positionH relativeFrom="column">
                        <wp:posOffset>1295400</wp:posOffset>
                      </wp:positionH>
                      <wp:positionV relativeFrom="paragraph">
                        <wp:posOffset>0</wp:posOffset>
                      </wp:positionV>
                      <wp:extent cx="1003300" cy="596900"/>
                      <wp:effectExtent l="0" t="0" r="0" b="0"/>
                      <wp:wrapNone/>
                      <wp:docPr id="3971" name="Rectangle 3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B6B47C-B11D-DD45-89D5-5AD4FEC256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E9E3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093B8" id="Rectangle 3971" o:spid="_x0000_s4248" style="position:absolute;left:0;text-align:left;margin-left:102pt;margin-top:0;width:79pt;height:47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OwwScrsBAABMAwAADgAAAAAAAAAAAAAAAAAuAgAAZHJzL2Uy&#10;b0RvYy54bWxQSwECLQAUAAYACAAAACEAC874bdoAAAAHAQAADwAAAAAAAAAAAAAAAAAVBAAAZHJz&#10;L2Rvd25yZXYueG1sUEsFBgAAAAAEAAQA8wAAABwFAAAAAA==&#10;" filled="f" stroked="f">
                      <v:textbox inset="2.16pt,1.44pt,0,1.44pt">
                        <w:txbxContent>
                          <w:p w14:paraId="2DE9E38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3088" behindDoc="0" locked="0" layoutInCell="1" allowOverlap="1" wp14:anchorId="732338F8" wp14:editId="294D71F7">
                      <wp:simplePos x="0" y="0"/>
                      <wp:positionH relativeFrom="column">
                        <wp:posOffset>1295400</wp:posOffset>
                      </wp:positionH>
                      <wp:positionV relativeFrom="paragraph">
                        <wp:posOffset>0</wp:posOffset>
                      </wp:positionV>
                      <wp:extent cx="1003300" cy="596900"/>
                      <wp:effectExtent l="0" t="0" r="0" b="0"/>
                      <wp:wrapNone/>
                      <wp:docPr id="3970" name="Rectangle 3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7A81FF-8174-FE42-8F8C-26A1137B65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6459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338F8" id="Rectangle 3970" o:spid="_x0000_s4249" style="position:absolute;left:0;text-align:left;margin-left:102pt;margin-top:0;width:79pt;height:47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d4jmmbsBAABMAwAADgAAAAAAAAAAAAAAAAAuAgAAZHJzL2Uy&#10;b0RvYy54bWxQSwECLQAUAAYACAAAACEAC874bdoAAAAHAQAADwAAAAAAAAAAAAAAAAAVBAAAZHJz&#10;L2Rvd25yZXYueG1sUEsFBgAAAAAEAAQA8wAAABwFAAAAAA==&#10;" filled="f" stroked="f">
                      <v:textbox inset="2.16pt,1.44pt,0,1.44pt">
                        <w:txbxContent>
                          <w:p w14:paraId="6964590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4112" behindDoc="0" locked="0" layoutInCell="1" allowOverlap="1" wp14:anchorId="1B19CB8D" wp14:editId="47A2AA40">
                      <wp:simplePos x="0" y="0"/>
                      <wp:positionH relativeFrom="column">
                        <wp:posOffset>1295400</wp:posOffset>
                      </wp:positionH>
                      <wp:positionV relativeFrom="paragraph">
                        <wp:posOffset>0</wp:posOffset>
                      </wp:positionV>
                      <wp:extent cx="1003300" cy="596900"/>
                      <wp:effectExtent l="0" t="0" r="0" b="0"/>
                      <wp:wrapNone/>
                      <wp:docPr id="3969" name="Rectangle 3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CCB880-9C58-034A-AF92-ED1D9FBB56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05A9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9CB8D" id="Rectangle 3969" o:spid="_x0000_s4250" style="position:absolute;left:0;text-align:left;margin-left:102pt;margin-top:0;width:79pt;height:47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DAFhiq8AQAATAMAAA4AAAAAAAAAAAAAAAAALgIAAGRycy9l&#10;Mm9Eb2MueG1sUEsBAi0AFAAGAAgAAAAhAAvO+G3aAAAABwEAAA8AAAAAAAAAAAAAAAAAFgQAAGRy&#10;cy9kb3ducmV2LnhtbFBLBQYAAAAABAAEAPMAAAAdBQAAAAA=&#10;" filled="f" stroked="f">
                      <v:textbox inset="2.16pt,1.44pt,0,1.44pt">
                        <w:txbxContent>
                          <w:p w14:paraId="3505A9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5136" behindDoc="0" locked="0" layoutInCell="1" allowOverlap="1" wp14:anchorId="466A44C6" wp14:editId="75DD2C81">
                      <wp:simplePos x="0" y="0"/>
                      <wp:positionH relativeFrom="column">
                        <wp:posOffset>1295400</wp:posOffset>
                      </wp:positionH>
                      <wp:positionV relativeFrom="paragraph">
                        <wp:posOffset>0</wp:posOffset>
                      </wp:positionV>
                      <wp:extent cx="1003300" cy="5969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606B1D-6653-8744-B8FC-5F1B3219E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4553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A44C6" id="Rectangle 3968" o:spid="_x0000_s4251" style="position:absolute;left:0;text-align:left;margin-left:102pt;margin-top:0;width:79pt;height:47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fIFywbsBAABMAwAADgAAAAAAAAAAAAAAAAAuAgAAZHJzL2Uy&#10;b0RvYy54bWxQSwECLQAUAAYACAAAACEAC874bdoAAAAHAQAADwAAAAAAAAAAAAAAAAAVBAAAZHJz&#10;L2Rvd25yZXYueG1sUEsFBgAAAAAEAAQA8wAAABwFAAAAAA==&#10;" filled="f" stroked="f">
                      <v:textbox inset="2.16pt,1.44pt,0,1.44pt">
                        <w:txbxContent>
                          <w:p w14:paraId="624553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6160" behindDoc="0" locked="0" layoutInCell="1" allowOverlap="1" wp14:anchorId="41014321" wp14:editId="687922FA">
                      <wp:simplePos x="0" y="0"/>
                      <wp:positionH relativeFrom="column">
                        <wp:posOffset>1295400</wp:posOffset>
                      </wp:positionH>
                      <wp:positionV relativeFrom="paragraph">
                        <wp:posOffset>0</wp:posOffset>
                      </wp:positionV>
                      <wp:extent cx="1003300" cy="596900"/>
                      <wp:effectExtent l="0" t="0" r="0" b="0"/>
                      <wp:wrapNone/>
                      <wp:docPr id="3967" name="Rectangle 3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CB82D-8C67-2943-A5DA-9F9036EA2A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46405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14321" id="Rectangle 3967" o:spid="_x0000_s4252" style="position:absolute;left:0;text-align:left;margin-left:102pt;margin-top:0;width:79pt;height:47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3vAEAAEwDAAAOAAAAZHJzL2Uyb0RvYy54bWysU8tu2zAQvBfoPxC815Ll1LE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ru+pcRxi1P6&#10;ibpx1xtJ5uqgu07m+Wa9xhBbvPYUHuGSRVxm8pMCm79Ii0xF4/NVYzklIrC4Xd0stytKBG6t6/pz&#10;s809q9fLAWL6Kr0lecEoIJSiLD99j2k++nIE72Uw8/N5labDNJNpmvUL1oPvzsgRTZoeMCjjR0aF&#10;0YGSEQfPaPx95CApMd8cKtvc3q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BNBT/e8AQAATAMAAA4AAAAAAAAAAAAAAAAALgIAAGRycy9l&#10;Mm9Eb2MueG1sUEsBAi0AFAAGAAgAAAAhAAvO+G3aAAAABwEAAA8AAAAAAAAAAAAAAAAAFgQAAGRy&#10;cy9kb3ducmV2LnhtbFBLBQYAAAAABAAEAPMAAAAdBQAAAAA=&#10;" filled="f" stroked="f">
                      <v:textbox inset="2.16pt,1.44pt,0,1.44pt">
                        <w:txbxContent>
                          <w:p w14:paraId="1464059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7184" behindDoc="0" locked="0" layoutInCell="1" allowOverlap="1" wp14:anchorId="0A3FB06F" wp14:editId="48603D1C">
                      <wp:simplePos x="0" y="0"/>
                      <wp:positionH relativeFrom="column">
                        <wp:posOffset>1295400</wp:posOffset>
                      </wp:positionH>
                      <wp:positionV relativeFrom="paragraph">
                        <wp:posOffset>0</wp:posOffset>
                      </wp:positionV>
                      <wp:extent cx="1003300" cy="596900"/>
                      <wp:effectExtent l="0" t="0" r="0" b="0"/>
                      <wp:wrapNone/>
                      <wp:docPr id="3966" name="Rectangle 3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C57C40-2C21-8148-A45D-6C29E8F784C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DAD1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FB06F" id="Rectangle 3966" o:spid="_x0000_s4253" style="position:absolute;left:0;text-align:left;margin-left:102pt;margin-top:0;width:79pt;height:47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scvAEAAEwDAAAOAAAAZHJzL2Uyb0RvYy54bWysU8tu2zAQvBfoPxC815Ll1LE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rteU+K4xSn9&#10;RN24640kc3XQXSfzfLNeY4gtXnsKj3DJIi4z+UmBzV+kRaai8fmqsZwSEVjcrm6W2xUlArfWdf25&#10;2eae1evlADF9ld6SvGAUEEpRlp++xzQffTmC9zKY+fm8StNhmsk0ze0L1oPvzsgRTZoeMCjjR0aF&#10;0YGSEQfPaPx95CApMd8cKtvc3q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F/Fuxy8AQAATAMAAA4AAAAAAAAAAAAAAAAALgIAAGRycy9l&#10;Mm9Eb2MueG1sUEsBAi0AFAAGAAgAAAAhAAvO+G3aAAAABwEAAA8AAAAAAAAAAAAAAAAAFgQAAGRy&#10;cy9kb3ducmV2LnhtbFBLBQYAAAAABAAEAPMAAAAdBQAAAAA=&#10;" filled="f" stroked="f">
                      <v:textbox inset="2.16pt,1.44pt,0,1.44pt">
                        <w:txbxContent>
                          <w:p w14:paraId="64DAD17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8208" behindDoc="0" locked="0" layoutInCell="1" allowOverlap="1" wp14:anchorId="2F152A26" wp14:editId="59FEB883">
                      <wp:simplePos x="0" y="0"/>
                      <wp:positionH relativeFrom="column">
                        <wp:posOffset>1295400</wp:posOffset>
                      </wp:positionH>
                      <wp:positionV relativeFrom="paragraph">
                        <wp:posOffset>0</wp:posOffset>
                      </wp:positionV>
                      <wp:extent cx="1003300" cy="5969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3DEF36-EAF4-AE48-9438-04D17BDDCF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D637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52A26" id="Rectangle 3965" o:spid="_x0000_s4254" style="position:absolute;left:0;text-align:left;margin-left:102pt;margin-top:0;width:79pt;height:47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YBvAEAAEwDAAAOAAAAZHJzL2Uyb0RvYy54bWysU8tu2zAQvBfoPxC815LlxLU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ru+pcRxi1P6&#10;ibpx1xtJ5uqgu07m+Wa9xhBbvPYUHuGSRVxm8pMCm79Ii0xF4/NVYzklIrC4Xd0stytKBG6t6/q2&#10;2eae1evlADF9ld6SvGAUEEpRlp++xzQffTmC9zKY+fm8StNhmsk0zeYF68F3Z+SIJk0PGJTxI6PC&#10;6EDJiINnNP4+cpCUmG8OlW0+36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OYj1gG8AQAATAMAAA4AAAAAAAAAAAAAAAAALgIAAGRycy9l&#10;Mm9Eb2MueG1sUEsBAi0AFAAGAAgAAAAhAAvO+G3aAAAABwEAAA8AAAAAAAAAAAAAAAAAFgQAAGRy&#10;cy9kb3ducmV2LnhtbFBLBQYAAAAABAAEAPMAAAAdBQAAAAA=&#10;" filled="f" stroked="f">
                      <v:textbox inset="2.16pt,1.44pt,0,1.44pt">
                        <w:txbxContent>
                          <w:p w14:paraId="11D637E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79232" behindDoc="0" locked="0" layoutInCell="1" allowOverlap="1" wp14:anchorId="1BF96916" wp14:editId="4A412F42">
                      <wp:simplePos x="0" y="0"/>
                      <wp:positionH relativeFrom="column">
                        <wp:posOffset>1295400</wp:posOffset>
                      </wp:positionH>
                      <wp:positionV relativeFrom="paragraph">
                        <wp:posOffset>0</wp:posOffset>
                      </wp:positionV>
                      <wp:extent cx="1003300" cy="596900"/>
                      <wp:effectExtent l="0" t="0" r="0" b="0"/>
                      <wp:wrapNone/>
                      <wp:docPr id="3964" name="Rectangle 3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C8F799-4F13-D740-9CB8-48141E4834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BC76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96916" id="Rectangle 3964" o:spid="_x0000_s4255" style="position:absolute;left:0;text-align:left;margin-left:102pt;margin-top:0;width:79pt;height:47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qqci6rsBAABMAwAADgAAAAAAAAAAAAAAAAAuAgAAZHJzL2Uy&#10;b0RvYy54bWxQSwECLQAUAAYACAAAACEAC874bdoAAAAHAQAADwAAAAAAAAAAAAAAAAAVBAAAZHJz&#10;L2Rvd25yZXYueG1sUEsFBgAAAAAEAAQA8wAAABwFAAAAAA==&#10;" filled="f" stroked="f">
                      <v:textbox inset="2.16pt,1.44pt,0,1.44pt">
                        <w:txbxContent>
                          <w:p w14:paraId="55BC762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0256" behindDoc="0" locked="0" layoutInCell="1" allowOverlap="1" wp14:anchorId="41BECEA5" wp14:editId="500A5759">
                      <wp:simplePos x="0" y="0"/>
                      <wp:positionH relativeFrom="column">
                        <wp:posOffset>1295400</wp:posOffset>
                      </wp:positionH>
                      <wp:positionV relativeFrom="paragraph">
                        <wp:posOffset>0</wp:posOffset>
                      </wp:positionV>
                      <wp:extent cx="1003300" cy="596900"/>
                      <wp:effectExtent l="0" t="0" r="0" b="0"/>
                      <wp:wrapNone/>
                      <wp:docPr id="3963" name="Rectangle 3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6FA1AD-C2E1-9A4C-A131-5D85F0249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8564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ECEA5" id="Rectangle 3963" o:spid="_x0000_s4256" style="position:absolute;left:0;text-align:left;margin-left:102pt;margin-top:0;width:79pt;height:47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3fsLAbsBAABMAwAADgAAAAAAAAAAAAAAAAAuAgAAZHJzL2Uy&#10;b0RvYy54bWxQSwECLQAUAAYACAAAACEAC874bdoAAAAHAQAADwAAAAAAAAAAAAAAAAAVBAAAZHJz&#10;L2Rvd25yZXYueG1sUEsFBgAAAAAEAAQA8wAAABwFAAAAAA==&#10;" filled="f" stroked="f">
                      <v:textbox inset="2.16pt,1.44pt,0,1.44pt">
                        <w:txbxContent>
                          <w:p w14:paraId="258564C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1280" behindDoc="0" locked="0" layoutInCell="1" allowOverlap="1" wp14:anchorId="37C5CF25" wp14:editId="3AA881CD">
                      <wp:simplePos x="0" y="0"/>
                      <wp:positionH relativeFrom="column">
                        <wp:posOffset>1295400</wp:posOffset>
                      </wp:positionH>
                      <wp:positionV relativeFrom="paragraph">
                        <wp:posOffset>0</wp:posOffset>
                      </wp:positionV>
                      <wp:extent cx="1003300" cy="5969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73524-6B0E-FE44-BF2C-A6A306094B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46DD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5CF25" id="Rectangle 3962" o:spid="_x0000_s4257" style="position:absolute;left:0;text-align:left;margin-left:102pt;margin-top:0;width:79pt;height:47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CRf//qugEAAEwDAAAOAAAAAAAAAAAAAAAAAC4CAABkcnMvZTJv&#10;RG9jLnhtbFBLAQItABQABgAIAAAAIQALzvht2gAAAAcBAAAPAAAAAAAAAAAAAAAAABQEAABkcnMv&#10;ZG93bnJldi54bWxQSwUGAAAAAAQABADzAAAAGwUAAAAA&#10;" filled="f" stroked="f">
                      <v:textbox inset="2.16pt,1.44pt,0,1.44pt">
                        <w:txbxContent>
                          <w:p w14:paraId="3046DDB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2304" behindDoc="0" locked="0" layoutInCell="1" allowOverlap="1" wp14:anchorId="6D887AA0" wp14:editId="27D52E35">
                      <wp:simplePos x="0" y="0"/>
                      <wp:positionH relativeFrom="column">
                        <wp:posOffset>1295400</wp:posOffset>
                      </wp:positionH>
                      <wp:positionV relativeFrom="paragraph">
                        <wp:posOffset>0</wp:posOffset>
                      </wp:positionV>
                      <wp:extent cx="1003300" cy="596900"/>
                      <wp:effectExtent l="0" t="0" r="0" b="0"/>
                      <wp:wrapNone/>
                      <wp:docPr id="3961" name="Rectangle 3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A113C1-624F-0C4F-9E22-6EB5CABDA3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CB3C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87AA0" id="Rectangle 3961" o:spid="_x0000_s4258" style="position:absolute;left:0;text-align:left;margin-left:102pt;margin-top:0;width:79pt;height:47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BPWTDbsBAABMAwAADgAAAAAAAAAAAAAAAAAuAgAAZHJzL2Uy&#10;b0RvYy54bWxQSwECLQAUAAYACAAAACEAC874bdoAAAAHAQAADwAAAAAAAAAAAAAAAAAVBAAAZHJz&#10;L2Rvd25yZXYueG1sUEsFBgAAAAAEAAQA8wAAABwFAAAAAA==&#10;" filled="f" stroked="f">
                      <v:textbox inset="2.16pt,1.44pt,0,1.44pt">
                        <w:txbxContent>
                          <w:p w14:paraId="31CB3C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3328" behindDoc="0" locked="0" layoutInCell="1" allowOverlap="1" wp14:anchorId="385A7841" wp14:editId="01C416A8">
                      <wp:simplePos x="0" y="0"/>
                      <wp:positionH relativeFrom="column">
                        <wp:posOffset>1295400</wp:posOffset>
                      </wp:positionH>
                      <wp:positionV relativeFrom="paragraph">
                        <wp:posOffset>0</wp:posOffset>
                      </wp:positionV>
                      <wp:extent cx="1003300" cy="596900"/>
                      <wp:effectExtent l="0" t="0" r="0" b="0"/>
                      <wp:wrapNone/>
                      <wp:docPr id="3960" name="Rectangle 3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883B7-84A1-444E-8065-F01AD9363C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272D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A7841" id="Rectangle 3960" o:spid="_x0000_s4259" style="position:absolute;left:0;text-align:left;margin-left:102pt;margin-top:0;width:79pt;height:47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SHFn5rsBAABMAwAADgAAAAAAAAAAAAAAAAAuAgAAZHJzL2Uy&#10;b0RvYy54bWxQSwECLQAUAAYACAAAACEAC874bdoAAAAHAQAADwAAAAAAAAAAAAAAAAAVBAAAZHJz&#10;L2Rvd25yZXYueG1sUEsFBgAAAAAEAAQA8wAAABwFAAAAAA==&#10;" filled="f" stroked="f">
                      <v:textbox inset="2.16pt,1.44pt,0,1.44pt">
                        <w:txbxContent>
                          <w:p w14:paraId="33272DF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4352" behindDoc="0" locked="0" layoutInCell="1" allowOverlap="1" wp14:anchorId="5AA5D19E" wp14:editId="26678926">
                      <wp:simplePos x="0" y="0"/>
                      <wp:positionH relativeFrom="column">
                        <wp:posOffset>1295400</wp:posOffset>
                      </wp:positionH>
                      <wp:positionV relativeFrom="paragraph">
                        <wp:posOffset>0</wp:posOffset>
                      </wp:positionV>
                      <wp:extent cx="1003300" cy="5969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5D09D8-A80B-0249-8357-A21C14251A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389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D19E" id="Rectangle 3959" o:spid="_x0000_s4260" style="position:absolute;left:0;text-align:left;margin-left:102pt;margin-top:0;width:79pt;height:47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CydnPm8AQAATAMAAA4AAAAAAAAAAAAAAAAALgIAAGRycy9l&#10;Mm9Eb2MueG1sUEsBAi0AFAAGAAgAAAAhAAvO+G3aAAAABwEAAA8AAAAAAAAAAAAAAAAAFgQAAGRy&#10;cy9kb3ducmV2LnhtbFBLBQYAAAAABAAEAPMAAAAdBQAAAAA=&#10;" filled="f" stroked="f">
                      <v:textbox inset="2.16pt,1.44pt,0,1.44pt">
                        <w:txbxContent>
                          <w:p w14:paraId="37389F5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5376" behindDoc="0" locked="0" layoutInCell="1" allowOverlap="1" wp14:anchorId="6D052CC0" wp14:editId="7A92B98F">
                      <wp:simplePos x="0" y="0"/>
                      <wp:positionH relativeFrom="column">
                        <wp:posOffset>1295400</wp:posOffset>
                      </wp:positionH>
                      <wp:positionV relativeFrom="paragraph">
                        <wp:posOffset>0</wp:posOffset>
                      </wp:positionV>
                      <wp:extent cx="1003300" cy="596900"/>
                      <wp:effectExtent l="0" t="0" r="0" b="0"/>
                      <wp:wrapNone/>
                      <wp:docPr id="3958" name="Rectangle 3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84F2B1-4A23-D44C-B0E0-CE488FA00B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2A53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52CC0" id="Rectangle 3958" o:spid="_x0000_s4261" style="position:absolute;left:0;text-align:left;margin-left:102pt;margin-top:0;width:79pt;height:47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YBloErsBAABMAwAADgAAAAAAAAAAAAAAAAAuAgAAZHJzL2Uy&#10;b0RvYy54bWxQSwECLQAUAAYACAAAACEAC874bdoAAAAHAQAADwAAAAAAAAAAAAAAAAAVBAAAZHJz&#10;L2Rvd25yZXYueG1sUEsFBgAAAAAEAAQA8wAAABwFAAAAAA==&#10;" filled="f" stroked="f">
                      <v:textbox inset="2.16pt,1.44pt,0,1.44pt">
                        <w:txbxContent>
                          <w:p w14:paraId="7D2A53C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6400" behindDoc="0" locked="0" layoutInCell="1" allowOverlap="1" wp14:anchorId="69E58DDF" wp14:editId="268085A5">
                      <wp:simplePos x="0" y="0"/>
                      <wp:positionH relativeFrom="column">
                        <wp:posOffset>1295400</wp:posOffset>
                      </wp:positionH>
                      <wp:positionV relativeFrom="paragraph">
                        <wp:posOffset>0</wp:posOffset>
                      </wp:positionV>
                      <wp:extent cx="1003300" cy="596900"/>
                      <wp:effectExtent l="0" t="0" r="0" b="0"/>
                      <wp:wrapNone/>
                      <wp:docPr id="3957" name="Rectangle 3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9A3E28-CFBB-424F-922C-908CCA789C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4325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58DDF" id="Rectangle 3957" o:spid="_x0000_s4262" style="position:absolute;left:0;text-align:left;margin-left:102pt;margin-top:0;width:79pt;height:47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A/ZVSS8AQAATAMAAA4AAAAAAAAAAAAAAAAALgIAAGRycy9l&#10;Mm9Eb2MueG1sUEsBAi0AFAAGAAgAAAAhAAvO+G3aAAAABwEAAA8AAAAAAAAAAAAAAAAAFgQAAGRy&#10;cy9kb3ducmV2LnhtbFBLBQYAAAAABAAEAPMAAAAdBQAAAAA=&#10;" filled="f" stroked="f">
                      <v:textbox inset="2.16pt,1.44pt,0,1.44pt">
                        <w:txbxContent>
                          <w:p w14:paraId="214325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7424" behindDoc="0" locked="0" layoutInCell="1" allowOverlap="1" wp14:anchorId="2B93D86B" wp14:editId="61E253AA">
                      <wp:simplePos x="0" y="0"/>
                      <wp:positionH relativeFrom="column">
                        <wp:posOffset>1295400</wp:posOffset>
                      </wp:positionH>
                      <wp:positionV relativeFrom="paragraph">
                        <wp:posOffset>0</wp:posOffset>
                      </wp:positionV>
                      <wp:extent cx="1003300" cy="5969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02F3C4-5ABD-E647-9816-02F6A1B597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3026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3D86B" id="Rectangle 3956" o:spid="_x0000_s4263" style="position:absolute;left:0;text-align:left;margin-left:102pt;margin-top:0;width:79pt;height:47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ENdoc+8AQAATAMAAA4AAAAAAAAAAAAAAAAALgIAAGRycy9l&#10;Mm9Eb2MueG1sUEsBAi0AFAAGAAgAAAAhAAvO+G3aAAAABwEAAA8AAAAAAAAAAAAAAAAAFgQAAGRy&#10;cy9kb3ducmV2LnhtbFBLBQYAAAAABAAEAPMAAAAdBQAAAAA=&#10;" filled="f" stroked="f">
                      <v:textbox inset="2.16pt,1.44pt,0,1.44pt">
                        <w:txbxContent>
                          <w:p w14:paraId="023026E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8448" behindDoc="0" locked="0" layoutInCell="1" allowOverlap="1" wp14:anchorId="42B095F2" wp14:editId="0B75420E">
                      <wp:simplePos x="0" y="0"/>
                      <wp:positionH relativeFrom="column">
                        <wp:posOffset>1295400</wp:posOffset>
                      </wp:positionH>
                      <wp:positionV relativeFrom="paragraph">
                        <wp:posOffset>0</wp:posOffset>
                      </wp:positionV>
                      <wp:extent cx="1003300" cy="596900"/>
                      <wp:effectExtent l="0" t="0" r="0" b="0"/>
                      <wp:wrapNone/>
                      <wp:docPr id="3955" name="Rectangle 3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316CAB-44E4-904B-86F4-D1FE4F9909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5F1C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095F2" id="Rectangle 3955" o:spid="_x0000_s4264" style="position:absolute;left:0;text-align:left;margin-left:102pt;margin-top:0;width:79pt;height:47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Pq7zNK8AQAATAMAAA4AAAAAAAAAAAAAAAAALgIAAGRycy9l&#10;Mm9Eb2MueG1sUEsBAi0AFAAGAAgAAAAhAAvO+G3aAAAABwEAAA8AAAAAAAAAAAAAAAAAFgQAAGRy&#10;cy9kb3ducmV2LnhtbFBLBQYAAAAABAAEAPMAAAAdBQAAAAA=&#10;" filled="f" stroked="f">
                      <v:textbox inset="2.16pt,1.44pt,0,1.44pt">
                        <w:txbxContent>
                          <w:p w14:paraId="7D5F1C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89472" behindDoc="0" locked="0" layoutInCell="1" allowOverlap="1" wp14:anchorId="2C73BE19" wp14:editId="6F508298">
                      <wp:simplePos x="0" y="0"/>
                      <wp:positionH relativeFrom="column">
                        <wp:posOffset>1295400</wp:posOffset>
                      </wp:positionH>
                      <wp:positionV relativeFrom="paragraph">
                        <wp:posOffset>0</wp:posOffset>
                      </wp:positionV>
                      <wp:extent cx="1003300" cy="596900"/>
                      <wp:effectExtent l="0" t="0" r="0" b="0"/>
                      <wp:wrapNone/>
                      <wp:docPr id="3954" name="Rectangle 3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1742FA-C5EC-944D-AAF1-F7B6D1FD00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678A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3BE19" id="Rectangle 3954" o:spid="_x0000_s4265" style="position:absolute;left:0;text-align:left;margin-left:102pt;margin-top:0;width:79pt;height:47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LY/ODm8AQAATAMAAA4AAAAAAAAAAAAAAAAALgIAAGRycy9l&#10;Mm9Eb2MueG1sUEsBAi0AFAAGAAgAAAAhAAvO+G3aAAAABwEAAA8AAAAAAAAAAAAAAAAAFgQAAGRy&#10;cy9kb3ducmV2LnhtbFBLBQYAAAAABAAEAPMAAAAdBQAAAAA=&#10;" filled="f" stroked="f">
                      <v:textbox inset="2.16pt,1.44pt,0,1.44pt">
                        <w:txbxContent>
                          <w:p w14:paraId="49678A6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0496" behindDoc="0" locked="0" layoutInCell="1" allowOverlap="1" wp14:anchorId="7EAF064A" wp14:editId="1B913581">
                      <wp:simplePos x="0" y="0"/>
                      <wp:positionH relativeFrom="column">
                        <wp:posOffset>1295400</wp:posOffset>
                      </wp:positionH>
                      <wp:positionV relativeFrom="paragraph">
                        <wp:posOffset>0</wp:posOffset>
                      </wp:positionV>
                      <wp:extent cx="1003300" cy="5969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0E64C7-31C1-E442-BCA6-3493B7F59E9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6BE8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F064A" id="Rectangle 3953" o:spid="_x0000_s4266" style="position:absolute;left:0;text-align:left;margin-left:102pt;margin-top:0;width:79pt;height:47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CbWuCa8AQAATAMAAA4AAAAAAAAAAAAAAAAALgIAAGRycy9l&#10;Mm9Eb2MueG1sUEsBAi0AFAAGAAgAAAAhAAvO+G3aAAAABwEAAA8AAAAAAAAAAAAAAAAAFgQAAGRy&#10;cy9kb3ducmV2LnhtbFBLBQYAAAAABAAEAPMAAAAdBQAAAAA=&#10;" filled="f" stroked="f">
                      <v:textbox inset="2.16pt,1.44pt,0,1.44pt">
                        <w:txbxContent>
                          <w:p w14:paraId="316BE89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1520" behindDoc="0" locked="0" layoutInCell="1" allowOverlap="1" wp14:anchorId="2CBE49A4" wp14:editId="1B1BDFC3">
                      <wp:simplePos x="0" y="0"/>
                      <wp:positionH relativeFrom="column">
                        <wp:posOffset>1295400</wp:posOffset>
                      </wp:positionH>
                      <wp:positionV relativeFrom="paragraph">
                        <wp:posOffset>0</wp:posOffset>
                      </wp:positionV>
                      <wp:extent cx="1003300" cy="596900"/>
                      <wp:effectExtent l="0" t="0" r="0" b="0"/>
                      <wp:wrapNone/>
                      <wp:docPr id="3952" name="Rectangle 3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D3FE0-2A92-6F41-83B9-FA712CF9CE3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2306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E49A4" id="Rectangle 3952" o:spid="_x0000_s4267" style="position:absolute;left:0;text-align:left;margin-left:102pt;margin-top:0;width:79pt;height:47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BqUkzNugEAAEwDAAAOAAAAAAAAAAAAAAAAAC4CAABkcnMvZTJv&#10;RG9jLnhtbFBLAQItABQABgAIAAAAIQALzvht2gAAAAcBAAAPAAAAAAAAAAAAAAAAABQEAABkcnMv&#10;ZG93bnJldi54bWxQSwUGAAAAAAQABADzAAAAGwUAAAAA&#10;" filled="f" stroked="f">
                      <v:textbox inset="2.16pt,1.44pt,0,1.44pt">
                        <w:txbxContent>
                          <w:p w14:paraId="792306B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2544" behindDoc="0" locked="0" layoutInCell="1" allowOverlap="1" wp14:anchorId="176404BF" wp14:editId="7316E31C">
                      <wp:simplePos x="0" y="0"/>
                      <wp:positionH relativeFrom="column">
                        <wp:posOffset>1295400</wp:posOffset>
                      </wp:positionH>
                      <wp:positionV relativeFrom="paragraph">
                        <wp:posOffset>0</wp:posOffset>
                      </wp:positionV>
                      <wp:extent cx="1003300" cy="596900"/>
                      <wp:effectExtent l="0" t="0" r="0" b="0"/>
                      <wp:wrapNone/>
                      <wp:docPr id="3951" name="Rectangle 3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82CE-E438-9643-A5B3-2934F8AC57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707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404BF" id="Rectangle 3951" o:spid="_x0000_s4268" style="position:absolute;left:0;text-align:left;margin-left:102pt;margin-top:0;width:79pt;height:47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9ggKrsBAABMAwAADgAAAAAAAAAAAAAAAAAuAgAAZHJzL2Uy&#10;b0RvYy54bWxQSwECLQAUAAYACAAAACEAC874bdoAAAAHAQAADwAAAAAAAAAAAAAAAAAVBAAAZHJz&#10;L2Rvd25yZXYueG1sUEsFBgAAAAAEAAQA8wAAABwFAAAAAA==&#10;" filled="f" stroked="f">
                      <v:textbox inset="2.16pt,1.44pt,0,1.44pt">
                        <w:txbxContent>
                          <w:p w14:paraId="1397076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3568" behindDoc="0" locked="0" layoutInCell="1" allowOverlap="1" wp14:anchorId="50138D33" wp14:editId="191CCA40">
                      <wp:simplePos x="0" y="0"/>
                      <wp:positionH relativeFrom="column">
                        <wp:posOffset>1295400</wp:posOffset>
                      </wp:positionH>
                      <wp:positionV relativeFrom="paragraph">
                        <wp:posOffset>0</wp:posOffset>
                      </wp:positionV>
                      <wp:extent cx="1003300" cy="5969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CA6B9-872F-4543-A41C-AA1D7AF7D9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1D29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38D33" id="Rectangle 3950" o:spid="_x0000_s4269" style="position:absolute;left:0;text-align:left;margin-left:102pt;margin-top:0;width:79pt;height:47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s1zUwbsBAABMAwAADgAAAAAAAAAAAAAAAAAuAgAAZHJzL2Uy&#10;b0RvYy54bWxQSwECLQAUAAYACAAAACEAC874bdoAAAAHAQAADwAAAAAAAAAAAAAAAAAVBAAAZHJz&#10;L2Rvd25yZXYueG1sUEsFBgAAAAAEAAQA8wAAABwFAAAAAA==&#10;" filled="f" stroked="f">
                      <v:textbox inset="2.16pt,1.44pt,0,1.44pt">
                        <w:txbxContent>
                          <w:p w14:paraId="461D29A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4592" behindDoc="0" locked="0" layoutInCell="1" allowOverlap="1" wp14:anchorId="0087C23C" wp14:editId="7333281F">
                      <wp:simplePos x="0" y="0"/>
                      <wp:positionH relativeFrom="column">
                        <wp:posOffset>1295400</wp:posOffset>
                      </wp:positionH>
                      <wp:positionV relativeFrom="paragraph">
                        <wp:posOffset>0</wp:posOffset>
                      </wp:positionV>
                      <wp:extent cx="1003300" cy="596900"/>
                      <wp:effectExtent l="0" t="0" r="0" b="0"/>
                      <wp:wrapNone/>
                      <wp:docPr id="3949" name="Rectangle 3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AFEBC5-DFF2-5149-991A-2E55963322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122C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7C23C" id="Rectangle 3949" o:spid="_x0000_s4270" style="position:absolute;left:0;text-align:left;margin-left:102pt;margin-top:0;width:79pt;height:47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PTRtHK8AQAATAMAAA4AAAAAAAAAAAAAAAAALgIAAGRycy9l&#10;Mm9Eb2MueG1sUEsBAi0AFAAGAAgAAAAhAAvO+G3aAAAABwEAAA8AAAAAAAAAAAAAAAAAFgQAAGRy&#10;cy9kb3ducmV2LnhtbFBLBQYAAAAABAAEAPMAAAAdBQAAAAA=&#10;" filled="f" stroked="f">
                      <v:textbox inset="2.16pt,1.44pt,0,1.44pt">
                        <w:txbxContent>
                          <w:p w14:paraId="5A122C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5616" behindDoc="0" locked="0" layoutInCell="1" allowOverlap="1" wp14:anchorId="0C97338A" wp14:editId="1FA0E0F8">
                      <wp:simplePos x="0" y="0"/>
                      <wp:positionH relativeFrom="column">
                        <wp:posOffset>1295400</wp:posOffset>
                      </wp:positionH>
                      <wp:positionV relativeFrom="paragraph">
                        <wp:posOffset>0</wp:posOffset>
                      </wp:positionV>
                      <wp:extent cx="1003300" cy="596900"/>
                      <wp:effectExtent l="0" t="0" r="0" b="0"/>
                      <wp:wrapNone/>
                      <wp:docPr id="3948" name="Rectangle 3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1C1E-BD4D-4245-92EB-6338D2B0D7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D6E4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7338A" id="Rectangle 3948" o:spid="_x0000_s4271" style="position:absolute;left:0;text-align:left;margin-left:102pt;margin-top:0;width:79pt;height:47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uFVAmbsBAABMAwAADgAAAAAAAAAAAAAAAAAuAgAAZHJzL2Uy&#10;b0RvYy54bWxQSwECLQAUAAYACAAAACEAC874bdoAAAAHAQAADwAAAAAAAAAAAAAAAAAVBAAAZHJz&#10;L2Rvd25yZXYueG1sUEsFBgAAAAAEAAQA8wAAABwFAAAAAA==&#10;" filled="f" stroked="f">
                      <v:textbox inset="2.16pt,1.44pt,0,1.44pt">
                        <w:txbxContent>
                          <w:p w14:paraId="77D6E46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6640" behindDoc="0" locked="0" layoutInCell="1" allowOverlap="1" wp14:anchorId="79E34788" wp14:editId="1F3C2A83">
                      <wp:simplePos x="0" y="0"/>
                      <wp:positionH relativeFrom="column">
                        <wp:posOffset>1295400</wp:posOffset>
                      </wp:positionH>
                      <wp:positionV relativeFrom="paragraph">
                        <wp:posOffset>0</wp:posOffset>
                      </wp:positionV>
                      <wp:extent cx="1003300" cy="5969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9D95E7-3885-2846-A933-A2EB5631A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788F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34788" id="Rectangle 3947" o:spid="_x0000_s4272" style="position:absolute;left:0;text-align:left;margin-left:102pt;margin-top:0;width:79pt;height:47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NeVfa+8AQAATAMAAA4AAAAAAAAAAAAAAAAALgIAAGRycy9l&#10;Mm9Eb2MueG1sUEsBAi0AFAAGAAgAAAAhAAvO+G3aAAAABwEAAA8AAAAAAAAAAAAAAAAAFgQAAGRy&#10;cy9kb3ducmV2LnhtbFBLBQYAAAAABAAEAPMAAAAdBQAAAAA=&#10;" filled="f" stroked="f">
                      <v:textbox inset="2.16pt,1.44pt,0,1.44pt">
                        <w:txbxContent>
                          <w:p w14:paraId="77788F4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7664" behindDoc="0" locked="0" layoutInCell="1" allowOverlap="1" wp14:anchorId="6237B20A" wp14:editId="0DB60A4B">
                      <wp:simplePos x="0" y="0"/>
                      <wp:positionH relativeFrom="column">
                        <wp:posOffset>1295400</wp:posOffset>
                      </wp:positionH>
                      <wp:positionV relativeFrom="paragraph">
                        <wp:posOffset>0</wp:posOffset>
                      </wp:positionV>
                      <wp:extent cx="1003300" cy="596900"/>
                      <wp:effectExtent l="0" t="0" r="0" b="0"/>
                      <wp:wrapNone/>
                      <wp:docPr id="3946" name="Rectangle 39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8460F8-2324-A346-8DF2-4344184789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E37D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7B20A" id="Rectangle 3946" o:spid="_x0000_s4273" style="position:absolute;left:0;text-align:left;margin-left:102pt;margin-top:0;width:79pt;height:47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JsRiUS8AQAATAMAAA4AAAAAAAAAAAAAAAAALgIAAGRycy9l&#10;Mm9Eb2MueG1sUEsBAi0AFAAGAAgAAAAhAAvO+G3aAAAABwEAAA8AAAAAAAAAAAAAAAAAFgQAAGRy&#10;cy9kb3ducmV2LnhtbFBLBQYAAAAABAAEAPMAAAAdBQAAAAA=&#10;" filled="f" stroked="f">
                      <v:textbox inset="2.16pt,1.44pt,0,1.44pt">
                        <w:txbxContent>
                          <w:p w14:paraId="03E37D6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8688" behindDoc="0" locked="0" layoutInCell="1" allowOverlap="1" wp14:anchorId="1BB59EDD" wp14:editId="219C3FEE">
                      <wp:simplePos x="0" y="0"/>
                      <wp:positionH relativeFrom="column">
                        <wp:posOffset>1295400</wp:posOffset>
                      </wp:positionH>
                      <wp:positionV relativeFrom="paragraph">
                        <wp:posOffset>0</wp:posOffset>
                      </wp:positionV>
                      <wp:extent cx="1003300" cy="596900"/>
                      <wp:effectExtent l="0" t="0" r="0" b="0"/>
                      <wp:wrapNone/>
                      <wp:docPr id="3945" name="Rectangle 3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10BA4-6C7A-C347-ADC8-B9226C185B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0FB3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59EDD" id="Rectangle 3945" o:spid="_x0000_s4274" style="position:absolute;left:0;text-align:left;margin-left:102pt;margin-top:0;width:79pt;height:47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IvfkWbsBAABMAwAADgAAAAAAAAAAAAAAAAAuAgAAZHJzL2Uy&#10;b0RvYy54bWxQSwECLQAUAAYACAAAACEAC874bdoAAAAHAQAADwAAAAAAAAAAAAAAAAAVBAAAZHJz&#10;L2Rvd25yZXYueG1sUEsFBgAAAAAEAAQA8wAAABwFAAAAAA==&#10;" filled="f" stroked="f">
                      <v:textbox inset="2.16pt,1.44pt,0,1.44pt">
                        <w:txbxContent>
                          <w:p w14:paraId="130FB36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299712" behindDoc="0" locked="0" layoutInCell="1" allowOverlap="1" wp14:anchorId="024D576B" wp14:editId="6C1F620F">
                      <wp:simplePos x="0" y="0"/>
                      <wp:positionH relativeFrom="column">
                        <wp:posOffset>1295400</wp:posOffset>
                      </wp:positionH>
                      <wp:positionV relativeFrom="paragraph">
                        <wp:posOffset>0</wp:posOffset>
                      </wp:positionV>
                      <wp:extent cx="1003300" cy="5969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F45F8-9EA6-9745-9335-8CD6BDBFC3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4F48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D576B" id="Rectangle 3944" o:spid="_x0000_s4275" style="position:absolute;left:0;text-align:left;margin-left:102pt;margin-top:0;width:79pt;height:47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bnMQsrsBAABMAwAADgAAAAAAAAAAAAAAAAAuAgAAZHJzL2Uy&#10;b0RvYy54bWxQSwECLQAUAAYACAAAACEAC874bdoAAAAHAQAADwAAAAAAAAAAAAAAAAAVBAAAZHJz&#10;L2Rvd25yZXYueG1sUEsFBgAAAAAEAAQA8wAAABwFAAAAAA==&#10;" filled="f" stroked="f">
                      <v:textbox inset="2.16pt,1.44pt,0,1.44pt">
                        <w:txbxContent>
                          <w:p w14:paraId="1E4F488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0736" behindDoc="0" locked="0" layoutInCell="1" allowOverlap="1" wp14:anchorId="0B01D084" wp14:editId="5FA9141E">
                      <wp:simplePos x="0" y="0"/>
                      <wp:positionH relativeFrom="column">
                        <wp:posOffset>1295400</wp:posOffset>
                      </wp:positionH>
                      <wp:positionV relativeFrom="paragraph">
                        <wp:posOffset>0</wp:posOffset>
                      </wp:positionV>
                      <wp:extent cx="1003300" cy="596900"/>
                      <wp:effectExtent l="0" t="0" r="0" b="0"/>
                      <wp:wrapNone/>
                      <wp:docPr id="3943" name="Rectangle 39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17B8C2-04D5-A14A-B372-E61332176B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A79C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1D084" id="Rectangle 3943" o:spid="_x0000_s4276" style="position:absolute;left:0;text-align:left;margin-left:102pt;margin-top:0;width:79pt;height:47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BkvOVm8AQAATAMAAA4AAAAAAAAAAAAAAAAALgIAAGRycy9l&#10;Mm9Eb2MueG1sUEsBAi0AFAAGAAgAAAAhAAvO+G3aAAAABwEAAA8AAAAAAAAAAAAAAAAAFgQAAGRy&#10;cy9kb3ducmV2LnhtbFBLBQYAAAAABAAEAPMAAAAdBQAAAAA=&#10;" filled="f" stroked="f">
                      <v:textbox inset="2.16pt,1.44pt,0,1.44pt">
                        <w:txbxContent>
                          <w:p w14:paraId="76A79C2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1760" behindDoc="0" locked="0" layoutInCell="1" allowOverlap="1" wp14:anchorId="7475BDA1" wp14:editId="63F8B78E">
                      <wp:simplePos x="0" y="0"/>
                      <wp:positionH relativeFrom="column">
                        <wp:posOffset>1295400</wp:posOffset>
                      </wp:positionH>
                      <wp:positionV relativeFrom="paragraph">
                        <wp:posOffset>0</wp:posOffset>
                      </wp:positionV>
                      <wp:extent cx="1003300" cy="596900"/>
                      <wp:effectExtent l="0" t="0" r="0" b="0"/>
                      <wp:wrapNone/>
                      <wp:docPr id="3942" name="Rectangle 3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EC66C-B82D-014F-AA6D-E5810CD27D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5434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5BDA1" id="Rectangle 3942" o:spid="_x0000_s4277" style="position:absolute;left:0;text-align:left;margin-left:102pt;margin-top:0;width:79pt;height:47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BVq82yugEAAEwDAAAOAAAAAAAAAAAAAAAAAC4CAABkcnMvZTJv&#10;RG9jLnhtbFBLAQItABQABgAIAAAAIQALzvht2gAAAAcBAAAPAAAAAAAAAAAAAAAAABQEAABkcnMv&#10;ZG93bnJldi54bWxQSwUGAAAAAAQABADzAAAAGwUAAAAA&#10;" filled="f" stroked="f">
                      <v:textbox inset="2.16pt,1.44pt,0,1.44pt">
                        <w:txbxContent>
                          <w:p w14:paraId="6054342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2784" behindDoc="0" locked="0" layoutInCell="1" allowOverlap="1" wp14:anchorId="57A6BC58" wp14:editId="32945C2E">
                      <wp:simplePos x="0" y="0"/>
                      <wp:positionH relativeFrom="column">
                        <wp:posOffset>1295400</wp:posOffset>
                      </wp:positionH>
                      <wp:positionV relativeFrom="paragraph">
                        <wp:posOffset>0</wp:posOffset>
                      </wp:positionV>
                      <wp:extent cx="1003300" cy="5969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FC9B0-32BF-8543-A573-FC502872B4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703E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6BC58" id="Rectangle 3941" o:spid="_x0000_s4278" style="position:absolute;left:0;text-align:left;margin-left:102pt;margin-top:0;width:79pt;height:47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wCGhVbsBAABMAwAADgAAAAAAAAAAAAAAAAAuAgAAZHJzL2Uy&#10;b0RvYy54bWxQSwECLQAUAAYACAAAACEAC874bdoAAAAHAQAADwAAAAAAAAAAAAAAAAAVBAAAZHJz&#10;L2Rvd25yZXYueG1sUEsFBgAAAAAEAAQA8wAAABwFAAAAAA==&#10;" filled="f" stroked="f">
                      <v:textbox inset="2.16pt,1.44pt,0,1.44pt">
                        <w:txbxContent>
                          <w:p w14:paraId="44703EE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3808" behindDoc="0" locked="0" layoutInCell="1" allowOverlap="1" wp14:anchorId="00A10CE2" wp14:editId="3D77E81C">
                      <wp:simplePos x="0" y="0"/>
                      <wp:positionH relativeFrom="column">
                        <wp:posOffset>1295400</wp:posOffset>
                      </wp:positionH>
                      <wp:positionV relativeFrom="paragraph">
                        <wp:posOffset>0</wp:posOffset>
                      </wp:positionV>
                      <wp:extent cx="1003300" cy="596900"/>
                      <wp:effectExtent l="0" t="0" r="0" b="0"/>
                      <wp:wrapNone/>
                      <wp:docPr id="3940" name="Rectangle 39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078F06-12DB-524A-8D6D-92DC01FFEE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249D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10CE2" id="Rectangle 3940" o:spid="_x0000_s4279" style="position:absolute;left:0;text-align:left;margin-left:102pt;margin-top:0;width:79pt;height:47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jKVVvrsBAABMAwAADgAAAAAAAAAAAAAAAAAuAgAAZHJzL2Uy&#10;b0RvYy54bWxQSwECLQAUAAYACAAAACEAC874bdoAAAAHAQAADwAAAAAAAAAAAAAAAAAVBAAAZHJz&#10;L2Rvd25yZXYueG1sUEsFBgAAAAAEAAQA8wAAABwFAAAAAA==&#10;" filled="f" stroked="f">
                      <v:textbox inset="2.16pt,1.44pt,0,1.44pt">
                        <w:txbxContent>
                          <w:p w14:paraId="4E249D0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4832" behindDoc="0" locked="0" layoutInCell="1" allowOverlap="1" wp14:anchorId="3C1041E1" wp14:editId="56BC3386">
                      <wp:simplePos x="0" y="0"/>
                      <wp:positionH relativeFrom="column">
                        <wp:posOffset>1295400</wp:posOffset>
                      </wp:positionH>
                      <wp:positionV relativeFrom="paragraph">
                        <wp:posOffset>0</wp:posOffset>
                      </wp:positionV>
                      <wp:extent cx="1003300" cy="5969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492E9-069D-EE46-A264-2AE81F9A21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2B98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041E1" id="Rectangle 3939" o:spid="_x0000_s4280" style="position:absolute;left:0;text-align:left;margin-left:102pt;margin-top:0;width:79pt;height:47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O+N6SO8AQAATAMAAA4AAAAAAAAAAAAAAAAALgIAAGRycy9l&#10;Mm9Eb2MueG1sUEsBAi0AFAAGAAgAAAAhAAvO+G3aAAAABwEAAA8AAAAAAAAAAAAAAAAAFgQAAGRy&#10;cy9kb3ducmV2LnhtbFBLBQYAAAAABAAEAPMAAAAdBQAAAAA=&#10;" filled="f" stroked="f">
                      <v:textbox inset="2.16pt,1.44pt,0,1.44pt">
                        <w:txbxContent>
                          <w:p w14:paraId="232B984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5856" behindDoc="0" locked="0" layoutInCell="1" allowOverlap="1" wp14:anchorId="0D116CE8" wp14:editId="708BAFDC">
                      <wp:simplePos x="0" y="0"/>
                      <wp:positionH relativeFrom="column">
                        <wp:posOffset>1295400</wp:posOffset>
                      </wp:positionH>
                      <wp:positionV relativeFrom="paragraph">
                        <wp:posOffset>0</wp:posOffset>
                      </wp:positionV>
                      <wp:extent cx="1003300" cy="5969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410CD-D50A-0344-AA70-BA36EA3DA4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766A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16CE8" id="Rectangle 3938" o:spid="_x0000_s4281" style="position:absolute;left:0;text-align:left;margin-left:102pt;margin-top:0;width:79pt;height:47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owkdyLsBAABMAwAADgAAAAAAAAAAAAAAAAAuAgAAZHJzL2Uy&#10;b0RvYy54bWxQSwECLQAUAAYACAAAACEAC874bdoAAAAHAQAADwAAAAAAAAAAAAAAAAAVBAAAZHJz&#10;L2Rvd25yZXYueG1sUEsFBgAAAAAEAAQA8wAAABwFAAAAAA==&#10;" filled="f" stroked="f">
                      <v:textbox inset="2.16pt,1.44pt,0,1.44pt">
                        <w:txbxContent>
                          <w:p w14:paraId="06766A08"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6880" behindDoc="0" locked="0" layoutInCell="1" allowOverlap="1" wp14:anchorId="39E671E0" wp14:editId="58AB6807">
                      <wp:simplePos x="0" y="0"/>
                      <wp:positionH relativeFrom="column">
                        <wp:posOffset>1295400</wp:posOffset>
                      </wp:positionH>
                      <wp:positionV relativeFrom="paragraph">
                        <wp:posOffset>0</wp:posOffset>
                      </wp:positionV>
                      <wp:extent cx="1003300" cy="596900"/>
                      <wp:effectExtent l="0" t="0" r="0" b="0"/>
                      <wp:wrapNone/>
                      <wp:docPr id="3937" name="Rectangle 3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C91D54-3346-8B4F-BDA8-32ADEC25F5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6728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671E0" id="Rectangle 3937" o:spid="_x0000_s4282" style="position:absolute;left:0;text-align:left;margin-left:102pt;margin-top:0;width:79pt;height:47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MzJIP68AQAATAMAAA4AAAAAAAAAAAAAAAAALgIAAGRycy9l&#10;Mm9Eb2MueG1sUEsBAi0AFAAGAAgAAAAhAAvO+G3aAAAABwEAAA8AAAAAAAAAAAAAAAAAFgQAAGRy&#10;cy9kb3ducmV2LnhtbFBLBQYAAAAABAAEAPMAAAAdBQAAAAA=&#10;" filled="f" stroked="f">
                      <v:textbox inset="2.16pt,1.44pt,0,1.44pt">
                        <w:txbxContent>
                          <w:p w14:paraId="176728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7904" behindDoc="0" locked="0" layoutInCell="1" allowOverlap="1" wp14:anchorId="42C2C396" wp14:editId="44D632AD">
                      <wp:simplePos x="0" y="0"/>
                      <wp:positionH relativeFrom="column">
                        <wp:posOffset>1295400</wp:posOffset>
                      </wp:positionH>
                      <wp:positionV relativeFrom="paragraph">
                        <wp:posOffset>0</wp:posOffset>
                      </wp:positionV>
                      <wp:extent cx="1003300" cy="5969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4CA7BD-F5CE-E144-B635-8A76406447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D809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2C396" id="Rectangle 3936" o:spid="_x0000_s4283" style="position:absolute;left:0;text-align:left;margin-left:102pt;margin-top:0;width:79pt;height:47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IBN1BW8AQAATAMAAA4AAAAAAAAAAAAAAAAALgIAAGRycy9l&#10;Mm9Eb2MueG1sUEsBAi0AFAAGAAgAAAAhAAvO+G3aAAAABwEAAA8AAAAAAAAAAAAAAAAAFgQAAGRy&#10;cy9kb3ducmV2LnhtbFBLBQYAAAAABAAEAPMAAAAdBQAAAAA=&#10;" filled="f" stroked="f">
                      <v:textbox inset="2.16pt,1.44pt,0,1.44pt">
                        <w:txbxContent>
                          <w:p w14:paraId="2BD8096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8928" behindDoc="0" locked="0" layoutInCell="1" allowOverlap="1" wp14:anchorId="6862E0E0" wp14:editId="3459DCE6">
                      <wp:simplePos x="0" y="0"/>
                      <wp:positionH relativeFrom="column">
                        <wp:posOffset>1295400</wp:posOffset>
                      </wp:positionH>
                      <wp:positionV relativeFrom="paragraph">
                        <wp:posOffset>0</wp:posOffset>
                      </wp:positionV>
                      <wp:extent cx="1003300" cy="596900"/>
                      <wp:effectExtent l="0" t="0" r="0" b="0"/>
                      <wp:wrapNone/>
                      <wp:docPr id="3935" name="Rectangle 3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1AAC4-9C26-9943-A637-3F527F2AD2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F977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2E0E0" id="Rectangle 3935" o:spid="_x0000_s4284" style="position:absolute;left:0;text-align:left;margin-left:102pt;margin-top:0;width:79pt;height:47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DmruQi8AQAATAMAAA4AAAAAAAAAAAAAAAAALgIAAGRycy9l&#10;Mm9Eb2MueG1sUEsBAi0AFAAGAAgAAAAhAAvO+G3aAAAABwEAAA8AAAAAAAAAAAAAAAAAFgQAAGRy&#10;cy9kb3ducmV2LnhtbFBLBQYAAAAABAAEAPMAAAAdBQAAAAA=&#10;" filled="f" stroked="f">
                      <v:textbox inset="2.16pt,1.44pt,0,1.44pt">
                        <w:txbxContent>
                          <w:p w14:paraId="66F977C7"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09952" behindDoc="0" locked="0" layoutInCell="1" allowOverlap="1" wp14:anchorId="767C3021" wp14:editId="154F5442">
                      <wp:simplePos x="0" y="0"/>
                      <wp:positionH relativeFrom="column">
                        <wp:posOffset>1295400</wp:posOffset>
                      </wp:positionH>
                      <wp:positionV relativeFrom="paragraph">
                        <wp:posOffset>0</wp:posOffset>
                      </wp:positionV>
                      <wp:extent cx="1003300" cy="596900"/>
                      <wp:effectExtent l="0" t="0" r="0" b="0"/>
                      <wp:wrapNone/>
                      <wp:docPr id="3934" name="Rectangle 3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34A50F-6786-2A49-95CA-AAA8AC7EBC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C1E7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C3021" id="Rectangle 3934" o:spid="_x0000_s4285" style="position:absolute;left:0;text-align:left;margin-left:102pt;margin-top:0;width:79pt;height:47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dS9N47sBAABMAwAADgAAAAAAAAAAAAAAAAAuAgAAZHJzL2Uy&#10;b0RvYy54bWxQSwECLQAUAAYACAAAACEAC874bdoAAAAHAQAADwAAAAAAAAAAAAAAAAAVBAAAZHJz&#10;L2Rvd25yZXYueG1sUEsFBgAAAAAEAAQA8wAAABwFAAAAAA==&#10;" filled="f" stroked="f">
                      <v:textbox inset="2.16pt,1.44pt,0,1.44pt">
                        <w:txbxContent>
                          <w:p w14:paraId="22C1E7C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10976" behindDoc="0" locked="0" layoutInCell="1" allowOverlap="1" wp14:anchorId="1F601B9B" wp14:editId="450FC28E">
                      <wp:simplePos x="0" y="0"/>
                      <wp:positionH relativeFrom="column">
                        <wp:posOffset>1295400</wp:posOffset>
                      </wp:positionH>
                      <wp:positionV relativeFrom="paragraph">
                        <wp:posOffset>0</wp:posOffset>
                      </wp:positionV>
                      <wp:extent cx="1003300" cy="596900"/>
                      <wp:effectExtent l="0" t="0" r="0" b="0"/>
                      <wp:wrapNone/>
                      <wp:docPr id="3933" name="Rectangle 3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13D06-A5E9-B349-8648-E052BD988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63F6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01B9B" id="Rectangle 3933" o:spid="_x0000_s4286" style="position:absolute;left:0;text-align:left;margin-left:102pt;margin-top:0;width:79pt;height:47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X+D8W7sBAABMAwAADgAAAAAAAAAAAAAAAAAuAgAAZHJzL2Uy&#10;b0RvYy54bWxQSwECLQAUAAYACAAAACEAC874bdoAAAAHAQAADwAAAAAAAAAAAAAAAAAVBAAAZHJz&#10;L2Rvd25yZXYueG1sUEsFBgAAAAAEAAQA8wAAABwFAAAAAA==&#10;" filled="f" stroked="f">
                      <v:textbox inset="2.16pt,1.44pt,0,1.44pt">
                        <w:txbxContent>
                          <w:p w14:paraId="7F63F63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12000" behindDoc="0" locked="0" layoutInCell="1" allowOverlap="1" wp14:anchorId="08A792BD" wp14:editId="1FB50546">
                      <wp:simplePos x="0" y="0"/>
                      <wp:positionH relativeFrom="column">
                        <wp:posOffset>1295400</wp:posOffset>
                      </wp:positionH>
                      <wp:positionV relativeFrom="paragraph">
                        <wp:posOffset>0</wp:posOffset>
                      </wp:positionV>
                      <wp:extent cx="1003300" cy="596900"/>
                      <wp:effectExtent l="0" t="0" r="0" b="0"/>
                      <wp:wrapNone/>
                      <wp:docPr id="3932" name="Rectangle 3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1E1EF9-6841-C74D-96B6-B7263A032D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3E60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792BD" id="Rectangle 3932" o:spid="_x0000_s4287" style="position:absolute;left:0;text-align:left;margin-left:102pt;margin-top:0;width:79pt;height:47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" filled="f" stroked="f">
                      <v:textbox inset="2.16pt,1.44pt,0,1.44pt">
                        <w:txbxContent>
                          <w:p w14:paraId="093E60D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13024" behindDoc="0" locked="0" layoutInCell="1" allowOverlap="1" wp14:anchorId="7E981323" wp14:editId="2B231536">
                      <wp:simplePos x="0" y="0"/>
                      <wp:positionH relativeFrom="column">
                        <wp:posOffset>1295400</wp:posOffset>
                      </wp:positionH>
                      <wp:positionV relativeFrom="paragraph">
                        <wp:posOffset>0</wp:posOffset>
                      </wp:positionV>
                      <wp:extent cx="1003300" cy="596900"/>
                      <wp:effectExtent l="0" t="0" r="0" b="0"/>
                      <wp:wrapNone/>
                      <wp:docPr id="3931" name="Rectangle 3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3987AE-9A02-F54E-91F0-A941C77086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8F76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81323" id="Rectangle 3931" o:spid="_x0000_s4288" style="position:absolute;left:0;text-align:left;margin-left:102pt;margin-top:0;width:79pt;height:47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hu5kV7sBAABMAwAADgAAAAAAAAAAAAAAAAAuAgAAZHJzL2Uy&#10;b0RvYy54bWxQSwECLQAUAAYACAAAACEAC874bdoAAAAHAQAADwAAAAAAAAAAAAAAAAAVBAAAZHJz&#10;L2Rvd25yZXYueG1sUEsFBgAAAAAEAAQA8wAAABwFAAAAAA==&#10;" filled="f" stroked="f">
                      <v:textbox inset="2.16pt,1.44pt,0,1.44pt">
                        <w:txbxContent>
                          <w:p w14:paraId="6E8F762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14048" behindDoc="0" locked="0" layoutInCell="1" allowOverlap="1" wp14:anchorId="7BF176E1" wp14:editId="796A93C4">
                      <wp:simplePos x="0" y="0"/>
                      <wp:positionH relativeFrom="column">
                        <wp:posOffset>1295400</wp:posOffset>
                      </wp:positionH>
                      <wp:positionV relativeFrom="paragraph">
                        <wp:posOffset>0</wp:posOffset>
                      </wp:positionV>
                      <wp:extent cx="1003300" cy="5969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99BB59-CAD8-194E-B5F6-382B92D9386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87C6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176E1" id="Rectangle 3930" o:spid="_x0000_s4289" style="position:absolute;left:0;text-align:left;margin-left:102pt;margin-top:0;width:79pt;height:47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ymqQvLsBAABMAwAADgAAAAAAAAAAAAAAAAAuAgAAZHJzL2Uy&#10;b0RvYy54bWxQSwECLQAUAAYACAAAACEAC874bdoAAAAHAQAADwAAAAAAAAAAAAAAAAAVBAAAZHJz&#10;L2Rvd25yZXYueG1sUEsFBgAAAAAEAAQA8wAAABwFAAAAAA==&#10;" filled="f" stroked="f">
                      <v:textbox inset="2.16pt,1.44pt,0,1.44pt">
                        <w:txbxContent>
                          <w:p w14:paraId="1687C63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15072" behindDoc="0" locked="0" layoutInCell="1" allowOverlap="1" wp14:anchorId="08B3B420" wp14:editId="7111F515">
                      <wp:simplePos x="0" y="0"/>
                      <wp:positionH relativeFrom="column">
                        <wp:posOffset>1295400</wp:posOffset>
                      </wp:positionH>
                      <wp:positionV relativeFrom="paragraph">
                        <wp:posOffset>0</wp:posOffset>
                      </wp:positionV>
                      <wp:extent cx="1003300" cy="596900"/>
                      <wp:effectExtent l="0" t="0" r="0" b="0"/>
                      <wp:wrapNone/>
                      <wp:docPr id="3929" name="Rectangle 3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3B155-50BD-4F45-9DF5-AA2F4C9196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47E2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3B420" id="Rectangle 3929" o:spid="_x0000_s4290" style="position:absolute;left:0;text-align:left;margin-left:102pt;margin-top:0;width:79pt;height:47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jefwD7sBAABMAwAADgAAAAAAAAAAAAAAAAAuAgAAZHJzL2Uy&#10;b0RvYy54bWxQSwECLQAUAAYACAAAACEAC874bdoAAAAHAQAADwAAAAAAAAAAAAAAAAAVBAAAZHJz&#10;L2Rvd25yZXYueG1sUEsFBgAAAAAEAAQA8wAAABwFAAAAAA==&#10;" filled="f" stroked="f">
                      <v:textbox inset="2.16pt,1.44pt,0,1.44pt">
                        <w:txbxContent>
                          <w:p w14:paraId="1647E23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16096" behindDoc="0" locked="0" layoutInCell="1" allowOverlap="1" wp14:anchorId="58F40F14" wp14:editId="25F35433">
                      <wp:simplePos x="0" y="0"/>
                      <wp:positionH relativeFrom="column">
                        <wp:posOffset>1295400</wp:posOffset>
                      </wp:positionH>
                      <wp:positionV relativeFrom="paragraph">
                        <wp:posOffset>0</wp:posOffset>
                      </wp:positionV>
                      <wp:extent cx="1003300" cy="596900"/>
                      <wp:effectExtent l="0" t="0" r="0" b="0"/>
                      <wp:wrapNone/>
                      <wp:docPr id="3928" name="Rectangle 39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8550FF-CE0E-1E4B-A86B-2C9ABC2A04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20E0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40F14" id="Rectangle 3928" o:spid="_x0000_s4291" style="position:absolute;left:0;text-align:left;margin-left:102pt;margin-top:0;width:79pt;height:47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wWME5LsBAABMAwAADgAAAAAAAAAAAAAAAAAuAgAAZHJzL2Uy&#10;b0RvYy54bWxQSwECLQAUAAYACAAAACEAC874bdoAAAAHAQAADwAAAAAAAAAAAAAAAAAVBAAAZHJz&#10;L2Rvd25yZXYueG1sUEsFBgAAAAAEAAQA8wAAABwFAAAAAA==&#10;" filled="f" stroked="f">
                      <v:textbox inset="2.16pt,1.44pt,0,1.44pt">
                        <w:txbxContent>
                          <w:p w14:paraId="6D20E0EA"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17120" behindDoc="0" locked="0" layoutInCell="1" allowOverlap="1" wp14:anchorId="02F1EB84" wp14:editId="15E4E944">
                      <wp:simplePos x="0" y="0"/>
                      <wp:positionH relativeFrom="column">
                        <wp:posOffset>1295400</wp:posOffset>
                      </wp:positionH>
                      <wp:positionV relativeFrom="paragraph">
                        <wp:posOffset>0</wp:posOffset>
                      </wp:positionV>
                      <wp:extent cx="1003300" cy="5969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3C8084-BB82-A541-B052-0373483972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1E77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1EB84" id="Rectangle 3927" o:spid="_x0000_s4292" style="position:absolute;left:0;text-align:left;margin-left:102pt;margin-top:0;width:79pt;height:47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nSvAEAAEwDAAAOAAAAZHJzL2Uyb0RvYy54bWysU8tu2zAQvBfoPxC815Ll1LE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tvcUuK4xSn9&#10;RN24640kc3XQXSfzfLNeY4gtXnsKj3DJIi4z+UmBzV+kRaai8fmqsZwSEVjcrm6W2xUlArfWdf25&#10;2eae1evlADF9ld6SvGAUEEpRlp++xzQffTmC9zKY+fm8StNhmsk06/UL1oPvzsgRTZoeMCjjR0aF&#10;0YGSEQfPaPx95CApMd8cKtvc3q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K6jOdK8AQAATAMAAA4AAAAAAAAAAAAAAAAALgIAAGRycy9l&#10;Mm9Eb2MueG1sUEsBAi0AFAAGAAgAAAAhAAvO+G3aAAAABwEAAA8AAAAAAAAAAAAAAAAAFgQAAGRy&#10;cy9kb3ducmV2LnhtbFBLBQYAAAAABAAEAPMAAAAdBQAAAAA=&#10;" filled="f" stroked="f">
                      <v:textbox inset="2.16pt,1.44pt,0,1.44pt">
                        <w:txbxContent>
                          <w:p w14:paraId="321E77E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18144" behindDoc="0" locked="0" layoutInCell="1" allowOverlap="1" wp14:anchorId="09D5A608" wp14:editId="644F4098">
                      <wp:simplePos x="0" y="0"/>
                      <wp:positionH relativeFrom="column">
                        <wp:posOffset>1295400</wp:posOffset>
                      </wp:positionH>
                      <wp:positionV relativeFrom="paragraph">
                        <wp:posOffset>0</wp:posOffset>
                      </wp:positionV>
                      <wp:extent cx="1003300" cy="5969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45638-A2D9-D84B-9735-1E7B6AA7B8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BB49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5A608" id="Rectangle 3926" o:spid="_x0000_s4293" style="position:absolute;left:0;text-align:left;margin-left:102pt;margin-top:0;width:79pt;height:47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05vAEAAEwDAAAOAAAAZHJzL2Uyb0RvYy54bWysU8tu2zAQvBfoPxC815Ll1LE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tusKXHc4pR+&#10;om7c9UaSuTrorpN5vlmvMcQWrz2FR7hkEZeZ/KTA5i/SIlPR+HzVWE6JCCxuVzfL7YoSgVvruv7c&#10;bHPP6vVygJi+Sm9JXjAKCKUoy0/fY5qPvhzBexnM/HxepekwzWSa9e0L1oPvzsgRTZoeMCjjR0aF&#10;0YGSEQfPaPx95CApMd8cKtvc3q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OInzTm8AQAATAMAAA4AAAAAAAAAAAAAAAAALgIAAGRycy9l&#10;Mm9Eb2MueG1sUEsBAi0AFAAGAAgAAAAhAAvO+G3aAAAABwEAAA8AAAAAAAAAAAAAAAAAFgQAAGRy&#10;cy9kb3ducmV2LnhtbFBLBQYAAAAABAAEAPMAAAAdBQAAAAA=&#10;" filled="f" stroked="f">
                      <v:textbox inset="2.16pt,1.44pt,0,1.44pt">
                        <w:txbxContent>
                          <w:p w14:paraId="3BBB491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19168" behindDoc="0" locked="0" layoutInCell="1" allowOverlap="1" wp14:anchorId="4F6DF031" wp14:editId="47A473FF">
                      <wp:simplePos x="0" y="0"/>
                      <wp:positionH relativeFrom="column">
                        <wp:posOffset>1295400</wp:posOffset>
                      </wp:positionH>
                      <wp:positionV relativeFrom="paragraph">
                        <wp:posOffset>0</wp:posOffset>
                      </wp:positionV>
                      <wp:extent cx="1003300" cy="596900"/>
                      <wp:effectExtent l="0" t="0" r="0" b="0"/>
                      <wp:wrapNone/>
                      <wp:docPr id="3925" name="Rectangle 3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6D9E54-F922-3341-B84A-9317A19796B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3F20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DF031" id="Rectangle 3925" o:spid="_x0000_s4294" style="position:absolute;left:0;text-align:left;margin-left:102pt;margin-top:0;width:79pt;height:47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AkvAEAAEwDAAAOAAAAZHJzL2Uyb0RvYy54bWysU8tu2zAQvBfoPxC815LlxLU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tvcUuK4xSn9&#10;RN24640kc3XQXSfzfLNeY4gtXnsKj3DJIi4z+UmBzV+kRaai8fmqsZwSEVjcrm6W2xUlArfWdX3b&#10;bHPP6vVygJi+Sm9JXjAKCKUoy0/fY5qPvhzBexnM/HxepekwzWSa9eYF68F3Z+SIJk0PGJTxI6PC&#10;6EDJiINnNP4+cpCUmG8OlW0+36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FvBoCS8AQAATAMAAA4AAAAAAAAAAAAAAAAALgIAAGRycy9l&#10;Mm9Eb2MueG1sUEsBAi0AFAAGAAgAAAAhAAvO+G3aAAAABwEAAA8AAAAAAAAAAAAAAAAAFgQAAGRy&#10;cy9kb3ducmV2LnhtbFBLBQYAAAAABAAEAPMAAAAdBQAAAAA=&#10;" filled="f" stroked="f">
                      <v:textbox inset="2.16pt,1.44pt,0,1.44pt">
                        <w:txbxContent>
                          <w:p w14:paraId="1E3F207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0192" behindDoc="0" locked="0" layoutInCell="1" allowOverlap="1" wp14:anchorId="0B02E292" wp14:editId="08BAA1DB">
                      <wp:simplePos x="0" y="0"/>
                      <wp:positionH relativeFrom="column">
                        <wp:posOffset>1295400</wp:posOffset>
                      </wp:positionH>
                      <wp:positionV relativeFrom="paragraph">
                        <wp:posOffset>0</wp:posOffset>
                      </wp:positionV>
                      <wp:extent cx="1003300" cy="5969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010AB1-9FB5-A44A-95DC-6000B6B90D8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36C5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2E292" id="Rectangle 3924" o:spid="_x0000_s4295" style="position:absolute;left:0;text-align:left;margin-left:102pt;margin-top:0;width:79pt;height:47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F0VUz7sBAABMAwAADgAAAAAAAAAAAAAAAAAuAgAAZHJzL2Uy&#10;b0RvYy54bWxQSwECLQAUAAYACAAAACEAC874bdoAAAAHAQAADwAAAAAAAAAAAAAAAAAVBAAAZHJz&#10;L2Rvd25yZXYueG1sUEsFBgAAAAAEAAQA8wAAABwFAAAAAA==&#10;" filled="f" stroked="f">
                      <v:textbox inset="2.16pt,1.44pt,0,1.44pt">
                        <w:txbxContent>
                          <w:p w14:paraId="6036C5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1216" behindDoc="0" locked="0" layoutInCell="1" allowOverlap="1" wp14:anchorId="7AE0057A" wp14:editId="7F3F1EFD">
                      <wp:simplePos x="0" y="0"/>
                      <wp:positionH relativeFrom="column">
                        <wp:posOffset>1295400</wp:posOffset>
                      </wp:positionH>
                      <wp:positionV relativeFrom="paragraph">
                        <wp:posOffset>0</wp:posOffset>
                      </wp:positionV>
                      <wp:extent cx="1003300" cy="5969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42FEA-0FB1-004A-99D7-2A01BDF8C9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CEDC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0057A" id="Rectangle 3923" o:spid="_x0000_s4296" style="position:absolute;left:0;text-align:left;margin-left:102pt;margin-top:0;width:79pt;height:47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GAZfSS8AQAATAMAAA4AAAAAAAAAAAAAAAAALgIAAGRycy9l&#10;Mm9Eb2MueG1sUEsBAi0AFAAGAAgAAAAhAAvO+G3aAAAABwEAAA8AAAAAAAAAAAAAAAAAFgQAAGRy&#10;cy9kb3ducmV2LnhtbFBLBQYAAAAABAAEAPMAAAAdBQAAAAA=&#10;" filled="f" stroked="f">
                      <v:textbox inset="2.16pt,1.44pt,0,1.44pt">
                        <w:txbxContent>
                          <w:p w14:paraId="0BCEDC03"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2240" behindDoc="0" locked="0" layoutInCell="1" allowOverlap="1" wp14:anchorId="3394D1E9" wp14:editId="6F45B72D">
                      <wp:simplePos x="0" y="0"/>
                      <wp:positionH relativeFrom="column">
                        <wp:posOffset>1295400</wp:posOffset>
                      </wp:positionH>
                      <wp:positionV relativeFrom="paragraph">
                        <wp:posOffset>0</wp:posOffset>
                      </wp:positionV>
                      <wp:extent cx="1003300" cy="596900"/>
                      <wp:effectExtent l="0" t="0" r="0" b="0"/>
                      <wp:wrapNone/>
                      <wp:docPr id="3922" name="Rectangle 3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256812-CBF9-EF4C-B2F4-3766638B2D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8CAB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4D1E9" id="Rectangle 3922" o:spid="_x0000_s4297" style="position:absolute;left:0;text-align:left;margin-left:102pt;margin-top:0;width:79pt;height:47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AsnYnPugEAAEwDAAAOAAAAAAAAAAAAAAAAAC4CAABkcnMvZTJv&#10;RG9jLnhtbFBLAQItABQABgAIAAAAIQALzvht2gAAAAcBAAAPAAAAAAAAAAAAAAAAABQEAABkcnMv&#10;ZG93bnJldi54bWxQSwUGAAAAAAQABADzAAAAGwUAAAAA&#10;" filled="f" stroked="f">
                      <v:textbox inset="2.16pt,1.44pt,0,1.44pt">
                        <w:txbxContent>
                          <w:p w14:paraId="028CAB9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3264" behindDoc="0" locked="0" layoutInCell="1" allowOverlap="1" wp14:anchorId="609129E3" wp14:editId="3C00E313">
                      <wp:simplePos x="0" y="0"/>
                      <wp:positionH relativeFrom="column">
                        <wp:posOffset>1295400</wp:posOffset>
                      </wp:positionH>
                      <wp:positionV relativeFrom="paragraph">
                        <wp:posOffset>0</wp:posOffset>
                      </wp:positionV>
                      <wp:extent cx="1003300" cy="596900"/>
                      <wp:effectExtent l="0" t="0" r="0" b="0"/>
                      <wp:wrapNone/>
                      <wp:docPr id="3921" name="Rectangle 3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43128-FB9E-F849-AC6D-5B1D9C37E0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957F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129E3" id="Rectangle 3921" o:spid="_x0000_s4298" style="position:absolute;left:0;text-align:left;margin-left:102pt;margin-top:0;width:79pt;height:47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uRflKLsBAABMAwAADgAAAAAAAAAAAAAAAAAuAgAAZHJzL2Uy&#10;b0RvYy54bWxQSwECLQAUAAYACAAAACEAC874bdoAAAAHAQAADwAAAAAAAAAAAAAAAAAVBAAAZHJz&#10;L2Rvd25yZXYueG1sUEsFBgAAAAAEAAQA8wAAABwFAAAAAA==&#10;" filled="f" stroked="f">
                      <v:textbox inset="2.16pt,1.44pt,0,1.44pt">
                        <w:txbxContent>
                          <w:p w14:paraId="7A957F2D"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4288" behindDoc="0" locked="0" layoutInCell="1" allowOverlap="1" wp14:anchorId="0914222D" wp14:editId="646FDCC1">
                      <wp:simplePos x="0" y="0"/>
                      <wp:positionH relativeFrom="column">
                        <wp:posOffset>1295400</wp:posOffset>
                      </wp:positionH>
                      <wp:positionV relativeFrom="paragraph">
                        <wp:posOffset>0</wp:posOffset>
                      </wp:positionV>
                      <wp:extent cx="1003300" cy="5969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5848B-07F4-744A-B015-C9857987AF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4C3D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4222D" id="Rectangle 3920" o:spid="_x0000_s4299" style="position:absolute;left:0;text-align:left;margin-left:102pt;margin-top:0;width:79pt;height:47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9ZMRw7sBAABMAwAADgAAAAAAAAAAAAAAAAAuAgAAZHJzL2Uy&#10;b0RvYy54bWxQSwECLQAUAAYACAAAACEAC874bdoAAAAHAQAADwAAAAAAAAAAAAAAAAAVBAAAZHJz&#10;L2Rvd25yZXYueG1sUEsFBgAAAAAEAAQA8wAAABwFAAAAAA==&#10;" filled="f" stroked="f">
                      <v:textbox inset="2.16pt,1.44pt,0,1.44pt">
                        <w:txbxContent>
                          <w:p w14:paraId="404C3D0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5312" behindDoc="0" locked="0" layoutInCell="1" allowOverlap="1" wp14:anchorId="3274D219" wp14:editId="46ACD7D5">
                      <wp:simplePos x="0" y="0"/>
                      <wp:positionH relativeFrom="column">
                        <wp:posOffset>1295400</wp:posOffset>
                      </wp:positionH>
                      <wp:positionV relativeFrom="paragraph">
                        <wp:posOffset>0</wp:posOffset>
                      </wp:positionV>
                      <wp:extent cx="1003300" cy="596900"/>
                      <wp:effectExtent l="0" t="0" r="0" b="0"/>
                      <wp:wrapNone/>
                      <wp:docPr id="3919" name="Rectangle 3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2C3B64-E66D-0A4C-9BB6-45C55DBC85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29AC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4D219" id="Rectangle 3919" o:spid="_x0000_s4300" style="position:absolute;left:0;text-align:left;margin-left:102pt;margin-top:0;width:79pt;height:47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CRf+rcugEAAEwDAAAOAAAAAAAAAAAAAAAAAC4CAABkcnMvZTJv&#10;RG9jLnhtbFBLAQItABQABgAIAAAAIQALzvht2gAAAAcBAAAPAAAAAAAAAAAAAAAAABQEAABkcnMv&#10;ZG93bnJldi54bWxQSwUGAAAAAAQABADzAAAAGwUAAAAA&#10;" filled="f" stroked="f">
                      <v:textbox inset="2.16pt,1.44pt,0,1.44pt">
                        <w:txbxContent>
                          <w:p w14:paraId="5029AC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6336" behindDoc="0" locked="0" layoutInCell="1" allowOverlap="1" wp14:anchorId="6FE0DC8B" wp14:editId="2079BC5B">
                      <wp:simplePos x="0" y="0"/>
                      <wp:positionH relativeFrom="column">
                        <wp:posOffset>1295400</wp:posOffset>
                      </wp:positionH>
                      <wp:positionV relativeFrom="paragraph">
                        <wp:posOffset>0</wp:posOffset>
                      </wp:positionV>
                      <wp:extent cx="1003300" cy="596900"/>
                      <wp:effectExtent l="0" t="0" r="0" b="0"/>
                      <wp:wrapNone/>
                      <wp:docPr id="3918" name="Rectangle 3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706088-F283-584E-890F-37C9B2606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2C6A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0DC8B" id="Rectangle 3918" o:spid="_x0000_s4301" style="position:absolute;left:0;text-align:left;margin-left:102pt;margin-top:0;width:79pt;height:47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3fseN7sBAABMAwAADgAAAAAAAAAAAAAAAAAuAgAAZHJzL2Uy&#10;b0RvYy54bWxQSwECLQAUAAYACAAAACEAC874bdoAAAAHAQAADwAAAAAAAAAAAAAAAAAVBAAAZHJz&#10;L2Rvd25yZXYueG1sUEsFBgAAAAAEAAQA8wAAABwFAAAAAA==&#10;" filled="f" stroked="f">
                      <v:textbox inset="2.16pt,1.44pt,0,1.44pt">
                        <w:txbxContent>
                          <w:p w14:paraId="4A2C6A8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7360" behindDoc="0" locked="0" layoutInCell="1" allowOverlap="1" wp14:anchorId="793BAC46" wp14:editId="014CE2A2">
                      <wp:simplePos x="0" y="0"/>
                      <wp:positionH relativeFrom="column">
                        <wp:posOffset>1295400</wp:posOffset>
                      </wp:positionH>
                      <wp:positionV relativeFrom="paragraph">
                        <wp:posOffset>0</wp:posOffset>
                      </wp:positionV>
                      <wp:extent cx="1003300" cy="5969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AD94E0-5F75-1A43-8BF7-EA82E40427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32FC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BAC46" id="Rectangle 3917" o:spid="_x0000_s4302" style="position:absolute;left:0;text-align:left;margin-left:102pt;margin-top:0;width:79pt;height:47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sjsjAbsBAABMAwAADgAAAAAAAAAAAAAAAAAuAgAAZHJzL2Uy&#10;b0RvYy54bWxQSwECLQAUAAYACAAAACEAC874bdoAAAAHAQAADwAAAAAAAAAAAAAAAAAVBAAAZHJz&#10;L2Rvd25yZXYueG1sUEsFBgAAAAAEAAQA8wAAABwFAAAAAA==&#10;" filled="f" stroked="f">
                      <v:textbox inset="2.16pt,1.44pt,0,1.44pt">
                        <w:txbxContent>
                          <w:p w14:paraId="7832FCF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8384" behindDoc="0" locked="0" layoutInCell="1" allowOverlap="1" wp14:anchorId="7D9F1539" wp14:editId="5AFE2AA3">
                      <wp:simplePos x="0" y="0"/>
                      <wp:positionH relativeFrom="column">
                        <wp:posOffset>1295400</wp:posOffset>
                      </wp:positionH>
                      <wp:positionV relativeFrom="paragraph">
                        <wp:posOffset>0</wp:posOffset>
                      </wp:positionV>
                      <wp:extent cx="1003300" cy="596900"/>
                      <wp:effectExtent l="0" t="0" r="0" b="0"/>
                      <wp:wrapNone/>
                      <wp:docPr id="3916" name="Rectangle 3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1BACB-6676-8640-833F-7F357D1F35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8364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F1539" id="Rectangle 3916" o:spid="_x0000_s4303" style="position:absolute;left:0;text-align:left;margin-left:102pt;margin-top:0;width:79pt;height:47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r/X6rsBAABMAwAADgAAAAAAAAAAAAAAAAAuAgAAZHJzL2Uy&#10;b0RvYy54bWxQSwECLQAUAAYACAAAACEAC874bdoAAAAHAQAADwAAAAAAAAAAAAAAAAAVBAAAZHJz&#10;L2Rvd25yZXYueG1sUEsFBgAAAAAEAAQA8wAAABwFAAAAAA==&#10;" filled="f" stroked="f">
                      <v:textbox inset="2.16pt,1.44pt,0,1.44pt">
                        <w:txbxContent>
                          <w:p w14:paraId="7D836400"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29408" behindDoc="0" locked="0" layoutInCell="1" allowOverlap="1" wp14:anchorId="63B6890D" wp14:editId="6CB4AFC1">
                      <wp:simplePos x="0" y="0"/>
                      <wp:positionH relativeFrom="column">
                        <wp:posOffset>1295400</wp:posOffset>
                      </wp:positionH>
                      <wp:positionV relativeFrom="paragraph">
                        <wp:posOffset>0</wp:posOffset>
                      </wp:positionV>
                      <wp:extent cx="1003300" cy="596900"/>
                      <wp:effectExtent l="0" t="0" r="0" b="0"/>
                      <wp:wrapNone/>
                      <wp:docPr id="3915" name="Rectangle 3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59F53-D5FF-C84F-9855-EABC6FFC91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9737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6890D" id="Rectangle 3915" o:spid="_x0000_s4304" style="position:absolute;left:0;text-align:left;margin-left:102pt;margin-top:0;width:79pt;height:47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R1m697sBAABMAwAADgAAAAAAAAAAAAAAAAAuAgAAZHJzL2Uy&#10;b0RvYy54bWxQSwECLQAUAAYACAAAACEAC874bdoAAAAHAQAADwAAAAAAAAAAAAAAAAAVBAAAZHJz&#10;L2Rvd25yZXYueG1sUEsFBgAAAAAEAAQA8wAAABwFAAAAAA==&#10;" filled="f" stroked="f">
                      <v:textbox inset="2.16pt,1.44pt,0,1.44pt">
                        <w:txbxContent>
                          <w:p w14:paraId="0697378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0432" behindDoc="0" locked="0" layoutInCell="1" allowOverlap="1" wp14:anchorId="6AC77EDD" wp14:editId="025AD8F4">
                      <wp:simplePos x="0" y="0"/>
                      <wp:positionH relativeFrom="column">
                        <wp:posOffset>1295400</wp:posOffset>
                      </wp:positionH>
                      <wp:positionV relativeFrom="paragraph">
                        <wp:posOffset>0</wp:posOffset>
                      </wp:positionV>
                      <wp:extent cx="1003300" cy="5969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88C74-B907-D244-A4F4-7B61AEE8A5D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AA92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77EDD" id="Rectangle 3914" o:spid="_x0000_s4305" style="position:absolute;left:0;text-align:left;margin-left:102pt;margin-top:0;width:79pt;height:47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AvdThy8AQAATAMAAA4AAAAAAAAAAAAAAAAALgIAAGRycy9l&#10;Mm9Eb2MueG1sUEsBAi0AFAAGAAgAAAAhAAvO+G3aAAAABwEAAA8AAAAAAAAAAAAAAAAAFgQAAGRy&#10;cy9kb3ducmV2LnhtbFBLBQYAAAAABAAEAPMAAAAdBQAAAAA=&#10;" filled="f" stroked="f">
                      <v:textbox inset="2.16pt,1.44pt,0,1.44pt">
                        <w:txbxContent>
                          <w:p w14:paraId="3CAA92CB"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1456" behindDoc="0" locked="0" layoutInCell="1" allowOverlap="1" wp14:anchorId="7241B512" wp14:editId="5DCC68BA">
                      <wp:simplePos x="0" y="0"/>
                      <wp:positionH relativeFrom="column">
                        <wp:posOffset>1295400</wp:posOffset>
                      </wp:positionH>
                      <wp:positionV relativeFrom="paragraph">
                        <wp:posOffset>0</wp:posOffset>
                      </wp:positionV>
                      <wp:extent cx="1003300" cy="596900"/>
                      <wp:effectExtent l="0" t="0" r="0" b="0"/>
                      <wp:wrapNone/>
                      <wp:docPr id="3913" name="Rectangle 3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7D678-E13F-DA48-B2BA-21703C65D8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9936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1B512" id="Rectangle 3913" o:spid="_x0000_s4306" style="position:absolute;left:0;text-align:left;margin-left:102pt;margin-top:0;width:79pt;height:47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rn/dlrsBAABMAwAADgAAAAAAAAAAAAAAAAAuAgAAZHJzL2Uy&#10;b0RvYy54bWxQSwECLQAUAAYACAAAACEAC874bdoAAAAHAQAADwAAAAAAAAAAAAAAAAAVBAAAZHJz&#10;L2Rvd25yZXYueG1sUEsFBgAAAAAEAAQA8wAAABwFAAAAAA==&#10;" filled="f" stroked="f">
                      <v:textbox inset="2.16pt,1.44pt,0,1.44pt">
                        <w:txbxContent>
                          <w:p w14:paraId="6499361C"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2480" behindDoc="0" locked="0" layoutInCell="1" allowOverlap="1" wp14:anchorId="05DA9BCA" wp14:editId="2E973D4C">
                      <wp:simplePos x="0" y="0"/>
                      <wp:positionH relativeFrom="column">
                        <wp:posOffset>1295400</wp:posOffset>
                      </wp:positionH>
                      <wp:positionV relativeFrom="paragraph">
                        <wp:posOffset>0</wp:posOffset>
                      </wp:positionV>
                      <wp:extent cx="1003300" cy="596900"/>
                      <wp:effectExtent l="0" t="0" r="0" b="0"/>
                      <wp:wrapNone/>
                      <wp:docPr id="3912" name="Rectangle 3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57A2AF-C559-7049-B491-DF0B3FB869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E1E7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A9BCA" id="Rectangle 3912" o:spid="_x0000_s4307" style="position:absolute;left:0;text-align:left;margin-left:102pt;margin-top:0;width:79pt;height:47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Di+yl9ugEAAEwDAAAOAAAAAAAAAAAAAAAAAC4CAABkcnMvZTJv&#10;RG9jLnhtbFBLAQItABQABgAIAAAAIQALzvht2gAAAAcBAAAPAAAAAAAAAAAAAAAAABQEAABkcnMv&#10;ZG93bnJldi54bWxQSwUGAAAAAAQABADzAAAAGwUAAAAA&#10;" filled="f" stroked="f">
                      <v:textbox inset="2.16pt,1.44pt,0,1.44pt">
                        <w:txbxContent>
                          <w:p w14:paraId="5DE1E7B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3504" behindDoc="0" locked="0" layoutInCell="1" allowOverlap="1" wp14:anchorId="7B1746D3" wp14:editId="47051206">
                      <wp:simplePos x="0" y="0"/>
                      <wp:positionH relativeFrom="column">
                        <wp:posOffset>1295400</wp:posOffset>
                      </wp:positionH>
                      <wp:positionV relativeFrom="paragraph">
                        <wp:posOffset>0</wp:posOffset>
                      </wp:positionV>
                      <wp:extent cx="1003300" cy="5969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835C6-3A87-3A41-BF6A-7C23E7A4D9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6B816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746D3" id="Rectangle 3911" o:spid="_x0000_s4308" style="position:absolute;left:0;text-align:left;margin-left:102pt;margin-top:0;width:79pt;height:47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d3FFmrsBAABMAwAADgAAAAAAAAAAAAAAAAAuAgAAZHJzL2Uy&#10;b0RvYy54bWxQSwECLQAUAAYACAAAACEAC874bdoAAAAHAQAADwAAAAAAAAAAAAAAAAAVBAAAZHJz&#10;L2Rvd25yZXYueG1sUEsFBgAAAAAEAAQA8wAAABwFAAAAAA==&#10;" filled="f" stroked="f">
                      <v:textbox inset="2.16pt,1.44pt,0,1.44pt">
                        <w:txbxContent>
                          <w:p w14:paraId="56B81652"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4528" behindDoc="0" locked="0" layoutInCell="1" allowOverlap="1" wp14:anchorId="2891564F" wp14:editId="6AA8DE47">
                      <wp:simplePos x="0" y="0"/>
                      <wp:positionH relativeFrom="column">
                        <wp:posOffset>1295400</wp:posOffset>
                      </wp:positionH>
                      <wp:positionV relativeFrom="paragraph">
                        <wp:posOffset>0</wp:posOffset>
                      </wp:positionV>
                      <wp:extent cx="1003300" cy="596900"/>
                      <wp:effectExtent l="0" t="0" r="0" b="0"/>
                      <wp:wrapNone/>
                      <wp:docPr id="3910" name="Rectangle 3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AE2A59-6A05-994E-9AB5-20047DE11F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B547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1564F" id="Rectangle 3910" o:spid="_x0000_s4309" style="position:absolute;left:0;text-align:left;margin-left:102pt;margin-top:0;width:79pt;height:47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A79bFxugEAAEwDAAAOAAAAAAAAAAAAAAAAAC4CAABkcnMvZTJv&#10;RG9jLnhtbFBLAQItABQABgAIAAAAIQALzvht2gAAAAcBAAAPAAAAAAAAAAAAAAAAABQEAABkcnMv&#10;ZG93bnJldi54bWxQSwUGAAAAAAQABADzAAAAGwUAAAAA&#10;" filled="f" stroked="f">
                      <v:textbox inset="2.16pt,1.44pt,0,1.44pt">
                        <w:txbxContent>
                          <w:p w14:paraId="1AB547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5552" behindDoc="0" locked="0" layoutInCell="1" allowOverlap="1" wp14:anchorId="6B6431DE" wp14:editId="7DD9F6F3">
                      <wp:simplePos x="0" y="0"/>
                      <wp:positionH relativeFrom="column">
                        <wp:posOffset>1295400</wp:posOffset>
                      </wp:positionH>
                      <wp:positionV relativeFrom="paragraph">
                        <wp:posOffset>0</wp:posOffset>
                      </wp:positionV>
                      <wp:extent cx="1003300" cy="596900"/>
                      <wp:effectExtent l="0" t="0" r="0" b="0"/>
                      <wp:wrapNone/>
                      <wp:docPr id="3909" name="Rectangle 3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1887C-F8D1-1144-9A0D-C7592BA27D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DE9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431DE" id="Rectangle 3909" o:spid="_x0000_s4310" style="position:absolute;left:0;text-align:left;margin-left:102pt;margin-top:0;width:79pt;height:47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Hx40cK8AQAATAMAAA4AAAAAAAAAAAAAAAAALgIAAGRycy9l&#10;Mm9Eb2MueG1sUEsBAi0AFAAGAAgAAAAhAAvO+G3aAAAABwEAAA8AAAAAAAAAAAAAAAAAFgQAAGRy&#10;cy9kb3ducmV2LnhtbFBLBQYAAAAABAAEAPMAAAAdBQAAAAA=&#10;" filled="f" stroked="f">
                      <v:textbox inset="2.16pt,1.44pt,0,1.44pt">
                        <w:txbxContent>
                          <w:p w14:paraId="002DE9F1"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6576" behindDoc="0" locked="0" layoutInCell="1" allowOverlap="1" wp14:anchorId="2DE3B84C" wp14:editId="1422045E">
                      <wp:simplePos x="0" y="0"/>
                      <wp:positionH relativeFrom="column">
                        <wp:posOffset>1295400</wp:posOffset>
                      </wp:positionH>
                      <wp:positionV relativeFrom="paragraph">
                        <wp:posOffset>0</wp:posOffset>
                      </wp:positionV>
                      <wp:extent cx="1003300" cy="5969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07AEED-F045-4F4D-8F74-49B4CDFF09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B572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3B84C" id="Rectangle 3908" o:spid="_x0000_s4311" style="position:absolute;left:0;text-align:left;margin-left:102pt;margin-top:0;width:79pt;height:47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" filled="f" stroked="f">
                      <v:textbox inset="2.16pt,1.44pt,0,1.44pt">
                        <w:txbxContent>
                          <w:p w14:paraId="1BB572A6"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7600" behindDoc="0" locked="0" layoutInCell="1" allowOverlap="1" wp14:anchorId="780E4BEF" wp14:editId="5783FC18">
                      <wp:simplePos x="0" y="0"/>
                      <wp:positionH relativeFrom="column">
                        <wp:posOffset>1295400</wp:posOffset>
                      </wp:positionH>
                      <wp:positionV relativeFrom="paragraph">
                        <wp:posOffset>0</wp:posOffset>
                      </wp:positionV>
                      <wp:extent cx="1003300" cy="596900"/>
                      <wp:effectExtent l="0" t="0" r="0" b="0"/>
                      <wp:wrapNone/>
                      <wp:docPr id="3907" name="Rectangle 3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D42CF5-D279-0149-AB7D-0BFF3B9182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A517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E4BEF" id="Rectangle 3907" o:spid="_x0000_s4312" style="position:absolute;left:0;text-align:left;margin-left:102pt;margin-top:0;width:79pt;height:47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gfvAEAAEwDAAAOAAAAZHJzL2Uyb0RvYy54bWysU8tu2zAQvBfoPxC815Ll1LE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lvfUuK4xSn9&#10;RN24640kc3XQXSfzfLNeY4gtXnsKj3DJIi4z+UmBzV+kRaai8fmqsZwSEVjcrm6W2xUlArfWdf25&#10;2eae1evlADF9ld6SvGAUEEpRlp++xzQffTmC9zKY+fm8StNhmsk0m/UL1oPvzsgRTZoeMCjjR0aF&#10;0YGSEQfPaPx95CApMd8cKtvc3q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F88GB+8AQAATAMAAA4AAAAAAAAAAAAAAAAALgIAAGRycy9l&#10;Mm9Eb2MueG1sUEsBAi0AFAAGAAgAAAAhAAvO+G3aAAAABwEAAA8AAAAAAAAAAAAAAAAAFgQAAGRy&#10;cy9kb3ducmV2LnhtbFBLBQYAAAAABAAEAPMAAAAdBQAAAAA=&#10;" filled="f" stroked="f">
                      <v:textbox inset="2.16pt,1.44pt,0,1.44pt">
                        <w:txbxContent>
                          <w:p w14:paraId="52A517E9"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8624" behindDoc="0" locked="0" layoutInCell="1" allowOverlap="1" wp14:anchorId="7D6B10B0" wp14:editId="0F6C2654">
                      <wp:simplePos x="0" y="0"/>
                      <wp:positionH relativeFrom="column">
                        <wp:posOffset>1295400</wp:posOffset>
                      </wp:positionH>
                      <wp:positionV relativeFrom="paragraph">
                        <wp:posOffset>0</wp:posOffset>
                      </wp:positionV>
                      <wp:extent cx="1003300" cy="596900"/>
                      <wp:effectExtent l="0" t="0" r="0" b="0"/>
                      <wp:wrapNone/>
                      <wp:docPr id="3906" name="Rectangle 3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22E648-0E6C-2043-8329-F5FC083710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67DB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B10B0" id="Rectangle 3906" o:spid="_x0000_s4313" style="position:absolute;left:0;text-align:left;margin-left:102pt;margin-top:0;width:79pt;height:47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" filled="f" stroked="f">
                      <v:textbox inset="2.16pt,1.44pt,0,1.44pt">
                        <w:txbxContent>
                          <w:p w14:paraId="0267DB7F"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39648" behindDoc="0" locked="0" layoutInCell="1" allowOverlap="1" wp14:anchorId="430717B1" wp14:editId="0224BD77">
                      <wp:simplePos x="0" y="0"/>
                      <wp:positionH relativeFrom="column">
                        <wp:posOffset>1295400</wp:posOffset>
                      </wp:positionH>
                      <wp:positionV relativeFrom="paragraph">
                        <wp:posOffset>0</wp:posOffset>
                      </wp:positionV>
                      <wp:extent cx="1003300" cy="596900"/>
                      <wp:effectExtent l="0" t="0" r="0" b="0"/>
                      <wp:wrapNone/>
                      <wp:docPr id="1785" name="Rectangle 1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4BBAB-BF18-0A4B-8E4C-D8BF32C0F4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A42F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717B1" id="Rectangle 1785" o:spid="_x0000_s4314" style="position:absolute;left:0;text-align:left;margin-left:102pt;margin-top:0;width:79pt;height:47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" filled="f" stroked="f">
                      <v:textbox inset="2.16pt,1.44pt,0,1.44pt">
                        <w:txbxContent>
                          <w:p w14:paraId="21A42F55"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40672" behindDoc="0" locked="0" layoutInCell="1" allowOverlap="1" wp14:anchorId="568541BD" wp14:editId="5137E2C0">
                      <wp:simplePos x="0" y="0"/>
                      <wp:positionH relativeFrom="column">
                        <wp:posOffset>1295400</wp:posOffset>
                      </wp:positionH>
                      <wp:positionV relativeFrom="paragraph">
                        <wp:posOffset>0</wp:posOffset>
                      </wp:positionV>
                      <wp:extent cx="1003300" cy="596900"/>
                      <wp:effectExtent l="0" t="0" r="0" b="0"/>
                      <wp:wrapNone/>
                      <wp:docPr id="4" name="Rectangle 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5A1A9F-AA64-0648-B815-D51F8EF96F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5A62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541BD" id="Rectangle 4" o:spid="_x0000_s4315" style="position:absolute;left:0;text-align:left;margin-left:102pt;margin-top:0;width:79pt;height:47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" filled="f" stroked="f">
                      <v:textbox inset="2.16pt,1.44pt,0,1.44pt">
                        <w:txbxContent>
                          <w:p w14:paraId="6C5A62CE"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41696" behindDoc="0" locked="0" layoutInCell="1" allowOverlap="1" wp14:anchorId="6802D097" wp14:editId="4F091FD3">
                      <wp:simplePos x="0" y="0"/>
                      <wp:positionH relativeFrom="column">
                        <wp:posOffset>1295400</wp:posOffset>
                      </wp:positionH>
                      <wp:positionV relativeFrom="paragraph">
                        <wp:posOffset>0</wp:posOffset>
                      </wp:positionV>
                      <wp:extent cx="1003300" cy="5969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680053-44E9-2946-949A-D9860BB712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F982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2D097" id="Rectangle 3" o:spid="_x0000_s4316" style="position:absolute;left:0;text-align:left;margin-left:102pt;margin-top:0;width:79pt;height:47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" filled="f" stroked="f">
                      <v:textbox inset="2.16pt,1.44pt,0,1.44pt">
                        <w:txbxContent>
                          <w:p w14:paraId="65F9828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noProof/>
                <w:color w:val="333F4F"/>
                <w:sz w:val="20"/>
                <w:szCs w:val="20"/>
              </w:rPr>
              <mc:AlternateContent>
                <mc:Choice Requires="wps">
                  <w:drawing>
                    <wp:anchor distT="0" distB="0" distL="114300" distR="114300" simplePos="0" relativeHeight="253342720" behindDoc="0" locked="0" layoutInCell="1" allowOverlap="1" wp14:anchorId="2C16BBDE" wp14:editId="7F3201CC">
                      <wp:simplePos x="0" y="0"/>
                      <wp:positionH relativeFrom="column">
                        <wp:posOffset>1295400</wp:posOffset>
                      </wp:positionH>
                      <wp:positionV relativeFrom="paragraph">
                        <wp:posOffset>0</wp:posOffset>
                      </wp:positionV>
                      <wp:extent cx="1003300" cy="5969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A045C-B526-0540-9E64-D1301192B2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9B40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6BBDE" id="Rectangle 2" o:spid="_x0000_s4317" style="position:absolute;left:0;text-align:left;margin-left:102pt;margin-top:0;width:79pt;height:47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" filled="f" stroked="f">
                      <v:textbox inset="2.16pt,1.44pt,0,1.44pt">
                        <w:txbxContent>
                          <w:p w14:paraId="159B4094" w14:textId="77777777" w:rsidR="001117F4" w:rsidRDefault="001117F4" w:rsidP="00B54BE5">
                            <w:pPr>
                              <w:pStyle w:val="a5"/>
                              <w:spacing w:before="0" w:beforeAutospacing="0" w:after="0" w:afterAutospacing="0"/>
                            </w:pPr>
                            <w:r>
                              <w:rPr>
                                <w:rFonts w:ascii="Geneva" w:eastAsia="Geneva" w:hAnsi="Geneva" w:cs="Geneva"/>
                                <w:color w:val="000000"/>
                                <w:sz w:val="20"/>
                                <w:szCs w:val="20"/>
                              </w:rPr>
                              <w:t>NO</w:t>
                            </w:r>
                          </w:p>
                        </w:txbxContent>
                      </v:textbox>
                    </v:rect>
                  </w:pict>
                </mc:Fallback>
              </mc:AlternateContent>
            </w:r>
            <w:r w:rsidRPr="00B54BE5">
              <w:rPr>
                <w:rFonts w:ascii="Century Gothic" w:eastAsia="Times New Roman" w:hAnsi="Century Gothic" w:cs="Calibri"/>
                <w:i/>
                <w:iCs/>
                <w:color w:val="333F4F"/>
                <w:sz w:val="20"/>
                <w:szCs w:val="20"/>
              </w:rPr>
              <w:t>Please circle any of the following conditions you've had a</w:t>
            </w:r>
            <w:r>
              <w:rPr>
                <w:rFonts w:ascii="Century Gothic" w:eastAsia="Times New Roman" w:hAnsi="Century Gothic" w:cs="Calibri"/>
                <w:i/>
                <w:iCs/>
                <w:color w:val="333F4F"/>
                <w:sz w:val="20"/>
                <w:szCs w:val="20"/>
              </w:rPr>
              <w:t xml:space="preserve"> </w:t>
            </w:r>
            <w:r w:rsidRPr="00B54BE5">
              <w:rPr>
                <w:rFonts w:ascii="Century Gothic" w:eastAsia="Times New Roman" w:hAnsi="Century Gothic" w:cs="Calibri"/>
                <w:i/>
                <w:iCs/>
                <w:color w:val="333F4F"/>
                <w:sz w:val="20"/>
                <w:szCs w:val="20"/>
              </w:rPr>
              <w:t>health issue with.</w:t>
            </w:r>
          </w:p>
        </w:tc>
        <w:tc>
          <w:tcPr>
            <w:tcW w:w="262" w:type="dxa"/>
            <w:tcBorders>
              <w:top w:val="nil"/>
              <w:left w:val="nil"/>
              <w:bottom w:val="nil"/>
              <w:right w:val="nil"/>
            </w:tcBorders>
            <w:shd w:val="clear" w:color="auto" w:fill="auto"/>
            <w:noWrap/>
            <w:vAlign w:val="bottom"/>
            <w:hideMark/>
          </w:tcPr>
          <w:p w14:paraId="7D1F6507" w14:textId="77777777" w:rsidR="00B54BE5" w:rsidRPr="00B54BE5" w:rsidRDefault="00B54BE5" w:rsidP="00B54BE5">
            <w:pPr>
              <w:ind w:firstLineChars="100" w:firstLine="200"/>
              <w:rPr>
                <w:rFonts w:ascii="Century Gothic" w:eastAsia="Times New Roman" w:hAnsi="Century Gothic" w:cs="Calibri"/>
                <w:i/>
                <w:iCs/>
                <w:color w:val="333F4F"/>
                <w:sz w:val="20"/>
                <w:szCs w:val="20"/>
              </w:rPr>
            </w:pPr>
          </w:p>
        </w:tc>
        <w:tc>
          <w:tcPr>
            <w:tcW w:w="2209" w:type="dxa"/>
            <w:gridSpan w:val="2"/>
            <w:tcBorders>
              <w:top w:val="nil"/>
              <w:left w:val="nil"/>
              <w:bottom w:val="nil"/>
              <w:right w:val="nil"/>
            </w:tcBorders>
            <w:shd w:val="clear" w:color="auto" w:fill="auto"/>
            <w:noWrap/>
            <w:vAlign w:val="bottom"/>
            <w:hideMark/>
          </w:tcPr>
          <w:p w14:paraId="3873BDE5" w14:textId="77777777" w:rsidR="00B54BE5" w:rsidRPr="00B54BE5" w:rsidRDefault="00B54BE5" w:rsidP="00B54BE5">
            <w:pPr>
              <w:rPr>
                <w:rFonts w:ascii="Times New Roman" w:eastAsia="Times New Roman" w:hAnsi="Times New Roman" w:cs="Times New Roman"/>
                <w:sz w:val="20"/>
                <w:szCs w:val="20"/>
              </w:rPr>
            </w:pPr>
          </w:p>
        </w:tc>
      </w:tr>
      <w:tr w:rsidR="001117F4" w:rsidRPr="00B54BE5" w14:paraId="2B1EBA11" w14:textId="77777777" w:rsidTr="001117F4">
        <w:trPr>
          <w:gridBefore w:val="1"/>
          <w:wBefore w:w="200" w:type="dxa"/>
          <w:trHeight w:val="1899"/>
        </w:trPr>
        <w:tc>
          <w:tcPr>
            <w:tcW w:w="1725" w:type="dxa"/>
            <w:gridSpan w:val="3"/>
            <w:tcBorders>
              <w:top w:val="single" w:sz="4" w:space="0" w:color="BFBFBF"/>
              <w:left w:val="single" w:sz="4" w:space="0" w:color="BFBFBF"/>
              <w:bottom w:val="single" w:sz="8" w:space="0" w:color="BFBFBF"/>
              <w:right w:val="nil"/>
            </w:tcBorders>
            <w:shd w:val="clear" w:color="auto" w:fill="auto"/>
            <w:vAlign w:val="center"/>
            <w:hideMark/>
          </w:tcPr>
          <w:p w14:paraId="44DB3E7E" w14:textId="77777777" w:rsidR="00B54BE5" w:rsidRPr="00B54BE5" w:rsidRDefault="00B54BE5" w:rsidP="001117F4">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anxiety</w:t>
            </w:r>
            <w:r w:rsidRPr="00B54BE5">
              <w:rPr>
                <w:rFonts w:ascii="Century Gothic" w:eastAsia="Times New Roman" w:hAnsi="Century Gothic" w:cs="Calibri"/>
                <w:color w:val="000000"/>
                <w:sz w:val="20"/>
                <w:szCs w:val="20"/>
              </w:rPr>
              <w:br/>
              <w:t>depression</w:t>
            </w:r>
            <w:r w:rsidRPr="00B54BE5">
              <w:rPr>
                <w:rFonts w:ascii="Century Gothic" w:eastAsia="Times New Roman" w:hAnsi="Century Gothic" w:cs="Calibri"/>
                <w:color w:val="000000"/>
                <w:sz w:val="20"/>
                <w:szCs w:val="20"/>
              </w:rPr>
              <w:br/>
              <w:t>anger</w:t>
            </w:r>
            <w:r w:rsidRPr="00B54BE5">
              <w:rPr>
                <w:rFonts w:ascii="Century Gothic" w:eastAsia="Times New Roman" w:hAnsi="Century Gothic" w:cs="Calibri"/>
                <w:color w:val="000000"/>
                <w:sz w:val="20"/>
                <w:szCs w:val="20"/>
              </w:rPr>
              <w:br/>
              <w:t>concentration</w:t>
            </w:r>
            <w:r w:rsidRPr="00B54BE5">
              <w:rPr>
                <w:rFonts w:ascii="Century Gothic" w:eastAsia="Times New Roman" w:hAnsi="Century Gothic" w:cs="Calibri"/>
                <w:color w:val="000000"/>
                <w:sz w:val="20"/>
                <w:szCs w:val="20"/>
              </w:rPr>
              <w:br/>
              <w:t>phobias</w:t>
            </w:r>
            <w:r w:rsidRPr="00B54BE5">
              <w:rPr>
                <w:rFonts w:ascii="Century Gothic" w:eastAsia="Times New Roman" w:hAnsi="Century Gothic" w:cs="Calibri"/>
                <w:color w:val="000000"/>
                <w:sz w:val="20"/>
                <w:szCs w:val="20"/>
              </w:rPr>
              <w:br/>
              <w:t>communication</w:t>
            </w:r>
            <w:r w:rsidRPr="00B54BE5">
              <w:rPr>
                <w:rFonts w:ascii="Century Gothic" w:eastAsia="Times New Roman" w:hAnsi="Century Gothic" w:cs="Calibri"/>
                <w:color w:val="000000"/>
                <w:sz w:val="20"/>
                <w:szCs w:val="20"/>
              </w:rPr>
              <w:br/>
              <w:t>drugs/alcohol</w:t>
            </w:r>
          </w:p>
        </w:tc>
        <w:tc>
          <w:tcPr>
            <w:tcW w:w="1336" w:type="dxa"/>
            <w:gridSpan w:val="2"/>
            <w:tcBorders>
              <w:top w:val="single" w:sz="4" w:space="0" w:color="BFBFBF"/>
              <w:left w:val="nil"/>
              <w:bottom w:val="single" w:sz="8" w:space="0" w:color="BFBFBF"/>
              <w:right w:val="nil"/>
            </w:tcBorders>
            <w:shd w:val="clear" w:color="auto" w:fill="auto"/>
            <w:vAlign w:val="center"/>
            <w:hideMark/>
          </w:tcPr>
          <w:p w14:paraId="29F932A1" w14:textId="77777777" w:rsidR="00B54BE5" w:rsidRPr="00B54BE5" w:rsidRDefault="00B54BE5" w:rsidP="001117F4">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parents</w:t>
            </w:r>
            <w:r w:rsidRPr="00B54BE5">
              <w:rPr>
                <w:rFonts w:ascii="Century Gothic" w:eastAsia="Times New Roman" w:hAnsi="Century Gothic" w:cs="Calibri"/>
                <w:color w:val="000000"/>
                <w:sz w:val="20"/>
                <w:szCs w:val="20"/>
              </w:rPr>
              <w:br/>
              <w:t>children</w:t>
            </w:r>
            <w:r w:rsidRPr="00B54BE5">
              <w:rPr>
                <w:rFonts w:ascii="Century Gothic" w:eastAsia="Times New Roman" w:hAnsi="Century Gothic" w:cs="Calibri"/>
                <w:color w:val="000000"/>
                <w:sz w:val="20"/>
                <w:szCs w:val="20"/>
              </w:rPr>
              <w:br/>
              <w:t>sleeping</w:t>
            </w:r>
            <w:r w:rsidRPr="00B54BE5">
              <w:rPr>
                <w:rFonts w:ascii="Century Gothic" w:eastAsia="Times New Roman" w:hAnsi="Century Gothic" w:cs="Calibri"/>
                <w:color w:val="000000"/>
                <w:sz w:val="20"/>
                <w:szCs w:val="20"/>
              </w:rPr>
              <w:br/>
              <w:t>child abuse</w:t>
            </w:r>
            <w:r w:rsidRPr="00B54BE5">
              <w:rPr>
                <w:rFonts w:ascii="Century Gothic" w:eastAsia="Times New Roman" w:hAnsi="Century Gothic" w:cs="Calibri"/>
                <w:color w:val="000000"/>
                <w:sz w:val="20"/>
                <w:szCs w:val="20"/>
              </w:rPr>
              <w:br/>
              <w:t>sex abuse</w:t>
            </w:r>
            <w:r w:rsidRPr="00B54BE5">
              <w:rPr>
                <w:rFonts w:ascii="Century Gothic" w:eastAsia="Times New Roman" w:hAnsi="Century Gothic" w:cs="Calibri"/>
                <w:color w:val="000000"/>
                <w:sz w:val="20"/>
                <w:szCs w:val="20"/>
              </w:rPr>
              <w:br/>
              <w:t>nightmares</w:t>
            </w:r>
          </w:p>
        </w:tc>
        <w:tc>
          <w:tcPr>
            <w:tcW w:w="2217" w:type="dxa"/>
            <w:gridSpan w:val="3"/>
            <w:tcBorders>
              <w:top w:val="single" w:sz="4" w:space="0" w:color="BFBFBF"/>
              <w:left w:val="nil"/>
              <w:bottom w:val="single" w:sz="8" w:space="0" w:color="BFBFBF"/>
              <w:right w:val="nil"/>
            </w:tcBorders>
            <w:shd w:val="clear" w:color="auto" w:fill="auto"/>
            <w:vAlign w:val="center"/>
            <w:hideMark/>
          </w:tcPr>
          <w:p w14:paraId="58180F92" w14:textId="77777777" w:rsidR="00B54BE5" w:rsidRPr="00B54BE5" w:rsidRDefault="00B54BE5" w:rsidP="001264FF">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self-inflicted pain</w:t>
            </w:r>
            <w:r w:rsidRPr="00B54BE5">
              <w:rPr>
                <w:rFonts w:ascii="Century Gothic" w:eastAsia="Times New Roman" w:hAnsi="Century Gothic" w:cs="Calibri"/>
                <w:color w:val="000000"/>
                <w:sz w:val="20"/>
                <w:szCs w:val="20"/>
              </w:rPr>
              <w:br/>
              <w:t>financial problems</w:t>
            </w:r>
            <w:r w:rsidRPr="00B54BE5">
              <w:rPr>
                <w:rFonts w:ascii="Century Gothic" w:eastAsia="Times New Roman" w:hAnsi="Century Gothic" w:cs="Calibri"/>
                <w:color w:val="000000"/>
                <w:sz w:val="20"/>
                <w:szCs w:val="20"/>
              </w:rPr>
              <w:br/>
              <w:t>head injuries</w:t>
            </w:r>
            <w:r w:rsidRPr="00B54BE5">
              <w:rPr>
                <w:rFonts w:ascii="Century Gothic" w:eastAsia="Times New Roman" w:hAnsi="Century Gothic" w:cs="Calibri"/>
                <w:color w:val="000000"/>
                <w:sz w:val="20"/>
                <w:szCs w:val="20"/>
              </w:rPr>
              <w:br/>
              <w:t>nausea</w:t>
            </w:r>
            <w:r w:rsidRPr="00B54BE5">
              <w:rPr>
                <w:rFonts w:ascii="Century Gothic" w:eastAsia="Times New Roman" w:hAnsi="Century Gothic" w:cs="Calibri"/>
                <w:color w:val="000000"/>
                <w:sz w:val="20"/>
                <w:szCs w:val="20"/>
              </w:rPr>
              <w:br/>
              <w:t>attention</w:t>
            </w:r>
            <w:r w:rsidRPr="00B54BE5">
              <w:rPr>
                <w:rFonts w:ascii="Century Gothic" w:eastAsia="Times New Roman" w:hAnsi="Century Gothic" w:cs="Calibri"/>
                <w:color w:val="000000"/>
                <w:sz w:val="20"/>
                <w:szCs w:val="20"/>
              </w:rPr>
              <w:br/>
              <w:t>trust in others</w:t>
            </w:r>
            <w:r w:rsidRPr="00B54BE5">
              <w:rPr>
                <w:rFonts w:ascii="Century Gothic" w:eastAsia="Times New Roman" w:hAnsi="Century Gothic" w:cs="Calibri"/>
                <w:color w:val="000000"/>
                <w:sz w:val="20"/>
                <w:szCs w:val="20"/>
              </w:rPr>
              <w:br/>
              <w:t>worry</w:t>
            </w:r>
          </w:p>
        </w:tc>
        <w:tc>
          <w:tcPr>
            <w:tcW w:w="1607" w:type="dxa"/>
            <w:tcBorders>
              <w:top w:val="single" w:sz="4" w:space="0" w:color="BFBFBF"/>
              <w:left w:val="nil"/>
              <w:bottom w:val="single" w:sz="8" w:space="0" w:color="BFBFBF"/>
              <w:right w:val="nil"/>
            </w:tcBorders>
            <w:shd w:val="clear" w:color="auto" w:fill="auto"/>
            <w:vAlign w:val="center"/>
            <w:hideMark/>
          </w:tcPr>
          <w:p w14:paraId="2E1A4003" w14:textId="77777777" w:rsidR="00B54BE5" w:rsidRPr="00B54BE5" w:rsidRDefault="00B54BE5" w:rsidP="001264FF">
            <w:pPr>
              <w:rPr>
                <w:rFonts w:ascii="Century Gothic" w:eastAsia="Times New Roman" w:hAnsi="Century Gothic" w:cs="Calibri"/>
                <w:color w:val="000000"/>
                <w:sz w:val="20"/>
                <w:szCs w:val="20"/>
              </w:rPr>
            </w:pPr>
            <w:r w:rsidRPr="00B54BE5">
              <w:rPr>
                <w:rFonts w:ascii="Century Gothic" w:eastAsia="Times New Roman" w:hAnsi="Century Gothic" w:cs="Calibri"/>
                <w:color w:val="000000"/>
                <w:sz w:val="20"/>
                <w:szCs w:val="20"/>
              </w:rPr>
              <w:t>broken bone</w:t>
            </w:r>
            <w:r w:rsidRPr="00B54BE5">
              <w:rPr>
                <w:rFonts w:ascii="Century Gothic" w:eastAsia="Times New Roman" w:hAnsi="Century Gothic" w:cs="Calibri"/>
                <w:color w:val="000000"/>
                <w:sz w:val="20"/>
                <w:szCs w:val="20"/>
              </w:rPr>
              <w:br/>
            </w:r>
            <w:r w:rsidR="001117F4" w:rsidRPr="00B54BE5">
              <w:rPr>
                <w:rFonts w:ascii="Century Gothic" w:eastAsia="Times New Roman" w:hAnsi="Century Gothic" w:cs="Calibri"/>
                <w:color w:val="000000"/>
                <w:sz w:val="20"/>
                <w:szCs w:val="20"/>
              </w:rPr>
              <w:t>measles</w:t>
            </w:r>
            <w:r w:rsidRPr="00B54BE5">
              <w:rPr>
                <w:rFonts w:ascii="Century Gothic" w:eastAsia="Times New Roman" w:hAnsi="Century Gothic" w:cs="Calibri"/>
                <w:color w:val="000000"/>
                <w:sz w:val="20"/>
                <w:szCs w:val="20"/>
              </w:rPr>
              <w:br/>
            </w:r>
            <w:r w:rsidR="001117F4" w:rsidRPr="00B54BE5">
              <w:rPr>
                <w:rFonts w:ascii="Century Gothic" w:eastAsia="Times New Roman" w:hAnsi="Century Gothic" w:cs="Calibri"/>
                <w:color w:val="000000"/>
                <w:sz w:val="20"/>
                <w:szCs w:val="20"/>
              </w:rPr>
              <w:t>hepatitis</w:t>
            </w:r>
            <w:r w:rsidRPr="00B54BE5">
              <w:rPr>
                <w:rFonts w:ascii="Century Gothic" w:eastAsia="Times New Roman" w:hAnsi="Century Gothic" w:cs="Calibri"/>
                <w:color w:val="000000"/>
                <w:sz w:val="20"/>
                <w:szCs w:val="20"/>
              </w:rPr>
              <w:t xml:space="preserve"> </w:t>
            </w:r>
            <w:r w:rsidRPr="00B54BE5">
              <w:rPr>
                <w:rFonts w:ascii="Century Gothic" w:eastAsia="Times New Roman" w:hAnsi="Century Gothic" w:cs="Calibri"/>
                <w:color w:val="000000"/>
                <w:sz w:val="20"/>
                <w:szCs w:val="20"/>
              </w:rPr>
              <w:br/>
            </w:r>
            <w:r w:rsidR="001117F4" w:rsidRPr="00B54BE5">
              <w:rPr>
                <w:rFonts w:ascii="Century Gothic" w:eastAsia="Times New Roman" w:hAnsi="Century Gothic" w:cs="Calibri"/>
                <w:color w:val="000000"/>
                <w:sz w:val="20"/>
                <w:szCs w:val="20"/>
              </w:rPr>
              <w:t>tuberculosis</w:t>
            </w:r>
            <w:r w:rsidRPr="00B54BE5">
              <w:rPr>
                <w:rFonts w:ascii="Century Gothic" w:eastAsia="Times New Roman" w:hAnsi="Century Gothic" w:cs="Calibri"/>
                <w:color w:val="000000"/>
                <w:sz w:val="20"/>
                <w:szCs w:val="20"/>
              </w:rPr>
              <w:br/>
              <w:t>neck pain</w:t>
            </w:r>
            <w:r w:rsidRPr="00B54BE5">
              <w:rPr>
                <w:rFonts w:ascii="Century Gothic" w:eastAsia="Times New Roman" w:hAnsi="Century Gothic" w:cs="Calibri"/>
                <w:color w:val="000000"/>
                <w:sz w:val="20"/>
                <w:szCs w:val="20"/>
              </w:rPr>
              <w:br/>
              <w:t>diabetes</w:t>
            </w:r>
            <w:r w:rsidRPr="00B54BE5">
              <w:rPr>
                <w:rFonts w:ascii="Century Gothic" w:eastAsia="Times New Roman" w:hAnsi="Century Gothic" w:cs="Calibri"/>
                <w:color w:val="000000"/>
                <w:sz w:val="20"/>
                <w:szCs w:val="20"/>
              </w:rPr>
              <w:br/>
              <w:t>artificial joints</w:t>
            </w:r>
          </w:p>
        </w:tc>
        <w:tc>
          <w:tcPr>
            <w:tcW w:w="2209" w:type="dxa"/>
            <w:gridSpan w:val="3"/>
            <w:tcBorders>
              <w:top w:val="single" w:sz="4" w:space="0" w:color="BFBFBF"/>
              <w:left w:val="nil"/>
              <w:bottom w:val="single" w:sz="8" w:space="0" w:color="BFBFBF"/>
              <w:right w:val="nil"/>
            </w:tcBorders>
            <w:shd w:val="clear" w:color="auto" w:fill="auto"/>
            <w:vAlign w:val="center"/>
            <w:hideMark/>
          </w:tcPr>
          <w:p w14:paraId="4016831D" w14:textId="77777777" w:rsidR="00B54BE5" w:rsidRPr="00B54BE5" w:rsidRDefault="00B54BE5" w:rsidP="001117F4">
            <w:pPr>
              <w:rPr>
                <w:rFonts w:ascii="Century Gothic" w:eastAsia="Times New Roman" w:hAnsi="Century Gothic" w:cs="Calibri"/>
                <w:color w:val="000000"/>
              </w:rPr>
            </w:pPr>
            <w:r w:rsidRPr="00B54BE5">
              <w:rPr>
                <w:rFonts w:ascii="Century Gothic" w:eastAsia="Times New Roman" w:hAnsi="Century Gothic" w:cs="Calibri"/>
                <w:color w:val="000000"/>
              </w:rPr>
              <w:t>_______________</w:t>
            </w:r>
            <w:r w:rsidRPr="00B54BE5">
              <w:rPr>
                <w:rFonts w:ascii="Century Gothic" w:eastAsia="Times New Roman" w:hAnsi="Century Gothic" w:cs="Calibri"/>
                <w:color w:val="000000"/>
              </w:rPr>
              <w:br/>
              <w:t>_______________</w:t>
            </w:r>
            <w:r w:rsidRPr="00B54BE5">
              <w:rPr>
                <w:rFonts w:ascii="Century Gothic" w:eastAsia="Times New Roman" w:hAnsi="Century Gothic" w:cs="Calibri"/>
                <w:color w:val="000000"/>
              </w:rPr>
              <w:br/>
              <w:t>_______________</w:t>
            </w:r>
            <w:r w:rsidRPr="00B54BE5">
              <w:rPr>
                <w:rFonts w:ascii="Century Gothic" w:eastAsia="Times New Roman" w:hAnsi="Century Gothic" w:cs="Calibri"/>
                <w:color w:val="000000"/>
              </w:rPr>
              <w:br/>
              <w:t>_______________</w:t>
            </w:r>
            <w:r w:rsidRPr="00B54BE5">
              <w:rPr>
                <w:rFonts w:ascii="Century Gothic" w:eastAsia="Times New Roman" w:hAnsi="Century Gothic" w:cs="Calibri"/>
                <w:color w:val="000000"/>
              </w:rPr>
              <w:br/>
              <w:t>_______________</w:t>
            </w:r>
            <w:r w:rsidRPr="00B54BE5">
              <w:rPr>
                <w:rFonts w:ascii="Century Gothic" w:eastAsia="Times New Roman" w:hAnsi="Century Gothic" w:cs="Calibri"/>
                <w:color w:val="000000"/>
              </w:rPr>
              <w:br/>
              <w:t>_______________</w:t>
            </w:r>
          </w:p>
        </w:tc>
        <w:tc>
          <w:tcPr>
            <w:tcW w:w="2209" w:type="dxa"/>
            <w:gridSpan w:val="2"/>
            <w:tcBorders>
              <w:top w:val="single" w:sz="4" w:space="0" w:color="BFBFBF"/>
              <w:left w:val="nil"/>
              <w:bottom w:val="single" w:sz="8" w:space="0" w:color="BFBFBF"/>
              <w:right w:val="single" w:sz="4" w:space="0" w:color="BFBFBF"/>
            </w:tcBorders>
            <w:shd w:val="clear" w:color="auto" w:fill="auto"/>
            <w:vAlign w:val="center"/>
            <w:hideMark/>
          </w:tcPr>
          <w:p w14:paraId="3AB0C913" w14:textId="77777777" w:rsidR="00B54BE5" w:rsidRPr="00B54BE5" w:rsidRDefault="00B54BE5" w:rsidP="001117F4">
            <w:pPr>
              <w:rPr>
                <w:rFonts w:ascii="Century Gothic" w:eastAsia="Times New Roman" w:hAnsi="Century Gothic" w:cs="Calibri"/>
                <w:color w:val="000000"/>
              </w:rPr>
            </w:pPr>
            <w:r w:rsidRPr="00B54BE5">
              <w:rPr>
                <w:rFonts w:ascii="Century Gothic" w:eastAsia="Times New Roman" w:hAnsi="Century Gothic" w:cs="Calibri"/>
                <w:color w:val="000000"/>
              </w:rPr>
              <w:t>_______________</w:t>
            </w:r>
            <w:r w:rsidRPr="00B54BE5">
              <w:rPr>
                <w:rFonts w:ascii="Century Gothic" w:eastAsia="Times New Roman" w:hAnsi="Century Gothic" w:cs="Calibri"/>
                <w:color w:val="000000"/>
              </w:rPr>
              <w:br/>
              <w:t>_______________</w:t>
            </w:r>
            <w:r w:rsidRPr="00B54BE5">
              <w:rPr>
                <w:rFonts w:ascii="Century Gothic" w:eastAsia="Times New Roman" w:hAnsi="Century Gothic" w:cs="Calibri"/>
                <w:color w:val="000000"/>
              </w:rPr>
              <w:br/>
              <w:t>_______________</w:t>
            </w:r>
            <w:r w:rsidRPr="00B54BE5">
              <w:rPr>
                <w:rFonts w:ascii="Century Gothic" w:eastAsia="Times New Roman" w:hAnsi="Century Gothic" w:cs="Calibri"/>
                <w:color w:val="000000"/>
              </w:rPr>
              <w:br/>
              <w:t>_______________</w:t>
            </w:r>
            <w:r w:rsidRPr="00B54BE5">
              <w:rPr>
                <w:rFonts w:ascii="Century Gothic" w:eastAsia="Times New Roman" w:hAnsi="Century Gothic" w:cs="Calibri"/>
                <w:color w:val="000000"/>
              </w:rPr>
              <w:br/>
              <w:t>_______________</w:t>
            </w:r>
            <w:r w:rsidRPr="00B54BE5">
              <w:rPr>
                <w:rFonts w:ascii="Century Gothic" w:eastAsia="Times New Roman" w:hAnsi="Century Gothic" w:cs="Calibri"/>
                <w:color w:val="000000"/>
              </w:rPr>
              <w:br/>
              <w:t>_______________</w:t>
            </w:r>
          </w:p>
        </w:tc>
      </w:tr>
      <w:tr w:rsidR="00B54BE5" w:rsidRPr="00B54BE5" w14:paraId="05E2E9AB" w14:textId="77777777" w:rsidTr="001117F4">
        <w:trPr>
          <w:gridBefore w:val="1"/>
          <w:wBefore w:w="200" w:type="dxa"/>
          <w:trHeight w:val="317"/>
        </w:trPr>
        <w:tc>
          <w:tcPr>
            <w:tcW w:w="11307" w:type="dxa"/>
            <w:gridSpan w:val="14"/>
            <w:tcBorders>
              <w:top w:val="single" w:sz="8" w:space="0" w:color="BFBFBF"/>
              <w:left w:val="nil"/>
              <w:bottom w:val="single" w:sz="4" w:space="0" w:color="BFBFBF"/>
              <w:right w:val="nil"/>
            </w:tcBorders>
            <w:shd w:val="clear" w:color="auto" w:fill="auto"/>
            <w:noWrap/>
            <w:vAlign w:val="bottom"/>
            <w:hideMark/>
          </w:tcPr>
          <w:p w14:paraId="54D4E1AF" w14:textId="77777777" w:rsidR="00B54BE5" w:rsidRPr="00B54BE5" w:rsidRDefault="00B54BE5" w:rsidP="00B54BE5">
            <w:pPr>
              <w:rPr>
                <w:rFonts w:ascii="Century Gothic" w:eastAsia="Times New Roman" w:hAnsi="Century Gothic" w:cs="Calibri"/>
                <w:i/>
                <w:iCs/>
                <w:color w:val="333F4F"/>
                <w:sz w:val="20"/>
                <w:szCs w:val="20"/>
              </w:rPr>
            </w:pPr>
            <w:r w:rsidRPr="00B54BE5">
              <w:rPr>
                <w:rFonts w:ascii="Century Gothic" w:eastAsia="Times New Roman" w:hAnsi="Century Gothic" w:cs="Calibri"/>
                <w:i/>
                <w:iCs/>
                <w:color w:val="333F4F"/>
                <w:sz w:val="20"/>
                <w:szCs w:val="20"/>
              </w:rPr>
              <w:t>Please specify on any conditions circled above.</w:t>
            </w:r>
          </w:p>
        </w:tc>
      </w:tr>
      <w:tr w:rsidR="00B54BE5" w:rsidRPr="00B54BE5" w14:paraId="248FD742" w14:textId="77777777" w:rsidTr="001117F4">
        <w:trPr>
          <w:gridBefore w:val="1"/>
          <w:wBefore w:w="200" w:type="dxa"/>
          <w:trHeight w:val="1637"/>
        </w:trPr>
        <w:tc>
          <w:tcPr>
            <w:tcW w:w="11307" w:type="dxa"/>
            <w:gridSpan w:val="14"/>
            <w:tcBorders>
              <w:top w:val="single" w:sz="4" w:space="0" w:color="BFBFBF"/>
              <w:left w:val="single" w:sz="4" w:space="0" w:color="BFBFBF"/>
              <w:bottom w:val="single" w:sz="8" w:space="0" w:color="BFBFBF"/>
              <w:right w:val="single" w:sz="4" w:space="0" w:color="BFBFBF"/>
            </w:tcBorders>
            <w:shd w:val="clear" w:color="auto" w:fill="auto"/>
            <w:noWrap/>
            <w:vAlign w:val="bottom"/>
            <w:hideMark/>
          </w:tcPr>
          <w:p w14:paraId="6D2AF898" w14:textId="77777777" w:rsidR="00B54BE5" w:rsidRPr="00B54BE5" w:rsidRDefault="00B54BE5" w:rsidP="00B54BE5">
            <w:pPr>
              <w:rPr>
                <w:rFonts w:ascii="Century Gothic" w:eastAsia="Times New Roman" w:hAnsi="Century Gothic" w:cs="Calibri"/>
                <w:color w:val="333F4F"/>
                <w:sz w:val="20"/>
                <w:szCs w:val="20"/>
              </w:rPr>
            </w:pPr>
            <w:r w:rsidRPr="00B54BE5">
              <w:rPr>
                <w:rFonts w:ascii="Century Gothic" w:eastAsia="Times New Roman" w:hAnsi="Century Gothic" w:cs="Calibri"/>
                <w:color w:val="333F4F"/>
                <w:sz w:val="20"/>
                <w:szCs w:val="20"/>
              </w:rPr>
              <w:t> </w:t>
            </w:r>
          </w:p>
        </w:tc>
      </w:tr>
    </w:tbl>
    <w:p w14:paraId="3D41B227" w14:textId="77777777" w:rsidR="001117F4" w:rsidRDefault="001117F4" w:rsidP="001264FF">
      <w:pPr>
        <w:rPr>
          <w:rFonts w:ascii="Century Gothic" w:hAnsi="Century Gothic"/>
          <w:b/>
        </w:rPr>
      </w:pPr>
    </w:p>
    <w:p w14:paraId="1C5C5E55" w14:textId="77777777" w:rsidR="004442DF" w:rsidRPr="00FB5495" w:rsidRDefault="004442DF" w:rsidP="00BA17B6">
      <w:pPr>
        <w:jc w:val="center"/>
        <w:rPr>
          <w:rFonts w:ascii="Century Gothic" w:hAnsi="Century Gothic"/>
          <w:b/>
        </w:rPr>
      </w:pPr>
      <w:r w:rsidRPr="00FB5495">
        <w:rPr>
          <w:rFonts w:ascii="Century Gothic" w:hAnsi="Century Gothic"/>
          <w:b/>
        </w:rPr>
        <w:lastRenderedPageBreak/>
        <w:t>DISCLAIMER</w:t>
      </w:r>
    </w:p>
    <w:p w14:paraId="1E9BA664" w14:textId="77777777" w:rsidR="004442DF" w:rsidRPr="00FB5495" w:rsidRDefault="004442DF" w:rsidP="004442DF">
      <w:pPr>
        <w:rPr>
          <w:rFonts w:ascii="Century Gothic" w:hAnsi="Century Gothic"/>
        </w:rPr>
      </w:pPr>
    </w:p>
    <w:p w14:paraId="544B170E" w14:textId="77777777" w:rsidR="004442DF" w:rsidRPr="00FB5495" w:rsidRDefault="004442DF" w:rsidP="004442DF">
      <w:pPr>
        <w:spacing w:line="276" w:lineRule="auto"/>
        <w:rPr>
          <w:rFonts w:ascii="Century Gothic" w:hAnsi="Century Gothic"/>
        </w:rPr>
      </w:pPr>
      <w:r w:rsidRPr="00FB5495">
        <w:rPr>
          <w:rFonts w:ascii="Century Gothic" w:hAnsi="Century Gothic"/>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p w14:paraId="5FC04DEC" w14:textId="77777777" w:rsidR="004442DF" w:rsidRPr="00E818C7" w:rsidRDefault="004442DF" w:rsidP="00E818C7"/>
    <w:sectPr w:rsidR="004442DF" w:rsidRPr="00E818C7" w:rsidSect="003516F1">
      <w:pgSz w:w="12240" w:h="15840"/>
      <w:pgMar w:top="720" w:right="720" w:bottom="39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Segoe UI Symbo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478"/>
    <w:rsid w:val="00047806"/>
    <w:rsid w:val="000D0128"/>
    <w:rsid w:val="000D2309"/>
    <w:rsid w:val="000F07B6"/>
    <w:rsid w:val="001117F4"/>
    <w:rsid w:val="001264FF"/>
    <w:rsid w:val="00183478"/>
    <w:rsid w:val="001B08D8"/>
    <w:rsid w:val="001D5343"/>
    <w:rsid w:val="001E4CA5"/>
    <w:rsid w:val="00246700"/>
    <w:rsid w:val="00285D38"/>
    <w:rsid w:val="002C369F"/>
    <w:rsid w:val="003516F1"/>
    <w:rsid w:val="00352713"/>
    <w:rsid w:val="00355118"/>
    <w:rsid w:val="003A1EFC"/>
    <w:rsid w:val="003A23BD"/>
    <w:rsid w:val="003A4425"/>
    <w:rsid w:val="004442DF"/>
    <w:rsid w:val="00456A0A"/>
    <w:rsid w:val="00471C74"/>
    <w:rsid w:val="004937B7"/>
    <w:rsid w:val="00520E3C"/>
    <w:rsid w:val="00552288"/>
    <w:rsid w:val="00597875"/>
    <w:rsid w:val="00694B43"/>
    <w:rsid w:val="007838D7"/>
    <w:rsid w:val="007C73C1"/>
    <w:rsid w:val="00807BC8"/>
    <w:rsid w:val="00835D4E"/>
    <w:rsid w:val="008F7053"/>
    <w:rsid w:val="00916DBB"/>
    <w:rsid w:val="00926E62"/>
    <w:rsid w:val="00A15BE3"/>
    <w:rsid w:val="00AC71FC"/>
    <w:rsid w:val="00AE17A1"/>
    <w:rsid w:val="00B4564E"/>
    <w:rsid w:val="00B54BE5"/>
    <w:rsid w:val="00B62005"/>
    <w:rsid w:val="00B716CA"/>
    <w:rsid w:val="00BA17B6"/>
    <w:rsid w:val="00E730C1"/>
    <w:rsid w:val="00E818C7"/>
    <w:rsid w:val="00EC5134"/>
    <w:rsid w:val="00F24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52B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369F"/>
    <w:rPr>
      <w:color w:val="0563C1" w:themeColor="hyperlink"/>
      <w:u w:val="single"/>
    </w:rPr>
  </w:style>
  <w:style w:type="table" w:styleId="a4">
    <w:name w:val="Table Grid"/>
    <w:basedOn w:val="a1"/>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285D38"/>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210268236">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256211290">
      <w:bodyDiv w:val="1"/>
      <w:marLeft w:val="0"/>
      <w:marRight w:val="0"/>
      <w:marTop w:val="0"/>
      <w:marBottom w:val="0"/>
      <w:divBdr>
        <w:top w:val="none" w:sz="0" w:space="0" w:color="auto"/>
        <w:left w:val="none" w:sz="0" w:space="0" w:color="auto"/>
        <w:bottom w:val="none" w:sz="0" w:space="0" w:color="auto"/>
        <w:right w:val="none" w:sz="0" w:space="0" w:color="auto"/>
      </w:divBdr>
    </w:div>
    <w:div w:id="1512643326">
      <w:bodyDiv w:val="1"/>
      <w:marLeft w:val="0"/>
      <w:marRight w:val="0"/>
      <w:marTop w:val="0"/>
      <w:marBottom w:val="0"/>
      <w:divBdr>
        <w:top w:val="none" w:sz="0" w:space="0" w:color="auto"/>
        <w:left w:val="none" w:sz="0" w:space="0" w:color="auto"/>
        <w:bottom w:val="none" w:sz="0" w:space="0" w:color="auto"/>
        <w:right w:val="none" w:sz="0" w:space="0" w:color="auto"/>
      </w:divBdr>
    </w:div>
    <w:div w:id="165164132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bit.ly/3jn3Dg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IC-Counseling-Client-Information-Form_WORD.dotx</Template>
  <TotalTime>1</TotalTime>
  <Pages>2</Pages>
  <Words>736</Words>
  <Characters>4196</Characters>
  <Application>Microsoft Office Word</Application>
  <DocSecurity>0</DocSecurity>
  <Lines>34</Lines>
  <Paragraphs>9</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ragaz</dc:creator>
  <cp:keywords/>
  <dc:description/>
  <cp:lastModifiedBy>Alexandra Ragazhinskaya</cp:lastModifiedBy>
  <cp:revision>1</cp:revision>
  <dcterms:created xsi:type="dcterms:W3CDTF">2020-08-28T19:02:00Z</dcterms:created>
  <dcterms:modified xsi:type="dcterms:W3CDTF">2020-08-28T19:03:00Z</dcterms:modified>
</cp:coreProperties>
</file>