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2B949" w14:textId="77777777" w:rsidR="00E818C7" w:rsidRDefault="00D334B9" w:rsidP="003516F1">
      <w:pPr>
        <w:ind w:left="-360" w:right="-360"/>
        <w:rPr>
          <w:rFonts w:ascii="Century Gothic" w:hAnsi="Century Gothic" w:cs="Arial"/>
          <w:b/>
          <w:noProof/>
          <w:color w:val="808080" w:themeColor="background1" w:themeShade="80"/>
          <w:sz w:val="32"/>
          <w:szCs w:val="36"/>
        </w:rPr>
      </w:pPr>
      <w:r>
        <w:rPr>
          <w:rFonts w:ascii="Century Gothic" w:hAnsi="Century Gothic" w:cs="Arial"/>
          <w:b/>
          <w:noProof/>
          <w:color w:val="808080" w:themeColor="background1" w:themeShade="80"/>
          <w:sz w:val="32"/>
          <w:szCs w:val="36"/>
        </w:rPr>
        <w:t>SIMPLE CLIENT INFORMATION FORM</w:t>
      </w:r>
      <w:r w:rsidR="000D0128">
        <w:rPr>
          <w:rFonts w:ascii="Century Gothic" w:hAnsi="Century Gothic" w:cs="Arial"/>
          <w:b/>
          <w:noProof/>
          <w:color w:val="808080" w:themeColor="background1" w:themeShade="80"/>
          <w:sz w:val="32"/>
          <w:szCs w:val="36"/>
        </w:rPr>
        <w:t xml:space="preserve"> TEMPLATE</w:t>
      </w:r>
      <w:r>
        <w:rPr>
          <w:rFonts w:ascii="Century Gothic" w:hAnsi="Century Gothic" w:cs="Arial"/>
          <w:b/>
          <w:noProof/>
          <w:color w:val="808080" w:themeColor="background1" w:themeShade="80"/>
          <w:sz w:val="32"/>
          <w:szCs w:val="36"/>
        </w:rPr>
        <w:t xml:space="preserve">     </w:t>
      </w:r>
      <w:r w:rsidR="000F07B6">
        <w:rPr>
          <w:rFonts w:ascii="Century Gothic" w:hAnsi="Century Gothic" w:cs="Arial"/>
          <w:b/>
          <w:noProof/>
          <w:color w:val="808080" w:themeColor="background1" w:themeShade="80"/>
          <w:sz w:val="32"/>
          <w:szCs w:val="36"/>
        </w:rPr>
        <w:t xml:space="preserve">   </w:t>
      </w:r>
      <w:r w:rsidR="00B716CA">
        <w:rPr>
          <w:rFonts w:ascii="Century Gothic" w:hAnsi="Century Gothic" w:cs="Arial"/>
          <w:b/>
          <w:noProof/>
          <w:color w:val="808080" w:themeColor="background1" w:themeShade="80"/>
          <w:sz w:val="32"/>
          <w:szCs w:val="36"/>
        </w:rPr>
        <w:t xml:space="preserve">  </w:t>
      </w:r>
      <w:r w:rsidR="003516F1">
        <w:rPr>
          <w:rFonts w:ascii="Century Gothic" w:hAnsi="Century Gothic" w:cs="Arial"/>
          <w:b/>
          <w:noProof/>
          <w:color w:val="808080" w:themeColor="background1" w:themeShade="80"/>
          <w:sz w:val="32"/>
          <w:szCs w:val="36"/>
        </w:rPr>
        <w:t xml:space="preserve">    </w:t>
      </w:r>
      <w:r w:rsidR="00B716CA">
        <w:rPr>
          <w:rFonts w:ascii="Century Gothic" w:hAnsi="Century Gothic" w:cs="Arial"/>
          <w:b/>
          <w:noProof/>
          <w:color w:val="808080" w:themeColor="background1" w:themeShade="80"/>
          <w:sz w:val="32"/>
          <w:szCs w:val="36"/>
        </w:rPr>
        <w:t xml:space="preserve"> </w:t>
      </w:r>
      <w:r w:rsidR="00926E62">
        <w:rPr>
          <w:rFonts w:ascii="Century Gothic" w:hAnsi="Century Gothic" w:cs="Arial"/>
          <w:b/>
          <w:noProof/>
          <w:color w:val="808080" w:themeColor="background1" w:themeShade="80"/>
          <w:sz w:val="32"/>
          <w:szCs w:val="36"/>
        </w:rPr>
        <w:t xml:space="preserve"> </w:t>
      </w:r>
      <w:r w:rsidR="000D0128">
        <w:rPr>
          <w:rFonts w:ascii="Century Gothic" w:eastAsia="Times New Roman" w:hAnsi="Century Gothic" w:cs="Times New Roman"/>
          <w:b/>
          <w:bCs/>
          <w:noProof/>
          <w:color w:val="A6A6A6" w:themeColor="background1" w:themeShade="A6"/>
          <w:sz w:val="28"/>
          <w:szCs w:val="48"/>
        </w:rPr>
        <w:drawing>
          <wp:inline distT="0" distB="0" distL="0" distR="0" wp14:anchorId="02349189" wp14:editId="75125620">
            <wp:extent cx="1961737" cy="272241"/>
            <wp:effectExtent l="0" t="0" r="635" b="0"/>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1737" cy="272241"/>
                    </a:xfrm>
                    <a:prstGeom prst="rect">
                      <a:avLst/>
                    </a:prstGeom>
                  </pic:spPr>
                </pic:pic>
              </a:graphicData>
            </a:graphic>
          </wp:inline>
        </w:drawing>
      </w:r>
    </w:p>
    <w:p w14:paraId="20BB1D1B" w14:textId="77777777" w:rsidR="00B62005" w:rsidRDefault="00B62005" w:rsidP="000D2309">
      <w:pPr>
        <w:jc w:val="center"/>
        <w:rPr>
          <w:rFonts w:ascii="Century Gothic" w:hAnsi="Century Gothic"/>
          <w:b/>
        </w:rPr>
      </w:pPr>
    </w:p>
    <w:tbl>
      <w:tblPr>
        <w:tblW w:w="11520" w:type="dxa"/>
        <w:tblInd w:w="-360" w:type="dxa"/>
        <w:tblLook w:val="04A0" w:firstRow="1" w:lastRow="0" w:firstColumn="1" w:lastColumn="0" w:noHBand="0" w:noVBand="1"/>
      </w:tblPr>
      <w:tblGrid>
        <w:gridCol w:w="1822"/>
        <w:gridCol w:w="1818"/>
        <w:gridCol w:w="2030"/>
        <w:gridCol w:w="2472"/>
        <w:gridCol w:w="661"/>
        <w:gridCol w:w="2717"/>
      </w:tblGrid>
      <w:tr w:rsidR="00D334B9" w:rsidRPr="00D334B9" w14:paraId="778078E4" w14:textId="77777777" w:rsidTr="00D334B9">
        <w:trPr>
          <w:trHeight w:val="448"/>
        </w:trPr>
        <w:tc>
          <w:tcPr>
            <w:tcW w:w="5670" w:type="dxa"/>
            <w:gridSpan w:val="3"/>
            <w:tcBorders>
              <w:left w:val="nil"/>
              <w:bottom w:val="single" w:sz="4" w:space="0" w:color="BFBFBF"/>
              <w:right w:val="nil"/>
            </w:tcBorders>
            <w:shd w:val="clear" w:color="auto" w:fill="auto"/>
            <w:vAlign w:val="bottom"/>
            <w:hideMark/>
          </w:tcPr>
          <w:p w14:paraId="45586AC0" w14:textId="77777777" w:rsidR="00D334B9" w:rsidRPr="00D334B9" w:rsidRDefault="00D334B9" w:rsidP="00D334B9">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CLIENT NAME</w:t>
            </w:r>
          </w:p>
        </w:tc>
        <w:tc>
          <w:tcPr>
            <w:tcW w:w="5850" w:type="dxa"/>
            <w:gridSpan w:val="3"/>
            <w:tcBorders>
              <w:left w:val="nil"/>
              <w:bottom w:val="single" w:sz="4" w:space="0" w:color="BFBFBF"/>
              <w:right w:val="nil"/>
            </w:tcBorders>
            <w:shd w:val="clear" w:color="auto" w:fill="auto"/>
            <w:noWrap/>
            <w:vAlign w:val="bottom"/>
            <w:hideMark/>
          </w:tcPr>
          <w:p w14:paraId="6C042EB3" w14:textId="77777777" w:rsidR="00D334B9" w:rsidRPr="00D334B9" w:rsidRDefault="00D334B9" w:rsidP="00D334B9">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ADMINISTRATOR</w:t>
            </w:r>
          </w:p>
        </w:tc>
      </w:tr>
      <w:tr w:rsidR="00D334B9" w:rsidRPr="00D334B9" w14:paraId="15D3FF50" w14:textId="77777777" w:rsidTr="00D334B9">
        <w:trPr>
          <w:trHeight w:val="560"/>
        </w:trPr>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AACA60"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5850"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31228EFB"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15E2D79D" w14:textId="77777777" w:rsidTr="00D334B9">
        <w:trPr>
          <w:trHeight w:val="448"/>
        </w:trPr>
        <w:tc>
          <w:tcPr>
            <w:tcW w:w="5670" w:type="dxa"/>
            <w:gridSpan w:val="3"/>
            <w:tcBorders>
              <w:top w:val="single" w:sz="4" w:space="0" w:color="BFBFBF"/>
              <w:left w:val="nil"/>
              <w:bottom w:val="single" w:sz="4" w:space="0" w:color="BFBFBF"/>
              <w:right w:val="nil"/>
            </w:tcBorders>
            <w:shd w:val="clear" w:color="auto" w:fill="auto"/>
            <w:noWrap/>
            <w:vAlign w:val="bottom"/>
            <w:hideMark/>
          </w:tcPr>
          <w:p w14:paraId="00F66886" w14:textId="77777777" w:rsidR="00D334B9" w:rsidRPr="00D334B9" w:rsidRDefault="00D334B9" w:rsidP="00D334B9">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CLIENT I.D. NUMBER</w:t>
            </w:r>
          </w:p>
        </w:tc>
        <w:tc>
          <w:tcPr>
            <w:tcW w:w="5850" w:type="dxa"/>
            <w:gridSpan w:val="3"/>
            <w:tcBorders>
              <w:top w:val="single" w:sz="4" w:space="0" w:color="BFBFBF"/>
              <w:left w:val="nil"/>
              <w:bottom w:val="single" w:sz="4" w:space="0" w:color="BFBFBF"/>
              <w:right w:val="nil"/>
            </w:tcBorders>
            <w:shd w:val="clear" w:color="auto" w:fill="auto"/>
            <w:vAlign w:val="bottom"/>
            <w:hideMark/>
          </w:tcPr>
          <w:p w14:paraId="08148299" w14:textId="77777777" w:rsidR="00D334B9" w:rsidRPr="00D334B9" w:rsidRDefault="00D334B9" w:rsidP="00D334B9">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DATE</w:t>
            </w:r>
          </w:p>
        </w:tc>
      </w:tr>
      <w:tr w:rsidR="00D334B9" w:rsidRPr="00D334B9" w14:paraId="479E4FD2" w14:textId="77777777" w:rsidTr="00D334B9">
        <w:trPr>
          <w:trHeight w:val="560"/>
        </w:trPr>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767192"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5850"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6CEFD3D4"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1AA61849" w14:textId="77777777" w:rsidTr="00D334B9">
        <w:trPr>
          <w:trHeight w:val="560"/>
        </w:trPr>
        <w:tc>
          <w:tcPr>
            <w:tcW w:w="11520" w:type="dxa"/>
            <w:gridSpan w:val="6"/>
            <w:tcBorders>
              <w:top w:val="single" w:sz="4" w:space="0" w:color="BFBFBF"/>
              <w:left w:val="nil"/>
              <w:bottom w:val="single" w:sz="4" w:space="0" w:color="BFBFBF"/>
              <w:right w:val="nil"/>
            </w:tcBorders>
            <w:shd w:val="clear" w:color="auto" w:fill="auto"/>
            <w:noWrap/>
            <w:vAlign w:val="bottom"/>
            <w:hideMark/>
          </w:tcPr>
          <w:p w14:paraId="1F690308" w14:textId="77777777" w:rsidR="00D334B9" w:rsidRPr="00D334B9" w:rsidRDefault="00D334B9" w:rsidP="00D334B9">
            <w:pPr>
              <w:rPr>
                <w:rFonts w:ascii="Century Gothic" w:eastAsia="Times New Roman" w:hAnsi="Century Gothic" w:cs="Calibri"/>
                <w:color w:val="333F4F"/>
              </w:rPr>
            </w:pPr>
            <w:r w:rsidRPr="00D334B9">
              <w:rPr>
                <w:rFonts w:ascii="Century Gothic" w:eastAsia="Times New Roman" w:hAnsi="Century Gothic" w:cs="Calibri"/>
                <w:color w:val="333F4F"/>
              </w:rPr>
              <w:t>CLIENT INFORMATION</w:t>
            </w:r>
          </w:p>
        </w:tc>
      </w:tr>
      <w:tr w:rsidR="00D334B9" w:rsidRPr="00D334B9" w14:paraId="111F5426"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70FE5BD8"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NAME</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9165791"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top w:val="single" w:sz="4" w:space="0" w:color="BFBFBF"/>
              <w:left w:val="nil"/>
              <w:right w:val="nil"/>
            </w:tcBorders>
            <w:shd w:val="clear" w:color="000000" w:fill="EAEEF3"/>
            <w:vAlign w:val="center"/>
            <w:hideMark/>
          </w:tcPr>
          <w:p w14:paraId="192A374F"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3989F2E"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41B47921"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79EBDE43"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CELL PHONE</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8BAB3D6"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left w:val="nil"/>
              <w:right w:val="nil"/>
            </w:tcBorders>
            <w:shd w:val="clear" w:color="000000" w:fill="EAEEF3"/>
            <w:vAlign w:val="center"/>
            <w:hideMark/>
          </w:tcPr>
          <w:p w14:paraId="5D92108D"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HOME ADDRESS</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791DC12"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00C33FE0"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4397B19E"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ALT. PHONE</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D85D0F1"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left w:val="nil"/>
              <w:bottom w:val="single" w:sz="4" w:space="0" w:color="BFBFBF"/>
              <w:right w:val="nil"/>
            </w:tcBorders>
            <w:shd w:val="clear" w:color="000000" w:fill="EAEEF3"/>
            <w:vAlign w:val="center"/>
            <w:hideMark/>
          </w:tcPr>
          <w:p w14:paraId="01AD7F87"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8020693"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581E9E9B"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5D763257"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EMAIL</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A7615C4"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top w:val="single" w:sz="4" w:space="0" w:color="BFBFBF"/>
              <w:left w:val="nil"/>
              <w:right w:val="nil"/>
            </w:tcBorders>
            <w:shd w:val="clear" w:color="000000" w:fill="EAEEF3"/>
            <w:vAlign w:val="center"/>
            <w:hideMark/>
          </w:tcPr>
          <w:p w14:paraId="3F2DBD32"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8BFFB75"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14EC45C9"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29B777C0"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SOCIAL SECURITY NUMBER</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E79D99D"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left w:val="nil"/>
              <w:right w:val="nil"/>
            </w:tcBorders>
            <w:shd w:val="clear" w:color="000000" w:fill="EAEEF3"/>
            <w:vAlign w:val="center"/>
            <w:hideMark/>
          </w:tcPr>
          <w:p w14:paraId="239E4636"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color w:val="203764"/>
                <w:sz w:val="20"/>
                <w:szCs w:val="20"/>
              </w:rPr>
              <w:t>WORK ADDRESS</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9F847EF"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4EF8BA2C"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473DFF12"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1856" behindDoc="0" locked="0" layoutInCell="1" allowOverlap="1" wp14:anchorId="1E23ABBA" wp14:editId="597FC753">
                      <wp:simplePos x="0" y="0"/>
                      <wp:positionH relativeFrom="column">
                        <wp:posOffset>1295400</wp:posOffset>
                      </wp:positionH>
                      <wp:positionV relativeFrom="paragraph">
                        <wp:posOffset>368300</wp:posOffset>
                      </wp:positionV>
                      <wp:extent cx="977900" cy="927100"/>
                      <wp:effectExtent l="0" t="0" r="0" b="0"/>
                      <wp:wrapNone/>
                      <wp:docPr id="4393" name="Rectangle 4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80AA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3ABBA" id="Rectangle 4393" o:spid="_x0000_s1026" style="position:absolute;left:0;text-align:left;margin-left:102pt;margin-top:29pt;width:77pt;height:73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AAUVjStAEAAEIDAAAOAAAAAAAAAAAAAAAAAC4CAABkcnMvZTJvRG9jLnht&#10;bFBLAQItABQABgAIAAAAIQC15rtJ2gAAAAoBAAAPAAAAAAAAAAAAAAAAAA4EAABkcnMvZG93bnJl&#10;di54bWxQSwUGAAAAAAQABADzAAAAFQUAAAAA&#10;" filled="f" stroked="f">
                      <v:textbox inset="2.16pt,1.44pt,0,1.44pt">
                        <w:txbxContent>
                          <w:p w14:paraId="2E80AA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2880" behindDoc="0" locked="0" layoutInCell="1" allowOverlap="1" wp14:anchorId="160EA34E" wp14:editId="4A9BAD3E">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E492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A34E" id="Rectangle 4392" o:spid="_x0000_s1027" style="position:absolute;left:0;text-align:left;margin-left:102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w7ByVuAEAAEkDAAAOAAAAAAAAAAAAAAAAAC4CAABkcnMvZTJv&#10;RG9jLnhtbFBLAQItABQABgAIAAAAIQC0omDm3AAAAAoBAAAPAAAAAAAAAAAAAAAAABIEAABkcnMv&#10;ZG93bnJldi54bWxQSwUGAAAAAAQABADzAAAAGwUAAAAA&#10;" filled="f" stroked="f">
                      <v:textbox inset="2.16pt,1.44pt,0,1.44pt">
                        <w:txbxContent>
                          <w:p w14:paraId="52E492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3904" behindDoc="0" locked="0" layoutInCell="1" allowOverlap="1" wp14:anchorId="51520F6B" wp14:editId="54266B4A">
                      <wp:simplePos x="0" y="0"/>
                      <wp:positionH relativeFrom="column">
                        <wp:posOffset>1295400</wp:posOffset>
                      </wp:positionH>
                      <wp:positionV relativeFrom="paragraph">
                        <wp:posOffset>368300</wp:posOffset>
                      </wp:positionV>
                      <wp:extent cx="977900" cy="863600"/>
                      <wp:effectExtent l="0" t="0" r="0" b="0"/>
                      <wp:wrapNone/>
                      <wp:docPr id="4391" name="Rectangle 4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FF192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20F6B" id="Rectangle 4391" o:spid="_x0000_s1028" style="position:absolute;left:0;text-align:left;margin-left:102pt;margin-top:29pt;width:77pt;height:6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9x8mjLoBAABJAwAADgAAAAAAAAAAAAAAAAAuAgAAZHJzL2Uy&#10;b0RvYy54bWxQSwECLQAUAAYACAAAACEAHcHrytsAAAAKAQAADwAAAAAAAAAAAAAAAAAUBAAAZHJz&#10;L2Rvd25yZXYueG1sUEsFBgAAAAAEAAQA8wAAABwFAAAAAA==&#10;" filled="f" stroked="f">
                      <v:textbox inset="2.16pt,1.44pt,0,1.44pt">
                        <w:txbxContent>
                          <w:p w14:paraId="4FF192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4928" behindDoc="0" locked="0" layoutInCell="1" allowOverlap="1" wp14:anchorId="60EED38B" wp14:editId="45365749">
                      <wp:simplePos x="0" y="0"/>
                      <wp:positionH relativeFrom="column">
                        <wp:posOffset>1295400</wp:posOffset>
                      </wp:positionH>
                      <wp:positionV relativeFrom="paragraph">
                        <wp:posOffset>368300</wp:posOffset>
                      </wp:positionV>
                      <wp:extent cx="977900" cy="927100"/>
                      <wp:effectExtent l="0" t="0" r="0" b="0"/>
                      <wp:wrapNone/>
                      <wp:docPr id="4390" name="Rectangle 4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8AFE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D38B" id="Rectangle 4390" o:spid="_x0000_s1029" style="position:absolute;left:0;text-align:left;margin-left:102pt;margin-top:29pt;width:77pt;height:73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5V7WV7gBAABJAwAADgAAAAAAAAAAAAAAAAAuAgAAZHJzL2Uyb0Rv&#10;Yy54bWxQSwECLQAUAAYACAAAACEAtea7SdoAAAAKAQAADwAAAAAAAAAAAAAAAAASBAAAZHJzL2Rv&#10;d25yZXYueG1sUEsFBgAAAAAEAAQA8wAAABkFAAAAAA==&#10;" filled="f" stroked="f">
                      <v:textbox inset="2.16pt,1.44pt,0,1.44pt">
                        <w:txbxContent>
                          <w:p w14:paraId="2F8AFE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5952" behindDoc="0" locked="0" layoutInCell="1" allowOverlap="1" wp14:anchorId="50BF528D" wp14:editId="56CECC8E">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6E6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F528D" id="Rectangle 4389" o:spid="_x0000_s1030" style="position:absolute;left:0;text-align:left;margin-left:102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3PPLkBAABJAwAADgAAAAAAAAAAAAAAAAAuAgAAZHJzL2Uy&#10;b0RvYy54bWxQSwECLQAUAAYACAAAACEAtKJg5twAAAAKAQAADwAAAAAAAAAAAAAAAAATBAAAZHJz&#10;L2Rvd25yZXYueG1sUEsFBgAAAAAEAAQA8wAAABwFAAAAAA==&#10;" filled="f" stroked="f">
                      <v:textbox inset="2.16pt,1.44pt,0,1.44pt">
                        <w:txbxContent>
                          <w:p w14:paraId="6FC6E6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6976" behindDoc="0" locked="0" layoutInCell="1" allowOverlap="1" wp14:anchorId="568A3B8D" wp14:editId="101B7382">
                      <wp:simplePos x="0" y="0"/>
                      <wp:positionH relativeFrom="column">
                        <wp:posOffset>1295400</wp:posOffset>
                      </wp:positionH>
                      <wp:positionV relativeFrom="paragraph">
                        <wp:posOffset>368300</wp:posOffset>
                      </wp:positionV>
                      <wp:extent cx="977900" cy="927100"/>
                      <wp:effectExtent l="0" t="0" r="0" b="0"/>
                      <wp:wrapNone/>
                      <wp:docPr id="4388" name="Rectangle 4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6AD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A3B8D" id="Rectangle 4388" o:spid="_x0000_s1031" style="position:absolute;left:0;text-align:left;margin-left:102pt;margin-top:29pt;width:77pt;height:73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hb7VvbgBAABJAwAADgAAAAAAAAAAAAAAAAAuAgAAZHJzL2Uyb0Rv&#10;Yy54bWxQSwECLQAUAAYACAAAACEAtea7SdoAAAAKAQAADwAAAAAAAAAAAAAAAAASBAAAZHJzL2Rv&#10;d25yZXYueG1sUEsFBgAAAAAEAAQA8wAAABkFAAAAAA==&#10;" filled="f" stroked="f">
                      <v:textbox inset="2.16pt,1.44pt,0,1.44pt">
                        <w:txbxContent>
                          <w:p w14:paraId="426AD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8000" behindDoc="0" locked="0" layoutInCell="1" allowOverlap="1" wp14:anchorId="082AE931" wp14:editId="7140C1A8">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0667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AE931" id="Rectangle 4387" o:spid="_x0000_s1032" style="position:absolute;left:0;text-align:left;margin-left:102pt;margin-top:29pt;width:77pt;height:73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LSyNtC5AQAASQMAAA4AAAAAAAAAAAAAAAAALgIAAGRycy9lMm9E&#10;b2MueG1sUEsBAi0AFAAGAAgAAAAhALXmu0naAAAACgEAAA8AAAAAAAAAAAAAAAAAEwQAAGRycy9k&#10;b3ducmV2LnhtbFBLBQYAAAAABAAEAPMAAAAaBQAAAAA=&#10;" filled="f" stroked="f">
                      <v:textbox inset="2.16pt,1.44pt,0,1.44pt">
                        <w:txbxContent>
                          <w:p w14:paraId="5B0667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9024" behindDoc="0" locked="0" layoutInCell="1" allowOverlap="1" wp14:anchorId="5C524776" wp14:editId="5B8C5667">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CB95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24776" id="Rectangle 4386" o:spid="_x0000_s1033" style="position:absolute;left:0;text-align:left;margin-left:102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3hLFG6AQAASQMAAA4AAAAAAAAAAAAAAAAALgIAAGRycy9l&#10;Mm9Eb2MueG1sUEsBAi0AFAAGAAgAAAAhALSiYObcAAAACgEAAA8AAAAAAAAAAAAAAAAAFAQAAGRy&#10;cy9kb3ducmV2LnhtbFBLBQYAAAAABAAEAPMAAAAdBQAAAAA=&#10;" filled="f" stroked="f">
                      <v:textbox inset="2.16pt,1.44pt,0,1.44pt">
                        <w:txbxContent>
                          <w:p w14:paraId="6DCB95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0048" behindDoc="0" locked="0" layoutInCell="1" allowOverlap="1" wp14:anchorId="31DB93C5" wp14:editId="4FC0CB0D">
                      <wp:simplePos x="0" y="0"/>
                      <wp:positionH relativeFrom="column">
                        <wp:posOffset>1295400</wp:posOffset>
                      </wp:positionH>
                      <wp:positionV relativeFrom="paragraph">
                        <wp:posOffset>368300</wp:posOffset>
                      </wp:positionV>
                      <wp:extent cx="977900" cy="9271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8A96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B93C5" id="Rectangle 4385" o:spid="_x0000_s1034" style="position:absolute;left:0;text-align:left;margin-left:102pt;margin-top:29pt;width:77pt;height:73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O+dh+G5AQAASQMAAA4AAAAAAAAAAAAAAAAALgIAAGRycy9lMm9E&#10;b2MueG1sUEsBAi0AFAAGAAgAAAAhALXmu0naAAAACgEAAA8AAAAAAAAAAAAAAAAAEwQAAGRycy9k&#10;b3ducmV2LnhtbFBLBQYAAAAABAAEAPMAAAAaBQAAAAA=&#10;" filled="f" stroked="f">
                      <v:textbox inset="2.16pt,1.44pt,0,1.44pt">
                        <w:txbxContent>
                          <w:p w14:paraId="0C8A96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1072" behindDoc="0" locked="0" layoutInCell="1" allowOverlap="1" wp14:anchorId="323A8D70" wp14:editId="0B50C1C1">
                      <wp:simplePos x="0" y="0"/>
                      <wp:positionH relativeFrom="column">
                        <wp:posOffset>1295400</wp:posOffset>
                      </wp:positionH>
                      <wp:positionV relativeFrom="paragraph">
                        <wp:posOffset>368300</wp:posOffset>
                      </wp:positionV>
                      <wp:extent cx="977900" cy="9017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8A8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A8D70" id="Rectangle 4384" o:spid="_x0000_s1035" style="position:absolute;left:0;text-align:left;margin-left:102pt;margin-top:29pt;width:77pt;height:71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D0rmRe6AQAASQMAAA4AAAAAAAAAAAAAAAAALgIAAGRycy9l&#10;Mm9Eb2MueG1sUEsBAi0AFAAGAAgAAAAhAOwNVgfcAAAACgEAAA8AAAAAAAAAAAAAAAAAFAQAAGRy&#10;cy9kb3ducmV2LnhtbFBLBQYAAAAABAAEAPMAAAAdBQAAAAA=&#10;" filled="f" stroked="f">
                      <v:textbox inset="2.16pt,1.44pt,0,1.44pt">
                        <w:txbxContent>
                          <w:p w14:paraId="7A8A8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2096" behindDoc="0" locked="0" layoutInCell="1" allowOverlap="1" wp14:anchorId="3425C834" wp14:editId="287E4A7C">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517A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5C834" id="Rectangle 4383" o:spid="_x0000_s1036" style="position:absolute;left:0;text-align:left;margin-left:102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kJ4LTuwEAAEoDAAAOAAAAAAAAAAAAAAAAAC4CAABkcnMv&#10;ZTJvRG9jLnhtbFBLAQItABQABgAIAAAAIQC0omDm3AAAAAoBAAAPAAAAAAAAAAAAAAAAABUEAABk&#10;cnMvZG93bnJldi54bWxQSwUGAAAAAAQABADzAAAAHgUAAAAA&#10;" filled="f" stroked="f">
                      <v:textbox inset="2.16pt,1.44pt,0,1.44pt">
                        <w:txbxContent>
                          <w:p w14:paraId="0F517A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3120" behindDoc="0" locked="0" layoutInCell="1" allowOverlap="1" wp14:anchorId="0FFC377D" wp14:editId="59E971FA">
                      <wp:simplePos x="0" y="0"/>
                      <wp:positionH relativeFrom="column">
                        <wp:posOffset>1295400</wp:posOffset>
                      </wp:positionH>
                      <wp:positionV relativeFrom="paragraph">
                        <wp:posOffset>368300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9B07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C377D" id="Rectangle 4382" o:spid="_x0000_s1037" style="position:absolute;left:0;text-align:left;margin-left:102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3xI2W6AQAASgMAAA4AAAAAAAAAAAAAAAAALgIAAGRycy9l&#10;Mm9Eb2MueG1sUEsBAi0AFAAGAAgAAAAhALSiYObcAAAACgEAAA8AAAAAAAAAAAAAAAAAFAQAAGRy&#10;cy9kb3ducmV2LnhtbFBLBQYAAAAABAAEAPMAAAAdBQAAAAA=&#10;" filled="f" stroked="f">
                      <v:textbox inset="2.16pt,1.44pt,0,1.44pt">
                        <w:txbxContent>
                          <w:p w14:paraId="0F9B07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4144" behindDoc="0" locked="0" layoutInCell="1" allowOverlap="1" wp14:anchorId="6BC66D2B" wp14:editId="3656F34C">
                      <wp:simplePos x="0" y="0"/>
                      <wp:positionH relativeFrom="column">
                        <wp:posOffset>1295400</wp:posOffset>
                      </wp:positionH>
                      <wp:positionV relativeFrom="paragraph">
                        <wp:posOffset>368300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533C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66D2B" id="Rectangle 4381" o:spid="_x0000_s1038" style="position:absolute;left:0;text-align:left;margin-left:102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eNsGW6AQAASgMAAA4AAAAAAAAAAAAAAAAALgIAAGRycy9l&#10;Mm9Eb2MueG1sUEsBAi0AFAAGAAgAAAAhALSiYObcAAAACgEAAA8AAAAAAAAAAAAAAAAAFAQAAGRy&#10;cy9kb3ducmV2LnhtbFBLBQYAAAAABAAEAPMAAAAdBQAAAAA=&#10;" filled="f" stroked="f">
                      <v:textbox inset="2.16pt,1.44pt,0,1.44pt">
                        <w:txbxContent>
                          <w:p w14:paraId="6B533C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5168" behindDoc="0" locked="0" layoutInCell="1" allowOverlap="1" wp14:anchorId="40C07B02" wp14:editId="333BD1BF">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C947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07B02" id="Rectangle 4380" o:spid="_x0000_s1039" style="position:absolute;left:0;text-align:left;margin-left:102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OWxHTuwEAAEoDAAAOAAAAAAAAAAAAAAAAAC4CAABkcnMv&#10;ZTJvRG9jLnhtbFBLAQItABQABgAIAAAAIQC0omDm3AAAAAoBAAAPAAAAAAAAAAAAAAAAABUEAABk&#10;cnMvZG93bnJldi54bWxQSwUGAAAAAAQABADzAAAAHgUAAAAA&#10;" filled="f" stroked="f">
                      <v:textbox inset="2.16pt,1.44pt,0,1.44pt">
                        <w:txbxContent>
                          <w:p w14:paraId="25C947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6192" behindDoc="0" locked="0" layoutInCell="1" allowOverlap="1" wp14:anchorId="18EA53F2" wp14:editId="70A3304C">
                      <wp:simplePos x="0" y="0"/>
                      <wp:positionH relativeFrom="column">
                        <wp:posOffset>1295400</wp:posOffset>
                      </wp:positionH>
                      <wp:positionV relativeFrom="paragraph">
                        <wp:posOffset>368300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E3B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A53F2" id="Rectangle 4379" o:spid="_x0000_s1040" style="position:absolute;left:0;text-align:left;margin-left:102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7RuwEAAEo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F2tt5Q4bnFK&#10;31E37vpRkUt1MFKqPN+s1xRih9eewxNcs4jLTH7WYPMXaZG5aHy+aazmRAQWt6u23q4oEbi1vmvv&#10;1pvcs3q9HCCmz8pbkheMAkIpyvLT15guR1+O4L0M5vJ8XqX5MBcydfuC9ODlGRmiRdMjBj36iVEx&#10;mkDJhGNnNP46clCUjF8c6tqs21WDPilJvWk26F8oCbrn8LbKnRg8OkkkoOQYwPQDwi0KFVQ4sMLr&#10;aq7siLd5wf76C+x/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LZk7RuwEAAEoDAAAOAAAAAAAAAAAAAAAAAC4CAABkcnMv&#10;ZTJvRG9jLnhtbFBLAQItABQABgAIAAAAIQC0omDm3AAAAAoBAAAPAAAAAAAAAAAAAAAAABUEAABk&#10;cnMvZG93bnJldi54bWxQSwUGAAAAAAQABADzAAAAHgUAAAAA&#10;" filled="f" stroked="f">
                      <v:textbox inset="2.16pt,1.44pt,0,1.44pt">
                        <w:txbxContent>
                          <w:p w14:paraId="752E3B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7216" behindDoc="0" locked="0" layoutInCell="1" allowOverlap="1" wp14:anchorId="3F80B517" wp14:editId="47B01955">
                      <wp:simplePos x="0" y="0"/>
                      <wp:positionH relativeFrom="column">
                        <wp:posOffset>1295400</wp:posOffset>
                      </wp:positionH>
                      <wp:positionV relativeFrom="paragraph">
                        <wp:posOffset>368300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D5B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0B517" id="Rectangle 4378" o:spid="_x0000_s1041" style="position:absolute;left:0;text-align:left;margin-left:102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SsO9nuwEAAEoDAAAOAAAAAAAAAAAAAAAAAC4CAABkcnMv&#10;ZTJvRG9jLnhtbFBLAQItABQABgAIAAAAIQC0omDm3AAAAAoBAAAPAAAAAAAAAAAAAAAAABUEAABk&#10;cnMvZG93bnJldi54bWxQSwUGAAAAAAQABADzAAAAHgUAAAAA&#10;" filled="f" stroked="f">
                      <v:textbox inset="2.16pt,1.44pt,0,1.44pt">
                        <w:txbxContent>
                          <w:p w14:paraId="1C0D5B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8240" behindDoc="0" locked="0" layoutInCell="1" allowOverlap="1" wp14:anchorId="49C8B3E3" wp14:editId="33A9D56C">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D34E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8B3E3" id="Rectangle 4377" o:spid="_x0000_s1042" style="position:absolute;left:0;text-align:left;margin-left:102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CfuwEAAEo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Xa/alhLHLU7p&#10;B+rGXT8qcq4ORkqV55v1mkLs8NpzeIJLFnGZyc8abP4iLTIXjU9XjdWciMDi3Wpd360oEbjV3qxv&#10;2k3uWb1dDhDTF+UtyQtGAaEUZfnxW0zno69H8F4Gc34+r9K8nwuZ+vYV6d7LEzJEi6ZHDHr0E6Ni&#10;NIGSCcfOaPx14KAoGb861LVp16sGfVKSetNs0L9QEnTP/n2VOzF4dJJIQMkhgOkHhFsUKqhwYIXX&#10;xVzZEe/zgv3tF9j9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8UTCfuwEAAEoDAAAOAAAAAAAAAAAAAAAAAC4CAABkcnMv&#10;ZTJvRG9jLnhtbFBLAQItABQABgAIAAAAIQC0omDm3AAAAAoBAAAPAAAAAAAAAAAAAAAAABUEAABk&#10;cnMvZG93bnJldi54bWxQSwUGAAAAAAQABADzAAAAHgUAAAAA&#10;" filled="f" stroked="f">
                      <v:textbox inset="2.16pt,1.44pt,0,1.44pt">
                        <w:txbxContent>
                          <w:p w14:paraId="20D34E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99264" behindDoc="0" locked="0" layoutInCell="1" allowOverlap="1" wp14:anchorId="156D4E6E" wp14:editId="1D667C4C">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1E5A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D4E6E" id="Rectangle 4376" o:spid="_x0000_s1043" style="position:absolute;left:0;text-align:left;margin-left:102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EpuwEAAEo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Xa/aW0octzil&#10;H6gbd/2oyLk6GClVnm/Wawqxw2vP4QkuWcRlJj9rsPmLtMhcND5dNVZzIgKLd6t1fbeiROBWe7O+&#10;aTe5Z/V2OUBMX5S3JC8YBYRSlOXHbzGdj74ewXsZzPn5vErzfi5k6vYV6d7LEzJEi6ZHDHr0E6Ni&#10;NIGSCcfOaPx14KAoGb861LVp16sGfVKSetNs0L9QEnTP/n2VOzF4dJJIQMkhgOkHhFsUKqhwYIXX&#10;xVzZEe/zgv3tF9j9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lh5EpuwEAAEoDAAAOAAAAAAAAAAAAAAAAAC4CAABkcnMv&#10;ZTJvRG9jLnhtbFBLAQItABQABgAIAAAAIQC0omDm3AAAAAoBAAAPAAAAAAAAAAAAAAAAABUEAABk&#10;cnMvZG93bnJldi54bWxQSwUGAAAAAAQABADzAAAAHgUAAAAA&#10;" filled="f" stroked="f">
                      <v:textbox inset="2.16pt,1.44pt,0,1.44pt">
                        <w:txbxContent>
                          <w:p w14:paraId="681E5A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0288" behindDoc="0" locked="0" layoutInCell="1" allowOverlap="1" wp14:anchorId="7FBB3B22" wp14:editId="4CD88B26">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2E4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B3B22" id="Rectangle 4375" o:spid="_x0000_s1044" style="position:absolute;left:0;text-align:left;margin-left:102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jlwPTuwEAAEoDAAAOAAAAAAAAAAAAAAAAAC4CAABkcnMv&#10;ZTJvRG9jLnhtbFBLAQItABQABgAIAAAAIQC0omDm3AAAAAoBAAAPAAAAAAAAAAAAAAAAABUEAABk&#10;cnMvZG93bnJldi54bWxQSwUGAAAAAAQABADzAAAAHgUAAAAA&#10;" filled="f" stroked="f">
                      <v:textbox inset="2.16pt,1.44pt,0,1.44pt">
                        <w:txbxContent>
                          <w:p w14:paraId="60A2E4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1312" behindDoc="0" locked="0" layoutInCell="1" allowOverlap="1" wp14:anchorId="2A5F1E20" wp14:editId="1E138BFE">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7ADF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F1E20" id="Rectangle 4374" o:spid="_x0000_s1045" style="position:absolute;left:0;text-align:left;margin-left:102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JluwEAAEo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F2tW0octzil&#10;76gbd/2oyKU6GClVnm/Wawqxw2vP4QmuWcRlJj9rsPmLtMhcND7fNFZzIgKL21Vbb1eUCNxa37V3&#10;603uWb1eDhDTZ+UtyQtGAaEUZfnpa0yXoy9H8F4Gc3k+r9J8mAuZevuC9ODlGRmiRdMjBj36iVEx&#10;mkDJhGNnNP46clCUjF8c6tqs21WDPilJvWk26F8oCbrn8LbKnRg8OkkkoOQYwPQDwi0KFVQ4sMLr&#10;aq7siLd5wf76C+x/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6QaJluwEAAEoDAAAOAAAAAAAAAAAAAAAAAC4CAABkcnMv&#10;ZTJvRG9jLnhtbFBLAQItABQABgAIAAAAIQC0omDm3AAAAAoBAAAPAAAAAAAAAAAAAAAAABUEAABk&#10;cnMvZG93bnJldi54bWxQSwUGAAAAAAQABADzAAAAHgUAAAAA&#10;" filled="f" stroked="f">
                      <v:textbox inset="2.16pt,1.44pt,0,1.44pt">
                        <w:txbxContent>
                          <w:p w14:paraId="087ADF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2336" behindDoc="0" locked="0" layoutInCell="1" allowOverlap="1" wp14:anchorId="6EEE44FF" wp14:editId="45D9CD8B">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C77C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E44FF" id="Rectangle 4373" o:spid="_x0000_s1046" style="position:absolute;left:0;text-align:left;margin-left:102pt;margin-top:29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6N8iUuwEAAEoDAAAOAAAAAAAAAAAAAAAAAC4CAABkcnMv&#10;ZTJvRG9jLnhtbFBLAQItABQABgAIAAAAIQC0omDm3AAAAAoBAAAPAAAAAAAAAAAAAAAAABUEAABk&#10;cnMvZG93bnJldi54bWxQSwUGAAAAAAQABADzAAAAHgUAAAAA&#10;" filled="f" stroked="f">
                      <v:textbox inset="2.16pt,1.44pt,0,1.44pt">
                        <w:txbxContent>
                          <w:p w14:paraId="68C77C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3360" behindDoc="0" locked="0" layoutInCell="1" allowOverlap="1" wp14:anchorId="4FAF1E58" wp14:editId="0C2BEF70">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CD12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F1E58" id="Rectangle 4372" o:spid="_x0000_s1047" style="position:absolute;left:0;text-align:left;margin-left:102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FpIrkBAABKAwAADgAAAAAAAAAAAAAAAAAuAgAAZHJzL2Uy&#10;b0RvYy54bWxQSwECLQAUAAYACAAAACEAtKJg5twAAAAKAQAADwAAAAAAAAAAAAAAAAATBAAAZHJz&#10;L2Rvd25yZXYueG1sUEsFBgAAAAAEAAQA8wAAABwFAAAAAA==&#10;" filled="f" stroked="f">
                      <v:textbox inset="2.16pt,1.44pt,0,1.44pt">
                        <w:txbxContent>
                          <w:p w14:paraId="15CD12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4384" behindDoc="0" locked="0" layoutInCell="1" allowOverlap="1" wp14:anchorId="0C8D4A85" wp14:editId="237097F3">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8DA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D4A85" id="Rectangle 4371" o:spid="_x0000_s1048" style="position:absolute;left:0;text-align:left;margin-left:102pt;margin-top:29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JnfoiuwEAAEoDAAAOAAAAAAAAAAAAAAAAAC4CAABkcnMv&#10;ZTJvRG9jLnhtbFBLAQItABQABgAIAAAAIQC0omDm3AAAAAoBAAAPAAAAAAAAAAAAAAAAABUEAABk&#10;cnMvZG93bnJldi54bWxQSwUGAAAAAAQABADzAAAAHgUAAAAA&#10;" filled="f" stroked="f">
                      <v:textbox inset="2.16pt,1.44pt,0,1.44pt">
                        <w:txbxContent>
                          <w:p w14:paraId="24F8DA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5408" behindDoc="0" locked="0" layoutInCell="1" allowOverlap="1" wp14:anchorId="318211A1" wp14:editId="65EB2AD9">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5A93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211A1" id="Rectangle 4370" o:spid="_x0000_s1049" style="position:absolute;left:0;text-align:left;margin-left:102pt;margin-top:29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BLW5S6AQAASgMAAA4AAAAAAAAAAAAAAAAALgIAAGRycy9l&#10;Mm9Eb2MueG1sUEsBAi0AFAAGAAgAAAAhALSiYObcAAAACgEAAA8AAAAAAAAAAAAAAAAAFAQAAGRy&#10;cy9kb3ducmV2LnhtbFBLBQYAAAAABAAEAPMAAAAdBQAAAAA=&#10;" filled="f" stroked="f">
                      <v:textbox inset="2.16pt,1.44pt,0,1.44pt">
                        <w:txbxContent>
                          <w:p w14:paraId="4B5A93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6432" behindDoc="0" locked="0" layoutInCell="1" allowOverlap="1" wp14:anchorId="09D7AD1D" wp14:editId="3218E2B0">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4C6D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7AD1D" id="Rectangle 4369" o:spid="_x0000_s1050" style="position:absolute;left:0;text-align:left;margin-left:102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A/AvmuwEAAEoDAAAOAAAAAAAAAAAAAAAAAC4CAABkcnMv&#10;ZTJvRG9jLnhtbFBLAQItABQABgAIAAAAIQC0omDm3AAAAAoBAAAPAAAAAAAAAAAAAAAAABUEAABk&#10;cnMvZG93bnJldi54bWxQSwUGAAAAAAQABADzAAAAHgUAAAAA&#10;" filled="f" stroked="f">
                      <v:textbox inset="2.16pt,1.44pt,0,1.44pt">
                        <w:txbxContent>
                          <w:p w14:paraId="614C6D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7456" behindDoc="0" locked="0" layoutInCell="1" allowOverlap="1" wp14:anchorId="7FBD59C4" wp14:editId="1E29C09F">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2C1C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D59C4" id="Rectangle 4368" o:spid="_x0000_s1051" style="position:absolute;left:0;text-align:left;margin-left:102pt;margin-top:29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ZKqpQuwEAAEoDAAAOAAAAAAAAAAAAAAAAAC4CAABkcnMv&#10;ZTJvRG9jLnhtbFBLAQItABQABgAIAAAAIQC0omDm3AAAAAoBAAAPAAAAAAAAAAAAAAAAABUEAABk&#10;cnMvZG93bnJldi54bWxQSwUGAAAAAAQABADzAAAAHgUAAAAA&#10;" filled="f" stroked="f">
                      <v:textbox inset="2.16pt,1.44pt,0,1.44pt">
                        <w:txbxContent>
                          <w:p w14:paraId="1D2C1C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8480" behindDoc="0" locked="0" layoutInCell="1" allowOverlap="1" wp14:anchorId="42CF5686" wp14:editId="27372674">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EB9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F5686" id="Rectangle 4367" o:spid="_x0000_s1052" style="position:absolute;left:0;text-align:left;margin-left:102pt;margin-top:29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3y3WouwEAAEoDAAAOAAAAAAAAAAAAAAAAAC4CAABkcnMv&#10;ZTJvRG9jLnhtbFBLAQItABQABgAIAAAAIQC0omDm3AAAAAoBAAAPAAAAAAAAAAAAAAAAABUEAABk&#10;cnMvZG93bnJldi54bWxQSwUGAAAAAAQABADzAAAAHgUAAAAA&#10;" filled="f" stroked="f">
                      <v:textbox inset="2.16pt,1.44pt,0,1.44pt">
                        <w:txbxContent>
                          <w:p w14:paraId="33EB9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9504" behindDoc="0" locked="0" layoutInCell="1" allowOverlap="1" wp14:anchorId="09CAE678" wp14:editId="47F83128">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00FA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AE678" id="Rectangle 4366" o:spid="_x0000_s1053" style="position:absolute;left:0;text-align:left;margin-left:102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uHdQeuwEAAEoDAAAOAAAAAAAAAAAAAAAAAC4CAABkcnMv&#10;ZTJvRG9jLnhtbFBLAQItABQABgAIAAAAIQC0omDm3AAAAAoBAAAPAAAAAAAAAAAAAAAAABUEAABk&#10;cnMvZG93bnJldi54bWxQSwUGAAAAAAQABADzAAAAHgUAAAAA&#10;" filled="f" stroked="f">
                      <v:textbox inset="2.16pt,1.44pt,0,1.44pt">
                        <w:txbxContent>
                          <w:p w14:paraId="3D00FA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0528" behindDoc="0" locked="0" layoutInCell="1" allowOverlap="1" wp14:anchorId="1782A1C7" wp14:editId="09850565">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B12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2A1C7" id="Rectangle 4365" o:spid="_x0000_s1054" style="position:absolute;left:0;text-align:left;margin-left:102pt;margin-top:29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oDUbkuwEAAEoDAAAOAAAAAAAAAAAAAAAAAC4CAABkcnMv&#10;ZTJvRG9jLnhtbFBLAQItABQABgAIAAAAIQC0omDm3AAAAAoBAAAPAAAAAAAAAAAAAAAAABUEAABk&#10;cnMvZG93bnJldi54bWxQSwUGAAAAAAQABADzAAAAHgUAAAAA&#10;" filled="f" stroked="f">
                      <v:textbox inset="2.16pt,1.44pt,0,1.44pt">
                        <w:txbxContent>
                          <w:p w14:paraId="5F6B12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1552" behindDoc="0" locked="0" layoutInCell="1" allowOverlap="1" wp14:anchorId="4F2CACB6" wp14:editId="7FEAA4B8">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D6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CACB6" id="Rectangle 4364" o:spid="_x0000_s1055" style="position:absolute;left:0;text-align:left;margin-left:102pt;margin-top:29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x2+dSuwEAAEoDAAAOAAAAAAAAAAAAAAAAAC4CAABkcnMv&#10;ZTJvRG9jLnhtbFBLAQItABQABgAIAAAAIQC0omDm3AAAAAoBAAAPAAAAAAAAAAAAAAAAABUEAABk&#10;cnMvZG93bnJldi54bWxQSwUGAAAAAAQABADzAAAAHgUAAAAA&#10;" filled="f" stroked="f">
                      <v:textbox inset="2.16pt,1.44pt,0,1.44pt">
                        <w:txbxContent>
                          <w:p w14:paraId="5FBD6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2576" behindDoc="0" locked="0" layoutInCell="1" allowOverlap="1" wp14:anchorId="67BE288B" wp14:editId="05264686">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9F4C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288B" id="Rectangle 4363" o:spid="_x0000_s1056" style="position:absolute;left:0;text-align:left;margin-left:102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XwuwEAAEoDAAAOAAAAZHJzL2Uyb0RvYy54bWysU8tu2zAQvBfoPxC817IlJ3Y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bK4bShy32KVf&#10;6Bt33aDIqdobKVXub/ZrDLHFa8/hCc5ZxGUWP2mw+YuyyFQ8Pl48VlMiAos3zXJxgw8J3FpdLa9W&#10;64xZvV0OENN35S3JC0YBqRRn+eFnTKejf4/gvUzm9HxepWk3FTFN6Wwu7bw8okIc0fSIQQ9+ZFQM&#10;JlAyYtsZjS97DoqS4YdDX+vVsqlxTkqyWNdrnF8oCU7P7n2VO9F7nCSRgJJ9ANP1SLc4VFhhw4qu&#10;83DliXifF+5vv8D2F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sPhXwuwEAAEoDAAAOAAAAAAAAAAAAAAAAAC4CAABkcnMv&#10;ZTJvRG9jLnhtbFBLAQItABQABgAIAAAAIQC0omDm3AAAAAoBAAAPAAAAAAAAAAAAAAAAABUEAABk&#10;cnMvZG93bnJldi54bWxQSwUGAAAAAAQABADzAAAAHgUAAAAA&#10;" filled="f" stroked="f">
                      <v:textbox inset="2.16pt,1.44pt,0,1.44pt">
                        <w:txbxContent>
                          <w:p w14:paraId="289F4C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3600" behindDoc="0" locked="0" layoutInCell="1" allowOverlap="1" wp14:anchorId="286C36FB" wp14:editId="5A860CC7">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F7FA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C36FB" id="Rectangle 4362" o:spid="_x0000_s1057" style="position:absolute;left:0;text-align:left;margin-left:102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RGugEAAEoDAAAOAAAAZHJzL2Uyb0RvYy54bWysU8tu2zAQvBfoPxC817IlJ3Y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bK5rShy32KVf&#10;6Bt33aDIqdobKVXub/ZrDLHFa8/hCc5ZxGUWP2mw+YuyyFQ8Pl48VlMiAos3zXJx01AicGt1tbxa&#10;rTNm9XY5QEzflbckLxgFpFKc5YefMZ2O/j2C9zKZ0/N5labdVMQ0F6Y7L4+oEEc0PWLQgx8ZFYMJ&#10;lIzYdkbjy56DomT44dDXerVs0IZUksW6XuP8Qklwenbvq9yJ3uMkiQSU7AOYrke65d3CChtWdJ2H&#10;K0/E+7xwf/sFtq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XotEa6AQAASgMAAA4AAAAAAAAAAAAAAAAALgIAAGRycy9l&#10;Mm9Eb2MueG1sUEsBAi0AFAAGAAgAAAAhALSiYObcAAAACgEAAA8AAAAAAAAAAAAAAAAAFAQAAGRy&#10;cy9kb3ducmV2LnhtbFBLBQYAAAAABAAEAPMAAAAdBQAAAAA=&#10;" filled="f" stroked="f">
                      <v:textbox inset="2.16pt,1.44pt,0,1.44pt">
                        <w:txbxContent>
                          <w:p w14:paraId="6BF7FA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4624" behindDoc="0" locked="0" layoutInCell="1" allowOverlap="1" wp14:anchorId="63A52713" wp14:editId="51D8FC9C">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BCC4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52713" id="Rectangle 4361" o:spid="_x0000_s1058" style="position:absolute;left:0;text-align:left;margin-left:102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UJ0a6AQAASgMAAA4AAAAAAAAAAAAAAAAALgIAAGRycy9l&#10;Mm9Eb2MueG1sUEsBAi0AFAAGAAgAAAAhALSiYObcAAAACgEAAA8AAAAAAAAAAAAAAAAAFAQAAGRy&#10;cy9kb3ducmV2LnhtbFBLBQYAAAAABAAEAPMAAAAdBQAAAAA=&#10;" filled="f" stroked="f">
                      <v:textbox inset="2.16pt,1.44pt,0,1.44pt">
                        <w:txbxContent>
                          <w:p w14:paraId="34BCC4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5648" behindDoc="0" locked="0" layoutInCell="1" allowOverlap="1" wp14:anchorId="0C5FDE6B" wp14:editId="54E45801">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549B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FDE6B" id="Rectangle 4360" o:spid="_x0000_s1059" style="position:absolute;left:0;text-align:left;margin-left:102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ZChvC6AQAASgMAAA4AAAAAAAAAAAAAAAAALgIAAGRycy9l&#10;Mm9Eb2MueG1sUEsBAi0AFAAGAAgAAAAhALSiYObcAAAACgEAAA8AAAAAAAAAAAAAAAAAFAQAAGRy&#10;cy9kb3ducmV2LnhtbFBLBQYAAAAABAAEAPMAAAAdBQAAAAA=&#10;" filled="f" stroked="f">
                      <v:textbox inset="2.16pt,1.44pt,0,1.44pt">
                        <w:txbxContent>
                          <w:p w14:paraId="4C549B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6672" behindDoc="0" locked="0" layoutInCell="1" allowOverlap="1" wp14:anchorId="571113DA" wp14:editId="453364D7">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623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113DA" id="Rectangle 4359" o:spid="_x0000_s1060" style="position:absolute;left:0;text-align:left;margin-left:102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ndPQYuwEAAEoDAAAOAAAAAAAAAAAAAAAAAC4CAABkcnMv&#10;ZTJvRG9jLnhtbFBLAQItABQABgAIAAAAIQC0omDm3AAAAAoBAAAPAAAAAAAAAAAAAAAAABUEAABk&#10;cnMvZG93bnJldi54bWxQSwUGAAAAAAQABADzAAAAHgUAAAAA&#10;" filled="f" stroked="f">
                      <v:textbox inset="2.16pt,1.44pt,0,1.44pt">
                        <w:txbxContent>
                          <w:p w14:paraId="5C0623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7696" behindDoc="0" locked="0" layoutInCell="1" allowOverlap="1" wp14:anchorId="5FB0735B" wp14:editId="0F464F71">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F7AD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0735B" id="Rectangle 4358" o:spid="_x0000_s1061" style="position:absolute;left:0;text-align:left;margin-left:102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olWuuwEAAEoDAAAOAAAAAAAAAAAAAAAAAC4CAABkcnMv&#10;ZTJvRG9jLnhtbFBLAQItABQABgAIAAAAIQC0omDm3AAAAAoBAAAPAAAAAAAAAAAAAAAAABUEAABk&#10;cnMvZG93bnJldi54bWxQSwUGAAAAAAQABADzAAAAHgUAAAAA&#10;" filled="f" stroked="f">
                      <v:textbox inset="2.16pt,1.44pt,0,1.44pt">
                        <w:txbxContent>
                          <w:p w14:paraId="3CF7AD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8720" behindDoc="0" locked="0" layoutInCell="1" allowOverlap="1" wp14:anchorId="17624C50" wp14:editId="31165DA0">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7D9A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24C50" id="Rectangle 4357" o:spid="_x0000_s1062" style="position:absolute;left:0;text-align:left;margin-left:102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QQ4pWuwEAAEoDAAAOAAAAAAAAAAAAAAAAAC4CAABkcnMv&#10;ZTJvRG9jLnhtbFBLAQItABQABgAIAAAAIQC0omDm3AAAAAoBAAAPAAAAAAAAAAAAAAAAABUEAABk&#10;cnMvZG93bnJldi54bWxQSwUGAAAAAAQABADzAAAAHgUAAAAA&#10;" filled="f" stroked="f">
                      <v:textbox inset="2.16pt,1.44pt,0,1.44pt">
                        <w:txbxContent>
                          <w:p w14:paraId="3F7D9A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9744" behindDoc="0" locked="0" layoutInCell="1" allowOverlap="1" wp14:anchorId="42127E52" wp14:editId="5A84D64C">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6472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27E52" id="Rectangle 4356" o:spid="_x0000_s1063" style="position:absolute;left:0;text-align:left;margin-left:102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JlSvguwEAAEoDAAAOAAAAAAAAAAAAAAAAAC4CAABkcnMv&#10;ZTJvRG9jLnhtbFBLAQItABQABgAIAAAAIQC0omDm3AAAAAoBAAAPAAAAAAAAAAAAAAAAABUEAABk&#10;cnMvZG93bnJldi54bWxQSwUGAAAAAAQABADzAAAAHgUAAAAA&#10;" filled="f" stroked="f">
                      <v:textbox inset="2.16pt,1.44pt,0,1.44pt">
                        <w:txbxContent>
                          <w:p w14:paraId="426472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0768" behindDoc="0" locked="0" layoutInCell="1" allowOverlap="1" wp14:anchorId="351DF887" wp14:editId="59D4217E">
                      <wp:simplePos x="0" y="0"/>
                      <wp:positionH relativeFrom="column">
                        <wp:posOffset>1295400</wp:posOffset>
                      </wp:positionH>
                      <wp:positionV relativeFrom="paragraph">
                        <wp:posOffset>368300</wp:posOffset>
                      </wp:positionV>
                      <wp:extent cx="977900" cy="927100"/>
                      <wp:effectExtent l="0" t="0" r="0" b="0"/>
                      <wp:wrapNone/>
                      <wp:docPr id="4355" name="Rectangle 4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FCC7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DF887" id="Rectangle 4355" o:spid="_x0000_s1064" style="position:absolute;left:0;text-align:left;margin-left:102pt;margin-top:29pt;width:77pt;height:73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cn9Wi2AQAASgMAAA4AAAAAAAAAAAAAAAAALgIAAGRycy9lMm9Eb2Mu&#10;eG1sUEsBAi0AFAAGAAgAAAAhALXmu0naAAAACgEAAA8AAAAAAAAAAAAAAAAAEAQAAGRycy9kb3du&#10;cmV2LnhtbFBLBQYAAAAABAAEAPMAAAAXBQAAAAA=&#10;" filled="f" stroked="f">
                      <v:textbox inset="2.16pt,1.44pt,0,1.44pt">
                        <w:txbxContent>
                          <w:p w14:paraId="54FCC7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1792" behindDoc="0" locked="0" layoutInCell="1" allowOverlap="1" wp14:anchorId="3A15BF6E" wp14:editId="6F5DC4F0">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457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5BF6E" id="Rectangle 4354" o:spid="_x0000_s1065" style="position:absolute;left:0;text-align:left;margin-left:102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mquQEAAEo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7ecVJZ47nNIv&#10;1I373ipyzg5GSjXPd9ZrjKnDssf4AJcooTuTnzS4+Yu0yFQ0Pl01VlMmApObdrOucRICj25WmxZ9&#10;7FK9FEdI+ZsKjswOo4BQirL8+CPl89XnK1g3gzk/P3t52k+FTLt5RroP8oQMcUXzPRptw8iosCZS&#10;MuLYGU1/DhwUJfa7R12bm1Xb4J6UYLlu1ri/UALEvH+d5V4MATdJZKDkEMH0A8ItChVUOLDC67Jc&#10;80a8jgv2l19g9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uwYJqrkBAABKAwAADgAAAAAAAAAAAAAAAAAuAgAAZHJzL2Uy&#10;b0RvYy54bWxQSwECLQAUAAYACAAAACEAtKJg5twAAAAKAQAADwAAAAAAAAAAAAAAAAATBAAAZHJz&#10;L2Rvd25yZXYueG1sUEsFBgAAAAAEAAQA8wAAABwFAAAAAA==&#10;" filled="f" stroked="f">
                      <v:textbox inset="2.16pt,1.44pt,0,1.44pt">
                        <w:txbxContent>
                          <w:p w14:paraId="06B457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2816" behindDoc="0" locked="0" layoutInCell="1" allowOverlap="1" wp14:anchorId="7B590D31" wp14:editId="225C011F">
                      <wp:simplePos x="0" y="0"/>
                      <wp:positionH relativeFrom="column">
                        <wp:posOffset>1295400</wp:posOffset>
                      </wp:positionH>
                      <wp:positionV relativeFrom="paragraph">
                        <wp:posOffset>368300</wp:posOffset>
                      </wp:positionV>
                      <wp:extent cx="977900" cy="863600"/>
                      <wp:effectExtent l="0" t="0" r="0" b="0"/>
                      <wp:wrapNone/>
                      <wp:docPr id="4353" name="Rectangle 4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402AE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90D31" id="Rectangle 4353" o:spid="_x0000_s1066" style="position:absolute;left:0;text-align:left;margin-left:102pt;margin-top:29pt;width:77pt;height:68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A+xqv7uQEAAEoDAAAOAAAAAAAAAAAAAAAAAC4CAABkcnMvZTJv&#10;RG9jLnhtbFBLAQItABQABgAIAAAAIQAdwevK2wAAAAoBAAAPAAAAAAAAAAAAAAAAABMEAABkcnMv&#10;ZG93bnJldi54bWxQSwUGAAAAAAQABADzAAAAGwUAAAAA&#10;" filled="f" stroked="f">
                      <v:textbox inset="2.16pt,1.44pt,0,1.44pt">
                        <w:txbxContent>
                          <w:p w14:paraId="4402AE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3840" behindDoc="0" locked="0" layoutInCell="1" allowOverlap="1" wp14:anchorId="3EA3C087" wp14:editId="2B1DD2B6">
                      <wp:simplePos x="0" y="0"/>
                      <wp:positionH relativeFrom="column">
                        <wp:posOffset>1295400</wp:posOffset>
                      </wp:positionH>
                      <wp:positionV relativeFrom="paragraph">
                        <wp:posOffset>368300</wp:posOffset>
                      </wp:positionV>
                      <wp:extent cx="977900" cy="927100"/>
                      <wp:effectExtent l="0" t="0" r="0" b="0"/>
                      <wp:wrapNone/>
                      <wp:docPr id="4352" name="Rectangle 43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B09C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C087" id="Rectangle 4352" o:spid="_x0000_s1067" style="position:absolute;left:0;text-align:left;margin-left:102pt;margin-top:29pt;width:77pt;height:73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Add64+tAEAAEoDAAAOAAAAAAAAAAAAAAAAAC4CAABkcnMvZTJvRG9jLnht&#10;bFBLAQItABQABgAIAAAAIQC15rtJ2gAAAAoBAAAPAAAAAAAAAAAAAAAAAA4EAABkcnMvZG93bnJl&#10;di54bWxQSwUGAAAAAAQABADzAAAAFQUAAAAA&#10;" filled="f" stroked="f">
                      <v:textbox inset="2.16pt,1.44pt,0,1.44pt">
                        <w:txbxContent>
                          <w:p w14:paraId="6CB09C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4864" behindDoc="0" locked="0" layoutInCell="1" allowOverlap="1" wp14:anchorId="32295786" wp14:editId="770F8D7D">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DB5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95786" id="Rectangle 4351" o:spid="_x0000_s1068" style="position:absolute;left:0;text-align:left;margin-left:102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KuQEAAEoDAAAOAAAAZHJzL2Uyb0RvYy54bWysU9tu2zAMfR+wfxD0vthxsj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r1eclJZ47nNIv&#10;1I37zioyZ3sjpZrmO+k1xNRi2WN8gEuU0J3Ijxrc9EVaZCwan68aqzETgcntarupcRICj27W2xX6&#10;2KV6KY6Q8jcVHJkcRgGhFGX56UfK89XnK1g3gZmfn7w8HsaZTPOM9BDkGRniiuZ7NNqGgVFhTaRk&#10;wLEzmv4cOShK7HePujY361WDe1KC5abZ4P5CCRDz4XWWe9EH3CSRgZJjBNP1CLcoVFDhwAqvy3JN&#10;G/E6LthffoH9X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svxgSrkBAABKAwAADgAAAAAAAAAAAAAAAAAuAgAAZHJzL2Uy&#10;b0RvYy54bWxQSwECLQAUAAYACAAAACEAtKJg5twAAAAKAQAADwAAAAAAAAAAAAAAAAATBAAAZHJz&#10;L2Rvd25yZXYueG1sUEsFBgAAAAAEAAQA8wAAABwFAAAAAA==&#10;" filled="f" stroked="f">
                      <v:textbox inset="2.16pt,1.44pt,0,1.44pt">
                        <w:txbxContent>
                          <w:p w14:paraId="5E2DB5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5888" behindDoc="0" locked="0" layoutInCell="1" allowOverlap="1" wp14:anchorId="2AB3DE23" wp14:editId="515DA394">
                      <wp:simplePos x="0" y="0"/>
                      <wp:positionH relativeFrom="column">
                        <wp:posOffset>1295400</wp:posOffset>
                      </wp:positionH>
                      <wp:positionV relativeFrom="paragraph">
                        <wp:posOffset>368300</wp:posOffset>
                      </wp:positionV>
                      <wp:extent cx="977900" cy="927100"/>
                      <wp:effectExtent l="0" t="0" r="0" b="0"/>
                      <wp:wrapNone/>
                      <wp:docPr id="4350" name="Rectangle 43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4DDF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3DE23" id="Rectangle 4350" o:spid="_x0000_s1069" style="position:absolute;left:0;text-align:left;margin-left:102pt;margin-top:29pt;width:77pt;height:73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Bu3ZyItAEAAEoDAAAOAAAAAAAAAAAAAAAAAC4CAABkcnMvZTJvRG9jLnht&#10;bFBLAQItABQABgAIAAAAIQC15rtJ2gAAAAoBAAAPAAAAAAAAAAAAAAAAAA4EAABkcnMvZG93bnJl&#10;di54bWxQSwUGAAAAAAQABADzAAAAFQUAAAAA&#10;" filled="f" stroked="f">
                      <v:textbox inset="2.16pt,1.44pt,0,1.44pt">
                        <w:txbxContent>
                          <w:p w14:paraId="704DDF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6912" behindDoc="0" locked="0" layoutInCell="1" allowOverlap="1" wp14:anchorId="10594DD1" wp14:editId="4D0B17BA">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D855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94DD1" id="Rectangle 4349" o:spid="_x0000_s1070" style="position:absolute;left:0;text-align:left;margin-left:102pt;margin-top:29pt;width:77pt;height:73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PmrM+rUBAABKAwAADgAAAAAAAAAAAAAAAAAuAgAAZHJzL2Uyb0RvYy54&#10;bWxQSwECLQAUAAYACAAAACEAtea7SdoAAAAKAQAADwAAAAAAAAAAAAAAAAAPBAAAZHJzL2Rvd25y&#10;ZXYueG1sUEsFBgAAAAAEAAQA8wAAABYFAAAAAA==&#10;" filled="f" stroked="f">
                      <v:textbox inset="2.16pt,1.44pt,0,1.44pt">
                        <w:txbxContent>
                          <w:p w14:paraId="34D855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7936" behindDoc="0" locked="0" layoutInCell="1" allowOverlap="1" wp14:anchorId="3D9A1B61" wp14:editId="5C1925CA">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570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A1B61" id="Rectangle 4348" o:spid="_x0000_s1071" style="position:absolute;left:0;text-align:left;margin-left:102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A4uAEAAEoDAAAOAAAAZHJzL2Uyb0RvYy54bWysU9tu2zAMfR+wfxD0vthxsj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r1Rpn5bnDKf1C&#10;3bjvrCJztjdSqmm+k15DTC2WPcYHuEQJ3Yn8qMFNX6RFxqLx+aqxGjMRmNyutpsaJyHw6Ga9XaGP&#10;XaqX4ggpf1PBkclhFBBKUZaffqQ8X32+gnUTmPn5ycvjYZzJfH5GegjyjAxxRfM9Gm3DwKiwJlIy&#10;4NgZTX+OHBQl9rtHXZub9arBPSnBctNsUBMoAWI+vM5yL/qAmyQyUHKMYLoe4RaFCiocWOF1Wa5p&#10;I17HBfvLL7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iSzA4uAEAAEoDAAAOAAAAAAAAAAAAAAAAAC4CAABkcnMvZTJv&#10;RG9jLnhtbFBLAQItABQABgAIAAAAIQC0omDm3AAAAAoBAAAPAAAAAAAAAAAAAAAAABIEAABkcnMv&#10;ZG93bnJldi54bWxQSwUGAAAAAAQABADzAAAAGwUAAAAA&#10;" filled="f" stroked="f">
                      <v:textbox inset="2.16pt,1.44pt,0,1.44pt">
                        <w:txbxContent>
                          <w:p w14:paraId="0FD570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8960" behindDoc="0" locked="0" layoutInCell="1" allowOverlap="1" wp14:anchorId="4BCB9026" wp14:editId="5B65CC82">
                      <wp:simplePos x="0" y="0"/>
                      <wp:positionH relativeFrom="column">
                        <wp:posOffset>1295400</wp:posOffset>
                      </wp:positionH>
                      <wp:positionV relativeFrom="paragraph">
                        <wp:posOffset>368300</wp:posOffset>
                      </wp:positionV>
                      <wp:extent cx="977900" cy="9271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AEBE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B9026" id="Rectangle 4347" o:spid="_x0000_s1072" style="position:absolute;left:0;text-align:left;margin-left:102pt;margin-top:29pt;width:77pt;height:73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yV2ytLUBAABKAwAADgAAAAAAAAAAAAAAAAAuAgAAZHJzL2Uyb0RvYy54&#10;bWxQSwECLQAUAAYACAAAACEAtea7SdoAAAAKAQAADwAAAAAAAAAAAAAAAAAPBAAAZHJzL2Rvd25y&#10;ZXYueG1sUEsFBgAAAAAEAAQA8wAAABYFAAAAAA==&#10;" filled="f" stroked="f">
                      <v:textbox inset="2.16pt,1.44pt,0,1.44pt">
                        <w:txbxContent>
                          <w:p w14:paraId="2BAEBE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9984" behindDoc="0" locked="0" layoutInCell="1" allowOverlap="1" wp14:anchorId="6B6374BC" wp14:editId="61824482">
                      <wp:simplePos x="0" y="0"/>
                      <wp:positionH relativeFrom="column">
                        <wp:posOffset>1295400</wp:posOffset>
                      </wp:positionH>
                      <wp:positionV relativeFrom="paragraph">
                        <wp:posOffset>368300</wp:posOffset>
                      </wp:positionV>
                      <wp:extent cx="977900" cy="9017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A4F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374BC" id="Rectangle 4346" o:spid="_x0000_s1073" style="position:absolute;left:0;text-align:left;margin-left:102pt;margin-top:29pt;width:77pt;height:71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" filled="f" stroked="f">
                      <v:textbox inset="2.16pt,1.44pt,0,1.44pt">
                        <w:txbxContent>
                          <w:p w14:paraId="3CA4F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1008" behindDoc="0" locked="0" layoutInCell="1" allowOverlap="1" wp14:anchorId="5D8B24F0" wp14:editId="3E14F2BD">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7DB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B24F0" id="Rectangle 4345" o:spid="_x0000_s1074" style="position:absolute;left:0;text-align:left;margin-left:102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U2zcjLkBAABKAwAADgAAAAAAAAAAAAAAAAAuAgAAZHJzL2Uy&#10;b0RvYy54bWxQSwECLQAUAAYACAAAACEAtKJg5twAAAAKAQAADwAAAAAAAAAAAAAAAAATBAAAZHJz&#10;L2Rvd25yZXYueG1sUEsFBgAAAAAEAAQA8wAAABwFAAAAAA==&#10;" filled="f" stroked="f">
                      <v:textbox inset="2.16pt,1.44pt,0,1.44pt">
                        <w:txbxContent>
                          <w:p w14:paraId="45D7DB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2032" behindDoc="0" locked="0" layoutInCell="1" allowOverlap="1" wp14:anchorId="44B1178C" wp14:editId="58E13C5C">
                      <wp:simplePos x="0" y="0"/>
                      <wp:positionH relativeFrom="column">
                        <wp:posOffset>1295400</wp:posOffset>
                      </wp:positionH>
                      <wp:positionV relativeFrom="paragraph">
                        <wp:posOffset>368300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68F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1178C" id="Rectangle 4344" o:spid="_x0000_s1075" style="position:absolute;left:0;text-align:left;margin-left:102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Kun06uAEAAEoDAAAOAAAAAAAAAAAAAAAAAC4CAABkcnMvZTJv&#10;RG9jLnhtbFBLAQItABQABgAIAAAAIQC0omDm3AAAAAoBAAAPAAAAAAAAAAAAAAAAABIEAABkcnMv&#10;ZG93bnJldi54bWxQSwUGAAAAAAQABADzAAAAGwUAAAAA&#10;" filled="f" stroked="f">
                      <v:textbox inset="2.16pt,1.44pt,0,1.44pt">
                        <w:txbxContent>
                          <w:p w14:paraId="31868F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3056" behindDoc="0" locked="0" layoutInCell="1" allowOverlap="1" wp14:anchorId="53D581D8" wp14:editId="40E30EF0">
                      <wp:simplePos x="0" y="0"/>
                      <wp:positionH relativeFrom="column">
                        <wp:posOffset>1295400</wp:posOffset>
                      </wp:positionH>
                      <wp:positionV relativeFrom="paragraph">
                        <wp:posOffset>368300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D83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81D8" id="Rectangle 4343" o:spid="_x0000_s1076" style="position:absolute;left:0;text-align:left;margin-left:102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dfj5i6AQAASgMAAA4AAAAAAAAAAAAAAAAALgIAAGRycy9l&#10;Mm9Eb2MueG1sUEsBAi0AFAAGAAgAAAAhALSiYObcAAAACgEAAA8AAAAAAAAAAAAAAAAAFAQAAGRy&#10;cy9kb3ducmV2LnhtbFBLBQYAAAAABAAEAPMAAAAdBQAAAAA=&#10;" filled="f" stroked="f">
                      <v:textbox inset="2.16pt,1.44pt,0,1.44pt">
                        <w:txbxContent>
                          <w:p w14:paraId="711D83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4080" behindDoc="0" locked="0" layoutInCell="1" allowOverlap="1" wp14:anchorId="61C0F45D" wp14:editId="426B7232">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338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0F45D" id="Rectangle 4342" o:spid="_x0000_s1077" style="position:absolute;left:0;text-align:left;margin-left:102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4uuAEAAEo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q3VHiecOp/QN&#10;deN+sIpcsqORUpX5Fr2mmHose45PcI0SuoX8rMGVL9Iic9X4fNNYzZkITG5X202LkxB4dLfertDH&#10;Ls1LcYSUP6ngSHEYBYRSleWnLylfrv6+gnUFzOX54uX5MFcy729ID0GekSGuaH5Eo22YGBXWREom&#10;HDuj6eeRg6LEfvaoa3e3XqEMuQbLTbfB/YUaIObD6yz3Ygy4SSIDJccIZhgRbn23osKBVV7X5Sob&#10;8Tqu2F9+gf0v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OiS4uuAEAAEoDAAAOAAAAAAAAAAAAAAAAAC4CAABkcnMvZTJv&#10;RG9jLnhtbFBLAQItABQABgAIAAAAIQC0omDm3AAAAAoBAAAPAAAAAAAAAAAAAAAAABIEAABkcnMv&#10;ZG93bnJldi54bWxQSwUGAAAAAAQABADzAAAAGwUAAAAA&#10;" filled="f" stroked="f">
                      <v:textbox inset="2.16pt,1.44pt,0,1.44pt">
                        <w:txbxContent>
                          <w:p w14:paraId="4E4338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5104" behindDoc="0" locked="0" layoutInCell="1" allowOverlap="1" wp14:anchorId="2F08BCE9" wp14:editId="7D43FAD3">
                      <wp:simplePos x="0" y="0"/>
                      <wp:positionH relativeFrom="column">
                        <wp:posOffset>1295400</wp:posOffset>
                      </wp:positionH>
                      <wp:positionV relativeFrom="paragraph">
                        <wp:posOffset>368300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006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8BCE9" id="Rectangle 4341" o:spid="_x0000_s1078" style="position:absolute;left:0;text-align:left;margin-left:102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0uuQEAAEo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LpZzShyzOKU/&#10;qBtzvZHklB20EDLPN+s1hthi2WN4gHMU0c3kJwU2f5EWmYrGx4vGckqEY3K9WK9qnATHo+vleoE+&#10;dqleiwPE9FN6S7LTUUAoRVl2+B3T6erLFazLYE7PZy9Nu6mQuWpekO68OCJDXNF0j0YZP3aUGx0o&#10;GXHsHY1/9wwkJeaXQ12b6+WiwT0pwXzVrHB/oQSIefc2yxwfPG4ST0DJPoDuB4RbFCqocGCF13m5&#10;8ka8jQv2119g+w8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PW9LrkBAABKAwAADgAAAAAAAAAAAAAAAAAuAgAAZHJzL2Uy&#10;b0RvYy54bWxQSwECLQAUAAYACAAAACEAtKJg5twAAAAKAQAADwAAAAAAAAAAAAAAAAATBAAAZHJz&#10;L2Rvd25yZXYueG1sUEsFBgAAAAAEAAQA8wAAABwFAAAAAA==&#10;" filled="f" stroked="f">
                      <v:textbox inset="2.16pt,1.44pt,0,1.44pt">
                        <w:txbxContent>
                          <w:p w14:paraId="523006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6128" behindDoc="0" locked="0" layoutInCell="1" allowOverlap="1" wp14:anchorId="33FA7C18" wp14:editId="2B777FE8">
                      <wp:simplePos x="0" y="0"/>
                      <wp:positionH relativeFrom="column">
                        <wp:posOffset>1295400</wp:posOffset>
                      </wp:positionH>
                      <wp:positionV relativeFrom="paragraph">
                        <wp:posOffset>368300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5E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A7C18" id="Rectangle 4340" o:spid="_x0000_s1079" style="position:absolute;left:0;text-align:left;margin-left:102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yYuQEAAEo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7QoF8tzhlH6h&#10;btz3VpFzdjBSqnm+s15jTB2WPcYHuEQJ3Zn8pMHNX6RFpqLx6aqxmjIRmNy0m3WNDwk8ulltWvSx&#10;S/VSHCHlbyo4MjuMAkIpyvLjj5TPV5+vYN0M5vz87OVpPxUyn9tnpPsgT8gQVzTfo9E2jIwKayIl&#10;I46d0fTnwEFRYr971LW5WbUN7kkJlutmjfsLJUDM+9dZ7sUQcJNEBkoOEUw/INyiUEGFAyu8Lss1&#10;b8TruGB/+QV2f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SMcmLkBAABKAwAADgAAAAAAAAAAAAAAAAAuAgAAZHJzL2Uy&#10;b0RvYy54bWxQSwECLQAUAAYACAAAACEAtKJg5twAAAAKAQAADwAAAAAAAAAAAAAAAAATBAAAZHJz&#10;L2Rvd25yZXYueG1sUEsFBgAAAAAEAAQA8wAAABwFAAAAAA==&#10;" filled="f" stroked="f">
                      <v:textbox inset="2.16pt,1.44pt,0,1.44pt">
                        <w:txbxContent>
                          <w:p w14:paraId="331C5E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7152" behindDoc="0" locked="0" layoutInCell="1" allowOverlap="1" wp14:anchorId="2272C34C" wp14:editId="27BAF02F">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91B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2C34C" id="Rectangle 4339" o:spid="_x0000_s1080" style="position:absolute;left:0;text-align:left;margin-left:102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fuQEAAEo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bbuhxHOHU/qF&#10;unHfW0XO2cFIqeb5znqNMXVY9hgf4BIldGfykwY3f5EWmYrGp6vGaspEYHLTbtY1TkLg0c1q06KP&#10;XaqX4ggpf1PBkdlhFBBKUZYff6R8vvp8BetmMOfnZy9P+6mQ+bx6RroP8oQMcUXzPRptw8iosCZS&#10;MuLYGU1/DhwUJfa7R12bm1Xb4J6UYLlu1ri/UALEvH+d5V4MATdJZKDkEMH0A8ItChVUOLDC67Jc&#10;80a8jgv2l19g9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xFan7kBAABKAwAADgAAAAAAAAAAAAAAAAAuAgAAZHJzL2Uy&#10;b0RvYy54bWxQSwECLQAUAAYACAAAACEAtKJg5twAAAAKAQAADwAAAAAAAAAAAAAAAAATBAAAZHJz&#10;L2Rvd25yZXYueG1sUEsFBgAAAAAEAAQA8wAAABwFAAAAAA==&#10;" filled="f" stroked="f">
                      <v:textbox inset="2.16pt,1.44pt,0,1.44pt">
                        <w:txbxContent>
                          <w:p w14:paraId="24491B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8176" behindDoc="0" locked="0" layoutInCell="1" allowOverlap="1" wp14:anchorId="499D100B" wp14:editId="297D4F16">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068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100B" id="Rectangle 4338" o:spid="_x0000_s1081" style="position:absolute;left:0;text-align:left;margin-left:102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sf7KbkBAABKAwAADgAAAAAAAAAAAAAAAAAuAgAAZHJzL2Uy&#10;b0RvYy54bWxQSwECLQAUAAYACAAAACEAtKJg5twAAAAKAQAADwAAAAAAAAAAAAAAAAATBAAAZHJz&#10;L2Rvd25yZXYueG1sUEsFBgAAAAAEAAQA8wAAABwFAAAAAA==&#10;" filled="f" stroked="f">
                      <v:textbox inset="2.16pt,1.44pt,0,1.44pt">
                        <w:txbxContent>
                          <w:p w14:paraId="3AD068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9200" behindDoc="0" locked="0" layoutInCell="1" allowOverlap="1" wp14:anchorId="474FD7B5" wp14:editId="5D1316FD">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982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FD7B5" id="Rectangle 4337" o:spid="_x0000_s1082" style="position:absolute;left:0;text-align:left;margin-left:102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TRugEAAEo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p2TYnjFqf0&#10;HXXjrh8VuWQHI6XK8816TSF2WPYcnuAaRXQz+VmDzV+kReai8fmmsZoTEZjctttNjZMQeLRebVv0&#10;sUv1Whwgps/KW5IdRgGhFGX56WtMl6svV7Aug7k8n700H+ZC5uPdC9KDl2dkiCuaHtHo0U+MitEE&#10;SiYcO6Px15GDomT84lDXZr1qG9yTEiw3zQb3F0qAmA9vs9yJweMmiQSUHAOYfkC4RaGCCgdWeF2X&#10;K2/E27hgf/0F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gmJNG6AQAASgMAAA4AAAAAAAAAAAAAAAAALgIAAGRycy9l&#10;Mm9Eb2MueG1sUEsBAi0AFAAGAAgAAAAhALSiYObcAAAACgEAAA8AAAAAAAAAAAAAAAAAFAQAAGRy&#10;cy9kb3ducmV2LnhtbFBLBQYAAAAABAAEAPMAAAAdBQAAAAA=&#10;" filled="f" stroked="f">
                      <v:textbox inset="2.16pt,1.44pt,0,1.44pt">
                        <w:txbxContent>
                          <w:p w14:paraId="21C982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0224" behindDoc="0" locked="0" layoutInCell="1" allowOverlap="1" wp14:anchorId="4065D8C1" wp14:editId="1E392CB9">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6E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5D8C1" id="Rectangle 4336" o:spid="_x0000_s1083" style="position:absolute;left:0;text-align:left;margin-left:102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VnugEAAEo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r2jhLHLU7p&#10;O+rGXT8qcskORkqV55v1mkLssOw5PME1iuhm8rMGm79Ii8xF4/NNYzUnIjC5bbebGich8Gi92rbo&#10;Y5fqtThATJ+VtyQ7jAJCKcry09eYLldfrmBdBnN5PntpPsyFzMf1C9KDl2dkiCuaHtHo0U+MitEE&#10;SiYcO6Px15GDomT84lDXZr1qG9yTEiw3zQb3F0qAmA9vs9yJweMmiQSUHAOYfkC4RaGCCgdWeF2X&#10;K2/E27hgf/0F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HwhWe6AQAASgMAAA4AAAAAAAAAAAAAAAAALgIAAGRycy9l&#10;Mm9Eb2MueG1sUEsBAi0AFAAGAAgAAAAhALSiYObcAAAACgEAAA8AAAAAAAAAAAAAAAAAFAQAAGRy&#10;cy9kb3ducmV2LnhtbFBLBQYAAAAABAAEAPMAAAAdBQAAAAA=&#10;" filled="f" stroked="f">
                      <v:textbox inset="2.16pt,1.44pt,0,1.44pt">
                        <w:txbxContent>
                          <w:p w14:paraId="6D06E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1248" behindDoc="0" locked="0" layoutInCell="1" allowOverlap="1" wp14:anchorId="1275690F" wp14:editId="3D4C329A">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1FF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5690F" id="Rectangle 4335" o:spid="_x0000_s1084" style="position:absolute;left:0;text-align:left;margin-left:102pt;margin-top:29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edugEAAEo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V1fUeK4xSn9&#10;Qt246wZFTtneSKnm+c56jSG2WPYcnuAcRXRn8pMGO3+RFpmyxseLxmpKRGByXa+bEich8Oh6ta7R&#10;xy7FW3GAmH4qb8nsMAoIJSvLD/cxna6+XsG6Gczp+dlL027KZK6aV6Q7L4/IEFc0PaLRgx8ZFYMJ&#10;lIw4dkbjnz0HRclw51DX6npVV7gnOVg2VYP7CzlAzLv3We5E73GTRAJK9gFM1yPcrFBGhQPLvM7L&#10;NW/E+zhjf/sF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fgF526AQAASgMAAA4AAAAAAAAAAAAAAAAALgIAAGRycy9l&#10;Mm9Eb2MueG1sUEsBAi0AFAAGAAgAAAAhALSiYObcAAAACgEAAA8AAAAAAAAAAAAAAAAAFAQAAGRy&#10;cy9kb3ducmV2LnhtbFBLBQYAAAAABAAEAPMAAAAdBQAAAAA=&#10;" filled="f" stroked="f">
                      <v:textbox inset="2.16pt,1.44pt,0,1.44pt">
                        <w:txbxContent>
                          <w:p w14:paraId="6381FF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2272" behindDoc="0" locked="0" layoutInCell="1" allowOverlap="1" wp14:anchorId="2F3E02BB" wp14:editId="78FB9007">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9EA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E02BB" id="Rectangle 4334" o:spid="_x0000_s1085" style="position:absolute;left:0;text-align:left;margin-left:102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YruQEAAEo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bbuixHOHU/qF&#10;unHfW0XO2cFIqeb5znqNMXVY9hgf4BIldGfykwY3f5EWmYrGp6vGaspEYHLTbtY1TkLg0c1q06KP&#10;XaqX4ggpf1PBkdlhFBBKUZYff6R8vvp8BetmMOfnZy9P+6mQ+bx5RroP8oQMcUXzPRptw8iosCZS&#10;MuLYGU1/DhwUJfa7R12bm1Xb4J6UYLlu1ri/UALEvH+d5V4MATdJZKDkEMH0A8ItChVUOLDC67Jc&#10;80a8jgv2l19g9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ja2K7kBAABKAwAADgAAAAAAAAAAAAAAAAAuAgAAZHJzL2Uy&#10;b0RvYy54bWxQSwECLQAUAAYACAAAACEAtKJg5twAAAAKAQAADwAAAAAAAAAAAAAAAAATBAAAZHJz&#10;L2Rvd25yZXYueG1sUEsFBgAAAAAEAAQA8wAAABwFAAAAAA==&#10;" filled="f" stroked="f">
                      <v:textbox inset="2.16pt,1.44pt,0,1.44pt">
                        <w:txbxContent>
                          <w:p w14:paraId="1C29EA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3296" behindDoc="0" locked="0" layoutInCell="1" allowOverlap="1" wp14:anchorId="65D16369" wp14:editId="2CDFB18D">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5A7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16369" id="Rectangle 4333" o:spid="_x0000_s1086" style="position:absolute;left:0;text-align:left;margin-left:102pt;margin-top:29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zaugEAAEo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dtW1LieMWu/SC&#10;vnHXj4qcq4ORUuX+Zr+mEDu89hqe4ZJFXGbxswabvyiLzMXj09VjNScisLhpN+saOyFw63a1aXGN&#10;KNX75QAxfVPekrxgFJBKcZYfH2I6H/19BO9lMufn8yrN+7mIuSmoubT38oQKcUTTEwY9+olRMZpA&#10;yYRtZzT+OnBQlIzfHfra3K7aBuekJMt1s8b5hZIg5/3HKndi8DhJIgElhwCmH5BucaiwwoYVXZfh&#10;yhPxMS/c33+B3R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5A3Nq6AQAASgMAAA4AAAAAAAAAAAAAAAAALgIAAGRycy9l&#10;Mm9Eb2MueG1sUEsBAi0AFAAGAAgAAAAhALSiYObcAAAACgEAAA8AAAAAAAAAAAAAAAAAFAQAAGRy&#10;cy9kb3ducmV2LnhtbFBLBQYAAAAABAAEAPMAAAAdBQAAAAA=&#10;" filled="f" stroked="f">
                      <v:textbox inset="2.16pt,1.44pt,0,1.44pt">
                        <w:txbxContent>
                          <w:p w14:paraId="44A5A7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4320" behindDoc="0" locked="0" layoutInCell="1" allowOverlap="1" wp14:anchorId="1CAB321C" wp14:editId="6EAE2560">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CD1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B321C" id="Rectangle 4332" o:spid="_x0000_s1087" style="position:absolute;left:0;text-align:left;margin-left:102pt;margin-top:29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FeWfWy3AQAASgMAAA4AAAAAAAAAAAAAAAAALgIAAGRycy9lMm9E&#10;b2MueG1sUEsBAi0AFAAGAAgAAAAhALSiYObcAAAACgEAAA8AAAAAAAAAAAAAAAAAEQQAAGRycy9k&#10;b3ducmV2LnhtbFBLBQYAAAAABAAEAPMAAAAaBQAAAAA=&#10;" filled="f" stroked="f">
                      <v:textbox inset="2.16pt,1.44pt,0,1.44pt">
                        <w:txbxContent>
                          <w:p w14:paraId="430CD1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5344" behindDoc="0" locked="0" layoutInCell="1" allowOverlap="1" wp14:anchorId="29DCBF79" wp14:editId="14AA5881">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20C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CBF79" id="Rectangle 4331" o:spid="_x0000_s1088" style="position:absolute;left:0;text-align:left;margin-left:102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5suQEAAEo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tl1S4rnDKf1E&#10;3bjvrSLn7GCkVPN8Z73GmDose45PcIkSujP5SYObv0iLTEXj01VjNWUiMLlpN+saJyHw6Ha1adHH&#10;LtVbcYSUv6rgyOwwCgilKMuP31M+X329gnUzmPPzs5en/VTI3DSvSPdBnpAhrmh+RKNtGBkV1kRK&#10;Rhw7o+n3gYOixH7zqGtzu2ob3JMSLNfNGvcXSoCY9++z3Ish4CaJDJQcIph+QLhFoYIKB1Z4XZZr&#10;3oj3ccH+9gvs/g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erubLkBAABKAwAADgAAAAAAAAAAAAAAAAAuAgAAZHJzL2Uy&#10;b0RvYy54bWxQSwECLQAUAAYACAAAACEAtKJg5twAAAAKAQAADwAAAAAAAAAAAAAAAAATBAAAZHJz&#10;L2Rvd25yZXYueG1sUEsFBgAAAAAEAAQA8wAAABwFAAAAAA==&#10;" filled="f" stroked="f">
                      <v:textbox inset="2.16pt,1.44pt,0,1.44pt">
                        <w:txbxContent>
                          <w:p w14:paraId="50920C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6368" behindDoc="0" locked="0" layoutInCell="1" allowOverlap="1" wp14:anchorId="661214A5" wp14:editId="5EAED83A">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A62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214A5" id="Rectangle 4330" o:spid="_x0000_s1089" style="position:absolute;left:0;text-align:left;margin-left:102pt;margin-top:29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auQEAAEo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tkWBPHc4pZ+o&#10;G/e9VeScHYyUap7vrNcYU4dlz/EJLlFCdyY/aXDzF2mRqWh8umqspkwEJjftZl3jQwKPblebFn3s&#10;Ur0VR0j5qwqOzA6jgFCKsvz4PeXz1dcrWDeDOT8/e3naT4XMTfuKdB/kCRniiuZHNNqGkVFhTaRk&#10;xLEzmn4fOChK7DePuja3q7bBPSnBct2scX+hBIh5/z7LvRgCbpLIQMkhgukHhFsUKqhwYIXXZbnm&#10;jXgfF+xvv8DuD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DxP2rkBAABKAwAADgAAAAAAAAAAAAAAAAAuAgAAZHJzL2Uy&#10;b0RvYy54bWxQSwECLQAUAAYACAAAACEAtKJg5twAAAAKAQAADwAAAAAAAAAAAAAAAAATBAAAZHJz&#10;L2Rvd25yZXYueG1sUEsFBgAAAAAEAAQA8wAAABwFAAAAAA==&#10;" filled="f" stroked="f">
                      <v:textbox inset="2.16pt,1.44pt,0,1.44pt">
                        <w:txbxContent>
                          <w:p w14:paraId="664A62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7392" behindDoc="0" locked="0" layoutInCell="1" allowOverlap="1" wp14:anchorId="74AA248D" wp14:editId="3E491C40">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FA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A248D" id="Rectangle 4329" o:spid="_x0000_s1090" style="position:absolute;left:0;text-align:left;margin-left:102pt;margin-top:29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ouAEAAEo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0awp8dzhlP6g&#10;btx3VpFTtjdSqmm+k15DTC2WPcVHOEcJ3Yn8qMFNX6RFxqLx8aKxGjMRmFwv1qsaJyHw6Hq5XqCP&#10;Xar34ggp36vgyOQwCgilKMsPv1I+XX27gnUTmNPzk5fH3VjIXC3fkO6CPCJDXNH8gEbbMDAqrImU&#10;DDh2RtPrnoOixP70qGtzjYxxT0owXzUr3F8oAWLefcxyL/qAmyQyULKPYLoe4RaFCiocWOF1Xq5p&#10;Iz7GBfv7L7D9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0ix+ouAEAAEoDAAAOAAAAAAAAAAAAAAAAAC4CAABkcnMvZTJv&#10;RG9jLnhtbFBLAQItABQABgAIAAAAIQC0omDm3AAAAAoBAAAPAAAAAAAAAAAAAAAAABIEAABkcnMv&#10;ZG93bnJldi54bWxQSwUGAAAAAAQABADzAAAAGwUAAAAA&#10;" filled="f" stroked="f">
                      <v:textbox inset="2.16pt,1.44pt,0,1.44pt">
                        <w:txbxContent>
                          <w:p w14:paraId="34FFA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8416" behindDoc="0" locked="0" layoutInCell="1" allowOverlap="1" wp14:anchorId="15CD93CD" wp14:editId="0AABDD11">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17A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D93CD" id="Rectangle 4328" o:spid="_x0000_s1091" style="position:absolute;left:0;text-align:left;margin-left:102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4euAEAAEo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rDqclecOp/Qd&#10;deN+sIqcs6ORUpX5Fr2mmHose45PcIkSuoX8rMGVL9Iic9X4dNVYzZkITG5Wm3WLkxB4dHezWaGP&#10;XZrX4ggpf1bBkeIwCgilKsuPX1M+X325gnUFzPn54uV5P1cytx9fkO6DPCFDXNH8iEbbMDEqrImU&#10;TDh2RtOvAwdFif3iUdfuDhnjntRgue7WqAnUADHv32a5F2PATRIZKDlEMMOIcKtCFRUOrPK6LFfZ&#10;iLdxxf76C+x+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tXb4euAEAAEoDAAAOAAAAAAAAAAAAAAAAAC4CAABkcnMvZTJv&#10;RG9jLnhtbFBLAQItABQABgAIAAAAIQC0omDm3AAAAAoBAAAPAAAAAAAAAAAAAAAAABIEAABkcnMv&#10;ZG93bnJldi54bWxQSwUGAAAAAAQABADzAAAAGwUAAAAA&#10;" filled="f" stroked="f">
                      <v:textbox inset="2.16pt,1.44pt,0,1.44pt">
                        <w:txbxContent>
                          <w:p w14:paraId="43617A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9440" behindDoc="0" locked="0" layoutInCell="1" allowOverlap="1" wp14:anchorId="7E4C947D" wp14:editId="5AE96BE8">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1D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C947D" id="Rectangle 4327" o:spid="_x0000_s1092" style="position:absolute;left:0;text-align:left;margin-left:102pt;margin-top:29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HmuAEAAEo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nqzaFaUeO5wSr9R&#10;N+47q8g52xsp1TTfSa8hphbLnuIjXKKE7kR+1OCmL9IiY9H4dNVYjZkITG4Wm3WNkxB4tLrZLNDH&#10;LtV7cYSUf6jgyOQwCgilKMuPv1I+X327gnUTmPPzk5fH/VjILJdvSPdBnpAhrmh+QKNtGBgV1kRK&#10;Bhw7o+nPgYOixP70qGuzQsa4JyWYr5s17i+UADHvP2a5F33ATRIZKDlEMF2PcItCBRUOrPC6LNe0&#10;ER/jgv39F9i9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DvGHmuAEAAEoDAAAOAAAAAAAAAAAAAAAAAC4CAABkcnMvZTJv&#10;RG9jLnhtbFBLAQItABQABgAIAAAAIQC0omDm3AAAAAoBAAAPAAAAAAAAAAAAAAAAABIEAABkcnMv&#10;ZG93bnJldi54bWxQSwUGAAAAAAQABADzAAAAGwUAAAAA&#10;" filled="f" stroked="f">
                      <v:textbox inset="2.16pt,1.44pt,0,1.44pt">
                        <w:txbxContent>
                          <w:p w14:paraId="53E1D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0464" behindDoc="0" locked="0" layoutInCell="1" allowOverlap="1" wp14:anchorId="47DD7DB8" wp14:editId="172CDEE7">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EDE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7DB8" id="Rectangle 4326" o:spid="_x0000_s1093" style="position:absolute;left:0;text-align:left;margin-left:102pt;margin-top:29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BQuAEAAEo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nqzaJaUeO5wSr9R&#10;N+47q8g52xsp1TTfSa8hphbLnuIjXKKE7kR+1OCmL9IiY9H4dNVYjZkITG4Wm3WNkxB4tLrZLNDH&#10;LtV7cYSUf6jgyOQwCgilKMuPv1I+X327gnUTmPPzk5fH/VjILFdvSPdBnpAhrmh+QKNtGBgV1kRK&#10;Bhw7o+nPgYOixP70qGuzQsa4JyWYr5s17i+UADHvP2a5F33ATRIZKDlEMF2PcItCBRUOrPC6LNe0&#10;ER/jgv39F9i9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aasBQuAEAAEoDAAAOAAAAAAAAAAAAAAAAAC4CAABkcnMvZTJv&#10;RG9jLnhtbFBLAQItABQABgAIAAAAIQC0omDm3AAAAAoBAAAPAAAAAAAAAAAAAAAAABIEAABkcnMv&#10;ZG93bnJldi54bWxQSwUGAAAAAAQABADzAAAAGwUAAAAA&#10;" filled="f" stroked="f">
                      <v:textbox inset="2.16pt,1.44pt,0,1.44pt">
                        <w:txbxContent>
                          <w:p w14:paraId="6E8EDE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1488" behindDoc="0" locked="0" layoutInCell="1" allowOverlap="1" wp14:anchorId="2F6FFC57" wp14:editId="763066D3">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D66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FFC57" id="Rectangle 4325" o:spid="_x0000_s1094" style="position:absolute;left:0;text-align:left;margin-left:102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KquAEAAEo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vWpuKHHM4pR+&#10;oG7MDUaSU3bUQsg836zXFGKHZS/hGc5RRDeTnxXY/EVaZC4aHy8ayzkRjsn1at3WOAmOR3fX6xX6&#10;2KV6Lw4Q01fpLclOTwGhFGXZ4TGm09W3K1iXwZyez16ad3Mhc9u+Id15cUSGuKLpCY0yfuopNzpQ&#10;MuHYexpf9wwkJeabQ12bO2SMe1KCZdu0uL9QAsS8+5hljo8eN4knoGQfQA8jwi0KFVQ4sMLrvFx5&#10;Iz7GBfv7L7D9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celKquAEAAEoDAAAOAAAAAAAAAAAAAAAAAC4CAABkcnMvZTJv&#10;RG9jLnhtbFBLAQItABQABgAIAAAAIQC0omDm3AAAAAoBAAAPAAAAAAAAAAAAAAAAABIEAABkcnMv&#10;ZG93bnJldi54bWxQSwUGAAAAAAQABADzAAAAGwUAAAAA&#10;" filled="f" stroked="f">
                      <v:textbox inset="2.16pt,1.44pt,0,1.44pt">
                        <w:txbxContent>
                          <w:p w14:paraId="6F4D66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2512" behindDoc="0" locked="0" layoutInCell="1" allowOverlap="1" wp14:anchorId="39E5A8F6" wp14:editId="3A8FA608">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A20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5A8F6" id="Rectangle 4324" o:spid="_x0000_s1095" style="position:absolute;left:0;text-align:left;margin-left:102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McuAEAAEo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0Swp8dzhlP6g&#10;btx3VpFTtjdSqmm+k15DTC2WPcVHOEcJ3Yn8qMFNX6RFxqLx8aKxGjMRmFwv1qsaJyHw6Hq5XqCP&#10;Xar34ggp36vgyOQwCgilKMsPv1I+XX27gnUTmNPzk5fH3VjIXK3fkO6CPCJDXNH8gEbbMDAqrImU&#10;DDh2RtPrnoOixP70qGtzjYxxT0owXzUr3F8oAWLefcxyL/qAmyQyULKPYLoe4RaFCiocWOF1Xq5p&#10;Iz7GBfv7L7D9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FrPMcuAEAAEoDAAAOAAAAAAAAAAAAAAAAAC4CAABkcnMvZTJv&#10;RG9jLnhtbFBLAQItABQABgAIAAAAIQC0omDm3AAAAAoBAAAPAAAAAAAAAAAAAAAAABIEAABkcnMv&#10;ZG93bnJldi54bWxQSwUGAAAAAAQABADzAAAAGwUAAAAA&#10;" filled="f" stroked="f">
                      <v:textbox inset="2.16pt,1.44pt,0,1.44pt">
                        <w:txbxContent>
                          <w:p w14:paraId="684A20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3536" behindDoc="0" locked="0" layoutInCell="1" allowOverlap="1" wp14:anchorId="33E15161" wp14:editId="65FBD339">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F3F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15161" id="Rectangle 4323" o:spid="_x0000_s1096" style="position:absolute;left:0;text-align:left;margin-left:102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G+uAEAAEoDAAAOAAAAZHJzL2Uyb0RvYy54bWysU8tu2zAQvBfoPxC815LloL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nq36laUeO6wS9/R&#10;N+4Hq8ilOhopVelv8WuKqcdrz/EJrlnCZRE/a3Dli7LIXD0+3zxWcyYCi9vVdtNiJwRure+2K1wj&#10;SvN6OULKn1VwpCwYBaRSneWnrylfjv4+gvcKmcvzZZXnw1zFrCtqKR2CPKNCHNH8iEHbMDEqrImU&#10;TNh2RtPPIwdFif3i0ddujYpxTmqy3HQbnF+oCXI+vK1yL8aAkyQyUHKMYIYR6VaHKitsWNV1Ha4y&#10;EW/zyv31F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YSQG+uAEAAEoDAAAOAAAAAAAAAAAAAAAAAC4CAABkcnMvZTJv&#10;RG9jLnhtbFBLAQItABQABgAIAAAAIQC0omDm3AAAAAoBAAAPAAAAAAAAAAAAAAAAABIEAABkcnMv&#10;ZG93bnJldi54bWxQSwUGAAAAAAQABADzAAAAGwUAAAAA&#10;" filled="f" stroked="f">
                      <v:textbox inset="2.16pt,1.44pt,0,1.44pt">
                        <w:txbxContent>
                          <w:p w14:paraId="073F3F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4560" behindDoc="0" locked="0" layoutInCell="1" allowOverlap="1" wp14:anchorId="08E31B82" wp14:editId="0BA30FFD">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965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31B82" id="Rectangle 4322" o:spid="_x0000_s1097" style="position:absolute;left:0;text-align:left;margin-left:102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AItwEAAEo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zerbqOEs8dTuk7&#10;6sb9YBW5ZEcjpSrzLXpNMfVY9hyf4BoldAv5WYMrX6RF5qrx+aaxmjMRmNyutpsWJyHwaH23XaGP&#10;XZrX4ggpf1bBkeIwCgilKstPX1O+XP19BesKmMvzxcvzYa5k1jekhyDPyBBXND+i0TZMjAprIiUT&#10;jp3R9PPIQVFiv3jUtVsjY9yTGiw33Qb3F2qAmA9vs9yLMeAmiQyUHCOYYUS49d2KCgdWeV2Xq2zE&#10;27hif/0F9r8A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EGfoAi3AQAASgMAAA4AAAAAAAAAAAAAAAAALgIAAGRycy9lMm9E&#10;b2MueG1sUEsBAi0AFAAGAAgAAAAhALSiYObcAAAACgEAAA8AAAAAAAAAAAAAAAAAEQQAAGRycy9k&#10;b3ducmV2LnhtbFBLBQYAAAAABAAEAPMAAAAaBQAAAAA=&#10;" filled="f" stroked="f">
                      <v:textbox inset="2.16pt,1.44pt,0,1.44pt">
                        <w:txbxContent>
                          <w:p w14:paraId="4EE965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5584" behindDoc="0" locked="0" layoutInCell="1" allowOverlap="1" wp14:anchorId="09A91483" wp14:editId="36849086">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A80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91483" id="Rectangle 4321" o:spid="_x0000_s1098" style="position:absolute;left:0;text-align:left;margin-left:102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MIuAEAAEo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m9W3VLSjx3OKXv&#10;qBv3g1Xkkh2NlKrMt+g1xdRj2XN8gmuU0C3kZw2ufJEWmavG55vGas5EYHK72m5anITAo/XddoU+&#10;dmleiyOk/FkFR4rDKCCUqiw/fU35cvXlCtYVMJfni5fnw1zJrLsXpIcgz8gQVzQ/otE2TIwKayIl&#10;E46d0fTryEFRYr941LVbI2PckxosN90G9xdqgJgPb7PcizHgJokMlBwjmGFEuFWhigoHVnldl6ts&#10;xNu4Yn/9Bfa/A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r4zMIuAEAAEoDAAAOAAAAAAAAAAAAAAAAAC4CAABkcnMvZTJv&#10;RG9jLnhtbFBLAQItABQABgAIAAAAIQC0omDm3AAAAAoBAAAPAAAAAAAAAAAAAAAAABIEAABkcnMv&#10;ZG93bnJldi54bWxQSwUGAAAAAAQABADzAAAAGwUAAAAA&#10;" filled="f" stroked="f">
                      <v:textbox inset="2.16pt,1.44pt,0,1.44pt">
                        <w:txbxContent>
                          <w:p w14:paraId="5E3A80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6608" behindDoc="0" locked="0" layoutInCell="1" allowOverlap="1" wp14:anchorId="16A94198" wp14:editId="764620AF">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142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4198" id="Rectangle 4320" o:spid="_x0000_s1099" style="position:absolute;left:0;text-align:left;margin-left:102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K+uAEAAEo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m9W3UokOcOp/Qd&#10;deN+sIpcsqORUpX5Fr2mmHose45PcI0SuoX8rMGVL9Iic9X4fNNYzZkITG5X202LDwk8Wt9tV+hj&#10;l+a1OELKn1VwpDiMAkKpyvLT15QvV1+uYF0Bc3m+eHk+zJXMevWC9BDkGRniiuZHNNqGiVFhTaRk&#10;wrEzmn4dOShK7BePunZrZIx7UoPlptvg/kINEPPhbZZ7MQbcJJGBkmMEM4wItypUUeHAKq/rcpWN&#10;eBtX7K+/wP43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yNZK+uAEAAEoDAAAOAAAAAAAAAAAAAAAAAC4CAABkcnMvZTJv&#10;RG9jLnhtbFBLAQItABQABgAIAAAAIQC0omDm3AAAAAoBAAAPAAAAAAAAAAAAAAAAABIEAABkcnMv&#10;ZG93bnJldi54bWxQSwUGAAAAAAQABADzAAAAGwUAAAAA&#10;" filled="f" stroked="f">
                      <v:textbox inset="2.16pt,1.44pt,0,1.44pt">
                        <w:txbxContent>
                          <w:p w14:paraId="4C6142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7632" behindDoc="0" locked="0" layoutInCell="1" allowOverlap="1" wp14:anchorId="7B60C9D0" wp14:editId="4B2B34A9">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55C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0C9D0" id="Rectangle 4319" o:spid="_x0000_s1100" style="position:absolute;left:0;text-align:left;margin-left:102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WuQEAAEo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xXxDiecOp/QT&#10;deO+s4qcs72RUk3znfQaYmqx7CU+wyVK6E7kRw1u+iItMhaNT1eN1ZiJwORmsVnXOAmBR6vlZoE+&#10;dqk+iiOk/FUFRyaHUUAoRVl+/J7y+er7FaybwJyfn7w87sdCZrV8R7oP8oQMcUXzExptw8CosCZS&#10;MuDYGU2vBw6KEvvNo67NarlocE9KMF83a9xfKAFi3n/Oci/6gJskMlByiGC6HuEWhQoqHFjhdVmu&#10;aSM+xwX7xy+we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wPgVrkBAABKAwAADgAAAAAAAAAAAAAAAAAuAgAAZHJzL2Uy&#10;b0RvYy54bWxQSwECLQAUAAYACAAAACEAtKJg5twAAAAKAQAADwAAAAAAAAAAAAAAAAATBAAAZHJz&#10;L2Rvd25yZXYueG1sUEsFBgAAAAAEAAQA8wAAABwFAAAAAA==&#10;" filled="f" stroked="f">
                      <v:textbox inset="2.16pt,1.44pt,0,1.44pt">
                        <w:txbxContent>
                          <w:p w14:paraId="66155C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8656" behindDoc="0" locked="0" layoutInCell="1" allowOverlap="1" wp14:anchorId="53901A39" wp14:editId="5A4AECF3">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286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01A39" id="Rectangle 4318" o:spid="_x0000_s1101" style="position:absolute;left:0;text-align:left;margin-left:102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HguQEAAEo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WKOs3Lc4pR+&#10;o27cdYMi52xvpFR5vlmvMcQWyx7DA1yiiG4mP2mw+Yu0yFQ0Pl01VlMiApObxWZd4yQEHq2WmwX6&#10;2KV6Kw4Q03flLckOo4BQirL8+DOm89XXK1iXwZyfz16a9lMhs/r6inTv5QkZ4oqmezR68COjYjCB&#10;khHHzmh8OXBQlAw/HOrarJaLBvekBPN1s0ZNoASIef8+y53oPW6SSEDJIYDpeoRbFCqocGCF12W5&#10;8ka8jwv2t19g9w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tVB4LkBAABKAwAADgAAAAAAAAAAAAAAAAAuAgAAZHJzL2Uy&#10;b0RvYy54bWxQSwECLQAUAAYACAAAACEAtKJg5twAAAAKAQAADwAAAAAAAAAAAAAAAAATBAAAZHJz&#10;L2Rvd25yZXYueG1sUEsFBgAAAAAEAAQA8wAAABwFAAAAAA==&#10;" filled="f" stroked="f">
                      <v:textbox inset="2.16pt,1.44pt,0,1.44pt">
                        <w:txbxContent>
                          <w:p w14:paraId="733286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9680" behindDoc="0" locked="0" layoutInCell="1" allowOverlap="1" wp14:anchorId="077103DE" wp14:editId="15AE0A1B">
                      <wp:simplePos x="0" y="0"/>
                      <wp:positionH relativeFrom="column">
                        <wp:posOffset>1295400</wp:posOffset>
                      </wp:positionH>
                      <wp:positionV relativeFrom="paragraph">
                        <wp:posOffset>368300</wp:posOffset>
                      </wp:positionV>
                      <wp:extent cx="977900" cy="927100"/>
                      <wp:effectExtent l="0" t="0" r="0" b="0"/>
                      <wp:wrapNone/>
                      <wp:docPr id="4317" name="Rectangle 4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38C0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103DE" id="Rectangle 4317" o:spid="_x0000_s1102" style="position:absolute;left:0;text-align:left;margin-left:102pt;margin-top:29pt;width:77pt;height:73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CHDw2y2AQAASgMAAA4AAAAAAAAAAAAAAAAALgIAAGRycy9lMm9Eb2Mu&#10;eG1sUEsBAi0AFAAGAAgAAAAhALXmu0naAAAACgEAAA8AAAAAAAAAAAAAAAAAEAQAAGRycy9kb3du&#10;cmV2LnhtbFBLBQYAAAAABAAEAPMAAAAXBQAAAAA=&#10;" filled="f" stroked="f">
                      <v:textbox inset="2.16pt,1.44pt,0,1.44pt">
                        <w:txbxContent>
                          <w:p w14:paraId="7A38C0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0704" behindDoc="0" locked="0" layoutInCell="1" allowOverlap="1" wp14:anchorId="50C678F6" wp14:editId="691B5652">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D3A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678F6" id="Rectangle 4316" o:spid="_x0000_s1103" style="position:absolute;left:0;text-align:left;margin-left:102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uuQEAAEo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lYn5DiecOp/Qb&#10;deO+s4qcs72RUk3znfQaYmqx7Ck+wiVK6E7kRw1u+iItMhaNT1eN1ZiJwORmsVnXOAmBR6vlZoE+&#10;dqneiyOk/EMFRyaHUUAoRVl+/JXy+erbFaybwJyfn7w87sdCZrV6Q7oP8oQMcUXzAxptw8CosCZS&#10;MuDYGU1/DhwUJfanR12b1XLR4J6UYL5u1ri/UALEvP+Y5V70ATdJZKDkEMF0PcItChVUOLDC67Jc&#10;00Z8jAv291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I/rrkBAABKAwAADgAAAAAAAAAAAAAAAAAuAgAAZHJzL2Uy&#10;b0RvYy54bWxQSwECLQAUAAYACAAAACEAtKJg5twAAAAKAQAADwAAAAAAAAAAAAAAAAATBAAAZHJz&#10;L2Rvd25yZXYueG1sUEsFBgAAAAAEAAQA8wAAABwFAAAAAA==&#10;" filled="f" stroked="f">
                      <v:textbox inset="2.16pt,1.44pt,0,1.44pt">
                        <w:txbxContent>
                          <w:p w14:paraId="7ABD3A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1728" behindDoc="0" locked="0" layoutInCell="1" allowOverlap="1" wp14:anchorId="58CB89A3" wp14:editId="136C2A1A">
                      <wp:simplePos x="0" y="0"/>
                      <wp:positionH relativeFrom="column">
                        <wp:posOffset>1295400</wp:posOffset>
                      </wp:positionH>
                      <wp:positionV relativeFrom="paragraph">
                        <wp:posOffset>368300</wp:posOffset>
                      </wp:positionV>
                      <wp:extent cx="977900" cy="863600"/>
                      <wp:effectExtent l="0" t="0" r="0" b="0"/>
                      <wp:wrapNone/>
                      <wp:docPr id="4315" name="Rectangle 43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EE18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B89A3" id="Rectangle 4315" o:spid="_x0000_s1104" style="position:absolute;left:0;text-align:left;margin-left:102pt;margin-top:29pt;width:77pt;height:6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BEYlRTuQEAAEoDAAAOAAAAAAAAAAAAAAAAAC4CAABkcnMvZTJv&#10;RG9jLnhtbFBLAQItABQABgAIAAAAIQAdwevK2wAAAAoBAAAPAAAAAAAAAAAAAAAAABMEAABkcnMv&#10;ZG93bnJldi54bWxQSwUGAAAAAAQABADzAAAAGwUAAAAA&#10;" filled="f" stroked="f">
                      <v:textbox inset="2.16pt,1.44pt,0,1.44pt">
                        <w:txbxContent>
                          <w:p w14:paraId="14EE18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2752" behindDoc="0" locked="0" layoutInCell="1" allowOverlap="1" wp14:anchorId="3797F2E6" wp14:editId="5B4E3805">
                      <wp:simplePos x="0" y="0"/>
                      <wp:positionH relativeFrom="column">
                        <wp:posOffset>1295400</wp:posOffset>
                      </wp:positionH>
                      <wp:positionV relativeFrom="paragraph">
                        <wp:posOffset>368300</wp:posOffset>
                      </wp:positionV>
                      <wp:extent cx="977900" cy="927100"/>
                      <wp:effectExtent l="0" t="0" r="0" b="0"/>
                      <wp:wrapNone/>
                      <wp:docPr id="4314" name="Rectangle 43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22C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7F2E6" id="Rectangle 4314" o:spid="_x0000_s1105" style="position:absolute;left:0;text-align:left;margin-left:102pt;margin-top:29pt;width:77pt;height:73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fTUZa2AQAASgMAAA4AAAAAAAAAAAAAAAAALgIAAGRycy9lMm9Eb2Mu&#10;eG1sUEsBAi0AFAAGAAgAAAAhALXmu0naAAAACgEAAA8AAAAAAAAAAAAAAAAAEAQAAGRycy9kb3du&#10;cmV2LnhtbFBLBQYAAAAABAAEAPMAAAAXBQAAAAA=&#10;" filled="f" stroked="f">
                      <v:textbox inset="2.16pt,1.44pt,0,1.44pt">
                        <w:txbxContent>
                          <w:p w14:paraId="7D22C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3776" behindDoc="0" locked="0" layoutInCell="1" allowOverlap="1" wp14:anchorId="62C8092E" wp14:editId="2F152319">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722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8092E" id="Rectangle 4313" o:spid="_x0000_s1106" style="position:absolute;left:0;text-align:left;margin-left:102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QhuQEAAEo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ndtOuWEsctduk7&#10;+sbdMClyqY5GSpX7m/2aQ+zx2nN4gmsWcZnFLxps/qIsshSPzzeP1ZKIwOK23XY1dkLg1t1m2+Ia&#10;UarXywFi+qy8JXnBKCCV4iw/fY3pcvT3EbyXyVyez6u0HJYipiuouXTw8owKcUTTIwY9+ZlRMZlA&#10;yYxtZzT+PHJQlExfHPra3G3aBuekJOuu6XB+oSTI+fC2yp0YPU6SSEDJMYAZRqRbHCqssGFF13W4&#10;8kS8zQv3119g/w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7T9EIbkBAABKAwAADgAAAAAAAAAAAAAAAAAuAgAAZHJzL2Uy&#10;b0RvYy54bWxQSwECLQAUAAYACAAAACEAtKJg5twAAAAKAQAADwAAAAAAAAAAAAAAAAATBAAAZHJz&#10;L2Rvd25yZXYueG1sUEsFBgAAAAAEAAQA8wAAABwFAAAAAA==&#10;" filled="f" stroked="f">
                      <v:textbox inset="2.16pt,1.44pt,0,1.44pt">
                        <w:txbxContent>
                          <w:p w14:paraId="6DE722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4800" behindDoc="0" locked="0" layoutInCell="1" allowOverlap="1" wp14:anchorId="58F03372" wp14:editId="11F2938E">
                      <wp:simplePos x="0" y="0"/>
                      <wp:positionH relativeFrom="column">
                        <wp:posOffset>1295400</wp:posOffset>
                      </wp:positionH>
                      <wp:positionV relativeFrom="paragraph">
                        <wp:posOffset>368300</wp:posOffset>
                      </wp:positionV>
                      <wp:extent cx="977900" cy="927100"/>
                      <wp:effectExtent l="0" t="0" r="0" b="0"/>
                      <wp:wrapNone/>
                      <wp:docPr id="4312" name="Rectangle 43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B572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3372" id="Rectangle 4312" o:spid="_x0000_s1107" style="position:absolute;left:0;text-align:left;margin-left:102pt;margin-top:29pt;width:77pt;height:73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AxHrjjtAEAAEoDAAAOAAAAAAAAAAAAAAAAAC4CAABkcnMvZTJvRG9jLnht&#10;bFBLAQItABQABgAIAAAAIQC15rtJ2gAAAAoBAAAPAAAAAAAAAAAAAAAAAA4EAABkcnMvZG93bnJl&#10;di54bWxQSwUGAAAAAAQABADzAAAAFQUAAAAA&#10;" filled="f" stroked="f">
                      <v:textbox inset="2.16pt,1.44pt,0,1.44pt">
                        <w:txbxContent>
                          <w:p w14:paraId="42B572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5824" behindDoc="0" locked="0" layoutInCell="1" allowOverlap="1" wp14:anchorId="22135AB9" wp14:editId="5B8C1E28">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C7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35AB9" id="Rectangle 4311" o:spid="_x0000_s1108" style="position:absolute;left:0;text-align:left;margin-left:102pt;margin-top:29pt;width:77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W2Ir47UBAABKAwAADgAAAAAAAAAAAAAAAAAuAgAAZHJzL2Uyb0RvYy54&#10;bWxQSwECLQAUAAYACAAAACEAtea7SdoAAAAKAQAADwAAAAAAAAAAAAAAAAAPBAAAZHJzL2Rvd25y&#10;ZXYueG1sUEsFBgAAAAAEAAQA8wAAABYFAAAAAA==&#10;" filled="f" stroked="f">
                      <v:textbox inset="2.16pt,1.44pt,0,1.44pt">
                        <w:txbxContent>
                          <w:p w14:paraId="02FC7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6848" behindDoc="0" locked="0" layoutInCell="1" allowOverlap="1" wp14:anchorId="296DD227" wp14:editId="7523F20A">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B5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DD227" id="Rectangle 4310" o:spid="_x0000_s1109" style="position:absolute;left:0;text-align:left;margin-left:102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HQ9chuAEAAEoDAAAOAAAAAAAAAAAAAAAAAC4CAABkcnMvZTJv&#10;RG9jLnhtbFBLAQItABQABgAIAAAAIQC0omDm3AAAAAoBAAAPAAAAAAAAAAAAAAAAABIEAABkcnMv&#10;ZG93bnJldi54bWxQSwUGAAAAAAQABADzAAAAGwUAAAAA&#10;" filled="f" stroked="f">
                      <v:textbox inset="2.16pt,1.44pt,0,1.44pt">
                        <w:txbxContent>
                          <w:p w14:paraId="119B5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7872" behindDoc="0" locked="0" layoutInCell="1" allowOverlap="1" wp14:anchorId="7F095B98" wp14:editId="250BE110">
                      <wp:simplePos x="0" y="0"/>
                      <wp:positionH relativeFrom="column">
                        <wp:posOffset>1295400</wp:posOffset>
                      </wp:positionH>
                      <wp:positionV relativeFrom="paragraph">
                        <wp:posOffset>368300</wp:posOffset>
                      </wp:positionV>
                      <wp:extent cx="977900" cy="9271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1867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95B98" id="Rectangle 4309" o:spid="_x0000_s1110" style="position:absolute;left:0;text-align:left;margin-left:102pt;margin-top:29pt;width:77pt;height:73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BID2ie2AQAASgMAAA4AAAAAAAAAAAAAAAAALgIAAGRycy9lMm9Eb2Mu&#10;eG1sUEsBAi0AFAAGAAgAAAAhALXmu0naAAAACgEAAA8AAAAAAAAAAAAAAAAAEAQAAGRycy9kb3du&#10;cmV2LnhtbFBLBQYAAAAABAAEAPMAAAAXBQAAAAA=&#10;" filled="f" stroked="f">
                      <v:textbox inset="2.16pt,1.44pt,0,1.44pt">
                        <w:txbxContent>
                          <w:p w14:paraId="3B1867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8896" behindDoc="0" locked="0" layoutInCell="1" allowOverlap="1" wp14:anchorId="53C5EC9E" wp14:editId="6B134003">
                      <wp:simplePos x="0" y="0"/>
                      <wp:positionH relativeFrom="column">
                        <wp:posOffset>1295400</wp:posOffset>
                      </wp:positionH>
                      <wp:positionV relativeFrom="paragraph">
                        <wp:posOffset>368300</wp:posOffset>
                      </wp:positionV>
                      <wp:extent cx="977900" cy="9017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DB2C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5EC9E" id="Rectangle 4308" o:spid="_x0000_s1111" style="position:absolute;left:0;text-align:left;margin-left:102pt;margin-top:29pt;width:77pt;height:71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" filled="f" stroked="f">
                      <v:textbox inset="2.16pt,1.44pt,0,1.44pt">
                        <w:txbxContent>
                          <w:p w14:paraId="0FDB2C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9920" behindDoc="0" locked="0" layoutInCell="1" allowOverlap="1" wp14:anchorId="5C8BB264" wp14:editId="7647978B">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AED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BB264" id="Rectangle 4307" o:spid="_x0000_s1112" style="position:absolute;left:0;text-align:left;margin-left:102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duQEAAEo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q3pDiecOp/QD&#10;deO+t4pcsoORUs3znfUaY+qw7Dk+wTVK6M7kJw1u/iItMhWNzzeN1ZSJwOR2tW1rnITAo816u0If&#10;u1RvxRFS/qKCI7PDKCCUoiw/fUv5cvX1CtbNYC7Pz16eDlMh0969Ij0EeUaGuKL5EY22YWRUWBMp&#10;GXHsjKZfRw6KEvvVo67NZr1qcE9KsGybFvcXSoCYD++z3Ish4CaJDJQcI5h+QLhFoYIKB1Z4XZdr&#10;3oj3ccH+9gv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MP5HbkBAABKAwAADgAAAAAAAAAAAAAAAAAuAgAAZHJzL2Uy&#10;b0RvYy54bWxQSwECLQAUAAYACAAAACEAtKJg5twAAAAKAQAADwAAAAAAAAAAAAAAAAATBAAAZHJz&#10;L2Rvd25yZXYueG1sUEsFBgAAAAAEAAQA8wAAABwFAAAAAA==&#10;" filled="f" stroked="f">
                      <v:textbox inset="2.16pt,1.44pt,0,1.44pt">
                        <w:txbxContent>
                          <w:p w14:paraId="7CDAED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0944" behindDoc="0" locked="0" layoutInCell="1" allowOverlap="1" wp14:anchorId="338D9AF2" wp14:editId="5A7DFBAC">
                      <wp:simplePos x="0" y="0"/>
                      <wp:positionH relativeFrom="column">
                        <wp:posOffset>1295400</wp:posOffset>
                      </wp:positionH>
                      <wp:positionV relativeFrom="paragraph">
                        <wp:posOffset>368300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AC0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D9AF2" id="Rectangle 4306" o:spid="_x0000_s1113" style="position:absolute;left:0;text-align:left;margin-left:102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iruQEAAEo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q/qOEs8dTukH&#10;6sZ9bxW5ZAcjpZrnO+s1xtRh2XN8gmuU0J3JTxrc/EVaZCoan28aqykTgcntatvWOAmBR5v1doU+&#10;dqneiiOk/EUFR2aHUUAoRVl++pby5errFaybwVyen708HaZCpt28Ij0EeUaGuKL5EY22YWRUWBMp&#10;GXHsjKZfRw6KEvvVo67NZr1qcE9KsGybFvcXSoCYD++z3Ish4CaJDJQcI5h+QLhFoYIKB1Z4XZdr&#10;3oj3ccH+9gv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RVYq7kBAABKAwAADgAAAAAAAAAAAAAAAAAuAgAAZHJzL2Uy&#10;b0RvYy54bWxQSwECLQAUAAYACAAAACEAtKJg5twAAAAKAQAADwAAAAAAAAAAAAAAAAATBAAAZHJz&#10;L2Rvd25yZXYueG1sUEsFBgAAAAAEAAQA8wAAABwFAAAAAA==&#10;" filled="f" stroked="f">
                      <v:textbox inset="2.16pt,1.44pt,0,1.44pt">
                        <w:txbxContent>
                          <w:p w14:paraId="500AC0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1968" behindDoc="0" locked="0" layoutInCell="1" allowOverlap="1" wp14:anchorId="2E2CD372" wp14:editId="08B88DB7">
                      <wp:simplePos x="0" y="0"/>
                      <wp:positionH relativeFrom="column">
                        <wp:posOffset>1295400</wp:posOffset>
                      </wp:positionH>
                      <wp:positionV relativeFrom="paragraph">
                        <wp:posOffset>368300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08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CD372" id="Rectangle 4305" o:spid="_x0000_s1114" style="position:absolute;left:0;text-align:left;margin-left:102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RuQEAAEo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5X9WdKPHfYpV/o&#10;G/e9VeRcHYyUau7v7NcYU4fXHuMDXLKEy1n8pMHNX5RFpuLx6eqxmjIRWNysNm2NnRC4dbPerHCN&#10;KNXL5Qgpf1PBkXnBKCCV4iw//kj5fPT5CN6byZyfn1d52k9FTNs+M90HeUKFOKL5HoO2YWRUWBMp&#10;GbHtjKY/Bw6KEvvdo6/NzXrV4JyUZNk2CESgJMh5/7rKvRgCTpLIQMkhgukHpFscKqywYUXXZbjm&#10;iXidF+4vv8DuL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wXKUbkBAABKAwAADgAAAAAAAAAAAAAAAAAuAgAAZHJzL2Uy&#10;b0RvYy54bWxQSwECLQAUAAYACAAAACEAtKJg5twAAAAKAQAADwAAAAAAAAAAAAAAAAATBAAAZHJz&#10;L2Rvd25yZXYueG1sUEsFBgAAAAAEAAQA8wAAABwFAAAAAA==&#10;" filled="f" stroked="f">
                      <v:textbox inset="2.16pt,1.44pt,0,1.44pt">
                        <w:txbxContent>
                          <w:p w14:paraId="11A08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2992" behindDoc="0" locked="0" layoutInCell="1" allowOverlap="1" wp14:anchorId="2B215C08" wp14:editId="39D45B60">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EB6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15C08" id="Rectangle 4304" o:spid="_x0000_s1115" style="position:absolute;left:0;text-align:left;margin-left:102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vnuQEAAEo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q3pNiecOp/QD&#10;deO+t4qcs4ORUs3znfUaY+qw7CU+wyVK6M7kJw1u/iItMhWNT1eN1ZSJwORmtWlrnITAo9v1ZoU+&#10;dqneiyOk/E0FR2aHUUAoRVl+fEj5fPXtCtbNYM7Pz16e9lMh027ekO6DPCFDXNH8hEbbMDIqrImU&#10;jDh2RtPvAwdFif3uUdfmdr1qcE9KsGybFvcXSoCY9x+z3Ish4CaJDJQcIph+QLhFoYIKB1Z4XZZr&#10;3oiPccH+/gvsXg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ZtNr57kBAABKAwAADgAAAAAAAAAAAAAAAAAuAgAAZHJzL2Uy&#10;b0RvYy54bWxQSwECLQAUAAYACAAAACEAtKJg5twAAAAKAQAADwAAAAAAAAAAAAAAAAATBAAAZHJz&#10;L2Rvd25yZXYueG1sUEsFBgAAAAAEAAQA8wAAABwFAAAAAA==&#10;" filled="f" stroked="f">
                      <v:textbox inset="2.16pt,1.44pt,0,1.44pt">
                        <w:txbxContent>
                          <w:p w14:paraId="0CCEB6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4016" behindDoc="0" locked="0" layoutInCell="1" allowOverlap="1" wp14:anchorId="22C23BC2" wp14:editId="107B38B4">
                      <wp:simplePos x="0" y="0"/>
                      <wp:positionH relativeFrom="column">
                        <wp:posOffset>1295400</wp:posOffset>
                      </wp:positionH>
                      <wp:positionV relativeFrom="paragraph">
                        <wp:posOffset>368300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E2B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23BC2" id="Rectangle 4303" o:spid="_x0000_s1116" style="position:absolute;left:0;text-align:left;margin-left:102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zaZRbkBAABKAwAADgAAAAAAAAAAAAAAAAAuAgAAZHJzL2Uy&#10;b0RvYy54bWxQSwECLQAUAAYACAAAACEAtKJg5twAAAAKAQAADwAAAAAAAAAAAAAAAAATBAAAZHJz&#10;L2Rvd25yZXYueG1sUEsFBgAAAAAEAAQA8wAAABwFAAAAAA==&#10;" filled="f" stroked="f">
                      <v:textbox inset="2.16pt,1.44pt,0,1.44pt">
                        <w:txbxContent>
                          <w:p w14:paraId="305E2B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5040" behindDoc="0" locked="0" layoutInCell="1" allowOverlap="1" wp14:anchorId="623AFFD8" wp14:editId="0C75F2FD">
                      <wp:simplePos x="0" y="0"/>
                      <wp:positionH relativeFrom="column">
                        <wp:posOffset>1295400</wp:posOffset>
                      </wp:positionH>
                      <wp:positionV relativeFrom="paragraph">
                        <wp:posOffset>368300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81F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FFD8" id="Rectangle 4302" o:spid="_x0000_s1117" style="position:absolute;left:0;text-align:left;margin-left:102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jztwEAAEo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V21HiecOp/Qd&#10;deN+sIpcsqORUpX5Fr2mmHose45PcI0SuoX8rMGVL9Iic9X4fNNYzZkITG5X202LkxB4dLfertDH&#10;Ls1rcYSUP6vgSHEYBYRSleWnrylfrv6+gnUFzOX54uX5MFcy2xvSQ5BnZIgrmh/RaBsmRoU1kZIJ&#10;x85o+nnkoCixXzzq2t2tVyhDrsFy021wf6EGiPnwNsu9GANukshAyTGCGUaEW9+tqHBgldd1ucpG&#10;vI0r9tdfYP8L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OLgOPO3AQAASgMAAA4AAAAAAAAAAAAAAAAALgIAAGRycy9lMm9E&#10;b2MueG1sUEsBAi0AFAAGAAgAAAAhALSiYObcAAAACgEAAA8AAAAAAAAAAAAAAAAAEQQAAGRycy9k&#10;b3ducmV2LnhtbFBLBQYAAAAABAAEAPMAAAAaBQAAAAA=&#10;" filled="f" stroked="f">
                      <v:textbox inset="2.16pt,1.44pt,0,1.44pt">
                        <w:txbxContent>
                          <w:p w14:paraId="49681F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6064" behindDoc="0" locked="0" layoutInCell="1" allowOverlap="1" wp14:anchorId="23F78E82" wp14:editId="6B22C659">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710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78E82" id="Rectangle 4301" o:spid="_x0000_s1118" style="position:absolute;left:0;text-align:left;margin-left:102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vzuQEAAEo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r9olJZ47nNJ3&#10;1I37wSpyyY5GSlXmW/SaYuqx7Dk+wTVK6BbyswZXvkiLzFXj801jNWciMLldbTctTkLg0d16u0If&#10;uzSvxRFS/qyCI8VhFBBKVZafvqZ8ufpyBesKmMvzxcvzYa5ktt0L0kOQZ2SIK5of0WgbJkaFNZGS&#10;CcfOaPp15KAosV886trdrVcd7kkNlptug/sLNUDMh7dZ7sUYcJNEBkqOEcwwItyqUEWFA6u8rstV&#10;NuJtXLG//gL73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Jyr87kBAABKAwAADgAAAAAAAAAAAAAAAAAuAgAAZHJzL2Uy&#10;b0RvYy54bWxQSwECLQAUAAYACAAAACEAtKJg5twAAAAKAQAADwAAAAAAAAAAAAAAAAATBAAAZHJz&#10;L2Rvd25yZXYueG1sUEsFBgAAAAAEAAQA8wAAABwFAAAAAA==&#10;" filled="f" stroked="f">
                      <v:textbox inset="2.16pt,1.44pt,0,1.44pt">
                        <w:txbxContent>
                          <w:p w14:paraId="11C710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7088" behindDoc="0" locked="0" layoutInCell="1" allowOverlap="1" wp14:anchorId="30203C38" wp14:editId="5FB2FBCC">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C8A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03C38" id="Rectangle 4300" o:spid="_x0000_s1119" style="position:absolute;left:0;text-align:left;margin-left:102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JFKCkW3AQAASgMAAA4AAAAAAAAAAAAAAAAALgIAAGRycy9lMm9E&#10;b2MueG1sUEsBAi0AFAAGAAgAAAAhALSiYObcAAAACgEAAA8AAAAAAAAAAAAAAAAAEQQAAGRycy9k&#10;b3ducmV2LnhtbFBLBQYAAAAABAAEAPMAAAAaBQAAAAA=&#10;" filled="f" stroked="f">
                      <v:textbox inset="2.16pt,1.44pt,0,1.44pt">
                        <w:txbxContent>
                          <w:p w14:paraId="671C8A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8112" behindDoc="0" locked="0" layoutInCell="1" allowOverlap="1" wp14:anchorId="70729793" wp14:editId="772DD3C4">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45B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9793" id="Rectangle 4299" o:spid="_x0000_s1120" style="position:absolute;left:0;text-align:left;margin-left:102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fMuQEAAEo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m7alxHOHU/qB&#10;unHfW0XO2cFIqeb5znqNMXVY9hKf4RIldGfykwY3f5EWmYrGp6vGaspEYLJdtZsaJyHw6HbdrtDH&#10;LtV7cYSUv6ngyOwwCgilKMuPDymfr75dwboZzPn52cvTfipk2vUb0n2QJ2SIK5qf0GgbRkaFNZGS&#10;EcfOaPp94KAosd896trcrlcN7kkJlptmg/sLJUDM+49Z7sUQcJNEBkoOEUw/INyiUEGFAyu8Lss1&#10;b8THuGB//wV2r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0A3zLkBAABKAwAADgAAAAAAAAAAAAAAAAAuAgAAZHJzL2Uy&#10;b0RvYy54bWxQSwECLQAUAAYACAAAACEAtKJg5twAAAAKAQAADwAAAAAAAAAAAAAAAAATBAAAZHJz&#10;L2Rvd25yZXYueG1sUEsFBgAAAAAEAAQA8wAAABwFAAAAAA==&#10;" filled="f" stroked="f">
                      <v:textbox inset="2.16pt,1.44pt,0,1.44pt">
                        <w:txbxContent>
                          <w:p w14:paraId="6B245B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9136" behindDoc="0" locked="0" layoutInCell="1" allowOverlap="1" wp14:anchorId="3421FFAA" wp14:editId="1759E12C">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B25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1FFAA" id="Rectangle 4298" o:spid="_x0000_s1121" style="position:absolute;left:0;text-align:left;margin-left:102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Z6uQEAAEo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TYuz8tzhlH6h&#10;btz3VpFzdjBSqnm+s15jTB2WPcYHuEQJ3Zn8pMHNX6RFpqLx6aqxmjIRmGxX7abGSQg8ulm3K/Sx&#10;S/VSHCHlbyo4MjuMAkIpyvLjj5TPV5+vYN0M5vz87OVpPxUy7ednpPsgT8gQVzTfo9E2jIwKayIl&#10;I46d0fTnwEFRYr971LW5Wa8a3JMSLDfNBjWBEiDm/ess92IIuEkiAyWHCKYfEG5RqKDCgRVel+Wa&#10;N+J1XLC//AK7v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apaWerkBAABKAwAADgAAAAAAAAAAAAAAAAAuAgAAZHJzL2Uy&#10;b0RvYy54bWxQSwECLQAUAAYACAAAACEAtKJg5twAAAAKAQAADwAAAAAAAAAAAAAAAAATBAAAZHJz&#10;L2Rvd25yZXYueG1sUEsFBgAAAAAEAAQA8wAAABwFAAAAAA==&#10;" filled="f" stroked="f">
                      <v:textbox inset="2.16pt,1.44pt,0,1.44pt">
                        <w:txbxContent>
                          <w:p w14:paraId="3ADB25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0160" behindDoc="0" locked="0" layoutInCell="1" allowOverlap="1" wp14:anchorId="6E20023D" wp14:editId="5D02D346">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00F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0023D" id="Rectangle 4297" o:spid="_x0000_s1122" style="position:absolute;left:0;text-align:left;margin-left:102pt;margin-top:29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mCuQEAAEo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m3ZDiecOp/QD&#10;deO+t4pcsoORUs3znfUaY+qw7Dk+wTVK6M7kJw1u/iItMhWNzzeN1ZSJwGS7arc1TkLg0WbdrtDH&#10;LtVbcYSUv6jgyOwwCgilKMtP31K+XH29gnUzmMvzs5enw1TItHevSA9BnpEhrmh+RKNtGBkV1kRK&#10;Rhw7o+nXkYOixH71qGuzWa8a3JMSLLfNFvcXSoCYD++z3Ish4CaJDJQcI5h+QLhFoYIKB1Z4XZdr&#10;3oj3ccH+9gv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hHdJgrkBAABKAwAADgAAAAAAAAAAAAAAAAAuAgAAZHJzL2Uy&#10;b0RvYy54bWxQSwECLQAUAAYACAAAACEAtKJg5twAAAAKAQAADwAAAAAAAAAAAAAAAAATBAAAZHJz&#10;L2Rvd25yZXYueG1sUEsFBgAAAAAEAAQA8wAAABwFAAAAAA==&#10;" filled="f" stroked="f">
                      <v:textbox inset="2.16pt,1.44pt,0,1.44pt">
                        <w:txbxContent>
                          <w:p w14:paraId="3D200F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1184" behindDoc="0" locked="0" layoutInCell="1" allowOverlap="1" wp14:anchorId="506FFAAC" wp14:editId="72F074F1">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2AE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FAAC" id="Rectangle 4296" o:spid="_x0000_s1123"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g0uQEAAEo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m/aOEs8dTukH&#10;6sZ9bxW5ZAcjpZrnO+s1xtRh2XN8gmuU0J3JTxrc/EVaZCoan28aqykTgcl21W5rnITAo826XaGP&#10;Xaq34ggpf1HBkdlhFBBKUZafvqV8ufp6BetmMJfnZy9Ph6mQaTevSA9BnpEhrmh+RKNtGBkV1kRK&#10;Rhw7o+nXkYOixH71qGuzWa8a3JMSLLfNFvcXSoCYD++z3Ish4CaJDJQcI5h+QLhFoYIKB1Z4XZdr&#10;3oj3ccH+9gv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naHoNLkBAABKAwAADgAAAAAAAAAAAAAAAAAuAgAAZHJzL2Uy&#10;b0RvYy54bWxQSwECLQAUAAYACAAAACEAtKJg5twAAAAKAQAADwAAAAAAAAAAAAAAAAATBAAAZHJz&#10;L2Rvd25yZXYueG1sUEsFBgAAAAAEAAQA8wAAABwFAAAAAA==&#10;" filled="f" stroked="f">
                      <v:textbox inset="2.16pt,1.44pt,0,1.44pt">
                        <w:txbxContent>
                          <w:p w14:paraId="1392AE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2208" behindDoc="0" locked="0" layoutInCell="1" allowOverlap="1" wp14:anchorId="0DC3474D" wp14:editId="1793114B">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6A7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3474D" id="Rectangle 4295" o:spid="_x0000_s1124" style="position:absolute;left:0;text-align:left;margin-left:102pt;margin-top:29pt;width:79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rOuQEAAEo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VzRYllBqf0&#10;B3VjdtCCnLKj6nuR5pv0mnxosezRP8A5Cugm8rMEk75Ii8xZ4+NFYzFHwjHZrJq6xElwPLpeNyv0&#10;sUvxWuwhxJ/CGZKcjgJCycqyw+8QT1dfrmBdAnN6Pnlx3s2ZTFO/IN25/ogMcUXjPRqp3dRRrpWn&#10;ZMKxdzT83TMQlOhfFnWtrterCvckB8u6qnF/IQeIefc2yywfHW4Sj0DJ3oMaRoSbFcqocGCZ13m5&#10;0ka8jTP2119g+w8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27F6zrkBAABKAwAADgAAAAAAAAAAAAAAAAAuAgAAZHJzL2Uy&#10;b0RvYy54bWxQSwECLQAUAAYACAAAACEAtKJg5twAAAAKAQAADwAAAAAAAAAAAAAAAAATBAAAZHJz&#10;L2Rvd25yZXYueG1sUEsFBgAAAAAEAAQA8wAAABwFAAAAAA==&#10;" filled="f" stroked="f">
                      <v:textbox inset="2.16pt,1.44pt,0,1.44pt">
                        <w:txbxContent>
                          <w:p w14:paraId="4706A7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3232" behindDoc="0" locked="0" layoutInCell="1" allowOverlap="1" wp14:anchorId="000B2631" wp14:editId="46C4E544">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8B6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B2631" id="Rectangle 4294" o:spid="_x0000_s1125" style="position:absolute;left:0;text-align:left;margin-left:102pt;margin-top:29pt;width:79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t4uQEAAEo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m3ZNiecOp/QD&#10;deO+t4qcs4ORUs3znfUaY+qw7CU+wyVK6M7kJw1u/iItMhWNT1eN1ZSJwGS7ajc1TkLg0e26XaGP&#10;Xar34ggpf1PBkdlhFBBKUZYfH1I+X327gnUzmPPzs5en/VTItO0b0n2QJ2SIK5qf0GgbRkaFNZGS&#10;EcfOaPp94KAosd896trcrlcN7kkJlptmg/sLJUDM+49Z7sUQcJNEBkoOEUw/INyiUEGFAyu8Lss1&#10;b8THuGB//wV2r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mfbeLkBAABKAwAADgAAAAAAAAAAAAAAAAAuAgAAZHJzL2Uy&#10;b0RvYy54bWxQSwECLQAUAAYACAAAACEAtKJg5twAAAAKAQAADwAAAAAAAAAAAAAAAAATBAAAZHJz&#10;L2Rvd25yZXYueG1sUEsFBgAAAAAEAAQA8wAAABwFAAAAAA==&#10;" filled="f" stroked="f">
                      <v:textbox inset="2.16pt,1.44pt,0,1.44pt">
                        <w:txbxContent>
                          <w:p w14:paraId="1718B6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4256" behindDoc="0" locked="0" layoutInCell="1" allowOverlap="1" wp14:anchorId="0A9C35C7" wp14:editId="25C7CCC4">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52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C35C7" id="Rectangle 4293" o:spid="_x0000_s1126"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4Bdie6AQAASwMAAA4AAAAAAAAAAAAAAAAALgIAAGRycy9l&#10;Mm9Eb2MueG1sUEsBAi0AFAAGAAgAAAAhALSiYObcAAAACgEAAA8AAAAAAAAAAAAAAAAAFAQAAGRy&#10;cy9kb3ducmV2LnhtbFBLBQYAAAAABAAEAPMAAAAdBQAAAAA=&#10;" filled="f" stroked="f">
                      <v:textbox inset="2.16pt,1.44pt,0,1.44pt">
                        <w:txbxContent>
                          <w:p w14:paraId="0B2852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5280" behindDoc="0" locked="0" layoutInCell="1" allowOverlap="1" wp14:anchorId="7D073AE4" wp14:editId="196B25CE">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FA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73AE4" id="Rectangle 4292" o:spid="_x0000_s1127" style="position:absolute;left:0;text-align:left;margin-left:102pt;margin-top:29pt;width:79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S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u21HiecOp/Qd&#10;deN+sIpcsqORUpX5Fr2mmHose45PcI0SuoX8rMGVL9Iic9X4fNNYzZkITG5X202LkxB4dLfertDH&#10;Ls1rcYSUP6vgSHEYBYRSleWnrylfrv6+gnUFzOX54uX5MFcyy/YG9RDkGSnijuZHNNqGiVFhTaRk&#10;wrkzmn4eOShK7BePwnZ36xXqkGuw3HQbXGCoAYI+vM1yL8aAqyQyUHKMYIYR8dZ3KyycWCV23a6y&#10;Em/jCv71H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P9F+SuAEAAEsDAAAOAAAAAAAAAAAAAAAAAC4CAABkcnMvZTJv&#10;RG9jLnhtbFBLAQItABQABgAIAAAAIQC0omDm3AAAAAoBAAAPAAAAAAAAAAAAAAAAABIEAABkcnMv&#10;ZG93bnJldi54bWxQSwUGAAAAAAQABADzAAAAGwUAAAAA&#10;" filled="f" stroked="f">
                      <v:textbox inset="2.16pt,1.44pt,0,1.44pt">
                        <w:txbxContent>
                          <w:p w14:paraId="609FA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6304" behindDoc="0" locked="0" layoutInCell="1" allowOverlap="1" wp14:anchorId="3E9615BF" wp14:editId="1ECD05EC">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E7F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615BF" id="Rectangle 4291" o:spid="_x0000_s1128" style="position:absolute;left:0;text-align:left;margin-left:102pt;margin-top:29pt;width:79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SWuQEAAEs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eiq3TSUeO5wSj9Q&#10;N+57q8g5Oxgp1TzfWa8xpg7LXuIzXKKE7kx+0uDmL9IiU9H4dNVYTZkITG6Wm3WNkxB4dLvaLNHH&#10;LtV7cYSUv6ngyOwwCgilKMuPDymfr75dwboZzPn52cvTfipkmrp9g7oP8oQUcUfzExptw8iosCZS&#10;MuLcGU2/DxwUJfa7R2Hb29WyxUUpQbNu17jAUAIEvf+Y5V4MAVdJZKDkEMH0A+ItEhVYOLFC7LJd&#10;80p8jAv493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7e1UlrkBAABLAwAADgAAAAAAAAAAAAAAAAAuAgAAZHJzL2Uy&#10;b0RvYy54bWxQSwECLQAUAAYACAAAACEAtKJg5twAAAAKAQAADwAAAAAAAAAAAAAAAAATBAAAZHJz&#10;L2Rvd25yZXYueG1sUEsFBgAAAAAEAAQA8wAAABwFAAAAAA==&#10;" filled="f" stroked="f">
                      <v:textbox inset="2.16pt,1.44pt,0,1.44pt">
                        <w:txbxContent>
                          <w:p w14:paraId="3BAE7F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7328" behindDoc="0" locked="0" layoutInCell="1" allowOverlap="1" wp14:anchorId="3A68F7CA" wp14:editId="67F6DE0B">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9F3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8F7CA" id="Rectangle 4290" o:spid="_x0000_s1129"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0juQ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d1sUyHOHU/qO&#10;unE/WEUu2dFIqcp8i15TTD2WPccnuEYJ3UJ+1uDKF2mRuWp8vmms5kwEJrer7abFhwQe3a23K/Sx&#10;S/NaHCHlzyo4UhxGAaFUZfnpa8qXqy9XsK6AuTxfvDwf5kpm2a5eoB6CPCNF3NH8iEbbMDEqrImU&#10;TDh3RtOvIwdFif3iUdjubr3qcFFqsNx0G1xgqAGCPrzNci/GgKskMlByjGCGEfFWiSosnFgldt2u&#10;shJv4wr+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Bh9I7kBAABLAwAADgAAAAAAAAAAAAAAAAAuAgAAZHJzL2Uy&#10;b0RvYy54bWxQSwECLQAUAAYACAAAACEAtKJg5twAAAAKAQAADwAAAAAAAAAAAAAAAAATBAAAZHJz&#10;L2Rvd25yZXYueG1sUEsFBgAAAAAEAAQA8wAAABwFAAAAAA==&#10;" filled="f" stroked="f">
                      <v:textbox inset="2.16pt,1.44pt,0,1.44pt">
                        <w:txbxContent>
                          <w:p w14:paraId="1CC9F3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8352" behindDoc="0" locked="0" layoutInCell="1" allowOverlap="1" wp14:anchorId="04B127CA" wp14:editId="1B50110E">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B9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127CA" id="Rectangle 4289" o:spid="_x0000_s1130" style="position:absolute;left:0;text-align:left;margin-left:102pt;margin-top:29pt;width:79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kQ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TbuhxHOHU/qB&#10;unHfW0XO2cFIqeb5znqNMXVY9hKf4RIldGfykwY3f5EWmYrGp6vGaspEYHKz2rQ1TkLg0e16s0If&#10;u1TvxRFS/qaCI7PDKCCUoiw/PqR8vvp2BetmMOfnZy9P+6mQWdbr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nmORC6AQAASwMAAA4AAAAAAAAAAAAAAAAALgIAAGRycy9l&#10;Mm9Eb2MueG1sUEsBAi0AFAAGAAgAAAAhALSiYObcAAAACgEAAA8AAAAAAAAAAAAAAAAAFAQAAGRy&#10;cy9kb3ducmV2LnhtbFBLBQYAAAAABAAEAPMAAAAdBQAAAAA=&#10;" filled="f" stroked="f">
                      <v:textbox inset="2.16pt,1.44pt,0,1.44pt">
                        <w:txbxContent>
                          <w:p w14:paraId="5D7B9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9376" behindDoc="0" locked="0" layoutInCell="1" allowOverlap="1" wp14:anchorId="69AB010D" wp14:editId="60544E0D">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0CA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B010D" id="Rectangle 4288" o:spid="_x0000_s1131" style="position:absolute;left:0;text-align:left;margin-left:102pt;margin-top:29pt;width:79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CluA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WeGsPHc4pT+o&#10;G/edVeSU7Y2UaprvpNcQU4tlj/EBzlFCdyI/anDTF2mRsWh8vGisxkwEJteL9arGSQg8ul6uF+hj&#10;l+q1OELKP1VwZHIYBYRSlOWH3ymfrr5cwboJzOn5ycvjbixk5vXVC9RdkEekiDua79FoGwZGhTWR&#10;kgHnzmj6u+egKLG/PArbXC8XDS5KCearIgqUAEHv3ma5F33AVRIZKNlHMF2PeItEBRZOrBA7b9e0&#10;Em/jAv71H9j+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oExCluAEAAEsDAAAOAAAAAAAAAAAAAAAAAC4CAABkcnMvZTJv&#10;RG9jLnhtbFBLAQItABQABgAIAAAAIQC0omDm3AAAAAoBAAAPAAAAAAAAAAAAAAAAABIEAABkcnMv&#10;ZG93bnJldi54bWxQSwUGAAAAAAQABADzAAAAGwUAAAAA&#10;" filled="f" stroked="f">
                      <v:textbox inset="2.16pt,1.44pt,0,1.44pt">
                        <w:txbxContent>
                          <w:p w14:paraId="07E0CA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0400" behindDoc="0" locked="0" layoutInCell="1" allowOverlap="1" wp14:anchorId="1D432C01" wp14:editId="34FBEFB1">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DFA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32C01" id="Rectangle 4287" o:spid="_x0000_s1132"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ZL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TbuhxHOHU/qB&#10;unHfW0Uu2cFIqeb5znqNMXVY9hyf4BoldGfykwY3f5EWmYrG55vGaspEYHK72rY1TkLg0Wa9XaGP&#10;Xaq34ggpf1HBkdlhFBBKUZafvqV8ufp6BetmMJfnZy9Ph6mQWdZ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4BNku6AQAASwMAAA4AAAAAAAAAAAAAAAAALgIAAGRycy9l&#10;Mm9Eb2MueG1sUEsBAi0AFAAGAAgAAAAhALSiYObcAAAACgEAAA8AAAAAAAAAAAAAAAAAFAQAAGRy&#10;cy9kb3ducmV2LnhtbFBLBQYAAAAABAAEAPMAAAAdBQAAAAA=&#10;" filled="f" stroked="f">
                      <v:textbox inset="2.16pt,1.44pt,0,1.44pt">
                        <w:txbxContent>
                          <w:p w14:paraId="201DFA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1424" behindDoc="0" locked="0" layoutInCell="1" allowOverlap="1" wp14:anchorId="40271E29" wp14:editId="37BCE1F6">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DF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71E29" id="Rectangle 4286" o:spid="_x0000_s1133"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TXtHiecOp/QD&#10;deO+t4pcsoORUs3znfUaY+qw7Dk+wTVK6M7kJw1u/iItMhWNzzeN1ZSJwOR2tW1rnITAo816u0If&#10;u1RvxRFS/qKCI7PDKCCUoiw/fUv5cvX1CtbNYC7Pz16eDlMhs6w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0H/66AQAASwMAAA4AAAAAAAAAAAAAAAAALgIAAGRycy9l&#10;Mm9Eb2MueG1sUEsBAi0AFAAGAAgAAAAhALSiYObcAAAACgEAAA8AAAAAAAAAAAAAAAAAFAQAAGRy&#10;cy9kb3ducmV2LnhtbFBLBQYAAAAABAAEAPMAAAAdBQAAAAA=&#10;" filled="f" stroked="f">
                      <v:textbox inset="2.16pt,1.44pt,0,1.44pt">
                        <w:txbxContent>
                          <w:p w14:paraId="7418DF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2448" behindDoc="0" locked="0" layoutInCell="1" allowOverlap="1" wp14:anchorId="643576C0" wp14:editId="7219A287">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1AD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576C0" id="Rectangle 4285" o:spid="_x0000_s1134"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UA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pv1MiecOp/QL&#10;deO+t4qcs4ORUs3znfUaY+qw7DE+wCVK6M7kJw1u/iItMhWNT1eN1ZSJwORmtWlrnITAo5v1ZoU+&#10;dqleiiOk/E0FR2aHUUAoRVl+/JHy+erzFaybwZyfn7087adCZlm3z1D3QZ6QIu5ovkejbRgZFdZE&#10;SkacO6Ppz4GDosR+9yhsc7NeNbgoJVi2TYsLDCVA0PvXWe7FEHCVRAZKDhFMPyDeIlGBhRMrxC7b&#10;Na/E67iAf/kHd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GBFQC6AQAASwMAAA4AAAAAAAAAAAAAAAAALgIAAGRycy9l&#10;Mm9Eb2MueG1sUEsBAi0AFAAGAAgAAAAhALSiYObcAAAACgEAAA8AAAAAAAAAAAAAAAAAFAQAAGRy&#10;cy9kb3ducmV2LnhtbFBLBQYAAAAABAAEAPMAAAAdBQAAAAA=&#10;" filled="f" stroked="f">
                      <v:textbox inset="2.16pt,1.44pt,0,1.44pt">
                        <w:txbxContent>
                          <w:p w14:paraId="2031AD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3472" behindDoc="0" locked="0" layoutInCell="1" allowOverlap="1" wp14:anchorId="5C7CFBC5" wp14:editId="41D38F9B">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DD8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CFBC5" id="Rectangle 4284" o:spid="_x0000_s1135"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y1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TbumxHOHU/qB&#10;unHfW0XO2cFIqeb5znqNMXVY9hKf4RIldGfykwY3f5EWmYrGp6vGaspEYHKz2rQ1TkLg0e16s0If&#10;u1TvxRFS/qaCI7PDKCCUoiw/PqR8vvp2BetmMOfnZy9P+6mQWdab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B0PLW6AQAASwMAAA4AAAAAAAAAAAAAAAAALgIAAGRycy9l&#10;Mm9Eb2MueG1sUEsBAi0AFAAGAAgAAAAhALSiYObcAAAACgEAAA8AAAAAAAAAAAAAAAAAFAQAAGRy&#10;cy9kb3ducmV2LnhtbFBLBQYAAAAABAAEAPMAAAAdBQAAAAA=&#10;" filled="f" stroked="f">
                      <v:textbox inset="2.16pt,1.44pt,0,1.44pt">
                        <w:txbxContent>
                          <w:p w14:paraId="491DD8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4496" behindDoc="0" locked="0" layoutInCell="1" allowOverlap="1" wp14:anchorId="6C38FB62" wp14:editId="6110C2C7">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0BA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8FB62" id="Rectangle 4283" o:spid="_x0000_s1136"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YdugEAAEsDAAAOAAAAZHJzL2Uyb0RvYy54bWysU8tu2zAQvBfoPxC813rYaGT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FN260pcdxil76j&#10;b9yNRpJLddLDIHN/s19ziD1eew5PcM0iLrP4RYHNX5RFluLx+eaxXBIRWNyut12NnRC4dbfZrnGN&#10;KNXr5QAxfZbekrxgFJBKcZafvsZ0Ofr7CN7LZC7P51VaDksR0zQFNtcOfjijRJzR9IhBGT8zKowO&#10;lMzYd0bjzyMHSYn54tDY9m6zbnFQStJ0bYcDDCVB0oe3Ve7E5HGURAJKjgH0OCHfYlGhhR0rwq7T&#10;lUfibV7Iv/4D+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V5dh26AQAASwMAAA4AAAAAAAAAAAAAAAAALgIAAGRycy9l&#10;Mm9Eb2MueG1sUEsBAi0AFAAGAAgAAAAhALSiYObcAAAACgEAAA8AAAAAAAAAAAAAAAAAFAQAAGRy&#10;cy9kb3ducmV2LnhtbFBLBQYAAAAABAAEAPMAAAAdBQAAAAA=&#10;" filled="f" stroked="f">
                      <v:textbox inset="2.16pt,1.44pt,0,1.44pt">
                        <w:txbxContent>
                          <w:p w14:paraId="2B30BA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5520" behindDoc="0" locked="0" layoutInCell="1" allowOverlap="1" wp14:anchorId="5B0D46F3" wp14:editId="2767BF61">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7B6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D46F3" id="Rectangle 4282" o:spid="_x0000_s1137"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ouAEAAEsDAAAOAAAAZHJzL2Uyb0RvYy54bWysU9tu2zAMfR+wfxD0vviSYHW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7VpKPHc4pe+o&#10;G/eDVeSSHY2UapnvotcUU49lz/EJrlFCdyE/a3DLF2mRuWh8vmms5kwEJrfrbVfjJAQe3W22a/Sx&#10;S/VaHCHlzyo4sjiMAkIpyvLT15QvV39fwboFzOX5xcvzYS5kmuYG9RDkGSnijuZHNNqGiVFhTaRk&#10;wrkzmn4eOShK7BePwrZ3mzXqkEvQdG2HCwwlQNCHt1nuxRhwlUQGSo4RzDAi3vJugYUTK8Su27Ws&#10;xNu4gH/9B/a/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0jF+ouAEAAEsDAAAOAAAAAAAAAAAAAAAAAC4CAABkcnMvZTJv&#10;RG9jLnhtbFBLAQItABQABgAIAAAAIQC0omDm3AAAAAoBAAAPAAAAAAAAAAAAAAAAABIEAABkcnMv&#10;ZG93bnJldi54bWxQSwUGAAAAAAQABADzAAAAGwUAAAAA&#10;" filled="f" stroked="f">
                      <v:textbox inset="2.16pt,1.44pt,0,1.44pt">
                        <w:txbxContent>
                          <w:p w14:paraId="1947B6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6544" behindDoc="0" locked="0" layoutInCell="1" allowOverlap="1" wp14:anchorId="5225C3AE" wp14:editId="0DD0C314">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4E3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5C3AE" id="Rectangle 4281" o:spid="_x0000_s1138"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Ss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2zWUeO5wSt9R&#10;N+4Hq8glOxop1TLfRa8pph7LnuMTXKOE7kJ+1uCWL9Iic9H4fNNYzZkITG7X267GSQg8utts1+hj&#10;l+q1OELKn1VwZHEYBYRSlOWnrylfrr5cwboFzOX5xcvzYS5kmqZ9gXoI8owUcUfzIxptw8SosCZS&#10;MuHcGU2/jhwUJfaLR2Hbu826xUUpQdO1HS4wlABBH95muRdjwFUSGSg5RjDDiHiLRAUWTqwQu27X&#10;shJv4wL+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1pVUrLkBAABLAwAADgAAAAAAAAAAAAAAAAAuAgAAZHJzL2Uy&#10;b0RvYy54bWxQSwECLQAUAAYACAAAACEAtKJg5twAAAAKAQAADwAAAAAAAAAAAAAAAAATBAAAZHJz&#10;L2Rvd25yZXYueG1sUEsFBgAAAAAEAAQA8wAAABwFAAAAAA==&#10;" filled="f" stroked="f">
                      <v:textbox inset="2.16pt,1.44pt,0,1.44pt">
                        <w:txbxContent>
                          <w:p w14:paraId="6354E3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7568" behindDoc="0" locked="0" layoutInCell="1" allowOverlap="1" wp14:anchorId="1CD89A14" wp14:editId="3C9BB381">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6FA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89A14" id="Rectangle 4280" o:spid="_x0000_s1139"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0Z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26FAnjuc0nfU&#10;jfvBKnLJjkZKtcx30WuKqcey5/gE1yihu5CfNbjli7TIXDQ+3zRWcyYCk9v1tqvxIYFHd5vtGn3s&#10;Ur0WR0j5swqOLA6jgFCKsvz0NeXL1ZcrWLeAuTy/eHk+zIVM06xfoB6CPCNF3NH8iEbbMDEqrImU&#10;TDh3RtOvIwdFif3iUdj2brNucVFK0HRthwsMJUDQh7dZ7sUYcJVEBkqOEcwwIt4iUYGFEyvErtu1&#10;rMTbuIB//Qf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t2B9GbkBAABLAwAADgAAAAAAAAAAAAAAAAAuAgAAZHJzL2Uy&#10;b0RvYy54bWxQSwECLQAUAAYACAAAACEAtKJg5twAAAAKAQAADwAAAAAAAAAAAAAAAAATBAAAZHJz&#10;L2Rvd25yZXYueG1sUEsFBgAAAAAEAAQA8wAAABwFAAAAAA==&#10;" filled="f" stroked="f">
                      <v:textbox inset="2.16pt,1.44pt,0,1.44pt">
                        <w:txbxContent>
                          <w:p w14:paraId="00F6FA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8592" behindDoc="0" locked="0" layoutInCell="1" allowOverlap="1" wp14:anchorId="3C422538" wp14:editId="509AA883">
                      <wp:simplePos x="0" y="0"/>
                      <wp:positionH relativeFrom="column">
                        <wp:posOffset>1295400</wp:posOffset>
                      </wp:positionH>
                      <wp:positionV relativeFrom="paragraph">
                        <wp:posOffset>368300</wp:posOffset>
                      </wp:positionV>
                      <wp:extent cx="977900" cy="927100"/>
                      <wp:effectExtent l="0" t="0" r="0" b="0"/>
                      <wp:wrapNone/>
                      <wp:docPr id="4279" name="Rectangle 4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DEDA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22538" id="Rectangle 4279" o:spid="_x0000_s1140" style="position:absolute;left:0;text-align:left;margin-left:102pt;margin-top:29pt;width:77pt;height:73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vcije2AQAASwMAAA4AAAAAAAAAAAAAAAAALgIAAGRycy9lMm9Eb2Mu&#10;eG1sUEsBAi0AFAAGAAgAAAAhALXmu0naAAAACgEAAA8AAAAAAAAAAAAAAAAAEAQAAGRycy9kb3du&#10;cmV2LnhtbFBLBQYAAAAABAAEAPMAAAAXBQAAAAA=&#10;" filled="f" stroked="f">
                      <v:textbox inset="2.16pt,1.44pt,0,1.44pt">
                        <w:txbxContent>
                          <w:p w14:paraId="4EDEDA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9616" behindDoc="0" locked="0" layoutInCell="1" allowOverlap="1" wp14:anchorId="583F9B41" wp14:editId="1B33FB82">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25D5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F9B41" id="Rectangle 4278" o:spid="_x0000_s1141"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lpugEAAEs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ql3jrBy3OKUf&#10;qBt3/ajIJTsYKVWeb9ZrCrHDsqfwCNcoopvJzxps/iItMheNzzeN1ZyIwOR2ud3UOAmBR+vVdok+&#10;dqleiwPE9EV5S7LDKCCUoiw/fYvpcvXlCtZlMJfns5fmw1zINM3HF6gHL89IEXc0PaDRo58YFaMJ&#10;lEw4d0bjryMHRcn41aGw7Xq1bHFRStBs2g2KAiVA0Ie3We7E4HGVRAJKjgFMPyDeIlGBhRMrxK7b&#10;lVfibVzAv/4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JC2Wm6AQAASwMAAA4AAAAAAAAAAAAAAAAALgIAAGRycy9l&#10;Mm9Eb2MueG1sUEsBAi0AFAAGAAgAAAAhALSiYObcAAAACgEAAA8AAAAAAAAAAAAAAAAAFAQAAGRy&#10;cy9kb3ducmV2LnhtbFBLBQYAAAAABAAEAPMAAAAdBQAAAAA=&#10;" filled="f" stroked="f">
                      <v:textbox inset="2.16pt,1.44pt,0,1.44pt">
                        <w:txbxContent>
                          <w:p w14:paraId="6425D5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0640" behindDoc="0" locked="0" layoutInCell="1" allowOverlap="1" wp14:anchorId="34447D79" wp14:editId="428E5D3A">
                      <wp:simplePos x="0" y="0"/>
                      <wp:positionH relativeFrom="column">
                        <wp:posOffset>1295400</wp:posOffset>
                      </wp:positionH>
                      <wp:positionV relativeFrom="paragraph">
                        <wp:posOffset>368300</wp:posOffset>
                      </wp:positionV>
                      <wp:extent cx="977900" cy="863600"/>
                      <wp:effectExtent l="0" t="0" r="0" b="0"/>
                      <wp:wrapNone/>
                      <wp:docPr id="4277" name="Rectangle 42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99BE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47D79" id="Rectangle 4277" o:spid="_x0000_s1142" style="position:absolute;left:0;text-align:left;margin-left:102pt;margin-top:29pt;width:77pt;height:6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mUb6qroBAABLAwAADgAAAAAAAAAAAAAAAAAuAgAAZHJzL2Uy&#10;b0RvYy54bWxQSwECLQAUAAYACAAAACEAHcHrytsAAAAKAQAADwAAAAAAAAAAAAAAAAAUBAAAZHJz&#10;L2Rvd25yZXYueG1sUEsFBgAAAAAEAAQA8wAAABwFAAAAAA==&#10;" filled="f" stroked="f">
                      <v:textbox inset="2.16pt,1.44pt,0,1.44pt">
                        <w:txbxContent>
                          <w:p w14:paraId="3699BE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1664" behindDoc="0" locked="0" layoutInCell="1" allowOverlap="1" wp14:anchorId="6A9B64D7" wp14:editId="66788616">
                      <wp:simplePos x="0" y="0"/>
                      <wp:positionH relativeFrom="column">
                        <wp:posOffset>1295400</wp:posOffset>
                      </wp:positionH>
                      <wp:positionV relativeFrom="paragraph">
                        <wp:posOffset>368300</wp:posOffset>
                      </wp:positionV>
                      <wp:extent cx="977900" cy="927100"/>
                      <wp:effectExtent l="0" t="0" r="0" b="0"/>
                      <wp:wrapNone/>
                      <wp:docPr id="4276" name="Rectangle 4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D8DC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B64D7" id="Rectangle 4276" o:spid="_x0000_s1143" style="position:absolute;left:0;text-align:left;margin-left:102pt;margin-top:29pt;width:77pt;height:73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tzqzZtwEAAEsDAAAOAAAAAAAAAAAAAAAAAC4CAABkcnMvZTJvRG9j&#10;LnhtbFBLAQItABQABgAIAAAAIQC15rtJ2gAAAAoBAAAPAAAAAAAAAAAAAAAAABEEAABkcnMvZG93&#10;bnJldi54bWxQSwUGAAAAAAQABADzAAAAGAUAAAAA&#10;" filled="f" stroked="f">
                      <v:textbox inset="2.16pt,1.44pt,0,1.44pt">
                        <w:txbxContent>
                          <w:p w14:paraId="2DD8DC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2688" behindDoc="0" locked="0" layoutInCell="1" allowOverlap="1" wp14:anchorId="38BCEF1B" wp14:editId="432DB4FA">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1C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CEF1B" id="Rectangle 4275" o:spid="_x0000_s1144"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zMugEAAEs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1euvlDhucUq/&#10;UTfueiPJOTvorpPzfGe9xhBbLHsMD3CJIroz+UmBnb9Ii0xZ49NVYzklIjC5WW6aEich8Gi92izR&#10;xy7FW3GAmL5Lb8nsMAoIJSvLjz9jOl99vYJ1M5jz87OXpv2UyVRV8wp177sTUsQdTfdolPEjo8Lo&#10;QMmIc2c0vhw4SErMD4fC1uvVssZFyUHV1A0uMOQAQe/fZ7kTg8dVEgkoOQTQ/YB4s0QZFk4sE7ts&#10;17wS7+MM/u0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vQ3My6AQAASwMAAA4AAAAAAAAAAAAAAAAALgIAAGRycy9l&#10;Mm9Eb2MueG1sUEsBAi0AFAAGAAgAAAAhALSiYObcAAAACgEAAA8AAAAAAAAAAAAAAAAAFAQAAGRy&#10;cy9kb3ducmV2LnhtbFBLBQYAAAAABAAEAPMAAAAdBQAAAAA=&#10;" filled="f" stroked="f">
                      <v:textbox inset="2.16pt,1.44pt,0,1.44pt">
                        <w:txbxContent>
                          <w:p w14:paraId="5821C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3712" behindDoc="0" locked="0" layoutInCell="1" allowOverlap="1" wp14:anchorId="4B84B050" wp14:editId="3C6CD091">
                      <wp:simplePos x="0" y="0"/>
                      <wp:positionH relativeFrom="column">
                        <wp:posOffset>1295400</wp:posOffset>
                      </wp:positionH>
                      <wp:positionV relativeFrom="paragraph">
                        <wp:posOffset>368300</wp:posOffset>
                      </wp:positionV>
                      <wp:extent cx="977900" cy="927100"/>
                      <wp:effectExtent l="0" t="0" r="0" b="0"/>
                      <wp:wrapNone/>
                      <wp:docPr id="4274" name="Rectangle 42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FD6D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4B050" id="Rectangle 4274" o:spid="_x0000_s1145" style="position:absolute;left:0;text-align:left;margin-left:102pt;margin-top:29pt;width:77pt;height:73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StQEAAEsDAAAOAAAAZHJzL2Uyb0RvYy54bWysU8luGzEMvRfoPwi617PEaJ2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ei6/7SmxHOHU/qO&#10;unE/WkXO2clIqcp8i15zTAOWPccnuEQJ3UJ+0eDKF2mRpWp8umqslkwEJm+79brFSQg8uvjYpXkt&#10;jpDyZxUcKQ6jgFCqsvz4NeXz1ZcrWFfAnJ8vXl72SyXTdbcvUPdBnpAi7mh+RKNtmBkV1kRKZpw7&#10;o+nXgYOixH7xKCyqcNPjotSg2/QbXGCoAYLev81yL6aAqyQyUHKIYMYJ8VaJKiycWCV22a6yEm/j&#10;Cv71H9j9Bg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gk6PkrUBAABLAwAADgAAAAAAAAAAAAAAAAAuAgAAZHJzL2Uyb0RvYy54&#10;bWxQSwECLQAUAAYACAAAACEAtea7SdoAAAAKAQAADwAAAAAAAAAAAAAAAAAPBAAAZHJzL2Rvd25y&#10;ZXYueG1sUEsFBgAAAAAEAAQA8wAAABYFAAAAAA==&#10;" filled="f" stroked="f">
                      <v:textbox inset="2.16pt,1.44pt,0,1.44pt">
                        <w:txbxContent>
                          <w:p w14:paraId="6EFD6D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4736" behindDoc="0" locked="0" layoutInCell="1" allowOverlap="1" wp14:anchorId="358A2CE8" wp14:editId="10E99F25">
                      <wp:simplePos x="0" y="0"/>
                      <wp:positionH relativeFrom="column">
                        <wp:posOffset>1295400</wp:posOffset>
                      </wp:positionH>
                      <wp:positionV relativeFrom="paragraph">
                        <wp:posOffset>368300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DA05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A2CE8" id="Rectangle 4273" o:spid="_x0000_s1146" style="position:absolute;left:0;text-align:left;margin-left:102pt;margin-top:29pt;width:77pt;height:73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q0F1ptwEAAEsDAAAOAAAAAAAAAAAAAAAAAC4CAABkcnMvZTJvRG9j&#10;LnhtbFBLAQItABQABgAIAAAAIQC15rtJ2gAAAAoBAAAPAAAAAAAAAAAAAAAAABEEAABkcnMvZG93&#10;bnJldi54bWxQSwUGAAAAAAQABADzAAAAGAUAAAAA&#10;" filled="f" stroked="f">
                      <v:textbox inset="2.16pt,1.44pt,0,1.44pt">
                        <w:txbxContent>
                          <w:p w14:paraId="12DA05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5760" behindDoc="0" locked="0" layoutInCell="1" allowOverlap="1" wp14:anchorId="6D8B0044" wp14:editId="089628E4">
                      <wp:simplePos x="0" y="0"/>
                      <wp:positionH relativeFrom="column">
                        <wp:posOffset>1295400</wp:posOffset>
                      </wp:positionH>
                      <wp:positionV relativeFrom="paragraph">
                        <wp:posOffset>368300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98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B0044" id="Rectangle 4272" o:spid="_x0000_s1147"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43uQEAAEs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slk1lDhucUq/&#10;UTfuukGRc7Y3Uqo836zXGGKLZU/hES5RRDeTnzTY/EVaZCoan64aqykRgcnNYrOucRICj1bLzQJ9&#10;7FK9FQeI6V55S7LDKCCUoiw//ozpfPXvFazLYM7PZy9N+6mQmTdXqHsvT0gRdzQ9oNGDHxkVgwmU&#10;jDh3RuPrgYOiZPjhUNhmtVygDqkE83WzxgWGEiDo/fssd6L3uEoiASWHAKbrEW95t8DCiRVil+3K&#10;K/E+LuDf/oH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04ON7kBAABLAwAADgAAAAAAAAAAAAAAAAAuAgAAZHJzL2Uy&#10;b0RvYy54bWxQSwECLQAUAAYACAAAACEAtKJg5twAAAAKAQAADwAAAAAAAAAAAAAAAAATBAAAZHJz&#10;L2Rvd25yZXYueG1sUEsFBgAAAAAEAAQA8wAAABwFAAAAAA==&#10;" filled="f" stroked="f">
                      <v:textbox inset="2.16pt,1.44pt,0,1.44pt">
                        <w:txbxContent>
                          <w:p w14:paraId="56A98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6784" behindDoc="0" locked="0" layoutInCell="1" allowOverlap="1" wp14:anchorId="03AB73CC" wp14:editId="6385F8BA">
                      <wp:simplePos x="0" y="0"/>
                      <wp:positionH relativeFrom="column">
                        <wp:posOffset>1295400</wp:posOffset>
                      </wp:positionH>
                      <wp:positionV relativeFrom="paragraph">
                        <wp:posOffset>368300</wp:posOffset>
                      </wp:positionV>
                      <wp:extent cx="977900" cy="9271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BD96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B73CC" id="Rectangle 4271" o:spid="_x0000_s1148" style="position:absolute;left:0;text-align:left;margin-left:102pt;margin-top:29pt;width:77pt;height:73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YtgEAAEsDAAAOAAAAZHJzL2Uyb0RvYy54bWysU8luGzEMvRfoPwi617PEaNy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ei6v+0o8dzhlL6j&#10;btyPVpFzdjJSqjLfotcc04Blz/EJLlFCt5BfNLjyRVpkqRqfrhqrJROByU/det3iJAQeXXzs0rwW&#10;R0j5swqOFIdRQChVWX78mvL56ssVrCtgzs8XLy/7pZLp+v4F6j7IE1LEHc2PaLQNM6PCmkjJjHNn&#10;NP06cFCU2C8ehe1v1zc9LkoNuk2/wQWGGiDo/dss92IKuEoiAyWHCGacEG+VqMLCiVVil+0qK/E2&#10;ruBf/4Hdb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Kk8f9i2AQAASwMAAA4AAAAAAAAAAAAAAAAALgIAAGRycy9lMm9Eb2Mu&#10;eG1sUEsBAi0AFAAGAAgAAAAhALXmu0naAAAACgEAAA8AAAAAAAAAAAAAAAAAEAQAAGRycy9kb3du&#10;cmV2LnhtbFBLBQYAAAAABAAEAPMAAAAXBQAAAAA=&#10;" filled="f" stroked="f">
                      <v:textbox inset="2.16pt,1.44pt,0,1.44pt">
                        <w:txbxContent>
                          <w:p w14:paraId="35BD96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7808" behindDoc="0" locked="0" layoutInCell="1" allowOverlap="1" wp14:anchorId="25A3EA70" wp14:editId="1C658FA0">
                      <wp:simplePos x="0" y="0"/>
                      <wp:positionH relativeFrom="column">
                        <wp:posOffset>1295400</wp:posOffset>
                      </wp:positionH>
                      <wp:positionV relativeFrom="paragraph">
                        <wp:posOffset>368300</wp:posOffset>
                      </wp:positionV>
                      <wp:extent cx="977900" cy="9017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23B4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3EA70" id="Rectangle 4270" o:spid="_x0000_s1149" style="position:absolute;left:0;text-align:left;margin-left:102pt;margin-top:29pt;width:77pt;height:71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T/o3yrkBAABLAwAADgAAAAAAAAAAAAAAAAAuAgAAZHJzL2Uy&#10;b0RvYy54bWxQSwECLQAUAAYACAAAACEA7A1WB9wAAAAKAQAADwAAAAAAAAAAAAAAAAATBAAAZHJz&#10;L2Rvd25yZXYueG1sUEsFBgAAAAAEAAQA8wAAABwFAAAAAA==&#10;" filled="f" stroked="f">
                      <v:textbox inset="2.16pt,1.44pt,0,1.44pt">
                        <w:txbxContent>
                          <w:p w14:paraId="0023B4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8832" behindDoc="0" locked="0" layoutInCell="1" allowOverlap="1" wp14:anchorId="7F43A4CB" wp14:editId="6115FE60">
                      <wp:simplePos x="0" y="0"/>
                      <wp:positionH relativeFrom="column">
                        <wp:posOffset>1295400</wp:posOffset>
                      </wp:positionH>
                      <wp:positionV relativeFrom="paragraph">
                        <wp:posOffset>368300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CD0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3A4CB" id="Rectangle 4269" o:spid="_x0000_s1150"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1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yuVpT4rnDKf1B&#10;3bjvrCKnbG+kVNN8J72GmFose4qPcI4SuhP5UYObvkiLjEXj40VjNWYiMLlerFc1TkLg0fVyvUAf&#10;u1TvxRFSvlfBkclhFBBKUZYffqV8uvp2BesmMKfnJy+Pu7GQmTfL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VcaLW6AQAASwMAAA4AAAAAAAAAAAAAAAAALgIAAGRycy9l&#10;Mm9Eb2MueG1sUEsBAi0AFAAGAAgAAAAhALSiYObcAAAACgEAAA8AAAAAAAAAAAAAAAAAFAQAAGRy&#10;cy9kb3ducmV2LnhtbFBLBQYAAAAABAAEAPMAAAAdBQAAAAA=&#10;" filled="f" stroked="f">
                      <v:textbox inset="2.16pt,1.44pt,0,1.44pt">
                        <w:txbxContent>
                          <w:p w14:paraId="149CD0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9856" behindDoc="0" locked="0" layoutInCell="1" allowOverlap="1" wp14:anchorId="23CC81D1" wp14:editId="779CF9B3">
                      <wp:simplePos x="0" y="0"/>
                      <wp:positionH relativeFrom="column">
                        <wp:posOffset>1295400</wp:posOffset>
                      </wp:positionH>
                      <wp:positionV relativeFrom="paragraph">
                        <wp:posOffset>368300</wp:posOffset>
                      </wp:positionV>
                      <wp:extent cx="1003300" cy="7620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292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C81D1" id="Rectangle 4268" o:spid="_x0000_s1151"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EA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5hpn5bnDKf1C&#10;3bjvrCKnbG+kVNN8J72GmFose45PcI4SuhP5UYObvkiLjEXj40VjNWYiMLlerFc1TkLg0c1yvUAf&#10;u1RvxRFS/qGCI5PDKCCUoiw/PKR8uvp6BesmMKfnJy+Pu7GQmTdXr1B3QR6RIu5ofkSjbRgYFdZE&#10;SgacO6Ppz56DosTeexS2uVkuGlyUEsxXzQpFgRIg6N37LPeiD7hKIgMl+wim6xFvkajAwokVYuft&#10;mlbifVzAv/0D2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SpQQC6AQAASwMAAA4AAAAAAAAAAAAAAAAALgIAAGRycy9l&#10;Mm9Eb2MueG1sUEsBAi0AFAAGAAgAAAAhALSiYObcAAAACgEAAA8AAAAAAAAAAAAAAAAAFAQAAGRy&#10;cy9kb3ducmV2LnhtbFBLBQYAAAAABAAEAPMAAAAdBQAAAAA=&#10;" filled="f" stroked="f">
                      <v:textbox inset="2.16pt,1.44pt,0,1.44pt">
                        <w:txbxContent>
                          <w:p w14:paraId="079292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0880" behindDoc="0" locked="0" layoutInCell="1" allowOverlap="1" wp14:anchorId="5C2452DE" wp14:editId="788BFED0">
                      <wp:simplePos x="0" y="0"/>
                      <wp:positionH relativeFrom="column">
                        <wp:posOffset>1295400</wp:posOffset>
                      </wp:positionH>
                      <wp:positionV relativeFrom="paragraph">
                        <wp:posOffset>368300</wp:posOffset>
                      </wp:positionV>
                      <wp:extent cx="1003300" cy="7620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FD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452DE" id="Rectangle 4267" o:spid="_x0000_s1152"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fu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ZrNaUeO5wSj9R&#10;N+47q8gl2xsp1TTfSa8hphbLnuMTXKOE7kR+1OCmL9IiY9H4fNNYjZkITG4X202NkxB4tF5uF+hj&#10;l+qtOELKX1VwZHIYBYRSlOWn7ylfrr5ewboJzOX5ycvjYSxk5s3q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K7Z+66AQAASwMAAA4AAAAAAAAAAAAAAAAALgIAAGRycy9l&#10;Mm9Eb2MueG1sUEsBAi0AFAAGAAgAAAAhALSiYObcAAAACgEAAA8AAAAAAAAAAAAAAAAAFAQAAGRy&#10;cy9kb3ducmV2LnhtbFBLBQYAAAAABAAEAPMAAAAdBQAAAAA=&#10;" filled="f" stroked="f">
                      <v:textbox inset="2.16pt,1.44pt,0,1.44pt">
                        <w:txbxContent>
                          <w:p w14:paraId="4B78FD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1904" behindDoc="0" locked="0" layoutInCell="1" allowOverlap="1" wp14:anchorId="2DBB6E8B" wp14:editId="0A8CA371">
                      <wp:simplePos x="0" y="0"/>
                      <wp:positionH relativeFrom="column">
                        <wp:posOffset>1295400</wp:posOffset>
                      </wp:positionH>
                      <wp:positionV relativeFrom="paragraph">
                        <wp:posOffset>368300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B19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6E8B" id="Rectangle 4266" o:spid="_x0000_s1153"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5b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ZrFaUeO5wSj9R&#10;N+47q8gl2xsp1TTfSa8hphbLnuMTXKOE7kR+1OCmL9IiY9H4fNNYjZkITG4X202NkxB4tF5uF+hj&#10;l+qtOELKX1VwZHIYBYRSlOWn7ylfrr5ewboJzOX5ycvjYSxk5s36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NOTlu6AQAASwMAAA4AAAAAAAAAAAAAAAAALgIAAGRycy9l&#10;Mm9Eb2MueG1sUEsBAi0AFAAGAAgAAAAhALSiYObcAAAACgEAAA8AAAAAAAAAAAAAAAAAFAQAAGRy&#10;cy9kb3ducmV2LnhtbFBLBQYAAAAABAAEAPMAAAAdBQAAAAA=&#10;" filled="f" stroked="f">
                      <v:textbox inset="2.16pt,1.44pt,0,1.44pt">
                        <w:txbxContent>
                          <w:p w14:paraId="478B19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2928" behindDoc="0" locked="0" layoutInCell="1" allowOverlap="1" wp14:anchorId="5066CA77" wp14:editId="12721BB6">
                      <wp:simplePos x="0" y="0"/>
                      <wp:positionH relativeFrom="column">
                        <wp:posOffset>1295400</wp:posOffset>
                      </wp:positionH>
                      <wp:positionV relativeFrom="paragraph">
                        <wp:posOffset>368300</wp:posOffset>
                      </wp:positionV>
                      <wp:extent cx="1003300" cy="7620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1CC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6CA77" id="Rectangle 4265" o:spid="_x0000_s1154"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Sl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urn5TInjFqf0&#10;E3XjbjCSnLOj7nuZ55v1mkLssOwpPMIliuhm8rMCm79Ii8xF49NVYzknIjC5WW3aGich8Oh2vVmh&#10;j12q1+IAMX2V3pLsMAoIpSjLj99jOl99uYJ1Gcz5+eyleT8XMsumfYG69/0JKeKOpgc0yviJUWF0&#10;oGTCuTMafx84SErMN4fCNrfrVYOLUoJl27S4wFACBL1/m+VOjB5XSSSg5BBADyPiLRIVWDixQuyy&#10;XX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07RKW6AQAASwMAAA4AAAAAAAAAAAAAAAAALgIAAGRycy9l&#10;Mm9Eb2MueG1sUEsBAi0AFAAGAAgAAAAhALSiYObcAAAACgEAAA8AAAAAAAAAAAAAAAAAFAQAAGRy&#10;cy9kb3ducmV2LnhtbFBLBQYAAAAABAAEAPMAAAAdBQAAAAA=&#10;" filled="f" stroked="f">
                      <v:textbox inset="2.16pt,1.44pt,0,1.44pt">
                        <w:txbxContent>
                          <w:p w14:paraId="7A91CC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3952" behindDoc="0" locked="0" layoutInCell="1" allowOverlap="1" wp14:anchorId="3E9DDED9" wp14:editId="497AFA7B">
                      <wp:simplePos x="0" y="0"/>
                      <wp:positionH relativeFrom="column">
                        <wp:posOffset>1295400</wp:posOffset>
                      </wp:positionH>
                      <wp:positionV relativeFrom="paragraph">
                        <wp:posOffset>368300</wp:posOffset>
                      </wp:positionV>
                      <wp:extent cx="1003300" cy="7620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53F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DDED9" id="Rectangle 4264" o:spid="_x0000_s1155" style="position:absolute;left:0;text-align:left;margin-left:102pt;margin-top:29pt;width:79pt;height:60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0Q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yuVpS4rnDKf1B&#10;3bjvrCKnbG+kVNN8J72GmFose4qPcI4SuhP5UYObvkiLjEXj40VjNWYiMLlerFc1TkLg0fVyvUAf&#10;u1TvxRFSvlfBkclhFBBKUZYffqV8uvp2BesmMKfnJy+Pu7GQmTfr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zObRC6AQAASwMAAA4AAAAAAAAAAAAAAAAALgIAAGRycy9l&#10;Mm9Eb2MueG1sUEsBAi0AFAAGAAgAAAAhALSiYObcAAAACgEAAA8AAAAAAAAAAAAAAAAAFAQAAGRy&#10;cy9kb3ducmV2LnhtbFBLBQYAAAAABAAEAPMAAAAdBQAAAAA=&#10;" filled="f" stroked="f">
                      <v:textbox inset="2.16pt,1.44pt,0,1.44pt">
                        <w:txbxContent>
                          <w:p w14:paraId="75B53F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4976" behindDoc="0" locked="0" layoutInCell="1" allowOverlap="1" wp14:anchorId="0DE81DBF" wp14:editId="1CC9F2CB">
                      <wp:simplePos x="0" y="0"/>
                      <wp:positionH relativeFrom="column">
                        <wp:posOffset>1295400</wp:posOffset>
                      </wp:positionH>
                      <wp:positionV relativeFrom="paragraph">
                        <wp:posOffset>368300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E85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81DBF" id="Rectangle 4263" o:spid="_x0000_s1156" style="position:absolute;left:0;text-align:left;margin-left:102pt;margin-top:29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e4ugEAAEs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dNTctJY5b7NIL&#10;+sZdPypyrg5GSpX7m/2aQuzw2mt4hksWcZnFzxps/qIsMhePT1eP1ZyIwOKm3axr7ITArdvVpsU1&#10;olTvlwPE9E15S/KCUUAqxVl+fIjpfPT3EbyXyZyfz6s07+ciZtkW2Fzbe3lCiTij6QmDHv3EqBhN&#10;oGTCvjMafx04KErG7w6NbW5XbYODUpLlulnjAENJkPT+Y5U7MXgcJZGAkkMA0w/It1hUaGHHirDL&#10;dOWR+JgX8u//wO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nDJ7i6AQAASwMAAA4AAAAAAAAAAAAAAAAALgIAAGRycy9l&#10;Mm9Eb2MueG1sUEsBAi0AFAAGAAgAAAAhALSiYObcAAAACgEAAA8AAAAAAAAAAAAAAAAAFAQAAGRy&#10;cy9kb3ducmV2LnhtbFBLBQYAAAAABAAEAPMAAAAdBQAAAAA=&#10;" filled="f" stroked="f">
                      <v:textbox inset="2.16pt,1.44pt,0,1.44pt">
                        <w:txbxContent>
                          <w:p w14:paraId="386E85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6000" behindDoc="0" locked="0" layoutInCell="1" allowOverlap="1" wp14:anchorId="0A741763" wp14:editId="22B1E8F0">
                      <wp:simplePos x="0" y="0"/>
                      <wp:positionH relativeFrom="column">
                        <wp:posOffset>1295400</wp:posOffset>
                      </wp:positionH>
                      <wp:positionV relativeFrom="paragraph">
                        <wp:posOffset>368300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7DA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41763" id="Rectangle 4262" o:spid="_x0000_s1157" style="position:absolute;left:0;text-align:left;margin-left:102pt;margin-top:29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4Ng4NuAEAAEsDAAAOAAAAAAAAAAAAAAAAAC4CAABkcnMvZTJv&#10;RG9jLnhtbFBLAQItABQABgAIAAAAIQC0omDm3AAAAAoBAAAPAAAAAAAAAAAAAAAAABIEAABkcnMv&#10;ZG93bnJldi54bWxQSwUGAAAAAAQABADzAAAAGwUAAAAA&#10;" filled="f" stroked="f">
                      <v:textbox inset="2.16pt,1.44pt,0,1.44pt">
                        <w:txbxContent>
                          <w:p w14:paraId="0547DA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7024" behindDoc="0" locked="0" layoutInCell="1" allowOverlap="1" wp14:anchorId="1E420CF7" wp14:editId="66F82809">
                      <wp:simplePos x="0" y="0"/>
                      <wp:positionH relativeFrom="column">
                        <wp:posOffset>1295400</wp:posOffset>
                      </wp:positionH>
                      <wp:positionV relativeFrom="paragraph">
                        <wp:posOffset>368300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0FD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20CF7" id="Rectangle 4261" o:spid="_x0000_s1158" style="position:absolute;left:0;text-align:left;margin-left:102pt;margin-top:29pt;width:79pt;height:60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UJuQ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qbxpKPHc4pZ+o&#10;G/e9VeScHYyUap7vrNcYU4dlz/EJLlFCdyY/aXDzF2mRqWh8umqspkwEJjfLzbrGSQg8ul1tluhj&#10;l+qtOELKX1VwZHYYBYRSlOXH7ymfr75ewboZzPn52cvTfipkmmX7CnUf5Akp4o7mRzTahpFRYU2k&#10;ZMS5M5p+HzgoSuw3j8K2tyusJbkEzbpd4wJDCRD0/n2WezEEXCWRgZJDBNMPiLdIVGDhxAqxy3bN&#10;K/E+LuDf/oH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i8FCbkBAABLAwAADgAAAAAAAAAAAAAAAAAuAgAAZHJzL2Uy&#10;b0RvYy54bWxQSwECLQAUAAYACAAAACEAtKJg5twAAAAKAQAADwAAAAAAAAAAAAAAAAATBAAAZHJz&#10;L2Rvd25yZXYueG1sUEsFBgAAAAAEAAQA8wAAABwFAAAAAA==&#10;" filled="f" stroked="f">
                      <v:textbox inset="2.16pt,1.44pt,0,1.44pt">
                        <w:txbxContent>
                          <w:p w14:paraId="7C70FD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8048" behindDoc="0" locked="0" layoutInCell="1" allowOverlap="1" wp14:anchorId="5924C5F9" wp14:editId="72CBC017">
                      <wp:simplePos x="0" y="0"/>
                      <wp:positionH relativeFrom="column">
                        <wp:posOffset>1295400</wp:posOffset>
                      </wp:positionH>
                      <wp:positionV relativeFrom="paragraph">
                        <wp:posOffset>368300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70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4C5F9" id="Rectangle 4260" o:spid="_x0000_s1159" style="position:absolute;left:0;text-align:left;margin-left:102pt;margin-top:29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y8uQ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5gYF8tzhlH6i&#10;btz3VpFzdjBSqnm+s15jTB2WPccnuEQJ3Zn8pMHNX6RFpqLx6aqxmjIRmNy0m3WNDwk8ul1tWvSx&#10;S/VWHCHlryo4MjuMAkIpyvLj95TPV1+vYN0M5vz87OVpPxUyy7Z9hboP8oQUcUfzIxptw8iosCZS&#10;MuLcGU2/DxwUJfabR2Gb21Xb4KKUYLlu1rjAUAIEvX+f5V4MAVdJZKDkEMH0A+ItEhVYOLFC7LJd&#10;80q8jwv4t39g9w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9osvLkBAABLAwAADgAAAAAAAAAAAAAAAAAuAgAAZHJzL2Uy&#10;b0RvYy54bWxQSwECLQAUAAYACAAAACEAtKJg5twAAAAKAQAADwAAAAAAAAAAAAAAAAATBAAAZHJz&#10;L2Rvd25yZXYueG1sUEsFBgAAAAAEAAQA8wAAABwFAAAAAA==&#10;" filled="f" stroked="f">
                      <v:textbox inset="2.16pt,1.44pt,0,1.44pt">
                        <w:txbxContent>
                          <w:p w14:paraId="37570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9072" behindDoc="0" locked="0" layoutInCell="1" allowOverlap="1" wp14:anchorId="0D951C02" wp14:editId="2C6030B3">
                      <wp:simplePos x="0" y="0"/>
                      <wp:positionH relativeFrom="column">
                        <wp:posOffset>1295400</wp:posOffset>
                      </wp:positionH>
                      <wp:positionV relativeFrom="paragraph">
                        <wp:posOffset>368300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2DE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1C02" id="Rectangle 4259" o:spid="_x0000_s1160" style="position:absolute;left:0;text-align:left;margin-left:102pt;margin-top:29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o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uVpT4rnDKf1B&#10;3bjvrCKnbG+kVNN8J72GmFose4wPcI4SuhP5UYObvkiLjEXj40VjNWYiMLlerFc1TkLg0fVyvUAf&#10;u1SvxRFS/qmCI5PDKCCUoiw//E75dPXlCtZNYE7PT14ed2MhM18sX6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VH8Ki6AQAASwMAAA4AAAAAAAAAAAAAAAAALgIAAGRycy9l&#10;Mm9Eb2MueG1sUEsBAi0AFAAGAAgAAAAhALSiYObcAAAACgEAAA8AAAAAAAAAAAAAAAAAFAQAAGRy&#10;cy9kb3ducmV2LnhtbFBLBQYAAAAABAAEAPMAAAAdBQAAAAA=&#10;" filled="f" stroked="f">
                      <v:textbox inset="2.16pt,1.44pt,0,1.44pt">
                        <w:txbxContent>
                          <w:p w14:paraId="7FF2DE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0096" behindDoc="0" locked="0" layoutInCell="1" allowOverlap="1" wp14:anchorId="013910CF" wp14:editId="05467725">
                      <wp:simplePos x="0" y="0"/>
                      <wp:positionH relativeFrom="column">
                        <wp:posOffset>1295400</wp:posOffset>
                      </wp:positionH>
                      <wp:positionV relativeFrom="paragraph">
                        <wp:posOffset>368300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575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910CF" id="Rectangle 4258" o:spid="_x0000_s1161" style="position:absolute;left:0;text-align:left;margin-left:102pt;margin-top:29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kdugEAAEs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5gpn5bnDKf1C&#10;3bjvrCKnbG+kVNN8J72GmFose45PcI4SuhP5UYObvkiLjEXj40VjNWYiMLlerFc1TkLg0fVyvUAf&#10;u1RvxRFS/qmCI5PDKCCUoiw/3Kd8uvp6BesmMKfnJy+Pu7GQmS+uXqHugjwiRdzR/IhG2zAwKqyJ&#10;lAw4d0bTnz0HRYm98yhsc71cNLgoJZivmhWKAiVA0Lv3We5FH3CVRAZK9hFM1yPeIlGBhRMrxM7b&#10;Na3E+7iAf/s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Sy2R26AQAASwMAAA4AAAAAAAAAAAAAAAAALgIAAGRycy9l&#10;Mm9Eb2MueG1sUEsBAi0AFAAGAAgAAAAhALSiYObcAAAACgEAAA8AAAAAAAAAAAAAAAAAFAQAAGRy&#10;cy9kb3ducmV2LnhtbFBLBQYAAAAABAAEAPMAAAAdBQAAAAA=&#10;" filled="f" stroked="f">
                      <v:textbox inset="2.16pt,1.44pt,0,1.44pt">
                        <w:txbxContent>
                          <w:p w14:paraId="173575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1120" behindDoc="0" locked="0" layoutInCell="1" allowOverlap="1" wp14:anchorId="7B5584C8" wp14:editId="1AD3D6CA">
                      <wp:simplePos x="0" y="0"/>
                      <wp:positionH relativeFrom="column">
                        <wp:posOffset>1295400</wp:posOffset>
                      </wp:positionH>
                      <wp:positionV relativeFrom="paragraph">
                        <wp:posOffset>368300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D75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584C8" id="Rectangle 4257" o:spid="_x0000_s1162" style="position:absolute;left:0;text-align:left;margin-left:102pt;margin-top:29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83tihLHLU7p&#10;B+rGXTcocs72RkqV55v1GkNssewlPMMliuhm8pMGm79Ii0xF49NVYzUlIjC5WWzWNU5C4NFquVmg&#10;j12q9+IAMX1V3pLsMAoIpSjLj48xna++XcG6DOb8fPbStJ8Kmfni7g3q3ssTUsQdTU9o9OBHRsVg&#10;AiUjzp3R+HrgoCgZvjkUtlktFw0uSgnm62aNCwwlQND7j1nuRO9xlUQCSg4BTNcj3iJRgYUTK8Qu&#10;25VX4mNcwL//A7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yoP/zuwEAAEsDAAAOAAAAAAAAAAAAAAAAAC4CAABkcnMv&#10;ZTJvRG9jLnhtbFBLAQItABQABgAIAAAAIQC0omDm3AAAAAoBAAAPAAAAAAAAAAAAAAAAABUEAABk&#10;cnMvZG93bnJldi54bWxQSwUGAAAAAAQABADzAAAAHgUAAAAA&#10;" filled="f" stroked="f">
                      <v:textbox inset="2.16pt,1.44pt,0,1.44pt">
                        <w:txbxContent>
                          <w:p w14:paraId="183D75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2144" behindDoc="0" locked="0" layoutInCell="1" allowOverlap="1" wp14:anchorId="4BE3CDC9" wp14:editId="7D5A8004">
                      <wp:simplePos x="0" y="0"/>
                      <wp:positionH relativeFrom="column">
                        <wp:posOffset>1295400</wp:posOffset>
                      </wp:positionH>
                      <wp:positionV relativeFrom="paragraph">
                        <wp:posOffset>368300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0B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3CDC9" id="Rectangle 4256" o:spid="_x0000_s1163" style="position:absolute;left:0;text-align:left;margin-left:102pt;margin-top:29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ZG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83tHSWOW5zS&#10;D9SNu25Q5JztjZQqzzfrNYbYYtlLeIZLFNHN5CcNNn+RFpmKxqerxmpKRGBys9isa5yEwKPVcrNA&#10;H7tU78UBYvqqvCXZYRQQSlGWHx9jOl99u4J1Gcz5+eylaT8VMvPF6g3q3ssTUsQdTU9o9OBHRsVg&#10;AiUjzp3R+HrgoCgZvjkUtlktFw0uSgnm62aNCwwlQND7j1nuRO9xlUQCSg4BTNcj3iJRgYUTK8Qu&#10;25VX4mNcwL//A7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TVdZGuwEAAEsDAAAOAAAAAAAAAAAAAAAAAC4CAABkcnMv&#10;ZTJvRG9jLnhtbFBLAQItABQABgAIAAAAIQC0omDm3AAAAAoBAAAPAAAAAAAAAAAAAAAAABUEAABk&#10;cnMvZG93bnJldi54bWxQSwUGAAAAAAQABADzAAAAHgUAAAAA&#10;" filled="f" stroked="f">
                      <v:textbox inset="2.16pt,1.44pt,0,1.44pt">
                        <w:txbxContent>
                          <w:p w14:paraId="19C0B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3168" behindDoc="0" locked="0" layoutInCell="1" allowOverlap="1" wp14:anchorId="13EE1E27" wp14:editId="31078C05">
                      <wp:simplePos x="0" y="0"/>
                      <wp:positionH relativeFrom="column">
                        <wp:posOffset>1295400</wp:posOffset>
                      </wp:positionH>
                      <wp:positionV relativeFrom="paragraph">
                        <wp:posOffset>368300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10A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E1E27" id="Rectangle 4255" o:spid="_x0000_s1164" style="position:absolute;left:0;text-align:left;margin-left:102pt;margin-top:29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y4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zc0NJZ47nNJP&#10;1I373ipyzg5GSjXPd9ZrjKnDsqf4CJcooTuTnzS4+Yu0yFQ0Pl01VlMmApOb1aatcRICj27XmxX6&#10;2KV6LY6Q8lcVHJkdRgGhFGX58XvK56svV7BuBnN+fvbytJ8KmeWqf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0g3Li6AQAASwMAAA4AAAAAAAAAAAAAAAAALgIAAGRycy9l&#10;Mm9Eb2MueG1sUEsBAi0AFAAGAAgAAAAhALSiYObcAAAACgEAAA8AAAAAAAAAAAAAAAAAFAQAAGRy&#10;cy9kb3ducmV2LnhtbFBLBQYAAAAABAAEAPMAAAAdBQAAAAA=&#10;" filled="f" stroked="f">
                      <v:textbox inset="2.16pt,1.44pt,0,1.44pt">
                        <w:txbxContent>
                          <w:p w14:paraId="55010A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4192" behindDoc="0" locked="0" layoutInCell="1" allowOverlap="1" wp14:anchorId="09936B18" wp14:editId="778031EF">
                      <wp:simplePos x="0" y="0"/>
                      <wp:positionH relativeFrom="column">
                        <wp:posOffset>1295400</wp:posOffset>
                      </wp:positionH>
                      <wp:positionV relativeFrom="paragraph">
                        <wp:posOffset>368300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E89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36B18" id="Rectangle 4254" o:spid="_x0000_s1165" style="position:absolute;left:0;text-align:left;margin-left:102pt;margin-top:29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UN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uVpS4rnDKf1B&#10;3bjvrCKnbG+kVNN8J72GmFose4wPcI4SuhP5UYObvkiLjEXj40VjNWYiMLlerFc1TkLg0fVyvUAf&#10;u1SvxRFS/qmCI5PDKCCUoiw//E75dPXlCtZNYE7PT14ed2MhM1+sX6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zV9Q26AQAASwMAAA4AAAAAAAAAAAAAAAAALgIAAGRycy9l&#10;Mm9Eb2MueG1sUEsBAi0AFAAGAAgAAAAhALSiYObcAAAACgEAAA8AAAAAAAAAAAAAAAAAFAQAAGRy&#10;cy9kb3ducmV2LnhtbFBLBQYAAAAABAAEAPMAAAAdBQAAAAA=&#10;" filled="f" stroked="f">
                      <v:textbox inset="2.16pt,1.44pt,0,1.44pt">
                        <w:txbxContent>
                          <w:p w14:paraId="144E89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5216" behindDoc="0" locked="0" layoutInCell="1" allowOverlap="1" wp14:anchorId="0C08A333" wp14:editId="42699B4B">
                      <wp:simplePos x="0" y="0"/>
                      <wp:positionH relativeFrom="column">
                        <wp:posOffset>1295400</wp:posOffset>
                      </wp:positionH>
                      <wp:positionV relativeFrom="paragraph">
                        <wp:posOffset>368300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EE0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8A333" id="Rectangle 4253" o:spid="_x0000_s1166" style="position:absolute;left:0;text-align:left;margin-left:102pt;margin-top:29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ZRugEAAEs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79ytKPHfYpW/o&#10;G/eDVeRSHY2UqvS3+DXF1OO15/gE1yzhsoifNbjyRVlkrh6fbx6rOROBxe1qu2mxEwK37tbbFa4R&#10;pXm5HCHlTyo4UhaMAlKpzvLTl5QvR38fwXuFzOX5ssrzYa5ilusKW2qHIM8oEWc0P2LQNkyMCmsi&#10;JRP2ndH088hBUWI/ezS2u1uvOhyUmiw33QYHGGqCpA+vq9yLMeAoiQyUHCOYYUS+1aJKCztWhV2n&#10;q4zE67ySf/kH9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5tFlG6AQAASwMAAA4AAAAAAAAAAAAAAAAALgIAAGRycy9l&#10;Mm9Eb2MueG1sUEsBAi0AFAAGAAgAAAAhALSiYObcAAAACgEAAA8AAAAAAAAAAAAAAAAAFAQAAGRy&#10;cy9kb3ducmV2LnhtbFBLBQYAAAAABAAEAPMAAAAdBQAAAAA=&#10;" filled="f" stroked="f">
                      <v:textbox inset="2.16pt,1.44pt,0,1.44pt">
                        <w:txbxContent>
                          <w:p w14:paraId="17BEE0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6240" behindDoc="0" locked="0" layoutInCell="1" allowOverlap="1" wp14:anchorId="687755D3" wp14:editId="452467BA">
                      <wp:simplePos x="0" y="0"/>
                      <wp:positionH relativeFrom="column">
                        <wp:posOffset>1295400</wp:posOffset>
                      </wp:positionH>
                      <wp:positionV relativeFrom="paragraph">
                        <wp:posOffset>368300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89E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755D3" id="Rectangle 4252" o:spid="_x0000_s1167" style="position:absolute;left:0;text-align:left;margin-left:102pt;margin-top:29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kuA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3fuOEs8dTukb&#10;6sb9YBW5ZEcjpSrzLXpNMfVY9hyf4BoldAv5WYMrX6RF5qrx+aaxmjMRmNyutpsWJyHw6G69XaGP&#10;XZqX4ggpf1LBkeIwCgilKstPX1K+XP19BesKmMvzxcvzYa5klusb1EOQZ6SIO5of0WgbJkaFNZGS&#10;CefOaPp55KAosZ89CtvdrVeoQ67BctNtcIGhBgj68DrLvRgDrpLIQMkxghlGxFvfrbBwYpXYdbvK&#10;SryOK/i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PmD/kuAEAAEsDAAAOAAAAAAAAAAAAAAAAAC4CAABkcnMvZTJv&#10;RG9jLnhtbFBLAQItABQABgAIAAAAIQC0omDm3AAAAAoBAAAPAAAAAAAAAAAAAAAAABIEAABkcnMv&#10;ZG93bnJldi54bWxQSwUGAAAAAAQABADzAAAAGwUAAAAA&#10;" filled="f" stroked="f">
                      <v:textbox inset="2.16pt,1.44pt,0,1.44pt">
                        <w:txbxContent>
                          <w:p w14:paraId="56189E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7264" behindDoc="0" locked="0" layoutInCell="1" allowOverlap="1" wp14:anchorId="20AC2FE0" wp14:editId="08B56E09">
                      <wp:simplePos x="0" y="0"/>
                      <wp:positionH relativeFrom="column">
                        <wp:posOffset>1295400</wp:posOffset>
                      </wp:positionH>
                      <wp:positionV relativeFrom="paragraph">
                        <wp:posOffset>368300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486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C2FE0" id="Rectangle 4251" o:spid="_x0000_s1168" style="position:absolute;left:0;text-align:left;margin-left:102pt;margin-top:29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TgugEAAEsDAAAOAAAAZHJzL2Uyb0RvYy54bWysU9tu2zAMfR+wfxD0vviSbE2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K6aj83lDhucUq/&#10;UDfu+lGRc3YwUqo836zXFGKHZY/hAS5RRDeTnzXY/EVaZC4an64aqzkRgcnNcrOucRICj25WmyX6&#10;2KV6KQ4Q0zflLckOo4BQirL8+COm89XnK1iXwZyfz16a93Mh06zaZ6h7L09IEXc03aPRo58YFaMJ&#10;lEw4d0bjnwMHRcn43aGw7c1q2eKilKBZt2tcYCgBgt6/znInBo+rJBJQcghg+gHxFokKLJxYIXbZ&#10;rrwSr+MC/uUf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2BNOC6AQAASwMAAA4AAAAAAAAAAAAAAAAALgIAAGRycy9l&#10;Mm9Eb2MueG1sUEsBAi0AFAAGAAgAAAAhALSiYObcAAAACgEAAA8AAAAAAAAAAAAAAAAAFAQAAGRy&#10;cy9kb3ducmV2LnhtbFBLBQYAAAAABAAEAPMAAAAdBQAAAAA=&#10;" filled="f" stroked="f">
                      <v:textbox inset="2.16pt,1.44pt,0,1.44pt">
                        <w:txbxContent>
                          <w:p w14:paraId="649486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8288" behindDoc="0" locked="0" layoutInCell="1" allowOverlap="1" wp14:anchorId="334AF196" wp14:editId="5D22E8AC">
                      <wp:simplePos x="0" y="0"/>
                      <wp:positionH relativeFrom="column">
                        <wp:posOffset>1295400</wp:posOffset>
                      </wp:positionH>
                      <wp:positionV relativeFrom="paragraph">
                        <wp:posOffset>368300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D5F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AF196" id="Rectangle 4250" o:spid="_x0000_s1169" style="position:absolute;left:0;text-align:left;margin-left:102pt;margin-top:29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1VugEAAEs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NlcokGMWp/QH&#10;dWOuN5KcsoMWQub5Zr3GEFssewwPcI4iupn8pMDmL9IiU9H4eNFYTolwTK4X61WND3E8ul6uF+hj&#10;l+q1OEBMP6W3JDsdBYRSlGWH3zGdrr5cwboM5vR89tK0mwqZ+XLxAnXnxREp4o6mezTK+LGj3OhA&#10;yYhz72j8u2cgKTG/HArbXC8XDS5KCearZoULDCVA0Lu3Web44HGVeAJK9gF0PyDeIlGBhRMrxM7b&#10;lVfibVzAv/4D23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x0HVW6AQAASwMAAA4AAAAAAAAAAAAAAAAALgIAAGRycy9l&#10;Mm9Eb2MueG1sUEsBAi0AFAAGAAgAAAAhALSiYObcAAAACgEAAA8AAAAAAAAAAAAAAAAAFAQAAGRy&#10;cy9kb3ducmV2LnhtbFBLBQYAAAAABAAEAPMAAAAdBQAAAAA=&#10;" filled="f" stroked="f">
                      <v:textbox inset="2.16pt,1.44pt,0,1.44pt">
                        <w:txbxContent>
                          <w:p w14:paraId="413D5F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9312" behindDoc="0" locked="0" layoutInCell="1" allowOverlap="1" wp14:anchorId="1F44FEE1" wp14:editId="34F2C2E6">
                      <wp:simplePos x="0" y="0"/>
                      <wp:positionH relativeFrom="column">
                        <wp:posOffset>1295400</wp:posOffset>
                      </wp:positionH>
                      <wp:positionV relativeFrom="paragraph">
                        <wp:posOffset>368300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E6E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4FEE1" id="Rectangle 4249" o:spid="_x0000_s1170" style="position:absolute;left:0;text-align:left;margin-left:102pt;margin-top:29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lmugEAAEs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TbuhxHOHU/qB&#10;unHfW0XO2cFIqeb5znqNMXVY9hKf4RIldGfykwY3f5EWmYrGp6vGaspEYHKz2qxrnITAo9t2s0If&#10;u1TvxRFS/qaCI7PDKCCUoiw/PqR8vvp2BetmMOfnZy9P+6mQWbbtG9R9kCekiDuan9BoG0ZGhTWR&#10;khHnzmj6feCgKLHfPQrb3LarBhelBMt1s8Y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mKWWa6AQAASwMAAA4AAAAAAAAAAAAAAAAALgIAAGRycy9l&#10;Mm9Eb2MueG1sUEsBAi0AFAAGAAgAAAAhALSiYObcAAAACgEAAA8AAAAAAAAAAAAAAAAAFAQAAGRy&#10;cy9kb3ducmV2LnhtbFBLBQYAAAAABAAEAPMAAAAdBQAAAAA=&#10;" filled="f" stroked="f">
                      <v:textbox inset="2.16pt,1.44pt,0,1.44pt">
                        <w:txbxContent>
                          <w:p w14:paraId="71AE6E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0336" behindDoc="0" locked="0" layoutInCell="1" allowOverlap="1" wp14:anchorId="602BBE21" wp14:editId="0929EA42">
                      <wp:simplePos x="0" y="0"/>
                      <wp:positionH relativeFrom="column">
                        <wp:posOffset>1295400</wp:posOffset>
                      </wp:positionH>
                      <wp:positionV relativeFrom="paragraph">
                        <wp:posOffset>368300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D72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BBE21" id="Rectangle 4248" o:spid="_x0000_s1171" style="position:absolute;left:0;text-align:left;margin-left:102pt;margin-top:29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DTugEAAEs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psVZee5wSr9Q&#10;N+57q8g5Oxgp1TzfWa8xpg7LHuMDXKKE7kx+0uDmL9IiU9H4dNVYTZkITG5Wm3WNkxB4dNNuVuhj&#10;l+qlOELK31RwZHYYBYRSlOXHHymfrz5fwboZzPn52cvTfipklu3nZ6j7IE9IEXc036PRNoyMCmsi&#10;JSPOndH058BBUWK/exS2uWlXDS5KCZbrZo2iQAkQ9P51lnsxBFwlkYGSQwTTD4i3SFRg4cQKsct2&#10;zSvxOi7gX/6B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h/cNO6AQAASwMAAA4AAAAAAAAAAAAAAAAALgIAAGRycy9l&#10;Mm9Eb2MueG1sUEsBAi0AFAAGAAgAAAAhALSiYObcAAAACgEAAA8AAAAAAAAAAAAAAAAAFAQAAGRy&#10;cy9kb3ducmV2LnhtbFBLBQYAAAAABAAEAPMAAAAdBQAAAAA=&#10;" filled="f" stroked="f">
                      <v:textbox inset="2.16pt,1.44pt,0,1.44pt">
                        <w:txbxContent>
                          <w:p w14:paraId="787D72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1360" behindDoc="0" locked="0" layoutInCell="1" allowOverlap="1" wp14:anchorId="280C9987" wp14:editId="066AA8B0">
                      <wp:simplePos x="0" y="0"/>
                      <wp:positionH relativeFrom="column">
                        <wp:posOffset>1295400</wp:posOffset>
                      </wp:positionH>
                      <wp:positionV relativeFrom="paragraph">
                        <wp:posOffset>368300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D05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9987" id="Rectangle 4247" o:spid="_x0000_s1172" style="position:absolute;left:0;text-align:left;margin-left:102pt;margin-top:29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Y9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TbumxHOHU/qB&#10;unHfW0Uu2cFIqeb5znqNMXVY9hyf4BoldGfykwY3f5EWmYrG55vGaspEYHK72m5qnITAo3W7XaGP&#10;Xaq34ggpf1HBkdlhFBBKUZafvqV8ufp6BetmMJfnZy9Ph6mQWbZ3r1APQZ6RIu5ofkSjbRgZFdZE&#10;SkacO6Pp15GDosR+9Shss25XDS5KCZabZoM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5tVj26AQAASwMAAA4AAAAAAAAAAAAAAAAALgIAAGRycy9l&#10;Mm9Eb2MueG1sUEsBAi0AFAAGAAgAAAAhALSiYObcAAAACgEAAA8AAAAAAAAAAAAAAAAAFAQAAGRy&#10;cy9kb3ducmV2LnhtbFBLBQYAAAAABAAEAPMAAAAdBQAAAAA=&#10;" filled="f" stroked="f">
                      <v:textbox inset="2.16pt,1.44pt,0,1.44pt">
                        <w:txbxContent>
                          <w:p w14:paraId="426D05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2384" behindDoc="0" locked="0" layoutInCell="1" allowOverlap="1" wp14:anchorId="44D616D8" wp14:editId="64372B11">
                      <wp:simplePos x="0" y="0"/>
                      <wp:positionH relativeFrom="column">
                        <wp:posOffset>1295400</wp:posOffset>
                      </wp:positionH>
                      <wp:positionV relativeFrom="paragraph">
                        <wp:posOffset>368300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33D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616D8" id="Rectangle 4246" o:spid="_x0000_s1173" style="position:absolute;left:0;text-align:left;margin-left:102pt;margin-top:29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I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TXtHiecOp/QD&#10;deO+t4pcsoORUs3znfUaY+qw7Dk+wTVK6M7kJw1u/iItMhWNzzeN1ZSJwOR2td3UOAmBR+t2u0If&#10;u1RvxRFS/qKCI7PDKCCUoiw/fUv5cvX1CtbNYC7Pz16eDlMhs2zXr1APQZ6RIu5ofkSjbRgZFdZE&#10;SkacO6Pp15GDosR+9Shss25XDS5KCZabZoM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Yf4i6AQAASwMAAA4AAAAAAAAAAAAAAAAALgIAAGRycy9l&#10;Mm9Eb2MueG1sUEsBAi0AFAAGAAgAAAAhALSiYObcAAAACgEAAA8AAAAAAAAAAAAAAAAAFAQAAGRy&#10;cy9kb3ducmV2LnhtbFBLBQYAAAAABAAEAPMAAAAdBQAAAAA=&#10;" filled="f" stroked="f">
                      <v:textbox inset="2.16pt,1.44pt,0,1.44pt">
                        <w:txbxContent>
                          <w:p w14:paraId="58233D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3408" behindDoc="0" locked="0" layoutInCell="1" allowOverlap="1" wp14:anchorId="337C19C5" wp14:editId="3AF5784D">
                      <wp:simplePos x="0" y="0"/>
                      <wp:positionH relativeFrom="column">
                        <wp:posOffset>1295400</wp:posOffset>
                      </wp:positionH>
                      <wp:positionV relativeFrom="paragraph">
                        <wp:posOffset>368300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8C9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C19C5" id="Rectangle 4245" o:spid="_x0000_s1174" style="position:absolute;left:0;text-align:left;margin-left:102pt;margin-top:29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V2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6q+osQyg1P6&#10;g7oxO2hBTtlR9b1I8016TT60WPboH+AcBXQT+VmCSV+kReas8fGisZgj4Zhcr9ZNiZPgeHRdr1fo&#10;Y5fitdhDiD+FMyQ5HQWEkpVlh98hnq6+XMG6BOb0fPLivJszmWXdvEDduf6IFHFH4z0aqd3UUa6V&#10;p2TCuXc0/N0zEJToXxaFra7rVYWLkoNlUzW4wJADBL17m2WWjw5XiUegZO9BDSPizRJlWDixTOy8&#10;XWkl3sYZ/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HtdXa6AQAASwMAAA4AAAAAAAAAAAAAAAAALgIAAGRycy9l&#10;Mm9Eb2MueG1sUEsBAi0AFAAGAAgAAAAhALSiYObcAAAACgEAAA8AAAAAAAAAAAAAAAAAFAQAAGRy&#10;cy9kb3ducmV2LnhtbFBLBQYAAAAABAAEAPMAAAAdBQAAAAA=&#10;" filled="f" stroked="f">
                      <v:textbox inset="2.16pt,1.44pt,0,1.44pt">
                        <w:txbxContent>
                          <w:p w14:paraId="79D8C9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4432" behindDoc="0" locked="0" layoutInCell="1" allowOverlap="1" wp14:anchorId="761504BA" wp14:editId="1F633CD9">
                      <wp:simplePos x="0" y="0"/>
                      <wp:positionH relativeFrom="column">
                        <wp:posOffset>1295400</wp:posOffset>
                      </wp:positionH>
                      <wp:positionV relativeFrom="paragraph">
                        <wp:posOffset>368300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7E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504BA" id="Rectangle 4244" o:spid="_x0000_s1175" style="position:absolute;left:0;text-align:left;margin-left:102pt;margin-top:29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zDugEAAEs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TdtS4rnDKf1A&#10;3bjvrSLn7GCkVPN8Z73GmDose4nPcIkSujP5SYObv0iLTEXj01VjNWUiMLlZbdY1TkLg0W27WaGP&#10;Xar34ggpf1PBkdlhFBBKUZYfH1I+X327gnUzmPPzs5en/VTILNvNG9R9kCekiDuan9BoG0ZGhTWR&#10;khHnzmj6feCgKLHfPQrb3LarBhelBMt1s8Y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AYXMO6AQAASwMAAA4AAAAAAAAAAAAAAAAALgIAAGRycy9l&#10;Mm9Eb2MueG1sUEsBAi0AFAAGAAgAAAAhALSiYObcAAAACgEAAA8AAAAAAAAAAAAAAAAAFAQAAGRy&#10;cy9kb3ducmV2LnhtbFBLBQYAAAAABAAEAPMAAAAdBQAAAAA=&#10;" filled="f" stroked="f">
                      <v:textbox inset="2.16pt,1.44pt,0,1.44pt">
                        <w:txbxContent>
                          <w:p w14:paraId="088B7E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5456" behindDoc="0" locked="0" layoutInCell="1" allowOverlap="1" wp14:anchorId="3D220C40" wp14:editId="5E3CCEA9">
                      <wp:simplePos x="0" y="0"/>
                      <wp:positionH relativeFrom="column">
                        <wp:posOffset>1295400</wp:posOffset>
                      </wp:positionH>
                      <wp:positionV relativeFrom="paragraph">
                        <wp:posOffset>368300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43F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20C40" id="Rectangle 4243" o:spid="_x0000_s1176"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ZrugEAAEs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79YoSzx126Rv6&#10;xv1gFblURyOlKv0tfk0x9XjtOT7BNUu4LOJnDa58URaZq8fnm8dqzkRgcbvablrshMCtu/V2hWtE&#10;aV4uR0j5kwqOlAWjgFSqs/z0JeXL0d9H8F4hc3m+rPJ8mKuY5fsKW2qHIM8oEWc0P2LQNkyMCmsi&#10;JRP2ndH088hBUWI/ezS2u1uvOhyUmiw33QYHGGqCpA+vq9yLMeAoiQyUHCOYYUS+1aJKCztWhV2n&#10;q4zE67ySf/kH9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UVFmu6AQAASwMAAA4AAAAAAAAAAAAAAAAALgIAAGRycy9l&#10;Mm9Eb2MueG1sUEsBAi0AFAAGAAgAAAAhALSiYObcAAAACgEAAA8AAAAAAAAAAAAAAAAAFAQAAGRy&#10;cy9kb3ducmV2LnhtbFBLBQYAAAAABAAEAPMAAAAdBQAAAAA=&#10;" filled="f" stroked="f">
                      <v:textbox inset="2.16pt,1.44pt,0,1.44pt">
                        <w:txbxContent>
                          <w:p w14:paraId="22F43F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6480" behindDoc="0" locked="0" layoutInCell="1" allowOverlap="1" wp14:anchorId="5DD11A4F" wp14:editId="39EB3EA3">
                      <wp:simplePos x="0" y="0"/>
                      <wp:positionH relativeFrom="column">
                        <wp:posOffset>1295400</wp:posOffset>
                      </wp:positionH>
                      <wp:positionV relativeFrom="paragraph">
                        <wp:posOffset>368300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85D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11A4F" id="Rectangle 4242" o:spid="_x0000_s1177"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D/euA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3bqjxHOHU/qG&#10;unE/WEUu2dFIqcp8i15TTD2WPccnuEYJ3UJ+1uDKF2mRuWp8vmms5kwEJrer7abFSQg8ultvV+hj&#10;l+alOELKn1RwpDiMAkKpyvLTl5QvV39fwboC5vJ88fJ8mCuZ5fsb1EOQZ6SIO5of0WgbJkaFNZGS&#10;CefOaPp55KAosZ89CtvdrVeoQ67BctNtcIGhBgj68DrLvRgDrpLIQMkxghlGxFvfrbBwYpXYdbvK&#10;SryOK/i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04D/euAEAAEsDAAAOAAAAAAAAAAAAAAAAAC4CAABkcnMvZTJv&#10;RG9jLnhtbFBLAQItABQABgAIAAAAIQC0omDm3AAAAAoBAAAPAAAAAAAAAAAAAAAAABIEAABkcnMv&#10;ZG93bnJldi54bWxQSwUGAAAAAAQABADzAAAAGwUAAAAA&#10;" filled="f" stroked="f">
                      <v:textbox inset="2.16pt,1.44pt,0,1.44pt">
                        <w:txbxContent>
                          <w:p w14:paraId="16B85D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7504" behindDoc="0" locked="0" layoutInCell="1" allowOverlap="1" wp14:anchorId="10CEC950" wp14:editId="680DAA39">
                      <wp:simplePos x="0" y="0"/>
                      <wp:positionH relativeFrom="column">
                        <wp:posOffset>1295400</wp:posOffset>
                      </wp:positionH>
                      <wp:positionV relativeFrom="paragraph">
                        <wp:posOffset>368300</wp:posOffset>
                      </wp:positionV>
                      <wp:extent cx="977900" cy="927100"/>
                      <wp:effectExtent l="0" t="0" r="0" b="0"/>
                      <wp:wrapNone/>
                      <wp:docPr id="4241" name="Rectangle 4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9F80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C950" id="Rectangle 4241" o:spid="_x0000_s1178" style="position:absolute;left:0;text-align:left;margin-left:102pt;margin-top:29pt;width:77pt;height:73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C4r8NPugEAAEsDAAAOAAAAAAAAAAAAAAAAAC4CAABkcnMvZTJv&#10;RG9jLnhtbFBLAQItABQABgAIAAAAIQC15rtJ2gAAAAoBAAAPAAAAAAAAAAAAAAAAABQEAABkcnMv&#10;ZG93bnJldi54bWxQSwUGAAAAAAQABADzAAAAGwUAAAAA&#10;" filled="f" stroked="f">
                      <v:textbox inset="2.16pt,1.44pt,0,1.44pt">
                        <w:txbxContent>
                          <w:p w14:paraId="429F80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8528" behindDoc="0" locked="0" layoutInCell="1" allowOverlap="1" wp14:anchorId="6F483455" wp14:editId="400C82BC">
                      <wp:simplePos x="0" y="0"/>
                      <wp:positionH relativeFrom="column">
                        <wp:posOffset>1295400</wp:posOffset>
                      </wp:positionH>
                      <wp:positionV relativeFrom="paragraph">
                        <wp:posOffset>368300</wp:posOffset>
                      </wp:positionV>
                      <wp:extent cx="1003300" cy="7620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C363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83455" id="Rectangle 4240" o:spid="_x0000_s1179" style="position:absolute;left:0;text-align:left;margin-left:102pt;margin-top:29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ABhcuwEAAEsDAAAOAAAAAAAAAAAAAAAAAC4CAABkcnMv&#10;ZTJvRG9jLnhtbFBLAQItABQABgAIAAAAIQC0omDm3AAAAAoBAAAPAAAAAAAAAAAAAAAAABUEAABk&#10;cnMvZG93bnJldi54bWxQSwUGAAAAAAQABADzAAAAHgUAAAAA&#10;" filled="f" stroked="f">
                      <v:textbox inset="2.16pt,1.44pt,0,1.44pt">
                        <w:txbxContent>
                          <w:p w14:paraId="31C363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39552" behindDoc="0" locked="0" layoutInCell="1" allowOverlap="1" wp14:anchorId="3B0048D4" wp14:editId="14F6C163">
                      <wp:simplePos x="0" y="0"/>
                      <wp:positionH relativeFrom="column">
                        <wp:posOffset>1295400</wp:posOffset>
                      </wp:positionH>
                      <wp:positionV relativeFrom="paragraph">
                        <wp:posOffset>368300</wp:posOffset>
                      </wp:positionV>
                      <wp:extent cx="977900" cy="863600"/>
                      <wp:effectExtent l="0" t="0" r="0" b="0"/>
                      <wp:wrapNone/>
                      <wp:docPr id="4239" name="Rectangle 42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01B12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048D4" id="Rectangle 4239" o:spid="_x0000_s1180" style="position:absolute;left:0;text-align:left;margin-left:102pt;margin-top:29pt;width:77pt;height:6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DHCRHK7AQAASwMAAA4AAAAAAAAAAAAAAAAALgIAAGRycy9l&#10;Mm9Eb2MueG1sUEsBAi0AFAAGAAgAAAAhAB3B68rbAAAACgEAAA8AAAAAAAAAAAAAAAAAFQQAAGRy&#10;cy9kb3ducmV2LnhtbFBLBQYAAAAABAAEAPMAAAAdBQAAAAA=&#10;" filled="f" stroked="f">
                      <v:textbox inset="2.16pt,1.44pt,0,1.44pt">
                        <w:txbxContent>
                          <w:p w14:paraId="101B12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0576" behindDoc="0" locked="0" layoutInCell="1" allowOverlap="1" wp14:anchorId="5965BAAC" wp14:editId="2EB72BCE">
                      <wp:simplePos x="0" y="0"/>
                      <wp:positionH relativeFrom="column">
                        <wp:posOffset>1295400</wp:posOffset>
                      </wp:positionH>
                      <wp:positionV relativeFrom="paragraph">
                        <wp:posOffset>368300</wp:posOffset>
                      </wp:positionV>
                      <wp:extent cx="977900" cy="927100"/>
                      <wp:effectExtent l="0" t="0" r="0" b="0"/>
                      <wp:wrapNone/>
                      <wp:docPr id="4238" name="Rectangle 42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8F326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5BAAC" id="Rectangle 4238" o:spid="_x0000_s1181" style="position:absolute;left:0;text-align:left;margin-left:102pt;margin-top:29pt;width:77pt;height:7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AD0LxS5AQAASwMAAA4AAAAAAAAAAAAAAAAALgIAAGRycy9lMm9E&#10;b2MueG1sUEsBAi0AFAAGAAgAAAAhALXmu0naAAAACgEAAA8AAAAAAAAAAAAAAAAAEwQAAGRycy9k&#10;b3ducmV2LnhtbFBLBQYAAAAABAAEAPMAAAAaBQAAAAA=&#10;" filled="f" stroked="f">
                      <v:textbox inset="2.16pt,1.44pt,0,1.44pt">
                        <w:txbxContent>
                          <w:p w14:paraId="18F326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1600" behindDoc="0" locked="0" layoutInCell="1" allowOverlap="1" wp14:anchorId="44185713" wp14:editId="74D15A8D">
                      <wp:simplePos x="0" y="0"/>
                      <wp:positionH relativeFrom="column">
                        <wp:posOffset>1295400</wp:posOffset>
                      </wp:positionH>
                      <wp:positionV relativeFrom="paragraph">
                        <wp:posOffset>368300</wp:posOffset>
                      </wp:positionV>
                      <wp:extent cx="1003300" cy="7620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EEBE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85713" id="Rectangle 4237" o:spid="_x0000_s1182"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2Lz7XLwBAABLAwAADgAAAAAAAAAAAAAAAAAuAgAAZHJz&#10;L2Uyb0RvYy54bWxQSwECLQAUAAYACAAAACEAtKJg5twAAAAKAQAADwAAAAAAAAAAAAAAAAAWBAAA&#10;ZHJzL2Rvd25yZXYueG1sUEsFBgAAAAAEAAQA8wAAAB8FAAAAAA==&#10;" filled="f" stroked="f">
                      <v:textbox inset="2.16pt,1.44pt,0,1.44pt">
                        <w:txbxContent>
                          <w:p w14:paraId="38EEBE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2624" behindDoc="0" locked="0" layoutInCell="1" allowOverlap="1" wp14:anchorId="1E8BCD95" wp14:editId="745A986E">
                      <wp:simplePos x="0" y="0"/>
                      <wp:positionH relativeFrom="column">
                        <wp:posOffset>1295400</wp:posOffset>
                      </wp:positionH>
                      <wp:positionV relativeFrom="paragraph">
                        <wp:posOffset>368300</wp:posOffset>
                      </wp:positionV>
                      <wp:extent cx="977900" cy="927100"/>
                      <wp:effectExtent l="0" t="0" r="0" b="0"/>
                      <wp:wrapNone/>
                      <wp:docPr id="4236" name="Rectangle 42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100A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BCD95" id="Rectangle 4236" o:spid="_x0000_s1183" style="position:absolute;left:0;text-align:left;margin-left:102pt;margin-top:29pt;width:77pt;height:7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JxMgT7sBAABLAwAADgAAAAAAAAAAAAAAAAAuAgAAZHJzL2Uy&#10;b0RvYy54bWxQSwECLQAUAAYACAAAACEAtea7SdoAAAAKAQAADwAAAAAAAAAAAAAAAAAVBAAAZHJz&#10;L2Rvd25yZXYueG1sUEsFBgAAAAAEAAQA8wAAABwFAAAAAA==&#10;" filled="f" stroked="f">
                      <v:textbox inset="2.16pt,1.44pt,0,1.44pt">
                        <w:txbxContent>
                          <w:p w14:paraId="51100A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3648" behindDoc="0" locked="0" layoutInCell="1" allowOverlap="1" wp14:anchorId="5296A2DB" wp14:editId="77F27ECD">
                      <wp:simplePos x="0" y="0"/>
                      <wp:positionH relativeFrom="column">
                        <wp:posOffset>1295400</wp:posOffset>
                      </wp:positionH>
                      <wp:positionV relativeFrom="paragraph">
                        <wp:posOffset>368300</wp:posOffset>
                      </wp:positionV>
                      <wp:extent cx="977900" cy="927100"/>
                      <wp:effectExtent l="0" t="0" r="0" b="0"/>
                      <wp:wrapNone/>
                      <wp:docPr id="4235" name="Rectangle 42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8936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6A2DB" id="Rectangle 4235" o:spid="_x0000_s1184"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6WYqsbsBAABLAwAADgAAAAAAAAAAAAAAAAAuAgAAZHJzL2Uy&#10;b0RvYy54bWxQSwECLQAUAAYACAAAACEAtea7SdoAAAAKAQAADwAAAAAAAAAAAAAAAAAVBAAAZHJz&#10;L2Rvd25yZXYueG1sUEsFBgAAAAAEAAQA8wAAABwFAAAAAA==&#10;" filled="f" stroked="f">
                      <v:textbox inset="2.16pt,1.44pt,0,1.44pt">
                        <w:txbxContent>
                          <w:p w14:paraId="758936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4672" behindDoc="0" locked="0" layoutInCell="1" allowOverlap="1" wp14:anchorId="2CF7771C" wp14:editId="2CA131BC">
                      <wp:simplePos x="0" y="0"/>
                      <wp:positionH relativeFrom="column">
                        <wp:posOffset>1295400</wp:posOffset>
                      </wp:positionH>
                      <wp:positionV relativeFrom="paragraph">
                        <wp:posOffset>368300</wp:posOffset>
                      </wp:positionV>
                      <wp:extent cx="1003300" cy="762000"/>
                      <wp:effectExtent l="0" t="0" r="0" b="0"/>
                      <wp:wrapNone/>
                      <wp:docPr id="4234" name="Rectangle 4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89C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7771C" id="Rectangle 4234" o:spid="_x0000_s1185"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snxorwBAABLAwAADgAAAAAAAAAAAAAAAAAuAgAAZHJz&#10;L2Uyb0RvYy54bWxQSwECLQAUAAYACAAAACEAtKJg5twAAAAKAQAADwAAAAAAAAAAAAAAAAAWBAAA&#10;ZHJzL2Rvd25yZXYueG1sUEsFBgAAAAAEAAQA8wAAAB8FAAAAAA==&#10;" filled="f" stroked="f">
                      <v:textbox inset="2.16pt,1.44pt,0,1.44pt">
                        <w:txbxContent>
                          <w:p w14:paraId="02289C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5696" behindDoc="0" locked="0" layoutInCell="1" allowOverlap="1" wp14:anchorId="3EFDB47E" wp14:editId="26020C48">
                      <wp:simplePos x="0" y="0"/>
                      <wp:positionH relativeFrom="column">
                        <wp:posOffset>1295400</wp:posOffset>
                      </wp:positionH>
                      <wp:positionV relativeFrom="paragraph">
                        <wp:posOffset>368300</wp:posOffset>
                      </wp:positionV>
                      <wp:extent cx="977900" cy="927100"/>
                      <wp:effectExtent l="0" t="0" r="0" b="0"/>
                      <wp:wrapNone/>
                      <wp:docPr id="4233" name="Rectangle 42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960F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DB47E" id="Rectangle 4233" o:spid="_x0000_s1186" style="position:absolute;left:0;text-align:left;margin-left:102pt;margin-top:29pt;width:77pt;height:7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IA3R/7sBAABLAwAADgAAAAAAAAAAAAAAAAAuAgAAZHJzL2Uy&#10;b0RvYy54bWxQSwECLQAUAAYACAAAACEAtea7SdoAAAAKAQAADwAAAAAAAAAAAAAAAAAVBAAAZHJz&#10;L2Rvd25yZXYueG1sUEsFBgAAAAAEAAQA8wAAABwFAAAAAA==&#10;" filled="f" stroked="f">
                      <v:textbox inset="2.16pt,1.44pt,0,1.44pt">
                        <w:txbxContent>
                          <w:p w14:paraId="5E960F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6720" behindDoc="0" locked="0" layoutInCell="1" allowOverlap="1" wp14:anchorId="379DFD13" wp14:editId="4302905A">
                      <wp:simplePos x="0" y="0"/>
                      <wp:positionH relativeFrom="column">
                        <wp:posOffset>1295400</wp:posOffset>
                      </wp:positionH>
                      <wp:positionV relativeFrom="paragraph">
                        <wp:posOffset>368300</wp:posOffset>
                      </wp:positionV>
                      <wp:extent cx="977900" cy="901700"/>
                      <wp:effectExtent l="0" t="0" r="0" b="0"/>
                      <wp:wrapNone/>
                      <wp:docPr id="4232" name="Rectangle 42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7FDF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FD13" id="Rectangle 4232" o:spid="_x0000_s1187" style="position:absolute;left:0;text-align:left;margin-left:102pt;margin-top:29pt;width:77pt;height:71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DqaZcbkBAABLAwAADgAAAAAAAAAAAAAAAAAuAgAAZHJzL2Uy&#10;b0RvYy54bWxQSwECLQAUAAYACAAAACEA7A1WB9wAAAAKAQAADwAAAAAAAAAAAAAAAAATBAAAZHJz&#10;L2Rvd25yZXYueG1sUEsFBgAAAAAEAAQA8wAAABwFAAAAAA==&#10;" filled="f" stroked="f">
                      <v:textbox inset="2.16pt,1.44pt,0,1.44pt">
                        <w:txbxContent>
                          <w:p w14:paraId="357FDF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7744" behindDoc="0" locked="0" layoutInCell="1" allowOverlap="1" wp14:anchorId="5468AD5A" wp14:editId="4ECF3BAC">
                      <wp:simplePos x="0" y="0"/>
                      <wp:positionH relativeFrom="column">
                        <wp:posOffset>1295400</wp:posOffset>
                      </wp:positionH>
                      <wp:positionV relativeFrom="paragraph">
                        <wp:posOffset>368300</wp:posOffset>
                      </wp:positionV>
                      <wp:extent cx="1003300" cy="762000"/>
                      <wp:effectExtent l="0" t="0" r="0" b="0"/>
                      <wp:wrapNone/>
                      <wp:docPr id="4231" name="Rectangle 4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F1B3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AD5A" id="Rectangle 4231" o:spid="_x0000_s1188"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bsB6LwBAABLAwAADgAAAAAAAAAAAAAAAAAuAgAAZHJz&#10;L2Uyb0RvYy54bWxQSwECLQAUAAYACAAAACEAtKJg5twAAAAKAQAADwAAAAAAAAAAAAAAAAAWBAAA&#10;ZHJzL2Rvd25yZXYueG1sUEsFBgAAAAAEAAQA8wAAAB8FAAAAAA==&#10;" filled="f" stroked="f">
                      <v:textbox inset="2.16pt,1.44pt,0,1.44pt">
                        <w:txbxContent>
                          <w:p w14:paraId="63F1B3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8768" behindDoc="0" locked="0" layoutInCell="1" allowOverlap="1" wp14:anchorId="7F31177D" wp14:editId="195F06BB">
                      <wp:simplePos x="0" y="0"/>
                      <wp:positionH relativeFrom="column">
                        <wp:posOffset>1295400</wp:posOffset>
                      </wp:positionH>
                      <wp:positionV relativeFrom="paragraph">
                        <wp:posOffset>368300</wp:posOffset>
                      </wp:positionV>
                      <wp:extent cx="1003300" cy="7620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D1DB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1177D" id="Rectangle 4230" o:spid="_x0000_s1189" style="position:absolute;left:0;text-align:left;margin-left:102pt;margin-top:29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cTihduwEAAEsDAAAOAAAAAAAAAAAAAAAAAC4CAABkcnMv&#10;ZTJvRG9jLnhtbFBLAQItABQABgAIAAAAIQC0omDm3AAAAAoBAAAPAAAAAAAAAAAAAAAAABUEAABk&#10;cnMvZG93bnJldi54bWxQSwUGAAAAAAQABADzAAAAHgUAAAAA&#10;" filled="f" stroked="f">
                      <v:textbox inset="2.16pt,1.44pt,0,1.44pt">
                        <w:txbxContent>
                          <w:p w14:paraId="3CD1DB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49792" behindDoc="0" locked="0" layoutInCell="1" allowOverlap="1" wp14:anchorId="6D91F232" wp14:editId="13056632">
                      <wp:simplePos x="0" y="0"/>
                      <wp:positionH relativeFrom="column">
                        <wp:posOffset>1295400</wp:posOffset>
                      </wp:positionH>
                      <wp:positionV relativeFrom="paragraph">
                        <wp:posOffset>368300</wp:posOffset>
                      </wp:positionV>
                      <wp:extent cx="1003300" cy="762000"/>
                      <wp:effectExtent l="0" t="0" r="0" b="0"/>
                      <wp:wrapNone/>
                      <wp:docPr id="4229" name="Rectangle 4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6A64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1F232" id="Rectangle 4229" o:spid="_x0000_s1190" style="position:absolute;left:0;text-align:left;margin-left:102pt;margin-top:29pt;width:79pt;height:60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mbBsbrwBAABLAwAADgAAAAAAAAAAAAAAAAAuAgAAZHJz&#10;L2Uyb0RvYy54bWxQSwECLQAUAAYACAAAACEAtKJg5twAAAAKAQAADwAAAAAAAAAAAAAAAAAWBAAA&#10;ZHJzL2Rvd25yZXYueG1sUEsFBgAAAAAEAAQA8wAAAB8FAAAAAA==&#10;" filled="f" stroked="f">
                      <v:textbox inset="2.16pt,1.44pt,0,1.44pt">
                        <w:txbxContent>
                          <w:p w14:paraId="536A64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0816" behindDoc="0" locked="0" layoutInCell="1" allowOverlap="1" wp14:anchorId="512E53B8" wp14:editId="794EA596">
                      <wp:simplePos x="0" y="0"/>
                      <wp:positionH relativeFrom="column">
                        <wp:posOffset>1295400</wp:posOffset>
                      </wp:positionH>
                      <wp:positionV relativeFrom="paragraph">
                        <wp:posOffset>368300</wp:posOffset>
                      </wp:positionV>
                      <wp:extent cx="1003300" cy="762000"/>
                      <wp:effectExtent l="0" t="0" r="0" b="0"/>
                      <wp:wrapNone/>
                      <wp:docPr id="4228" name="Rectangle 4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E74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E53B8" id="Rectangle 4228" o:spid="_x0000_s1191"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4RUXbuwEAAEsDAAAOAAAAAAAAAAAAAAAAAC4CAABkcnMv&#10;ZTJvRG9jLnhtbFBLAQItABQABgAIAAAAIQC0omDm3AAAAAoBAAAPAAAAAAAAAAAAAAAAABUEAABk&#10;cnMvZG93bnJldi54bWxQSwUGAAAAAAQABADzAAAAHgUAAAAA&#10;" filled="f" stroked="f">
                      <v:textbox inset="2.16pt,1.44pt,0,1.44pt">
                        <w:txbxContent>
                          <w:p w14:paraId="36DE74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1840" behindDoc="0" locked="0" layoutInCell="1" allowOverlap="1" wp14:anchorId="59337356" wp14:editId="25DC9039">
                      <wp:simplePos x="0" y="0"/>
                      <wp:positionH relativeFrom="column">
                        <wp:posOffset>1295400</wp:posOffset>
                      </wp:positionH>
                      <wp:positionV relativeFrom="paragraph">
                        <wp:posOffset>368300</wp:posOffset>
                      </wp:positionV>
                      <wp:extent cx="1003300" cy="7620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6278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37356" id="Rectangle 4227" o:spid="_x0000_s1192" style="position:absolute;left:0;text-align:left;margin-left:102pt;margin-top:29pt;width:79pt;height:60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vldjNbwBAABLAwAADgAAAAAAAAAAAAAAAAAuAgAAZHJz&#10;L2Uyb0RvYy54bWxQSwECLQAUAAYACAAAACEAtKJg5twAAAAKAQAADwAAAAAAAAAAAAAAAAAWBAAA&#10;ZHJzL2Rvd25yZXYueG1sUEsFBgAAAAAEAAQA8wAAAB8FAAAAAA==&#10;" filled="f" stroked="f">
                      <v:textbox inset="2.16pt,1.44pt,0,1.44pt">
                        <w:txbxContent>
                          <w:p w14:paraId="596278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2864" behindDoc="0" locked="0" layoutInCell="1" allowOverlap="1" wp14:anchorId="1995965A" wp14:editId="1AB5C4A7">
                      <wp:simplePos x="0" y="0"/>
                      <wp:positionH relativeFrom="column">
                        <wp:posOffset>1295400</wp:posOffset>
                      </wp:positionH>
                      <wp:positionV relativeFrom="paragraph">
                        <wp:posOffset>368300</wp:posOffset>
                      </wp:positionV>
                      <wp:extent cx="1003300" cy="762000"/>
                      <wp:effectExtent l="0" t="0" r="0" b="0"/>
                      <wp:wrapNone/>
                      <wp:docPr id="4226" name="Rectangle 4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F06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5965A" id="Rectangle 4226" o:spid="_x0000_s1193" style="position:absolute;left:0;text-align:left;margin-left:102pt;margin-top:29pt;width:79pt;height:60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36JKgLwBAABLAwAADgAAAAAAAAAAAAAAAAAuAgAAZHJz&#10;L2Uyb0RvYy54bWxQSwECLQAUAAYACAAAACEAtKJg5twAAAAKAQAADwAAAAAAAAAAAAAAAAAWBAAA&#10;ZHJzL2Rvd25yZXYueG1sUEsFBgAAAAAEAAQA8wAAAB8FAAAAAA==&#10;" filled="f" stroked="f">
                      <v:textbox inset="2.16pt,1.44pt,0,1.44pt">
                        <w:txbxContent>
                          <w:p w14:paraId="301F06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3888" behindDoc="0" locked="0" layoutInCell="1" allowOverlap="1" wp14:anchorId="4A45F8DC" wp14:editId="7968E09E">
                      <wp:simplePos x="0" y="0"/>
                      <wp:positionH relativeFrom="column">
                        <wp:posOffset>1295400</wp:posOffset>
                      </wp:positionH>
                      <wp:positionV relativeFrom="paragraph">
                        <wp:posOffset>368300</wp:posOffset>
                      </wp:positionV>
                      <wp:extent cx="1003300" cy="762000"/>
                      <wp:effectExtent l="0" t="0" r="0" b="0"/>
                      <wp:wrapNone/>
                      <wp:docPr id="4225" name="Rectangle 4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8EA5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5F8DC" id="Rectangle 4225" o:spid="_x0000_s1194"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EddAfrwBAABLAwAADgAAAAAAAAAAAAAAAAAuAgAAZHJz&#10;L2Uyb0RvYy54bWxQSwECLQAUAAYACAAAACEAtKJg5twAAAAKAQAADwAAAAAAAAAAAAAAAAAWBAAA&#10;ZHJzL2Rvd25yZXYueG1sUEsFBgAAAAAEAAQA8wAAAB8FAAAAAA==&#10;" filled="f" stroked="f">
                      <v:textbox inset="2.16pt,1.44pt,0,1.44pt">
                        <w:txbxContent>
                          <w:p w14:paraId="098EA5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4912" behindDoc="0" locked="0" layoutInCell="1" allowOverlap="1" wp14:anchorId="477DFF4A" wp14:editId="47B79751">
                      <wp:simplePos x="0" y="0"/>
                      <wp:positionH relativeFrom="column">
                        <wp:posOffset>1295400</wp:posOffset>
                      </wp:positionH>
                      <wp:positionV relativeFrom="paragraph">
                        <wp:posOffset>368300</wp:posOffset>
                      </wp:positionV>
                      <wp:extent cx="1003300" cy="7620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EC7D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DFF4A" id="Rectangle 4224" o:spid="_x0000_s1195"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cCJpy7wBAABLAwAADgAAAAAAAAAAAAAAAAAuAgAAZHJz&#10;L2Uyb0RvYy54bWxQSwECLQAUAAYACAAAACEAtKJg5twAAAAKAQAADwAAAAAAAAAAAAAAAAAWBAAA&#10;ZHJzL2Rvd25yZXYueG1sUEsFBgAAAAAEAAQA8wAAAB8FAAAAAA==&#10;" filled="f" stroked="f">
                      <v:textbox inset="2.16pt,1.44pt,0,1.44pt">
                        <w:txbxContent>
                          <w:p w14:paraId="5CEC7D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5936" behindDoc="0" locked="0" layoutInCell="1" allowOverlap="1" wp14:anchorId="6934EBAB" wp14:editId="2E41F8E2">
                      <wp:simplePos x="0" y="0"/>
                      <wp:positionH relativeFrom="column">
                        <wp:posOffset>1295400</wp:posOffset>
                      </wp:positionH>
                      <wp:positionV relativeFrom="paragraph">
                        <wp:posOffset>368300</wp:posOffset>
                      </wp:positionV>
                      <wp:extent cx="1003300" cy="762000"/>
                      <wp:effectExtent l="0" t="0" r="0" b="0"/>
                      <wp:wrapNone/>
                      <wp:docPr id="4223" name="Rectangle 4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948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4EBAB" id="Rectangle 4223" o:spid="_x0000_s1196"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S8jY7wBAABLAwAADgAAAAAAAAAAAAAAAAAuAgAAZHJz&#10;L2Uyb0RvYy54bWxQSwECLQAUAAYACAAAACEAtKJg5twAAAAKAQAADwAAAAAAAAAAAAAAAAAWBAAA&#10;ZHJzL2Rvd25yZXYueG1sUEsFBgAAAAAEAAQA8wAAAB8FAAAAAA==&#10;" filled="f" stroked="f">
                      <v:textbox inset="2.16pt,1.44pt,0,1.44pt">
                        <w:txbxContent>
                          <w:p w14:paraId="1B948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6960" behindDoc="0" locked="0" layoutInCell="1" allowOverlap="1" wp14:anchorId="33F5AFF3" wp14:editId="736BB971">
                      <wp:simplePos x="0" y="0"/>
                      <wp:positionH relativeFrom="column">
                        <wp:posOffset>1295400</wp:posOffset>
                      </wp:positionH>
                      <wp:positionV relativeFrom="paragraph">
                        <wp:posOffset>368300</wp:posOffset>
                      </wp:positionV>
                      <wp:extent cx="1003300" cy="762000"/>
                      <wp:effectExtent l="0" t="0" r="0" b="0"/>
                      <wp:wrapNone/>
                      <wp:docPr id="4222" name="Rectangle 4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ED66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5AFF3" id="Rectangle 4222" o:spid="_x0000_s1197"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TaCta6AQAASwMAAA4AAAAAAAAAAAAAAAAALgIAAGRycy9l&#10;Mm9Eb2MueG1sUEsBAi0AFAAGAAgAAAAhALSiYObcAAAACgEAAA8AAAAAAAAAAAAAAAAAFAQAAGRy&#10;cy9kb3ducmV2LnhtbFBLBQYAAAAABAAEAPMAAAAdBQAAAAA=&#10;" filled="f" stroked="f">
                      <v:textbox inset="2.16pt,1.44pt,0,1.44pt">
                        <w:txbxContent>
                          <w:p w14:paraId="35ED66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7984" behindDoc="0" locked="0" layoutInCell="1" allowOverlap="1" wp14:anchorId="06B61ECA" wp14:editId="13C7CCE1">
                      <wp:simplePos x="0" y="0"/>
                      <wp:positionH relativeFrom="column">
                        <wp:posOffset>1295400</wp:posOffset>
                      </wp:positionH>
                      <wp:positionV relativeFrom="paragraph">
                        <wp:posOffset>368300</wp:posOffset>
                      </wp:positionV>
                      <wp:extent cx="1003300" cy="7620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C0C3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1ECA" id="Rectangle 4221" o:spid="_x0000_s1198"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BsMB0rwBAABLAwAADgAAAAAAAAAAAAAAAAAuAgAAZHJz&#10;L2Uyb0RvYy54bWxQSwECLQAUAAYACAAAACEAtKJg5twAAAAKAQAADwAAAAAAAAAAAAAAAAAWBAAA&#10;ZHJzL2Rvd25yZXYueG1sUEsFBgAAAAAEAAQA8wAAAB8FAAAAAA==&#10;" filled="f" stroked="f">
                      <v:textbox inset="2.16pt,1.44pt,0,1.44pt">
                        <w:txbxContent>
                          <w:p w14:paraId="6EC0C3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59008" behindDoc="0" locked="0" layoutInCell="1" allowOverlap="1" wp14:anchorId="730B8EA1" wp14:editId="1D6BADDA">
                      <wp:simplePos x="0" y="0"/>
                      <wp:positionH relativeFrom="column">
                        <wp:posOffset>1295400</wp:posOffset>
                      </wp:positionH>
                      <wp:positionV relativeFrom="paragraph">
                        <wp:posOffset>368300</wp:posOffset>
                      </wp:positionV>
                      <wp:extent cx="1003300" cy="762000"/>
                      <wp:effectExtent l="0" t="0" r="0" b="0"/>
                      <wp:wrapNone/>
                      <wp:docPr id="4220" name="Rectangle 4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30A2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B8EA1" id="Rectangle 4220" o:spid="_x0000_s1199"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nNihnuwEAAEsDAAAOAAAAAAAAAAAAAAAAAC4CAABkcnMv&#10;ZTJvRG9jLnhtbFBLAQItABQABgAIAAAAIQC0omDm3AAAAAoBAAAPAAAAAAAAAAAAAAAAABUEAABk&#10;cnMvZG93bnJldi54bWxQSwUGAAAAAAQABADzAAAAHgUAAAAA&#10;" filled="f" stroked="f">
                      <v:textbox inset="2.16pt,1.44pt,0,1.44pt">
                        <w:txbxContent>
                          <w:p w14:paraId="3730A2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0032" behindDoc="0" locked="0" layoutInCell="1" allowOverlap="1" wp14:anchorId="46F9454F" wp14:editId="63E4BB9E">
                      <wp:simplePos x="0" y="0"/>
                      <wp:positionH relativeFrom="column">
                        <wp:posOffset>1295400</wp:posOffset>
                      </wp:positionH>
                      <wp:positionV relativeFrom="paragraph">
                        <wp:posOffset>368300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00C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9454F" id="Rectangle 4219" o:spid="_x0000_s1200"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G3qLSWOW5zS&#10;d9SNu35U5FIdjJQqzzfrNYXY4bXn8ATXLOIyk5812PxFWmQuGp9vGqs5EYHF7aqttytKBG6t79q7&#10;9Sb3rF4vB4jps/KW5AWjgFCKsvz0NabL0ZcjeC+DuTyfV2k+zIVMvW5foB68PCNF9Gh6xKBHPzEq&#10;RhMomXDujMZfRw6KkvGLQ2Gbdbtq0CglqTfNBg0MJUH7HN5WuRODRyuJBJQcA5h+QLxFogILJ1aI&#10;Xd2VLfE2L+Bf/4H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iav0c7wBAABLAwAADgAAAAAAAAAAAAAAAAAuAgAAZHJz&#10;L2Uyb0RvYy54bWxQSwECLQAUAAYACAAAACEAtKJg5twAAAAKAQAADwAAAAAAAAAAAAAAAAAWBAAA&#10;ZHJzL2Rvd25yZXYueG1sUEsFBgAAAAAEAAQA8wAAAB8FAAAAAA==&#10;" filled="f" stroked="f">
                      <v:textbox inset="2.16pt,1.44pt,0,1.44pt">
                        <w:txbxContent>
                          <w:p w14:paraId="07B00C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1056" behindDoc="0" locked="0" layoutInCell="1" allowOverlap="1" wp14:anchorId="58FE8705" wp14:editId="378EB6DD">
                      <wp:simplePos x="0" y="0"/>
                      <wp:positionH relativeFrom="column">
                        <wp:posOffset>1295400</wp:posOffset>
                      </wp:positionH>
                      <wp:positionV relativeFrom="paragraph">
                        <wp:posOffset>368300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83DF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E8705" id="Rectangle 4218" o:spid="_x0000_s1201"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oXt3GuwEAAEsDAAAOAAAAAAAAAAAAAAAAAC4CAABkcnMv&#10;ZTJvRG9jLnhtbFBLAQItABQABgAIAAAAIQC0omDm3AAAAAoBAAAPAAAAAAAAAAAAAAAAABUEAABk&#10;cnMvZG93bnJldi54bWxQSwUGAAAAAAQABADzAAAAHgUAAAAA&#10;" filled="f" stroked="f">
                      <v:textbox inset="2.16pt,1.44pt,0,1.44pt">
                        <w:txbxContent>
                          <w:p w14:paraId="6C83DF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2080" behindDoc="0" locked="0" layoutInCell="1" allowOverlap="1" wp14:anchorId="790A1346" wp14:editId="12926037">
                      <wp:simplePos x="0" y="0"/>
                      <wp:positionH relativeFrom="column">
                        <wp:posOffset>1295400</wp:posOffset>
                      </wp:positionH>
                      <wp:positionV relativeFrom="paragraph">
                        <wp:posOffset>368300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71E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A1346" id="Rectangle 4217" o:spid="_x0000_s1202"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rkz7KLwBAABLAwAADgAAAAAAAAAAAAAAAAAuAgAAZHJz&#10;L2Uyb0RvYy54bWxQSwECLQAUAAYACAAAACEAtKJg5twAAAAKAQAADwAAAAAAAAAAAAAAAAAWBAAA&#10;ZHJzL2Rvd25yZXYueG1sUEsFBgAAAAAEAAQA8wAAAB8FAAAAAA==&#10;" filled="f" stroked="f">
                      <v:textbox inset="2.16pt,1.44pt,0,1.44pt">
                        <w:txbxContent>
                          <w:p w14:paraId="00971E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3104" behindDoc="0" locked="0" layoutInCell="1" allowOverlap="1" wp14:anchorId="1481D428" wp14:editId="53B4C285">
                      <wp:simplePos x="0" y="0"/>
                      <wp:positionH relativeFrom="column">
                        <wp:posOffset>1295400</wp:posOffset>
                      </wp:positionH>
                      <wp:positionV relativeFrom="paragraph">
                        <wp:posOffset>368300</wp:posOffset>
                      </wp:positionV>
                      <wp:extent cx="1003300" cy="762000"/>
                      <wp:effectExtent l="0" t="0" r="0" b="0"/>
                      <wp:wrapNone/>
                      <wp:docPr id="4216" name="Rectangle 4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7EC0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1D428" id="Rectangle 4216" o:spid="_x0000_s1203"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7nSnbwBAABLAwAADgAAAAAAAAAAAAAAAAAuAgAAZHJz&#10;L2Uyb0RvYy54bWxQSwECLQAUAAYACAAAACEAtKJg5twAAAAKAQAADwAAAAAAAAAAAAAAAAAWBAAA&#10;ZHJzL2Rvd25yZXYueG1sUEsFBgAAAAAEAAQA8wAAAB8FAAAAAA==&#10;" filled="f" stroked="f">
                      <v:textbox inset="2.16pt,1.44pt,0,1.44pt">
                        <w:txbxContent>
                          <w:p w14:paraId="297EC0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4128" behindDoc="0" locked="0" layoutInCell="1" allowOverlap="1" wp14:anchorId="589746CD" wp14:editId="3E84022F">
                      <wp:simplePos x="0" y="0"/>
                      <wp:positionH relativeFrom="column">
                        <wp:posOffset>1295400</wp:posOffset>
                      </wp:positionH>
                      <wp:positionV relativeFrom="paragraph">
                        <wp:posOffset>368300</wp:posOffset>
                      </wp:positionV>
                      <wp:extent cx="1003300" cy="7620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95B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746CD" id="Rectangle 4215" o:spid="_x0000_s1204"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BzNhjuwEAAEsDAAAOAAAAAAAAAAAAAAAAAC4CAABkcnMv&#10;ZTJvRG9jLnhtbFBLAQItABQABgAIAAAAIQC0omDm3AAAAAoBAAAPAAAAAAAAAAAAAAAAABUEAABk&#10;cnMvZG93bnJldi54bWxQSwUGAAAAAAQABADzAAAAHgUAAAAA&#10;" filled="f" stroked="f">
                      <v:textbox inset="2.16pt,1.44pt,0,1.44pt">
                        <w:txbxContent>
                          <w:p w14:paraId="43095B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5152" behindDoc="0" locked="0" layoutInCell="1" allowOverlap="1" wp14:anchorId="6954AB80" wp14:editId="704432F3">
                      <wp:simplePos x="0" y="0"/>
                      <wp:positionH relativeFrom="column">
                        <wp:posOffset>1295400</wp:posOffset>
                      </wp:positionH>
                      <wp:positionV relativeFrom="paragraph">
                        <wp:posOffset>368300</wp:posOffset>
                      </wp:positionV>
                      <wp:extent cx="1003300" cy="762000"/>
                      <wp:effectExtent l="0" t="0" r="0" b="0"/>
                      <wp:wrapNone/>
                      <wp:docPr id="4214" name="Rectangle 4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229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AB80" id="Rectangle 4214" o:spid="_x0000_s1205"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HW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G3qlhLHLU7p&#10;O+rGXT8qcqkORkqV55v1mkLs8NpzeIJrFnGZyc8abP4iLTIXjc83jdWciMDidtXW2xUlArfWd+3d&#10;epN7Vq+XA8T0WXlL8oJRQChFWX76GtPl6MsRvJfBXJ7PqzQf5kKmXm9foB68PCNF9Gh6xKBHPzEq&#10;RhMomXDujMZfRw6KkvGLQ2Gbdbtq0CglqTfNBg0MJUH7HN5WuRODRyuJBJQcA5h+QLxFogILJ1aI&#10;Xd2VLfE2L+Bf/4H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Dnx1rwBAABLAwAADgAAAAAAAAAAAAAAAAAuAgAAZHJz&#10;L2Uyb0RvYy54bWxQSwECLQAUAAYACAAAACEAtKJg5twAAAAKAQAADwAAAAAAAAAAAAAAAAAWBAAA&#10;ZHJzL2Rvd25yZXYueG1sUEsFBgAAAAAEAAQA8wAAAB8FAAAAAA==&#10;" filled="f" stroked="f">
                      <v:textbox inset="2.16pt,1.44pt,0,1.44pt">
                        <w:txbxContent>
                          <w:p w14:paraId="285229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6176" behindDoc="0" locked="0" layoutInCell="1" allowOverlap="1" wp14:anchorId="0363923C" wp14:editId="1DEDC850">
                      <wp:simplePos x="0" y="0"/>
                      <wp:positionH relativeFrom="column">
                        <wp:posOffset>1295400</wp:posOffset>
                      </wp:positionH>
                      <wp:positionV relativeFrom="paragraph">
                        <wp:posOffset>368300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D2C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3923C" id="Rectangle 4213" o:spid="_x0000_s1206"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R8oBH7wBAABLAwAADgAAAAAAAAAAAAAAAAAuAgAAZHJz&#10;L2Uyb0RvYy54bWxQSwECLQAUAAYACAAAACEAtKJg5twAAAAKAQAADwAAAAAAAAAAAAAAAAAWBAAA&#10;ZHJzL2Rvd25yZXYueG1sUEsFBgAAAAAEAAQA8wAAAB8FAAAAAA==&#10;" filled="f" stroked="f">
                      <v:textbox inset="2.16pt,1.44pt,0,1.44pt">
                        <w:txbxContent>
                          <w:p w14:paraId="670D2C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7200" behindDoc="0" locked="0" layoutInCell="1" allowOverlap="1" wp14:anchorId="462A6799" wp14:editId="63D53DCF">
                      <wp:simplePos x="0" y="0"/>
                      <wp:positionH relativeFrom="column">
                        <wp:posOffset>1295400</wp:posOffset>
                      </wp:positionH>
                      <wp:positionV relativeFrom="paragraph">
                        <wp:posOffset>368300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EDA7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A6799" id="Rectangle 4212" o:spid="_x0000_s1207"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Y/KKq6AQAASwMAAA4AAAAAAAAAAAAAAAAALgIAAGRycy9l&#10;Mm9Eb2MueG1sUEsBAi0AFAAGAAgAAAAhALSiYObcAAAACgEAAA8AAAAAAAAAAAAAAAAAFAQAAGRy&#10;cy9kb3ducmV2LnhtbFBLBQYAAAAABAAEAPMAAAAdBQAAAAA=&#10;" filled="f" stroked="f">
                      <v:textbox inset="2.16pt,1.44pt,0,1.44pt">
                        <w:txbxContent>
                          <w:p w14:paraId="0AEDA7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8224" behindDoc="0" locked="0" layoutInCell="1" allowOverlap="1" wp14:anchorId="06B11741" wp14:editId="52D5BF0D">
                      <wp:simplePos x="0" y="0"/>
                      <wp:positionH relativeFrom="column">
                        <wp:posOffset>1295400</wp:posOffset>
                      </wp:positionH>
                      <wp:positionV relativeFrom="paragraph">
                        <wp:posOffset>368300</wp:posOffset>
                      </wp:positionV>
                      <wp:extent cx="1003300" cy="762000"/>
                      <wp:effectExtent l="0" t="0" r="0" b="0"/>
                      <wp:wrapNone/>
                      <wp:docPr id="4211" name="Rectangle 4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6B3D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11741" id="Rectangle 4211" o:spid="_x0000_s1208"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EJiOuuwEAAEsDAAAOAAAAAAAAAAAAAAAAAC4CAABkcnMv&#10;ZTJvRG9jLnhtbFBLAQItABQABgAIAAAAIQC0omDm3AAAAAoBAAAPAAAAAAAAAAAAAAAAABUEAABk&#10;cnMvZG93bnJldi54bWxQSwUGAAAAAAQABADzAAAAHgUAAAAA&#10;" filled="f" stroked="f">
                      <v:textbox inset="2.16pt,1.44pt,0,1.44pt">
                        <w:txbxContent>
                          <w:p w14:paraId="3B6B3D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69248" behindDoc="0" locked="0" layoutInCell="1" allowOverlap="1" wp14:anchorId="6D0F3687" wp14:editId="7BABCCF4">
                      <wp:simplePos x="0" y="0"/>
                      <wp:positionH relativeFrom="column">
                        <wp:posOffset>1295400</wp:posOffset>
                      </wp:positionH>
                      <wp:positionV relativeFrom="paragraph">
                        <wp:posOffset>368300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1B03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F3687" id="Rectangle 4210" o:spid="_x0000_s1209"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l0wobuwEAAEsDAAAOAAAAAAAAAAAAAAAAAC4CAABkcnMv&#10;ZTJvRG9jLnhtbFBLAQItABQABgAIAAAAIQC0omDm3AAAAAoBAAAPAAAAAAAAAAAAAAAAABUEAABk&#10;cnMvZG93bnJldi54bWxQSwUGAAAAAAQABADzAAAAHgUAAAAA&#10;" filled="f" stroked="f">
                      <v:textbox inset="2.16pt,1.44pt,0,1.44pt">
                        <w:txbxContent>
                          <w:p w14:paraId="151B03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0272" behindDoc="0" locked="0" layoutInCell="1" allowOverlap="1" wp14:anchorId="08E2ACD9" wp14:editId="7B0DAC36">
                      <wp:simplePos x="0" y="0"/>
                      <wp:positionH relativeFrom="column">
                        <wp:posOffset>1295400</wp:posOffset>
                      </wp:positionH>
                      <wp:positionV relativeFrom="paragraph">
                        <wp:posOffset>368300</wp:posOffset>
                      </wp:positionV>
                      <wp:extent cx="1003300" cy="7620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17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2ACD9" id="Rectangle 4209" o:spid="_x0000_s1210"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gLU4ouwEAAEsDAAAOAAAAAAAAAAAAAAAAAC4CAABkcnMv&#10;ZTJvRG9jLnhtbFBLAQItABQABgAIAAAAIQC0omDm3AAAAAoBAAAPAAAAAAAAAAAAAAAAABUEAABk&#10;cnMvZG93bnJldi54bWxQSwUGAAAAAAQABADzAAAAHgUAAAAA&#10;" filled="f" stroked="f">
                      <v:textbox inset="2.16pt,1.44pt,0,1.44pt">
                        <w:txbxContent>
                          <w:p w14:paraId="31E17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1296" behindDoc="0" locked="0" layoutInCell="1" allowOverlap="1" wp14:anchorId="56949A56" wp14:editId="1DF1C5DD">
                      <wp:simplePos x="0" y="0"/>
                      <wp:positionH relativeFrom="column">
                        <wp:posOffset>1295400</wp:posOffset>
                      </wp:positionH>
                      <wp:positionV relativeFrom="paragraph">
                        <wp:posOffset>368300</wp:posOffset>
                      </wp:positionV>
                      <wp:extent cx="1003300" cy="762000"/>
                      <wp:effectExtent l="0" t="0" r="0" b="0"/>
                      <wp:wrapNone/>
                      <wp:docPr id="4208" name="Rectangle 4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A0C0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9A56" id="Rectangle 4208" o:spid="_x0000_s1211"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B2GeduwEAAEsDAAAOAAAAAAAAAAAAAAAAAC4CAABkcnMv&#10;ZTJvRG9jLnhtbFBLAQItABQABgAIAAAAIQC0omDm3AAAAAoBAAAPAAAAAAAAAAAAAAAAABUEAABk&#10;cnMvZG93bnJldi54bWxQSwUGAAAAAAQABADzAAAAHgUAAAAA&#10;" filled="f" stroked="f">
                      <v:textbox inset="2.16pt,1.44pt,0,1.44pt">
                        <w:txbxContent>
                          <w:p w14:paraId="33A0C0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2320" behindDoc="0" locked="0" layoutInCell="1" allowOverlap="1" wp14:anchorId="5F4062FC" wp14:editId="44224420">
                      <wp:simplePos x="0" y="0"/>
                      <wp:positionH relativeFrom="column">
                        <wp:posOffset>1295400</wp:posOffset>
                      </wp:positionH>
                      <wp:positionV relativeFrom="paragraph">
                        <wp:posOffset>368300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F9E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062FC" id="Rectangle 4207" o:spid="_x0000_s1212"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R8pBc7wBAABLAwAADgAAAAAAAAAAAAAAAAAuAgAAZHJz&#10;L2Uyb0RvYy54bWxQSwECLQAUAAYACAAAACEAtKJg5twAAAAKAQAADwAAAAAAAAAAAAAAAAAWBAAA&#10;ZHJzL2Rvd25yZXYueG1sUEsFBgAAAAAEAAQA8wAAAB8FAAAAAA==&#10;" filled="f" stroked="f">
                      <v:textbox inset="2.16pt,1.44pt,0,1.44pt">
                        <w:txbxContent>
                          <w:p w14:paraId="68F9E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3344" behindDoc="0" locked="0" layoutInCell="1" allowOverlap="1" wp14:anchorId="719C4CA6" wp14:editId="14357205">
                      <wp:simplePos x="0" y="0"/>
                      <wp:positionH relativeFrom="column">
                        <wp:posOffset>1295400</wp:posOffset>
                      </wp:positionH>
                      <wp:positionV relativeFrom="paragraph">
                        <wp:posOffset>368300</wp:posOffset>
                      </wp:positionV>
                      <wp:extent cx="1003300" cy="7620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62A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C4CA6" id="Rectangle 4206" o:spid="_x0000_s1213"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j9oxrwBAABLAwAADgAAAAAAAAAAAAAAAAAuAgAAZHJz&#10;L2Uyb0RvYy54bWxQSwECLQAUAAYACAAAACEAtKJg5twAAAAKAQAADwAAAAAAAAAAAAAAAAAWBAAA&#10;ZHJzL2Rvd25yZXYueG1sUEsFBgAAAAAEAAQA8wAAAB8FAAAAAA==&#10;" filled="f" stroked="f">
                      <v:textbox inset="2.16pt,1.44pt,0,1.44pt">
                        <w:txbxContent>
                          <w:p w14:paraId="03662A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4368" behindDoc="0" locked="0" layoutInCell="1" allowOverlap="1" wp14:anchorId="6163EB14" wp14:editId="513E401F">
                      <wp:simplePos x="0" y="0"/>
                      <wp:positionH relativeFrom="column">
                        <wp:posOffset>1295400</wp:posOffset>
                      </wp:positionH>
                      <wp:positionV relativeFrom="paragraph">
                        <wp:posOffset>368300</wp:posOffset>
                      </wp:positionV>
                      <wp:extent cx="1003300" cy="7620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6A5F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3EB14" id="Rectangle 4205" o:spid="_x0000_s1214"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oSmI4uwEAAEsDAAAOAAAAAAAAAAAAAAAAAC4CAABkcnMv&#10;ZTJvRG9jLnhtbFBLAQItABQABgAIAAAAIQC0omDm3AAAAAoBAAAPAAAAAAAAAAAAAAAAABUEAABk&#10;cnMvZG93bnJldi54bWxQSwUGAAAAAAQABADzAAAAHgUAAAAA&#10;" filled="f" stroked="f">
                      <v:textbox inset="2.16pt,1.44pt,0,1.44pt">
                        <w:txbxContent>
                          <w:p w14:paraId="386A5F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5392" behindDoc="0" locked="0" layoutInCell="1" allowOverlap="1" wp14:anchorId="5C2EC7A4" wp14:editId="09ADCB61">
                      <wp:simplePos x="0" y="0"/>
                      <wp:positionH relativeFrom="column">
                        <wp:posOffset>1295400</wp:posOffset>
                      </wp:positionH>
                      <wp:positionV relativeFrom="paragraph">
                        <wp:posOffset>368300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DE4E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EC7A4" id="Rectangle 4204" o:spid="_x0000_s1215"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Jv0uNuwEAAEsDAAAOAAAAAAAAAAAAAAAAAC4CAABkcnMv&#10;ZTJvRG9jLnhtbFBLAQItABQABgAIAAAAIQC0omDm3AAAAAoBAAAPAAAAAAAAAAAAAAAAABUEAABk&#10;cnMvZG93bnJldi54bWxQSwUGAAAAAAQABADzAAAAHgUAAAAA&#10;" filled="f" stroked="f">
                      <v:textbox inset="2.16pt,1.44pt,0,1.44pt">
                        <w:txbxContent>
                          <w:p w14:paraId="14DE4E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6416" behindDoc="0" locked="0" layoutInCell="1" allowOverlap="1" wp14:anchorId="6B5FF1D2" wp14:editId="5ACCFE39">
                      <wp:simplePos x="0" y="0"/>
                      <wp:positionH relativeFrom="column">
                        <wp:posOffset>1295400</wp:posOffset>
                      </wp:positionH>
                      <wp:positionV relativeFrom="paragraph">
                        <wp:posOffset>368300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ED70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FF1D2" id="Rectangle 4203" o:spid="_x0000_s1216" style="position:absolute;left:0;text-align:left;margin-left:102pt;margin-top:29pt;width:77pt;height:73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E1X79twEAAEsDAAAOAAAAAAAAAAAAAAAAAC4CAABkcnMvZTJvRG9j&#10;LnhtbFBLAQItABQABgAIAAAAIQC15rtJ2gAAAAoBAAAPAAAAAAAAAAAAAAAAABEEAABkcnMvZG93&#10;bnJldi54bWxQSwUGAAAAAAQABADzAAAAGAUAAAAA&#10;" filled="f" stroked="f">
                      <v:textbox inset="2.16pt,1.44pt,0,1.44pt">
                        <w:txbxContent>
                          <w:p w14:paraId="20ED70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7440" behindDoc="0" locked="0" layoutInCell="1" allowOverlap="1" wp14:anchorId="0541B125" wp14:editId="44358327">
                      <wp:simplePos x="0" y="0"/>
                      <wp:positionH relativeFrom="column">
                        <wp:posOffset>1295400</wp:posOffset>
                      </wp:positionH>
                      <wp:positionV relativeFrom="paragraph">
                        <wp:posOffset>368300</wp:posOffset>
                      </wp:positionV>
                      <wp:extent cx="1003300" cy="7620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7F7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1B125" id="Rectangle 4202" o:spid="_x0000_s1217"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2j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u7ajxHOHU/qO&#10;unE/WEUu2dFIqcp8i15TTD2WPccnuEYJ3UJ+1uDKF2mRuWp8vmms5kwEJrer7abFSQg8ultvV+hj&#10;l+a1OELKn1VwpDiMAkKpyvLT15QvV39fwboC5vJ88fJ8mCuZ5fYG9RDkGSnijuZHNNqGiVFhTaRk&#10;wrkzmn4eOShK7BePwnZ36xXqkGuw3HQbXGCoAYI+vM1yL8aAqyQyUHKMYIYR8dZ3KyycWCV23a6y&#10;Em/jCv71H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tSy2juAEAAEsDAAAOAAAAAAAAAAAAAAAAAC4CAABkcnMvZTJv&#10;RG9jLnhtbFBLAQItABQABgAIAAAAIQC0omDm3AAAAAoBAAAPAAAAAAAAAAAAAAAAABIEAABkcnMv&#10;ZG93bnJldi54bWxQSwUGAAAAAAQABADzAAAAGwUAAAAA&#10;" filled="f" stroked="f">
                      <v:textbox inset="2.16pt,1.44pt,0,1.44pt">
                        <w:txbxContent>
                          <w:p w14:paraId="1C87F7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8464" behindDoc="0" locked="0" layoutInCell="1" allowOverlap="1" wp14:anchorId="53F5372C" wp14:editId="0152822F">
                      <wp:simplePos x="0" y="0"/>
                      <wp:positionH relativeFrom="column">
                        <wp:posOffset>1295400</wp:posOffset>
                      </wp:positionH>
                      <wp:positionV relativeFrom="paragraph">
                        <wp:posOffset>368300</wp:posOffset>
                      </wp:positionV>
                      <wp:extent cx="977900" cy="863600"/>
                      <wp:effectExtent l="0" t="0" r="0" b="0"/>
                      <wp:wrapNone/>
                      <wp:docPr id="4201" name="Rectangle 42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935C0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5372C" id="Rectangle 4201" o:spid="_x0000_s1218" style="position:absolute;left:0;text-align:left;margin-left:102pt;margin-top:29pt;width:77pt;height:6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BSRCOKuQEAAEsDAAAOAAAAAAAAAAAAAAAAAC4CAABkcnMvZTJv&#10;RG9jLnhtbFBLAQItABQABgAIAAAAIQAdwevK2wAAAAoBAAAPAAAAAAAAAAAAAAAAABMEAABkcnMv&#10;ZG93bnJldi54bWxQSwUGAAAAAAQABADzAAAAGwUAAAAA&#10;" filled="f" stroked="f">
                      <v:textbox inset="2.16pt,1.44pt,0,1.44pt">
                        <w:txbxContent>
                          <w:p w14:paraId="2935C0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79488" behindDoc="0" locked="0" layoutInCell="1" allowOverlap="1" wp14:anchorId="5558E777" wp14:editId="4EB4A862">
                      <wp:simplePos x="0" y="0"/>
                      <wp:positionH relativeFrom="column">
                        <wp:posOffset>1295400</wp:posOffset>
                      </wp:positionH>
                      <wp:positionV relativeFrom="paragraph">
                        <wp:posOffset>368300</wp:posOffset>
                      </wp:positionV>
                      <wp:extent cx="977900" cy="927100"/>
                      <wp:effectExtent l="0" t="0" r="0" b="0"/>
                      <wp:wrapNone/>
                      <wp:docPr id="4200" name="Rectangle 42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1702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8E777" id="Rectangle 4200" o:spid="_x0000_s1219" style="position:absolute;left:0;text-align:left;margin-left:102pt;margin-top:29pt;width:77pt;height:73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5sx1+bUBAABLAwAADgAAAAAAAAAAAAAAAAAuAgAAZHJzL2Uyb0RvYy54&#10;bWxQSwECLQAUAAYACAAAACEAtea7SdoAAAAKAQAADwAAAAAAAAAAAAAAAAAPBAAAZHJzL2Rvd25y&#10;ZXYueG1sUEsFBgAAAAAEAAQA8wAAABYFAAAAAA==&#10;" filled="f" stroked="f">
                      <v:textbox inset="2.16pt,1.44pt,0,1.44pt">
                        <w:txbxContent>
                          <w:p w14:paraId="091702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0512" behindDoc="0" locked="0" layoutInCell="1" allowOverlap="1" wp14:anchorId="03AC88FA" wp14:editId="0D0F9C57">
                      <wp:simplePos x="0" y="0"/>
                      <wp:positionH relativeFrom="column">
                        <wp:posOffset>1295400</wp:posOffset>
                      </wp:positionH>
                      <wp:positionV relativeFrom="paragraph">
                        <wp:posOffset>368300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A9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C88FA" id="Rectangle 4199" o:spid="_x0000_s1220"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1YdEqLkBAABLAwAADgAAAAAAAAAAAAAAAAAuAgAAZHJzL2Uy&#10;b0RvYy54bWxQSwECLQAUAAYACAAAACEAtKJg5twAAAAKAQAADwAAAAAAAAAAAAAAAAATBAAAZHJz&#10;L2Rvd25yZXYueG1sUEsFBgAAAAAEAAQA8wAAABwFAAAAAA==&#10;" filled="f" stroked="f">
                      <v:textbox inset="2.16pt,1.44pt,0,1.44pt">
                        <w:txbxContent>
                          <w:p w14:paraId="6664A9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1536" behindDoc="0" locked="0" layoutInCell="1" allowOverlap="1" wp14:anchorId="2AED6DF4" wp14:editId="719FF3E4">
                      <wp:simplePos x="0" y="0"/>
                      <wp:positionH relativeFrom="column">
                        <wp:posOffset>1295400</wp:posOffset>
                      </wp:positionH>
                      <wp:positionV relativeFrom="paragraph">
                        <wp:posOffset>368300</wp:posOffset>
                      </wp:positionV>
                      <wp:extent cx="977900" cy="927100"/>
                      <wp:effectExtent l="0" t="0" r="0" b="0"/>
                      <wp:wrapNone/>
                      <wp:docPr id="4198" name="Rectangle 41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59CB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6DF4" id="Rectangle 4198" o:spid="_x0000_s1221" style="position:absolute;left:0;text-align:left;margin-left:102pt;margin-top:29pt;width:77pt;height:73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HwZF/a2AQAASwMAAA4AAAAAAAAAAAAAAAAALgIAAGRycy9lMm9Eb2Mu&#10;eG1sUEsBAi0AFAAGAAgAAAAhALXmu0naAAAACgEAAA8AAAAAAAAAAAAAAAAAEAQAAGRycy9kb3du&#10;cmV2LnhtbFBLBQYAAAAABAAEAPMAAAAXBQAAAAA=&#10;" filled="f" stroked="f">
                      <v:textbox inset="2.16pt,1.44pt,0,1.44pt">
                        <w:txbxContent>
                          <w:p w14:paraId="7A59CB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2560" behindDoc="0" locked="0" layoutInCell="1" allowOverlap="1" wp14:anchorId="205C7242" wp14:editId="15980E58">
                      <wp:simplePos x="0" y="0"/>
                      <wp:positionH relativeFrom="column">
                        <wp:posOffset>1295400</wp:posOffset>
                      </wp:positionH>
                      <wp:positionV relativeFrom="paragraph">
                        <wp:posOffset>368300</wp:posOffset>
                      </wp:positionV>
                      <wp:extent cx="977900" cy="927100"/>
                      <wp:effectExtent l="0" t="0" r="0" b="0"/>
                      <wp:wrapNone/>
                      <wp:docPr id="4197" name="Rectangle 41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0B7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C7242" id="Rectangle 4197" o:spid="_x0000_s1222"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DoLMRi2AQAASwMAAA4AAAAAAAAAAAAAAAAALgIAAGRycy9lMm9Eb2Mu&#10;eG1sUEsBAi0AFAAGAAgAAAAhALXmu0naAAAACgEAAA8AAAAAAAAAAAAAAAAAEAQAAGRycy9kb3du&#10;cmV2LnhtbFBLBQYAAAAABAAEAPMAAAAXBQAAAAA=&#10;" filled="f" stroked="f">
                      <v:textbox inset="2.16pt,1.44pt,0,1.44pt">
                        <w:txbxContent>
                          <w:p w14:paraId="7D40B7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3584" behindDoc="0" locked="0" layoutInCell="1" allowOverlap="1" wp14:anchorId="056AFA93" wp14:editId="741B7A25">
                      <wp:simplePos x="0" y="0"/>
                      <wp:positionH relativeFrom="column">
                        <wp:posOffset>1295400</wp:posOffset>
                      </wp:positionH>
                      <wp:positionV relativeFrom="paragraph">
                        <wp:posOffset>368300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93A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AFA93" id="Rectangle 4196" o:spid="_x0000_s1223"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OVYka6AQAASwMAAA4AAAAAAAAAAAAAAAAALgIAAGRycy9l&#10;Mm9Eb2MueG1sUEsBAi0AFAAGAAgAAAAhALSiYObcAAAACgEAAA8AAAAAAAAAAAAAAAAAFAQAAGRy&#10;cy9kb3ducmV2LnhtbFBLBQYAAAAABAAEAPMAAAAdBQAAAAA=&#10;" filled="f" stroked="f">
                      <v:textbox inset="2.16pt,1.44pt,0,1.44pt">
                        <w:txbxContent>
                          <w:p w14:paraId="12893A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4608" behindDoc="0" locked="0" layoutInCell="1" allowOverlap="1" wp14:anchorId="5D29C5BD" wp14:editId="2693DDDF">
                      <wp:simplePos x="0" y="0"/>
                      <wp:positionH relativeFrom="column">
                        <wp:posOffset>1295400</wp:posOffset>
                      </wp:positionH>
                      <wp:positionV relativeFrom="paragraph">
                        <wp:posOffset>368300</wp:posOffset>
                      </wp:positionV>
                      <wp:extent cx="977900" cy="927100"/>
                      <wp:effectExtent l="0" t="0" r="0" b="0"/>
                      <wp:wrapNone/>
                      <wp:docPr id="4195" name="Rectangle 41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D6BC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9C5BD" id="Rectangle 4195" o:spid="_x0000_s1224" style="position:absolute;left:0;text-align:left;margin-left:102pt;margin-top:29pt;width:77pt;height:7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VixJTtwEAAEsDAAAOAAAAAAAAAAAAAAAAAC4CAABkcnMvZTJvRG9j&#10;LnhtbFBLAQItABQABgAIAAAAIQC15rtJ2gAAAAoBAAAPAAAAAAAAAAAAAAAAABEEAABkcnMvZG93&#10;bnJldi54bWxQSwUGAAAAAAQABADzAAAAGAUAAAAA&#10;" filled="f" stroked="f">
                      <v:textbox inset="2.16pt,1.44pt,0,1.44pt">
                        <w:txbxContent>
                          <w:p w14:paraId="69D6BC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5632" behindDoc="0" locked="0" layoutInCell="1" allowOverlap="1" wp14:anchorId="11B3714E" wp14:editId="2C0E8724">
                      <wp:simplePos x="0" y="0"/>
                      <wp:positionH relativeFrom="column">
                        <wp:posOffset>1295400</wp:posOffset>
                      </wp:positionH>
                      <wp:positionV relativeFrom="paragraph">
                        <wp:posOffset>368300</wp:posOffset>
                      </wp:positionV>
                      <wp:extent cx="977900" cy="901700"/>
                      <wp:effectExtent l="0" t="0" r="0" b="0"/>
                      <wp:wrapNone/>
                      <wp:docPr id="4194" name="Rectangle 41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CE4F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3714E" id="Rectangle 4194" o:spid="_x0000_s1225" style="position:absolute;left:0;text-align:left;margin-left:102pt;margin-top:29pt;width:77pt;height:71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c01aQbkBAABLAwAADgAAAAAAAAAAAAAAAAAuAgAAZHJzL2Uy&#10;b0RvYy54bWxQSwECLQAUAAYACAAAACEA7A1WB9wAAAAKAQAADwAAAAAAAAAAAAAAAAATBAAAZHJz&#10;L2Rvd25yZXYueG1sUEsFBgAAAAAEAAQA8wAAABwFAAAAAA==&#10;" filled="f" stroked="f">
                      <v:textbox inset="2.16pt,1.44pt,0,1.44pt">
                        <w:txbxContent>
                          <w:p w14:paraId="0CE4F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6656" behindDoc="0" locked="0" layoutInCell="1" allowOverlap="1" wp14:anchorId="446346B2" wp14:editId="2F9BF39B">
                      <wp:simplePos x="0" y="0"/>
                      <wp:positionH relativeFrom="column">
                        <wp:posOffset>1295400</wp:posOffset>
                      </wp:positionH>
                      <wp:positionV relativeFrom="paragraph">
                        <wp:posOffset>368300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E60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346B2" id="Rectangle 4193" o:spid="_x0000_s1226"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UvuQ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7crSjx3OKXv&#10;qBv3g1Xkkh2NlKrMt+g1xdRj2XN8gmuU0C3kZw2ufJEWmavG55vGas5EYHK72m5anITAo7v1doU+&#10;dmleiyOk/FkFR4rDKCCUqiw/fU35cvXlCtYVMJfni5fnw1zJ4Gq8QD0EeUaKuKP5EY22YWJUWBMp&#10;mXDujKZfRw6KEvvFo7Dd3XrV4aLUYLnpNrjAUAMEfXib5V6MAVdJZKDkGMEMI+KtElVYOLFK7Lpd&#10;ZSXexhX86z+w/w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zxVL7kBAABLAwAADgAAAAAAAAAAAAAAAAAuAgAAZHJzL2Uy&#10;b0RvYy54bWxQSwECLQAUAAYACAAAACEAtKJg5twAAAAKAQAADwAAAAAAAAAAAAAAAAATBAAAZHJz&#10;L2Rvd25yZXYueG1sUEsFBgAAAAAEAAQA8wAAABwFAAAAAA==&#10;" filled="f" stroked="f">
                      <v:textbox inset="2.16pt,1.44pt,0,1.44pt">
                        <w:txbxContent>
                          <w:p w14:paraId="4CDE60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7680" behindDoc="0" locked="0" layoutInCell="1" allowOverlap="1" wp14:anchorId="0CDD4C17" wp14:editId="20BCCC79">
                      <wp:simplePos x="0" y="0"/>
                      <wp:positionH relativeFrom="column">
                        <wp:posOffset>1295400</wp:posOffset>
                      </wp:positionH>
                      <wp:positionV relativeFrom="paragraph">
                        <wp:posOffset>368300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1E1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D4C17" id="Rectangle 4192" o:spid="_x0000_s1227" style="position:absolute;left:0;text-align:left;margin-left:102pt;margin-top:29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yauQ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7cdJZ47nNJ3&#10;1I37wSpyyY5GSlXmW/SaYuqx7Dk+wTVK6BbyswZXvkiLzFXj801jNWciMLldbTctTkLg0d16u0If&#10;uzSvxRFS/qyCI8VhFBBKVZafvqZ8ufpyBesKmMvzxcvzYa5kUMwXqIcgz0gRdzQ/otE2TIwKayIl&#10;E86d0fTryEFRYr94FLa7W69Qh1yD5abb4AJDDRD04W2WezEGXCWRgZJjBDOMiLe+W2HhxCqx63aV&#10;lXgbV/Cv/8D+N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qsl8mrkBAABLAwAADgAAAAAAAAAAAAAAAAAuAgAAZHJzL2Uy&#10;b0RvYy54bWxQSwECLQAUAAYACAAAACEAtKJg5twAAAAKAQAADwAAAAAAAAAAAAAAAAATBAAAZHJz&#10;L2Rvd25yZXYueG1sUEsFBgAAAAAEAAQA8wAAABwFAAAAAA==&#10;" filled="f" stroked="f">
                      <v:textbox inset="2.16pt,1.44pt,0,1.44pt">
                        <w:txbxContent>
                          <w:p w14:paraId="7FE1E1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8704" behindDoc="0" locked="0" layoutInCell="1" allowOverlap="1" wp14:anchorId="05FD07B1" wp14:editId="571CBA96">
                      <wp:simplePos x="0" y="0"/>
                      <wp:positionH relativeFrom="column">
                        <wp:posOffset>1295400</wp:posOffset>
                      </wp:positionH>
                      <wp:positionV relativeFrom="paragraph">
                        <wp:posOffset>368300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0FA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D07B1" id="Rectangle 4191" o:spid="_x0000_s1228" style="position:absolute;left:0;text-align:left;margin-left:102pt;margin-top:29pt;width:79pt;height:60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eeuQEAAEs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eiq2TSUeO5wSj9Q&#10;N+57q8g5Oxgp1TzfWa8xpg7LXuIzXKKE7kx+0uDmL9IiU9H4dNVYTZkITG6Wm3WNkxB4dLvaLNHH&#10;LtV7cYSUv6ngyOwwCgilKMuPDymfr75dwboZzPn52cvTfipk2rp9g7oP8oQUcUfzExptw8iosCZS&#10;MuLcGU2/DxwUJfa7R2Hb29WyxUUpQbNu17jAUAIEvf+Y5V4MAVdJZKDkEMH0A+ItEhVYOLFC7LJd&#10;80p8jAv493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SNB3nrkBAABLAwAADgAAAAAAAAAAAAAAAAAuAgAAZHJzL2Uy&#10;b0RvYy54bWxQSwECLQAUAAYACAAAACEAtKJg5twAAAAKAQAADwAAAAAAAAAAAAAAAAATBAAAZHJz&#10;L2Rvd25yZXYueG1sUEsFBgAAAAAEAAQA8wAAABwFAAAAAA==&#10;" filled="f" stroked="f">
                      <v:textbox inset="2.16pt,1.44pt,0,1.44pt">
                        <w:txbxContent>
                          <w:p w14:paraId="7D20FA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89728" behindDoc="0" locked="0" layoutInCell="1" allowOverlap="1" wp14:anchorId="042EE98F" wp14:editId="16C2B6FE">
                      <wp:simplePos x="0" y="0"/>
                      <wp:positionH relativeFrom="column">
                        <wp:posOffset>1295400</wp:posOffset>
                      </wp:positionH>
                      <wp:positionV relativeFrom="paragraph">
                        <wp:posOffset>368300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2B6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EE98F" id="Rectangle 4190" o:spid="_x0000_s1229"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4ruQ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7cokOcOp/Qd&#10;deN+sIpcsqORUpX5Fr2mmHose45PcI0SuoX8rMGVL9Iic9X4fNNYzZkITG5X202LDwk8ultvV+hj&#10;l+a1OELKn1VwpDiMAkKpyvLT15QvV1+uYF0Bc3m+eHk+zJVM165eoB6CPCNF3NH8iEbbMDEqrImU&#10;TDh3RtOvIwdFif3iUdjubr3qcFFqsNx0G1xgqAGCPrzNci/GgKskMlByjGCGEfFWiSosnFgldt2u&#10;shJv4wr+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SVeK7kBAABLAwAADgAAAAAAAAAAAAAAAAAuAgAAZHJzL2Uy&#10;b0RvYy54bWxQSwECLQAUAAYACAAAACEAtKJg5twAAAAKAQAADwAAAAAAAAAAAAAAAAATBAAAZHJz&#10;L2Rvd25yZXYueG1sUEsFBgAAAAAEAAQA8wAAABwFAAAAAA==&#10;" filled="f" stroked="f">
                      <v:textbox inset="2.16pt,1.44pt,0,1.44pt">
                        <w:txbxContent>
                          <w:p w14:paraId="1772B6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0752" behindDoc="0" locked="0" layoutInCell="1" allowOverlap="1" wp14:anchorId="46F2EFE9" wp14:editId="70EA9BFA">
                      <wp:simplePos x="0" y="0"/>
                      <wp:positionH relativeFrom="column">
                        <wp:posOffset>1295400</wp:posOffset>
                      </wp:positionH>
                      <wp:positionV relativeFrom="paragraph">
                        <wp:posOffset>368300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6E9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2EFE9" id="Rectangle 4189" o:spid="_x0000_s1230" style="position:absolute;left:0;text-align:left;margin-left:102pt;margin-top:29pt;width:79pt;height:60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oY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y3ZDiecOp/QD&#10;deO+t4qcs4ORUs3znfUaY+qw7CU+wyVK6M7kJw1u/iItMhWNT1eN1ZSJwORmtWlrnITAo9v1ZoU+&#10;dqneiyOk/E0FR2aHUUAoRVl+fEj5fPXtCtbNYM7Pz16e9lMh09Tr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zbGhi6AQAASwMAAA4AAAAAAAAAAAAAAAAALgIAAGRycy9l&#10;Mm9Eb2MueG1sUEsBAi0AFAAGAAgAAAAhALSiYObcAAAACgEAAA8AAAAAAAAAAAAAAAAAFAQAAGRy&#10;cy9kb3ducmV2LnhtbFBLBQYAAAAABAAEAPMAAAAdBQAAAAA=&#10;" filled="f" stroked="f">
                      <v:textbox inset="2.16pt,1.44pt,0,1.44pt">
                        <w:txbxContent>
                          <w:p w14:paraId="2546E9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1776" behindDoc="0" locked="0" layoutInCell="1" allowOverlap="1" wp14:anchorId="736EB9F5" wp14:editId="79E0DAD2">
                      <wp:simplePos x="0" y="0"/>
                      <wp:positionH relativeFrom="column">
                        <wp:posOffset>1295400</wp:posOffset>
                      </wp:positionH>
                      <wp:positionV relativeFrom="paragraph">
                        <wp:posOffset>368300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FF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EB9F5" id="Rectangle 4188" o:spid="_x0000_s1231" style="position:absolute;left:0;text-align:left;margin-left:102pt;margin-top:29pt;width:79pt;height:60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S4zrbkBAABLAwAADgAAAAAAAAAAAAAAAAAuAgAAZHJzL2Uy&#10;b0RvYy54bWxQSwECLQAUAAYACAAAACEAtKJg5twAAAAKAQAADwAAAAAAAAAAAAAAAAATBAAAZHJz&#10;L2Rvd25yZXYueG1sUEsFBgAAAAAEAAQA8wAAABwFAAAAAA==&#10;" filled="f" stroked="f">
                      <v:textbox inset="2.16pt,1.44pt,0,1.44pt">
                        <w:txbxContent>
                          <w:p w14:paraId="47FAFF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2800" behindDoc="0" locked="0" layoutInCell="1" allowOverlap="1" wp14:anchorId="42379D01" wp14:editId="6A8F0CCC">
                      <wp:simplePos x="0" y="0"/>
                      <wp:positionH relativeFrom="column">
                        <wp:posOffset>1295400</wp:posOffset>
                      </wp:positionH>
                      <wp:positionV relativeFrom="paragraph">
                        <wp:posOffset>368300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2CE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79D01" id="Rectangle 4187" o:spid="_x0000_s1232"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VD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y3ZDiecOp/QD&#10;deO+t4pcsoORUs3znfUaY+qw7Dk+wTVK6M7kJw1u/iItMhWNzzeN1ZSJwOR2tW1rnITAo816u0If&#10;u1RvxRFS/qKCI7PDKCCUoiw/fUv5cvX1CtbNYC7Pz16eDlMh09R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s8FUO6AQAASwMAAA4AAAAAAAAAAAAAAAAALgIAAGRycy9l&#10;Mm9Eb2MueG1sUEsBAi0AFAAGAAgAAAAhALSiYObcAAAACgEAAA8AAAAAAAAAAAAAAAAAFAQAAGRy&#10;cy9kb3ducmV2LnhtbFBLBQYAAAAABAAEAPMAAAAdBQAAAAA=&#10;" filled="f" stroked="f">
                      <v:textbox inset="2.16pt,1.44pt,0,1.44pt">
                        <w:txbxContent>
                          <w:p w14:paraId="3C72CE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3824" behindDoc="0" locked="0" layoutInCell="1" allowOverlap="1" wp14:anchorId="0CEADB5C" wp14:editId="28EE0575">
                      <wp:simplePos x="0" y="0"/>
                      <wp:positionH relativeFrom="column">
                        <wp:posOffset>1295400</wp:posOffset>
                      </wp:positionH>
                      <wp:positionV relativeFrom="paragraph">
                        <wp:posOffset>368300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94F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ADB5C" id="Rectangle 4186" o:spid="_x0000_s1233"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z2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y/aOEs8dTukH&#10;6sZ9bxW5ZAcjpZrnO+s1xtRh2XN8gmuU0J3JTxrc/EVaZCoan28aqykTgcntatvWOAmBR5v1doU+&#10;dqneiiOk/EUFR2aHUUAoRVl++pby5errFaybwVyen708HaZCpqk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rJPPa6AQAASwMAAA4AAAAAAAAAAAAAAAAALgIAAGRycy9l&#10;Mm9Eb2MueG1sUEsBAi0AFAAGAAgAAAAhALSiYObcAAAACgEAAA8AAAAAAAAAAAAAAAAAFAQAAGRy&#10;cy9kb3ducmV2LnhtbFBLBQYAAAAABAAEAPMAAAAdBQAAAAA=&#10;" filled="f" stroked="f">
                      <v:textbox inset="2.16pt,1.44pt,0,1.44pt">
                        <w:txbxContent>
                          <w:p w14:paraId="70E94F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4848" behindDoc="0" locked="0" layoutInCell="1" allowOverlap="1" wp14:anchorId="4E541359" wp14:editId="0A771FDE">
                      <wp:simplePos x="0" y="0"/>
                      <wp:positionH relativeFrom="column">
                        <wp:posOffset>1295400</wp:posOffset>
                      </wp:positionH>
                      <wp:positionV relativeFrom="paragraph">
                        <wp:posOffset>368300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89B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41359" id="Rectangle 4185" o:spid="_x0000_s1234"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YI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ZfuZEs8dTukX&#10;6sZ9bxU5ZwcjpZrnO+s1xtRh2WN8gEuU0J3JTxrc/EVaZCoan64aqykTgcnNatPWOAmBRzfrzQp9&#10;7FK9FEdI+ZsKjswOo4BQirL8+CPl89XnK1g3gzk/P3t52k+FTFO3z1D3QZ6QIu5ovkejbRgZFdZE&#10;SkacO6Ppz4GDosR+9yhsc7NeNbgoJVi2TYsLDCVA0PvXWe7FEHCVRAZKDhFMPyDeIlGBhRMrxC7b&#10;Na/E67iAf/kHd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S8Ngi6AQAASwMAAA4AAAAAAAAAAAAAAAAALgIAAGRycy9l&#10;Mm9Eb2MueG1sUEsBAi0AFAAGAAgAAAAhALSiYObcAAAACgEAAA8AAAAAAAAAAAAAAAAAFAQAAGRy&#10;cy9kb3ducmV2LnhtbFBLBQYAAAAABAAEAPMAAAAdBQAAAAA=&#10;" filled="f" stroked="f">
                      <v:textbox inset="2.16pt,1.44pt,0,1.44pt">
                        <w:txbxContent>
                          <w:p w14:paraId="37689B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5872" behindDoc="0" locked="0" layoutInCell="1" allowOverlap="1" wp14:anchorId="170E35A8" wp14:editId="172D35BE">
                      <wp:simplePos x="0" y="0"/>
                      <wp:positionH relativeFrom="column">
                        <wp:posOffset>1295400</wp:posOffset>
                      </wp:positionH>
                      <wp:positionV relativeFrom="paragraph">
                        <wp:posOffset>368300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366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35A8" id="Rectangle 4184" o:spid="_x0000_s1235"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9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y3ZNiecOp/QD&#10;deO+t4qcs4ORUs3znfUaY+qw7CU+wyVK6M7kJw1u/iItMhWNT1eN1ZSJwORmtWlrnITAo9v1ZoU+&#10;dqneiyOk/E0FR2aHUUAoRVl+fEj5fPXtCtbNYM7Pz16e9lMh09Sb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VJH726AQAASwMAAA4AAAAAAAAAAAAAAAAALgIAAGRycy9l&#10;Mm9Eb2MueG1sUEsBAi0AFAAGAAgAAAAhALSiYObcAAAACgEAAA8AAAAAAAAAAAAAAAAAFAQAAGRy&#10;cy9kb3ducmV2LnhtbFBLBQYAAAAABAAEAPMAAAAdBQAAAAA=&#10;" filled="f" stroked="f">
                      <v:textbox inset="2.16pt,1.44pt,0,1.44pt">
                        <w:txbxContent>
                          <w:p w14:paraId="31E366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6896" behindDoc="0" locked="0" layoutInCell="1" allowOverlap="1" wp14:anchorId="3C7366FB" wp14:editId="3242846D">
                      <wp:simplePos x="0" y="0"/>
                      <wp:positionH relativeFrom="column">
                        <wp:posOffset>1295400</wp:posOffset>
                      </wp:positionH>
                      <wp:positionV relativeFrom="paragraph">
                        <wp:posOffset>368300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E7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366FB" id="Rectangle 4183" o:spid="_x0000_s1236"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UVugEAAEsDAAAOAAAAZHJzL2Uyb0RvYy54bWysU8tu2zAQvBfoPxC813rYaGT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FN060pcdxil76j&#10;b9yNRpJLddLDIHN/s19ziD1eew5PcM0iLrP4RYHNX5RFluLx+eaxXBIRWNyut12NnRC4dbfZrnGN&#10;KNXr5QAxfZbekrxgFJBKcZafvsZ0Ofr7CN7LZC7P51VaDksR0zYFNtcOfjijRJzR9IhBGT8zKowO&#10;lMzYd0bjzyMHSYn54tDY9m6zbnFQStJ0bYcDDCVB0oe3Ve7E5HGURAJKjgH0OCHfYlGhhR0rwq7T&#10;lUfibV7Iv/4D+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BEVRW6AQAASwMAAA4AAAAAAAAAAAAAAAAALgIAAGRycy9l&#10;Mm9Eb2MueG1sUEsBAi0AFAAGAAgAAAAhALSiYObcAAAACgEAAA8AAAAAAAAAAAAAAAAAFAQAAGRy&#10;cy9kb3ducmV2LnhtbFBLBQYAAAAABAAEAPMAAAAdBQAAAAA=&#10;" filled="f" stroked="f">
                      <v:textbox inset="2.16pt,1.44pt,0,1.44pt">
                        <w:txbxContent>
                          <w:p w14:paraId="549E7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7920" behindDoc="0" locked="0" layoutInCell="1" allowOverlap="1" wp14:anchorId="3CDF09E3" wp14:editId="538B1D75">
                      <wp:simplePos x="0" y="0"/>
                      <wp:positionH relativeFrom="column">
                        <wp:posOffset>1295400</wp:posOffset>
                      </wp:positionH>
                      <wp:positionV relativeFrom="paragraph">
                        <wp:posOffset>368300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005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F09E3" id="Rectangle 4182" o:spid="_x0000_s1237"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yg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5uOEs8dTuk7&#10;6sb9YBW5ZEcjpSrzLXpNMfVY9hyf4BoldAv5WYMrX6RF5qrx+aaxmjMRmNyutpsWJyHw6G69XaGP&#10;XZrX4ggpf1bBkeIwCgilKstPX1O+XP19BesKmMvzxcvzYa5kuuUN6iHIM1LEHc2PaLQNE6PCmkjJ&#10;hHNnNP08clCU2C8ehe3u1ivUIdcAJdngAkMNEPThbZZ7MQZcJZGBkmMEM4yIt75bYeHEKrHrdpWV&#10;eBtX8K//wP4X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RsXyguAEAAEsDAAAOAAAAAAAAAAAAAAAAAC4CAABkcnMvZTJv&#10;RG9jLnhtbFBLAQItABQABgAIAAAAIQC0omDm3AAAAAoBAAAPAAAAAAAAAAAAAAAAABIEAABkcnMv&#10;ZG93bnJldi54bWxQSwUGAAAAAAQABADzAAAAGwUAAAAA&#10;" filled="f" stroked="f">
                      <v:textbox inset="2.16pt,1.44pt,0,1.44pt">
                        <w:txbxContent>
                          <w:p w14:paraId="139005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8944" behindDoc="0" locked="0" layoutInCell="1" allowOverlap="1" wp14:anchorId="1AF60319" wp14:editId="6AE197A4">
                      <wp:simplePos x="0" y="0"/>
                      <wp:positionH relativeFrom="column">
                        <wp:posOffset>1295400</wp:posOffset>
                      </wp:positionH>
                      <wp:positionV relativeFrom="paragraph">
                        <wp:posOffset>368300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68E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60319" id="Rectangle 4181" o:spid="_x0000_s1238"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ek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zWUeO5wSt9R&#10;N+4Hq8glOxop1TLfRa8pph7LnuMTXKOE7kJ+1uCWL9Iic9H4fNNYzZkITG7X267GSQg8utts1+hj&#10;l+q1OELKn1VwZHEYBYRSlOWnrylfrr5cwboFzOX5xcvzYS5k2qZ9gXoI8owUcUfzIxptw8SosCZS&#10;MuHcGU2/jhwUJfaLR2Hbu826xUUpQdO1HS4wlABBH95muRdjwFUSGSg5RjDDiHiLRAUWTqwQu27X&#10;shJv4wL+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6h3pLkBAABLAwAADgAAAAAAAAAAAAAAAAAuAgAAZHJzL2Uy&#10;b0RvYy54bWxQSwECLQAUAAYACAAAACEAtKJg5twAAAAKAQAADwAAAAAAAAAAAAAAAAATBAAAZHJz&#10;L2Rvd25yZXYueG1sUEsFBgAAAAAEAAQA8wAAABwFAAAAAA==&#10;" filled="f" stroked="f">
                      <v:textbox inset="2.16pt,1.44pt,0,1.44pt">
                        <w:txbxContent>
                          <w:p w14:paraId="67768E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99968" behindDoc="0" locked="0" layoutInCell="1" allowOverlap="1" wp14:anchorId="6B836C4E" wp14:editId="2BDEE4BF">
                      <wp:simplePos x="0" y="0"/>
                      <wp:positionH relativeFrom="column">
                        <wp:posOffset>1295400</wp:posOffset>
                      </wp:positionH>
                      <wp:positionV relativeFrom="paragraph">
                        <wp:posOffset>368300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CB6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36C4E" id="Rectangle 4180" o:spid="_x0000_s1239"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4R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6FAnjuc0nfU&#10;jfvBKnLJjkZKtcx30WuKqcey5/gE1yihu5CfNbjli7TIXDQ+3zRWcyYCk9v1tqvxIYFHd5vtGn3s&#10;Ur0WR0j5swqOLA6jgFCKsvz0NeXL1ZcrWLeAuTy/eHk+zIVM26xfoB6CPCNF3NH8iEbbMDEqrImU&#10;TDh3RtOvIwdFif3iUdj2brNucVFK0HRthwsMJUDQh7dZ7sUYcJVEBkqOEcwwIt4iUYGFEyvErtu1&#10;rMTbuIB//Qf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l1eEbkBAABLAwAADgAAAAAAAAAAAAAAAAAuAgAAZHJzL2Uy&#10;b0RvYy54bWxQSwECLQAUAAYACAAAACEAtKJg5twAAAAKAQAADwAAAAAAAAAAAAAAAAATBAAAZHJz&#10;L2Rvd25yZXYueG1sUEsFBgAAAAAEAAQA8wAAABwFAAAAAA==&#10;" filled="f" stroked="f">
                      <v:textbox inset="2.16pt,1.44pt,0,1.44pt">
                        <w:txbxContent>
                          <w:p w14:paraId="12ACB6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0992" behindDoc="0" locked="0" layoutInCell="1" allowOverlap="1" wp14:anchorId="20FA4955" wp14:editId="3CDC0278">
                      <wp:simplePos x="0" y="0"/>
                      <wp:positionH relativeFrom="column">
                        <wp:posOffset>1295400</wp:posOffset>
                      </wp:positionH>
                      <wp:positionV relativeFrom="paragraph">
                        <wp:posOffset>368300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EAD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A4955" id="Rectangle 4179" o:spid="_x0000_s1240"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PUugEAAEs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R01ay3lDhucUrf&#10;UTfu+lGRS3YwUqo836zXFGKHZS/hGa5RRDeTnzXY/EVaZC4an28aqzkRgcntcrupcRICj9ar7RJ9&#10;7FK9FQeI6bPylmSHUUAoRVl++hrT5errFazLYC7PZy/Nh7mQaZvVK9SDl2ekiDuantDo0U+MitEE&#10;SiacO6Px15GDomT84lDYdr1atrgoJWg27QYXGEqAoA/vs9yJweMqiQSUHAOYfkC8RaICCydWiF23&#10;K6/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aK09S6AQAASwMAAA4AAAAAAAAAAAAAAAAALgIAAGRycy9l&#10;Mm9Eb2MueG1sUEsBAi0AFAAGAAgAAAAhALSiYObcAAAACgEAAA8AAAAAAAAAAAAAAAAAFAQAAGRy&#10;cy9kb3ducmV2LnhtbFBLBQYAAAAABAAEAPMAAAAdBQAAAAA=&#10;" filled="f" stroked="f">
                      <v:textbox inset="2.16pt,1.44pt,0,1.44pt">
                        <w:txbxContent>
                          <w:p w14:paraId="20CEAD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2016" behindDoc="0" locked="0" layoutInCell="1" allowOverlap="1" wp14:anchorId="5F577F19" wp14:editId="3AB3C331">
                      <wp:simplePos x="0" y="0"/>
                      <wp:positionH relativeFrom="column">
                        <wp:posOffset>1295400</wp:posOffset>
                      </wp:positionH>
                      <wp:positionV relativeFrom="paragraph">
                        <wp:posOffset>368300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E1CF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77F19" id="Rectangle 4178" o:spid="_x0000_s1241"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hugEAAEs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qlnjrBy3OKUf&#10;qBt3/ajIJTsYKVWeb9ZrCrHDsqfwCNcoopvJzxps/iItMheNzzeN1ZyIwOR2ud3UOAmBR+vVdok+&#10;dqleiwPE9EV5S7LDKCCUoiw/fYvpcvXlCtZlMJfns5fmw1zItM3HF6gHL89IEXc0PaDRo58YFaMJ&#10;lEw4d0bjryMHRcn41aGw7Xq1bHFRStBs2g2KAiVA0Ie3We7E4HGVRAJKjgFMPyDeIlGBhRMrxK7b&#10;lVfibVzAv/4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mG6AQAASwMAAA4AAAAAAAAAAAAAAAAALgIAAGRycy9l&#10;Mm9Eb2MueG1sUEsBAi0AFAAGAAgAAAAhALSiYObcAAAACgEAAA8AAAAAAAAAAAAAAAAAFAQAAGRy&#10;cy9kb3ducmV2LnhtbFBLBQYAAAAABAAEAPMAAAAdBQAAAAA=&#10;" filled="f" stroked="f">
                      <v:textbox inset="2.16pt,1.44pt,0,1.44pt">
                        <w:txbxContent>
                          <w:p w14:paraId="0BE1CF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3040" behindDoc="0" locked="0" layoutInCell="1" allowOverlap="1" wp14:anchorId="1D53F1DD" wp14:editId="38727491">
                      <wp:simplePos x="0" y="0"/>
                      <wp:positionH relativeFrom="column">
                        <wp:posOffset>1295400</wp:posOffset>
                      </wp:positionH>
                      <wp:positionV relativeFrom="paragraph">
                        <wp:posOffset>368300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FE2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3F1DD" id="Rectangle 4177" o:spid="_x0000_s1242"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yP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R01azXlDhucUo/&#10;UDfu+lGRS3YwUqo836zXFGKHZc/hCa5RRDeTnzXY/EVaZC4an28aqzkRgcntcrupcRICj9ar7RJ9&#10;7FK9FQeI6YvylmSHUUAoRVl++hbT5errFazLYC7PZy/Nh7mQaZu7V6gHL89IEXc0PaLRo58YFaMJ&#10;lEw4d0bjryMHRcn41aGw7Xq1bHFRStBs2g0uMJQAQR/eZ7kTg8dVEgkoOQYw/YB4i0QFFk6sELtu&#10;V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Ft3I+6AQAASwMAAA4AAAAAAAAAAAAAAAAALgIAAGRycy9l&#10;Mm9Eb2MueG1sUEsBAi0AFAAGAAgAAAAhALSiYObcAAAACgEAAA8AAAAAAAAAAAAAAAAAFAQAAGRy&#10;cy9kb3ducmV2LnhtbFBLBQYAAAAABAAEAPMAAAAdBQAAAAA=&#10;" filled="f" stroked="f">
                      <v:textbox inset="2.16pt,1.44pt,0,1.44pt">
                        <w:txbxContent>
                          <w:p w14:paraId="35DFE2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4064" behindDoc="0" locked="0" layoutInCell="1" allowOverlap="1" wp14:anchorId="19EEAAE1" wp14:editId="741E4929">
                      <wp:simplePos x="0" y="0"/>
                      <wp:positionH relativeFrom="column">
                        <wp:posOffset>1295400</wp:posOffset>
                      </wp:positionH>
                      <wp:positionV relativeFrom="paragraph">
                        <wp:posOffset>368300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572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EAAE1" id="Rectangle 4176" o:spid="_x0000_s1243"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U6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R01azvKHHc4pR+&#10;oG7c9aMil+xgpFR5vlmvKcQOy57DE1yjiG4mP2uw+Yu0yFw0Pt80VnMiApPb5XZT4yQEHq1X2yX6&#10;2KV6Kw4Q0xflLckOo4BQirL89C2my9XXK1iXwVyez16aD3Mh0zbrV6gHL89IEXc0PaLRo58YFaMJ&#10;lEw4d0bjryMHRcn41aGw7Xq1bHFRStBs2g0uMJQAQR/eZ7kTg8dVEgkoOQYw/YB4i0QFFk6sELtu&#10;V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CY9Tq6AQAASwMAAA4AAAAAAAAAAAAAAAAALgIAAGRycy9l&#10;Mm9Eb2MueG1sUEsBAi0AFAAGAAgAAAAhALSiYObcAAAACgEAAA8AAAAAAAAAAAAAAAAAFAQAAGRy&#10;cy9kb3ducmV2LnhtbFBLBQYAAAAABAAEAPMAAAAdBQAAAAA=&#10;" filled="f" stroked="f">
                      <v:textbox inset="2.16pt,1.44pt,0,1.44pt">
                        <w:txbxContent>
                          <w:p w14:paraId="70F572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5088" behindDoc="0" locked="0" layoutInCell="1" allowOverlap="1" wp14:anchorId="48E9986A" wp14:editId="4488F15A">
                      <wp:simplePos x="0" y="0"/>
                      <wp:positionH relativeFrom="column">
                        <wp:posOffset>1295400</wp:posOffset>
                      </wp:positionH>
                      <wp:positionV relativeFrom="paragraph">
                        <wp:posOffset>368300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94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9986A" id="Rectangle 4175" o:spid="_x0000_s1244"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EugEAAEs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VeuvlDhucUq/&#10;UTfueiPJOTvorpPzfGe9xhBbLHsMD3CJIroz+UmBnb9Ii0xZ49NVYzklIjC5WW6aEich8Gi92izR&#10;xy7FW3GAmL5Lb8nsMAoIJSvLjz9jOl99vYJ1M5jz87OXpv2UydRV8wp177sTUsQdTfdolPEjo8Lo&#10;QMmIc2c0vhw4SErMD4fC1uvVssZFyUHV1A0uMOQAQe/fZ7kTg8dVEgkoOQTQ/YB4s0QZFk4sE7ts&#10;17wS7+MM/u0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7t/8S6AQAASwMAAA4AAAAAAAAAAAAAAAAALgIAAGRycy9l&#10;Mm9Eb2MueG1sUEsBAi0AFAAGAAgAAAAhALSiYObcAAAACgEAAA8AAAAAAAAAAAAAAAAAFAQAAGRy&#10;cy9kb3ducmV2LnhtbFBLBQYAAAAABAAEAPMAAAAdBQAAAAA=&#10;" filled="f" stroked="f">
                      <v:textbox inset="2.16pt,1.44pt,0,1.44pt">
                        <w:txbxContent>
                          <w:p w14:paraId="13794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6112" behindDoc="0" locked="0" layoutInCell="1" allowOverlap="1" wp14:anchorId="549FD12D" wp14:editId="12289021">
                      <wp:simplePos x="0" y="0"/>
                      <wp:positionH relativeFrom="column">
                        <wp:posOffset>1295400</wp:posOffset>
                      </wp:positionH>
                      <wp:positionV relativeFrom="paragraph">
                        <wp:posOffset>368300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D5B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D12D" id="Rectangle 4174" o:spid="_x0000_s1245"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ZxugEAAEs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R01axXlDhucUrf&#10;UTfu+lGRS3YwUqo836zXFGKHZS/hGa5RRDeTnzXY/EVaZC4an28aqzkRgcntcrupcRICj9ar7RJ9&#10;7FK9FQeI6bPylmSHUUAoRVl++hrT5errFazLYC7PZy/Nh7mQaZvtK9SDl2ekiDuantDo0U+MitEE&#10;SiacO6Px15GDomT84lDYdr1atrgoJWg27QYXGEqAoA/vs9yJweMqiQSUHAOYfkC8RaICCydWiF23&#10;K6/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8Y1nG6AQAASwMAAA4AAAAAAAAAAAAAAAAALgIAAGRycy9l&#10;Mm9Eb2MueG1sUEsBAi0AFAAGAAgAAAAhALSiYObcAAAACgEAAA8AAAAAAAAAAAAAAAAAFAQAAGRy&#10;cy9kb3ducmV2LnhtbFBLBQYAAAAABAAEAPMAAAAdBQAAAAA=&#10;" filled="f" stroked="f">
                      <v:textbox inset="2.16pt,1.44pt,0,1.44pt">
                        <w:txbxContent>
                          <w:p w14:paraId="186D5B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7136" behindDoc="0" locked="0" layoutInCell="1" allowOverlap="1" wp14:anchorId="392E013A" wp14:editId="34F1F399">
                      <wp:simplePos x="0" y="0"/>
                      <wp:positionH relativeFrom="column">
                        <wp:posOffset>1295400</wp:posOffset>
                      </wp:positionH>
                      <wp:positionV relativeFrom="paragraph">
                        <wp:posOffset>368300</wp:posOffset>
                      </wp:positionV>
                      <wp:extent cx="1003300" cy="762000"/>
                      <wp:effectExtent l="0" t="0" r="0" b="0"/>
                      <wp:wrapNone/>
                      <wp:docPr id="4173" name="Rectangle 4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EE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E013A" id="Rectangle 4173" o:spid="_x0000_s1246"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SKugEAAEs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WpBieMWu/Qb&#10;feOuGxQ5V3sjpcr9zX6NIbZ47Sk8wiWLuMziJw02f1EWmYrHp6vHakpEYHGz2Kxr7ITArdVys8A1&#10;olRvlwPEdK+8JXnBKCCV4iw//ozpfPTvEbyXyZyfz6s07acipmkKbK7tvTyhRJzR9IBBD35kVAwm&#10;UDJi3xmNrwcOipLhh0Njm9Vy0eCglGS+btY4wFASJL1/X+VO9B5HSSSg5BDAdD3yLRYVWtixIuwy&#10;XXkk3ueF/N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eGBIq6AQAASwMAAA4AAAAAAAAAAAAAAAAALgIAAGRycy9l&#10;Mm9Eb2MueG1sUEsBAi0AFAAGAAgAAAAhALSiYObcAAAACgEAAA8AAAAAAAAAAAAAAAAAFAQAAGRy&#10;cy9kb3ducmV2LnhtbFBLBQYAAAAABAAEAPMAAAAdBQAAAAA=&#10;" filled="f" stroked="f">
                      <v:textbox inset="2.16pt,1.44pt,0,1.44pt">
                        <w:txbxContent>
                          <w:p w14:paraId="533EE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8160" behindDoc="0" locked="0" layoutInCell="1" allowOverlap="1" wp14:anchorId="411B1324" wp14:editId="46BA2EC2">
                      <wp:simplePos x="0" y="0"/>
                      <wp:positionH relativeFrom="column">
                        <wp:posOffset>1295400</wp:posOffset>
                      </wp:positionH>
                      <wp:positionV relativeFrom="paragraph">
                        <wp:posOffset>368300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3FC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B1324" id="Rectangle 4172" o:spid="_x0000_s1247"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0/uQEAAEs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r5qKHHc4pR+&#10;o27cdYMi52xvpFR5vlmvMcQWy57CI1yiiG4mP2mw+Yu0yFQ0Pl01VlMiApObxWZd4yQEHq2WmwX6&#10;2KV6Kw4Q073ylmSHUUAoRVl+/BnT+erfK1iXwZyfz16a9lMh0zRXqHsvT0gRdzQ9oNGDHxkVgwmU&#10;jDh3RuPrgYOiZPjhUNhmtVygDqkE83WzxgWGEiDo/fssd6L3uEoiASWHAKbrEW95t8DCiRVil+3K&#10;K/E+LuDf/oH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nMtP7kBAABLAwAADgAAAAAAAAAAAAAAAAAuAgAAZHJzL2Uy&#10;b0RvYy54bWxQSwECLQAUAAYACAAAACEAtKJg5twAAAAKAQAADwAAAAAAAAAAAAAAAAATBAAAZHJz&#10;L2Rvd25yZXYueG1sUEsFBgAAAAAEAAQA8wAAABwFAAAAAA==&#10;" filled="f" stroked="f">
                      <v:textbox inset="2.16pt,1.44pt,0,1.44pt">
                        <w:txbxContent>
                          <w:p w14:paraId="1913FC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09184" behindDoc="0" locked="0" layoutInCell="1" allowOverlap="1" wp14:anchorId="6FA0AAC8" wp14:editId="01C4A07D">
                      <wp:simplePos x="0" y="0"/>
                      <wp:positionH relativeFrom="column">
                        <wp:posOffset>1295400</wp:posOffset>
                      </wp:positionH>
                      <wp:positionV relativeFrom="paragraph">
                        <wp:posOffset>368300</wp:posOffset>
                      </wp:positionV>
                      <wp:extent cx="1003300" cy="7620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57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0AAC8" id="Rectangle 4171" o:spid="_x0000_s1248"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Y7ugEAAEs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R01awbShy3OKXv&#10;qBt3/ajIJTsYKVWeb9ZrCrHDspfwDNcoopvJzxps/iItMheNzzeN1ZyIwOR2ud3UOAmBR+vVdok+&#10;dqneigPE9Fl5S7LDKCCUoiw/fY3pcvX1CtZlMJfns5fmw1zItG37CvXg5Rkp4o6mJzR69BOjYjSB&#10;kgnnzmj8deSgKBm/OBS2Xa+WLS5KCZpNu8EFhhIg6MP7LHdi8LhKIgElxwCmHxBvkajAwokVYtft&#10;yivxPi7g3/6B/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RqJju6AQAASwMAAA4AAAAAAAAAAAAAAAAALgIAAGRycy9l&#10;Mm9Eb2MueG1sUEsBAi0AFAAGAAgAAAAhALSiYObcAAAACgEAAA8AAAAAAAAAAAAAAAAAFAQAAGRy&#10;cy9kb3ducmV2LnhtbFBLBQYAAAAABAAEAPMAAAAdBQAAAAA=&#10;" filled="f" stroked="f">
                      <v:textbox inset="2.16pt,1.44pt,0,1.44pt">
                        <w:txbxContent>
                          <w:p w14:paraId="47B57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0208" behindDoc="0" locked="0" layoutInCell="1" allowOverlap="1" wp14:anchorId="6F4D8930" wp14:editId="0C94F5F9">
                      <wp:simplePos x="0" y="0"/>
                      <wp:positionH relativeFrom="column">
                        <wp:posOffset>1295400</wp:posOffset>
                      </wp:positionH>
                      <wp:positionV relativeFrom="paragraph">
                        <wp:posOffset>368300</wp:posOffset>
                      </wp:positionV>
                      <wp:extent cx="1003300" cy="762000"/>
                      <wp:effectExtent l="0" t="0" r="0" b="0"/>
                      <wp:wrapNone/>
                      <wp:docPr id="4170" name="Rectangle 4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F4F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D8930" id="Rectangle 4170" o:spid="_x0000_s1249"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OuQ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QoF8tzhlH6i&#10;btx3VpFztjdSqmm+k15DTC2WvcRnuEQJ3Yn8qMFNX6RFxqLx6aqxGjMRmNwsNusaHxJ4tFpuFuhj&#10;l+qjOELKX1VwZHIYBYRSlOXH7ymfr75fwboJzPn5ycvjfixkmmbxDnUf5Akp4o7mJzTahoFRYU2k&#10;ZMC5M5peDxwUJfabR2Gb1XLR4KKUYL5u1rjAUAIEvf+c5V70AVdJZKDkEMF0PeItEhVYOLFC7LJd&#10;00p8jgv4j39g9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Z8PjrkBAABLAwAADgAAAAAAAAAAAAAAAAAuAgAAZHJzL2Uy&#10;b0RvYy54bWxQSwECLQAUAAYACAAAACEAtKJg5twAAAAKAQAADwAAAAAAAAAAAAAAAAATBAAAZHJz&#10;L2Rvd25yZXYueG1sUEsFBgAAAAAEAAQA8wAAABwFAAAAAA==&#10;" filled="f" stroked="f">
                      <v:textbox inset="2.16pt,1.44pt,0,1.44pt">
                        <w:txbxContent>
                          <w:p w14:paraId="578F4F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1232" behindDoc="0" locked="0" layoutInCell="1" allowOverlap="1" wp14:anchorId="49ACFB7E" wp14:editId="0C38E6CB">
                      <wp:simplePos x="0" y="0"/>
                      <wp:positionH relativeFrom="column">
                        <wp:posOffset>1295400</wp:posOffset>
                      </wp:positionH>
                      <wp:positionV relativeFrom="paragraph">
                        <wp:posOffset>368300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5F7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CFB7E" id="Rectangle 4169" o:spid="_x0000_s1250"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u9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frWmxHOHU/qD&#10;unHfWUVO2d5Iqab5TnoNMbVY9hQf4RwldCfyowY3fZEWGYvGx4vGasxEYHK9WK9qnITAo+vleoE+&#10;dqneiyOkfK+CI5PDKCCUoiw//Er5dPXtCtZNYE7PT14ed2Mh0zTL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BhS726AQAASwMAAA4AAAAAAAAAAAAAAAAALgIAAGRycy9l&#10;Mm9Eb2MueG1sUEsBAi0AFAAGAAgAAAAhALSiYObcAAAACgEAAA8AAAAAAAAAAAAAAAAAFAQAAGRy&#10;cy9kb3ducmV2LnhtbFBLBQYAAAAABAAEAPMAAAAdBQAAAAA=&#10;" filled="f" stroked="f">
                      <v:textbox inset="2.16pt,1.44pt,0,1.44pt">
                        <w:txbxContent>
                          <w:p w14:paraId="3EC5F7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2256" behindDoc="0" locked="0" layoutInCell="1" allowOverlap="1" wp14:anchorId="7DFAC14D" wp14:editId="17D692B9">
                      <wp:simplePos x="0" y="0"/>
                      <wp:positionH relativeFrom="column">
                        <wp:posOffset>1295400</wp:posOffset>
                      </wp:positionH>
                      <wp:positionV relativeFrom="paragraph">
                        <wp:posOffset>368300</wp:posOffset>
                      </wp:positionV>
                      <wp:extent cx="1003300" cy="7620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A00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C14D" id="Rectangle 4168" o:spid="_x0000_s1251"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II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TXOynOHU/qF&#10;unHfWUVO2d5Iqab5TnoNMbVY9hyf4BwldCfyowY3fZEWGYvGx4vGasxEYHK9WK9qnITAo5vleoE+&#10;dqneiiOk/EMFRyaHUUAoRVl+eEj5dPX1CtZNYE7PT14ed2Mh0zRXr1B3QR6RIu5ofkSjbRgYFdZE&#10;SgacO6Ppz56DosTeexS2uVkuGlyUEsxXzQpFgRIg6N37LPeiD7hKIgMl+wim6xFvkajAwokVYuft&#10;mlbifVzAv/0D2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GUYgi6AQAASwMAAA4AAAAAAAAAAAAAAAAALgIAAGRycy9l&#10;Mm9Eb2MueG1sUEsBAi0AFAAGAAgAAAAhALSiYObcAAAACgEAAA8AAAAAAAAAAAAAAAAAFAQAAGRy&#10;cy9kb3ducmV2LnhtbFBLBQYAAAAABAAEAPMAAAAdBQAAAAA=&#10;" filled="f" stroked="f">
                      <v:textbox inset="2.16pt,1.44pt,0,1.44pt">
                        <w:txbxContent>
                          <w:p w14:paraId="576A00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3280" behindDoc="0" locked="0" layoutInCell="1" allowOverlap="1" wp14:anchorId="1DC77E7A" wp14:editId="094BDBCD">
                      <wp:simplePos x="0" y="0"/>
                      <wp:positionH relativeFrom="column">
                        <wp:posOffset>1295400</wp:posOffset>
                      </wp:positionH>
                      <wp:positionV relativeFrom="paragraph">
                        <wp:posOffset>368300</wp:posOffset>
                      </wp:positionV>
                      <wp:extent cx="1003300" cy="7620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F26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77E7A" id="Rectangle 4167" o:spid="_x0000_s1252"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Tm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Q5X60p8dzhlH6i&#10;btx3VpFLtjdSqmm+k15DTC2WPccnuEYJ3Yn8qMFNX6RFxqLx+aaxGjMRmNwutpsaJyHwaL3cLtDH&#10;LtVbcYSUv6rgyOQwCgilKMtP31O+XH29gnUTmMvzk5fHw1jINM3q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eGROa6AQAASwMAAA4AAAAAAAAAAAAAAAAALgIAAGRycy9l&#10;Mm9Eb2MueG1sUEsBAi0AFAAGAAgAAAAhALSiYObcAAAACgEAAA8AAAAAAAAAAAAAAAAAFAQAAGRy&#10;cy9kb3ducmV2LnhtbFBLBQYAAAAABAAEAPMAAAAdBQAAAAA=&#10;" filled="f" stroked="f">
                      <v:textbox inset="2.16pt,1.44pt,0,1.44pt">
                        <w:txbxContent>
                          <w:p w14:paraId="465F26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4304" behindDoc="0" locked="0" layoutInCell="1" allowOverlap="1" wp14:anchorId="3E3BF3E8" wp14:editId="1D08DA1C">
                      <wp:simplePos x="0" y="0"/>
                      <wp:positionH relativeFrom="column">
                        <wp:posOffset>1295400</wp:posOffset>
                      </wp:positionH>
                      <wp:positionV relativeFrom="paragraph">
                        <wp:posOffset>368300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B3F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F3E8" id="Rectangle 4166" o:spid="_x0000_s1253"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1T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Q5X60o8dzhlH6i&#10;btx3VpFLtjdSqmm+k15DTC2WPccnuEYJ3Yn8qMFNX6RFxqLx+aaxGjMRmNwutpsaJyHwaL3cLtDH&#10;LtVbcYSUv6rgyOQwCgilKMtP31O+XH29gnUTmMvzk5fHw1jINM36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ZzbVO6AQAASwMAAA4AAAAAAAAAAAAAAAAALgIAAGRycy9l&#10;Mm9Eb2MueG1sUEsBAi0AFAAGAAgAAAAhALSiYObcAAAACgEAAA8AAAAAAAAAAAAAAAAAFAQAAGRy&#10;cy9kb3ducmV2LnhtbFBLBQYAAAAABAAEAPMAAAAdBQAAAAA=&#10;" filled="f" stroked="f">
                      <v:textbox inset="2.16pt,1.44pt,0,1.44pt">
                        <w:txbxContent>
                          <w:p w14:paraId="42FB3F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5328" behindDoc="0" locked="0" layoutInCell="1" allowOverlap="1" wp14:anchorId="77A41AF1" wp14:editId="6DAA8749">
                      <wp:simplePos x="0" y="0"/>
                      <wp:positionH relativeFrom="column">
                        <wp:posOffset>1295400</wp:posOffset>
                      </wp:positionH>
                      <wp:positionV relativeFrom="paragraph">
                        <wp:posOffset>368300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821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41AF1" id="Rectangle 4165" o:spid="_x0000_s1254" style="position:absolute;left:0;text-align:left;margin-left:102pt;margin-top:29pt;width:77pt;height:7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CBtHUa2AQAASwMAAA4AAAAAAAAAAAAAAAAALgIAAGRycy9lMm9Eb2Mu&#10;eG1sUEsBAi0AFAAGAAgAAAAhALXmu0naAAAACgEAAA8AAAAAAAAAAAAAAAAAEAQAAGRycy9kb3du&#10;cmV2LnhtbFBLBQYAAAAABAAEAPMAAAAXBQAAAAA=&#10;" filled="f" stroked="f">
                      <v:textbox inset="2.16pt,1.44pt,0,1.44pt">
                        <w:txbxContent>
                          <w:p w14:paraId="157821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6352" behindDoc="0" locked="0" layoutInCell="1" allowOverlap="1" wp14:anchorId="4214DF8D" wp14:editId="35D0EA95">
                      <wp:simplePos x="0" y="0"/>
                      <wp:positionH relativeFrom="column">
                        <wp:posOffset>1295400</wp:posOffset>
                      </wp:positionH>
                      <wp:positionV relativeFrom="paragraph">
                        <wp:posOffset>368300</wp:posOffset>
                      </wp:positionV>
                      <wp:extent cx="1003300" cy="7620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BB1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4DF8D" id="Rectangle 4164" o:spid="_x0000_s1255"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4Y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frWkxHOHU/qD&#10;unHfWUVO2d5Iqab5TnoNMbVY9hQf4RwldCfyowY3fZEWGYvGx4vGasxEYHK9WK9qnITAo+vleoE+&#10;dqneiyOkfK+CI5PDKCCUoiw//Er5dPXtCtZNYE7PT14ed2Mh0zTr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nzThi6AQAASwMAAA4AAAAAAAAAAAAAAAAALgIAAGRycy9l&#10;Mm9Eb2MueG1sUEsBAi0AFAAGAAgAAAAhALSiYObcAAAACgEAAA8AAAAAAAAAAAAAAAAAFAQAAGRy&#10;cy9kb3ducmV2LnhtbFBLBQYAAAAABAAEAPMAAAAdBQAAAAA=&#10;" filled="f" stroked="f">
                      <v:textbox inset="2.16pt,1.44pt,0,1.44pt">
                        <w:txbxContent>
                          <w:p w14:paraId="4D1BB1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7376" behindDoc="0" locked="0" layoutInCell="1" allowOverlap="1" wp14:anchorId="2AC41F1C" wp14:editId="40EA4BDD">
                      <wp:simplePos x="0" y="0"/>
                      <wp:positionH relativeFrom="column">
                        <wp:posOffset>1295400</wp:posOffset>
                      </wp:positionH>
                      <wp:positionV relativeFrom="paragraph">
                        <wp:posOffset>368300</wp:posOffset>
                      </wp:positionV>
                      <wp:extent cx="977900" cy="863600"/>
                      <wp:effectExtent l="0" t="0" r="0" b="0"/>
                      <wp:wrapNone/>
                      <wp:docPr id="4163" name="Rectangle 4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BA82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41F1C" id="Rectangle 4163" o:spid="_x0000_s1256" style="position:absolute;left:0;text-align:left;margin-left:102pt;margin-top:29pt;width:77pt;height:6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YegBnboBAABLAwAADgAAAAAAAAAAAAAAAAAuAgAAZHJzL2Uy&#10;b0RvYy54bWxQSwECLQAUAAYACAAAACEAHcHrytsAAAAKAQAADwAAAAAAAAAAAAAAAAAUBAAAZHJz&#10;L2Rvd25yZXYueG1sUEsFBgAAAAAEAAQA8wAAABwFAAAAAA==&#10;" filled="f" stroked="f">
                      <v:textbox inset="2.16pt,1.44pt,0,1.44pt">
                        <w:txbxContent>
                          <w:p w14:paraId="65BA82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8400" behindDoc="0" locked="0" layoutInCell="1" allowOverlap="1" wp14:anchorId="776D3D31" wp14:editId="34D16DD3">
                      <wp:simplePos x="0" y="0"/>
                      <wp:positionH relativeFrom="column">
                        <wp:posOffset>1295400</wp:posOffset>
                      </wp:positionH>
                      <wp:positionV relativeFrom="paragraph">
                        <wp:posOffset>368300</wp:posOffset>
                      </wp:positionV>
                      <wp:extent cx="977900" cy="927100"/>
                      <wp:effectExtent l="0" t="0" r="0" b="0"/>
                      <wp:wrapNone/>
                      <wp:docPr id="4162" name="Rectangle 4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B94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D3D31" id="Rectangle 4162" o:spid="_x0000_s1257" style="position:absolute;left:0;text-align:left;margin-left:102pt;margin-top:29pt;width:77pt;height:7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1WBX7rUBAABLAwAADgAAAAAAAAAAAAAAAAAuAgAAZHJzL2Uyb0RvYy54&#10;bWxQSwECLQAUAAYACAAAACEAtea7SdoAAAAKAQAADwAAAAAAAAAAAAAAAAAPBAAAZHJzL2Rvd25y&#10;ZXYueG1sUEsFBgAAAAAEAAQA8wAAABYFAAAAAA==&#10;" filled="f" stroked="f">
                      <v:textbox inset="2.16pt,1.44pt,0,1.44pt">
                        <w:txbxContent>
                          <w:p w14:paraId="067B94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19424" behindDoc="0" locked="0" layoutInCell="1" allowOverlap="1" wp14:anchorId="616EF637" wp14:editId="78E88F84">
                      <wp:simplePos x="0" y="0"/>
                      <wp:positionH relativeFrom="column">
                        <wp:posOffset>1295400</wp:posOffset>
                      </wp:positionH>
                      <wp:positionV relativeFrom="paragraph">
                        <wp:posOffset>368300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CE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EF637" id="Rectangle 4161" o:spid="_x0000_s1258"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BuQ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qbhpKPHc4pZ+o&#10;G/e9VeScHYyUap7vrNcYU4dlz/EJLlFCdyY/aXDzF2mRqWh8umqspkwEJjfLzbrGSQg8ul1tluhj&#10;l+qtOELKX1VwZHYYBYRSlOXH7ymfr75ewboZzPn52cvTfipk2mX7CnUf5Akp4o7mRzTahpFRYU2k&#10;ZMS5M5p+HzgoSuw3j8K2tyusJbkEzbpd4wJDCRD0/n2WezEEXCWRgZJDBNMPiLdIVGDhxAqxy3bN&#10;K/E+LuDf/oH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xImAbkBAABLAwAADgAAAAAAAAAAAAAAAAAuAgAAZHJzL2Uy&#10;b0RvYy54bWxQSwECLQAUAAYACAAAACEAtKJg5twAAAAKAQAADwAAAAAAAAAAAAAAAAATBAAAZHJz&#10;L2Rvd25yZXYueG1sUEsFBgAAAAAEAAQA8wAAABwFAAAAAA==&#10;" filled="f" stroked="f">
                      <v:textbox inset="2.16pt,1.44pt,0,1.44pt">
                        <w:txbxContent>
                          <w:p w14:paraId="6B4ECE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0448" behindDoc="0" locked="0" layoutInCell="1" allowOverlap="1" wp14:anchorId="0CD6BE9B" wp14:editId="255AF955">
                      <wp:simplePos x="0" y="0"/>
                      <wp:positionH relativeFrom="column">
                        <wp:posOffset>1295400</wp:posOffset>
                      </wp:positionH>
                      <wp:positionV relativeFrom="paragraph">
                        <wp:posOffset>368300</wp:posOffset>
                      </wp:positionV>
                      <wp:extent cx="977900" cy="927100"/>
                      <wp:effectExtent l="0" t="0" r="0" b="0"/>
                      <wp:wrapNone/>
                      <wp:docPr id="4160" name="Rectangle 41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63F2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6BE9B" id="Rectangle 4160" o:spid="_x0000_s1259" style="position:absolute;left:0;text-align:left;margin-left:102pt;margin-top:29pt;width:77pt;height:7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FaMdV+2AQAASwMAAA4AAAAAAAAAAAAAAAAALgIAAGRycy9lMm9Eb2Mu&#10;eG1sUEsBAi0AFAAGAAgAAAAhALXmu0naAAAACgEAAA8AAAAAAAAAAAAAAAAAEAQAAGRycy9kb3du&#10;cmV2LnhtbFBLBQYAAAAABAAEAPMAAAAXBQAAAAA=&#10;" filled="f" stroked="f">
                      <v:textbox inset="2.16pt,1.44pt,0,1.44pt">
                        <w:txbxContent>
                          <w:p w14:paraId="6D63F2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1472" behindDoc="0" locked="0" layoutInCell="1" allowOverlap="1" wp14:anchorId="2E1BEE1F" wp14:editId="008AF69A">
                      <wp:simplePos x="0" y="0"/>
                      <wp:positionH relativeFrom="column">
                        <wp:posOffset>1295400</wp:posOffset>
                      </wp:positionH>
                      <wp:positionV relativeFrom="paragraph">
                        <wp:posOffset>368300</wp:posOffset>
                      </wp:positionV>
                      <wp:extent cx="977900" cy="927100"/>
                      <wp:effectExtent l="0" t="0" r="0" b="0"/>
                      <wp:wrapNone/>
                      <wp:docPr id="4159" name="Rectangle 4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650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BEE1F" id="Rectangle 4159" o:spid="_x0000_s1260"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4EalLtwEAAEsDAAAOAAAAAAAAAAAAAAAAAC4CAABkcnMvZTJvRG9j&#10;LnhtbFBLAQItABQABgAIAAAAIQC15rtJ2gAAAAoBAAAPAAAAAAAAAAAAAAAAABEEAABkcnMvZG93&#10;bnJldi54bWxQSwUGAAAAAAQABADzAAAAGAUAAAAA&#10;" filled="f" stroked="f">
                      <v:textbox inset="2.16pt,1.44pt,0,1.44pt">
                        <w:txbxContent>
                          <w:p w14:paraId="21650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2496" behindDoc="0" locked="0" layoutInCell="1" allowOverlap="1" wp14:anchorId="6E233587" wp14:editId="57C9761A">
                      <wp:simplePos x="0" y="0"/>
                      <wp:positionH relativeFrom="column">
                        <wp:posOffset>1295400</wp:posOffset>
                      </wp:positionH>
                      <wp:positionV relativeFrom="paragraph">
                        <wp:posOffset>368300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9D1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33587" id="Rectangle 4158" o:spid="_x0000_s1261"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VugEAAEs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RXOynOHU/qF&#10;unHfWUVO2d5Iqab5TnoNMbVY9hyf4BwldCfyowY3fZEWGYvGx4vGasxEYHK9WK9qnITAo+vleoE+&#10;dqneiiOk/FMFRyaHUUAoRVl+uE/5dPX1CtZNYE7PT14ed2Mh0yyuXqHugjwiRdzR/IhG2zAwKqyJ&#10;lAw4d0bTnz0HRYm98yhsc71cNLgoJZivmhWKAiVA0Lv3We5FH3CVRAZK9hFM1yPeIlGBhRMrxM7b&#10;Na3E+7iAf/s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GP+hW6AQAASwMAAA4AAAAAAAAAAAAAAAAALgIAAGRycy9l&#10;Mm9Eb2MueG1sUEsBAi0AFAAGAAgAAAAhALSiYObcAAAACgEAAA8AAAAAAAAAAAAAAAAAFAQAAGRy&#10;cy9kb3ducmV2LnhtbFBLBQYAAAAABAAEAPMAAAAdBQAAAAA=&#10;" filled="f" stroked="f">
                      <v:textbox inset="2.16pt,1.44pt,0,1.44pt">
                        <w:txbxContent>
                          <w:p w14:paraId="2559D1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3520" behindDoc="0" locked="0" layoutInCell="1" allowOverlap="1" wp14:anchorId="66C4A4C6" wp14:editId="20F23E43">
                      <wp:simplePos x="0" y="0"/>
                      <wp:positionH relativeFrom="column">
                        <wp:posOffset>1295400</wp:posOffset>
                      </wp:positionH>
                      <wp:positionV relativeFrom="paragraph">
                        <wp:posOffset>368300</wp:posOffset>
                      </wp:positionV>
                      <wp:extent cx="977900" cy="927100"/>
                      <wp:effectExtent l="0" t="0" r="0" b="0"/>
                      <wp:wrapNone/>
                      <wp:docPr id="4157" name="Rectangle 4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74EA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4A4C6" id="Rectangle 4157" o:spid="_x0000_s1262" style="position:absolute;left:0;text-align:left;margin-left:102pt;margin-top:29pt;width:77pt;height:7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f9qYQtwEAAEsDAAAOAAAAAAAAAAAAAAAAAC4CAABkcnMvZTJvRG9j&#10;LnhtbFBLAQItABQABgAIAAAAIQC15rtJ2gAAAAoBAAAPAAAAAAAAAAAAAAAAABEEAABkcnMvZG93&#10;bnJldi54bWxQSwUGAAAAAAQABADzAAAAGAUAAAAA&#10;" filled="f" stroked="f">
                      <v:textbox inset="2.16pt,1.44pt,0,1.44pt">
                        <w:txbxContent>
                          <w:p w14:paraId="0274EA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4544" behindDoc="0" locked="0" layoutInCell="1" allowOverlap="1" wp14:anchorId="084B4D43" wp14:editId="4BDFAA4D">
                      <wp:simplePos x="0" y="0"/>
                      <wp:positionH relativeFrom="column">
                        <wp:posOffset>1295400</wp:posOffset>
                      </wp:positionH>
                      <wp:positionV relativeFrom="paragraph">
                        <wp:posOffset>368300</wp:posOffset>
                      </wp:positionV>
                      <wp:extent cx="977900" cy="901700"/>
                      <wp:effectExtent l="0" t="0" r="0" b="0"/>
                      <wp:wrapNone/>
                      <wp:docPr id="4156" name="Rectangle 4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9FD21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B4D43" id="Rectangle 4156" o:spid="_x0000_s1263" style="position:absolute;left:0;text-align:left;margin-left:102pt;margin-top:29pt;width:77pt;height:71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Hkw7gK6AQAASwMAAA4AAAAAAAAAAAAAAAAALgIAAGRycy9l&#10;Mm9Eb2MueG1sUEsBAi0AFAAGAAgAAAAhAOwNVgfcAAAACgEAAA8AAAAAAAAAAAAAAAAAFAQAAGRy&#10;cy9kb3ducmV2LnhtbFBLBQYAAAAABAAEAPMAAAAdBQAAAAA=&#10;" filled="f" stroked="f">
                      <v:textbox inset="2.16pt,1.44pt,0,1.44pt">
                        <w:txbxContent>
                          <w:p w14:paraId="39FD21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5568" behindDoc="0" locked="0" layoutInCell="1" allowOverlap="1" wp14:anchorId="5E953732" wp14:editId="1D73503C">
                      <wp:simplePos x="0" y="0"/>
                      <wp:positionH relativeFrom="column">
                        <wp:posOffset>1295400</wp:posOffset>
                      </wp:positionH>
                      <wp:positionV relativeFrom="paragraph">
                        <wp:posOffset>368300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A5C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53732" id="Rectangle 4155" o:spid="_x0000_s1264"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w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y5sbSjx3OKWf&#10;qBv3vVXknB2MlGqe76zXGFOHZU/xES5RQncmP2lw8xdpkalofLpqrKZMBCY3q01b4yQEHt2uNyv0&#10;sUv1Whwh5a8qODI7jAJCKcry4/eUz1dfrmDdDOb8/OzlaT8VMs2qf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gd/7C6AQAASwMAAA4AAAAAAAAAAAAAAAAALgIAAGRycy9l&#10;Mm9Eb2MueG1sUEsBAi0AFAAGAAgAAAAhALSiYObcAAAACgEAAA8AAAAAAAAAAAAAAAAAFAQAAGRy&#10;cy9kb3ducmV2LnhtbFBLBQYAAAAABAAEAPMAAAAdBQAAAAA=&#10;" filled="f" stroked="f">
                      <v:textbox inset="2.16pt,1.44pt,0,1.44pt">
                        <w:txbxContent>
                          <w:p w14:paraId="7E8A5C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6592" behindDoc="0" locked="0" layoutInCell="1" allowOverlap="1" wp14:anchorId="6BD9C3D1" wp14:editId="1C3A27B5">
                      <wp:simplePos x="0" y="0"/>
                      <wp:positionH relativeFrom="column">
                        <wp:posOffset>1295400</wp:posOffset>
                      </wp:positionH>
                      <wp:positionV relativeFrom="paragraph">
                        <wp:posOffset>368300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843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9C3D1" id="Rectangle 4154" o:spid="_x0000_s1265" style="position:absolute;left:0;text-align:left;margin-left:102pt;margin-top:29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YF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frWkxHOHU/qD&#10;unHfWUVO2d5Iqab5TnoNMbVY9hgf4BwldCfyowY3fZEWGYvGx4vGasxEYHK9WK9qnITAo+vleoE+&#10;dqleiyOk/FMFRyaHUUAoRVl++J3y6erLFaybwJyen7w87sZCplmsX6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no1gW6AQAASwMAAA4AAAAAAAAAAAAAAAAALgIAAGRycy9l&#10;Mm9Eb2MueG1sUEsBAi0AFAAGAAgAAAAhALSiYObcAAAACgEAAA8AAAAAAAAAAAAAAAAAFAQAAGRy&#10;cy9kb3ducmV2LnhtbFBLBQYAAAAABAAEAPMAAAAdBQAAAAA=&#10;" filled="f" stroked="f">
                      <v:textbox inset="2.16pt,1.44pt,0,1.44pt">
                        <w:txbxContent>
                          <w:p w14:paraId="34F843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7616" behindDoc="0" locked="0" layoutInCell="1" allowOverlap="1" wp14:anchorId="7E120B1D" wp14:editId="154158DD">
                      <wp:simplePos x="0" y="0"/>
                      <wp:positionH relativeFrom="column">
                        <wp:posOffset>1295400</wp:posOffset>
                      </wp:positionH>
                      <wp:positionV relativeFrom="paragraph">
                        <wp:posOffset>368300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5CD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20B1D" id="Rectangle 4153" o:spid="_x0000_s1266" style="position:absolute;left:0;text-align:left;margin-left:102pt;margin-top:29pt;width:79pt;height:60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VZugEAAEs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X71eUeO6wS9/Q&#10;N+4Hq8ilOhopVelv8WuKqcdrz/EJrlnCZRE/a3Dli7LIXD0+3zxWcyYCi9vVdtNiJwRu3a23K1wj&#10;SvNyOULKn1RwpCwYBaRSneWnLylfjv4+gvcKmcvzZZXnw1zFdOsKW2qHIM8oEWc0P2LQNkyMCmsi&#10;JRP2ndH088hBUWI/ezS2u1uvOhyUmiw33QYHGGqCpA+vq9yLMeAoiQyUHCOYYUS+1aJKCztWhV2n&#10;q4zE67ySf/kH9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tQNVm6AQAASwMAAA4AAAAAAAAAAAAAAAAALgIAAGRycy9l&#10;Mm9Eb2MueG1sUEsBAi0AFAAGAAgAAAAhALSiYObcAAAACgEAAA8AAAAAAAAAAAAAAAAAFAQAAGRy&#10;cy9kb3ducmV2LnhtbFBLBQYAAAAABAAEAPMAAAAdBQAAAAA=&#10;" filled="f" stroked="f">
                      <v:textbox inset="2.16pt,1.44pt,0,1.44pt">
                        <w:txbxContent>
                          <w:p w14:paraId="1D15CD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8640" behindDoc="0" locked="0" layoutInCell="1" allowOverlap="1" wp14:anchorId="06FADD8C" wp14:editId="6111ED5E">
                      <wp:simplePos x="0" y="0"/>
                      <wp:positionH relativeFrom="column">
                        <wp:posOffset>1295400</wp:posOffset>
                      </wp:positionH>
                      <wp:positionV relativeFrom="paragraph">
                        <wp:posOffset>368300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3C3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ADD8C" id="Rectangle 4152" o:spid="_x0000_s1267"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zsuA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y/cdJZ47nNI3&#10;1I37wSpyyY5GSlXmW/SaYuqx7Dk+wTVK6BbyswZXvkiLzFXj801jNWciMLldbTctTkLg0d16u0If&#10;uzQvxRFS/qSCI8VhFBBKVZafvqR8ufr7CtYVMJfni5fnw1zJdOsb1EOQZ6SIO5of0WgbJkaFNZGS&#10;CefOaPp55KAosZ89CtvdrVeoQ67BctNtcIGhBgj68DrLvRgDrpLIQMkxghlGxFvfrbBwYpXYdbvK&#10;SryOK/i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qpRzsuAEAAEsDAAAOAAAAAAAAAAAAAAAAAC4CAABkcnMvZTJv&#10;RG9jLnhtbFBLAQItABQABgAIAAAAIQC0omDm3AAAAAoBAAAPAAAAAAAAAAAAAAAAABIEAABkcnMv&#10;ZG93bnJldi54bWxQSwUGAAAAAAQABADzAAAAGwUAAAAA&#10;" filled="f" stroked="f">
                      <v:textbox inset="2.16pt,1.44pt,0,1.44pt">
                        <w:txbxContent>
                          <w:p w14:paraId="3A83C3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29664" behindDoc="0" locked="0" layoutInCell="1" allowOverlap="1" wp14:anchorId="07CC211E" wp14:editId="3D1F39F1">
                      <wp:simplePos x="0" y="0"/>
                      <wp:positionH relativeFrom="column">
                        <wp:posOffset>1295400</wp:posOffset>
                      </wp:positionH>
                      <wp:positionV relativeFrom="paragraph">
                        <wp:posOffset>368300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2D7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211E" id="Rectangle 4151" o:spid="_x0000_s1268" style="position:absolute;left:0;text-align:left;margin-left:102pt;margin-top:29pt;width:79pt;height:60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fougEAAEsDAAAOAAAAZHJzL2Uyb0RvYy54bWysU9tu2zAMfR+wfxD0vviSbE2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K6aj43lDhucUq/&#10;UDfu+lGRc3YwUqo836zXFGKHZY/hAS5RRDeTnzXY/EVaZC4an64aqzkRgcnNcrOucRICj25WmyX6&#10;2KV6KQ4Q0zflLckOo4BQirL8+COm89XnK1iXwZyfz16a93Mh067aZ6h7L09IEXc03aPRo58YFaMJ&#10;lEw4d0bjnwMHRcn43aGw7c1q2eKilKBZt2tcYCgBgt6/znInBo+rJBJQcghg+gHxFokKLJxYIXbZ&#10;rrwSr+MC/uUf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i8F+i6AQAASwMAAA4AAAAAAAAAAAAAAAAALgIAAGRycy9l&#10;Mm9Eb2MueG1sUEsBAi0AFAAGAAgAAAAhALSiYObcAAAACgEAAA8AAAAAAAAAAAAAAAAAFAQAAGRy&#10;cy9kb3ducmV2LnhtbFBLBQYAAAAABAAEAPMAAAAdBQAAAAA=&#10;" filled="f" stroked="f">
                      <v:textbox inset="2.16pt,1.44pt,0,1.44pt">
                        <w:txbxContent>
                          <w:p w14:paraId="7442D7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0688" behindDoc="0" locked="0" layoutInCell="1" allowOverlap="1" wp14:anchorId="71FE954F" wp14:editId="4EB2F1D5">
                      <wp:simplePos x="0" y="0"/>
                      <wp:positionH relativeFrom="column">
                        <wp:posOffset>1295400</wp:posOffset>
                      </wp:positionH>
                      <wp:positionV relativeFrom="paragraph">
                        <wp:posOffset>368300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254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E954F" id="Rectangle 4150" o:spid="_x0000_s1269" style="position:absolute;left:0;text-align:left;margin-left:102pt;margin-top:29pt;width:79pt;height:60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5dugEAAEs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zq9QIMcsTukP&#10;6sZcbyQ5ZQcthMzzzXqNIbZY9hge4BxFdDP5SYHNX6RFpqLx8aKxnBLhmFwv1qsaH+J4dL1cL9DH&#10;LtVrcYCYfkpvSXY6CgilKMsOv2M6XX25gnUZzOn57KVpNxUyzXLxAnXnxREp4o6mezTK+LGj3OhA&#10;yYhz72j8u2cgKTG/HArbXC8XDS5KCearZoULDCVA0Lu3Web44HGVeAJK9gF0PyDeIlGBhRMrxM7b&#10;lVfibVzAv/4D23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lJPl26AQAASwMAAA4AAAAAAAAAAAAAAAAALgIAAGRycy9l&#10;Mm9Eb2MueG1sUEsBAi0AFAAGAAgAAAAhALSiYObcAAAACgEAAA8AAAAAAAAAAAAAAAAAFAQAAGRy&#10;cy9kb3ducmV2LnhtbFBLBQYAAAAABAAEAPMAAAAdBQAAAAA=&#10;" filled="f" stroked="f">
                      <v:textbox inset="2.16pt,1.44pt,0,1.44pt">
                        <w:txbxContent>
                          <w:p w14:paraId="674254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1712" behindDoc="0" locked="0" layoutInCell="1" allowOverlap="1" wp14:anchorId="41F45537" wp14:editId="5575FAD7">
                      <wp:simplePos x="0" y="0"/>
                      <wp:positionH relativeFrom="column">
                        <wp:posOffset>1295400</wp:posOffset>
                      </wp:positionH>
                      <wp:positionV relativeFrom="paragraph">
                        <wp:posOffset>368300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934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45537" id="Rectangle 4149" o:spid="_x0000_s1270"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uugEAAEs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y3ZDiecOp/QD&#10;deO+t4qcs4ORUs3znfUaY+qw7CU+wyVK6M7kJw1u/iItMhWNT1eN1ZSJwORmtVnXOAmBR7ftZoU+&#10;dqneiyOk/E0FR2aHUUAoRVl+fEj5fPXtCtbNYM7Pz16e9lMh07TtG9R9kCekiDuan9BoG0ZGhTWR&#10;khHnzmj6feCgKLHfPQrb3LarBhelBMt1s8Y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y3em66AQAASwMAAA4AAAAAAAAAAAAAAAAALgIAAGRycy9l&#10;Mm9Eb2MueG1sUEsBAi0AFAAGAAgAAAAhALSiYObcAAAACgEAAA8AAAAAAAAAAAAAAAAAFAQAAGRy&#10;cy9kb3ducmV2LnhtbFBLBQYAAAAABAAEAPMAAAAdBQAAAAA=&#10;" filled="f" stroked="f">
                      <v:textbox inset="2.16pt,1.44pt,0,1.44pt">
                        <w:txbxContent>
                          <w:p w14:paraId="4A1934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2736" behindDoc="0" locked="0" layoutInCell="1" allowOverlap="1" wp14:anchorId="2A24FE79" wp14:editId="68431ECD">
                      <wp:simplePos x="0" y="0"/>
                      <wp:positionH relativeFrom="column">
                        <wp:posOffset>1295400</wp:posOffset>
                      </wp:positionH>
                      <wp:positionV relativeFrom="paragraph">
                        <wp:posOffset>368300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D98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4FE79" id="Rectangle 4148" o:spid="_x0000_s1271"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PbugEAAEs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ZYuz8tzhlH6h&#10;btz3VpFzdjBSqnm+s15jTB2WPcYHuEQJ3Zn8pMHNX6RFpqLx6aqxmjIRmNysNusaJyHw6KbdrNDH&#10;LtVLcYSUv6ngyOwwCgilKMuPP1I+X32+gnUzmPPzs5en/VTINO3nZ6j7IE9IEXc036PRNoyMCmsi&#10;JSPOndH058BBUWK/exS2uWlXDS5KCZbrZo2iQAkQ9P51lnsxBFwlkYGSQwTTD4i3SFRg4cQKsct2&#10;zSvxOi7gX/6B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1CU9u6AQAASwMAAA4AAAAAAAAAAAAAAAAALgIAAGRycy9l&#10;Mm9Eb2MueG1sUEsBAi0AFAAGAAgAAAAhALSiYObcAAAACgEAAA8AAAAAAAAAAAAAAAAAFAQAAGRy&#10;cy9kb3ducmV2LnhtbFBLBQYAAAAABAAEAPMAAAAdBQAAAAA=&#10;" filled="f" stroked="f">
                      <v:textbox inset="2.16pt,1.44pt,0,1.44pt">
                        <w:txbxContent>
                          <w:p w14:paraId="1E5D98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3760" behindDoc="0" locked="0" layoutInCell="1" allowOverlap="1" wp14:anchorId="72019D2C" wp14:editId="42F7A71B">
                      <wp:simplePos x="0" y="0"/>
                      <wp:positionH relativeFrom="column">
                        <wp:posOffset>1295400</wp:posOffset>
                      </wp:positionH>
                      <wp:positionV relativeFrom="paragraph">
                        <wp:posOffset>368300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E0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19D2C" id="Rectangle 4147" o:spid="_x0000_s1272"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U1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y3ZNiecOp/QD&#10;deO+t4pcsoORUs3znfUaY+qw7Dk+wTVK6M7kJw1u/iItMhWNzzeN1ZSJwOR2td3UOAmBR+t2u0If&#10;u1RvxRFS/qKCI7PDKCCUoiw/fUv5cvX1CtbNYC7Pz16eDlMh07R3r1APQZ6RIu5ofkSjbRgZFdZE&#10;SkacO6Pp15GDosR+9Shss25XDS5KCZabZoM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tQdTW6AQAASwMAAA4AAAAAAAAAAAAAAAAALgIAAGRycy9l&#10;Mm9Eb2MueG1sUEsBAi0AFAAGAAgAAAAhALSiYObcAAAACgEAAA8AAAAAAAAAAAAAAAAAFAQAAGRy&#10;cy9kb3ducmV2LnhtbFBLBQYAAAAABAAEAPMAAAAdBQAAAAA=&#10;" filled="f" stroked="f">
                      <v:textbox inset="2.16pt,1.44pt,0,1.44pt">
                        <w:txbxContent>
                          <w:p w14:paraId="2D6E0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4784" behindDoc="0" locked="0" layoutInCell="1" allowOverlap="1" wp14:anchorId="31D2960B" wp14:editId="76D2F8A9">
                      <wp:simplePos x="0" y="0"/>
                      <wp:positionH relativeFrom="column">
                        <wp:posOffset>1295400</wp:posOffset>
                      </wp:positionH>
                      <wp:positionV relativeFrom="paragraph">
                        <wp:posOffset>368300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EEF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2960B" id="Rectangle 4146" o:spid="_x0000_s1273"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yA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y/aOEs8dTukH&#10;6sZ9bxW5ZAcjpZrnO+s1xtRh2XN8gmuU0J3JTxrc/EVaZCoan28aqykTgcntarupcRICj9btdoU+&#10;dqneiiOk/EUFR2aHUUAoRVl++pby5errFaybwVyen708HaZCpmnXr1APQZ6RIu5ofkSjbRgZFdZE&#10;SkacO6Pp15GDosR+9Shss25XDS5KCZabZoM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qlXIC6AQAASwMAAA4AAAAAAAAAAAAAAAAALgIAAGRycy9l&#10;Mm9Eb2MueG1sUEsBAi0AFAAGAAgAAAAhALSiYObcAAAACgEAAA8AAAAAAAAAAAAAAAAAFAQAAGRy&#10;cy9kb3ducmV2LnhtbFBLBQYAAAAABAAEAPMAAAAdBQAAAAA=&#10;" filled="f" stroked="f">
                      <v:textbox inset="2.16pt,1.44pt,0,1.44pt">
                        <w:txbxContent>
                          <w:p w14:paraId="7BBEEF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5808" behindDoc="0" locked="0" layoutInCell="1" allowOverlap="1" wp14:anchorId="169A7557" wp14:editId="3E944D84">
                      <wp:simplePos x="0" y="0"/>
                      <wp:positionH relativeFrom="column">
                        <wp:posOffset>1295400</wp:posOffset>
                      </wp:positionH>
                      <wp:positionV relativeFrom="paragraph">
                        <wp:posOffset>368300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8CB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A7557" id="Rectangle 4145" o:spid="_x0000_s1274"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Z+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2V9RYllBqf0&#10;B3VjdtCCnLKj6nuR5pv0mnxosezRP8A5Cugm8rMEk75Ii8xZ4+NFYzFHwjG5Xq2bEifB8ei6Xq/Q&#10;xy7Fa7GHEH8KZ0hyOgoIJSvLDr9DPF19uYJ1Cczp+eTFeTdnMlXdvEDduf6IFHFH4z0aqd3UUa6V&#10;p2TCuXc0/N0zEJToXxaFra7rVYWLkoNlUzW4wJADBL17m2WWjw5XiUegZO9BDSPizRJlWDixTOy8&#10;XWkl3sYZ/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TQVn66AQAASwMAAA4AAAAAAAAAAAAAAAAALgIAAGRycy9l&#10;Mm9Eb2MueG1sUEsBAi0AFAAGAAgAAAAhALSiYObcAAAACgEAAA8AAAAAAAAAAAAAAAAAFAQAAGRy&#10;cy9kb3ducmV2LnhtbFBLBQYAAAAABAAEAPMAAAAdBQAAAAA=&#10;" filled="f" stroked="f">
                      <v:textbox inset="2.16pt,1.44pt,0,1.44pt">
                        <w:txbxContent>
                          <w:p w14:paraId="5118CB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6832" behindDoc="0" locked="0" layoutInCell="1" allowOverlap="1" wp14:anchorId="5A6EA2A9" wp14:editId="616301D6">
                      <wp:simplePos x="0" y="0"/>
                      <wp:positionH relativeFrom="column">
                        <wp:posOffset>1295400</wp:posOffset>
                      </wp:positionH>
                      <wp:positionV relativeFrom="paragraph">
                        <wp:posOffset>368300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211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EA2A9" id="Rectangle 4144" o:spid="_x0000_s1275"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LugEAAEs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y7alxHOHU/qB&#10;unHfW0XO2cFIqeb5znqNMXVY9hKf4RIldGfykwY3f5EWmYrGp6vGaspEYHKz2qxrnITAo9t2s0If&#10;u1TvxRFS/qaCI7PDKCCUoiw/PqR8vvp2BetmMOfnZy9P+6mQadrNG9R9kCekiDuan9BoG0ZGhTWR&#10;khHnzmj6feCgKLHfPQrb3LarBhelBMt1s8Y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Ulf8u6AQAASwMAAA4AAAAAAAAAAAAAAAAALgIAAGRycy9l&#10;Mm9Eb2MueG1sUEsBAi0AFAAGAAgAAAAhALSiYObcAAAACgEAAA8AAAAAAAAAAAAAAAAAFAQAAGRy&#10;cy9kb3ducmV2LnhtbFBLBQYAAAAABAAEAPMAAAAdBQAAAAA=&#10;" filled="f" stroked="f">
                      <v:textbox inset="2.16pt,1.44pt,0,1.44pt">
                        <w:txbxContent>
                          <w:p w14:paraId="1B2211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7856" behindDoc="0" locked="0" layoutInCell="1" allowOverlap="1" wp14:anchorId="2E4A63C8" wp14:editId="76E2BEDA">
                      <wp:simplePos x="0" y="0"/>
                      <wp:positionH relativeFrom="column">
                        <wp:posOffset>1295400</wp:posOffset>
                      </wp:positionH>
                      <wp:positionV relativeFrom="paragraph">
                        <wp:posOffset>368300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D9A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A63C8" id="Rectangle 4143" o:spid="_x0000_s1276"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VjugEAAEs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X6xUlnjvs0jf0&#10;jfvBKnKpjkZKVfpb/Jpi6vHac3yCa5ZwWcTPGlz5oiwyV4/PN4/VnInA4na13bTYCYFbd+vtCteI&#10;0rxcjpDyJxUcKQtGAalUZ/npS8qXo7+P4L1C5vJ8WeX5MFcx3fsKW2qHIM8oEWc0P2LQNkyMCmsi&#10;JRP2ndH088hBUWI/ezS2u1uvOhyUmiw33QYHGGqCpA+vq9yLMeAoiQyUHCOYYUS+1aJKCztWhV2n&#10;q4zE67ySf/kH9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AoNWO6AQAASwMAAA4AAAAAAAAAAAAAAAAALgIAAGRycy9l&#10;Mm9Eb2MueG1sUEsBAi0AFAAGAAgAAAAhALSiYObcAAAACgEAAA8AAAAAAAAAAAAAAAAAFAQAAGRy&#10;cy9kb3ducmV2LnhtbFBLBQYAAAAABAAEAPMAAAAdBQAAAAA=&#10;" filled="f" stroked="f">
                      <v:textbox inset="2.16pt,1.44pt,0,1.44pt">
                        <w:txbxContent>
                          <w:p w14:paraId="517D9A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8880" behindDoc="0" locked="0" layoutInCell="1" allowOverlap="1" wp14:anchorId="73C0B12C" wp14:editId="4259C81D">
                      <wp:simplePos x="0" y="0"/>
                      <wp:positionH relativeFrom="column">
                        <wp:posOffset>1295400</wp:posOffset>
                      </wp:positionH>
                      <wp:positionV relativeFrom="paragraph">
                        <wp:posOffset>368300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FC6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0B12C" id="Rectangle 4142" o:spid="_x0000_s1277"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zWuA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y3VHiecOp/QN&#10;deN+sIpcsqORUpX5Fr2mmHose45PcI0SuoX8rMGVL9Iic9X4fNNYzZkITG5X202LkxB4dLfertDH&#10;Ls1LcYSUP6ngSHEYBYRSleWnLylfrv6+gnUFzOX54uX5MFcy3fsb1EOQZ6SIO5of0WgbJkaFNZGS&#10;CefOaPp55KAosZ89CtvdrVeoQ67BctNtcIGhBgj68DrLvRgDrpLIQMkxghlGxFvfrbBwYpXYdbvK&#10;SryOK/i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R3RzWuAEAAEsDAAAOAAAAAAAAAAAAAAAAAC4CAABkcnMvZTJv&#10;RG9jLnhtbFBLAQItABQABgAIAAAAIQC0omDm3AAAAAoBAAAPAAAAAAAAAAAAAAAAABIEAABkcnMv&#10;ZG93bnJldi54bWxQSwUGAAAAAAQABADzAAAAGwUAAAAA&#10;" filled="f" stroked="f">
                      <v:textbox inset="2.16pt,1.44pt,0,1.44pt">
                        <w:txbxContent>
                          <w:p w14:paraId="656FC6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39904" behindDoc="0" locked="0" layoutInCell="1" allowOverlap="1" wp14:anchorId="095EE65E" wp14:editId="18B851DC">
                      <wp:simplePos x="0" y="0"/>
                      <wp:positionH relativeFrom="column">
                        <wp:posOffset>1295400</wp:posOffset>
                      </wp:positionH>
                      <wp:positionV relativeFrom="paragraph">
                        <wp:posOffset>368300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5EA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E65E" id="Rectangle 4141" o:spid="_x0000_s1278"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fSugEAAEsDAAAOAAAAZHJzL2Uyb0RvYy54bWysU9tu2zAMfR+wfxD0vviSbE2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K6alYNJY5bnNIv&#10;1I27flTknB2MlCrPN+s1hdhh2WN4gEsU0c3kZw02f5EWmYvGp6vGak5EYHKz3KxrnITAo5vVZok+&#10;dqleigPE9E15S7LDKCCUoiw//ojpfPX5CtZlMOfns5fm/VzItJ/bZ6h7L09IEXc03aPRo58YFaMJ&#10;lEw4d0bjnwMHRcn43aGw7c1q2eKilKBZt2tcYCgBgt6/znInBo+rJBJQcghg+gHxFokKLJxYIXbZ&#10;rrwSr+MC/uUf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PEF9K6AQAASwMAAA4AAAAAAAAAAAAAAAAALgIAAGRycy9l&#10;Mm9Eb2MueG1sUEsBAi0AFAAGAAgAAAAhALSiYObcAAAACgEAAA8AAAAAAAAAAAAAAAAAFAQAAGRy&#10;cy9kb3ducmV2LnhtbFBLBQYAAAAABAAEAPMAAAAdBQAAAAA=&#10;" filled="f" stroked="f">
                      <v:textbox inset="2.16pt,1.44pt,0,1.44pt">
                        <w:txbxContent>
                          <w:p w14:paraId="39B5EA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0928" behindDoc="0" locked="0" layoutInCell="1" allowOverlap="1" wp14:anchorId="722910C1" wp14:editId="2C749FEB">
                      <wp:simplePos x="0" y="0"/>
                      <wp:positionH relativeFrom="column">
                        <wp:posOffset>1295400</wp:posOffset>
                      </wp:positionH>
                      <wp:positionV relativeFrom="paragraph">
                        <wp:posOffset>368300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AA5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910C1" id="Rectangle 4140" o:spid="_x0000_s1279"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5nugEAAEs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zpcokGMWp/QH&#10;dWOuN5KcsoMWQub5Zr3GEFssewwPcI4iupn8pMDmL9IiU9H4eNFYTolwTK4X61WND3E8ul6uF+hj&#10;l+q1OEBMP6W3JDsdBYRSlGWH3zGdrr5cwboM5vR89tK0mwqZ5mrxAnXnxREp4o6mezTK+LGj3OhA&#10;yYhz72j8u2cgKTG/HArbXC8XDS5KCearZoULDCVA0Lu3Web44HGVeAJK9gF0PyDeIlGBhRMrxM7b&#10;lVfibVzAv/4D23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IxPme6AQAASwMAAA4AAAAAAAAAAAAAAAAALgIAAGRycy9l&#10;Mm9Eb2MueG1sUEsBAi0AFAAGAAgAAAAhALSiYObcAAAACgEAAA8AAAAAAAAAAAAAAAAAFAQAAGRy&#10;cy9kb3ducmV2LnhtbFBLBQYAAAAABAAEAPMAAAAdBQAAAAA=&#10;" filled="f" stroked="f">
                      <v:textbox inset="2.16pt,1.44pt,0,1.44pt">
                        <w:txbxContent>
                          <w:p w14:paraId="15DAA5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1952" behindDoc="0" locked="0" layoutInCell="1" allowOverlap="1" wp14:anchorId="1127D21E" wp14:editId="3FB470E9">
                      <wp:simplePos x="0" y="0"/>
                      <wp:positionH relativeFrom="column">
                        <wp:posOffset>1295400</wp:posOffset>
                      </wp:positionH>
                      <wp:positionV relativeFrom="paragraph">
                        <wp:posOffset>368300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47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7D21E" id="Rectangle 4139" o:spid="_x0000_s1280"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I8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vlhT4rnDKf1B&#10;3bjvrCKnbG+kVNN8J72GmFose4wPcI4SuhP5UYObvkiLjEXj40VjNWYiMLlerFc1TkLg0fVyvUAf&#10;u1SvxRFS/qmCI5PDKCCUoiw//E75dPXlCtZNYE7PT14ed2Mh01wtX6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pq0jy6AQAASwMAAA4AAAAAAAAAAAAAAAAALgIAAGRycy9l&#10;Mm9Eb2MueG1sUEsBAi0AFAAGAAgAAAAhALSiYObcAAAACgEAAA8AAAAAAAAAAAAAAAAAFAQAAGRy&#10;cy9kb3ducmV2LnhtbFBLBQYAAAAABAAEAPMAAAAdBQAAAAA=&#10;" filled="f" stroked="f">
                      <v:textbox inset="2.16pt,1.44pt,0,1.44pt">
                        <w:txbxContent>
                          <w:p w14:paraId="5AB47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2976" behindDoc="0" locked="0" layoutInCell="1" allowOverlap="1" wp14:anchorId="085C7456" wp14:editId="5DE7CAFA">
                      <wp:simplePos x="0" y="0"/>
                      <wp:positionH relativeFrom="column">
                        <wp:posOffset>1295400</wp:posOffset>
                      </wp:positionH>
                      <wp:positionV relativeFrom="paragraph">
                        <wp:posOffset>368300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2E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C7456" id="Rectangle 4138" o:spid="_x0000_s1281"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JugEAAEs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QJn5bnDKf1C&#10;3bjvrCKnbG+kVNN8J72GmFose45PcI4SuhP5UYObvkiLjEXj40VjNWYiMLlerFc1TkLg0fVyvUAf&#10;u1RvxRFS/qmCI5PDKCCUoiw/3Kd8uvp6BesmMKfnJy+Pu7GQaa6uXqHugjwiRdzR/IhG2zAwKqyJ&#10;lAw4d0bTnz0HRYm98yhsc71cNLgoJZivmhWKAiVA0Lv3We5FH3CVRAZK9hFM1yPeIlGBhRMrxM7b&#10;Na3E+7iAf/s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uf+4m6AQAASwMAAA4AAAAAAAAAAAAAAAAALgIAAGRycy9l&#10;Mm9Eb2MueG1sUEsBAi0AFAAGAAgAAAAhALSiYObcAAAACgEAAA8AAAAAAAAAAAAAAAAAFAQAAGRy&#10;cy9kb3ducmV2LnhtbFBLBQYAAAAABAAEAPMAAAAdBQAAAAA=&#10;" filled="f" stroked="f">
                      <v:textbox inset="2.16pt,1.44pt,0,1.44pt">
                        <w:txbxContent>
                          <w:p w14:paraId="3652E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4000" behindDoc="0" locked="0" layoutInCell="1" allowOverlap="1" wp14:anchorId="2062BA74" wp14:editId="0697C19F">
                      <wp:simplePos x="0" y="0"/>
                      <wp:positionH relativeFrom="column">
                        <wp:posOffset>1295400</wp:posOffset>
                      </wp:positionH>
                      <wp:positionV relativeFrom="paragraph">
                        <wp:posOffset>368300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FCC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2BA74" id="Rectangle 4137" o:spid="_x0000_s1282"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1n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PFihLHLU7p&#10;B+rGXTcocs72RkqV55v1GkNssewlPMMliuhm8pMGm79Ii0xF49NVYzUlIjC5WWzWNU5C4NFquVmg&#10;j12q9+IAMX1V3pLsMAoIpSjLj48xna++XcG6DOb8fPbStJ8Kmeb27g3q3ssTUsQdTU9o9OBHRsVg&#10;AiUjzp3R+HrgoCgZvjkUtlktFw0uSgnm62aNCwwlQND7j1nuRO9xlUQCSg4BTNcj3iJRgYUTK8Qu&#10;25VX4mNcwL//A7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Njd1nuwEAAEsDAAAOAAAAAAAAAAAAAAAAAC4CAABkcnMv&#10;ZTJvRG9jLnhtbFBLAQItABQABgAIAAAAIQC0omDm3AAAAAoBAAAPAAAAAAAAAAAAAAAAABUEAABk&#10;cnMvZG93bnJldi54bWxQSwUGAAAAAAQABADzAAAAHgUAAAAA&#10;" filled="f" stroked="f">
                      <v:textbox inset="2.16pt,1.44pt,0,1.44pt">
                        <w:txbxContent>
                          <w:p w14:paraId="3AEFCC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5024" behindDoc="0" locked="0" layoutInCell="1" allowOverlap="1" wp14:anchorId="06EB9D33" wp14:editId="17FA55FE">
                      <wp:simplePos x="0" y="0"/>
                      <wp:positionH relativeFrom="column">
                        <wp:posOffset>1295400</wp:posOffset>
                      </wp:positionH>
                      <wp:positionV relativeFrom="paragraph">
                        <wp:posOffset>368300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58C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B9D33" id="Rectangle 4136" o:spid="_x0000_s1283"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T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PFHSWOW5zS&#10;D9SNu25Q5JztjZQqzzfrNYbYYtlLeIZLFNHN5CcNNn+RFpmKxqerxmpKRGBys9isa5yEwKPVcrNA&#10;H7tU78UBYvqqvCXZYRQQSlGWHx9jOl99u4J1Gcz5+eylaT8VMs3t6g3q3ssTUsQdTU9o9OBHRsVg&#10;AiUjzp3R+HrgoCgZvjkUtlktFw0uSgnm62aNCwwlQND7j1nuRO9xlUQCSg4BTNcj3iJRgYUTK8Qu&#10;25VX4mNcwL//A7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sePTSuwEAAEsDAAAOAAAAAAAAAAAAAAAAAC4CAABkcnMv&#10;ZTJvRG9jLnhtbFBLAQItABQABgAIAAAAIQC0omDm3AAAAAoBAAAPAAAAAAAAAAAAAAAAABUEAABk&#10;cnMvZG93bnJldi54bWxQSwUGAAAAAAQABADzAAAAHgUAAAAA&#10;" filled="f" stroked="f">
                      <v:textbox inset="2.16pt,1.44pt,0,1.44pt">
                        <w:txbxContent>
                          <w:p w14:paraId="1EE58C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6048" behindDoc="0" locked="0" layoutInCell="1" allowOverlap="1" wp14:anchorId="79C1A80B" wp14:editId="1558A5BC">
                      <wp:simplePos x="0" y="0"/>
                      <wp:positionH relativeFrom="column">
                        <wp:posOffset>1295400</wp:posOffset>
                      </wp:positionH>
                      <wp:positionV relativeFrom="paragraph">
                        <wp:posOffset>368300</wp:posOffset>
                      </wp:positionV>
                      <wp:extent cx="1003300" cy="7620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7D0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1A80B" id="Rectangle 4135" o:spid="_x0000_s1284"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4s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y9UNJZ47nNJP&#10;1I373ipyzg5GSjXPd9ZrjKnDsqf4CJcooTuTnzS4+Yu0yFQ0Pl01VlMmApOb1aatcRICj27XmxX6&#10;2KV6LY6Q8lcVHJkdRgGhFGX58XvK56svV7BuBnN+fvbytJ8Kmeamf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IN/iy6AQAASwMAAA4AAAAAAAAAAAAAAAAALgIAAGRycy9l&#10;Mm9Eb2MueG1sUEsBAi0AFAAGAAgAAAAhALSiYObcAAAACgEAAA8AAAAAAAAAAAAAAAAAFAQAAGRy&#10;cy9kb3ducmV2LnhtbFBLBQYAAAAABAAEAPMAAAAdBQAAAAA=&#10;" filled="f" stroked="f">
                      <v:textbox inset="2.16pt,1.44pt,0,1.44pt">
                        <w:txbxContent>
                          <w:p w14:paraId="2327D0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7072" behindDoc="0" locked="0" layoutInCell="1" allowOverlap="1" wp14:anchorId="04DADAF8" wp14:editId="5B0EFC03">
                      <wp:simplePos x="0" y="0"/>
                      <wp:positionH relativeFrom="column">
                        <wp:posOffset>1295400</wp:posOffset>
                      </wp:positionH>
                      <wp:positionV relativeFrom="paragraph">
                        <wp:posOffset>368300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35C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ADAF8" id="Rectangle 4134" o:spid="_x0000_s1285"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Z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vlhS4rnDKf1B&#10;3bjvrCKnbG+kVNN8J72GmFose4wPcI4SuhP5UYObvkiLjEXj40VjNWYiMLlerFc1TkLg0fVyvUAf&#10;u1SvxRFS/qmCI5PDKCCUoiw//E75dPXlCtZNYE7PT14ed2Mh01ytX6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P415m6AQAASwMAAA4AAAAAAAAAAAAAAAAALgIAAGRycy9l&#10;Mm9Eb2MueG1sUEsBAi0AFAAGAAgAAAAhALSiYObcAAAACgEAAA8AAAAAAAAAAAAAAAAAFAQAAGRy&#10;cy9kb3ducmV2LnhtbFBLBQYAAAAABAAEAPMAAAAdBQAAAAA=&#10;" filled="f" stroked="f">
                      <v:textbox inset="2.16pt,1.44pt,0,1.44pt">
                        <w:txbxContent>
                          <w:p w14:paraId="0FA35C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8096" behindDoc="0" locked="0" layoutInCell="1" allowOverlap="1" wp14:anchorId="68E6E776" wp14:editId="7D4A9B0A">
                      <wp:simplePos x="0" y="0"/>
                      <wp:positionH relativeFrom="column">
                        <wp:posOffset>1295400</wp:posOffset>
                      </wp:positionH>
                      <wp:positionV relativeFrom="paragraph">
                        <wp:posOffset>368300</wp:posOffset>
                      </wp:positionV>
                      <wp:extent cx="1003300" cy="7620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30C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6E776" id="Rectangle 4133" o:spid="_x0000_s1286"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ViugEAAEs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dLduWEsctdukF&#10;feOuHxU5Vwcjpcr9zX5NIXZ47TU8wyWLuMziZw02f1EWmYvHp6vHak5EYHHTbtY1dkLg1u1q0+Ia&#10;Uar3ywFi+qa8JXnBKCCV4iw/PsR0Pvr7CN7LZM7P51Wa93MR09wU2Fzbe3lCiTij6QmDHv3EqBhN&#10;oGTCvjMafx04KErG7w6NbW5XbYODUpLlulnjAENJkPT+Y5U7MXgcJZGAkkMA0w/It1hUaGHHirDL&#10;dOWR+JgX8u//wO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tmBWK6AQAASwMAAA4AAAAAAAAAAAAAAAAALgIAAGRycy9l&#10;Mm9Eb2MueG1sUEsBAi0AFAAGAAgAAAAhALSiYObcAAAACgEAAA8AAAAAAAAAAAAAAAAAFAQAAGRy&#10;cy9kb3ducmV2LnhtbFBLBQYAAAAABAAEAPMAAAAdBQAAAAA=&#10;" filled="f" stroked="f">
                      <v:textbox inset="2.16pt,1.44pt,0,1.44pt">
                        <w:txbxContent>
                          <w:p w14:paraId="50630C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49120" behindDoc="0" locked="0" layoutInCell="1" allowOverlap="1" wp14:anchorId="322AD488" wp14:editId="30282FA9">
                      <wp:simplePos x="0" y="0"/>
                      <wp:positionH relativeFrom="column">
                        <wp:posOffset>1295400</wp:posOffset>
                      </wp:positionH>
                      <wp:positionV relativeFrom="paragraph">
                        <wp:posOffset>368300</wp:posOffset>
                      </wp:positionV>
                      <wp:extent cx="1003300" cy="7620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560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AD488" id="Rectangle 4132" o:spid="_x0000_s1287"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KkyzXuAEAAEsDAAAOAAAAAAAAAAAAAAAAAC4CAABkcnMvZTJv&#10;RG9jLnhtbFBLAQItABQABgAIAAAAIQC0omDm3AAAAAoBAAAPAAAAAAAAAAAAAAAAABIEAABkcnMv&#10;ZG93bnJldi54bWxQSwUGAAAAAAQABADzAAAAGwUAAAAA&#10;" filled="f" stroked="f">
                      <v:textbox inset="2.16pt,1.44pt,0,1.44pt">
                        <w:txbxContent>
                          <w:p w14:paraId="243560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0144" behindDoc="0" locked="0" layoutInCell="1" allowOverlap="1" wp14:anchorId="10B94076" wp14:editId="2DEAAF15">
                      <wp:simplePos x="0" y="0"/>
                      <wp:positionH relativeFrom="column">
                        <wp:posOffset>1295400</wp:posOffset>
                      </wp:positionH>
                      <wp:positionV relativeFrom="paragraph">
                        <wp:posOffset>368300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3C5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4076" id="Rectangle 4131" o:spid="_x0000_s1288"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fTug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qlg0lnjuc0k/U&#10;jfveKnLODkZKNc931muMqcOy5/gElyihO5OfNLj5i7TIVDQ+XTVWUyYCk5vlZl3jJAQe3a42S/Sx&#10;S/VWHCHlryo4MjuMAkIpyvLj95TPV1+vYN0M5vz87OVpPxUy7U37CnUf5Akp4o7mRzTahpFRYU2k&#10;ZMS5M5p+HzgoSuw3j8K2t6tli4tSgmbdrnGBoQQIev8+y70YAq6SyEDJIYLpB8RbJCqwcGKF2GW7&#10;5pV4Hxfwb//A7g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iKJ9O6AQAASwMAAA4AAAAAAAAAAAAAAAAALgIAAGRycy9l&#10;Mm9Eb2MueG1sUEsBAi0AFAAGAAgAAAAhALSiYObcAAAACgEAAA8AAAAAAAAAAAAAAAAAFAQAAGRy&#10;cy9kb3ducmV2LnhtbFBLBQYAAAAABAAEAPMAAAAdBQAAAAA=&#10;" filled="f" stroked="f">
                      <v:textbox inset="2.16pt,1.44pt,0,1.44pt">
                        <w:txbxContent>
                          <w:p w14:paraId="4583C5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1168" behindDoc="0" locked="0" layoutInCell="1" allowOverlap="1" wp14:anchorId="1F4B85A8" wp14:editId="2F534D62">
                      <wp:simplePos x="0" y="0"/>
                      <wp:positionH relativeFrom="column">
                        <wp:posOffset>1295400</wp:posOffset>
                      </wp:positionH>
                      <wp:positionV relativeFrom="paragraph">
                        <wp:posOffset>368300</wp:posOffset>
                      </wp:positionV>
                      <wp:extent cx="1003300" cy="7620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54B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B85A8" id="Rectangle 4130" o:spid="_x0000_s1289"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5muQ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ZYsCee5wSj9R&#10;N+57q8g5Oxgp1TzfWa8xpg7LnuMTXKKE7kx+0uDmL9IiU9H4dNVYTZkITG7azbrGhwQe3a42LfrY&#10;pXorjpDyVxUcmR1GAaEUZfnxe8rnq69XsG4Gc35+9vK0nwqZ5qZ9hboP8oQUcUfzIxptw8iosCZS&#10;MuLcGU2/DxwUJfabR2Gb21Xb4KKUYLlu1rjAUAIEvX+f5V4MAVdJZKDkEMH0A+ItEhVYOLFC7LJd&#10;80q8jwv4t39g9w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SX8OZrkBAABLAwAADgAAAAAAAAAAAAAAAAAuAgAAZHJzL2Uy&#10;b0RvYy54bWxQSwECLQAUAAYACAAAACEAtKJg5twAAAAKAQAADwAAAAAAAAAAAAAAAAATBAAAZHJz&#10;L2Rvd25yZXYueG1sUEsFBgAAAAAEAAQA8wAAABwFAAAAAA==&#10;" filled="f" stroked="f">
                      <v:textbox inset="2.16pt,1.44pt,0,1.44pt">
                        <w:txbxContent>
                          <w:p w14:paraId="22754B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2192" behindDoc="0" locked="0" layoutInCell="1" allowOverlap="1" wp14:anchorId="29CC69CA" wp14:editId="22034546">
                      <wp:simplePos x="0" y="0"/>
                      <wp:positionH relativeFrom="column">
                        <wp:posOffset>1295400</wp:posOffset>
                      </wp:positionH>
                      <wp:positionV relativeFrom="paragraph">
                        <wp:posOffset>368300</wp:posOffset>
                      </wp:positionV>
                      <wp:extent cx="1003300" cy="762000"/>
                      <wp:effectExtent l="0" t="0" r="0" b="0"/>
                      <wp:wrapNone/>
                      <wp:docPr id="4129" name="Rectangle 4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A1C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69CA" id="Rectangle 4129" o:spid="_x0000_s1290"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pV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3qwp8dzhlP6g&#10;btx3VpFTtjdSqmm+k15DTC2WPcVHOEcJ3Yn8qMFNX6RFxqLx8aKxGjMRmFwv1qsaJyHw6Hq5XqCP&#10;Xar34ggp36vgyOQwCgilKMsPv1I+XX27gnUTmNPzk5fH3VjINFfL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yBSlW6AQAASwMAAA4AAAAAAAAAAAAAAAAALgIAAGRycy9l&#10;Mm9Eb2MueG1sUEsBAi0AFAAGAAgAAAAhALSiYObcAAAACgEAAA8AAAAAAAAAAAAAAAAAFAQAAGRy&#10;cy9kb3ducmV2LnhtbFBLBQYAAAAABAAEAPMAAAAdBQAAAAA=&#10;" filled="f" stroked="f">
                      <v:textbox inset="2.16pt,1.44pt,0,1.44pt">
                        <w:txbxContent>
                          <w:p w14:paraId="204A1C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3216" behindDoc="0" locked="0" layoutInCell="1" allowOverlap="1" wp14:anchorId="72854E91" wp14:editId="7F23FD18">
                      <wp:simplePos x="0" y="0"/>
                      <wp:positionH relativeFrom="column">
                        <wp:posOffset>1295400</wp:posOffset>
                      </wp:positionH>
                      <wp:positionV relativeFrom="paragraph">
                        <wp:posOffset>368300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0B4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54E91" id="Rectangle 4128" o:spid="_x0000_s1291"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Pg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eYOz8tzhlH6h&#10;btx3VpFTtjdSqmm+k15DTC2WPccnOEcJ3Yn8qMFNX6RFxqLx8aKxGjMRmFwv1qsaJyHw6Ga5XqCP&#10;Xaq34ggp/1DBkclhFBBKUZYfHlI+XX29gnUTmNPzk5fH3VjINNdXr1B3QR6RIu5ofkSjbRgYFdZE&#10;SgacO6Ppz56DosTeexS2uVkuGlyUEsxXzQpFgRIg6N37LPeiD7hKIgMl+wim6xFvkajAwokVYuft&#10;mlbifVzAv/0D2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10Y+C6AQAASwMAAA4AAAAAAAAAAAAAAAAALgIAAGRycy9l&#10;Mm9Eb2MueG1sUEsBAi0AFAAGAAgAAAAhALSiYObcAAAACgEAAA8AAAAAAAAAAAAAAAAAFAQAAGRy&#10;cy9kb3ducmV2LnhtbFBLBQYAAAAABAAEAPMAAAAdBQAAAAA=&#10;" filled="f" stroked="f">
                      <v:textbox inset="2.16pt,1.44pt,0,1.44pt">
                        <w:txbxContent>
                          <w:p w14:paraId="5FE0B4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4240" behindDoc="0" locked="0" layoutInCell="1" allowOverlap="1" wp14:anchorId="22B17BA1" wp14:editId="0DE09759">
                      <wp:simplePos x="0" y="0"/>
                      <wp:positionH relativeFrom="column">
                        <wp:posOffset>1295400</wp:posOffset>
                      </wp:positionH>
                      <wp:positionV relativeFrom="paragraph">
                        <wp:posOffset>368300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C59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7BA1" id="Rectangle 4127" o:spid="_x0000_s1292" style="position:absolute;left:0;text-align:left;margin-left:102pt;margin-top:29pt;width:77pt;height:7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MNP+W2AQAASwMAAA4AAAAAAAAAAAAAAAAALgIAAGRycy9lMm9Eb2Mu&#10;eG1sUEsBAi0AFAAGAAgAAAAhALXmu0naAAAACgEAAA8AAAAAAAAAAAAAAAAAEAQAAGRycy9kb3du&#10;cmV2LnhtbFBLBQYAAAAABAAEAPMAAAAXBQAAAAA=&#10;" filled="f" stroked="f">
                      <v:textbox inset="2.16pt,1.44pt,0,1.44pt">
                        <w:txbxContent>
                          <w:p w14:paraId="1D9C59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5264" behindDoc="0" locked="0" layoutInCell="1" allowOverlap="1" wp14:anchorId="7C1AEC39" wp14:editId="2FE53E12">
                      <wp:simplePos x="0" y="0"/>
                      <wp:positionH relativeFrom="column">
                        <wp:posOffset>1295400</wp:posOffset>
                      </wp:positionH>
                      <wp:positionV relativeFrom="paragraph">
                        <wp:posOffset>368300</wp:posOffset>
                      </wp:positionV>
                      <wp:extent cx="1003300" cy="762000"/>
                      <wp:effectExtent l="0" t="0" r="0" b="0"/>
                      <wp:wrapNone/>
                      <wp:docPr id="4126" name="Rectangle 4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6F0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AEC39" id="Rectangle 4126" o:spid="_x0000_s1293"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y7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Q5b1aUeO5wSj9R&#10;N+47q8gl2xsp1TTfSa8hphbLnuMTXKOE7kR+1OCmL9IiY9H4fNNYjZkITG4X202NkxB4tF5uF+hj&#10;l+qtOELKX1VwZHIYBYRSlOWn7ylfrr5ewboJzOX5ycvjYSxkmtX6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qTbLu6AQAASwMAAA4AAAAAAAAAAAAAAAAALgIAAGRycy9l&#10;Mm9Eb2MueG1sUEsBAi0AFAAGAAgAAAAhALSiYObcAAAACgEAAA8AAAAAAAAAAAAAAAAAFAQAAGRy&#10;cy9kb3ducmV2LnhtbFBLBQYAAAAABAAEAPMAAAAdBQAAAAA=&#10;" filled="f" stroked="f">
                      <v:textbox inset="2.16pt,1.44pt,0,1.44pt">
                        <w:txbxContent>
                          <w:p w14:paraId="3F96F0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6288" behindDoc="0" locked="0" layoutInCell="1" allowOverlap="1" wp14:anchorId="088AF9A8" wp14:editId="56984F96">
                      <wp:simplePos x="0" y="0"/>
                      <wp:positionH relativeFrom="column">
                        <wp:posOffset>1295400</wp:posOffset>
                      </wp:positionH>
                      <wp:positionV relativeFrom="paragraph">
                        <wp:posOffset>368300</wp:posOffset>
                      </wp:positionV>
                      <wp:extent cx="977900" cy="863600"/>
                      <wp:effectExtent l="0" t="0" r="0" b="0"/>
                      <wp:wrapNone/>
                      <wp:docPr id="4125" name="Rectangle 4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D20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AF9A8" id="Rectangle 4125" o:spid="_x0000_s1294" style="position:absolute;left:0;text-align:left;margin-left:102pt;margin-top:29pt;width:77pt;height:6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GfBjaLoBAABLAwAADgAAAAAAAAAAAAAAAAAuAgAAZHJzL2Uy&#10;b0RvYy54bWxQSwECLQAUAAYACAAAACEAHcHrytsAAAAKAQAADwAAAAAAAAAAAAAAAAAUBAAAZHJz&#10;L2Rvd25yZXYueG1sUEsFBgAAAAAEAAQA8wAAABwFAAAAAA==&#10;" filled="f" stroked="f">
                      <v:textbox inset="2.16pt,1.44pt,0,1.44pt">
                        <w:txbxContent>
                          <w:p w14:paraId="48D20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7312" behindDoc="0" locked="0" layoutInCell="1" allowOverlap="1" wp14:anchorId="2C32181E" wp14:editId="18D3FC96">
                      <wp:simplePos x="0" y="0"/>
                      <wp:positionH relativeFrom="column">
                        <wp:posOffset>1295400</wp:posOffset>
                      </wp:positionH>
                      <wp:positionV relativeFrom="paragraph">
                        <wp:posOffset>368300</wp:posOffset>
                      </wp:positionV>
                      <wp:extent cx="977900" cy="927100"/>
                      <wp:effectExtent l="0" t="0" r="0" b="0"/>
                      <wp:wrapNone/>
                      <wp:docPr id="4124" name="Rectangle 4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C4FB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2181E" id="Rectangle 4124" o:spid="_x0000_s1295" style="position:absolute;left:0;text-align:left;margin-left:102pt;margin-top:29pt;width:77pt;height:73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K14NRu2AQAASwMAAA4AAAAAAAAAAAAAAAAALgIAAGRycy9lMm9Eb2Mu&#10;eG1sUEsBAi0AFAAGAAgAAAAhALXmu0naAAAACgEAAA8AAAAAAAAAAAAAAAAAEAQAAGRycy9kb3du&#10;cmV2LnhtbFBLBQYAAAAABAAEAPMAAAAXBQAAAAA=&#10;" filled="f" stroked="f">
                      <v:textbox inset="2.16pt,1.44pt,0,1.44pt">
                        <w:txbxContent>
                          <w:p w14:paraId="64C4FB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8336" behindDoc="0" locked="0" layoutInCell="1" allowOverlap="1" wp14:anchorId="178DB720" wp14:editId="32B6F5AE">
                      <wp:simplePos x="0" y="0"/>
                      <wp:positionH relativeFrom="column">
                        <wp:posOffset>1295400</wp:posOffset>
                      </wp:positionH>
                      <wp:positionV relativeFrom="paragraph">
                        <wp:posOffset>368300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B76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DB720" id="Rectangle 4123" o:spid="_x0000_s1296"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VYugEAAEs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ebOgxHGLXfqN&#10;vnHXDYqcq72RUuX+Zr/GEFu89hQe4ZJFXGbxkwabvyiLTMXj09VjNSUisLhZbNY1dkLg1mq5WeAa&#10;Uaq3ywFiulfekrxgFJBKcZYff8Z0Pvr3CN7LZM7P51Wa9lMR06wKbK7tvTyhRJzR9IBBD35kVAwm&#10;UDJi3xmNrwcOipLhh0Njm9Vy0eCglGS+btY4wFASJL1/X+VO9B5HSSSg5BDAdD3yLRYVWtixIuwy&#10;XXkk3ueF/N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AeBVi6AQAASwMAAA4AAAAAAAAAAAAAAAAALgIAAGRycy9l&#10;Mm9Eb2MueG1sUEsBAi0AFAAGAAgAAAAhALSiYObcAAAACgEAAA8AAAAAAAAAAAAAAAAAFAQAAGRy&#10;cy9kb3ducmV2LnhtbFBLBQYAAAAABAAEAPMAAAAdBQAAAAA=&#10;" filled="f" stroked="f">
                      <v:textbox inset="2.16pt,1.44pt,0,1.44pt">
                        <w:txbxContent>
                          <w:p w14:paraId="09AB76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59360" behindDoc="0" locked="0" layoutInCell="1" allowOverlap="1" wp14:anchorId="2FFBF0C0" wp14:editId="6F4FB5BC">
                      <wp:simplePos x="0" y="0"/>
                      <wp:positionH relativeFrom="column">
                        <wp:posOffset>1295400</wp:posOffset>
                      </wp:positionH>
                      <wp:positionV relativeFrom="paragraph">
                        <wp:posOffset>368300</wp:posOffset>
                      </wp:positionV>
                      <wp:extent cx="977900" cy="927100"/>
                      <wp:effectExtent l="0" t="0" r="0" b="0"/>
                      <wp:wrapNone/>
                      <wp:docPr id="4122" name="Rectangle 41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FC8D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F0C0" id="Rectangle 4122" o:spid="_x0000_s1297" style="position:absolute;left:0;text-align:left;margin-left:102pt;margin-top:29pt;width:77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A5gFYGtAEAAEsDAAAOAAAAAAAAAAAAAAAAAC4CAABkcnMvZTJvRG9jLnht&#10;bFBLAQItABQABgAIAAAAIQC15rtJ2gAAAAoBAAAPAAAAAAAAAAAAAAAAAA4EAABkcnMvZG93bnJl&#10;di54bWxQSwUGAAAAAAQABADzAAAAFQUAAAAA&#10;" filled="f" stroked="f">
                      <v:textbox inset="2.16pt,1.44pt,0,1.44pt">
                        <w:txbxContent>
                          <w:p w14:paraId="17FC8D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0384" behindDoc="0" locked="0" layoutInCell="1" allowOverlap="1" wp14:anchorId="5FFBF225" wp14:editId="5F85513A">
                      <wp:simplePos x="0" y="0"/>
                      <wp:positionH relativeFrom="column">
                        <wp:posOffset>1295400</wp:posOffset>
                      </wp:positionH>
                      <wp:positionV relativeFrom="paragraph">
                        <wp:posOffset>368300</wp:posOffset>
                      </wp:positionV>
                      <wp:extent cx="977900" cy="927100"/>
                      <wp:effectExtent l="0" t="0" r="0" b="0"/>
                      <wp:wrapNone/>
                      <wp:docPr id="4121" name="Rectangle 4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7C9D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225" id="Rectangle 4121" o:spid="_x0000_s1298"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0CtgEAAEsDAAAOAAAAZHJzL2Uyb0RvYy54bWysU8luGzEMvRfoPwi617PEaNy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ei66ztKPHc4pe+o&#10;G/ejVeScnYyUqsy36DXHNGDZc3yCS5TQLeQXDa58kRZZqsanq8ZqyURg8lO3Xrc4CYFHFx+7NK/F&#10;EVL+rIIjxWEUEEpVlh+/pny++nIF6wqY8/PFy8t+qWT62/4F6j7IE1LEHc2PaLQNM6PCmkjJjHNn&#10;NP06cFCU2C8ehe1v1zc9LkoNuk2/wQWGGiDo/dss92IKuEoiAyWHCGacEG+VqMLCiVVil+0qK/E2&#10;ruBf/4Hdb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NuZXQK2AQAASwMAAA4AAAAAAAAAAAAAAAAALgIAAGRycy9lMm9Eb2Mu&#10;eG1sUEsBAi0AFAAGAAgAAAAhALXmu0naAAAACgEAAA8AAAAAAAAAAAAAAAAAEAQAAGRycy9kb3du&#10;cmV2LnhtbFBLBQYAAAAABAAEAPMAAAAXBQAAAAA=&#10;" filled="f" stroked="f">
                      <v:textbox inset="2.16pt,1.44pt,0,1.44pt">
                        <w:txbxContent>
                          <w:p w14:paraId="627C9D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1408" behindDoc="0" locked="0" layoutInCell="1" allowOverlap="1" wp14:anchorId="188A0B78" wp14:editId="02E6B591">
                      <wp:simplePos x="0" y="0"/>
                      <wp:positionH relativeFrom="column">
                        <wp:posOffset>1295400</wp:posOffset>
                      </wp:positionH>
                      <wp:positionV relativeFrom="paragraph">
                        <wp:posOffset>368300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5DF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0B78" id="Rectangle 4120" o:spid="_x0000_s1299"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5cuQ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eYMCee5wSj9R&#10;N+47q8g52xsp1TTfSa8hphbLXuIzXKKE7kR+1OCmL9IiY9H4dNVYjZkITG4Wm3WNDwk8Wi03C/Sx&#10;S/VRHCHlryo4MjmMAkIpyvLj95TPV9+vYN0E5vz85OVxPxYyzWrxDnUf5Akp4o7mJzTahoFRYU2k&#10;ZMC5M5peDxwUJfabR2Gb1XLR4KKUYL5u1rjAUAIEvf+c5V70AVdJZKDkEMF0PeItEhVYOLFC7LJd&#10;00p8jgv4j39g9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gcOXLkBAABLAwAADgAAAAAAAAAAAAAAAAAuAgAAZHJzL2Uy&#10;b0RvYy54bWxQSwECLQAUAAYACAAAACEAtKJg5twAAAAKAQAADwAAAAAAAAAAAAAAAAATBAAAZHJz&#10;L2Rvd25yZXYueG1sUEsFBgAAAAAEAAQA8wAAABwFAAAAAA==&#10;" filled="f" stroked="f">
                      <v:textbox inset="2.16pt,1.44pt,0,1.44pt">
                        <w:txbxContent>
                          <w:p w14:paraId="0FE5DF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2432" behindDoc="0" locked="0" layoutInCell="1" allowOverlap="1" wp14:anchorId="67D02D47" wp14:editId="3865E013">
                      <wp:simplePos x="0" y="0"/>
                      <wp:positionH relativeFrom="column">
                        <wp:posOffset>1295400</wp:posOffset>
                      </wp:positionH>
                      <wp:positionV relativeFrom="paragraph">
                        <wp:posOffset>368300</wp:posOffset>
                      </wp:positionV>
                      <wp:extent cx="977900" cy="927100"/>
                      <wp:effectExtent l="0" t="0" r="0" b="0"/>
                      <wp:wrapNone/>
                      <wp:docPr id="4119" name="Rectangle 41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5EB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02D47" id="Rectangle 4119" o:spid="_x0000_s1300" style="position:absolute;left:0;text-align:left;margin-left:102pt;margin-top:29pt;width:77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ijtQEAAEsDAAAOAAAAZHJzL2Uyb0RvYy54bWysU8luGzEMvRfoPwi617PEaJ2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ei6624p8dzhlL6j&#10;btyPVpFzdjJSqjLfotcc04Blz/EJLlFCt5BfNLjyRVpkqRqfrhqrJROBydtuvW5xEgKPLj52aV6L&#10;I6T8WQVHisMoIJSqLD9+Tfl89eUK1hUw5+eLl5f9Usn0n9YvUPdBnpAi7mh+RKNtmBkV1kRKZpw7&#10;o+nXgYOixH7xKCxW3vS4KDXoNv0GFxhqgKD3b7PciyngKokMlBwimHFCvFWiCgsnVoldtqusxNu4&#10;gn/9B3a/A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VPGoo7UBAABLAwAADgAAAAAAAAAAAAAAAAAuAgAAZHJzL2Uyb0RvYy54&#10;bWxQSwECLQAUAAYACAAAACEAtea7SdoAAAAKAQAADwAAAAAAAAAAAAAAAAAPBAAAZHJzL2Rvd25y&#10;ZXYueG1sUEsFBgAAAAAEAAQA8wAAABYFAAAAAA==&#10;" filled="f" stroked="f">
                      <v:textbox inset="2.16pt,1.44pt,0,1.44pt">
                        <w:txbxContent>
                          <w:p w14:paraId="585EB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3456" behindDoc="0" locked="0" layoutInCell="1" allowOverlap="1" wp14:anchorId="37521D3B" wp14:editId="64384296">
                      <wp:simplePos x="0" y="0"/>
                      <wp:positionH relativeFrom="column">
                        <wp:posOffset>1295400</wp:posOffset>
                      </wp:positionH>
                      <wp:positionV relativeFrom="paragraph">
                        <wp:posOffset>368300</wp:posOffset>
                      </wp:positionV>
                      <wp:extent cx="977900" cy="901700"/>
                      <wp:effectExtent l="0" t="0" r="0" b="0"/>
                      <wp:wrapNone/>
                      <wp:docPr id="4118" name="Rectangle 4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A3D6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1D3B" id="Rectangle 4118" o:spid="_x0000_s1301" style="position:absolute;left:0;text-align:left;margin-left:102pt;margin-top:29pt;width:77pt;height:71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sjfgsbkBAABLAwAADgAAAAAAAAAAAAAAAAAuAgAAZHJzL2Uy&#10;b0RvYy54bWxQSwECLQAUAAYACAAAACEA7A1WB9wAAAAKAQAADwAAAAAAAAAAAAAAAAATBAAAZHJz&#10;L2Rvd25yZXYueG1sUEsFBgAAAAAEAAQA8wAAABwFAAAAAA==&#10;" filled="f" stroked="f">
                      <v:textbox inset="2.16pt,1.44pt,0,1.44pt">
                        <w:txbxContent>
                          <w:p w14:paraId="2DA3D6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4480" behindDoc="0" locked="0" layoutInCell="1" allowOverlap="1" wp14:anchorId="5D5F72BF" wp14:editId="31C1E5B3">
                      <wp:simplePos x="0" y="0"/>
                      <wp:positionH relativeFrom="column">
                        <wp:posOffset>1295400</wp:posOffset>
                      </wp:positionH>
                      <wp:positionV relativeFrom="paragraph">
                        <wp:posOffset>368300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C5B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F72BF" id="Rectangle 4117" o:spid="_x0000_s1302"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0T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R01TRrShy3OKUf&#10;qBt3/ajIJTsYKVWeb9ZrCrHDsufwBNcoopvJzxps/iItMheNzzeN1ZyIwOR2ud3UOAmBR+vVdok+&#10;dqneigPE9EV5S7LDKCCUoiw/fYvpcvX1CtZlMJfns5fmw1zItOu7V6gHL89IEXc0PaLRo58YFaMJ&#10;lEw4d0bjryMHRcn41aGw7Xq1bHFRStBs2g0uMJQAQR/eZ7kTg8dVEgkoOQYw/YB4i0QFFk6sELtu&#10;V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t93RO6AQAASwMAAA4AAAAAAAAAAAAAAAAALgIAAGRycy9l&#10;Mm9Eb2MueG1sUEsBAi0AFAAGAAgAAAAhALSiYObcAAAACgEAAA8AAAAAAAAAAAAAAAAAFAQAAGRy&#10;cy9kb3ducmV2LnhtbFBLBQYAAAAABAAEAPMAAAAdBQAAAAA=&#10;" filled="f" stroked="f">
                      <v:textbox inset="2.16pt,1.44pt,0,1.44pt">
                        <w:txbxContent>
                          <w:p w14:paraId="0C2C5B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5504" behindDoc="0" locked="0" layoutInCell="1" allowOverlap="1" wp14:anchorId="7695D579" wp14:editId="6D2B6DCD">
                      <wp:simplePos x="0" y="0"/>
                      <wp:positionH relativeFrom="column">
                        <wp:posOffset>1295400</wp:posOffset>
                      </wp:positionH>
                      <wp:positionV relativeFrom="paragraph">
                        <wp:posOffset>368300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CFA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5D579" id="Rectangle 4116" o:spid="_x0000_s1303" style="position:absolute;left:0;text-align:left;margin-left:102pt;margin-top:29pt;width:79pt;height:60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Sm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R01TR3lDhucUo/&#10;UDfu+lGRS3YwUqo836zXFGKHZc/hCa5RRDeTnzXY/EVaZC4an28aqzkRgcntcrupcRICj9ar7RJ9&#10;7FK9FQeI6YvylmSHUUAoRVl++hbT5errFazLYC7PZy/Nh7mQadfrV6gHL89IEXc0PaLRo58YFaMJ&#10;lEw4d0bjryMHRcn41aGw7Xq1bHFRStBs2g0uMJQAQR/eZ7kTg8dVEgkoOQYw/YB4i0QFFk6sELtu&#10;V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qI9Ka6AQAASwMAAA4AAAAAAAAAAAAAAAAALgIAAGRycy9l&#10;Mm9Eb2MueG1sUEsBAi0AFAAGAAgAAAAhALSiYObcAAAACgEAAA8AAAAAAAAAAAAAAAAAFAQAAGRy&#10;cy9kb3ducmV2LnhtbFBLBQYAAAAABAAEAPMAAAAdBQAAAAA=&#10;" filled="f" stroked="f">
                      <v:textbox inset="2.16pt,1.44pt,0,1.44pt">
                        <w:txbxContent>
                          <w:p w14:paraId="50FCFA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6528" behindDoc="0" locked="0" layoutInCell="1" allowOverlap="1" wp14:anchorId="36205293" wp14:editId="110CAA0C">
                      <wp:simplePos x="0" y="0"/>
                      <wp:positionH relativeFrom="column">
                        <wp:posOffset>1295400</wp:posOffset>
                      </wp:positionH>
                      <wp:positionV relativeFrom="paragraph">
                        <wp:posOffset>368300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04A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5293" id="Rectangle 4115" o:spid="_x0000_s1304" style="position:absolute;left:0;text-align:left;margin-left:102pt;margin-top:29pt;width:79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YugEAAEs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VdVXShy3OKXf&#10;qBt3vZHknB1018l5vrNeY4gtlj2GB7hEEd2Z/KTAzl+kRaas8emqsZwSEZjcLDdNiZMQeLRebZbo&#10;Y5firThATN+lt2R2GAWEkpXlx58xna++XsG6Gcz5+dlL037KZOp18wp177sTUsQdTfdolPEjo8Lo&#10;QMmIc2c0vhw4SErMD4fC1uvVssZFyUHV1A0uMOQAQe/fZ7kTg8dVEgkoOQTQ/YB4s0QZFk4sE7ts&#10;17wS7+MM/u0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T9/li6AQAASwMAAA4AAAAAAAAAAAAAAAAALgIAAGRycy9l&#10;Mm9Eb2MueG1sUEsBAi0AFAAGAAgAAAAhALSiYObcAAAACgEAAA8AAAAAAAAAAAAAAAAAFAQAAGRy&#10;cy9kb3ducmV2LnhtbFBLBQYAAAAABAAEAPMAAAAdBQAAAAA=&#10;" filled="f" stroked="f">
                      <v:textbox inset="2.16pt,1.44pt,0,1.44pt">
                        <w:txbxContent>
                          <w:p w14:paraId="17604A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7552" behindDoc="0" locked="0" layoutInCell="1" allowOverlap="1" wp14:anchorId="2DE43D44" wp14:editId="280F284E">
                      <wp:simplePos x="0" y="0"/>
                      <wp:positionH relativeFrom="column">
                        <wp:posOffset>1295400</wp:posOffset>
                      </wp:positionH>
                      <wp:positionV relativeFrom="paragraph">
                        <wp:posOffset>368300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3AD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43D44" id="Rectangle 4114" o:spid="_x0000_s1305"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ftugEAAEs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R01TQrShy3OKXv&#10;qBt3/ajIJTsYKVWeb9ZrCrHDspfwDNcoopvJzxps/iItMheNzzeN1ZyIwOR2ud3UOAmBR+vVdok+&#10;dqneigPE9Fl5S7LDKCCUoiw/fY3pcvX1CtZlMJfns5fmw1zItOvtK9SDl2ekiDuantDo0U+MitEE&#10;SiacO6Px15GDomT84lDYdr1atrgoJWg27QYXGEqAoA/vs9yJweMqiQSUHAOYfkC8RaICCydWiF23&#10;K6/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UI1+26AQAASwMAAA4AAAAAAAAAAAAAAAAALgIAAGRycy9l&#10;Mm9Eb2MueG1sUEsBAi0AFAAGAAgAAAAhALSiYObcAAAACgEAAA8AAAAAAAAAAAAAAAAAFAQAAGRy&#10;cy9kb3ducmV2LnhtbFBLBQYAAAAABAAEAPMAAAAdBQAAAAA=&#10;" filled="f" stroked="f">
                      <v:textbox inset="2.16pt,1.44pt,0,1.44pt">
                        <w:txbxContent>
                          <w:p w14:paraId="7353AD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8576" behindDoc="0" locked="0" layoutInCell="1" allowOverlap="1" wp14:anchorId="688A0091" wp14:editId="1144986A">
                      <wp:simplePos x="0" y="0"/>
                      <wp:positionH relativeFrom="column">
                        <wp:posOffset>1295400</wp:posOffset>
                      </wp:positionH>
                      <wp:positionV relativeFrom="paragraph">
                        <wp:posOffset>368300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896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A0091" id="Rectangle 4113" o:spid="_x0000_s1306" style="position:absolute;left:0;text-align:left;margin-left:102pt;margin-top:29pt;width:79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kugEAAEsDAAAOAAAAZHJzL2Uyb0RvYy54bWysU8tu2zAQvBfoPxC813rYaGT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FN06wpcdxil76j&#10;b9yNRpJLddLDIHN/s19ziD1eew5PcM0iLrP4RYHNX5RFluLx+eaxXBIRWNyut12NnRC4dbfZrnGN&#10;KNXr5QAxfZbekrxgFJBKcZafvsZ0Ofr7CN7LZC7P51VaDksR03YFNtcOfjijRJzR9IhBGT8zKowO&#10;lMzYd0bjzyMHSYn54tDY9m6zbnFQStJ0bYcDDCVB0oe3Ve7E5HGURAJKjgH0OCHfYlGhhR0rwq7T&#10;lUfibV7Iv/4D+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L7JyS6AQAASwMAAA4AAAAAAAAAAAAAAAAALgIAAGRycy9l&#10;Mm9Eb2MueG1sUEsBAi0AFAAGAAgAAAAhALSiYObcAAAACgEAAA8AAAAAAAAAAAAAAAAAFAQAAGRy&#10;cy9kb3ducmV2LnhtbFBLBQYAAAAABAAEAPMAAAAdBQAAAAA=&#10;" filled="f" stroked="f">
                      <v:textbox inset="2.16pt,1.44pt,0,1.44pt">
                        <w:txbxContent>
                          <w:p w14:paraId="7AF896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69600" behindDoc="0" locked="0" layoutInCell="1" allowOverlap="1" wp14:anchorId="0F97D6E7" wp14:editId="4F1C1ED4">
                      <wp:simplePos x="0" y="0"/>
                      <wp:positionH relativeFrom="column">
                        <wp:posOffset>1295400</wp:posOffset>
                      </wp:positionH>
                      <wp:positionV relativeFrom="paragraph">
                        <wp:posOffset>368300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024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D6E7" id="Rectangle 4112" o:spid="_x0000_s1307" style="position:absolute;left:0;text-align:left;margin-left:102pt;margin-top:29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6RuAEAAEsDAAAOAAAAZHJzL2Uyb0RvYy54bWysU9tu2zAMfR+wfxD0vviSYHW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aVpKPHc4pe+o&#10;G/eDVeSSHY2UapnvotcUU49lz/EJrlFCdyE/a3DLF2mRuWh8vmms5kwEJrfrbVfjJAQe3W22a/Sx&#10;S/VaHCHlzyo4sjiMAkIpyvLT15QvV39fwboFzOX5xcvzYS5k2u4G9RDkGSnijuZHNNqGiVFhTaRk&#10;wrkzmn4eOShK7BePwrZ3mzXqkEvQdG2HCwwlQNCHt1nuxRhwlUQGSo4RzDAi3vJugYUTK8Su27Ws&#10;xNu4gH/9B/a/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zDg6RuAEAAEsDAAAOAAAAAAAAAAAAAAAAAC4CAABkcnMvZTJv&#10;RG9jLnhtbFBLAQItABQABgAIAAAAIQC0omDm3AAAAAoBAAAPAAAAAAAAAAAAAAAAABIEAABkcnMv&#10;ZG93bnJldi54bWxQSwUGAAAAAAQABADzAAAAGwUAAAAA&#10;" filled="f" stroked="f">
                      <v:textbox inset="2.16pt,1.44pt,0,1.44pt">
                        <w:txbxContent>
                          <w:p w14:paraId="74D024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0624" behindDoc="0" locked="0" layoutInCell="1" allowOverlap="1" wp14:anchorId="04D78CBA" wp14:editId="5C3E69A6">
                      <wp:simplePos x="0" y="0"/>
                      <wp:positionH relativeFrom="column">
                        <wp:posOffset>1295400</wp:posOffset>
                      </wp:positionH>
                      <wp:positionV relativeFrom="paragraph">
                        <wp:posOffset>368300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8CF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8CBA" id="Rectangle 4111" o:spid="_x0000_s1308"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WV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zSUeO5wSt9R&#10;N+4Hq8glOxop1TLfRa8pph7LnuMTXKOE7kJ+1uCWL9Iic9H4fNNYzZkITG7X267GSQg8utts1+hj&#10;l+q1OELKn1VwZHEYBYRSlOWnrylfrr5cwboFzOX5xcvzYS5k2q59gXoI8owUcUfzIxptw8SosCZS&#10;MuHcGU2/jhwUJfaLR2Hbu826xUUpQdO1HS4wlABBH95muRdjwFUSGSg5RjDDiHiLRAUWTqwQu27X&#10;shJv4wL+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0RcFlbkBAABLAwAADgAAAAAAAAAAAAAAAAAuAgAAZHJzL2Uy&#10;b0RvYy54bWxQSwECLQAUAAYACAAAACEAtKJg5twAAAAKAQAADwAAAAAAAAAAAAAAAAATBAAAZHJz&#10;L2Rvd25yZXYueG1sUEsFBgAAAAAEAAQA8wAAABwFAAAAAA==&#10;" filled="f" stroked="f">
                      <v:textbox inset="2.16pt,1.44pt,0,1.44pt">
                        <w:txbxContent>
                          <w:p w14:paraId="0E38CF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1648" behindDoc="0" locked="0" layoutInCell="1" allowOverlap="1" wp14:anchorId="6167FA57" wp14:editId="6CFBD12A">
                      <wp:simplePos x="0" y="0"/>
                      <wp:positionH relativeFrom="column">
                        <wp:posOffset>1295400</wp:posOffset>
                      </wp:positionH>
                      <wp:positionV relativeFrom="paragraph">
                        <wp:posOffset>368300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448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7FA57" id="Rectangle 4110" o:spid="_x0000_s1309"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wguQEAAEs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6BAnjuc0nfU&#10;jfvBKnLJjkZKtcx30WuKqcey5/gE1yihu5CfNbjli7TIXDQ+3zRWcyYCk9v1tqvxIYFHd5vtGn3s&#10;Ur0WR0j5swqOLA6jgFCKsvz0NeXL1ZcrWLeAuTy/eHk+zIVM261foB6CPCNF3NH8iEbbMDEqrImU&#10;TDh3RtOvIwdFif3iUdj2brNucVFK0HRthwsMJUDQh7dZ7sUYcJVEBkqOEcwwIt4iUYGFEyvErtu1&#10;rMTbuIB//Qf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sOIsILkBAABLAwAADgAAAAAAAAAAAAAAAAAuAgAAZHJzL2Uy&#10;b0RvYy54bWxQSwECLQAUAAYACAAAACEAtKJg5twAAAAKAQAADwAAAAAAAAAAAAAAAAATBAAAZHJz&#10;L2Rvd25yZXYueG1sUEsFBgAAAAAEAAQA8wAAABwFAAAAAA==&#10;" filled="f" stroked="f">
                      <v:textbox inset="2.16pt,1.44pt,0,1.44pt">
                        <w:txbxContent>
                          <w:p w14:paraId="069448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2672" behindDoc="0" locked="0" layoutInCell="1" allowOverlap="1" wp14:anchorId="1394383D" wp14:editId="383E38EE">
                      <wp:simplePos x="0" y="0"/>
                      <wp:positionH relativeFrom="column">
                        <wp:posOffset>1295400</wp:posOffset>
                      </wp:positionH>
                      <wp:positionV relativeFrom="paragraph">
                        <wp:posOffset>368300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D4B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4383D" id="Rectangle 4109" o:spid="_x0000_s1310"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gT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y3pDiecOp/QD&#10;deO+t4qcs4ORUs3znfUaY+qw7CU+wyVK6M7kJw1u/iItMhWNT1eN1ZSJwORmtWlrnITAo9v1ZoU+&#10;dqneiyOk/E0FR2aHUUAoRVl+fEj5fPXtCtbNYM7Pz16e9lMh07Tr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UcaBO6AQAASwMAAA4AAAAAAAAAAAAAAAAALgIAAGRycy9l&#10;Mm9Eb2MueG1sUEsBAi0AFAAGAAgAAAAhALSiYObcAAAACgEAAA8AAAAAAAAAAAAAAAAAFAQAAGRy&#10;cy9kb3ducmV2LnhtbFBLBQYAAAAABAAEAPMAAAAdBQAAAAA=&#10;" filled="f" stroked="f">
                      <v:textbox inset="2.16pt,1.44pt,0,1.44pt">
                        <w:txbxContent>
                          <w:p w14:paraId="180D4B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3696" behindDoc="0" locked="0" layoutInCell="1" allowOverlap="1" wp14:anchorId="461AC1DA" wp14:editId="0B8B954D">
                      <wp:simplePos x="0" y="0"/>
                      <wp:positionH relativeFrom="column">
                        <wp:posOffset>1295400</wp:posOffset>
                      </wp:positionH>
                      <wp:positionV relativeFrom="paragraph">
                        <wp:posOffset>368300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000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AC1DA" id="Rectangle 4108" o:spid="_x0000_s1311"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Gm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ZY2z8tzhlH6h&#10;btz3VpFzdjBSqnm+s15jTB2WPcYHuEQJ3Zn8pMHNX6RFpqLx6aqxmjIRmNysNm2NkxB4dLPerNDH&#10;LtVLcYSUv6ngyOwwCgilKMuPP1I+X32+gnUzmPPzs5en/VTINO3nZ6j7IE9IEXc036PRNoyMCmsi&#10;JSPOndH058BBUWK/exS2uVmvGlyUEizbpkVRoAQIev86y70YAq6SyEDJIYLpB8RbJCqwcGKF2GW7&#10;5pV4HRfwL//A7i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TpQaa6AQAASwMAAA4AAAAAAAAAAAAAAAAALgIAAGRycy9l&#10;Mm9Eb2MueG1sUEsBAi0AFAAGAAgAAAAhALSiYObcAAAACgEAAA8AAAAAAAAAAAAAAAAAFAQAAGRy&#10;cy9kb3ducmV2LnhtbFBLBQYAAAAABAAEAPMAAAAdBQAAAAA=&#10;" filled="f" stroked="f">
                      <v:textbox inset="2.16pt,1.44pt,0,1.44pt">
                        <w:txbxContent>
                          <w:p w14:paraId="3D5000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4720" behindDoc="0" locked="0" layoutInCell="1" allowOverlap="1" wp14:anchorId="04EB5AEE" wp14:editId="540C1987">
                      <wp:simplePos x="0" y="0"/>
                      <wp:positionH relativeFrom="column">
                        <wp:posOffset>1295400</wp:posOffset>
                      </wp:positionH>
                      <wp:positionV relativeFrom="paragraph">
                        <wp:posOffset>368300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B1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B5AEE" id="Rectangle 4107" o:spid="_x0000_s1312"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I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y3pDiecOp/QD&#10;deO+t4pcsoORUs3znfUaY+qw7Dk+wTVK6M7kJw1u/iItMhWNzzeN1ZSJwOR2tW1rnITAo816u0If&#10;u1RvxRFS/qKCI7PDKCCUoiw/fUv5cvX1CtbNYC7Pz16eDlMh07R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L7Z0i6AQAASwMAAA4AAAAAAAAAAAAAAAAALgIAAGRycy9l&#10;Mm9Eb2MueG1sUEsBAi0AFAAGAAgAAAAhALSiYObcAAAACgEAAA8AAAAAAAAAAAAAAAAAFAQAAGRy&#10;cy9kb3ducmV2LnhtbFBLBQYAAAAABAAEAPMAAAAdBQAAAAA=&#10;" filled="f" stroked="f">
                      <v:textbox inset="2.16pt,1.44pt,0,1.44pt">
                        <w:txbxContent>
                          <w:p w14:paraId="3D06B1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5744" behindDoc="0" locked="0" layoutInCell="1" allowOverlap="1" wp14:anchorId="6F3C2B4E" wp14:editId="72563250">
                      <wp:simplePos x="0" y="0"/>
                      <wp:positionH relativeFrom="column">
                        <wp:posOffset>1295400</wp:posOffset>
                      </wp:positionH>
                      <wp:positionV relativeFrom="paragraph">
                        <wp:posOffset>368300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6F3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C2B4E" id="Rectangle 4106" o:spid="_x0000_s1313"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79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y/qOEs8dTukH&#10;6sZ9bxW5ZAcjpZrnO+s1xtRh2XN8gmuU0J3JTxrc/EVaZCoan28aqykTgcntatvWOAmBR5v1doU+&#10;dqneiiOk/EUFR2aHUUAoRVl++pby5errFaybwVyen708HaZCpmk3r1APQZ6RIu5ofkSjbRgZFdZE&#10;SkacO6Pp15GDosR+9Shss1mvGlyUEizbps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MOTv26AQAASwMAAA4AAAAAAAAAAAAAAAAALgIAAGRycy9l&#10;Mm9Eb2MueG1sUEsBAi0AFAAGAAgAAAAhALSiYObcAAAACgEAAA8AAAAAAAAAAAAAAAAAFAQAAGRy&#10;cy9kb3ducmV2LnhtbFBLBQYAAAAABAAEAPMAAAAdBQAAAAA=&#10;" filled="f" stroked="f">
                      <v:textbox inset="2.16pt,1.44pt,0,1.44pt">
                        <w:txbxContent>
                          <w:p w14:paraId="23C6F3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6768" behindDoc="0" locked="0" layoutInCell="1" allowOverlap="1" wp14:anchorId="6FD52550" wp14:editId="5F0570D0">
                      <wp:simplePos x="0" y="0"/>
                      <wp:positionH relativeFrom="column">
                        <wp:posOffset>1295400</wp:posOffset>
                      </wp:positionH>
                      <wp:positionV relativeFrom="paragraph">
                        <wp:posOffset>368300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399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2550" id="Rectangle 4105" o:spid="_x0000_s1314"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XtEA7kBAABLAwAADgAAAAAAAAAAAAAAAAAuAgAAZHJzL2Uy&#10;b0RvYy54bWxQSwECLQAUAAYACAAAACEAtKJg5twAAAAKAQAADwAAAAAAAAAAAAAAAAATBAAAZHJz&#10;L2Rvd25yZXYueG1sUEsFBgAAAAAEAAQA8wAAABwFAAAAAA==&#10;" filled="f" stroked="f">
                      <v:textbox inset="2.16pt,1.44pt,0,1.44pt">
                        <w:txbxContent>
                          <w:p w14:paraId="6CE399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7792" behindDoc="0" locked="0" layoutInCell="1" allowOverlap="1" wp14:anchorId="6EC5B40D" wp14:editId="3199446B">
                      <wp:simplePos x="0" y="0"/>
                      <wp:positionH relativeFrom="column">
                        <wp:posOffset>1295400</wp:posOffset>
                      </wp:positionH>
                      <wp:positionV relativeFrom="paragraph">
                        <wp:posOffset>368300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D3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5B40D" id="Rectangle 4104" o:spid="_x0000_s1315"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22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y3pNiecOp/QD&#10;deO+t4qcs4ORUs3znfUaY+qw7CU+wyVK6M7kJw1u/iItMhWNT1eN1ZSJwORmtWlrnITAo9v1ZoU+&#10;dqneiyOk/E0FR2aHUUAoRVl+fEj5fPXtCtbNYM7Pz16e9lMh07Sb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yObba6AQAASwMAAA4AAAAAAAAAAAAAAAAALgIAAGRycy9l&#10;Mm9Eb2MueG1sUEsBAi0AFAAGAAgAAAAhALSiYObcAAAACgEAAA8AAAAAAAAAAAAAAAAAFAQAAGRy&#10;cy9kb3ducmV2LnhtbFBLBQYAAAAABAAEAPMAAAAdBQAAAAA=&#10;" filled="f" stroked="f">
                      <v:textbox inset="2.16pt,1.44pt,0,1.44pt">
                        <w:txbxContent>
                          <w:p w14:paraId="79ACD3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8816" behindDoc="0" locked="0" layoutInCell="1" allowOverlap="1" wp14:anchorId="5FE293B6" wp14:editId="12499AF7">
                      <wp:simplePos x="0" y="0"/>
                      <wp:positionH relativeFrom="column">
                        <wp:posOffset>1295400</wp:posOffset>
                      </wp:positionH>
                      <wp:positionV relativeFrom="paragraph">
                        <wp:posOffset>368300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21F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93B6" id="Rectangle 4103" o:spid="_x0000_s1316"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ceugEAAEsDAAAOAAAAZHJzL2Uyb0RvYy54bWysU8tu2zAQvBfoPxC815Jlo7E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petitKPHfYpe/o&#10;G/eDVeRSHY2UqvS3+DXF1OO15/gE1yzhsoifNbjyRVlkrh6fbx6rOROBxe1qu2mxEwK37tbbFa4R&#10;pXm9HCHlzyo4UhaMAlKpzvLT15QvR38fwXuFzOX5ssrzYa5ium2FLbVDkGeUiDOaHzFoGyZGhTWR&#10;kgn7zmj6eeSgKLFfPBrb3a1XHQ5KTZabboMDDDVB0oe3Ve7FGHCURAZKjhHMMCLfalGlhR2rwq7T&#10;VUbibV7Jv/4D+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mDJx66AQAASwMAAA4AAAAAAAAAAAAAAAAALgIAAGRycy9l&#10;Mm9Eb2MueG1sUEsBAi0AFAAGAAgAAAAhALSiYObcAAAACgEAAA8AAAAAAAAAAAAAAAAAFAQAAGRy&#10;cy9kb3ducmV2LnhtbFBLBQYAAAAABAAEAPMAAAAdBQAAAAA=&#10;" filled="f" stroked="f">
                      <v:textbox inset="2.16pt,1.44pt,0,1.44pt">
                        <w:txbxContent>
                          <w:p w14:paraId="23C21F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79840" behindDoc="0" locked="0" layoutInCell="1" allowOverlap="1" wp14:anchorId="2CCAB426" wp14:editId="776DD50B">
                      <wp:simplePos x="0" y="0"/>
                      <wp:positionH relativeFrom="column">
                        <wp:posOffset>1295400</wp:posOffset>
                      </wp:positionH>
                      <wp:positionV relativeFrom="paragraph">
                        <wp:posOffset>368300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873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AB426" id="Rectangle 4102" o:spid="_x0000_s1317"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6r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21HiecOp/Qd&#10;deN+sIpcsqORUpX5Fr2mmHose45PcI0SuoX8rMGVL9Iic9X4fNNYzZkITG5X202LkxB4dLfertDH&#10;Ls1rcYSUP6vgSHEYBYRSleWnrylfrv6+gnUFzOX54uX5MFcy3fYG9RDkGSnijuZHNNqGiVFhTaRk&#10;wrkzmn4eOShK7BePwnZ36xXqkGuw3HQbXGCoAYI+vM1yL8aAqyQyUHKMYIYR8dZ3KyycWCV23a6y&#10;Em/jCv71H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Idg6ruAEAAEsDAAAOAAAAAAAAAAAAAAAAAC4CAABkcnMvZTJv&#10;RG9jLnhtbFBLAQItABQABgAIAAAAIQC0omDm3AAAAAoBAAAPAAAAAAAAAAAAAAAAABIEAABkcnMv&#10;ZG93bnJldi54bWxQSwUGAAAAAAQABADzAAAAGwUAAAAA&#10;" filled="f" stroked="f">
                      <v:textbox inset="2.16pt,1.44pt,0,1.44pt">
                        <w:txbxContent>
                          <w:p w14:paraId="296873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0864" behindDoc="0" locked="0" layoutInCell="1" allowOverlap="1" wp14:anchorId="4B92EC86" wp14:editId="5E88AF50">
                      <wp:simplePos x="0" y="0"/>
                      <wp:positionH relativeFrom="column">
                        <wp:posOffset>1295400</wp:posOffset>
                      </wp:positionH>
                      <wp:positionV relativeFrom="paragraph">
                        <wp:posOffset>368300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D98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2EC86" id="Rectangle 4101" o:spid="_x0000_s1318"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WvuQEAAEs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eiqqRtKPHc4pR+o&#10;G/e9VeScHYyUap7vrNcYU4dlL/EZLlFCdyY/aXDzF2mRqWh8umqspkwEJjfLzbrGSQg8ul1tluhj&#10;l+q9OELK31RwZHYYBYRSlOXHh5TPV9+uYN0M5vz87OVpPxUy7aZ9g7oP8oQUcUfzExptw8iosCZS&#10;MuLcGU2/DxwUJfa7R2Hb29WyxUUpQbNu17jAUAIEvf+Y5V4MAVdJZKDkEMH0A+ItEhVYOLFC7LJd&#10;80p8jAv493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6m8Fr7kBAABLAwAADgAAAAAAAAAAAAAAAAAuAgAAZHJzL2Uy&#10;b0RvYy54bWxQSwECLQAUAAYACAAAACEAtKJg5twAAAAKAQAADwAAAAAAAAAAAAAAAAATBAAAZHJz&#10;L2Rvd25yZXYueG1sUEsFBgAAAAAEAAQA8wAAABwFAAAAAA==&#10;" filled="f" stroked="f">
                      <v:textbox inset="2.16pt,1.44pt,0,1.44pt">
                        <w:txbxContent>
                          <w:p w14:paraId="6C5D98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1888" behindDoc="0" locked="0" layoutInCell="1" allowOverlap="1" wp14:anchorId="3CBA79B6" wp14:editId="58DC194D">
                      <wp:simplePos x="0" y="0"/>
                      <wp:positionH relativeFrom="column">
                        <wp:posOffset>1295400</wp:posOffset>
                      </wp:positionH>
                      <wp:positionV relativeFrom="paragraph">
                        <wp:posOffset>368300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C91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A79B6" id="Rectangle 4100" o:spid="_x0000_s1319"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wauQ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1sUyHOHU/qO&#10;unE/WEUu2dFIqcp8i15TTD2WPccnuEYJ3UJ+1uDKF2mRuWp8vmms5kwEJrer7aY8JPDobr1doY9d&#10;mtfiCCl/VsGR4jAKCKUqy09fU75cfbmCdQXM5fni5fkwVzLddvUC9RDkGSnijuZHNNqGiVFhTaRk&#10;wrkzmn4dOShK7BePwnZ361WHi1KD5abb4AJDDRD04W2WezEGXCWRgZJjBDOMiLdKVGHhxCqx63aV&#10;lXgbV/Cv/8D+N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5osGrkBAABLAwAADgAAAAAAAAAAAAAAAAAuAgAAZHJzL2Uy&#10;b0RvYy54bWxQSwECLQAUAAYACAAAACEAtKJg5twAAAAKAQAADwAAAAAAAAAAAAAAAAATBAAAZHJz&#10;L2Rvd25yZXYueG1sUEsFBgAAAAAEAAQA8wAAABwFAAAAAA==&#10;" filled="f" stroked="f">
                      <v:textbox inset="2.16pt,1.44pt,0,1.44pt">
                        <w:txbxContent>
                          <w:p w14:paraId="16EC91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2912" behindDoc="0" locked="0" layoutInCell="1" allowOverlap="1" wp14:anchorId="0EC3852E" wp14:editId="7DD8DFE4">
                      <wp:simplePos x="0" y="0"/>
                      <wp:positionH relativeFrom="column">
                        <wp:posOffset>1295400</wp:posOffset>
                      </wp:positionH>
                      <wp:positionV relativeFrom="paragraph">
                        <wp:posOffset>368300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783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3852E" id="Rectangle 4099" o:spid="_x0000_s1320"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MugEAAEs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67alxHOHU/qB&#10;unHfW0XO2cFIqeb5znqNMXVY9hKf4RIldGfykwY3f5EWmYrGp6vGaspEYLJdtZsaJyHw6HbdrtDH&#10;LtV7cYSUv6ngyOwwCgilKMuPDymfr75dwboZzPn52cvTfipkmnb9BnUf5Akp4o7mJzTahpFRYU2k&#10;ZMS5M5p+HzgoSux3j8I2t+tVg4tSguWm2eACQwkQ9P5jlnsxBFwlkYGSQwTTD4i3SFRg4cQKsct2&#10;zSvxMS7g3/+B3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Pb/Ay6AQAASwMAAA4AAAAAAAAAAAAAAAAALgIAAGRycy9l&#10;Mm9Eb2MueG1sUEsBAi0AFAAGAAgAAAAhALSiYObcAAAACgEAAA8AAAAAAAAAAAAAAAAAFAQAAGRy&#10;cy9kb3ducmV2LnhtbFBLBQYAAAAABAAEAPMAAAAdBQAAAAA=&#10;" filled="f" stroked="f">
                      <v:textbox inset="2.16pt,1.44pt,0,1.44pt">
                        <w:txbxContent>
                          <w:p w14:paraId="228783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3936" behindDoc="0" locked="0" layoutInCell="1" allowOverlap="1" wp14:anchorId="04123826" wp14:editId="4A00C945">
                      <wp:simplePos x="0" y="0"/>
                      <wp:positionH relativeFrom="column">
                        <wp:posOffset>1295400</wp:posOffset>
                      </wp:positionH>
                      <wp:positionV relativeFrom="paragraph">
                        <wp:posOffset>368300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0F0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23826" id="Rectangle 4098" o:spid="_x0000_s1321"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W5ugEAAEs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dYuz8tzhlH6h&#10;btz3VpFzdjBSqnm+s15jTB2WPcYHuEQJ3Zn8pMHNX6RFpqLx6aqxmjIRmGxX7abGSQg8ulm3K/Sx&#10;S/VSHCHlbyo4MjuMAkIpyvLjj5TPV5+vYN0M5vz87OVpPxUyTfv5Geo+yBNSxB3N92i0DSOjwppI&#10;yYhzZzT9OXBQlNjvHoVtbtarBhelBMtNs0FRoAQIev86y70YAq6SyEDJIYLpB8RbJCqwcGKF2GW7&#10;5pV4HRfwL//A7i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Iu1bm6AQAASwMAAA4AAAAAAAAAAAAAAAAALgIAAGRycy9l&#10;Mm9Eb2MueG1sUEsBAi0AFAAGAAgAAAAhALSiYObcAAAACgEAAA8AAAAAAAAAAAAAAAAAFAQAAGRy&#10;cy9kb3ducmV2LnhtbFBLBQYAAAAABAAEAPMAAAAdBQAAAAA=&#10;" filled="f" stroked="f">
                      <v:textbox inset="2.16pt,1.44pt,0,1.44pt">
                        <w:txbxContent>
                          <w:p w14:paraId="0760F0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4960" behindDoc="0" locked="0" layoutInCell="1" allowOverlap="1" wp14:anchorId="1B363023" wp14:editId="08E180EA">
                      <wp:simplePos x="0" y="0"/>
                      <wp:positionH relativeFrom="column">
                        <wp:posOffset>1295400</wp:posOffset>
                      </wp:positionH>
                      <wp:positionV relativeFrom="paragraph">
                        <wp:posOffset>368300</wp:posOffset>
                      </wp:positionV>
                      <wp:extent cx="1003300" cy="762000"/>
                      <wp:effectExtent l="0" t="0" r="0" b="0"/>
                      <wp:wrapNone/>
                      <wp:docPr id="4097" name="Rectangle 4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21C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63023" id="Rectangle 4097" o:spid="_x0000_s1322"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NX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63ZDiecOp/QD&#10;deO+t4pcsoORUs3znfUaY+qw7Dk+wTVK6M7kJw1u/iItMhWNzzeN1ZSJwGS7arc1TkLg0WbdrtDH&#10;LtVbcYSUv6jgyOwwCgilKMtP31K+XH29gnUzmMvzs5enw1TINO3dK9RDkGekiDuaH9FoG0ZGhTWR&#10;khHnzmj6deSgKLFfPQrbbNarBhelBMtts8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Q881e6AQAASwMAAA4AAAAAAAAAAAAAAAAALgIAAGRycy9l&#10;Mm9Eb2MueG1sUEsBAi0AFAAGAAgAAAAhALSiYObcAAAACgEAAA8AAAAAAAAAAAAAAAAAFAQAAGRy&#10;cy9kb3ducmV2LnhtbFBLBQYAAAAABAAEAPMAAAAdBQAAAAA=&#10;" filled="f" stroked="f">
                      <v:textbox inset="2.16pt,1.44pt,0,1.44pt">
                        <w:txbxContent>
                          <w:p w14:paraId="00821C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5984" behindDoc="0" locked="0" layoutInCell="1" allowOverlap="1" wp14:anchorId="4E1B4E73" wp14:editId="089D6986">
                      <wp:simplePos x="0" y="0"/>
                      <wp:positionH relativeFrom="column">
                        <wp:posOffset>1295400</wp:posOffset>
                      </wp:positionH>
                      <wp:positionV relativeFrom="paragraph">
                        <wp:posOffset>368300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FE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B4E73" id="Rectangle 4096" o:spid="_x0000_s1323"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ri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6/aOEs8dTukH&#10;6sZ9bxW5ZAcjpZrnO+s1xtRh2XN8gmuU0J3JTxrc/EVaZCoan28aqykTgcl21W5rnITAo826XaGP&#10;Xaq34ggpf1HBkdlhFBBKUZafvqV8ufp6BetmMJfnZy9Ph6mQadrNK9RDkGekiDuaH9FoG0ZGhTWR&#10;khHnzmj6deSgKLFfPQrbbNarBhelBMtts8UFhhIg6MP7LPdiCLhKIgMlxwimHxBvkajAwokVYtft&#10;mlfifVzAv/0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XJ2uK6AQAASwMAAA4AAAAAAAAAAAAAAAAALgIAAGRycy9l&#10;Mm9Eb2MueG1sUEsBAi0AFAAGAAgAAAAhALSiYObcAAAACgEAAA8AAAAAAAAAAAAAAAAAFAQAAGRy&#10;cy9kb3ducmV2LnhtbFBLBQYAAAAABAAEAPMAAAAdBQAAAAA=&#10;" filled="f" stroked="f">
                      <v:textbox inset="2.16pt,1.44pt,0,1.44pt">
                        <w:txbxContent>
                          <w:p w14:paraId="20AFE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7008" behindDoc="0" locked="0" layoutInCell="1" allowOverlap="1" wp14:anchorId="19E5E1B2" wp14:editId="23101CFE">
                      <wp:simplePos x="0" y="0"/>
                      <wp:positionH relativeFrom="column">
                        <wp:posOffset>1295400</wp:posOffset>
                      </wp:positionH>
                      <wp:positionV relativeFrom="paragraph">
                        <wp:posOffset>368300</wp:posOffset>
                      </wp:positionV>
                      <wp:extent cx="1003300" cy="7620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A28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5E1B2" id="Rectangle 4095" o:spid="_x0000_s1324"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AcugEAAEs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2VzRYllBqf0&#10;B3VjdtCCnLKj6nuR5pv0mnxosezRP8A5Cugm8rMEk75Ii8xZ4+NFYzFHwjHZrJq6xElwPLpeNyv0&#10;sUvxWuwhxJ/CGZKcjgJCycqyw+8QT1dfrmBdAnN6Pnlx3s2ZTNXUL1B3rj8iRdzReI9Gajd1lGvl&#10;KZlw7h0Nf/cMBCX6l0Vhq+v1qsJFycGyrmpcYMgBgt69zTLLR4erxCNQsveghhHxZokyLJxYJnbe&#10;rrQSb+MM/vUf2P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u80By6AQAASwMAAA4AAAAAAAAAAAAAAAAALgIAAGRycy9l&#10;Mm9Eb2MueG1sUEsBAi0AFAAGAAgAAAAhALSiYObcAAAACgEAAA8AAAAAAAAAAAAAAAAAFAQAAGRy&#10;cy9kb3ducmV2LnhtbFBLBQYAAAAABAAEAPMAAAAdBQAAAAA=&#10;" filled="f" stroked="f">
                      <v:textbox inset="2.16pt,1.44pt,0,1.44pt">
                        <w:txbxContent>
                          <w:p w14:paraId="516A28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8032" behindDoc="0" locked="0" layoutInCell="1" allowOverlap="1" wp14:anchorId="3C350002" wp14:editId="584E2E5B">
                      <wp:simplePos x="0" y="0"/>
                      <wp:positionH relativeFrom="column">
                        <wp:posOffset>1295400</wp:posOffset>
                      </wp:positionH>
                      <wp:positionV relativeFrom="paragraph">
                        <wp:posOffset>368300</wp:posOffset>
                      </wp:positionV>
                      <wp:extent cx="1003300" cy="762000"/>
                      <wp:effectExtent l="0" t="0" r="0" b="0"/>
                      <wp:wrapNone/>
                      <wp:docPr id="4094" name="Rectangle 4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DEB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0002" id="Rectangle 4094" o:spid="_x0000_s1325"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pugEAAEs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63ZNiecOp/QD&#10;deO+t4qcs4ORUs3znfUaY+qw7CU+wyVK6M7kJw1u/iItMhWNT1eN1ZSJwGS7ajc1TkLg0e26XaGP&#10;Xar34ggpf1PBkdlhFBBKUZYfH1I+X327gnUzmPPzs5en/VTING37BnUf5Akp4o7mJzTahpFRYU2k&#10;ZMS5M5p+HzgoSux3j8I2t+tVg4tSguWm2eACQwkQ9P5jlnsxBFwlkYGSQwTTD4i3SFRg4cQKsct2&#10;zSvxMS7g3/+B3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pJ+am6AQAASwMAAA4AAAAAAAAAAAAAAAAALgIAAGRycy9l&#10;Mm9Eb2MueG1sUEsBAi0AFAAGAAgAAAAhALSiYObcAAAACgEAAA8AAAAAAAAAAAAAAAAAFAQAAGRy&#10;cy9kb3ducmV2LnhtbFBLBQYAAAAABAAEAPMAAAAdBQAAAAA=&#10;" filled="f" stroked="f">
                      <v:textbox inset="2.16pt,1.44pt,0,1.44pt">
                        <w:txbxContent>
                          <w:p w14:paraId="7B1DEB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89056" behindDoc="0" locked="0" layoutInCell="1" allowOverlap="1" wp14:anchorId="4A554CE6" wp14:editId="4573E65A">
                      <wp:simplePos x="0" y="0"/>
                      <wp:positionH relativeFrom="column">
                        <wp:posOffset>1295400</wp:posOffset>
                      </wp:positionH>
                      <wp:positionV relativeFrom="paragraph">
                        <wp:posOffset>368300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85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54CE6" id="Rectangle 4093" o:spid="_x0000_s1326"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SeuAEAAEsDAAAOAAAAZHJzL2Uyb0RvYy54bWysU8tu2zAQvBfoPxC815Jlo7E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putytKPHfYpe/o&#10;G/eDVeRSHY2UqvS3+DXF1OO15/gE1yzhsoifNbjyRVlkrh6fbx6rOROBxe1qu2mxEwK37tbbFa4R&#10;pXm9HCHlzyo4UhaMAlKpzvLT15QvR38fwXuFzOX5ssrzYa5irrCldgjyjBJxRvMjBm3DxKiwJlIy&#10;Yd8ZTT+PHBQl9otHY7u79arDQanJctNtcIChJkj68LbKvRgDjpLIQMkxghlG5FstqrSwY1XYdbrK&#10;SLzNK/n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X1WSeuAEAAEsDAAAOAAAAAAAAAAAAAAAAAC4CAABkcnMvZTJv&#10;RG9jLnhtbFBLAQItABQABgAIAAAAIQC0omDm3AAAAAoBAAAPAAAAAAAAAAAAAAAAABIEAABkcnMv&#10;ZG93bnJldi54bWxQSwUGAAAAAAQABADzAAAAGwUAAAAA&#10;" filled="f" stroked="f">
                      <v:textbox inset="2.16pt,1.44pt,0,1.44pt">
                        <w:txbxContent>
                          <w:p w14:paraId="679850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0080" behindDoc="0" locked="0" layoutInCell="1" allowOverlap="1" wp14:anchorId="0A58D986" wp14:editId="0D9DA075">
                      <wp:simplePos x="0" y="0"/>
                      <wp:positionH relativeFrom="column">
                        <wp:posOffset>1295400</wp:posOffset>
                      </wp:positionH>
                      <wp:positionV relativeFrom="paragraph">
                        <wp:posOffset>368300</wp:posOffset>
                      </wp:positionV>
                      <wp:extent cx="1003300" cy="7620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28B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8D986" id="Rectangle 4092" o:spid="_x0000_s1327"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0r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221HiecOp/Qd&#10;deN+sIpcsqORUpX5Fr2mmHose45PcI0SuoX8rMGVL9Iic9X4fNNYzZkITG5X202LkxB4dLfertDH&#10;Ls1rcYSUP6vgSHEYBYRSleWnrylfrv6+gnUFzOX54uX5MFcyq/YG9RDkGSnijuZHNNqGiVFhTaRk&#10;wrkzmn4eOShK7BePwnZ36xXqkGuw3HQbXGCoAYI+vM1yL8aAqyQyUHKMYIYR8dZ3KyycWCV23a6y&#10;Em/jCv71H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2IE0ruAEAAEsDAAAOAAAAAAAAAAAAAAAAAC4CAABkcnMvZTJv&#10;RG9jLnhtbFBLAQItABQABgAIAAAAIQC0omDm3AAAAAoBAAAPAAAAAAAAAAAAAAAAABIEAABkcnMv&#10;ZG93bnJldi54bWxQSwUGAAAAAAQABADzAAAAGwUAAAAA&#10;" filled="f" stroked="f">
                      <v:textbox inset="2.16pt,1.44pt,0,1.44pt">
                        <w:txbxContent>
                          <w:p w14:paraId="2DE28B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1104" behindDoc="0" locked="0" layoutInCell="1" allowOverlap="1" wp14:anchorId="73215383" wp14:editId="608DAC78">
                      <wp:simplePos x="0" y="0"/>
                      <wp:positionH relativeFrom="column">
                        <wp:posOffset>1295400</wp:posOffset>
                      </wp:positionH>
                      <wp:positionV relativeFrom="paragraph">
                        <wp:posOffset>368300</wp:posOffset>
                      </wp:positionV>
                      <wp:extent cx="1003300" cy="7620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C3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15383" id="Rectangle 4091" o:spid="_x0000_s1328"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Yvug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t9slJZ47nNJ3&#10;1I37wSpyyY5GSlXmW/SaYuqx7Dk+wTVK6BbyswZXvkiLzFXj801jNWciMLldbTctTkLg0d16u0If&#10;uzSvxRFS/qyCI8VhFBBKVZafvqZ8ufpyBesKmMvzxcvzYa5kVm33AvUQ5Bkp4o7mRzTaholRYU2k&#10;ZMK5M5p+HTkoSuwXj8J2d+tVh4tSg+Wm2+ACQw0Q9OFtlnsxBlwlkYGSYwQzjIi3SlRh4cQqset2&#10;lZV4G1fwr//A/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Q5Ri+6AQAASwMAAA4AAAAAAAAAAAAAAAAALgIAAGRycy9l&#10;Mm9Eb2MueG1sUEsBAi0AFAAGAAgAAAAhALSiYObcAAAACgEAAA8AAAAAAAAAAAAAAAAAFAQAAGRy&#10;cy9kb3ducmV2LnhtbFBLBQYAAAAABAAEAPMAAAAdBQAAAAA=&#10;" filled="f" stroked="f">
                      <v:textbox inset="2.16pt,1.44pt,0,1.44pt">
                        <w:txbxContent>
                          <w:p w14:paraId="33B2C3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2128" behindDoc="0" locked="0" layoutInCell="1" allowOverlap="1" wp14:anchorId="361E5661" wp14:editId="44E49876">
                      <wp:simplePos x="0" y="0"/>
                      <wp:positionH relativeFrom="column">
                        <wp:posOffset>1295400</wp:posOffset>
                      </wp:positionH>
                      <wp:positionV relativeFrom="paragraph">
                        <wp:posOffset>368300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AAD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E5661" id="Rectangle 4090" o:spid="_x0000_s1329"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auQEAAEsDAAAOAAAAZHJzL2Uyb0RvYy54bWysU9tu2zAMfR+wfxD0vtixgz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u6g0K5LnDKf1A&#10;3bjvrSLn7GCkVPN8Z73GmDose4nPcIkSujP5SYObv0iLTEXj01VjNWUiMLlpN+saHxJ4dLvatOhj&#10;l+q9OELK31RwZHYYBYRSlOXHh5TPV9+uYN0M5vz87OVpPxUybd2+Qd0HeUKKuKP5CY22YWRUWBMp&#10;GXHujKbfBw6KEvvdo7DN7aptcFFKsFw3a1xgKAGC3n/Mci+GgKskMlByiGD6AfEWiQosnFghdtmu&#10;eSU+xgX8+z+wew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dcxvmrkBAABLAwAADgAAAAAAAAAAAAAAAAAuAgAAZHJzL2Uy&#10;b0RvYy54bWxQSwECLQAUAAYACAAAACEAtKJg5twAAAAKAQAADwAAAAAAAAAAAAAAAAATBAAAZHJz&#10;L2Rvd25yZXYueG1sUEsFBgAAAAAEAAQA8wAAABwFAAAAAA==&#10;" filled="f" stroked="f">
                      <v:textbox inset="2.16pt,1.44pt,0,1.44pt">
                        <w:txbxContent>
                          <w:p w14:paraId="265AAD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3152" behindDoc="0" locked="0" layoutInCell="1" allowOverlap="1" wp14:anchorId="10B9BCD0" wp14:editId="408D3827">
                      <wp:simplePos x="0" y="0"/>
                      <wp:positionH relativeFrom="column">
                        <wp:posOffset>1295400</wp:posOffset>
                      </wp:positionH>
                      <wp:positionV relativeFrom="paragraph">
                        <wp:posOffset>368300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7548D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BCD0" id="Rectangle 4089" o:spid="_x0000_s1330" style="position:absolute;left:0;text-align:left;margin-left:102pt;margin-top:29pt;width:77pt;height:73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nmTcPLsBAABLAwAADgAAAAAAAAAAAAAAAAAuAgAAZHJzL2Uy&#10;b0RvYy54bWxQSwECLQAUAAYACAAAACEAtea7SdoAAAAKAQAADwAAAAAAAAAAAAAAAAAVBAAAZHJz&#10;L2Rvd25yZXYueG1sUEsFBgAAAAAEAAQA8wAAABwFAAAAAA==&#10;" filled="f" stroked="f">
                      <v:textbox inset="2.16pt,1.44pt,0,1.44pt">
                        <w:txbxContent>
                          <w:p w14:paraId="17548D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4176" behindDoc="0" locked="0" layoutInCell="1" allowOverlap="1" wp14:anchorId="04AFF9AD" wp14:editId="6E0A1C97">
                      <wp:simplePos x="0" y="0"/>
                      <wp:positionH relativeFrom="column">
                        <wp:posOffset>1295400</wp:posOffset>
                      </wp:positionH>
                      <wp:positionV relativeFrom="paragraph">
                        <wp:posOffset>368300</wp:posOffset>
                      </wp:positionV>
                      <wp:extent cx="1003300" cy="7620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3953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FF9AD" id="Rectangle 4088" o:spid="_x0000_s1331" style="position:absolute;left:0;text-align:left;margin-left:102pt;margin-top:29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HLBy+6AQAASwMAAA4AAAAAAAAAAAAAAAAALgIAAGRycy9l&#10;Mm9Eb2MueG1sUEsBAi0AFAAGAAgAAAAhALSiYObcAAAACgEAAA8AAAAAAAAAAAAAAAAAFAQAAGRy&#10;cy9kb3ducmV2LnhtbFBLBQYAAAAABAAEAPMAAAAdBQAAAAA=&#10;" filled="f" stroked="f">
                      <v:textbox inset="2.16pt,1.44pt,0,1.44pt">
                        <w:txbxContent>
                          <w:p w14:paraId="3C3953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5200" behindDoc="0" locked="0" layoutInCell="1" allowOverlap="1" wp14:anchorId="14F7B648" wp14:editId="7E18B182">
                      <wp:simplePos x="0" y="0"/>
                      <wp:positionH relativeFrom="column">
                        <wp:posOffset>1295400</wp:posOffset>
                      </wp:positionH>
                      <wp:positionV relativeFrom="paragraph">
                        <wp:posOffset>368300</wp:posOffset>
                      </wp:positionV>
                      <wp:extent cx="977900" cy="863600"/>
                      <wp:effectExtent l="0" t="0" r="0" b="0"/>
                      <wp:wrapNone/>
                      <wp:docPr id="4087" name="Rectangle 4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A6C4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7B648" id="Rectangle 4087" o:spid="_x0000_s1332" style="position:absolute;left:0;text-align:left;margin-left:102pt;margin-top:29pt;width:77pt;height:6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OlAkbS7AQAASwMAAA4AAAAAAAAAAAAAAAAALgIAAGRycy9l&#10;Mm9Eb2MueG1sUEsBAi0AFAAGAAgAAAAhAB3B68rbAAAACgEAAA8AAAAAAAAAAAAAAAAAFQQAAGRy&#10;cy9kb3ducmV2LnhtbFBLBQYAAAAABAAEAPMAAAAdBQAAAAA=&#10;" filled="f" stroked="f">
                      <v:textbox inset="2.16pt,1.44pt,0,1.44pt">
                        <w:txbxContent>
                          <w:p w14:paraId="1A6C4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6224" behindDoc="0" locked="0" layoutInCell="1" allowOverlap="1" wp14:anchorId="145EC1C3" wp14:editId="123C214C">
                      <wp:simplePos x="0" y="0"/>
                      <wp:positionH relativeFrom="column">
                        <wp:posOffset>1295400</wp:posOffset>
                      </wp:positionH>
                      <wp:positionV relativeFrom="paragraph">
                        <wp:posOffset>368300</wp:posOffset>
                      </wp:positionV>
                      <wp:extent cx="977900" cy="927100"/>
                      <wp:effectExtent l="0" t="0" r="0" b="0"/>
                      <wp:wrapNone/>
                      <wp:docPr id="4086" name="Rectangle 4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5B45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EC1C3" id="Rectangle 4086" o:spid="_x0000_s1333" style="position:absolute;left:0;text-align:left;margin-left:102pt;margin-top:29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2Hb60rsBAABLAwAADgAAAAAAAAAAAAAAAAAuAgAAZHJzL2Uy&#10;b0RvYy54bWxQSwECLQAUAAYACAAAACEAtea7SdoAAAAKAQAADwAAAAAAAAAAAAAAAAAVBAAAZHJz&#10;L2Rvd25yZXYueG1sUEsFBgAAAAAEAAQA8wAAABwFAAAAAA==&#10;" filled="f" stroked="f">
                      <v:textbox inset="2.16pt,1.44pt,0,1.44pt">
                        <w:txbxContent>
                          <w:p w14:paraId="315B45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7248" behindDoc="0" locked="0" layoutInCell="1" allowOverlap="1" wp14:anchorId="27D610B7" wp14:editId="5A4C077B">
                      <wp:simplePos x="0" y="0"/>
                      <wp:positionH relativeFrom="column">
                        <wp:posOffset>1295400</wp:posOffset>
                      </wp:positionH>
                      <wp:positionV relativeFrom="paragraph">
                        <wp:posOffset>368300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FAA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610B7" id="Rectangle 4085" o:spid="_x0000_s1334" style="position:absolute;left:0;text-align:left;margin-left:102pt;margin-top:29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iFkCirwBAABLAwAADgAAAAAAAAAAAAAAAAAuAgAAZHJz&#10;L2Uyb0RvYy54bWxQSwECLQAUAAYACAAAACEAtKJg5twAAAAKAQAADwAAAAAAAAAAAAAAAAAWBAAA&#10;ZHJzL2Rvd25yZXYueG1sUEsFBgAAAAAEAAQA8wAAAB8FAAAAAA==&#10;" filled="f" stroked="f">
                      <v:textbox inset="2.16pt,1.44pt,0,1.44pt">
                        <w:txbxContent>
                          <w:p w14:paraId="702FAA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8272" behindDoc="0" locked="0" layoutInCell="1" allowOverlap="1" wp14:anchorId="31C7F312" wp14:editId="5EC4B6E7">
                      <wp:simplePos x="0" y="0"/>
                      <wp:positionH relativeFrom="column">
                        <wp:posOffset>1295400</wp:posOffset>
                      </wp:positionH>
                      <wp:positionV relativeFrom="paragraph">
                        <wp:posOffset>368300</wp:posOffset>
                      </wp:positionV>
                      <wp:extent cx="977900" cy="927100"/>
                      <wp:effectExtent l="0" t="0" r="0" b="0"/>
                      <wp:wrapNone/>
                      <wp:docPr id="4084" name="Rectangle 40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F329C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7F312" id="Rectangle 4084" o:spid="_x0000_s1335" style="position:absolute;left:0;text-align:left;margin-left:102pt;margin-top:29pt;width:77pt;height:73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d/bZmbsBAABLAwAADgAAAAAAAAAAAAAAAAAuAgAAZHJzL2Uy&#10;b0RvYy54bWxQSwECLQAUAAYACAAAACEAtea7SdoAAAAKAQAADwAAAAAAAAAAAAAAAAAVBAAAZHJz&#10;L2Rvd25yZXYueG1sUEsFBgAAAAAEAAQA8wAAABwFAAAAAA==&#10;" filled="f" stroked="f">
                      <v:textbox inset="2.16pt,1.44pt,0,1.44pt">
                        <w:txbxContent>
                          <w:p w14:paraId="4F329C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599296" behindDoc="0" locked="0" layoutInCell="1" allowOverlap="1" wp14:anchorId="3BA9B30E" wp14:editId="7846F294">
                      <wp:simplePos x="0" y="0"/>
                      <wp:positionH relativeFrom="column">
                        <wp:posOffset>1295400</wp:posOffset>
                      </wp:positionH>
                      <wp:positionV relativeFrom="paragraph">
                        <wp:posOffset>368300</wp:posOffset>
                      </wp:positionV>
                      <wp:extent cx="977900" cy="927100"/>
                      <wp:effectExtent l="0" t="0" r="0" b="0"/>
                      <wp:wrapNone/>
                      <wp:docPr id="4083" name="Rectangle 40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7A54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9B30E" id="Rectangle 4083" o:spid="_x0000_s1336" style="position:absolute;left:0;text-align:left;margin-left:102pt;margin-top:29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gvuTMbsBAABLAwAADgAAAAAAAAAAAAAAAAAuAgAAZHJzL2Uy&#10;b0RvYy54bWxQSwECLQAUAAYACAAAACEAtea7SdoAAAAKAQAADwAAAAAAAAAAAAAAAAAVBAAAZHJz&#10;L2Rvd25yZXYueG1sUEsFBgAAAAAEAAQA8wAAABwFAAAAAA==&#10;" filled="f" stroked="f">
                      <v:textbox inset="2.16pt,1.44pt,0,1.44pt">
                        <w:txbxContent>
                          <w:p w14:paraId="687A54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0320" behindDoc="0" locked="0" layoutInCell="1" allowOverlap="1" wp14:anchorId="54D51771" wp14:editId="0DF137AD">
                      <wp:simplePos x="0" y="0"/>
                      <wp:positionH relativeFrom="column">
                        <wp:posOffset>1295400</wp:posOffset>
                      </wp:positionH>
                      <wp:positionV relativeFrom="paragraph">
                        <wp:posOffset>368300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15BC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51771" id="Rectangle 4082" o:spid="_x0000_s1337" style="position:absolute;left:0;text-align:left;margin-left:102pt;margin-top:29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1USCK6AQAASwMAAA4AAAAAAAAAAAAAAAAALgIAAGRycy9l&#10;Mm9Eb2MueG1sUEsBAi0AFAAGAAgAAAAhALSiYObcAAAACgEAAA8AAAAAAAAAAAAAAAAAFAQAAGRy&#10;cy9kb3ducmV2LnhtbFBLBQYAAAAABAAEAPMAAAAdBQAAAAA=&#10;" filled="f" stroked="f">
                      <v:textbox inset="2.16pt,1.44pt,0,1.44pt">
                        <w:txbxContent>
                          <w:p w14:paraId="3B15BC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1344" behindDoc="0" locked="0" layoutInCell="1" allowOverlap="1" wp14:anchorId="79F1915B" wp14:editId="43624206">
                      <wp:simplePos x="0" y="0"/>
                      <wp:positionH relativeFrom="column">
                        <wp:posOffset>1295400</wp:posOffset>
                      </wp:positionH>
                      <wp:positionV relativeFrom="paragraph">
                        <wp:posOffset>368300</wp:posOffset>
                      </wp:positionV>
                      <wp:extent cx="977900" cy="927100"/>
                      <wp:effectExtent l="0" t="0" r="0" b="0"/>
                      <wp:wrapNone/>
                      <wp:docPr id="4081" name="Rectangle 40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B17C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1915B" id="Rectangle 4081" o:spid="_x0000_s1338" style="position:absolute;left:0;text-align:left;margin-left:102pt;margin-top:29pt;width:77pt;height:73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ABF7GAugEAAEsDAAAOAAAAAAAAAAAAAAAAAC4CAABkcnMvZTJv&#10;RG9jLnhtbFBLAQItABQABgAIAAAAIQC15rtJ2gAAAAoBAAAPAAAAAAAAAAAAAAAAABQEAABkcnMv&#10;ZG93bnJldi54bWxQSwUGAAAAAAQABADzAAAAGwUAAAAA&#10;" filled="f" stroked="f">
                      <v:textbox inset="2.16pt,1.44pt,0,1.44pt">
                        <w:txbxContent>
                          <w:p w14:paraId="61B17C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2368" behindDoc="0" locked="0" layoutInCell="1" allowOverlap="1" wp14:anchorId="2B8BC4A9" wp14:editId="2C045120">
                      <wp:simplePos x="0" y="0"/>
                      <wp:positionH relativeFrom="column">
                        <wp:posOffset>1295400</wp:posOffset>
                      </wp:positionH>
                      <wp:positionV relativeFrom="paragraph">
                        <wp:posOffset>368300</wp:posOffset>
                      </wp:positionV>
                      <wp:extent cx="977900" cy="901700"/>
                      <wp:effectExtent l="0" t="0" r="0" b="0"/>
                      <wp:wrapNone/>
                      <wp:docPr id="4080" name="Rectangle 40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4FC1A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BC4A9" id="Rectangle 4080" o:spid="_x0000_s1339" style="position:absolute;left:0;text-align:left;margin-left:102pt;margin-top:29pt;width:77pt;height:71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" filled="f" stroked="f">
                      <v:textbox inset="2.16pt,1.44pt,0,1.44pt">
                        <w:txbxContent>
                          <w:p w14:paraId="34FC1A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3392" behindDoc="0" locked="0" layoutInCell="1" allowOverlap="1" wp14:anchorId="3CA90846" wp14:editId="3BAF427E">
                      <wp:simplePos x="0" y="0"/>
                      <wp:positionH relativeFrom="column">
                        <wp:posOffset>1295400</wp:posOffset>
                      </wp:positionH>
                      <wp:positionV relativeFrom="paragraph">
                        <wp:posOffset>368300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9D8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90846" id="Rectangle 4079" o:spid="_x0000_s1340" style="position:absolute;left:0;text-align:left;margin-left:102pt;margin-top:29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6m/nVrwBAABLAwAADgAAAAAAAAAAAAAAAAAuAgAAZHJz&#10;L2Uyb0RvYy54bWxQSwECLQAUAAYACAAAACEAtKJg5twAAAAKAQAADwAAAAAAAAAAAAAAAAAWBAAA&#10;ZHJzL2Rvd25yZXYueG1sUEsFBgAAAAAEAAQA8wAAAB8FAAAAAA==&#10;" filled="f" stroked="f">
                      <v:textbox inset="2.16pt,1.44pt,0,1.44pt">
                        <w:txbxContent>
                          <w:p w14:paraId="68E9D8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4416" behindDoc="0" locked="0" layoutInCell="1" allowOverlap="1" wp14:anchorId="4D96A62D" wp14:editId="2771F45A">
                      <wp:simplePos x="0" y="0"/>
                      <wp:positionH relativeFrom="column">
                        <wp:posOffset>1295400</wp:posOffset>
                      </wp:positionH>
                      <wp:positionV relativeFrom="paragraph">
                        <wp:posOffset>368300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74DC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6A62D" id="Rectangle 4078" o:spid="_x0000_s1341" style="position:absolute;left:0;text-align:left;margin-left:102pt;margin-top:29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Lms7juwEAAEsDAAAOAAAAAAAAAAAAAAAAAC4CAABkcnMv&#10;ZTJvRG9jLnhtbFBLAQItABQABgAIAAAAIQC0omDm3AAAAAoBAAAPAAAAAAAAAAAAAAAAABUEAABk&#10;cnMvZG93bnJldi54bWxQSwUGAAAAAAQABADzAAAAHgUAAAAA&#10;" filled="f" stroked="f">
                      <v:textbox inset="2.16pt,1.44pt,0,1.44pt">
                        <w:txbxContent>
                          <w:p w14:paraId="3074DC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5440" behindDoc="0" locked="0" layoutInCell="1" allowOverlap="1" wp14:anchorId="59B7D8AA" wp14:editId="7CFFE5E5">
                      <wp:simplePos x="0" y="0"/>
                      <wp:positionH relativeFrom="column">
                        <wp:posOffset>1295400</wp:posOffset>
                      </wp:positionH>
                      <wp:positionV relativeFrom="paragraph">
                        <wp:posOffset>368300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7453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7D8AA" id="Rectangle 4077" o:spid="_x0000_s1342" style="position:absolute;left:0;text-align:left;margin-left:102pt;margin-top:29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gNvAEAAEsDAAAOAAAAZHJzL2Uyb0RvYy54bWysU8tu2zAQvBfoPxC813rYiR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q7JpKLHM4JR+&#10;o27M9qMkp+qghZBpvkmvyYcWrz35RzhnAZeJ/KzApC/SInPW+HjRWM6RcCzeLFfVzZISjlvN1eqq&#10;WaeexftlDyF+l86QtOgoIJSsLDv8DPF09O0I3ktgTs+nVZx3cyazrK7foO6cOCJF9Gh8wKBGN3WU&#10;j9pTMuHcOxpe9wwkJeMPi8LWzWpZo1FyUq3rNRoYcoL22X2sMssHh1biESjZe9D9gHizRBkWTiwT&#10;O7srWeJjnsG//wPb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YjoDbwBAABLAwAADgAAAAAAAAAAAAAAAAAuAgAAZHJz&#10;L2Uyb0RvYy54bWxQSwECLQAUAAYACAAAACEAtKJg5twAAAAKAQAADwAAAAAAAAAAAAAAAAAWBAAA&#10;ZHJzL2Rvd25yZXYueG1sUEsFBgAAAAAEAAQA8wAAAB8FAAAAAA==&#10;" filled="f" stroked="f">
                      <v:textbox inset="2.16pt,1.44pt,0,1.44pt">
                        <w:txbxContent>
                          <w:p w14:paraId="517453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6464" behindDoc="0" locked="0" layoutInCell="1" allowOverlap="1" wp14:anchorId="002370DD" wp14:editId="6AAD8CB3">
                      <wp:simplePos x="0" y="0"/>
                      <wp:positionH relativeFrom="column">
                        <wp:posOffset>1295400</wp:posOffset>
                      </wp:positionH>
                      <wp:positionV relativeFrom="paragraph">
                        <wp:posOffset>368300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5E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370DD" id="Rectangle 4076" o:spid="_x0000_s1343" style="position:absolute;left:0;text-align:left;margin-left:102pt;margin-top:29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G4vAEAAEsDAAAOAAAAZHJzL2Uyb0RvYy54bWysU8tu2zAQvBfoPxC813rYiR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q7K5psQyg1P6&#10;jbox24+SnKqDFkKm+Sa9Jh9avPbkH+GcBVwm8rMCk75Ii8xZ4+NFYzlHwrF4s1xVN0tKOG41V6ur&#10;Zp16Fu+XPYT4XTpD0qKjgFCysuzwM8TT0bcjeC+BOT2fVnHezZnMsmreoO6cOCJF9Gh8wKBGN3WU&#10;j9pTMuHcOxpe9wwkJeMPi8LWzWpZo1FyUq3rNRoYcoL22X2sMssHh1biESjZe9D9gHizRBkWTiwT&#10;O7srWeJjnsG//wPb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rH3BuLwBAABLAwAADgAAAAAAAAAAAAAAAAAuAgAAZHJz&#10;L2Uyb0RvYy54bWxQSwECLQAUAAYACAAAACEAtKJg5twAAAAKAQAADwAAAAAAAAAAAAAAAAAWBAAA&#10;ZHJzL2Rvd25yZXYueG1sUEsFBgAAAAAEAAQA8wAAAB8FAAAAAA==&#10;" filled="f" stroked="f">
                      <v:textbox inset="2.16pt,1.44pt,0,1.44pt">
                        <w:txbxContent>
                          <w:p w14:paraId="15E5E7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7488" behindDoc="0" locked="0" layoutInCell="1" allowOverlap="1" wp14:anchorId="1EFB94A2" wp14:editId="3481D867">
                      <wp:simplePos x="0" y="0"/>
                      <wp:positionH relativeFrom="column">
                        <wp:posOffset>1295400</wp:posOffset>
                      </wp:positionH>
                      <wp:positionV relativeFrom="paragraph">
                        <wp:posOffset>368300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6280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B94A2" id="Rectangle 4075" o:spid="_x0000_s1344" style="position:absolute;left:0;text-align:left;margin-left:102pt;margin-top:29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gjLRrwBAABLAwAADgAAAAAAAAAAAAAAAAAuAgAAZHJz&#10;L2Uyb0RvYy54bWxQSwECLQAUAAYACAAAACEAtKJg5twAAAAKAQAADwAAAAAAAAAAAAAAAAAWBAAA&#10;ZHJzL2Rvd25yZXYueG1sUEsFBgAAAAAEAAQA8wAAAB8FAAAAAA==&#10;" filled="f" stroked="f">
                      <v:textbox inset="2.16pt,1.44pt,0,1.44pt">
                        <w:txbxContent>
                          <w:p w14:paraId="106280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8512" behindDoc="0" locked="0" layoutInCell="1" allowOverlap="1" wp14:anchorId="7457C12E" wp14:editId="659AF2C7">
                      <wp:simplePos x="0" y="0"/>
                      <wp:positionH relativeFrom="column">
                        <wp:posOffset>1295400</wp:posOffset>
                      </wp:positionH>
                      <wp:positionV relativeFrom="paragraph">
                        <wp:posOffset>368300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19DA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7C12E" id="Rectangle 4074" o:spid="_x0000_s1345" style="position:absolute;left:0;text-align:left;margin-left:102pt;margin-top:29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A/3i87wBAABLAwAADgAAAAAAAAAAAAAAAAAuAgAAZHJz&#10;L2Uyb0RvYy54bWxQSwECLQAUAAYACAAAACEAtKJg5twAAAAKAQAADwAAAAAAAAAAAAAAAAAWBAAA&#10;ZHJzL2Rvd25yZXYueG1sUEsFBgAAAAAEAAQA8wAAAB8FAAAAAA==&#10;" filled="f" stroked="f">
                      <v:textbox inset="2.16pt,1.44pt,0,1.44pt">
                        <w:txbxContent>
                          <w:p w14:paraId="3A19DA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09536" behindDoc="0" locked="0" layoutInCell="1" allowOverlap="1" wp14:anchorId="046099E2" wp14:editId="08FC2190">
                      <wp:simplePos x="0" y="0"/>
                      <wp:positionH relativeFrom="column">
                        <wp:posOffset>1295400</wp:posOffset>
                      </wp:positionH>
                      <wp:positionV relativeFrom="paragraph">
                        <wp:posOffset>368300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802C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099E2" id="Rectangle 4073" o:spid="_x0000_s1346" style="position:absolute;left:0;text-align:left;margin-left:102pt;margin-top:29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2MwCLwBAABLAwAADgAAAAAAAAAAAAAAAAAuAgAAZHJz&#10;L2Uyb0RvYy54bWxQSwECLQAUAAYACAAAACEAtKJg5twAAAAKAQAADwAAAAAAAAAAAAAAAAAWBAAA&#10;ZHJzL2Rvd25yZXYueG1sUEsFBgAAAAAEAAQA8wAAAB8FAAAAAA==&#10;" filled="f" stroked="f">
                      <v:textbox inset="2.16pt,1.44pt,0,1.44pt">
                        <w:txbxContent>
                          <w:p w14:paraId="70802C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0560" behindDoc="0" locked="0" layoutInCell="1" allowOverlap="1" wp14:anchorId="4BA0361A" wp14:editId="5C486467">
                      <wp:simplePos x="0" y="0"/>
                      <wp:positionH relativeFrom="column">
                        <wp:posOffset>1295400</wp:posOffset>
                      </wp:positionH>
                      <wp:positionV relativeFrom="paragraph">
                        <wp:posOffset>368300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FDB3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361A" id="Rectangle 4072" o:spid="_x0000_s1347" style="position:absolute;left:0;text-align:left;margin-left:102pt;margin-top:29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qWGb26AQAASwMAAA4AAAAAAAAAAAAAAAAALgIAAGRycy9l&#10;Mm9Eb2MueG1sUEsBAi0AFAAGAAgAAAAhALSiYObcAAAACgEAAA8AAAAAAAAAAAAAAAAAFAQAAGRy&#10;cy9kb3ducmV2LnhtbFBLBQYAAAAABAAEAPMAAAAdBQAAAAA=&#10;" filled="f" stroked="f">
                      <v:textbox inset="2.16pt,1.44pt,0,1.44pt">
                        <w:txbxContent>
                          <w:p w14:paraId="5BFDB3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1584" behindDoc="0" locked="0" layoutInCell="1" allowOverlap="1" wp14:anchorId="60409EE7" wp14:editId="2A1CFBCE">
                      <wp:simplePos x="0" y="0"/>
                      <wp:positionH relativeFrom="column">
                        <wp:posOffset>1295400</wp:posOffset>
                      </wp:positionH>
                      <wp:positionV relativeFrom="paragraph">
                        <wp:posOffset>368300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1807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09EE7" id="Rectangle 4071" o:spid="_x0000_s1348" style="position:absolute;left:0;text-align:left;margin-left:102pt;margin-top:29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ojxK5uwEAAEsDAAAOAAAAAAAAAAAAAAAAAC4CAABkcnMv&#10;ZTJvRG9jLnhtbFBLAQItABQABgAIAAAAIQC0omDm3AAAAAoBAAAPAAAAAAAAAAAAAAAAABUEAABk&#10;cnMvZG93bnJldi54bWxQSwUGAAAAAAQABADzAAAAHgUAAAAA&#10;" filled="f" stroked="f">
                      <v:textbox inset="2.16pt,1.44pt,0,1.44pt">
                        <w:txbxContent>
                          <w:p w14:paraId="191807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2608" behindDoc="0" locked="0" layoutInCell="1" allowOverlap="1" wp14:anchorId="34F4D94A" wp14:editId="3040C25A">
                      <wp:simplePos x="0" y="0"/>
                      <wp:positionH relativeFrom="column">
                        <wp:posOffset>1295400</wp:posOffset>
                      </wp:positionH>
                      <wp:positionV relativeFrom="paragraph">
                        <wp:posOffset>368300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053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4D94A" id="Rectangle 4070" o:spid="_x0000_s1349" style="position:absolute;left:0;text-align:left;margin-left:102pt;margin-top:29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JejsMuwEAAEsDAAAOAAAAAAAAAAAAAAAAAC4CAABkcnMv&#10;ZTJvRG9jLnhtbFBLAQItABQABgAIAAAAIQC0omDm3AAAAAoBAAAPAAAAAAAAAAAAAAAAABUEAABk&#10;cnMvZG93bnJldi54bWxQSwUGAAAAAAQABADzAAAAHgUAAAAA&#10;" filled="f" stroked="f">
                      <v:textbox inset="2.16pt,1.44pt,0,1.44pt">
                        <w:txbxContent>
                          <w:p w14:paraId="141053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3632" behindDoc="0" locked="0" layoutInCell="1" allowOverlap="1" wp14:anchorId="3F6CC1B3" wp14:editId="4A4FC30C">
                      <wp:simplePos x="0" y="0"/>
                      <wp:positionH relativeFrom="column">
                        <wp:posOffset>1295400</wp:posOffset>
                      </wp:positionH>
                      <wp:positionV relativeFrom="paragraph">
                        <wp:posOffset>368300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E66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CC1B3" id="Rectangle 4069" o:spid="_x0000_s1350" style="position:absolute;left:0;text-align:left;margin-left:102pt;margin-top:29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IR/P7wBAABLAwAADgAAAAAAAAAAAAAAAAAuAgAAZHJz&#10;L2Uyb0RvYy54bWxQSwECLQAUAAYACAAAACEAtKJg5twAAAAKAQAADwAAAAAAAAAAAAAAAAAWBAAA&#10;ZHJzL2Rvd25yZXYueG1sUEsFBgAAAAAEAAQA8wAAAB8FAAAAAA==&#10;" filled="f" stroked="f">
                      <v:textbox inset="2.16pt,1.44pt,0,1.44pt">
                        <w:txbxContent>
                          <w:p w14:paraId="5F6E66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4656" behindDoc="0" locked="0" layoutInCell="1" allowOverlap="1" wp14:anchorId="70FA8716" wp14:editId="561D4E21">
                      <wp:simplePos x="0" y="0"/>
                      <wp:positionH relativeFrom="column">
                        <wp:posOffset>1295400</wp:posOffset>
                      </wp:positionH>
                      <wp:positionV relativeFrom="paragraph">
                        <wp:posOffset>368300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111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A8716" id="Rectangle 4068" o:spid="_x0000_s1351" style="position:absolute;left:0;text-align:left;margin-left:102pt;margin-top:29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tcVaKuwEAAEsDAAAOAAAAAAAAAAAAAAAAAC4CAABkcnMv&#10;ZTJvRG9jLnhtbFBLAQItABQABgAIAAAAIQC0omDm3AAAAAoBAAAPAAAAAAAAAAAAAAAAABUEAABk&#10;cnMvZG93bnJldi54bWxQSwUGAAAAAAQABADzAAAAHgUAAAAA&#10;" filled="f" stroked="f">
                      <v:textbox inset="2.16pt,1.44pt,0,1.44pt">
                        <w:txbxContent>
                          <w:p w14:paraId="7A111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5680" behindDoc="0" locked="0" layoutInCell="1" allowOverlap="1" wp14:anchorId="3D4B1AA2" wp14:editId="0549A01B">
                      <wp:simplePos x="0" y="0"/>
                      <wp:positionH relativeFrom="column">
                        <wp:posOffset>1295400</wp:posOffset>
                      </wp:positionH>
                      <wp:positionV relativeFrom="paragraph">
                        <wp:posOffset>368300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FB4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B1AA2" id="Rectangle 4067" o:spid="_x0000_s1352"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2NwZLwBAABLAwAADgAAAAAAAAAAAAAAAAAuAgAAZHJz&#10;L2Uyb0RvYy54bWxQSwECLQAUAAYACAAAACEAtKJg5twAAAAKAQAADwAAAAAAAAAAAAAAAAAWBAAA&#10;ZHJzL2Rvd25yZXYueG1sUEsFBgAAAAAEAAQA8wAAAB8FAAAAAA==&#10;" filled="f" stroked="f">
                      <v:textbox inset="2.16pt,1.44pt,0,1.44pt">
                        <w:txbxContent>
                          <w:p w14:paraId="035FB4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6704" behindDoc="0" locked="0" layoutInCell="1" allowOverlap="1" wp14:anchorId="748FEAD2" wp14:editId="50307146">
                      <wp:simplePos x="0" y="0"/>
                      <wp:positionH relativeFrom="column">
                        <wp:posOffset>1295400</wp:posOffset>
                      </wp:positionH>
                      <wp:positionV relativeFrom="paragraph">
                        <wp:posOffset>368300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8F61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FEAD2" id="Rectangle 4066" o:spid="_x0000_s1353"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pZZ0bwBAABLAwAADgAAAAAAAAAAAAAAAAAuAgAAZHJz&#10;L2Uyb0RvYy54bWxQSwECLQAUAAYACAAAACEAtKJg5twAAAAKAQAADwAAAAAAAAAAAAAAAAAWBAAA&#10;ZHJzL2Rvd25yZXYueG1sUEsFBgAAAAAEAAQA8wAAAB8FAAAAAA==&#10;" filled="f" stroked="f">
                      <v:textbox inset="2.16pt,1.44pt,0,1.44pt">
                        <w:txbxContent>
                          <w:p w14:paraId="7B8F61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7728" behindDoc="0" locked="0" layoutInCell="1" allowOverlap="1" wp14:anchorId="6D76755A" wp14:editId="7480DF40">
                      <wp:simplePos x="0" y="0"/>
                      <wp:positionH relativeFrom="column">
                        <wp:posOffset>1295400</wp:posOffset>
                      </wp:positionH>
                      <wp:positionV relativeFrom="paragraph">
                        <wp:posOffset>368300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99F7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755A" id="Rectangle 4065" o:spid="_x0000_s1354"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BONTL7wBAABLAwAADgAAAAAAAAAAAAAAAAAuAgAAZHJz&#10;L2Uyb0RvYy54bWxQSwECLQAUAAYACAAAACEAtKJg5twAAAAKAQAADwAAAAAAAAAAAAAAAAAWBAAA&#10;ZHJzL2Rvd25yZXYueG1sUEsFBgAAAAAEAAQA8wAAAB8FAAAAAA==&#10;" filled="f" stroked="f">
                      <v:textbox inset="2.16pt,1.44pt,0,1.44pt">
                        <w:txbxContent>
                          <w:p w14:paraId="4C99F7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8752" behindDoc="0" locked="0" layoutInCell="1" allowOverlap="1" wp14:anchorId="0F018746" wp14:editId="48AF46FF">
                      <wp:simplePos x="0" y="0"/>
                      <wp:positionH relativeFrom="column">
                        <wp:posOffset>1295400</wp:posOffset>
                      </wp:positionH>
                      <wp:positionV relativeFrom="paragraph">
                        <wp:posOffset>368300</wp:posOffset>
                      </wp:positionV>
                      <wp:extent cx="1003300" cy="7620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4B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18746" id="Rectangle 4064" o:spid="_x0000_s1355" style="position:absolute;left:0;text-align:left;margin-left:102pt;margin-top:29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RZ6mrwBAABLAwAADgAAAAAAAAAAAAAAAAAuAgAAZHJz&#10;L2Uyb0RvYy54bWxQSwECLQAUAAYACAAAACEAtKJg5twAAAAKAQAADwAAAAAAAAAAAAAAAAAWBAAA&#10;ZHJzL2Rvd25yZXYueG1sUEsFBgAAAAAEAAQA8wAAAB8FAAAAAA==&#10;" filled="f" stroked="f">
                      <v:textbox inset="2.16pt,1.44pt,0,1.44pt">
                        <w:txbxContent>
                          <w:p w14:paraId="6704B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19776" behindDoc="0" locked="0" layoutInCell="1" allowOverlap="1" wp14:anchorId="074371D1" wp14:editId="417215D9">
                      <wp:simplePos x="0" y="0"/>
                      <wp:positionH relativeFrom="column">
                        <wp:posOffset>1295400</wp:posOffset>
                      </wp:positionH>
                      <wp:positionV relativeFrom="paragraph">
                        <wp:posOffset>368300</wp:posOffset>
                      </wp:positionV>
                      <wp:extent cx="1003300" cy="7620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C496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371D1" id="Rectangle 4063" o:spid="_x0000_s1356" style="position:absolute;left:0;text-align:left;margin-left:102pt;margin-top:29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kBswMrwBAABLAwAADgAAAAAAAAAAAAAAAAAuAgAAZHJz&#10;L2Uyb0RvYy54bWxQSwECLQAUAAYACAAAACEAtKJg5twAAAAKAQAADwAAAAAAAAAAAAAAAAAWBAAA&#10;ZHJzL2Rvd25yZXYueG1sUEsFBgAAAAAEAAQA8wAAAB8FAAAAAA==&#10;" filled="f" stroked="f">
                      <v:textbox inset="2.16pt,1.44pt,0,1.44pt">
                        <w:txbxContent>
                          <w:p w14:paraId="3CC496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0800" behindDoc="0" locked="0" layoutInCell="1" allowOverlap="1" wp14:anchorId="50BD0524" wp14:editId="7E7B11B6">
                      <wp:simplePos x="0" y="0"/>
                      <wp:positionH relativeFrom="column">
                        <wp:posOffset>1295400</wp:posOffset>
                      </wp:positionH>
                      <wp:positionV relativeFrom="paragraph">
                        <wp:posOffset>368300</wp:posOffset>
                      </wp:positionV>
                      <wp:extent cx="1003300" cy="762000"/>
                      <wp:effectExtent l="0" t="0" r="0" b="0"/>
                      <wp:wrapNone/>
                      <wp:docPr id="4062" name="Rectangle 4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92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D0524" id="Rectangle 4062" o:spid="_x0000_s1357" style="position:absolute;left:0;text-align:left;margin-left:102pt;margin-top:29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x7hmHuwEAAEsDAAAOAAAAAAAAAAAAAAAAAC4CAABkcnMv&#10;ZTJvRG9jLnhtbFBLAQItABQABgAIAAAAIQC0omDm3AAAAAoBAAAPAAAAAAAAAAAAAAAAABUEAABk&#10;cnMvZG93bnJldi54bWxQSwUGAAAAAAQABADzAAAAHgUAAAAA&#10;" filled="f" stroked="f">
                      <v:textbox inset="2.16pt,1.44pt,0,1.44pt">
                        <w:txbxContent>
                          <w:p w14:paraId="4E392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1824" behindDoc="0" locked="0" layoutInCell="1" allowOverlap="1" wp14:anchorId="526378F0" wp14:editId="4D2378E9">
                      <wp:simplePos x="0" y="0"/>
                      <wp:positionH relativeFrom="column">
                        <wp:posOffset>1295400</wp:posOffset>
                      </wp:positionH>
                      <wp:positionV relativeFrom="paragraph">
                        <wp:posOffset>368300</wp:posOffset>
                      </wp:positionV>
                      <wp:extent cx="1003300" cy="7620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AB6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378F0" id="Rectangle 4061" o:spid="_x0000_s1358"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T9xKDuwEAAEsDAAAOAAAAAAAAAAAAAAAAAC4CAABkcnMv&#10;ZTJvRG9jLnhtbFBLAQItABQABgAIAAAAIQC0omDm3AAAAAoBAAAPAAAAAAAAAAAAAAAAABUEAABk&#10;cnMvZG93bnJldi54bWxQSwUGAAAAAAQABADzAAAAHgUAAAAA&#10;" filled="f" stroked="f">
                      <v:textbox inset="2.16pt,1.44pt,0,1.44pt">
                        <w:txbxContent>
                          <w:p w14:paraId="769AB6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2848" behindDoc="0" locked="0" layoutInCell="1" allowOverlap="1" wp14:anchorId="64E267CC" wp14:editId="5CB4DF30">
                      <wp:simplePos x="0" y="0"/>
                      <wp:positionH relativeFrom="column">
                        <wp:posOffset>1295400</wp:posOffset>
                      </wp:positionH>
                      <wp:positionV relativeFrom="paragraph">
                        <wp:posOffset>368300</wp:posOffset>
                      </wp:positionV>
                      <wp:extent cx="1003300" cy="7620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6102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267CC" id="Rectangle 4060" o:spid="_x0000_s1359"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yAjs2uwEAAEsDAAAOAAAAAAAAAAAAAAAAAC4CAABkcnMv&#10;ZTJvRG9jLnhtbFBLAQItABQABgAIAAAAIQC0omDm3AAAAAoBAAAPAAAAAAAAAAAAAAAAABUEAABk&#10;cnMvZG93bnJldi54bWxQSwUGAAAAAAQABADzAAAAHgUAAAAA&#10;" filled="f" stroked="f">
                      <v:textbox inset="2.16pt,1.44pt,0,1.44pt">
                        <w:txbxContent>
                          <w:p w14:paraId="0E6102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3872" behindDoc="0" locked="0" layoutInCell="1" allowOverlap="1" wp14:anchorId="21E32BBA" wp14:editId="231138A4">
                      <wp:simplePos x="0" y="0"/>
                      <wp:positionH relativeFrom="column">
                        <wp:posOffset>1295400</wp:posOffset>
                      </wp:positionH>
                      <wp:positionV relativeFrom="paragraph">
                        <wp:posOffset>368300</wp:posOffset>
                      </wp:positionV>
                      <wp:extent cx="1003300" cy="762000"/>
                      <wp:effectExtent l="0" t="0" r="0" b="0"/>
                      <wp:wrapNone/>
                      <wp:docPr id="4059" name="Rectangle 4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A94C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32BBA" id="Rectangle 4059" o:spid="_x0000_s1360" style="position:absolute;left:0;text-align:left;margin-left:102pt;margin-top:29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nJ/nIrwBAABLAwAADgAAAAAAAAAAAAAAAAAuAgAAZHJz&#10;L2Uyb0RvYy54bWxQSwECLQAUAAYACAAAACEAtKJg5twAAAAKAQAADwAAAAAAAAAAAAAAAAAWBAAA&#10;ZHJzL2Rvd25yZXYueG1sUEsFBgAAAAAEAAQA8wAAAB8FAAAAAA==&#10;" filled="f" stroked="f">
                      <v:textbox inset="2.16pt,1.44pt,0,1.44pt">
                        <w:txbxContent>
                          <w:p w14:paraId="0BA94C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4896" behindDoc="0" locked="0" layoutInCell="1" allowOverlap="1" wp14:anchorId="66B6BCA6" wp14:editId="0B701AAD">
                      <wp:simplePos x="0" y="0"/>
                      <wp:positionH relativeFrom="column">
                        <wp:posOffset>1295400</wp:posOffset>
                      </wp:positionH>
                      <wp:positionV relativeFrom="paragraph">
                        <wp:posOffset>368300</wp:posOffset>
                      </wp:positionV>
                      <wp:extent cx="1003300" cy="7620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D9CE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6BCA6" id="Rectangle 4058" o:spid="_x0000_s1361"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9as6XuwEAAEsDAAAOAAAAAAAAAAAAAAAAAC4CAABkcnMv&#10;ZTJvRG9jLnhtbFBLAQItABQABgAIAAAAIQC0omDm3AAAAAoBAAAPAAAAAAAAAAAAAAAAABUEAABk&#10;cnMvZG93bnJldi54bWxQSwUGAAAAAAQABADzAAAAHgUAAAAA&#10;" filled="f" stroked="f">
                      <v:textbox inset="2.16pt,1.44pt,0,1.44pt">
                        <w:txbxContent>
                          <w:p w14:paraId="5DD9CE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5920" behindDoc="0" locked="0" layoutInCell="1" allowOverlap="1" wp14:anchorId="66BC27AD" wp14:editId="5B4B06F7">
                      <wp:simplePos x="0" y="0"/>
                      <wp:positionH relativeFrom="column">
                        <wp:posOffset>1295400</wp:posOffset>
                      </wp:positionH>
                      <wp:positionV relativeFrom="paragraph">
                        <wp:posOffset>368300</wp:posOffset>
                      </wp:positionV>
                      <wp:extent cx="1003300" cy="7620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D9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27AD" id="Rectangle 4057" o:spid="_x0000_s1362" style="position:absolute;left:0;text-align:left;margin-left:102pt;margin-top:29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3joebwBAABLAwAADgAAAAAAAAAAAAAAAAAuAgAAZHJz&#10;L2Uyb0RvYy54bWxQSwECLQAUAAYACAAAACEAtKJg5twAAAAKAQAADwAAAAAAAAAAAAAAAAAWBAAA&#10;ZHJzL2Rvd25yZXYueG1sUEsFBgAAAAAEAAQA8wAAAB8FAAAAAA==&#10;" filled="f" stroked="f">
                      <v:textbox inset="2.16pt,1.44pt,0,1.44pt">
                        <w:txbxContent>
                          <w:p w14:paraId="59BD9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6944" behindDoc="0" locked="0" layoutInCell="1" allowOverlap="1" wp14:anchorId="685719E1" wp14:editId="7088B902">
                      <wp:simplePos x="0" y="0"/>
                      <wp:positionH relativeFrom="column">
                        <wp:posOffset>1295400</wp:posOffset>
                      </wp:positionH>
                      <wp:positionV relativeFrom="paragraph">
                        <wp:posOffset>368300</wp:posOffset>
                      </wp:positionV>
                      <wp:extent cx="1003300" cy="762000"/>
                      <wp:effectExtent l="0" t="0" r="0" b="0"/>
                      <wp:wrapNone/>
                      <wp:docPr id="4056" name="Rectangle 4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E54F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19E1" id="Rectangle 4056" o:spid="_x0000_s1363" style="position:absolute;left:0;text-align:left;margin-left:102pt;margin-top:29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2o3BzLwBAABLAwAADgAAAAAAAAAAAAAAAAAuAgAAZHJz&#10;L2Uyb0RvYy54bWxQSwECLQAUAAYACAAAACEAtKJg5twAAAAKAQAADwAAAAAAAAAAAAAAAAAWBAAA&#10;ZHJzL2Rvd25yZXYueG1sUEsFBgAAAAAEAAQA8wAAAB8FAAAAAA==&#10;" filled="f" stroked="f">
                      <v:textbox inset="2.16pt,1.44pt,0,1.44pt">
                        <w:txbxContent>
                          <w:p w14:paraId="4DE54F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7968" behindDoc="0" locked="0" layoutInCell="1" allowOverlap="1" wp14:anchorId="482E6DA0" wp14:editId="38305C2E">
                      <wp:simplePos x="0" y="0"/>
                      <wp:positionH relativeFrom="column">
                        <wp:posOffset>1295400</wp:posOffset>
                      </wp:positionH>
                      <wp:positionV relativeFrom="paragraph">
                        <wp:posOffset>368300</wp:posOffset>
                      </wp:positionV>
                      <wp:extent cx="1003300" cy="7620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6794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E6DA0" id="Rectangle 4055" o:spid="_x0000_s1364"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PjLMrwBAABLAwAADgAAAAAAAAAAAAAAAAAuAgAAZHJz&#10;L2Uyb0RvYy54bWxQSwECLQAUAAYACAAAACEAtKJg5twAAAAKAQAADwAAAAAAAAAAAAAAAAAWBAAA&#10;ZHJzL2Rvd25yZXYueG1sUEsFBgAAAAAEAAQA8wAAAB8FAAAAAA==&#10;" filled="f" stroked="f">
                      <v:textbox inset="2.16pt,1.44pt,0,1.44pt">
                        <w:txbxContent>
                          <w:p w14:paraId="6E6794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28992" behindDoc="0" locked="0" layoutInCell="1" allowOverlap="1" wp14:anchorId="324D2E5F" wp14:editId="55F8CE4C">
                      <wp:simplePos x="0" y="0"/>
                      <wp:positionH relativeFrom="column">
                        <wp:posOffset>1295400</wp:posOffset>
                      </wp:positionH>
                      <wp:positionV relativeFrom="paragraph">
                        <wp:posOffset>368300</wp:posOffset>
                      </wp:positionV>
                      <wp:extent cx="1003300" cy="7620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475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2E5F" id="Rectangle 4054" o:spid="_x0000_s1365" style="position:absolute;left:0;text-align:left;margin-left:102pt;margin-top:29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Q3ih7wBAABLAwAADgAAAAAAAAAAAAAAAAAuAgAAZHJz&#10;L2Uyb0RvYy54bWxQSwECLQAUAAYACAAAACEAtKJg5twAAAAKAQAADwAAAAAAAAAAAAAAAAAWBAAA&#10;ZHJzL2Rvd25yZXYueG1sUEsFBgAAAAAEAAQA8wAAAB8FAAAAAA==&#10;" filled="f" stroked="f">
                      <v:textbox inset="2.16pt,1.44pt,0,1.44pt">
                        <w:txbxContent>
                          <w:p w14:paraId="036475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0016" behindDoc="0" locked="0" layoutInCell="1" allowOverlap="1" wp14:anchorId="450F2701" wp14:editId="715832B1">
                      <wp:simplePos x="0" y="0"/>
                      <wp:positionH relativeFrom="column">
                        <wp:posOffset>1295400</wp:posOffset>
                      </wp:positionH>
                      <wp:positionV relativeFrom="paragraph">
                        <wp:posOffset>368300</wp:posOffset>
                      </wp:positionV>
                      <wp:extent cx="1003300" cy="7620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731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F2701" id="Rectangle 4053" o:spid="_x0000_s1366" style="position:absolute;left:0;text-align:left;margin-left:102pt;margin-top:29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7UB27wBAABLAwAADgAAAAAAAAAAAAAAAAAuAgAAZHJz&#10;L2Uyb0RvYy54bWxQSwECLQAUAAYACAAAACEAtKJg5twAAAAKAQAADwAAAAAAAAAAAAAAAAAWBAAA&#10;ZHJzL2Rvd25yZXYueG1sUEsFBgAAAAAEAAQA8wAAAB8FAAAAAA==&#10;" filled="f" stroked="f">
                      <v:textbox inset="2.16pt,1.44pt,0,1.44pt">
                        <w:txbxContent>
                          <w:p w14:paraId="2A3731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1040" behindDoc="0" locked="0" layoutInCell="1" allowOverlap="1" wp14:anchorId="5F9DAEA1" wp14:editId="3F4139EB">
                      <wp:simplePos x="0" y="0"/>
                      <wp:positionH relativeFrom="column">
                        <wp:posOffset>1295400</wp:posOffset>
                      </wp:positionH>
                      <wp:positionV relativeFrom="paragraph">
                        <wp:posOffset>368300</wp:posOffset>
                      </wp:positionV>
                      <wp:extent cx="1003300" cy="7620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3D6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DAEA1" id="Rectangle 4052" o:spid="_x0000_s1367"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GQChuuwEAAEsDAAAOAAAAAAAAAAAAAAAAAC4CAABkcnMv&#10;ZTJvRG9jLnhtbFBLAQItABQABgAIAAAAIQC0omDm3AAAAAoBAAAPAAAAAAAAAAAAAAAAABUEAABk&#10;cnMvZG93bnJldi54bWxQSwUGAAAAAAQABADzAAAAHgUAAAAA&#10;" filled="f" stroked="f">
                      <v:textbox inset="2.16pt,1.44pt,0,1.44pt">
                        <w:txbxContent>
                          <w:p w14:paraId="2AC3D6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2064" behindDoc="0" locked="0" layoutInCell="1" allowOverlap="1" wp14:anchorId="4457C7A2" wp14:editId="769274D4">
                      <wp:simplePos x="0" y="0"/>
                      <wp:positionH relativeFrom="column">
                        <wp:posOffset>1295400</wp:posOffset>
                      </wp:positionH>
                      <wp:positionV relativeFrom="paragraph">
                        <wp:posOffset>368300</wp:posOffset>
                      </wp:positionV>
                      <wp:extent cx="977900" cy="927100"/>
                      <wp:effectExtent l="0" t="0" r="0" b="0"/>
                      <wp:wrapNone/>
                      <wp:docPr id="4051" name="Rectangle 4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C4FB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7C7A2" id="Rectangle 4051" o:spid="_x0000_s1368"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Jw+XLK2AQAASwMAAA4AAAAAAAAAAAAAAAAALgIAAGRycy9lMm9Eb2Mu&#10;eG1sUEsBAi0AFAAGAAgAAAAhALXmu0naAAAACgEAAA8AAAAAAAAAAAAAAAAAEAQAAGRycy9kb3du&#10;cmV2LnhtbFBLBQYAAAAABAAEAPMAAAAXBQAAAAA=&#10;" filled="f" stroked="f">
                      <v:textbox inset="2.16pt,1.44pt,0,1.44pt">
                        <w:txbxContent>
                          <w:p w14:paraId="61C4FB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3088" behindDoc="0" locked="0" layoutInCell="1" allowOverlap="1" wp14:anchorId="6B98E731" wp14:editId="63EA3E81">
                      <wp:simplePos x="0" y="0"/>
                      <wp:positionH relativeFrom="column">
                        <wp:posOffset>1295400</wp:posOffset>
                      </wp:positionH>
                      <wp:positionV relativeFrom="paragraph">
                        <wp:posOffset>368300</wp:posOffset>
                      </wp:positionV>
                      <wp:extent cx="1003300" cy="7620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25C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8E731" id="Rectangle 4050" o:spid="_x0000_s1369" style="position:absolute;left:0;text-align:left;margin-left:102pt;margin-top:29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sugEAAEs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9WcUyHOHU/qF&#10;unHfW0XO2cFIqeb5znqNMXVY9hgf4BIldGfykwY3f5EWmYrGp6vGaspEYHLTbtY1PiTw6Ga1adHH&#10;LtVLcYSUv6ngyOwwCgilKMuPP1I+X32+gnUzmPPzs5en/VTItKv2Geo+yBNSxB3N92i0DSOjwppI&#10;yYhzZzT9OXBQlNjvHoVtblZtg4tSguW6WeMCQwkQ9P51lnsxBFwlkYGSQwTTD4i3SFRg4cQKsct2&#10;zSvxOi7gX/6B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WgD+y6AQAASwMAAA4AAAAAAAAAAAAAAAAALgIAAGRycy9l&#10;Mm9Eb2MueG1sUEsBAi0AFAAGAAgAAAAhALSiYObcAAAACgEAAA8AAAAAAAAAAAAAAAAAFAQAAGRy&#10;cy9kb3ducmV2LnhtbFBLBQYAAAAABAAEAPMAAAAdBQAAAAA=&#10;" filled="f" stroked="f">
                      <v:textbox inset="2.16pt,1.44pt,0,1.44pt">
                        <w:txbxContent>
                          <w:p w14:paraId="6BE25C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4112" behindDoc="0" locked="0" layoutInCell="1" allowOverlap="1" wp14:anchorId="2C6CD6DF" wp14:editId="667BF416">
                      <wp:simplePos x="0" y="0"/>
                      <wp:positionH relativeFrom="column">
                        <wp:posOffset>1295400</wp:posOffset>
                      </wp:positionH>
                      <wp:positionV relativeFrom="paragraph">
                        <wp:posOffset>368300</wp:posOffset>
                      </wp:positionV>
                      <wp:extent cx="977900" cy="863600"/>
                      <wp:effectExtent l="0" t="0" r="0" b="0"/>
                      <wp:wrapNone/>
                      <wp:docPr id="4049" name="Rectangle 4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A8498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CD6DF" id="Rectangle 4049" o:spid="_x0000_s1370" style="position:absolute;left:0;text-align:left;margin-left:102pt;margin-top:29pt;width:77pt;height:68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7UhO8roBAABLAwAADgAAAAAAAAAAAAAAAAAuAgAAZHJzL2Uy&#10;b0RvYy54bWxQSwECLQAUAAYACAAAACEAHcHrytsAAAAKAQAADwAAAAAAAAAAAAAAAAAUBAAAZHJz&#10;L2Rvd25yZXYueG1sUEsFBgAAAAAEAAQA8wAAABwFAAAAAA==&#10;" filled="f" stroked="f">
                      <v:textbox inset="2.16pt,1.44pt,0,1.44pt">
                        <w:txbxContent>
                          <w:p w14:paraId="4A8498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5136" behindDoc="0" locked="0" layoutInCell="1" allowOverlap="1" wp14:anchorId="3C4FF058" wp14:editId="61C43F93">
                      <wp:simplePos x="0" y="0"/>
                      <wp:positionH relativeFrom="column">
                        <wp:posOffset>1295400</wp:posOffset>
                      </wp:positionH>
                      <wp:positionV relativeFrom="paragraph">
                        <wp:posOffset>368300</wp:posOffset>
                      </wp:positionV>
                      <wp:extent cx="977900" cy="927100"/>
                      <wp:effectExtent l="0" t="0" r="0" b="0"/>
                      <wp:wrapNone/>
                      <wp:docPr id="4048" name="Rectangle 4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35B1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FF058" id="Rectangle 4048" o:spid="_x0000_s1371" style="position:absolute;left:0;text-align:left;margin-left:102pt;margin-top:29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FnAGIG2AQAASwMAAA4AAAAAAAAAAAAAAAAALgIAAGRycy9lMm9Eb2Mu&#10;eG1sUEsBAi0AFAAGAAgAAAAhALXmu0naAAAACgEAAA8AAAAAAAAAAAAAAAAAEAQAAGRycy9kb3du&#10;cmV2LnhtbFBLBQYAAAAABAAEAPMAAAAXBQAAAAA=&#10;" filled="f" stroked="f">
                      <v:textbox inset="2.16pt,1.44pt,0,1.44pt">
                        <w:txbxContent>
                          <w:p w14:paraId="7A35B1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6160" behindDoc="0" locked="0" layoutInCell="1" allowOverlap="1" wp14:anchorId="40C7E1EA" wp14:editId="4F329CFB">
                      <wp:simplePos x="0" y="0"/>
                      <wp:positionH relativeFrom="column">
                        <wp:posOffset>1295400</wp:posOffset>
                      </wp:positionH>
                      <wp:positionV relativeFrom="paragraph">
                        <wp:posOffset>368300</wp:posOffset>
                      </wp:positionV>
                      <wp:extent cx="1003300" cy="762000"/>
                      <wp:effectExtent l="0" t="0" r="0" b="0"/>
                      <wp:wrapNone/>
                      <wp:docPr id="4047" name="Rectangle 4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BFB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E1EA" id="Rectangle 4047" o:spid="_x0000_s1372"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SE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dbumxHOHU/qB&#10;unHfW0Uu2cFIqeb5znqNMXVY9hyf4BoldGfykwY3f5EWmYrG55vGaspEYHK72m5qnITAo3W7XaGP&#10;Xaq34ggpf1HBkdlhFBBKUZafvqV8ufp6BetmMJfnZy9Ph6mQWbV3r1APQZ6RIu5ofkSjbRgZFdZE&#10;SkacO6Pp15GDosR+9Shss25XDS5KCZabZoM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e5RIS6AQAASwMAAA4AAAAAAAAAAAAAAAAALgIAAGRycy9l&#10;Mm9Eb2MueG1sUEsBAi0AFAAGAAgAAAAhALSiYObcAAAACgEAAA8AAAAAAAAAAAAAAAAAFAQAAGRy&#10;cy9kb3ducmV2LnhtbFBLBQYAAAAABAAEAPMAAAAdBQAAAAA=&#10;" filled="f" stroked="f">
                      <v:textbox inset="2.16pt,1.44pt,0,1.44pt">
                        <w:txbxContent>
                          <w:p w14:paraId="501BFB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7184" behindDoc="0" locked="0" layoutInCell="1" allowOverlap="1" wp14:anchorId="63BD3441" wp14:editId="6C8A911B">
                      <wp:simplePos x="0" y="0"/>
                      <wp:positionH relativeFrom="column">
                        <wp:posOffset>1295400</wp:posOffset>
                      </wp:positionH>
                      <wp:positionV relativeFrom="paragraph">
                        <wp:posOffset>368300</wp:posOffset>
                      </wp:positionV>
                      <wp:extent cx="977900" cy="927100"/>
                      <wp:effectExtent l="0" t="0" r="0" b="0"/>
                      <wp:wrapNone/>
                      <wp:docPr id="4046" name="Rectangle 40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9190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D3441" id="Rectangle 4046" o:spid="_x0000_s1373" style="position:absolute;left:0;text-align:left;margin-left:102pt;margin-top:29pt;width:77pt;height:73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H4nF9q2AQAASwMAAA4AAAAAAAAAAAAAAAAALgIAAGRycy9lMm9Eb2Mu&#10;eG1sUEsBAi0AFAAGAAgAAAAhALXmu0naAAAACgEAAA8AAAAAAAAAAAAAAAAAEAQAAGRycy9kb3du&#10;cmV2LnhtbFBLBQYAAAAABAAEAPMAAAAXBQAAAAA=&#10;" filled="f" stroked="f">
                      <v:textbox inset="2.16pt,1.44pt,0,1.44pt">
                        <w:txbxContent>
                          <w:p w14:paraId="529190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8208" behindDoc="0" locked="0" layoutInCell="1" allowOverlap="1" wp14:anchorId="1AED9D71" wp14:editId="28BDA96E">
                      <wp:simplePos x="0" y="0"/>
                      <wp:positionH relativeFrom="column">
                        <wp:posOffset>1295400</wp:posOffset>
                      </wp:positionH>
                      <wp:positionV relativeFrom="paragraph">
                        <wp:posOffset>368300</wp:posOffset>
                      </wp:positionV>
                      <wp:extent cx="977900" cy="927100"/>
                      <wp:effectExtent l="0" t="0" r="0" b="0"/>
                      <wp:wrapNone/>
                      <wp:docPr id="4045" name="Rectangle 40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7532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D9D71" id="Rectangle 4045" o:spid="_x0000_s1374" style="position:absolute;left:0;text-align:left;margin-left:102pt;margin-top:29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wUh0ktwEAAEsDAAAOAAAAAAAAAAAAAAAAAC4CAABkcnMvZTJvRG9j&#10;LnhtbFBLAQItABQABgAIAAAAIQC15rtJ2gAAAAoBAAAPAAAAAAAAAAAAAAAAABEEAABkcnMvZG93&#10;bnJldi54bWxQSwUGAAAAAAQABADzAAAAGAUAAAAA&#10;" filled="f" stroked="f">
                      <v:textbox inset="2.16pt,1.44pt,0,1.44pt">
                        <w:txbxContent>
                          <w:p w14:paraId="227532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39232" behindDoc="0" locked="0" layoutInCell="1" allowOverlap="1" wp14:anchorId="0F19AF57" wp14:editId="67684FEE">
                      <wp:simplePos x="0" y="0"/>
                      <wp:positionH relativeFrom="column">
                        <wp:posOffset>1295400</wp:posOffset>
                      </wp:positionH>
                      <wp:positionV relativeFrom="paragraph">
                        <wp:posOffset>368300</wp:posOffset>
                      </wp:positionV>
                      <wp:extent cx="1003300" cy="7620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41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9AF57" id="Rectangle 4044" o:spid="_x0000_s1375"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56ugEAAEs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ddtS4rnDKf1A&#10;3bjvrSLn7GCkVPN8Z73GmDose4nPcIkSujP5SYObv0iLTEXj01VjNWUiMLlZbdY1TkLg0W27WaGP&#10;Xar34ggpf1PBkdlhFBBKUZYfH1I+X327gnUzmPPzs5en/VTIrNrNG9R9kCekiDuan9BoG0ZGhTWR&#10;khHnzmj6feCgKLHfPQrb3LarBhelBMt1s8Y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nMTnq6AQAASwMAAA4AAAAAAAAAAAAAAAAALgIAAGRycy9l&#10;Mm9Eb2MueG1sUEsBAi0AFAAGAAgAAAAhALSiYObcAAAACgEAAA8AAAAAAAAAAAAAAAAAFAQAAGRy&#10;cy9kb3ducmV2LnhtbFBLBQYAAAAABAAEAPMAAAAdBQAAAAA=&#10;" filled="f" stroked="f">
                      <v:textbox inset="2.16pt,1.44pt,0,1.44pt">
                        <w:txbxContent>
                          <w:p w14:paraId="39B41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0256" behindDoc="0" locked="0" layoutInCell="1" allowOverlap="1" wp14:anchorId="27CF4790" wp14:editId="55F91A94">
                      <wp:simplePos x="0" y="0"/>
                      <wp:positionH relativeFrom="column">
                        <wp:posOffset>1295400</wp:posOffset>
                      </wp:positionH>
                      <wp:positionV relativeFrom="paragraph">
                        <wp:posOffset>368300</wp:posOffset>
                      </wp:positionV>
                      <wp:extent cx="977900" cy="927100"/>
                      <wp:effectExtent l="0" t="0" r="0" b="0"/>
                      <wp:wrapNone/>
                      <wp:docPr id="4043" name="Rectangle 4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B253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F4790" id="Rectangle 4043" o:spid="_x0000_s1376" style="position:absolute;left:0;text-align:left;margin-left:102pt;margin-top:29pt;width:77pt;height:73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kqn45twEAAEsDAAAOAAAAAAAAAAAAAAAAAC4CAABkcnMvZTJvRG9j&#10;LnhtbFBLAQItABQABgAIAAAAIQC15rtJ2gAAAAoBAAAPAAAAAAAAAAAAAAAAABEEAABkcnMvZG93&#10;bnJldi54bWxQSwUGAAAAAAQABADzAAAAGAUAAAAA&#10;" filled="f" stroked="f">
                      <v:textbox inset="2.16pt,1.44pt,0,1.44pt">
                        <w:txbxContent>
                          <w:p w14:paraId="63B253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1280" behindDoc="0" locked="0" layoutInCell="1" allowOverlap="1" wp14:anchorId="507D939B" wp14:editId="7C94741A">
                      <wp:simplePos x="0" y="0"/>
                      <wp:positionH relativeFrom="column">
                        <wp:posOffset>1295400</wp:posOffset>
                      </wp:positionH>
                      <wp:positionV relativeFrom="paragraph">
                        <wp:posOffset>368300</wp:posOffset>
                      </wp:positionV>
                      <wp:extent cx="977900" cy="901700"/>
                      <wp:effectExtent l="0" t="0" r="0" b="0"/>
                      <wp:wrapNone/>
                      <wp:docPr id="4042" name="Rectangle 40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0021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D939B" id="Rectangle 4042" o:spid="_x0000_s1377" style="position:absolute;left:0;text-align:left;margin-left:102pt;margin-top:29pt;width:77pt;height:71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" filled="f" stroked="f">
                      <v:textbox inset="2.16pt,1.44pt,0,1.44pt">
                        <w:txbxContent>
                          <w:p w14:paraId="290021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2304" behindDoc="0" locked="0" layoutInCell="1" allowOverlap="1" wp14:anchorId="6636FEA2" wp14:editId="66D369FC">
                      <wp:simplePos x="0" y="0"/>
                      <wp:positionH relativeFrom="column">
                        <wp:posOffset>1295400</wp:posOffset>
                      </wp:positionH>
                      <wp:positionV relativeFrom="paragraph">
                        <wp:posOffset>368300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712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6FEA2" id="Rectangle 4041" o:spid="_x0000_s1378"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Zj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Xs4p8dzhlP6g&#10;btx3VpFTtjdSqmm+k15DTC2WPcYHOEcJ3Yn8qMFNX6RFxqLx8aKxGjMRmFwv1qsaJyHw6Hq5XqCP&#10;XarX4ggp/1TBkclhFBBKUZYffqd8uvpyBesmMKfnJy+Pu7GQWVw1L1B3QR6RIu5ovkejbRgYFdZE&#10;SgacO6Pp756DosT+8ihsc71cNLgoJZivmhUuMJQAQe/eZrkXfcBVEhko2UcwXY94i0QFFk6sEDtv&#10;17QSb+MC/vUf2P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8tJmO6AQAASwMAAA4AAAAAAAAAAAAAAAAALgIAAGRycy9l&#10;Mm9Eb2MueG1sUEsBAi0AFAAGAAgAAAAhALSiYObcAAAACgEAAA8AAAAAAAAAAAAAAAAAFAQAAGRy&#10;cy9kb3ducmV2LnhtbFBLBQYAAAAABAAEAPMAAAAdBQAAAAA=&#10;" filled="f" stroked="f">
                      <v:textbox inset="2.16pt,1.44pt,0,1.44pt">
                        <w:txbxContent>
                          <w:p w14:paraId="178712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3328" behindDoc="0" locked="0" layoutInCell="1" allowOverlap="1" wp14:anchorId="5795E048" wp14:editId="2BCA0E0A">
                      <wp:simplePos x="0" y="0"/>
                      <wp:positionH relativeFrom="column">
                        <wp:posOffset>1295400</wp:posOffset>
                      </wp:positionH>
                      <wp:positionV relativeFrom="paragraph">
                        <wp:posOffset>368300</wp:posOffset>
                      </wp:positionV>
                      <wp:extent cx="1003300" cy="7620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3FB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5E048" id="Rectangle 4040" o:spid="_x0000_s1379"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WugEAAEs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9QoF8tzhlH6h&#10;btz3VpFzdjBSqnm+s15jTB2WPcYHuEQJ3Zn8pMHNX6RFpqLx6aqxmjIRmNy0m3WNDwk8ulltWvSx&#10;S/VSHCHlbyo4MjuMAkIpyvLjj5TPV5+vYN0M5vz87OVpPxUy7ef2Geo+yBNSxB3N92i0DSOjwppI&#10;yYhzZzT9OXBQlNjvHoVtblZtg4tSguW6WeMCQwkQ9P51lnsxBFwlkYGSQwTTD4i3SFRg4cQKsct2&#10;zSvxOi7gX/6B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7YD9a6AQAASwMAAA4AAAAAAAAAAAAAAAAALgIAAGRycy9l&#10;Mm9Eb2MueG1sUEsBAi0AFAAGAAgAAAAhALSiYObcAAAACgEAAA8AAAAAAAAAAAAAAAAAFAQAAGRy&#10;cy9kb3ducmV2LnhtbFBLBQYAAAAABAAEAPMAAAAdBQAAAAA=&#10;" filled="f" stroked="f">
                      <v:textbox inset="2.16pt,1.44pt,0,1.44pt">
                        <w:txbxContent>
                          <w:p w14:paraId="28B3FB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4352" behindDoc="0" locked="0" layoutInCell="1" allowOverlap="1" wp14:anchorId="01894DFC" wp14:editId="0B816071">
                      <wp:simplePos x="0" y="0"/>
                      <wp:positionH relativeFrom="column">
                        <wp:posOffset>1295400</wp:posOffset>
                      </wp:positionH>
                      <wp:positionV relativeFrom="paragraph">
                        <wp:posOffset>368300</wp:posOffset>
                      </wp:positionV>
                      <wp:extent cx="1003300" cy="7620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53A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94DFC" id="Rectangle 4039" o:spid="_x0000_s1380"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aD4426AQAASwMAAA4AAAAAAAAAAAAAAAAALgIAAGRycy9l&#10;Mm9Eb2MueG1sUEsBAi0AFAAGAAgAAAAhALSiYObcAAAACgEAAA8AAAAAAAAAAAAAAAAAFAQAAGRy&#10;cy9kb3ducmV2LnhtbFBLBQYAAAAABAAEAPMAAAAdBQAAAAA=&#10;" filled="f" stroked="f">
                      <v:textbox inset="2.16pt,1.44pt,0,1.44pt">
                        <w:txbxContent>
                          <w:p w14:paraId="6B253A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5376" behindDoc="0" locked="0" layoutInCell="1" allowOverlap="1" wp14:anchorId="7D5D82C0" wp14:editId="076DF1D5">
                      <wp:simplePos x="0" y="0"/>
                      <wp:positionH relativeFrom="column">
                        <wp:posOffset>1295400</wp:posOffset>
                      </wp:positionH>
                      <wp:positionV relativeFrom="paragraph">
                        <wp:posOffset>368300</wp:posOffset>
                      </wp:positionV>
                      <wp:extent cx="1003300" cy="7620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491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D82C0" id="Rectangle 4038" o:spid="_x0000_s1381"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d2yji6AQAASwMAAA4AAAAAAAAAAAAAAAAALgIAAGRycy9l&#10;Mm9Eb2MueG1sUEsBAi0AFAAGAAgAAAAhALSiYObcAAAACgEAAA8AAAAAAAAAAAAAAAAAFAQAAGRy&#10;cy9kb3ducmV2LnhtbFBLBQYAAAAABAAEAPMAAAAdBQAAAAA=&#10;" filled="f" stroked="f">
                      <v:textbox inset="2.16pt,1.44pt,0,1.44pt">
                        <w:txbxContent>
                          <w:p w14:paraId="6B9491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6400" behindDoc="0" locked="0" layoutInCell="1" allowOverlap="1" wp14:anchorId="1FE32DCE" wp14:editId="6960FEDE">
                      <wp:simplePos x="0" y="0"/>
                      <wp:positionH relativeFrom="column">
                        <wp:posOffset>1295400</wp:posOffset>
                      </wp:positionH>
                      <wp:positionV relativeFrom="paragraph">
                        <wp:posOffset>368300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EC3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32DCE" id="Rectangle 4037" o:spid="_x0000_s1382"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zW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up2TYnjFqf0&#10;HXXjrh8VuWQHI6XK8816TSF2WPYcnuAaRXQz+VmDzV+kReai8fmmsZoTEZjctttNjZMQeLRebVv0&#10;sUv1Whwgps/KW5IdRgGhFGX56WtMl6svV7Aug7k8n700H+ZCpv149wL14OUZKeKOpkc0evQTo2I0&#10;gZIJ585o/HXkoCgZvzgUtlmv2gYXpQTLTbPBBYYSIOjD2yx3YvC4SiIBJccAph8Qb5GowMKJFWLX&#10;7cor8TYu4F//gf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RZOzWuwEAAEsDAAAOAAAAAAAAAAAAAAAAAC4CAABkcnMv&#10;ZTJvRG9jLnhtbFBLAQItABQABgAIAAAAIQC0omDm3AAAAAoBAAAPAAAAAAAAAAAAAAAAABUEAABk&#10;cnMvZG93bnJldi54bWxQSwUGAAAAAAQABADzAAAAHgUAAAAA&#10;" filled="f" stroked="f">
                      <v:textbox inset="2.16pt,1.44pt,0,1.44pt">
                        <w:txbxContent>
                          <w:p w14:paraId="7B7EC3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7424" behindDoc="0" locked="0" layoutInCell="1" allowOverlap="1" wp14:anchorId="491E6BFB" wp14:editId="2F215427">
                      <wp:simplePos x="0" y="0"/>
                      <wp:positionH relativeFrom="column">
                        <wp:posOffset>1295400</wp:posOffset>
                      </wp:positionH>
                      <wp:positionV relativeFrom="paragraph">
                        <wp:posOffset>368300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745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E6BFB" id="Rectangle 4036" o:spid="_x0000_s1383"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Vj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ur2jhLHLU7p&#10;O+rGXT8qcskORkqV55v1mkLssOw5PME1iuhm8rMGm79Ii8xF4/NNYzUnIjC5bbebGich8Gi92rbo&#10;Y5fqtThATJ+VtyQ7jAJCKcry09eYLldfrmBdBnN5PntpPsyFTPtx/QL14OUZKeKOpkc0evQTo2I0&#10;gZIJ585o/HXkoCgZvzgUtlmv2gYXpQTLTbPBBYYSIOjD2yx3YvC4SiIBJccAph8Qb5GowMKJFWLX&#10;7cor8TYu4F//gf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wkcVjuwEAAEsDAAAOAAAAAAAAAAAAAAAAAC4CAABkcnMv&#10;ZTJvRG9jLnhtbFBLAQItABQABgAIAAAAIQC0omDm3AAAAAoBAAAPAAAAAAAAAAAAAAAAABUEAABk&#10;cnMvZG93bnJldi54bWxQSwUGAAAAAAQABADzAAAAHgUAAAAA&#10;" filled="f" stroked="f">
                      <v:textbox inset="2.16pt,1.44pt,0,1.44pt">
                        <w:txbxContent>
                          <w:p w14:paraId="6B4745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8448" behindDoc="0" locked="0" layoutInCell="1" allowOverlap="1" wp14:anchorId="2CA61916" wp14:editId="7B1D2E51">
                      <wp:simplePos x="0" y="0"/>
                      <wp:positionH relativeFrom="column">
                        <wp:posOffset>1295400</wp:posOffset>
                      </wp:positionH>
                      <wp:positionV relativeFrom="paragraph">
                        <wp:posOffset>368300</wp:posOffset>
                      </wp:positionV>
                      <wp:extent cx="1003300" cy="7620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63F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61916" id="Rectangle 4035" o:spid="_x0000_s1384"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ugEAAEsDAAAOAAAAZHJzL2Uyb0RvYy54bWysU01v2zAMvQ/YfxB0X+zY6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XZX1FSWWGZzS&#10;L9SN2UELcsqOqu9Fmm/Sa/KhxbJn/wTnKKCbyM8STPoiLTJnjY8XjcUcCcfkul43JU6C49H1al2j&#10;j12Kt2IPIf4UzpDkdBQQSlaWHe5DPF19vYJ1Cczp+eTFeTdnMvVV8wp15/ojUsQdjY9opHZTR7lW&#10;npIJ597R8GfPQFCi7ywKW12v6goXJQfLpmpwgSEHCHr3PsssHx2uEo9Ayd6DGkbEmyXKsHBimdh5&#10;u9JKvI8z+L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7kz526AQAASwMAAA4AAAAAAAAAAAAAAAAALgIAAGRycy9l&#10;Mm9Eb2MueG1sUEsBAi0AFAAGAAgAAAAhALSiYObcAAAACgEAAA8AAAAAAAAAAAAAAAAAFAQAAGRy&#10;cy9kb3ducmV2LnhtbFBLBQYAAAAABAAEAPMAAAAdBQAAAAA=&#10;" filled="f" stroked="f">
                      <v:textbox inset="2.16pt,1.44pt,0,1.44pt">
                        <w:txbxContent>
                          <w:p w14:paraId="65663F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49472" behindDoc="0" locked="0" layoutInCell="1" allowOverlap="1" wp14:anchorId="2986C4A6" wp14:editId="3232EB73">
                      <wp:simplePos x="0" y="0"/>
                      <wp:positionH relativeFrom="column">
                        <wp:posOffset>1295400</wp:posOffset>
                      </wp:positionH>
                      <wp:positionV relativeFrom="paragraph">
                        <wp:posOffset>368300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552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6C4A6" id="Rectangle 4034" o:spid="_x0000_s1385"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8R5ii6AQAASwMAAA4AAAAAAAAAAAAAAAAALgIAAGRycy9l&#10;Mm9Eb2MueG1sUEsBAi0AFAAGAAgAAAAhALSiYObcAAAACgEAAA8AAAAAAAAAAAAAAAAAFAQAAGRy&#10;cy9kb3ducmV2LnhtbFBLBQYAAAAABAAEAPMAAAAdBQAAAAA=&#10;" filled="f" stroked="f">
                      <v:textbox inset="2.16pt,1.44pt,0,1.44pt">
                        <w:txbxContent>
                          <w:p w14:paraId="25F552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0496" behindDoc="0" locked="0" layoutInCell="1" allowOverlap="1" wp14:anchorId="667F57C4" wp14:editId="3E56F4DC">
                      <wp:simplePos x="0" y="0"/>
                      <wp:positionH relativeFrom="column">
                        <wp:posOffset>1295400</wp:posOffset>
                      </wp:positionH>
                      <wp:positionV relativeFrom="paragraph">
                        <wp:posOffset>368300</wp:posOffset>
                      </wp:positionV>
                      <wp:extent cx="1003300" cy="7620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7E6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F57C4" id="Rectangle 4033" o:spid="_x0000_s1386"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TTugEAAEs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d1W1LieMWu/SC&#10;vnHXj4qcq4ORUuX+Zr+mEDu89hqe4ZJFXGbxswabvyiLzMXj09VjNScisLhpN+saOyFw63a1aXGN&#10;KNX75QAxfVPekrxgFJBKcZYfH2I6H/19BO9lMufn8yrN+7mIaW8KbK7tvTyhRJzR9IRBj35iVIwm&#10;UDJh3xmNvw4cFCXjd4fGNrertsFBKcly3axxgKEkSHr/scqdGDyOkkhAySGA6QfkWywqtLBjRdhl&#10;uvJIfMwL+fd/YPc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ePNNO6AQAASwMAAA4AAAAAAAAAAAAAAAAALgIAAGRycy9l&#10;Mm9Eb2MueG1sUEsBAi0AFAAGAAgAAAAhALSiYObcAAAACgEAAA8AAAAAAAAAAAAAAAAAFAQAAGRy&#10;cy9kb3ducmV2LnhtbFBLBQYAAAAABAAEAPMAAAAdBQAAAAA=&#10;" filled="f" stroked="f">
                      <v:textbox inset="2.16pt,1.44pt,0,1.44pt">
                        <w:txbxContent>
                          <w:p w14:paraId="6F27E6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1520" behindDoc="0" locked="0" layoutInCell="1" allowOverlap="1" wp14:anchorId="28FC8306" wp14:editId="7A3B549E">
                      <wp:simplePos x="0" y="0"/>
                      <wp:positionH relativeFrom="column">
                        <wp:posOffset>1295400</wp:posOffset>
                      </wp:positionH>
                      <wp:positionV relativeFrom="paragraph">
                        <wp:posOffset>368300</wp:posOffset>
                      </wp:positionV>
                      <wp:extent cx="1003300" cy="7620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13A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C8306" id="Rectangle 4032" o:spid="_x0000_s1387"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Weh1muAEAAEsDAAAOAAAAAAAAAAAAAAAAAC4CAABkcnMvZTJv&#10;RG9jLnhtbFBLAQItABQABgAIAAAAIQC0omDm3AAAAAoBAAAPAAAAAAAAAAAAAAAAABIEAABkcnMv&#10;ZG93bnJldi54bWxQSwUGAAAAAAQABADzAAAAGwUAAAAA&#10;" filled="f" stroked="f">
                      <v:textbox inset="2.16pt,1.44pt,0,1.44pt">
                        <w:txbxContent>
                          <w:p w14:paraId="5AC13A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2544" behindDoc="0" locked="0" layoutInCell="1" allowOverlap="1" wp14:anchorId="512A30A0" wp14:editId="5A985472">
                      <wp:simplePos x="0" y="0"/>
                      <wp:positionH relativeFrom="column">
                        <wp:posOffset>1295400</wp:posOffset>
                      </wp:positionH>
                      <wp:positionV relativeFrom="paragraph">
                        <wp:posOffset>368300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CE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A30A0" id="Rectangle 4031" o:spid="_x0000_s1388"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Ziug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ul1S4rnDKf1E&#10;3bjvrSLn7GCkVPN8Z73GmDose45PcIkSujP5SYObv0iLTEXj01VjNWUiMLlpN+saJyHw6Ha1adHH&#10;LtVbcYSUv6rgyOwwCgilKMuP31M+X329gnUzmPPzs5en/VTItDfNK9R9kCekiDuaH9FoG0ZGhTWR&#10;khHnzmj6feCgKLHfPArb3K7aBhelBMt1s8YFhhIg6P37LPdiCLhKIgMlhwimHxBvkajAwokVYpft&#10;mlfifVzAv/0Du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RjFmK6AQAASwMAAA4AAAAAAAAAAAAAAAAALgIAAGRycy9l&#10;Mm9Eb2MueG1sUEsBAi0AFAAGAAgAAAAhALSiYObcAAAACgEAAA8AAAAAAAAAAAAAAAAAFAQAAGRy&#10;cy9kb3ducmV2LnhtbFBLBQYAAAAABAAEAPMAAAAdBQAAAAA=&#10;" filled="f" stroked="f">
                      <v:textbox inset="2.16pt,1.44pt,0,1.44pt">
                        <w:txbxContent>
                          <w:p w14:paraId="3D06CE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3568" behindDoc="0" locked="0" layoutInCell="1" allowOverlap="1" wp14:anchorId="20EC8FF4" wp14:editId="2E5B44C1">
                      <wp:simplePos x="0" y="0"/>
                      <wp:positionH relativeFrom="column">
                        <wp:posOffset>1295400</wp:posOffset>
                      </wp:positionH>
                      <wp:positionV relativeFrom="paragraph">
                        <wp:posOffset>368300</wp:posOffset>
                      </wp:positionV>
                      <wp:extent cx="1003300" cy="7620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5EC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C8FF4" id="Rectangle 4030" o:spid="_x0000_s1389"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XuQ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ukWBPHc4pZ+o&#10;G/e9VeScHYyUap7vrNcYU4dlz/EJLlFCdyY/aXDzF2mRqWh8umqspkwEJjftZl3jQwKPblebFn3s&#10;Ur0VR0j5qwqOzA6jgFCKsvz4PeXz1dcrWDeDOT8/e3naT4VMe9O+Qt0HeUKKuKP5EY22YWRUWBMp&#10;GXHujKbfBw6KEvvNo7DN7aptcFFKsFw3a1xgKAGC3r/Pci+GgKskMlByiGD6AfEWiQosnFghdtmu&#10;eSXexwX82z+w+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ZY/17kBAABLAwAADgAAAAAAAAAAAAAAAAAuAgAAZHJzL2Uy&#10;b0RvYy54bWxQSwECLQAUAAYACAAAACEAtKJg5twAAAAKAQAADwAAAAAAAAAAAAAAAAATBAAAZHJz&#10;L2Rvd25yZXYueG1sUEsFBgAAAAAEAAQA8wAAABwFAAAAAA==&#10;" filled="f" stroked="f">
                      <v:textbox inset="2.16pt,1.44pt,0,1.44pt">
                        <w:txbxContent>
                          <w:p w14:paraId="2AC5EC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4592" behindDoc="0" locked="0" layoutInCell="1" allowOverlap="1" wp14:anchorId="7E697408" wp14:editId="2E954188">
                      <wp:simplePos x="0" y="0"/>
                      <wp:positionH relativeFrom="column">
                        <wp:posOffset>1295400</wp:posOffset>
                      </wp:positionH>
                      <wp:positionV relativeFrom="paragraph">
                        <wp:posOffset>368300</wp:posOffset>
                      </wp:positionV>
                      <wp:extent cx="1003300" cy="7620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33E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7408" id="Rectangle 4029" o:spid="_x0000_s1390"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vk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ybtaUeO5wSn9Q&#10;N+47q8gp2xsp1TTfSa8hphbLnuIjnKOE7kR+1OCmL9IiY9H4eNFYjZkITK4X61WNkxB4dL1cL9DH&#10;LtV7cYSU71VwZHIYBYRSlOWHXymfrr5dwboJzOn5ycvjbixkFlfL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Boe+S6AQAASwMAAA4AAAAAAAAAAAAAAAAALgIAAGRycy9l&#10;Mm9Eb2MueG1sUEsBAi0AFAAGAAgAAAAhALSiYObcAAAACgEAAA8AAAAAAAAAAAAAAAAAFAQAAGRy&#10;cy9kb3ducmV2LnhtbFBLBQYAAAAABAAEAPMAAAAdBQAAAAA=&#10;" filled="f" stroked="f">
                      <v:textbox inset="2.16pt,1.44pt,0,1.44pt">
                        <w:txbxContent>
                          <w:p w14:paraId="63033E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5616" behindDoc="0" locked="0" layoutInCell="1" allowOverlap="1" wp14:anchorId="2EFFC42A" wp14:editId="25155D38">
                      <wp:simplePos x="0" y="0"/>
                      <wp:positionH relativeFrom="column">
                        <wp:posOffset>1295400</wp:posOffset>
                      </wp:positionH>
                      <wp:positionV relativeFrom="paragraph">
                        <wp:posOffset>368300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D5F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FC42A" id="Rectangle 4028" o:spid="_x0000_s1391"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JR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usFZee5wSr9Q&#10;N+47q8gp2xsp1TTfSa8hphbLnuMTnKOE7kR+1OCmL9IiY9H4eNFYjZkITK4X61WNkxB4dLNcL9DH&#10;LtVbcYSUf6jgyOQwCgilKMsPDymfrr5ewboJzOn5ycvjbixkFtdXr1B3QR6RIu5ofkSjbRgYFdZE&#10;SgacO6Ppz56DosTeexS2uVkuGlyUEsxXzQpFgRIg6N37LPeiD7hKIgMl+wim6xFvkajAwokVYuft&#10;mlbifVzAv/0D2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GdUlG6AQAASwMAAA4AAAAAAAAAAAAAAAAALgIAAGRycy9l&#10;Mm9Eb2MueG1sUEsBAi0AFAAGAAgAAAAhALSiYObcAAAACgEAAA8AAAAAAAAAAAAAAAAAFAQAAGRy&#10;cy9kb3ducmV2LnhtbFBLBQYAAAAABAAEAPMAAAAdBQAAAAA=&#10;" filled="f" stroked="f">
                      <v:textbox inset="2.16pt,1.44pt,0,1.44pt">
                        <w:txbxContent>
                          <w:p w14:paraId="0E1D5F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6640" behindDoc="0" locked="0" layoutInCell="1" allowOverlap="1" wp14:anchorId="3FA5FEA4" wp14:editId="5E26B67D">
                      <wp:simplePos x="0" y="0"/>
                      <wp:positionH relativeFrom="column">
                        <wp:posOffset>1295400</wp:posOffset>
                      </wp:positionH>
                      <wp:positionV relativeFrom="paragraph">
                        <wp:posOffset>368300</wp:posOffset>
                      </wp:positionV>
                      <wp:extent cx="1003300" cy="7620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93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FEA4" id="Rectangle 4027" o:spid="_x0000_s1392"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S/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RZN2tKPHc4pZ+o&#10;G/edVeSS7Y2UaprvpNcQU4tlz/EJrlFCdyI/anDTF2mRsWh8vmmsxkwEJreL7abGSQg8Wi+3C/Sx&#10;S/VWHCHlryo4MjmMAkIpyvLT95QvV1+vYN0E5vL85OXxMBYyi9Xq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ePdL+6AQAASwMAAA4AAAAAAAAAAAAAAAAALgIAAGRycy9l&#10;Mm9Eb2MueG1sUEsBAi0AFAAGAAgAAAAhALSiYObcAAAACgEAAA8AAAAAAAAAAAAAAAAAFAQAAGRy&#10;cy9kb3ducmV2LnhtbFBLBQYAAAAABAAEAPMAAAAdBQAAAAA=&#10;" filled="f" stroked="f">
                      <v:textbox inset="2.16pt,1.44pt,0,1.44pt">
                        <w:txbxContent>
                          <w:p w14:paraId="1ED93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7664" behindDoc="0" locked="0" layoutInCell="1" allowOverlap="1" wp14:anchorId="0E33BC3E" wp14:editId="71C96066">
                      <wp:simplePos x="0" y="0"/>
                      <wp:positionH relativeFrom="column">
                        <wp:posOffset>1295400</wp:posOffset>
                      </wp:positionH>
                      <wp:positionV relativeFrom="paragraph">
                        <wp:posOffset>368300</wp:posOffset>
                      </wp:positionV>
                      <wp:extent cx="1003300" cy="7620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049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BC3E" id="Rectangle 4026" o:spid="_x0000_s1393"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0K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RZNytKPHc4pZ+o&#10;G/edVeSS7Y2UaprvpNcQU4tlz/EJrlFCdyI/anDTF2mRsWh8vmmsxkwEJreL7abGSQg8Wi+3C/Sx&#10;S/VWHCHlryo4MjmMAkIpyvLT95QvV1+vYN0E5vL85OXxMBYyi9X6FeohyDNSxB3Nj2i0DQOjwppI&#10;yYBzZzT9PnJQlNhvHoVt1stFg4tSgvmm2eACQwkQ9OF9lnvRB1wlkYGSYwTT9Yi3SFRg4cQKset2&#10;TSvxPi7g3/6B/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Z6XQq6AQAASwMAAA4AAAAAAAAAAAAAAAAALgIAAGRycy9l&#10;Mm9Eb2MueG1sUEsBAi0AFAAGAAgAAAAhALSiYObcAAAACgEAAA8AAAAAAAAAAAAAAAAAFAQAAGRy&#10;cy9kb3ducmV2LnhtbFBLBQYAAAAABAAEAPMAAAAdBQAAAAA=&#10;" filled="f" stroked="f">
                      <v:textbox inset="2.16pt,1.44pt,0,1.44pt">
                        <w:txbxContent>
                          <w:p w14:paraId="418049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8688" behindDoc="0" locked="0" layoutInCell="1" allowOverlap="1" wp14:anchorId="55842D01" wp14:editId="4ABF5442">
                      <wp:simplePos x="0" y="0"/>
                      <wp:positionH relativeFrom="column">
                        <wp:posOffset>1295400</wp:posOffset>
                      </wp:positionH>
                      <wp:positionV relativeFrom="paragraph">
                        <wp:posOffset>368300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BA4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42D01" id="Rectangle 4025" o:spid="_x0000_s1394"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f0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um4+U+K4xSn9&#10;RN24G4wk5+yo+17m+Wa9phA7LHsKj3CJIrqZ/KzA5i/SInPR+HTVWM6JCExuVpu2xkkIPLpdb1bo&#10;Y5fqtThATF+ltyQ7jAJCKcry4/eYzldfrmBdBnN+Pntp3s+FzOqmfYG69/0JKeKOpgc0yviJUWF0&#10;oGTCuTMafx84SErMN4fCNrfrVYOLUoJl27S4wFACBL1/m+VOjB5XSSSg5BBADyPiLRIVWDixQuyy&#10;XX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gPV/S6AQAASwMAAA4AAAAAAAAAAAAAAAAALgIAAGRycy9l&#10;Mm9Eb2MueG1sUEsBAi0AFAAGAAgAAAAhALSiYObcAAAACgEAAA8AAAAAAAAAAAAAAAAAFAQAAGRy&#10;cy9kb3ducmV2LnhtbFBLBQYAAAAABAAEAPMAAAAdBQAAAAA=&#10;" filled="f" stroked="f">
                      <v:textbox inset="2.16pt,1.44pt,0,1.44pt">
                        <w:txbxContent>
                          <w:p w14:paraId="0F7BA4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59712" behindDoc="0" locked="0" layoutInCell="1" allowOverlap="1" wp14:anchorId="29103A1A" wp14:editId="6E91ADEA">
                      <wp:simplePos x="0" y="0"/>
                      <wp:positionH relativeFrom="column">
                        <wp:posOffset>1295400</wp:posOffset>
                      </wp:positionH>
                      <wp:positionV relativeFrom="paragraph">
                        <wp:posOffset>368300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23B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03A1A" id="Rectangle 4024" o:spid="_x0000_s1395"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B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ybpaUeO5wSn9Q&#10;N+47q8gp2xsp1TTfSa8hphbLnuIjnKOE7kR+1OCmL9IiY9H4eNFYjZkITK4X61WNkxB4dL1cL9DH&#10;LtV7cYSU71VwZHIYBYRSlOWHXymfrr5dwboJzOn5ycvjbixkFlfrN6i7II9IEXc0P6DRNgyMCmsi&#10;JQPOndH0uuegKLE/PQrbXC8X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n6fkG6AQAASwMAAA4AAAAAAAAAAAAAAAAALgIAAGRycy9l&#10;Mm9Eb2MueG1sUEsBAi0AFAAGAAgAAAAhALSiYObcAAAACgEAAA8AAAAAAAAAAAAAAAAAFAQAAGRy&#10;cy9kb3ducmV2LnhtbFBLBQYAAAAABAAEAPMAAAAdBQAAAAA=&#10;" filled="f" stroked="f">
                      <v:textbox inset="2.16pt,1.44pt,0,1.44pt">
                        <w:txbxContent>
                          <w:p w14:paraId="37223B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0736" behindDoc="0" locked="0" layoutInCell="1" allowOverlap="1" wp14:anchorId="65C9EC3B" wp14:editId="0E7887F3">
                      <wp:simplePos x="0" y="0"/>
                      <wp:positionH relativeFrom="column">
                        <wp:posOffset>1295400</wp:posOffset>
                      </wp:positionH>
                      <wp:positionV relativeFrom="paragraph">
                        <wp:posOffset>368300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6A8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9EC3B" id="Rectangle 4023" o:spid="_x0000_s1396"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z3NOm6AQAASwMAAA4AAAAAAAAAAAAAAAAALgIAAGRycy9l&#10;Mm9Eb2MueG1sUEsBAi0AFAAGAAgAAAAhALSiYObcAAAACgEAAA8AAAAAAAAAAAAAAAAAFAQAAGRy&#10;cy9kb3ducmV2LnhtbFBLBQYAAAAABAAEAPMAAAAdBQAAAAA=&#10;" filled="f" stroked="f">
                      <v:textbox inset="2.16pt,1.44pt,0,1.44pt">
                        <w:txbxContent>
                          <w:p w14:paraId="23E6A8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1760" behindDoc="0" locked="0" layoutInCell="1" allowOverlap="1" wp14:anchorId="41043A10" wp14:editId="5A3447E9">
                      <wp:simplePos x="0" y="0"/>
                      <wp:positionH relativeFrom="column">
                        <wp:posOffset>1295400</wp:posOffset>
                      </wp:positionH>
                      <wp:positionV relativeFrom="paragraph">
                        <wp:posOffset>368300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79A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3A10" id="Rectangle 4022" o:spid="_x0000_s1397"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1cuQEAAEs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sm4aShy3OKXf&#10;qBt33aDIOdsbKVWeb9ZrDLHFsqfwCJcoopvJTxps/iItMhWNT1eN1ZSIwORmsVnXOAmBR6vlZoE+&#10;dqneigPEdK+8JdlhFBBKUZYff8Z0vvr3CtZlMOfns5em/VTILFZXqHsvT0gRdzQ9oNGDHxkVgwmU&#10;jDh3RuPrgYOiZPjhUNhmtVygDqkE83WzxgWGEiDo/fssd6L3uEoiASWHAKbrEW95t8DCiRVil+3K&#10;K/E+LuDf/oH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rQIdXLkBAABLAwAADgAAAAAAAAAAAAAAAAAuAgAAZHJzL2Uy&#10;b0RvYy54bWxQSwECLQAUAAYACAAAACEAtKJg5twAAAAKAQAADwAAAAAAAAAAAAAAAAATBAAAZHJz&#10;L2Rvd25yZXYueG1sUEsFBgAAAAAEAAQA8wAAABwFAAAAAA==&#10;" filled="f" stroked="f">
                      <v:textbox inset="2.16pt,1.44pt,0,1.44pt">
                        <w:txbxContent>
                          <w:p w14:paraId="6A279A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2784" behindDoc="0" locked="0" layoutInCell="1" allowOverlap="1" wp14:anchorId="22B79627" wp14:editId="78082E35">
                      <wp:simplePos x="0" y="0"/>
                      <wp:positionH relativeFrom="column">
                        <wp:posOffset>1295400</wp:posOffset>
                      </wp:positionH>
                      <wp:positionV relativeFrom="paragraph">
                        <wp:posOffset>368300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65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79627" id="Rectangle 4021" o:spid="_x0000_s1398" style="position:absolute;left:0;text-align:left;margin-left:102pt;margin-top:29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ZYug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uplT4rnDKf1E&#10;3bjvrCLnbG+kVNN8J72GmFose4nPcIkSuhP5UYObvkiLjEXj01VjNWYiMLlZbNY1TkLg0Wq5WaCP&#10;XaqP4ggpf1XBkclhFBBKUZYfv6d8vvp+BesmMOfnJy+P+7GQWayad6j7IE9IEXc0P6HRNgyMCmsi&#10;JQPOndH0euCgKLHfPArbrJaLBhelBPN1s8YFhhIg6P3nLPeiD7hKIgMlhwim6xFvkajAwokVYpft&#10;mlbic1zAf/wDuz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8bFli6AQAASwMAAA4AAAAAAAAAAAAAAAAALgIAAGRycy9l&#10;Mm9Eb2MueG1sUEsBAi0AFAAGAAgAAAAhALSiYObcAAAACgEAAA8AAAAAAAAAAAAAAAAAFAQAAGRy&#10;cy9kb3ducmV2LnhtbFBLBQYAAAAABAAEAPMAAAAdBQAAAAA=&#10;" filled="f" stroked="f">
                      <v:textbox inset="2.16pt,1.44pt,0,1.44pt">
                        <w:txbxContent>
                          <w:p w14:paraId="2F865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3808" behindDoc="0" locked="0" layoutInCell="1" allowOverlap="1" wp14:anchorId="6CE19180" wp14:editId="2497CB38">
                      <wp:simplePos x="0" y="0"/>
                      <wp:positionH relativeFrom="column">
                        <wp:posOffset>1295400</wp:posOffset>
                      </wp:positionH>
                      <wp:positionV relativeFrom="paragraph">
                        <wp:posOffset>368300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81D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19180" id="Rectangle 4020" o:spid="_x0000_s1399"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7uP+26AQAASwMAAA4AAAAAAAAAAAAAAAAALgIAAGRycy9l&#10;Mm9Eb2MueG1sUEsBAi0AFAAGAAgAAAAhALSiYObcAAAACgEAAA8AAAAAAAAAAAAAAAAAFAQAAGRy&#10;cy9kb3ducmV2LnhtbFBLBQYAAAAABAAEAPMAAAAdBQAAAAA=&#10;" filled="f" stroked="f">
                      <v:textbox inset="2.16pt,1.44pt,0,1.44pt">
                        <w:txbxContent>
                          <w:p w14:paraId="08A81D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4832" behindDoc="0" locked="0" layoutInCell="1" allowOverlap="1" wp14:anchorId="6E5BF696" wp14:editId="590FD120">
                      <wp:simplePos x="0" y="0"/>
                      <wp:positionH relativeFrom="column">
                        <wp:posOffset>1295400</wp:posOffset>
                      </wp:positionH>
                      <wp:positionV relativeFrom="paragraph">
                        <wp:posOffset>368300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16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BF696" id="Rectangle 4019" o:spid="_x0000_s1400" style="position:absolute;left:0;text-align:left;margin-left:102pt;margin-top:29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5ug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er6hxHOHU/qJ&#10;unHfWUXO2d5Iqab5TnoNMbVY9hKf4RIldCfyowY3fZEWGYvGp6vGasxEYHKz2KxrnITAo9Vys0Af&#10;u1QfxRFS/qqCI5PDKCCUoiw/fk/5fPX9CtZNYM7PT14e92Mhs1gt36HugzwhRdzR/IRG2zAwKqyJ&#10;lAw4d0bT64GDosR+8yhss1ouGlyUEszXzRoXGEqAoPefs9yLPuAqiQyUHCKYrke8RaICCydWiF22&#10;a1qJz3EB//EP7N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Bz4/m6AQAASwMAAA4AAAAAAAAAAAAAAAAALgIAAGRycy9l&#10;Mm9Eb2MueG1sUEsBAi0AFAAGAAgAAAAhALSiYObcAAAACgEAAA8AAAAAAAAAAAAAAAAAFAQAAGRy&#10;cy9kb3ducmV2LnhtbFBLBQYAAAAABAAEAPMAAAAdBQAAAAA=&#10;" filled="f" stroked="f">
                      <v:textbox inset="2.16pt,1.44pt,0,1.44pt">
                        <w:txbxContent>
                          <w:p w14:paraId="7DD16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5856" behindDoc="0" locked="0" layoutInCell="1" allowOverlap="1" wp14:anchorId="4ED6A38C" wp14:editId="1B4D136B">
                      <wp:simplePos x="0" y="0"/>
                      <wp:positionH relativeFrom="column">
                        <wp:posOffset>1295400</wp:posOffset>
                      </wp:positionH>
                      <wp:positionV relativeFrom="paragraph">
                        <wp:posOffset>368300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7B9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6A38C" id="Rectangle 4018" o:spid="_x0000_s1401" style="position:absolute;left:0;text-align:left;margin-left:102pt;margin-top:29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pMugEAAEs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ZT3HWTlucUq/&#10;UTfuukGRc7Y3Uqo836zXGGKLZY/hAS5RRDeTnzTY/EVaZCoan64aqykRgcnNYrOucRICj1bLzQJ9&#10;7FK9FQeI6bvylmSHUUAoRVl+/BnT+errFazLYM7PZy9N+6mQWay+vkLde3lCirij6R6NHvzIqBhM&#10;oGTEuTMaXw4cFCXDD4fCNqvlosFFKcF83axRFCgBgt6/z3Ineo+rJBJQcghguh7xFokKLJxYIXbZ&#10;rrwS7+MC/u0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GGyky6AQAASwMAAA4AAAAAAAAAAAAAAAAALgIAAGRycy9l&#10;Mm9Eb2MueG1sUEsBAi0AFAAGAAgAAAAhALSiYObcAAAACgEAAA8AAAAAAAAAAAAAAAAAFAQAAGRy&#10;cy9kb3ducmV2LnhtbFBLBQYAAAAABAAEAPMAAAAdBQAAAAA=&#10;" filled="f" stroked="f">
                      <v:textbox inset="2.16pt,1.44pt,0,1.44pt">
                        <w:txbxContent>
                          <w:p w14:paraId="0217B9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6880" behindDoc="0" locked="0" layoutInCell="1" allowOverlap="1" wp14:anchorId="76EEB660" wp14:editId="3ED77E28">
                      <wp:simplePos x="0" y="0"/>
                      <wp:positionH relativeFrom="column">
                        <wp:posOffset>1295400</wp:posOffset>
                      </wp:positionH>
                      <wp:positionV relativeFrom="paragraph">
                        <wp:posOffset>368300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ECC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EB660" id="Rectangle 4017" o:spid="_x0000_s1402"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yi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lPV9R4rnDKf1G&#10;3bjvrCLnbG+kVNN8J72GmFose4qPcIkSuhP5UYObvkiLjEXj01VjNWYiMLlZbNY1TkLg0Wq5WaCP&#10;Xar34ggp/1DBkclhFBBKUZYff6V8vvp2BesmMOfnJy+P+7GQWaxu3qDugzwhRdzR/IBG2zAwKqyJ&#10;lAw4d0bTnwMHRYn96VHYZrVcNLgoJZivmzUuMJQAQe8/ZrkXfcBVEhkoOUQwXY94i0QFFk6sELts&#10;17QSH+MC/v0f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eU7KK6AQAASwMAAA4AAAAAAAAAAAAAAAAALgIAAGRycy9l&#10;Mm9Eb2MueG1sUEsBAi0AFAAGAAgAAAAhALSiYObcAAAACgEAAA8AAAAAAAAAAAAAAAAAFAQAAGRy&#10;cy9kb3ducmV2LnhtbFBLBQYAAAAABAAEAPMAAAAdBQAAAAA=&#10;" filled="f" stroked="f">
                      <v:textbox inset="2.16pt,1.44pt,0,1.44pt">
                        <w:txbxContent>
                          <w:p w14:paraId="258ECC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7904" behindDoc="0" locked="0" layoutInCell="1" allowOverlap="1" wp14:anchorId="6C0F92FB" wp14:editId="2C8687D8">
                      <wp:simplePos x="0" y="0"/>
                      <wp:positionH relativeFrom="column">
                        <wp:posOffset>1295400</wp:posOffset>
                      </wp:positionH>
                      <wp:positionV relativeFrom="paragraph">
                        <wp:posOffset>368300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820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F92FB" id="Rectangle 4016" o:spid="_x0000_s1403" style="position:absolute;left:0;text-align:left;margin-left:102pt;margin-top:29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X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lPb+hxHOHU/qN&#10;unHfWUXO2d5Iqab5TnoNMbVY9hQf4RIldCfyowY3fZEWGYvGp6vGasxEYHKz2KxrnITAo9Vys0Af&#10;u1TvxRFS/qGCI5PDKCCUoiw//kr5fPXtCtZNYM7PT14e92Mhs1it3qDugzwhRdzR/IBG2zAwKqyJ&#10;lAw4d0bTnwMHRYn96VHYZrVcNLgoJZivmzUuMJQAQe8/ZrkXfcBVEhkoOUQwXY94i0QFFk6sELts&#10;17QSH+MC/v0f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ZhxRe6AQAASwMAAA4AAAAAAAAAAAAAAAAALgIAAGRycy9l&#10;Mm9Eb2MueG1sUEsBAi0AFAAGAAgAAAAhALSiYObcAAAACgEAAA8AAAAAAAAAAAAAAAAAFAQAAGRy&#10;cy9kb3ducmV2LnhtbFBLBQYAAAAABAAEAPMAAAAdBQAAAAA=&#10;" filled="f" stroked="f">
                      <v:textbox inset="2.16pt,1.44pt,0,1.44pt">
                        <w:txbxContent>
                          <w:p w14:paraId="24E820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8928" behindDoc="0" locked="0" layoutInCell="1" allowOverlap="1" wp14:anchorId="4016293C" wp14:editId="2D38AC61">
                      <wp:simplePos x="0" y="0"/>
                      <wp:positionH relativeFrom="column">
                        <wp:posOffset>1295400</wp:posOffset>
                      </wp:positionH>
                      <wp:positionV relativeFrom="paragraph">
                        <wp:posOffset>368300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1C5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6293C" id="Rectangle 4015" o:spid="_x0000_s1404" style="position:absolute;left:0;text-align:left;margin-left:102pt;margin-top:29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puwEAAEs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XyIyWOW5zS&#10;D9SNu35U5JIdjJQqzzfrNYXYYdlTeIRrFNHN5GcNNn+RFpmLxuebxmpORGByu9q2NU5C4NFmvV2h&#10;j12q1+IAMX1R3pLsMAoIpSjLT99iulx9uYJ1Gczl+eyl+TAXMqtN+wL14OUZKeKOpgc0evQTo2I0&#10;gZIJ585o/HXkoCgZvzoUttmsVw0uSgmWbdPiAkMJEPThbZY7MXhcJZGAkmMA0w+It0hUYOHECrHr&#10;duWVeBsX8K//wP4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IFM/puwEAAEsDAAAOAAAAAAAAAAAAAAAAAC4CAABkcnMv&#10;ZTJvRG9jLnhtbFBLAQItABQABgAIAAAAIQC0omDm3AAAAAoBAAAPAAAAAAAAAAAAAAAAABUEAABk&#10;cnMvZG93bnJldi54bWxQSwUGAAAAAAQABADzAAAAHgUAAAAA&#10;" filled="f" stroked="f">
                      <v:textbox inset="2.16pt,1.44pt,0,1.44pt">
                        <w:txbxContent>
                          <w:p w14:paraId="5D21C5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69952" behindDoc="0" locked="0" layoutInCell="1" allowOverlap="1" wp14:anchorId="7239C6F3" wp14:editId="2D923D95">
                      <wp:simplePos x="0" y="0"/>
                      <wp:positionH relativeFrom="column">
                        <wp:posOffset>1295400</wp:posOffset>
                      </wp:positionH>
                      <wp:positionV relativeFrom="paragraph">
                        <wp:posOffset>368300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959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9C6F3" id="Rectangle 4014" o:spid="_x0000_s1405"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Zcug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er6kxHOHU/qJ&#10;unHfWUXO2d5Iqab5TnoNMbVY9hKf4RIldCfyowY3fZEWGYvGp6vGasxEYHKz2KxrnITAo9Vys0Af&#10;u1QfxRFS/qqCI5PDKCCUoiw/fk/5fPX9CtZNYM7PT14e92Mhs1ht3qHugzwhRdzR/IRG2zAwKqyJ&#10;lAw4d0bT64GDosR+8yhss1ouGlyUEszXzRoXGEqAoPefs9yLPuAqiQyUHCKYrke8RaICCydWiF22&#10;a1qJz3EB//EP7N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nh5ly6AQAASwMAAA4AAAAAAAAAAAAAAAAALgIAAGRycy9l&#10;Mm9Eb2MueG1sUEsBAi0AFAAGAAgAAAAhALSiYObcAAAACgEAAA8AAAAAAAAAAAAAAAAAFAQAAGRy&#10;cy9kb3ducmV2LnhtbFBLBQYAAAAABAAEAPMAAAAdBQAAAAA=&#10;" filled="f" stroked="f">
                      <v:textbox inset="2.16pt,1.44pt,0,1.44pt">
                        <w:txbxContent>
                          <w:p w14:paraId="4C2959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0976" behindDoc="0" locked="0" layoutInCell="1" allowOverlap="1" wp14:anchorId="5E5146C8" wp14:editId="6F1555B3">
                      <wp:simplePos x="0" y="0"/>
                      <wp:positionH relativeFrom="column">
                        <wp:posOffset>1295400</wp:posOffset>
                      </wp:positionH>
                      <wp:positionV relativeFrom="paragraph">
                        <wp:posOffset>368300</wp:posOffset>
                      </wp:positionV>
                      <wp:extent cx="977900" cy="927100"/>
                      <wp:effectExtent l="0" t="0" r="0" b="0"/>
                      <wp:wrapNone/>
                      <wp:docPr id="4013" name="Rectangle 4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B52D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146C8" id="Rectangle 4013" o:spid="_x0000_s1406"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MZ5bH62AQAASwMAAA4AAAAAAAAAAAAAAAAALgIAAGRycy9lMm9Eb2Mu&#10;eG1sUEsBAi0AFAAGAAgAAAAhALXmu0naAAAACgEAAA8AAAAAAAAAAAAAAAAAEAQAAGRycy9kb3du&#10;cmV2LnhtbFBLBQYAAAAABAAEAPMAAAAXBQAAAAA=&#10;" filled="f" stroked="f">
                      <v:textbox inset="2.16pt,1.44pt,0,1.44pt">
                        <w:txbxContent>
                          <w:p w14:paraId="21B52D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2000" behindDoc="0" locked="0" layoutInCell="1" allowOverlap="1" wp14:anchorId="20859536" wp14:editId="3FBA02B9">
                      <wp:simplePos x="0" y="0"/>
                      <wp:positionH relativeFrom="column">
                        <wp:posOffset>1295400</wp:posOffset>
                      </wp:positionH>
                      <wp:positionV relativeFrom="paragraph">
                        <wp:posOffset>368300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D8A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59536" id="Rectangle 4012" o:spid="_x0000_s1407" style="position:absolute;left:0;text-align:left;margin-left:102pt;margin-top:29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8guAEAAEs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i6XjaUeO5wSj9R&#10;N+57q8g5Oxgp1TzfWa8xpg7LnuMTXKKE7kx+0uDmL9IiU9H4dNVYTZkITG5Wm7bGSQg8ul1vVuhj&#10;l+qtOELK31RwZHYYBYRSlOXHHymfr/65gnUzmPPzs5en/VTIrNor1H2QJ6SIO5of0WgbRkaFNZGS&#10;EefOaPp14KAosd89CtvcrleoQy7Bsm1aXGAoAYLev89yL4aAqyQyUHKIYPoB8ZZ3CyycWCF22a55&#10;Jd7HBfzbP7D7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v5z8guAEAAEsDAAAOAAAAAAAAAAAAAAAAAC4CAABkcnMvZTJv&#10;RG9jLnhtbFBLAQItABQABgAIAAAAIQC0omDm3AAAAAoBAAAPAAAAAAAAAAAAAAAAABIEAABkcnMv&#10;ZG93bnJldi54bWxQSwUGAAAAAAQABADzAAAAGwUAAAAA&#10;" filled="f" stroked="f">
                      <v:textbox inset="2.16pt,1.44pt,0,1.44pt">
                        <w:txbxContent>
                          <w:p w14:paraId="25BD8A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3024" behindDoc="0" locked="0" layoutInCell="1" allowOverlap="1" wp14:anchorId="5E073F55" wp14:editId="57158EB2">
                      <wp:simplePos x="0" y="0"/>
                      <wp:positionH relativeFrom="column">
                        <wp:posOffset>1295400</wp:posOffset>
                      </wp:positionH>
                      <wp:positionV relativeFrom="paragraph">
                        <wp:posOffset>368300</wp:posOffset>
                      </wp:positionV>
                      <wp:extent cx="977900" cy="863600"/>
                      <wp:effectExtent l="0" t="0" r="0" b="0"/>
                      <wp:wrapNone/>
                      <wp:docPr id="4011" name="Rectangle 40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F4AD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73F55" id="Rectangle 4011" o:spid="_x0000_s1408" style="position:absolute;left:0;text-align:left;margin-left:102pt;margin-top:29pt;width:77pt;height:6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CQ6DEJuQEAAEsDAAAOAAAAAAAAAAAAAAAAAC4CAABkcnMvZTJv&#10;RG9jLnhtbFBLAQItABQABgAIAAAAIQAdwevK2wAAAAoBAAAPAAAAAAAAAAAAAAAAABMEAABkcnMv&#10;ZG93bnJldi54bWxQSwUGAAAAAAQABADzAAAAGwUAAAAA&#10;" filled="f" stroked="f">
                      <v:textbox inset="2.16pt,1.44pt,0,1.44pt">
                        <w:txbxContent>
                          <w:p w14:paraId="25F4AD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4048" behindDoc="0" locked="0" layoutInCell="1" allowOverlap="1" wp14:anchorId="7110354D" wp14:editId="15D9C7BB">
                      <wp:simplePos x="0" y="0"/>
                      <wp:positionH relativeFrom="column">
                        <wp:posOffset>1295400</wp:posOffset>
                      </wp:positionH>
                      <wp:positionV relativeFrom="paragraph">
                        <wp:posOffset>368300</wp:posOffset>
                      </wp:positionV>
                      <wp:extent cx="977900" cy="927100"/>
                      <wp:effectExtent l="0" t="0" r="0" b="0"/>
                      <wp:wrapNone/>
                      <wp:docPr id="4010" name="Rectangle 40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EB5B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354D" id="Rectangle 4010" o:spid="_x0000_s1409" style="position:absolute;left:0;text-align:left;margin-left:102pt;margin-top:29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JGBnerUBAABLAwAADgAAAAAAAAAAAAAAAAAuAgAAZHJzL2Uyb0RvYy54&#10;bWxQSwECLQAUAAYACAAAACEAtea7SdoAAAAKAQAADwAAAAAAAAAAAAAAAAAPBAAAZHJzL2Rvd25y&#10;ZXYueG1sUEsFBgAAAAAEAAQA8wAAABYFAAAAAA==&#10;" filled="f" stroked="f">
                      <v:textbox inset="2.16pt,1.44pt,0,1.44pt">
                        <w:txbxContent>
                          <w:p w14:paraId="01EB5B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5072" behindDoc="0" locked="0" layoutInCell="1" allowOverlap="1" wp14:anchorId="5ED0150B" wp14:editId="6FC4251A">
                      <wp:simplePos x="0" y="0"/>
                      <wp:positionH relativeFrom="column">
                        <wp:posOffset>1295400</wp:posOffset>
                      </wp:positionH>
                      <wp:positionV relativeFrom="paragraph">
                        <wp:posOffset>368300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1BD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0150B" id="Rectangle 4009" o:spid="_x0000_s1410"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miugEAAEs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db2hxHOHU/qB&#10;unHfW0XO2cFIqeb5znqNMXVY9hKf4RIldGfykwY3f5EWmYrGp6vGaspEYHKz2rQ1TkLg0e16s0If&#10;u1TvxRFS/qaCI7PDKCCUoiw/PqR8vvp2BetmMOfnZy9P+6mQWbXrN6j7IE9IEXc0P6HRNoyMCmsi&#10;JSPOndH0+8BBUWK/exS2uV2vGlyUEizbpsU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n1WaK6AQAASwMAAA4AAAAAAAAAAAAAAAAALgIAAGRycy9l&#10;Mm9Eb2MueG1sUEsBAi0AFAAGAAgAAAAhALSiYObcAAAACgEAAA8AAAAAAAAAAAAAAAAAFAQAAGRy&#10;cy9kb3ducmV2LnhtbFBLBQYAAAAABAAEAPMAAAAdBQAAAAA=&#10;" filled="f" stroked="f">
                      <v:textbox inset="2.16pt,1.44pt,0,1.44pt">
                        <w:txbxContent>
                          <w:p w14:paraId="0071BD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6096" behindDoc="0" locked="0" layoutInCell="1" allowOverlap="1" wp14:anchorId="52D05C0B" wp14:editId="1E67E6BE">
                      <wp:simplePos x="0" y="0"/>
                      <wp:positionH relativeFrom="column">
                        <wp:posOffset>1295400</wp:posOffset>
                      </wp:positionH>
                      <wp:positionV relativeFrom="paragraph">
                        <wp:posOffset>368300</wp:posOffset>
                      </wp:positionV>
                      <wp:extent cx="977900" cy="927100"/>
                      <wp:effectExtent l="0" t="0" r="0" b="0"/>
                      <wp:wrapNone/>
                      <wp:docPr id="4008" name="Rectangle 40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7293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05C0B" id="Rectangle 4008" o:spid="_x0000_s1411" style="position:absolute;left:0;text-align:left;margin-left:102pt;margin-top:29pt;width:77pt;height:73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gGsK/LUBAABLAwAADgAAAAAAAAAAAAAAAAAuAgAAZHJzL2Uyb0RvYy54&#10;bWxQSwECLQAUAAYACAAAACEAtea7SdoAAAAKAQAADwAAAAAAAAAAAAAAAAAPBAAAZHJzL2Rvd25y&#10;ZXYueG1sUEsFBgAAAAAEAAQA8wAAABYFAAAAAA==&#10;" filled="f" stroked="f">
                      <v:textbox inset="2.16pt,1.44pt,0,1.44pt">
                        <w:txbxContent>
                          <w:p w14:paraId="327293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7120" behindDoc="0" locked="0" layoutInCell="1" allowOverlap="1" wp14:anchorId="130BCB36" wp14:editId="467F9555">
                      <wp:simplePos x="0" y="0"/>
                      <wp:positionH relativeFrom="column">
                        <wp:posOffset>1295400</wp:posOffset>
                      </wp:positionH>
                      <wp:positionV relativeFrom="paragraph">
                        <wp:posOffset>368300</wp:posOffset>
                      </wp:positionV>
                      <wp:extent cx="977900" cy="927100"/>
                      <wp:effectExtent l="0" t="0" r="0" b="0"/>
                      <wp:wrapNone/>
                      <wp:docPr id="4007" name="Rectangle 40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E3B3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BCB36" id="Rectangle 4007" o:spid="_x0000_s1412" style="position:absolute;left:0;text-align:left;margin-left:102pt;margin-top:29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MZ5LBK2AQAASwMAAA4AAAAAAAAAAAAAAAAALgIAAGRycy9lMm9Eb2Mu&#10;eG1sUEsBAi0AFAAGAAgAAAAhALXmu0naAAAACgEAAA8AAAAAAAAAAAAAAAAAEAQAAGRycy9kb3du&#10;cmV2LnhtbFBLBQYAAAAABAAEAPMAAAAXBQAAAAA=&#10;" filled="f" stroked="f">
                      <v:textbox inset="2.16pt,1.44pt,0,1.44pt">
                        <w:txbxContent>
                          <w:p w14:paraId="08E3B3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8144" behindDoc="0" locked="0" layoutInCell="1" allowOverlap="1" wp14:anchorId="2790B8FE" wp14:editId="7615BD50">
                      <wp:simplePos x="0" y="0"/>
                      <wp:positionH relativeFrom="column">
                        <wp:posOffset>1295400</wp:posOffset>
                      </wp:positionH>
                      <wp:positionV relativeFrom="paragraph">
                        <wp:posOffset>368300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89A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B8FE" id="Rectangle 4006" o:spid="_x0000_s1413"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39M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CYlnjuc0nfU&#10;jfveKnLJDkZKNc931muMqcOyl/gM1yihO5OfNLj5i7TIVDQ+3zRWUyYCk9vVtq1xEgKPNuvtCn3s&#10;Ur0VR0j5swqOzA6jgFCKsvz0NeXL1dcrWDeDuTw/e3k6TIXMqt28Qj0EeUaKuKP5CY22YWRUWBMp&#10;GXHujKZfRw6KEvvFo7DNZr1qcFFKsGybFhcYSoCgD++z3Ish4CqJDJQcI5h+QLxFogILJ1aIXbdr&#10;Xon3cQH/9g/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b+d/TLkBAABLAwAADgAAAAAAAAAAAAAAAAAuAgAAZHJzL2Uy&#10;b0RvYy54bWxQSwECLQAUAAYACAAAACEAtKJg5twAAAAKAQAADwAAAAAAAAAAAAAAAAATBAAAZHJz&#10;L2Rvd25yZXYueG1sUEsFBgAAAAAEAAQA8wAAABwFAAAAAA==&#10;" filled="f" stroked="f">
                      <v:textbox inset="2.16pt,1.44pt,0,1.44pt">
                        <w:txbxContent>
                          <w:p w14:paraId="53D89A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79168" behindDoc="0" locked="0" layoutInCell="1" allowOverlap="1" wp14:anchorId="3B0CAC7C" wp14:editId="7041E5CA">
                      <wp:simplePos x="0" y="0"/>
                      <wp:positionH relativeFrom="column">
                        <wp:posOffset>1295400</wp:posOffset>
                      </wp:positionH>
                      <wp:positionV relativeFrom="paragraph">
                        <wp:posOffset>368300</wp:posOffset>
                      </wp:positionV>
                      <wp:extent cx="977900" cy="927100"/>
                      <wp:effectExtent l="0" t="0" r="0" b="0"/>
                      <wp:wrapNone/>
                      <wp:docPr id="4005" name="Rectangle 40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C69D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CAC7C" id="Rectangle 4005" o:spid="_x0000_s1414" style="position:absolute;left:0;text-align:left;margin-left:102pt;margin-top:29pt;width:77pt;height:73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afkPWbUBAABLAwAADgAAAAAAAAAAAAAAAAAuAgAAZHJzL2Uyb0RvYy54&#10;bWxQSwECLQAUAAYACAAAACEAtea7SdoAAAAKAQAADwAAAAAAAAAAAAAAAAAPBAAAZHJzL2Rvd25y&#10;ZXYueG1sUEsFBgAAAAAEAAQA8wAAABYFAAAAAA==&#10;" filled="f" stroked="f">
                      <v:textbox inset="2.16pt,1.44pt,0,1.44pt">
                        <w:txbxContent>
                          <w:p w14:paraId="1AC69D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0192" behindDoc="0" locked="0" layoutInCell="1" allowOverlap="1" wp14:anchorId="2B1960EF" wp14:editId="07A86FB1">
                      <wp:simplePos x="0" y="0"/>
                      <wp:positionH relativeFrom="column">
                        <wp:posOffset>1295400</wp:posOffset>
                      </wp:positionH>
                      <wp:positionV relativeFrom="paragraph">
                        <wp:posOffset>368300</wp:posOffset>
                      </wp:positionV>
                      <wp:extent cx="977900" cy="901700"/>
                      <wp:effectExtent l="0" t="0" r="0" b="0"/>
                      <wp:wrapNone/>
                      <wp:docPr id="4004" name="Rectangle 40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E2834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960EF" id="Rectangle 4004" o:spid="_x0000_s1415" style="position:absolute;left:0;text-align:left;margin-left:102pt;margin-top:29pt;width:77pt;height:71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jz9HS7kBAABLAwAADgAAAAAAAAAAAAAAAAAuAgAAZHJzL2Uy&#10;b0RvYy54bWxQSwECLQAUAAYACAAAACEA7A1WB9wAAAAKAQAADwAAAAAAAAAAAAAAAAATBAAAZHJz&#10;L2Rvd25yZXYueG1sUEsFBgAAAAAEAAQA8wAAABwFAAAAAA==&#10;" filled="f" stroked="f">
                      <v:textbox inset="2.16pt,1.44pt,0,1.44pt">
                        <w:txbxContent>
                          <w:p w14:paraId="7E2834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1216" behindDoc="0" locked="0" layoutInCell="1" allowOverlap="1" wp14:anchorId="63D19BFC" wp14:editId="7B5A05B5">
                      <wp:simplePos x="0" y="0"/>
                      <wp:positionH relativeFrom="column">
                        <wp:posOffset>1295400</wp:posOffset>
                      </wp:positionH>
                      <wp:positionV relativeFrom="paragraph">
                        <wp:posOffset>368300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21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19BFC" id="Rectangle 4003" o:spid="_x0000_s1416"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VqFq+6AQAASwMAAA4AAAAAAAAAAAAAAAAALgIAAGRycy9l&#10;Mm9Eb2MueG1sUEsBAi0AFAAGAAgAAAAhALSiYObcAAAACgEAAA8AAAAAAAAAAAAAAAAAFAQAAGRy&#10;cy9kb3ducmV2LnhtbFBLBQYAAAAABAAEAPMAAAAdBQAAAAA=&#10;" filled="f" stroked="f">
                      <v:textbox inset="2.16pt,1.44pt,0,1.44pt">
                        <w:txbxContent>
                          <w:p w14:paraId="390721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2240" behindDoc="0" locked="0" layoutInCell="1" allowOverlap="1" wp14:anchorId="4799F7ED" wp14:editId="78C90CA5">
                      <wp:simplePos x="0" y="0"/>
                      <wp:positionH relativeFrom="column">
                        <wp:posOffset>1295400</wp:posOffset>
                      </wp:positionH>
                      <wp:positionV relativeFrom="paragraph">
                        <wp:posOffset>368300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DBB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9F7ED" id="Rectangle 4002" o:spid="_x0000_s1417"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8auAEAAEsDAAAOAAAAZHJzL2Uyb0RvYy54bWysU9tu2zAMfR+wfxD0vthxgj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27ajxHOHU/qO&#10;unE/WEUu2dFIqcp8i15TTD2WPccnuEYJ3UJ+1uDKF2mRuWp8vmms5kwEJrer7abFSQg8ultvV+hj&#10;l+a1OELKn1VwpDiMAkKpyvLT15QvV39fwboC5vJ88fJ8mCuZ1fYG9RDkGSnijuZHNNqGiVFhTaRk&#10;wrkzmn4eOShK7BePwnZ36xXqkGuw3HQbXGCoAYI+vM1yL8aAqyQyUHKMYIYR8dZ3KyycWCV23a6y&#10;Em/jCv71H9j/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Unz8auAEAAEsDAAAOAAAAAAAAAAAAAAAAAC4CAABkcnMvZTJv&#10;RG9jLnhtbFBLAQItABQABgAIAAAAIQC0omDm3AAAAAoBAAAPAAAAAAAAAAAAAAAAABIEAABkcnMv&#10;ZG93bnJldi54bWxQSwUGAAAAAAQABADzAAAAGwUAAAAA&#10;" filled="f" stroked="f">
                      <v:textbox inset="2.16pt,1.44pt,0,1.44pt">
                        <w:txbxContent>
                          <w:p w14:paraId="240DBB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3264" behindDoc="0" locked="0" layoutInCell="1" allowOverlap="1" wp14:anchorId="53F71611" wp14:editId="49167B64">
                      <wp:simplePos x="0" y="0"/>
                      <wp:positionH relativeFrom="column">
                        <wp:posOffset>1295400</wp:posOffset>
                      </wp:positionH>
                      <wp:positionV relativeFrom="paragraph">
                        <wp:posOffset>368300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14D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71611" id="Rectangle 4001" o:spid="_x0000_s1418"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QeugEAAEs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t+2SEs8dTuk7&#10;6sb9YBW5ZEcjpSrzLXpNMfVY9hyf4BoldAv5WYMrX6RF5qrx+aaxmjMRmNyutpsWJyHw6G69XaGP&#10;XZrX4ggpf1bBkeIwCgilKstPX1O+XH25gnUFzOX54uX5MFcyq233AvUQ5Bkp4o7mRzTaholRYU2k&#10;ZMK5M5p+HTkoSuwXj8J2d+tVh4tSg+Wm2+ACQw0Q9OFtlnsxBlwlkYGSYwQzjIi3SlRh4cQqset2&#10;lZV4G1fwr//A/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aGNB66AQAASwMAAA4AAAAAAAAAAAAAAAAALgIAAGRycy9l&#10;Mm9Eb2MueG1sUEsBAi0AFAAGAAgAAAAhALSiYObcAAAACgEAAA8AAAAAAAAAAAAAAAAAFAQAAGRy&#10;cy9kb3ducmV2LnhtbFBLBQYAAAAABAAEAPMAAAAdBQAAAAA=&#10;" filled="f" stroked="f">
                      <v:textbox inset="2.16pt,1.44pt,0,1.44pt">
                        <w:txbxContent>
                          <w:p w14:paraId="1BE14D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4288" behindDoc="0" locked="0" layoutInCell="1" allowOverlap="1" wp14:anchorId="7E8896C6" wp14:editId="590D15E6">
                      <wp:simplePos x="0" y="0"/>
                      <wp:positionH relativeFrom="column">
                        <wp:posOffset>1295400</wp:posOffset>
                      </wp:positionH>
                      <wp:positionV relativeFrom="paragraph">
                        <wp:posOffset>368300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477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896C6" id="Rectangle 4000" o:spid="_x0000_s1419"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13Mdq7kBAABLAwAADgAAAAAAAAAAAAAAAAAuAgAAZHJzL2Uy&#10;b0RvYy54bWxQSwECLQAUAAYACAAAACEAtKJg5twAAAAKAQAADwAAAAAAAAAAAAAAAAATBAAAZHJz&#10;L2Rvd25yZXYueG1sUEsFBgAAAAAEAAQA8wAAABwFAAAAAA==&#10;" filled="f" stroked="f">
                      <v:textbox inset="2.16pt,1.44pt,0,1.44pt">
                        <w:txbxContent>
                          <w:p w14:paraId="34E477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5312" behindDoc="0" locked="0" layoutInCell="1" allowOverlap="1" wp14:anchorId="660E0F04" wp14:editId="4462ECF6">
                      <wp:simplePos x="0" y="0"/>
                      <wp:positionH relativeFrom="column">
                        <wp:posOffset>1295400</wp:posOffset>
                      </wp:positionH>
                      <wp:positionV relativeFrom="paragraph">
                        <wp:posOffset>368300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54E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E0F04" id="Rectangle 3999" o:spid="_x0000_s1420"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PiuAEAAEs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ralxHOHU/qB&#10;unHfW0XO2cFIqeb5znqNMXVY9hKf4RIldGfykwY3f5EWmYrGp6vGaspEYLJdtZsaJyHw6HbdrtDH&#10;LtV7cYSUv6ngyOwwCgilKMuPDymfr75dwboZzPn52cvTfrqQWb9B3Qd5Qoq4o/kJjbZhZFRYEykZ&#10;ce6Mpt8HDooS+92jsM3tetXgopRguWk2uMBQAgS9/5jlXgwBV0lkoOQQwfQD4i0SFVg4sULssl3z&#10;SnyMC/j3f2D3C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d8sPiuAEAAEsDAAAOAAAAAAAAAAAAAAAAAC4CAABkcnMvZTJv&#10;RG9jLnhtbFBLAQItABQABgAIAAAAIQC0omDm3AAAAAoBAAAPAAAAAAAAAAAAAAAAABIEAABkcnMv&#10;ZG93bnJldi54bWxQSwUGAAAAAAQABADzAAAAGwUAAAAA&#10;" filled="f" stroked="f">
                      <v:textbox inset="2.16pt,1.44pt,0,1.44pt">
                        <w:txbxContent>
                          <w:p w14:paraId="7BB54E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6336" behindDoc="0" locked="0" layoutInCell="1" allowOverlap="1" wp14:anchorId="22297169" wp14:editId="2AF08D08">
                      <wp:simplePos x="0" y="0"/>
                      <wp:positionH relativeFrom="column">
                        <wp:posOffset>1295400</wp:posOffset>
                      </wp:positionH>
                      <wp:positionV relativeFrom="paragraph">
                        <wp:posOffset>368300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0B2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7169" id="Rectangle 3998" o:spid="_x0000_s1421"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8B+pXuAEAAEsDAAAOAAAAAAAAAAAAAAAAAC4CAABkcnMvZTJv&#10;RG9jLnhtbFBLAQItABQABgAIAAAAIQC0omDm3AAAAAoBAAAPAAAAAAAAAAAAAAAAABIEAABkcnMv&#10;ZG93bnJldi54bWxQSwUGAAAAAAQABADzAAAAGwUAAAAA&#10;" filled="f" stroked="f">
                      <v:textbox inset="2.16pt,1.44pt,0,1.44pt">
                        <w:txbxContent>
                          <w:p w14:paraId="0F70B2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7360" behindDoc="0" locked="0" layoutInCell="1" allowOverlap="1" wp14:anchorId="695F351C" wp14:editId="04855EC6">
                      <wp:simplePos x="0" y="0"/>
                      <wp:positionH relativeFrom="column">
                        <wp:posOffset>1295400</wp:posOffset>
                      </wp:positionH>
                      <wp:positionV relativeFrom="paragraph">
                        <wp:posOffset>368300</wp:posOffset>
                      </wp:positionV>
                      <wp:extent cx="1003300" cy="7620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B7E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F351C" id="Rectangle 3997" o:spid="_x0000_s1422"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y5uQEAAEs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Ortl1T4rnDKf1E&#10;3bjvrSLn7GCkVPN8Z73GmDose45PcIkSujP5SYObv0iLTEXj01VjNWUiMNmu2k2NkxB4tL5pV+hj&#10;l+qtOELKX1VwZHYYBYRSlOXH7ymfr75ewboZzPn52cvTfrqQuX2Fug/yhBRxR/MjGm3DyKiwJlIy&#10;4twZTb8PHBQl9ptHYZv1zarBRSnBctNscIGhBAh6/z7LvRgCrpLIQMkhgukHxFskKrBwYoXYZbvm&#10;lXgfF/Bv/8DuD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hXMubkBAABLAwAADgAAAAAAAAAAAAAAAAAuAgAAZHJzL2Uy&#10;b0RvYy54bWxQSwECLQAUAAYACAAAACEAtKJg5twAAAAKAQAADwAAAAAAAAAAAAAAAAATBAAAZHJz&#10;L2Rvd25yZXYueG1sUEsFBgAAAAAEAAQA8wAAABwFAAAAAA==&#10;" filled="f" stroked="f">
                      <v:textbox inset="2.16pt,1.44pt,0,1.44pt">
                        <w:txbxContent>
                          <w:p w14:paraId="79BB7E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8384" behindDoc="0" locked="0" layoutInCell="1" allowOverlap="1" wp14:anchorId="0B917F1D" wp14:editId="67C64350">
                      <wp:simplePos x="0" y="0"/>
                      <wp:positionH relativeFrom="column">
                        <wp:posOffset>1295400</wp:posOffset>
                      </wp:positionH>
                      <wp:positionV relativeFrom="paragraph">
                        <wp:posOffset>368300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D93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7F1D" id="Rectangle 3996" o:spid="_x0000_s1423"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UMuQEAAEs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Ortr2lxHOHU/qJ&#10;unHfW0XO2cFIqeb5znqNMXVY9hyf4BIldGfykwY3f5EWmYrGp6vGaspEYLJdtZsaJyHwaH3TrtDH&#10;LtVbcYSUv6rgyOwwCgilKMuP31M+X329gnUzmPPzs5en/XQhs36Fug/yhBRxR/MjGm3DyKiwJlIy&#10;4twZTb8PHBQl9ptHYZv1zarBRSnBctNscIGhBAh6/z7LvRgCrpLIQMkhgukHxFskKrBwYoXYZbvm&#10;lXgfF/Bv/8DuD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DlDLkBAABLAwAADgAAAAAAAAAAAAAAAAAuAgAAZHJzL2Uy&#10;b0RvYy54bWxQSwECLQAUAAYACAAAACEAtKJg5twAAAAKAQAADwAAAAAAAAAAAAAAAAATBAAAZHJz&#10;L2Rvd25yZXYueG1sUEsFBgAAAAAEAAQA8wAAABwFAAAAAA==&#10;" filled="f" stroked="f">
                      <v:textbox inset="2.16pt,1.44pt,0,1.44pt">
                        <w:txbxContent>
                          <w:p w14:paraId="72ED93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89408" behindDoc="0" locked="0" layoutInCell="1" allowOverlap="1" wp14:anchorId="3C1154B7" wp14:editId="7FEBC598">
                      <wp:simplePos x="0" y="0"/>
                      <wp:positionH relativeFrom="column">
                        <wp:posOffset>1295400</wp:posOffset>
                      </wp:positionH>
                      <wp:positionV relativeFrom="paragraph">
                        <wp:posOffset>368300</wp:posOffset>
                      </wp:positionV>
                      <wp:extent cx="1003300" cy="762000"/>
                      <wp:effectExtent l="0" t="0" r="0" b="0"/>
                      <wp:wrapNone/>
                      <wp:docPr id="3995" name="Rectangle 3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347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154B7" id="Rectangle 3995" o:spid="_x0000_s1424"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lZXv8rkBAABLAwAADgAAAAAAAAAAAAAAAAAuAgAAZHJzL2Uy&#10;b0RvYy54bWxQSwECLQAUAAYACAAAACEAtKJg5twAAAAKAQAADwAAAAAAAAAAAAAAAAATBAAAZHJz&#10;L2Rvd25yZXYueG1sUEsFBgAAAAAEAAQA8wAAABwFAAAAAA==&#10;" filled="f" stroked="f">
                      <v:textbox inset="2.16pt,1.44pt,0,1.44pt">
                        <w:txbxContent>
                          <w:p w14:paraId="5A2347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0432" behindDoc="0" locked="0" layoutInCell="1" allowOverlap="1" wp14:anchorId="1308659D" wp14:editId="442EE238">
                      <wp:simplePos x="0" y="0"/>
                      <wp:positionH relativeFrom="column">
                        <wp:posOffset>1295400</wp:posOffset>
                      </wp:positionH>
                      <wp:positionV relativeFrom="paragraph">
                        <wp:posOffset>368300</wp:posOffset>
                      </wp:positionV>
                      <wp:extent cx="1003300" cy="7620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9CC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8659D" id="Rectangle 3994" o:spid="_x0000_s1425"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PRgxke3AQAASwMAAA4AAAAAAAAAAAAAAAAALgIAAGRycy9lMm9E&#10;b2MueG1sUEsBAi0AFAAGAAgAAAAhALSiYObcAAAACgEAAA8AAAAAAAAAAAAAAAAAEQQAAGRycy9k&#10;b3ducmV2LnhtbFBLBQYAAAAABAAEAPMAAAAaBQAAAAA=&#10;" filled="f" stroked="f">
                      <v:textbox inset="2.16pt,1.44pt,0,1.44pt">
                        <w:txbxContent>
                          <w:p w14:paraId="2F99CC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1456" behindDoc="0" locked="0" layoutInCell="1" allowOverlap="1" wp14:anchorId="55A9624C" wp14:editId="5E2CE349">
                      <wp:simplePos x="0" y="0"/>
                      <wp:positionH relativeFrom="column">
                        <wp:posOffset>1295400</wp:posOffset>
                      </wp:positionH>
                      <wp:positionV relativeFrom="paragraph">
                        <wp:posOffset>368300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80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9624C" id="Rectangle 3993" o:spid="_x0000_s1426"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ciwU66AQAASwMAAA4AAAAAAAAAAAAAAAAALgIAAGRycy9l&#10;Mm9Eb2MueG1sUEsBAi0AFAAGAAgAAAAhALSiYObcAAAACgEAAA8AAAAAAAAAAAAAAAAAFAQAAGRy&#10;cy9kb3ducmV2LnhtbFBLBQYAAAAABAAEAPMAAAAdBQAAAAA=&#10;" filled="f" stroked="f">
                      <v:textbox inset="2.16pt,1.44pt,0,1.44pt">
                        <w:txbxContent>
                          <w:p w14:paraId="0F480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2480" behindDoc="0" locked="0" layoutInCell="1" allowOverlap="1" wp14:anchorId="7B185403" wp14:editId="6F5BF7E4">
                      <wp:simplePos x="0" y="0"/>
                      <wp:positionH relativeFrom="column">
                        <wp:posOffset>1295400</wp:posOffset>
                      </wp:positionH>
                      <wp:positionV relativeFrom="paragraph">
                        <wp:posOffset>368300</wp:posOffset>
                      </wp:positionV>
                      <wp:extent cx="1003300" cy="762000"/>
                      <wp:effectExtent l="0" t="0" r="0" b="0"/>
                      <wp:wrapNone/>
                      <wp:docPr id="3992" name="Rectangle 3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1E8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85403" id="Rectangle 3992" o:spid="_x0000_s1427"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W1+j7uAEAAEsDAAAOAAAAAAAAAAAAAAAAAC4CAABkcnMvZTJv&#10;RG9jLnhtbFBLAQItABQABgAIAAAAIQC0omDm3AAAAAoBAAAPAAAAAAAAAAAAAAAAABIEAABkcnMv&#10;ZG93bnJldi54bWxQSwUGAAAAAAQABADzAAAAGwUAAAAA&#10;" filled="f" stroked="f">
                      <v:textbox inset="2.16pt,1.44pt,0,1.44pt">
                        <w:txbxContent>
                          <w:p w14:paraId="6321E8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3504" behindDoc="0" locked="0" layoutInCell="1" allowOverlap="1" wp14:anchorId="3641C8F6" wp14:editId="14C744D6">
                      <wp:simplePos x="0" y="0"/>
                      <wp:positionH relativeFrom="column">
                        <wp:posOffset>1295400</wp:posOffset>
                      </wp:positionH>
                      <wp:positionV relativeFrom="paragraph">
                        <wp:posOffset>368300</wp:posOffset>
                      </wp:positionV>
                      <wp:extent cx="1003300" cy="7620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D19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C8F6" id="Rectangle 3991" o:spid="_x0000_s1428"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P/ugEAAEs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nZJiecOp/QD&#10;deO+t4qcs4ORUs3znfUaY+qw7CU+wyVK6M7kJw1u/iItMhWNT1eN1ZSJwGS7ajc1TkLg0e26XaGP&#10;Xar34ggpf1PBkdlhFBBKUZYfH1I+X327gnUzmPPzs5en/VTIrOvmDeo+yBNSxB3NT2i0DSOjwppI&#10;yYhzZzT9PnBQlNjvHoVtbterBhelBMtNs8EFhhIg6P3HLPdiCLhKIgMlhwimHxBvkajAwokVYpft&#10;mlfiY1zAv/8D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TO4/+6AQAASwMAAA4AAAAAAAAAAAAAAAAALgIAAGRycy9l&#10;Mm9Eb2MueG1sUEsBAi0AFAAGAAgAAAAhALSiYObcAAAACgEAAA8AAAAAAAAAAAAAAAAAFAQAAGRy&#10;cy9kb3ducmV2LnhtbFBLBQYAAAAABAAEAPMAAAAdBQAAAAA=&#10;" filled="f" stroked="f">
                      <v:textbox inset="2.16pt,1.44pt,0,1.44pt">
                        <w:txbxContent>
                          <w:p w14:paraId="109D19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4528" behindDoc="0" locked="0" layoutInCell="1" allowOverlap="1" wp14:anchorId="3BA87373" wp14:editId="4861D4F9">
                      <wp:simplePos x="0" y="0"/>
                      <wp:positionH relativeFrom="column">
                        <wp:posOffset>1295400</wp:posOffset>
                      </wp:positionH>
                      <wp:positionV relativeFrom="paragraph">
                        <wp:posOffset>368300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7FA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87373" id="Rectangle 3990" o:spid="_x0000_s1429"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pKuQEAAEsDAAAOAAAAZHJzL2Uyb0RvYy54bWysU9tu2zAMfR+wfxD0vtixgz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Ladh0K5LnDKX1H&#10;3bgfrCKX7GikVMt8F72mmHose45PcI0Sugv5WYNbvkiLzEXj801jNWciMNm13bbGhwQe3W26Fn3s&#10;Ur0WR0j5swqOLA6jgFCKsvz0NeXL1ZcrWLeAuTy/eHk+zIXMpm5foB6CPCNF3NH8iEbbMDEqrImU&#10;TDh3RtOvIwdFif3iUdjmbtM2uCglWG+bLS4wlABBH95muRdjwFUSGSg5RjDDiHiLRAUWTqwQu27X&#10;shJv4wL+9R/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TvKSrkBAABLAwAADgAAAAAAAAAAAAAAAAAuAgAAZHJzL2Uy&#10;b0RvYy54bWxQSwECLQAUAAYACAAAACEAtKJg5twAAAAKAQAADwAAAAAAAAAAAAAAAAATBAAAZHJz&#10;L2Rvd25yZXYueG1sUEsFBgAAAAAEAAQA8wAAABwFAAAAAA==&#10;" filled="f" stroked="f">
                      <v:textbox inset="2.16pt,1.44pt,0,1.44pt">
                        <w:txbxContent>
                          <w:p w14:paraId="1837FA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5552" behindDoc="0" locked="0" layoutInCell="1" allowOverlap="1" wp14:anchorId="6C343842" wp14:editId="2A5F3A15">
                      <wp:simplePos x="0" y="0"/>
                      <wp:positionH relativeFrom="column">
                        <wp:posOffset>1295400</wp:posOffset>
                      </wp:positionH>
                      <wp:positionV relativeFrom="paragraph">
                        <wp:posOffset>368300</wp:posOffset>
                      </wp:positionV>
                      <wp:extent cx="1003300" cy="7620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021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43842" id="Rectangle 3989" o:spid="_x0000_s1430"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MWOebkBAABLAwAADgAAAAAAAAAAAAAAAAAuAgAAZHJzL2Uy&#10;b0RvYy54bWxQSwECLQAUAAYACAAAACEAtKJg5twAAAAKAQAADwAAAAAAAAAAAAAAAAATBAAAZHJz&#10;L2Rvd25yZXYueG1sUEsFBgAAAAAEAAQA8wAAABwFAAAAAA==&#10;" filled="f" stroked="f">
                      <v:textbox inset="2.16pt,1.44pt,0,1.44pt">
                        <w:txbxContent>
                          <w:p w14:paraId="3AC021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6576" behindDoc="0" locked="0" layoutInCell="1" allowOverlap="1" wp14:anchorId="22440615" wp14:editId="26AA0DED">
                      <wp:simplePos x="0" y="0"/>
                      <wp:positionH relativeFrom="column">
                        <wp:posOffset>1295400</wp:posOffset>
                      </wp:positionH>
                      <wp:positionV relativeFrom="paragraph">
                        <wp:posOffset>368300</wp:posOffset>
                      </wp:positionV>
                      <wp:extent cx="1003300" cy="7620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FDE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0615" id="Rectangle 3988" o:spid="_x0000_s1431"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xMKfMuAEAAEsDAAAOAAAAAAAAAAAAAAAAAC4CAABkcnMvZTJv&#10;RG9jLnhtbFBLAQItABQABgAIAAAAIQC0omDm3AAAAAoBAAAPAAAAAAAAAAAAAAAAABIEAABkcnMv&#10;ZG93bnJldi54bWxQSwUGAAAAAAQABADzAAAAGwUAAAAA&#10;" filled="f" stroked="f">
                      <v:textbox inset="2.16pt,1.44pt,0,1.44pt">
                        <w:txbxContent>
                          <w:p w14:paraId="290FDE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7600" behindDoc="0" locked="0" layoutInCell="1" allowOverlap="1" wp14:anchorId="64E4FCB6" wp14:editId="3FBFB420">
                      <wp:simplePos x="0" y="0"/>
                      <wp:positionH relativeFrom="column">
                        <wp:posOffset>1295400</wp:posOffset>
                      </wp:positionH>
                      <wp:positionV relativeFrom="paragraph">
                        <wp:posOffset>368300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E6D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4FCB6" id="Rectangle 3987" o:spid="_x0000_s1432"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EiuQEAAEs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OLzXpFieMWu/Qb&#10;feOuGxQ5V3sjpcr9zX6NIbZ47Sk8wiWLuMziJw02f1EWmYrHp6vHakpEYHGDiDV2QuDWarlZ4BpR&#10;qvfLAWL6obwlecEoIJXiLD/+iul89O0I3stkzs/nVZr2UxGzrG/eqO69PKFEnNH0gEEPfmRUDCZQ&#10;MmLfGY1/DhwUJcNPh8Y2q+WiwUEpyXzdrHGAoSRIev+xyp3oPY6SSEDJIYDpeuRbLCq0sGNF2GW6&#10;8kh8zAv593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tyKBIrkBAABLAwAADgAAAAAAAAAAAAAAAAAuAgAAZHJzL2Uy&#10;b0RvYy54bWxQSwECLQAUAAYACAAAACEAtKJg5twAAAAKAQAADwAAAAAAAAAAAAAAAAATBAAAZHJz&#10;L2Rvd25yZXYueG1sUEsFBgAAAAAEAAQA8wAAABwFAAAAAA==&#10;" filled="f" stroked="f">
                      <v:textbox inset="2.16pt,1.44pt,0,1.44pt">
                        <w:txbxContent>
                          <w:p w14:paraId="45AE6D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8624" behindDoc="0" locked="0" layoutInCell="1" allowOverlap="1" wp14:anchorId="386DF994" wp14:editId="6E0C8751">
                      <wp:simplePos x="0" y="0"/>
                      <wp:positionH relativeFrom="column">
                        <wp:posOffset>1295400</wp:posOffset>
                      </wp:positionH>
                      <wp:positionV relativeFrom="paragraph">
                        <wp:posOffset>368300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1C3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F994" id="Rectangle 3986" o:spid="_x0000_s1433"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iXuQEAAEs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OLzfqGEsctduk3&#10;+sZdNyhyrvZGSpX7m/0aQ2zx2lN4hEsWcZnFTxps/qIsMhWPT1eP1ZSIwOIGEWvshMCt1XKzwDWi&#10;VO+XA8T0Q3lL8oJRQCrFWX78FdP56NsRvJfJnJ/PqzTtpyJmWa/eqO69PKFEnNH0gEEPfmRUDCZQ&#10;MmLfGY1/DhwUJcNPh8Y2q+WiwUEpyXzdrHGAoSRIev+xyp3oPY6SSEDJIYDpeuRbLCq0sGNF2GW6&#10;8kh8zAv593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1teol7kBAABLAwAADgAAAAAAAAAAAAAAAAAuAgAAZHJzL2Uy&#10;b0RvYy54bWxQSwECLQAUAAYACAAAACEAtKJg5twAAAAKAQAADwAAAAAAAAAAAAAAAAATBAAAZHJz&#10;L2Rvd25yZXYueG1sUEsFBgAAAAAEAAQA8wAAABwFAAAAAA==&#10;" filled="f" stroked="f">
                      <v:textbox inset="2.16pt,1.44pt,0,1.44pt">
                        <w:txbxContent>
                          <w:p w14:paraId="0E21C3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699648" behindDoc="0" locked="0" layoutInCell="1" allowOverlap="1" wp14:anchorId="71B0257C" wp14:editId="0D9AF804">
                      <wp:simplePos x="0" y="0"/>
                      <wp:positionH relativeFrom="column">
                        <wp:posOffset>1295400</wp:posOffset>
                      </wp:positionH>
                      <wp:positionV relativeFrom="paragraph">
                        <wp:posOffset>368300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2B7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257C" id="Rectangle 3985" o:spid="_x0000_s1434"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KKiabkBAABLAwAADgAAAAAAAAAAAAAAAAAuAgAAZHJzL2Uy&#10;b0RvYy54bWxQSwECLQAUAAYACAAAACEAtKJg5twAAAAKAQAADwAAAAAAAAAAAAAAAAATBAAAZHJz&#10;L2Rvd25yZXYueG1sUEsFBgAAAAAEAAQA8wAAABwFAAAAAA==&#10;" filled="f" stroked="f">
                      <v:textbox inset="2.16pt,1.44pt,0,1.44pt">
                        <w:txbxContent>
                          <w:p w14:paraId="3D82B7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0672" behindDoc="0" locked="0" layoutInCell="1" allowOverlap="1" wp14:anchorId="0D296F92" wp14:editId="09A9FDC6">
                      <wp:simplePos x="0" y="0"/>
                      <wp:positionH relativeFrom="column">
                        <wp:posOffset>1295400</wp:posOffset>
                      </wp:positionH>
                      <wp:positionV relativeFrom="paragraph">
                        <wp:posOffset>368300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0B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96F92" id="Rectangle 3984" o:spid="_x0000_s1435"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VeL3LkBAABLAwAADgAAAAAAAAAAAAAAAAAuAgAAZHJzL2Uy&#10;b0RvYy54bWxQSwECLQAUAAYACAAAACEAtKJg5twAAAAKAQAADwAAAAAAAAAAAAAAAAATBAAAZHJz&#10;L2Rvd25yZXYueG1sUEsFBgAAAAAEAAQA8wAAABwFAAAAAA==&#10;" filled="f" stroked="f">
                      <v:textbox inset="2.16pt,1.44pt,0,1.44pt">
                        <w:txbxContent>
                          <w:p w14:paraId="1B70B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1696" behindDoc="0" locked="0" layoutInCell="1" allowOverlap="1" wp14:anchorId="59793E37" wp14:editId="1B54A10B">
                      <wp:simplePos x="0" y="0"/>
                      <wp:positionH relativeFrom="column">
                        <wp:posOffset>1295400</wp:posOffset>
                      </wp:positionH>
                      <wp:positionV relativeFrom="paragraph">
                        <wp:posOffset>368300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414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93E37" id="Rectangle 3983" o:spid="_x0000_s1436" style="position:absolute;left:0;text-align:left;margin-left:102pt;margin-top:29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F0uQEAAEsDAAAOAAAAZHJzL2Uyb0RvYy54bWysU8tu2zAQvBfoPxC815Jlo7E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ablaUeO6wS9/R&#10;N+4Hq8ilOhopVelv8WuKqcdrz/EJrlnCZRE/a3Dli7LIXD0+3zxWcyYCi1tEbLETArfu1tsVrhGl&#10;eb0cIeXPKjhSFowCUqnO8tPXlC9Hfx/Be4XM5fmyyvNhrmLWywpbaocgzygRZzQ/YtA2TIwKayIl&#10;E/ad0fTzyEFRYr94NLa7W686HJSaLDfdBgcYaoKkD2+r3Isx4CiJDJQcI5hhRL7VokoLO1aFXaer&#10;jMTbvJJ//Qf2v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jFrBdLkBAABLAwAADgAAAAAAAAAAAAAAAAAuAgAAZHJzL2Uy&#10;b0RvYy54bWxQSwECLQAUAAYACAAAACEAtKJg5twAAAAKAQAADwAAAAAAAAAAAAAAAAATBAAAZHJz&#10;L2Rvd25yZXYueG1sUEsFBgAAAAAEAAQA8wAAABwFAAAAAA==&#10;" filled="f" stroked="f">
                      <v:textbox inset="2.16pt,1.44pt,0,1.44pt">
                        <w:txbxContent>
                          <w:p w14:paraId="4CB414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2720" behindDoc="0" locked="0" layoutInCell="1" allowOverlap="1" wp14:anchorId="18B2ED67" wp14:editId="234A4A0F">
                      <wp:simplePos x="0" y="0"/>
                      <wp:positionH relativeFrom="column">
                        <wp:posOffset>1295400</wp:posOffset>
                      </wp:positionH>
                      <wp:positionV relativeFrom="paragraph">
                        <wp:posOffset>368300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DF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2ED67" id="Rectangle 3982" o:spid="_x0000_s1437"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BtwEAAEsDAAAOAAAAZHJzL2Uyb0RvYy54bWysU8tu2zAQvBfoPxC815Jlo7E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abjpKPHfYpe/o&#10;G/eDVeRSHY2UqvS3+DXF1OO15/gE1yzhsoifNbjyRVlkrh6fbx6rOROBxS0ittgJgVt36+0K14jS&#10;vF6OkPJnFRwpC0YBqVRn+elrypejv4/gvULm8nxZ5fkwVzHr5Y3qIcgzSsQZzY8YtA0To8KaSMmE&#10;fWc0/TxyUJTYLx6N7e7WK/Qh12S56TY4wFATJH14W+VejAFHSWSg5BjBDCPyre9WWtixKuw6XWUk&#10;3uaV/Os/sP8F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O2v6MG3AQAASwMAAA4AAAAAAAAAAAAAAAAALgIAAGRycy9lMm9E&#10;b2MueG1sUEsBAi0AFAAGAAgAAAAhALSiYObcAAAACgEAAA8AAAAAAAAAAAAAAAAAEQQAAGRycy9k&#10;b3ducmV2LnhtbFBLBQYAAAAABAAEAPMAAAAaBQAAAAA=&#10;" filled="f" stroked="f">
                      <v:textbox inset="2.16pt,1.44pt,0,1.44pt">
                        <w:txbxContent>
                          <w:p w14:paraId="59BDFE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3744" behindDoc="0" locked="0" layoutInCell="1" allowOverlap="1" wp14:anchorId="7407D96B" wp14:editId="6C2CD202">
                      <wp:simplePos x="0" y="0"/>
                      <wp:positionH relativeFrom="column">
                        <wp:posOffset>1295400</wp:posOffset>
                      </wp:positionH>
                      <wp:positionV relativeFrom="paragraph">
                        <wp:posOffset>368300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4CA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7D96B" id="Rectangle 3981" o:spid="_x0000_s1438" style="position:absolute;left:0;text-align:left;margin-left:102pt;margin-top:29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PtuPFuAEAAEsDAAAOAAAAAAAAAAAAAAAAAC4CAABkcnMvZTJv&#10;RG9jLnhtbFBLAQItABQABgAIAAAAIQC0omDm3AAAAAoBAAAPAAAAAAAAAAAAAAAAABIEAABkcnMv&#10;ZG93bnJldi54bWxQSwUGAAAAAAQABADzAAAAGwUAAAAA&#10;" filled="f" stroked="f">
                      <v:textbox inset="2.16pt,1.44pt,0,1.44pt">
                        <w:txbxContent>
                          <w:p w14:paraId="49F4CA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4768" behindDoc="0" locked="0" layoutInCell="1" allowOverlap="1" wp14:anchorId="0E81858D" wp14:editId="19ED1837">
                      <wp:simplePos x="0" y="0"/>
                      <wp:positionH relativeFrom="column">
                        <wp:posOffset>1295400</wp:posOffset>
                      </wp:positionH>
                      <wp:positionV relativeFrom="paragraph">
                        <wp:posOffset>368300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6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858D" id="Rectangle 3980" o:spid="_x0000_s1439" style="position:absolute;left:0;text-align:left;margin-left:102pt;margin-top:29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uQ8pwuAEAAEsDAAAOAAAAAAAAAAAAAAAAAC4CAABkcnMvZTJv&#10;RG9jLnhtbFBLAQItABQABgAIAAAAIQC0omDm3AAAAAoBAAAPAAAAAAAAAAAAAAAAABIEAABkcnMv&#10;ZG93bnJldi54bWxQSwUGAAAAAAQABADzAAAAGwUAAAAA&#10;" filled="f" stroked="f">
                      <v:textbox inset="2.16pt,1.44pt,0,1.44pt">
                        <w:txbxContent>
                          <w:p w14:paraId="15C46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5792" behindDoc="0" locked="0" layoutInCell="1" allowOverlap="1" wp14:anchorId="37C6ACFB" wp14:editId="5BE6D919">
                      <wp:simplePos x="0" y="0"/>
                      <wp:positionH relativeFrom="column">
                        <wp:posOffset>1295400</wp:posOffset>
                      </wp:positionH>
                      <wp:positionV relativeFrom="paragraph">
                        <wp:posOffset>368300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38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6ACFB" id="Rectangle 3979" o:spid="_x0000_s1440"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1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yu2k1LiecOp/Qd&#10;deO+t4pcsoORUs3znfUaY+qw7CU+wzVK6M7kJw1u/iItMhWNzzeN1ZSJwGS7arc1TkLg0WbdrtDH&#10;LtVbcYSUP6vgyOwwCgilKMtPX1O+XH29gnUzmMvzs5enw1TIrJfrV6iHIM9IEXc0P6HRNoyMCmsi&#10;JSPOndH068hBUWK/eBS22axXDS5KCZbbZos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qUR7W6AQAASwMAAA4AAAAAAAAAAAAAAAAALgIAAGRycy9l&#10;Mm9Eb2MueG1sUEsBAi0AFAAGAAgAAAAhALSiYObcAAAACgEAAA8AAAAAAAAAAAAAAAAAFAQAAGRy&#10;cy9kb3ducmV2LnhtbFBLBQYAAAAABAAEAPMAAAAdBQAAAAA=&#10;" filled="f" stroked="f">
                      <v:textbox inset="2.16pt,1.44pt,0,1.44pt">
                        <w:txbxContent>
                          <w:p w14:paraId="2CE38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6816" behindDoc="0" locked="0" layoutInCell="1" allowOverlap="1" wp14:anchorId="42236B99" wp14:editId="63E3AC6A">
                      <wp:simplePos x="0" y="0"/>
                      <wp:positionH relativeFrom="column">
                        <wp:posOffset>1295400</wp:posOffset>
                      </wp:positionH>
                      <wp:positionV relativeFrom="paragraph">
                        <wp:posOffset>368300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A8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36B99" id="Rectangle 3978" o:spid="_x0000_s1441" style="position:absolute;left:0;text-align:left;margin-left:102pt;margin-top:29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4AugEAAEs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sVnhrByzOKXf&#10;qBtzvZHknB20EDLPN+s1hthi2WN4gEsU0c3kJwU2f5EWmYrGp6vGckqEY3Kz2KxrnATHo9Vys0Af&#10;u1RvxQFi+i69JdnpKCCUoiw7/ozpfPX1CtZlMOfns5em/VTILOdfX6HuvTghRdzRdI9GGT92lBsd&#10;KBlx7h2NLwcGkhLzw6GwzWq5aHBRSjBfN2sUBUqAoPfvs8zxweMq8QSUHALofkC8RaICCydWiF22&#10;K6/E+7iAf/sH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thbgC6AQAASwMAAA4AAAAAAAAAAAAAAAAALgIAAGRycy9l&#10;Mm9Eb2MueG1sUEsBAi0AFAAGAAgAAAAhALSiYObcAAAACgEAAA8AAAAAAAAAAAAAAAAAFAQAAGRy&#10;cy9kb3ducmV2LnhtbFBLBQYAAAAABAAEAPMAAAAdBQAAAAA=&#10;" filled="f" stroked="f">
                      <v:textbox inset="2.16pt,1.44pt,0,1.44pt">
                        <w:txbxContent>
                          <w:p w14:paraId="704A8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7840" behindDoc="0" locked="0" layoutInCell="1" allowOverlap="1" wp14:anchorId="305A4490" wp14:editId="12050AED">
                      <wp:simplePos x="0" y="0"/>
                      <wp:positionH relativeFrom="column">
                        <wp:posOffset>1295400</wp:posOffset>
                      </wp:positionH>
                      <wp:positionV relativeFrom="paragraph">
                        <wp:posOffset>368300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1FB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A4490" id="Rectangle 3977" o:spid="_x0000_s1442" style="position:absolute;left:0;text-align:left;margin-left:102pt;margin-top:29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u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ZrWixHOHU/qN&#10;unHfWUXO2d5Iqab5TnoNMbVY9hQf4RIldCfyowY3fZEWGYvGp6vGasxEYHKz2KxrnITAo9Vys0Af&#10;u1TvxRFS/qGCI5PDKCCUoiw//kr5fPXtCtZNYM7PT14e92Mhs5zfvEHdB3lCirij+QGNtmFgVFgT&#10;KRlw7oymPwcOihL706OwzWq5aHBRSjBfN2tcYCgBgt5/zHIv+oCrJDJQcohguh7xFokKLJxYIXbZ&#10;rmklPsYF/Ps/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1zSO66AQAASwMAAA4AAAAAAAAAAAAAAAAALgIAAGRycy9l&#10;Mm9Eb2MueG1sUEsBAi0AFAAGAAgAAAAhALSiYObcAAAACgEAAA8AAAAAAAAAAAAAAAAAFAQAAGRy&#10;cy9kb3ducmV2LnhtbFBLBQYAAAAABAAEAPMAAAAdBQAAAAA=&#10;" filled="f" stroked="f">
                      <v:textbox inset="2.16pt,1.44pt,0,1.44pt">
                        <w:txbxContent>
                          <w:p w14:paraId="6D61FB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8864" behindDoc="0" locked="0" layoutInCell="1" allowOverlap="1" wp14:anchorId="6680EBEE" wp14:editId="7AE7EE63">
                      <wp:simplePos x="0" y="0"/>
                      <wp:positionH relativeFrom="column">
                        <wp:posOffset>1295400</wp:posOffset>
                      </wp:positionH>
                      <wp:positionV relativeFrom="paragraph">
                        <wp:posOffset>368300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D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0EBEE" id="Rectangle 3976" o:spid="_x0000_s1443"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Fb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ZnVDiecOp/Qb&#10;deO+s4qcs72RUk3znfQaYmqx7Ck+wiVK6E7kRw1u+iItMhaNT1eN1ZiJwORmsVnXOAmBR6vlZoE+&#10;dqneiyOk/EMFRyaHUUAoRVl+/JXy+erbFaybwJyfn7w87sdCZjlfvUHdB3lCirij+QGNtmFgVFgT&#10;KRlw7oymPwcOihL706OwzWq5aHBRSjBfN2tcYCgBgt5/zHIv+oCrJDJQcohguh7xFokKLJxYIXbZ&#10;rmklPsYF/Ps/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yGYVu6AQAASwMAAA4AAAAAAAAAAAAAAAAALgIAAGRycy9l&#10;Mm9Eb2MueG1sUEsBAi0AFAAGAAgAAAAhALSiYObcAAAACgEAAA8AAAAAAAAAAAAAAAAAFAQAAGRy&#10;cy9kb3ducmV2LnhtbFBLBQYAAAAABAAEAPMAAAAdBQAAAAA=&#10;" filled="f" stroked="f">
                      <v:textbox inset="2.16pt,1.44pt,0,1.44pt">
                        <w:txbxContent>
                          <w:p w14:paraId="76E7D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09888" behindDoc="0" locked="0" layoutInCell="1" allowOverlap="1" wp14:anchorId="2EB13F81" wp14:editId="60DE154C">
                      <wp:simplePos x="0" y="0"/>
                      <wp:positionH relativeFrom="column">
                        <wp:posOffset>1295400</wp:posOffset>
                      </wp:positionH>
                      <wp:positionV relativeFrom="paragraph">
                        <wp:posOffset>368300</wp:posOffset>
                      </wp:positionV>
                      <wp:extent cx="977900" cy="927100"/>
                      <wp:effectExtent l="0" t="0" r="0" b="0"/>
                      <wp:wrapNone/>
                      <wp:docPr id="3975" name="Rectangle 3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2DE7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13F81" id="Rectangle 3975" o:spid="_x0000_s1444"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6mBFOtwEAAEsDAAAOAAAAAAAAAAAAAAAAAC4CAABkcnMvZTJvRG9j&#10;LnhtbFBLAQItABQABgAIAAAAIQC15rtJ2gAAAAoBAAAPAAAAAAAAAAAAAAAAABEEAABkcnMvZG93&#10;bnJldi54bWxQSwUGAAAAAAQABADzAAAAGAUAAAAA&#10;" filled="f" stroked="f">
                      <v:textbox inset="2.16pt,1.44pt,0,1.44pt">
                        <w:txbxContent>
                          <w:p w14:paraId="732DE7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0912" behindDoc="0" locked="0" layoutInCell="1" allowOverlap="1" wp14:anchorId="42E3F1DB" wp14:editId="3DC231F4">
                      <wp:simplePos x="0" y="0"/>
                      <wp:positionH relativeFrom="column">
                        <wp:posOffset>1295400</wp:posOffset>
                      </wp:positionH>
                      <wp:positionV relativeFrom="paragraph">
                        <wp:posOffset>368300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63B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3F1DB" id="Rectangle 3974" o:spid="_x0000_s1445" style="position:absolute;left:0;text-align:left;margin-left:102pt;margin-top:29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IQ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yu2s2aEs8dTuk7&#10;6sZ9bxW5ZAcjpZrnO+s1xtRh2Ut8hmuU0J3JTxrc/EVaZCoan28aqykTgcl21W5rnITAo826XaGP&#10;Xaq34ggpf1bBkdlhFBBKUZafvqZ8ufp6BetmMJfnZy9Ph6mQWS/bV6iHIM9IEXc0P6HRNoyMCmsi&#10;JSPOndH068hBUWK/eBS22axXDS5KCZbbZos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MGQhC6AQAASwMAAA4AAAAAAAAAAAAAAAAALgIAAGRycy9l&#10;Mm9Eb2MueG1sUEsBAi0AFAAGAAgAAAAhALSiYObcAAAACgEAAA8AAAAAAAAAAAAAAAAAFAQAAGRy&#10;cy9kb3ducmV2LnhtbFBLBQYAAAAABAAEAPMAAAAdBQAAAAA=&#10;" filled="f" stroked="f">
                      <v:textbox inset="2.16pt,1.44pt,0,1.44pt">
                        <w:txbxContent>
                          <w:p w14:paraId="5D563B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1936" behindDoc="0" locked="0" layoutInCell="1" allowOverlap="1" wp14:anchorId="5E033DD9" wp14:editId="3D68905D">
                      <wp:simplePos x="0" y="0"/>
                      <wp:positionH relativeFrom="column">
                        <wp:posOffset>1295400</wp:posOffset>
                      </wp:positionH>
                      <wp:positionV relativeFrom="paragraph">
                        <wp:posOffset>368300</wp:posOffset>
                      </wp:positionV>
                      <wp:extent cx="977900" cy="863600"/>
                      <wp:effectExtent l="0" t="0" r="0" b="0"/>
                      <wp:wrapNone/>
                      <wp:docPr id="3973" name="Rectangle 39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2E4E2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3DD9" id="Rectangle 3973" o:spid="_x0000_s1446" style="position:absolute;left:0;text-align:left;margin-left:102pt;margin-top:29pt;width:77pt;height:6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XGugEAAEs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2dytKPHfYpW/o&#10;G/eDVeRSHY2UqvS3+DXF1OO15/gE1yzhsoifNbjyRVlkrh6fbx6rOROBxe1yvW6xEwK3Nu/bLa4R&#10;pXm5HCHlTyo4UhaMAlKpzvLTl5QvR38fwXuFzOX5ssrzYa5i1l2FLbVDkGeUiDOaHzFoGyZGhTWR&#10;kgn7zmj6eeSgKLGfPRrb3a1XHQ5KTZabboMDDDVB0ofXVe7FGHCURAZKjhHMMCLfalGlhR2rwq7T&#10;VUbidV7Jv/wD+18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Jo6VxroBAABLAwAADgAAAAAAAAAAAAAAAAAuAgAAZHJzL2Uy&#10;b0RvYy54bWxQSwECLQAUAAYACAAAACEAHcHrytsAAAAKAQAADwAAAAAAAAAAAAAAAAAUBAAAZHJz&#10;L2Rvd25yZXYueG1sUEsFBgAAAAAEAAQA8wAAABwFAAAAAA==&#10;" filled="f" stroked="f">
                      <v:textbox inset="2.16pt,1.44pt,0,1.44pt">
                        <w:txbxContent>
                          <w:p w14:paraId="02E4E2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2960" behindDoc="0" locked="0" layoutInCell="1" allowOverlap="1" wp14:anchorId="6F771427" wp14:editId="464D0A3D">
                      <wp:simplePos x="0" y="0"/>
                      <wp:positionH relativeFrom="column">
                        <wp:posOffset>1295400</wp:posOffset>
                      </wp:positionH>
                      <wp:positionV relativeFrom="paragraph">
                        <wp:posOffset>368300</wp:posOffset>
                      </wp:positionV>
                      <wp:extent cx="977900" cy="927100"/>
                      <wp:effectExtent l="0" t="0" r="0" b="0"/>
                      <wp:wrapNone/>
                      <wp:docPr id="3972" name="Rectangle 39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5FC0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71427" id="Rectangle 3972" o:spid="_x0000_s1447" style="position:absolute;left:0;text-align:left;margin-left:102pt;margin-top:29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kgbDtbUBAABLAwAADgAAAAAAAAAAAAAAAAAuAgAAZHJzL2Uyb0RvYy54&#10;bWxQSwECLQAUAAYACAAAACEAtea7SdoAAAAKAQAADwAAAAAAAAAAAAAAAAAPBAAAZHJzL2Rvd25y&#10;ZXYueG1sUEsFBgAAAAAEAAQA8wAAABYFAAAAAA==&#10;" filled="f" stroked="f">
                      <v:textbox inset="2.16pt,1.44pt,0,1.44pt">
                        <w:txbxContent>
                          <w:p w14:paraId="075FC0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3984" behindDoc="0" locked="0" layoutInCell="1" allowOverlap="1" wp14:anchorId="148E998F" wp14:editId="3DA5BCCB">
                      <wp:simplePos x="0" y="0"/>
                      <wp:positionH relativeFrom="column">
                        <wp:posOffset>1295400</wp:posOffset>
                      </wp:positionH>
                      <wp:positionV relativeFrom="paragraph">
                        <wp:posOffset>368300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80A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E998F" id="Rectangle 3971" o:spid="_x0000_s1448"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Jaug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OLzWpOiecOp/QT&#10;deO+s4qcs72RUk3znfQaYmqx7CU+wyVK6E7kRw1u+iItMhaNT1eN1ZiJwORmsVnXOAmBR6vlZoE+&#10;dqk+iiOk/FUFRyaHUUAoRVl+/J7y+er7FaybwJyfn7w87sdCZtk071D3QZ6QIu5ofkKjbRgYFdZE&#10;SgacO6Pp9cBBUWK/eRS2WS0XDS5KCebrZo0LDCVA0PvPWe5FH3CVRAZKDhFM1yPeIlGBhRMrxC7b&#10;Na3E57iA//gHd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h0slq6AQAASwMAAA4AAAAAAAAAAAAAAAAALgIAAGRycy9l&#10;Mm9Eb2MueG1sUEsBAi0AFAAGAAgAAAAhALSiYObcAAAACgEAAA8AAAAAAAAAAAAAAAAAFAQAAGRy&#10;cy9kb3ducmV2LnhtbFBLBQYAAAAABAAEAPMAAAAdBQAAAAA=&#10;" filled="f" stroked="f">
                      <v:textbox inset="2.16pt,1.44pt,0,1.44pt">
                        <w:txbxContent>
                          <w:p w14:paraId="6AD80A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5008" behindDoc="0" locked="0" layoutInCell="1" allowOverlap="1" wp14:anchorId="1A489A48" wp14:editId="6E536A29">
                      <wp:simplePos x="0" y="0"/>
                      <wp:positionH relativeFrom="column">
                        <wp:posOffset>1295400</wp:posOffset>
                      </wp:positionH>
                      <wp:positionV relativeFrom="paragraph">
                        <wp:posOffset>368300</wp:posOffset>
                      </wp:positionV>
                      <wp:extent cx="977900" cy="927100"/>
                      <wp:effectExtent l="0" t="0" r="0" b="0"/>
                      <wp:wrapNone/>
                      <wp:docPr id="3970" name="Rectangle 39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41C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89A48" id="Rectangle 3970" o:spid="_x0000_s1449" style="position:absolute;left:0;text-align:left;margin-left:102pt;margin-top:29pt;width:77pt;height:73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BHq4QS2AQAASwMAAA4AAAAAAAAAAAAAAAAALgIAAGRycy9lMm9Eb2Mu&#10;eG1sUEsBAi0AFAAGAAgAAAAhALXmu0naAAAACgEAAA8AAAAAAAAAAAAAAAAAEAQAAGRycy9kb3du&#10;cmV2LnhtbFBLBQYAAAAABAAEAPMAAAAXBQAAAAA=&#10;" filled="f" stroked="f">
                      <v:textbox inset="2.16pt,1.44pt,0,1.44pt">
                        <w:txbxContent>
                          <w:p w14:paraId="4C241C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6032" behindDoc="0" locked="0" layoutInCell="1" allowOverlap="1" wp14:anchorId="111C94F8" wp14:editId="108B9B21">
                      <wp:simplePos x="0" y="0"/>
                      <wp:positionH relativeFrom="column">
                        <wp:posOffset>1295400</wp:posOffset>
                      </wp:positionH>
                      <wp:positionV relativeFrom="paragraph">
                        <wp:posOffset>368300</wp:posOffset>
                      </wp:positionV>
                      <wp:extent cx="977900" cy="927100"/>
                      <wp:effectExtent l="0" t="0" r="0" b="0"/>
                      <wp:wrapNone/>
                      <wp:docPr id="3969" name="Rectangle 39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26B5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C94F8" id="Rectangle 3969" o:spid="_x0000_s1450" style="position:absolute;left:0;text-align:left;margin-left:102pt;margin-top:29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UFKU3twEAAEsDAAAOAAAAAAAAAAAAAAAAAC4CAABkcnMvZTJvRG9j&#10;LnhtbFBLAQItABQABgAIAAAAIQC15rtJ2gAAAAoBAAAPAAAAAAAAAAAAAAAAABEEAABkcnMvZG93&#10;bnJldi54bWxQSwUGAAAAAAQABADzAAAAGAUAAAAA&#10;" filled="f" stroked="f">
                      <v:textbox inset="2.16pt,1.44pt,0,1.44pt">
                        <w:txbxContent>
                          <w:p w14:paraId="1226B5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7056" behindDoc="0" locked="0" layoutInCell="1" allowOverlap="1" wp14:anchorId="56CAFAD5" wp14:editId="44059FE9">
                      <wp:simplePos x="0" y="0"/>
                      <wp:positionH relativeFrom="column">
                        <wp:posOffset>1295400</wp:posOffset>
                      </wp:positionH>
                      <wp:positionV relativeFrom="paragraph">
                        <wp:posOffset>368300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5B0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AFAD5" id="Rectangle 3968" o:spid="_x0000_s1451"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Zp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OL9TXOynOHU/qF&#10;unHfWUVO2d5Iqab5TnoNMbVY9hyf4BwldCfyowY3fZEWGYvGx4vGasxEYHK9WK9qnITAo5vleoE+&#10;dqneiiOk/EMFRyaHUUAoRVl+eEj5dPX1CtZNYE7PT14ed2Mhs2yuXqHugjwiRdzR/IhG2zAwKqyJ&#10;lAw4d0bTnz0HRYm99yhsc7NcNLgoJZivmhWKAiVA0Lv3We5FH3CVRAZK9hFM1yPeIlGBhRMrxM7b&#10;Na3E+7iAf/s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2K9mm6AQAASwMAAA4AAAAAAAAAAAAAAAAALgIAAGRycy9l&#10;Mm9Eb2MueG1sUEsBAi0AFAAGAAgAAAAhALSiYObcAAAACgEAAA8AAAAAAAAAAAAAAAAAFAQAAGRy&#10;cy9kb3ducmV2LnhtbFBLBQYAAAAABAAEAPMAAAAdBQAAAAA=&#10;" filled="f" stroked="f">
                      <v:textbox inset="2.16pt,1.44pt,0,1.44pt">
                        <w:txbxContent>
                          <w:p w14:paraId="03A5B0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8080" behindDoc="0" locked="0" layoutInCell="1" allowOverlap="1" wp14:anchorId="26D48204" wp14:editId="418C9B29">
                      <wp:simplePos x="0" y="0"/>
                      <wp:positionH relativeFrom="column">
                        <wp:posOffset>1295400</wp:posOffset>
                      </wp:positionH>
                      <wp:positionV relativeFrom="paragraph">
                        <wp:posOffset>368300</wp:posOffset>
                      </wp:positionV>
                      <wp:extent cx="977900" cy="927100"/>
                      <wp:effectExtent l="0" t="0" r="0" b="0"/>
                      <wp:wrapNone/>
                      <wp:docPr id="3967" name="Rectangle 39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DFFF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48204" id="Rectangle 3967" o:spid="_x0000_s1452" style="position:absolute;left:0;text-align:left;margin-left:102pt;margin-top:29pt;width:77pt;height:73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z86pstwEAAEsDAAAOAAAAAAAAAAAAAAAAAC4CAABkcnMvZTJvRG9j&#10;LnhtbFBLAQItABQABgAIAAAAIQC15rtJ2gAAAAoBAAAPAAAAAAAAAAAAAAAAABEEAABkcnMvZG93&#10;bnJldi54bWxQSwUGAAAAAAQABADzAAAAGAUAAAAA&#10;" filled="f" stroked="f">
                      <v:textbox inset="2.16pt,1.44pt,0,1.44pt">
                        <w:txbxContent>
                          <w:p w14:paraId="3ADFFF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19104" behindDoc="0" locked="0" layoutInCell="1" allowOverlap="1" wp14:anchorId="4A294737" wp14:editId="2C9DE239">
                      <wp:simplePos x="0" y="0"/>
                      <wp:positionH relativeFrom="column">
                        <wp:posOffset>1295400</wp:posOffset>
                      </wp:positionH>
                      <wp:positionV relativeFrom="paragraph">
                        <wp:posOffset>368300</wp:posOffset>
                      </wp:positionV>
                      <wp:extent cx="977900" cy="901700"/>
                      <wp:effectExtent l="0" t="0" r="0" b="0"/>
                      <wp:wrapNone/>
                      <wp:docPr id="3966" name="Rectangle 39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2D2AA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94737" id="Rectangle 3966" o:spid="_x0000_s1453" style="position:absolute;left:0;text-align:left;margin-left:102pt;margin-top:29pt;width:77pt;height:71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J+ugEAAEsDAAAOAAAAZHJzL2Uyb0RvYy54bWysU9tu2zAMfR+wfxD0vthxg9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jNZr2mxHOHU/qJ&#10;unHfW0XO2cFIqeb5znqNMXVY9hyf4BIldGfykwY3f5EWmYrGp6vGaspEYHKzXK1qnITAo7bd1Ohj&#10;l+qtOELKX1VwZHYYBYRSlOXH7ymfr75ewboZzPn52cvTfipkVs3tK9R9kCekiDuaH9FoG0ZGhTWR&#10;khHnzmj6feCgKLHfPArb3K5uGlyUEizbpsUFhhIg6P37LPdiCLhKIgMlhwimHxBvkajAwokVYpft&#10;mlfifVzAv/0Duz8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BU14n66AQAASwMAAA4AAAAAAAAAAAAAAAAALgIAAGRycy9l&#10;Mm9Eb2MueG1sUEsBAi0AFAAGAAgAAAAhAOwNVgfcAAAACgEAAA8AAAAAAAAAAAAAAAAAFAQAAGRy&#10;cy9kb3ducmV2LnhtbFBLBQYAAAAABAAEAPMAAAAdBQAAAAA=&#10;" filled="f" stroked="f">
                      <v:textbox inset="2.16pt,1.44pt,0,1.44pt">
                        <w:txbxContent>
                          <w:p w14:paraId="12D2AA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0128" behindDoc="0" locked="0" layoutInCell="1" allowOverlap="1" wp14:anchorId="3FFC64FF" wp14:editId="50BB5EA1">
                      <wp:simplePos x="0" y="0"/>
                      <wp:positionH relativeFrom="column">
                        <wp:posOffset>1295400</wp:posOffset>
                      </wp:positionH>
                      <wp:positionV relativeFrom="paragraph">
                        <wp:posOffset>368300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0F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64FF" id="Rectangle 3965" o:spid="_x0000_s1454"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PM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zc1nSjx3OKWf&#10;qBv3vVXknB2MlGqe76zXGFOHZU/xES5RQncmP2lw8xdpkalofLpqrKZMBCY3q01b4yQEHt2uNyv0&#10;sUv1Whwh5a8qODI7jAJCKcry4/eUz1dfrmDdDOb8/OzlaT8VMuumf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QY88y6AQAASwMAAA4AAAAAAAAAAAAAAAAALgIAAGRycy9l&#10;Mm9Eb2MueG1sUEsBAi0AFAAGAAgAAAAhALSiYObcAAAACgEAAA8AAAAAAAAAAAAAAAAAFAQAAGRy&#10;cy9kb3ducmV2LnhtbFBLBQYAAAAABAAEAPMAAAAdBQAAAAA=&#10;" filled="f" stroked="f">
                      <v:textbox inset="2.16pt,1.44pt,0,1.44pt">
                        <w:txbxContent>
                          <w:p w14:paraId="34F0F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1152" behindDoc="0" locked="0" layoutInCell="1" allowOverlap="1" wp14:anchorId="3F2A3814" wp14:editId="51B63F31">
                      <wp:simplePos x="0" y="0"/>
                      <wp:positionH relativeFrom="column">
                        <wp:posOffset>1295400</wp:posOffset>
                      </wp:positionH>
                      <wp:positionV relativeFrom="paragraph">
                        <wp:posOffset>368300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E8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A3814" id="Rectangle 3964" o:spid="_x0000_s1455"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p5ugEAAEs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Or9mZNiecOp/QT&#10;deO+t4qcs4ORUs3znfUaY+qw7Dk+wSVK6M7kJw1u/iItMhWNT1eN1ZSJwGS7ajc1TkLg0e26XaGP&#10;Xaq34ggpf1XBkdlhFBBKUZYfv6d8vvp6BetmMOfnZy9P+6mQWTftK9R9kCekiDuaH9FoG0ZGhTWR&#10;khHnzmj6feCgKLHfPArb3K5XDS5KCZabZoMLDCVA0Pv3We7FEHCVRAZKDhFMPyDeIlGBhRMrxC7b&#10;Na/E+7iAf/sH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Xt2nm6AQAASwMAAA4AAAAAAAAAAAAAAAAALgIAAGRycy9l&#10;Mm9Eb2MueG1sUEsBAi0AFAAGAAgAAAAhALSiYObcAAAACgEAAA8AAAAAAAAAAAAAAAAAFAQAAGRy&#10;cy9kb3ducmV2LnhtbFBLBQYAAAAABAAEAPMAAAAdBQAAAAA=&#10;" filled="f" stroked="f">
                      <v:textbox inset="2.16pt,1.44pt,0,1.44pt">
                        <w:txbxContent>
                          <w:p w14:paraId="17CBE8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2176" behindDoc="0" locked="0" layoutInCell="1" allowOverlap="1" wp14:anchorId="57A3122B" wp14:editId="25FCCD85">
                      <wp:simplePos x="0" y="0"/>
                      <wp:positionH relativeFrom="column">
                        <wp:posOffset>1295400</wp:posOffset>
                      </wp:positionH>
                      <wp:positionV relativeFrom="paragraph">
                        <wp:posOffset>368300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ED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3122B" id="Rectangle 3963" o:spid="_x0000_s1456"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DRugEAAEs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tNzctJY5b7NIL&#10;+sZdPypyrg5GSpX7m/2aQuzw2mt4hksWcZnFzxps/qIsMhePT1eP1ZyIwOKm3axr7ITArdvVpsU1&#10;olTvlwPE9E15S/KCUUAqxVl+fIjpfPT3EbyXyZyfz6s07+ciZtUW2Fzbe3lCiTij6QmDHv3EqBhN&#10;oGTCvjMafx04KErG7w6NbW5XbYODUpLlulnjAENJkPT+Y5U7MXgcJZGAkkMA0w/It1hUaGHHirDL&#10;dOWR+JgX8u//wO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DgkNG6AQAASwMAAA4AAAAAAAAAAAAAAAAALgIAAGRycy9l&#10;Mm9Eb2MueG1sUEsBAi0AFAAGAAgAAAAhALSiYObcAAAACgEAAA8AAAAAAAAAAAAAAAAAFAQAAGRy&#10;cy9kb3ducmV2LnhtbFBLBQYAAAAABAAEAPMAAAAdBQAAAAA=&#10;" filled="f" stroked="f">
                      <v:textbox inset="2.16pt,1.44pt,0,1.44pt">
                        <w:txbxContent>
                          <w:p w14:paraId="6D3ED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3200" behindDoc="0" locked="0" layoutInCell="1" allowOverlap="1" wp14:anchorId="6E652F3F" wp14:editId="3AD26C1D">
                      <wp:simplePos x="0" y="0"/>
                      <wp:positionH relativeFrom="column">
                        <wp:posOffset>1295400</wp:posOffset>
                      </wp:positionH>
                      <wp:positionV relativeFrom="paragraph">
                        <wp:posOffset>368300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4C1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52F3F" id="Rectangle 3962" o:spid="_x0000_s1457"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RW5ZLkBAABLAwAADgAAAAAAAAAAAAAAAAAuAgAAZHJzL2Uy&#10;b0RvYy54bWxQSwECLQAUAAYACAAAACEAtKJg5twAAAAKAQAADwAAAAAAAAAAAAAAAAATBAAAZHJz&#10;L2Rvd25yZXYueG1sUEsFBgAAAAAEAAQA8wAAABwFAAAAAA==&#10;" filled="f" stroked="f">
                      <v:textbox inset="2.16pt,1.44pt,0,1.44pt">
                        <w:txbxContent>
                          <w:p w14:paraId="1474C1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4224" behindDoc="0" locked="0" layoutInCell="1" allowOverlap="1" wp14:anchorId="358A617D" wp14:editId="18CAC0CB">
                      <wp:simplePos x="0" y="0"/>
                      <wp:positionH relativeFrom="column">
                        <wp:posOffset>1295400</wp:posOffset>
                      </wp:positionH>
                      <wp:positionV relativeFrom="paragraph">
                        <wp:posOffset>368300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864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A617D" id="Rectangle 3961" o:spid="_x0000_s1458"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Jg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Xm9slJZ47nNIP&#10;1I37wSpyzo5GSlXmW/SaYuqx7Dk+wSVK6BbyswZXvkiLzFXj01VjNWciMLlZbdYtTkLg0d3NZoU+&#10;dmneiiOk/EUFR4rDKCCUqiw/fkv5fPX1CtYVMOfni5fn/VzJ3Ky6V6j7IE9IEXc0P6LRNkyMCmsi&#10;JRPOndH068BBUWK/ehS2uyu1JNdgue7WuMBQAwS9f5/lXowBV0lkoOQQwQwj4q0SVVg4sUrssl1l&#10;Jd7HFfzbP7D7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DDLJguAEAAEsDAAAOAAAAAAAAAAAAAAAAAC4CAABkcnMvZTJv&#10;RG9jLnhtbFBLAQItABQABgAIAAAAIQC0omDm3AAAAAoBAAAPAAAAAAAAAAAAAAAAABIEAABkcnMv&#10;ZG93bnJldi54bWxQSwUGAAAAAAQABADzAAAAGwUAAAAA&#10;" filled="f" stroked="f">
                      <v:textbox inset="2.16pt,1.44pt,0,1.44pt">
                        <w:txbxContent>
                          <w:p w14:paraId="459864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5248" behindDoc="0" locked="0" layoutInCell="1" allowOverlap="1" wp14:anchorId="3552F10E" wp14:editId="49F68099">
                      <wp:simplePos x="0" y="0"/>
                      <wp:positionH relativeFrom="column">
                        <wp:posOffset>1295400</wp:posOffset>
                      </wp:positionH>
                      <wp:positionV relativeFrom="paragraph">
                        <wp:posOffset>368300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E9B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2F10E" id="Rectangle 3960" o:spid="_x0000_s1459"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VuQ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Pt5gYF8tzhlH6i&#10;btz3VpFzdjBSqnm+s15jTB2WPccnuEQJ3Zn8pMHNX6RFpqLx6aqxmjIRmNy0m3WNDwk8ul1tWvSx&#10;S/VWHCHlryo4MjuMAkIpyvLj95TPV1+vYN0M5vz87OVpPxUyq7Z9hboP8oQUcUfzIxptw8iosCZS&#10;MuLcGU2/DxwUJfabR2Gb21Xb4KKUYLlu1rjAUAIEvX+f5V4MAVdJZKDkEMH0A+ItEhVYOLFC7LJd&#10;80q8jwv4t39g9w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4vmb1bkBAABLAwAADgAAAAAAAAAAAAAAAAAuAgAAZHJzL2Uy&#10;b0RvYy54bWxQSwECLQAUAAYACAAAACEAtKJg5twAAAAKAQAADwAAAAAAAAAAAAAAAAATBAAAZHJz&#10;L2Rvd25yZXYueG1sUEsFBgAAAAAEAAQA8wAAABwFAAAAAA==&#10;" filled="f" stroked="f">
                      <v:textbox inset="2.16pt,1.44pt,0,1.44pt">
                        <w:txbxContent>
                          <w:p w14:paraId="64CE9B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6272" behindDoc="0" locked="0" layoutInCell="1" allowOverlap="1" wp14:anchorId="10B0579C" wp14:editId="581DAFF8">
                      <wp:simplePos x="0" y="0"/>
                      <wp:positionH relativeFrom="column">
                        <wp:posOffset>1295400</wp:posOffset>
                      </wp:positionH>
                      <wp:positionV relativeFrom="paragraph">
                        <wp:posOffset>368300</wp:posOffset>
                      </wp:positionV>
                      <wp:extent cx="1003300" cy="7620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73E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579C" id="Rectangle 3959" o:spid="_x0000_s1460"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MZEfBuwEAAEsDAAAOAAAAAAAAAAAAAAAAAC4CAABkcnMv&#10;ZTJvRG9jLnhtbFBLAQItABQABgAIAAAAIQC0omDm3AAAAAoBAAAPAAAAAAAAAAAAAAAAABUEAABk&#10;cnMvZG93bnJldi54bWxQSwUGAAAAAAQABADzAAAAHgUAAAAA&#10;" filled="f" stroked="f">
                      <v:textbox inset="2.16pt,1.44pt,0,1.44pt">
                        <w:txbxContent>
                          <w:p w14:paraId="41473E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7296" behindDoc="0" locked="0" layoutInCell="1" allowOverlap="1" wp14:anchorId="05F4B50F" wp14:editId="17D2AC83">
                      <wp:simplePos x="0" y="0"/>
                      <wp:positionH relativeFrom="column">
                        <wp:posOffset>1295400</wp:posOffset>
                      </wp:positionH>
                      <wp:positionV relativeFrom="paragraph">
                        <wp:posOffset>368300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8FA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4B50F" id="Rectangle 3958" o:spid="_x0000_s1461"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50ugEAAEsDAAAOAAAAZHJzL2Uyb0RvYy54bWysU01v2zAMvQ/YfxB0X+zY6Zo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7eYGZ+W4xSn9&#10;RN24G4wk5+yo+17m+Wa9phA7LHsKj3CJIrqZ/KzA5i/SInPR+HTVWM6JCExu2s26xkkIPLpdbVr0&#10;sUv1Whwgpq/SW5IdRgGhFGX58XtM56svV7Augzk/n7007+dCZtXevEDd+/6EFHFH0wMaZfzEqDA6&#10;UDLh3BmNvw8cJCXmm0Nhm9tV2+CilGC5btYoCpQAQe/fZrkTo8dVEgkoOQTQw4h4i0QFFk6sELts&#10;V16Jt3EB//oP7P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2RbnS6AQAASwMAAA4AAAAAAAAAAAAAAAAALgIAAGRycy9l&#10;Mm9Eb2MueG1sUEsBAi0AFAAGAAgAAAAhALSiYObcAAAACgEAAA8AAAAAAAAAAAAAAAAAFAQAAGRy&#10;cy9kb3ducmV2LnhtbFBLBQYAAAAABAAEAPMAAAAdBQAAAAA=&#10;" filled="f" stroked="f">
                      <v:textbox inset="2.16pt,1.44pt,0,1.44pt">
                        <w:txbxContent>
                          <w:p w14:paraId="1028FA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8320" behindDoc="0" locked="0" layoutInCell="1" allowOverlap="1" wp14:anchorId="0830C994" wp14:editId="52B1D7C8">
                      <wp:simplePos x="0" y="0"/>
                      <wp:positionH relativeFrom="column">
                        <wp:posOffset>1295400</wp:posOffset>
                      </wp:positionH>
                      <wp:positionV relativeFrom="paragraph">
                        <wp:posOffset>368300</wp:posOffset>
                      </wp:positionV>
                      <wp:extent cx="1003300" cy="762000"/>
                      <wp:effectExtent l="0" t="0" r="0" b="0"/>
                      <wp:wrapNone/>
                      <wp:docPr id="3957" name="Rectangle 3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A45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0C994" id="Rectangle 3957" o:spid="_x0000_s1462"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ia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tuPa0octzil&#10;76gbd/2oyCU7GClVnm/Wawqxw7Ln8ATXKKKbyc8abP4iLTIXjc83jdWciMDktt1uapyEwKP1atui&#10;j12q1+IAMX1W3pLsMAoIpSjLT19julx9uYJ1Gczl+eyl+TAXMqv27gXqwcszUsQdTY9o9OgnRsVo&#10;AiUTzp3R+OvIQVEyfnEobLNetQ0uSgmWm2aDCwwlQNCHt1nuxOBxlUQCSo4BTD8g3iJRgYUTK8Su&#10;25VX4m1cwL/+A/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rg0iauwEAAEsDAAAOAAAAAAAAAAAAAAAAAC4CAABkcnMv&#10;ZTJvRG9jLnhtbFBLAQItABQABgAIAAAAIQC0omDm3AAAAAoBAAAPAAAAAAAAAAAAAAAAABUEAABk&#10;cnMvZG93bnJldi54bWxQSwUGAAAAAAQABADzAAAAHgUAAAAA&#10;" filled="f" stroked="f">
                      <v:textbox inset="2.16pt,1.44pt,0,1.44pt">
                        <w:txbxContent>
                          <w:p w14:paraId="775A45A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29344" behindDoc="0" locked="0" layoutInCell="1" allowOverlap="1" wp14:anchorId="0BAFE329" wp14:editId="75AA44A7">
                      <wp:simplePos x="0" y="0"/>
                      <wp:positionH relativeFrom="column">
                        <wp:posOffset>1295400</wp:posOffset>
                      </wp:positionH>
                      <wp:positionV relativeFrom="paragraph">
                        <wp:posOffset>368300</wp:posOffset>
                      </wp:positionV>
                      <wp:extent cx="1003300" cy="7620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ACC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FE329" id="Rectangle 3956" o:spid="_x0000_s1463"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Ev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tuPd5Q4bnFK&#10;31E37vpRkUt2MFKqPN+s1xRih2XP4QmuUUQ3k5812PxFWmQuGp9vGqs5EYHJbbvd1DgJgUfr1bZF&#10;H7tUr8UBYvqsvCXZYRQQSlGWn77GdLn6cgXrMpjL89lL82EuZFbt+gXqwcszUsQdTY9o9OgnRsVo&#10;AiUTzp3R+OvIQVEyfnEobLNetQ0uSgmWm2aDCwwlQNCHt1nuxOBxlUQCSo4BTD8g3iJRgYUTK8Su&#10;25VX4m1cwL/+A/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KdmEvuwEAAEsDAAAOAAAAAAAAAAAAAAAAAC4CAABkcnMv&#10;ZTJvRG9jLnhtbFBLAQItABQABgAIAAAAIQC0omDm3AAAAAoBAAAPAAAAAAAAAAAAAAAAABUEAABk&#10;cnMvZG93bnJldi54bWxQSwUGAAAAAAQABADzAAAAHgUAAAAA&#10;" filled="f" stroked="f">
                      <v:textbox inset="2.16pt,1.44pt,0,1.44pt">
                        <w:txbxContent>
                          <w:p w14:paraId="5D7ACC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0368" behindDoc="0" locked="0" layoutInCell="1" allowOverlap="1" wp14:anchorId="2018B3AE" wp14:editId="6EB1DB2C">
                      <wp:simplePos x="0" y="0"/>
                      <wp:positionH relativeFrom="column">
                        <wp:posOffset>1295400</wp:posOffset>
                      </wp:positionH>
                      <wp:positionV relativeFrom="paragraph">
                        <wp:posOffset>368300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A35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8B3AE" id="Rectangle 3955" o:spid="_x0000_s1464"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vR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Xl9dUeKYxSn9&#10;Qt2Y640kp+yghZDzfGe9xhBbLHsOT3COIroz+UmBnb9Ii0xZ4+NFYzklwjG5rtdNiZPgeHS9Wtfo&#10;Y5firThATD+lt2R2OgoIJSvLDvcxna6+XsG6Gczp+dlL027KZFZ18wp158URKeKOpkc0yvixo9zo&#10;QMmIc+9o/LNnICkxdw6Fra5XdYWLkoNlUzW4wJADBL17n2WODx5XiSegZB9A9wPizRJlWDixTOy8&#10;XfNKvI8z+L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QDa9G6AQAASwMAAA4AAAAAAAAAAAAAAAAALgIAAGRycy9l&#10;Mm9Eb2MueG1sUEsBAi0AFAAGAAgAAAAhALSiYObcAAAACgEAAA8AAAAAAAAAAAAAAAAAFAQAAGRy&#10;cy9kb3ducmV2LnhtbFBLBQYAAAAABAAEAPMAAAAdBQAAAAA=&#10;" filled="f" stroked="f">
                      <v:textbox inset="2.16pt,1.44pt,0,1.44pt">
                        <w:txbxContent>
                          <w:p w14:paraId="286A35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1392" behindDoc="0" locked="0" layoutInCell="1" allowOverlap="1" wp14:anchorId="38321355" wp14:editId="741C7087">
                      <wp:simplePos x="0" y="0"/>
                      <wp:positionH relativeFrom="column">
                        <wp:posOffset>1295400</wp:posOffset>
                      </wp:positionH>
                      <wp:positionV relativeFrom="paragraph">
                        <wp:posOffset>368300</wp:posOffset>
                      </wp:positionV>
                      <wp:extent cx="1003300" cy="762000"/>
                      <wp:effectExtent l="0" t="0" r="0" b="0"/>
                      <wp:wrapNone/>
                      <wp:docPr id="3954" name="Rectangle 3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B4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21355" id="Rectangle 3954" o:spid="_x0000_s1465"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l9kJkuwEAAEsDAAAOAAAAAAAAAAAAAAAAAC4CAABkcnMv&#10;ZTJvRG9jLnhtbFBLAQItABQABgAIAAAAIQC0omDm3AAAAAoBAAAPAAAAAAAAAAAAAAAAABUEAABk&#10;cnMvZG93bnJldi54bWxQSwUGAAAAAAQABADzAAAAHgUAAAAA&#10;" filled="f" stroked="f">
                      <v:textbox inset="2.16pt,1.44pt,0,1.44pt">
                        <w:txbxContent>
                          <w:p w14:paraId="13B5B4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2416" behindDoc="0" locked="0" layoutInCell="1" allowOverlap="1" wp14:anchorId="0215E448" wp14:editId="1CE34DBD">
                      <wp:simplePos x="0" y="0"/>
                      <wp:positionH relativeFrom="column">
                        <wp:posOffset>1295400</wp:posOffset>
                      </wp:positionH>
                      <wp:positionV relativeFrom="paragraph">
                        <wp:posOffset>368300</wp:posOffset>
                      </wp:positionV>
                      <wp:extent cx="1003300" cy="7620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50B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5E448" id="Rectangle 3953" o:spid="_x0000_s1466"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dOoTi6AQAASwMAAA4AAAAAAAAAAAAAAAAALgIAAGRycy9l&#10;Mm9Eb2MueG1sUEsBAi0AFAAGAAgAAAAhALSiYObcAAAACgEAAA8AAAAAAAAAAAAAAAAAFAQAAGRy&#10;cy9kb3ducmV2LnhtbFBLBQYAAAAABAAEAPMAAAAdBQAAAAA=&#10;" filled="f" stroked="f">
                      <v:textbox inset="2.16pt,1.44pt,0,1.44pt">
                        <w:txbxContent>
                          <w:p w14:paraId="7F050B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3440" behindDoc="0" locked="0" layoutInCell="1" allowOverlap="1" wp14:anchorId="572A0C40" wp14:editId="0324D3C3">
                      <wp:simplePos x="0" y="0"/>
                      <wp:positionH relativeFrom="column">
                        <wp:posOffset>1295400</wp:posOffset>
                      </wp:positionH>
                      <wp:positionV relativeFrom="paragraph">
                        <wp:posOffset>368300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FA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A0C40" id="Rectangle 3952" o:spid="_x0000_s1467"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iNuQ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ZX2/cdJZ47nNI3&#10;1I37wSpyyY5GSlXmW/SaYuqx7Dk+wTVK6BbyswZXvkiLzFXj801jNWciMLldbTctTkLg0d16u0If&#10;uzQvxRFS/qSCI8VhFBBKVZafvqR8ufr7CtYVMJfni5fnw1zJrNc3qIcgz0gRdzQ/otE2TIwKayIl&#10;E86d0fTzyEFRYj97FLa7W69Qh1yD5abb4AJDDRD04XWWezEGXCWRgZJjBDOMiLe+W2HhxCqx63aV&#10;lXgdV/Av/8D+F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lruIjbkBAABLAwAADgAAAAAAAAAAAAAAAAAuAgAAZHJzL2Uy&#10;b0RvYy54bWxQSwECLQAUAAYACAAAACEAtKJg5twAAAAKAQAADwAAAAAAAAAAAAAAAAATBAAAZHJz&#10;L2Rvd25yZXYueG1sUEsFBgAAAAAEAAQA8wAAABwFAAAAAA==&#10;" filled="f" stroked="f">
                      <v:textbox inset="2.16pt,1.44pt,0,1.44pt">
                        <w:txbxContent>
                          <w:p w14:paraId="14BFA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4464" behindDoc="0" locked="0" layoutInCell="1" allowOverlap="1" wp14:anchorId="36DC9185" wp14:editId="46C75F34">
                      <wp:simplePos x="0" y="0"/>
                      <wp:positionH relativeFrom="column">
                        <wp:posOffset>1295400</wp:posOffset>
                      </wp:positionH>
                      <wp:positionV relativeFrom="paragraph">
                        <wp:posOffset>368300</wp:posOffset>
                      </wp:positionV>
                      <wp:extent cx="1003300" cy="762000"/>
                      <wp:effectExtent l="0" t="0" r="0" b="0"/>
                      <wp:wrapNone/>
                      <wp:docPr id="3951" name="Rectangle 3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716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C9185" id="Rectangle 3951" o:spid="_x0000_s1468"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OJ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ifTWnxHOHU/qD&#10;unHfWUVO2d5Iqab5TnoNMbVY9hgf4BwldCfyowY3fZEWGYvGx4vGasxEYHK9WK9qnITAo+vleoE+&#10;dqleiyOk/FMFRyaHUUAoRVl++J3y6erLFaybwJyen7w87sZCZrlsXq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Sig4m6AQAASwMAAA4AAAAAAAAAAAAAAAAALgIAAGRycy9l&#10;Mm9Eb2MueG1sUEsBAi0AFAAGAAgAAAAhALSiYObcAAAACgEAAA8AAAAAAAAAAAAAAAAAFAQAAGRy&#10;cy9kb3ducmV2LnhtbFBLBQYAAAAABAAEAPMAAAAdBQAAAAA=&#10;" filled="f" stroked="f">
                      <v:textbox inset="2.16pt,1.44pt,0,1.44pt">
                        <w:txbxContent>
                          <w:p w14:paraId="5F9716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5488" behindDoc="0" locked="0" layoutInCell="1" allowOverlap="1" wp14:anchorId="699C2E19" wp14:editId="27A1579D">
                      <wp:simplePos x="0" y="0"/>
                      <wp:positionH relativeFrom="column">
                        <wp:posOffset>1295400</wp:posOffset>
                      </wp:positionH>
                      <wp:positionV relativeFrom="paragraph">
                        <wp:posOffset>368300</wp:posOffset>
                      </wp:positionV>
                      <wp:extent cx="1003300" cy="7620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207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C2E19" id="Rectangle 3950" o:spid="_x0000_s1469"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o8ugEAAEs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zWcUyHOHU/qF&#10;unHfW0XO2cFIqeb5znqNMXVY9hgf4BIldGfykwY3f5EWmYrGp6vGaspEYHLTbtY1PiTw6Ga1adHH&#10;LtVLcYSUv6ngyOwwCgilKMuPP1I+X32+gnUzmPPzs5en/VTIrFbtM9R9kCekiDua79FoG0ZGhTWR&#10;khHnzmj6c+CgKLHfPQrb3KzaBhelBMt1s8YFhhIg6P3rLPdiCLhKIgMlhwimHxBvkajAwokVYpft&#10;mlfidVzAv/wD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VXqjy6AQAASwMAAA4AAAAAAAAAAAAAAAAALgIAAGRycy9l&#10;Mm9Eb2MueG1sUEsBAi0AFAAGAAgAAAAhALSiYObcAAAACgEAAA8AAAAAAAAAAAAAAAAAFAQAAGRy&#10;cy9kb3ducmV2LnhtbFBLBQYAAAAABAAEAPMAAAAdBQAAAAA=&#10;" filled="f" stroked="f">
                      <v:textbox inset="2.16pt,1.44pt,0,1.44pt">
                        <w:txbxContent>
                          <w:p w14:paraId="500207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6512" behindDoc="0" locked="0" layoutInCell="1" allowOverlap="1" wp14:anchorId="73AAF667" wp14:editId="00BBBB7E">
                      <wp:simplePos x="0" y="0"/>
                      <wp:positionH relativeFrom="column">
                        <wp:posOffset>1295400</wp:posOffset>
                      </wp:positionH>
                      <wp:positionV relativeFrom="paragraph">
                        <wp:posOffset>368300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08B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AF667" id="Rectangle 3949" o:spid="_x0000_s1470"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4PugEAAEsDAAAOAAAAZHJzL2Uyb0RvYy54bWysU9tu2zAMfR+wfxD0vthxjD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K66dqOEs8dTuk7&#10;6sb9YBW5ZEcjpVrmu+g1xdRj2XN8gmuU0F3Izxrc8kVaZC4an28aqzkTgclu021rnITAo7u226CP&#10;XarX4ggpf1bBkcVhFBBKUZafvqZ8ufpyBesWMJfnFy/Ph7mQadv2BeohyDNSxB3Nj2i0DROjwppI&#10;yYRzZzT9OnJQlNgvHoVt7tpNg4tSgvW22eICQwkQ9OFtlnsxBlwlkYGSYwQzjIi3SFRg4cQKset2&#10;LSvxNi7gX/+B/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Cp7g+6AQAASwMAAA4AAAAAAAAAAAAAAAAALgIAAGRycy9l&#10;Mm9Eb2MueG1sUEsBAi0AFAAGAAgAAAAhALSiYObcAAAACgEAAA8AAAAAAAAAAAAAAAAAFAQAAGRy&#10;cy9kb3ducmV2LnhtbFBLBQYAAAAABAAEAPMAAAAdBQAAAAA=&#10;" filled="f" stroked="f">
                      <v:textbox inset="2.16pt,1.44pt,0,1.44pt">
                        <w:txbxContent>
                          <w:p w14:paraId="46308B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7536" behindDoc="0" locked="0" layoutInCell="1" allowOverlap="1" wp14:anchorId="3D147DCE" wp14:editId="562B280B">
                      <wp:simplePos x="0" y="0"/>
                      <wp:positionH relativeFrom="column">
                        <wp:posOffset>1295400</wp:posOffset>
                      </wp:positionH>
                      <wp:positionV relativeFrom="paragraph">
                        <wp:posOffset>368300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0D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47DCE" id="Rectangle 3948" o:spid="_x0000_s1471"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Fcx7q6AQAASwMAAA4AAAAAAAAAAAAAAAAALgIAAGRycy9l&#10;Mm9Eb2MueG1sUEsBAi0AFAAGAAgAAAAhALSiYObcAAAACgEAAA8AAAAAAAAAAAAAAAAAFAQAAGRy&#10;cy9kb3ducmV2LnhtbFBLBQYAAAAABAAEAPMAAAAdBQAAAAA=&#10;" filled="f" stroked="f">
                      <v:textbox inset="2.16pt,1.44pt,0,1.44pt">
                        <w:txbxContent>
                          <w:p w14:paraId="37E0D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8560" behindDoc="0" locked="0" layoutInCell="1" allowOverlap="1" wp14:anchorId="50AC1BFD" wp14:editId="75BAAB9F">
                      <wp:simplePos x="0" y="0"/>
                      <wp:positionH relativeFrom="column">
                        <wp:posOffset>1295400</wp:posOffset>
                      </wp:positionH>
                      <wp:positionV relativeFrom="paragraph">
                        <wp:posOffset>368300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BC1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C1BFD" id="Rectangle 3947" o:spid="_x0000_s1472"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FU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tu2aEs8dTukH&#10;6sZ9bxW5ZAcjpZrnO+s1xtRh2XN8gmuU0J3JTxrc/EVaZCoan28aqykTgcntarupcRICj9btdoU+&#10;dqneiiOk/EUFR2aHUUAoRVl++pby5errFaybwVyen708HaZCpm3vXqEegjwjRdzR/IhG2zAyKqyJ&#10;lIw4d0bTryMHRYn96lHYZt2uGlyUEiw3zQYXGEqAoA/vs9yLIeAqiQyUHCOYfkC8RaICCydWiF23&#10;a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dO4VS6AQAASwMAAA4AAAAAAAAAAAAAAAAALgIAAGRycy9l&#10;Mm9Eb2MueG1sUEsBAi0AFAAGAAgAAAAhALSiYObcAAAACgEAAA8AAAAAAAAAAAAAAAAAFAQAAGRy&#10;cy9kb3ducmV2LnhtbFBLBQYAAAAABAAEAPMAAAAdBQAAAAA=&#10;" filled="f" stroked="f">
                      <v:textbox inset="2.16pt,1.44pt,0,1.44pt">
                        <w:txbxContent>
                          <w:p w14:paraId="5EFBC1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39584" behindDoc="0" locked="0" layoutInCell="1" allowOverlap="1" wp14:anchorId="1556F67D" wp14:editId="443AD979">
                      <wp:simplePos x="0" y="0"/>
                      <wp:positionH relativeFrom="column">
                        <wp:posOffset>1295400</wp:posOffset>
                      </wp:positionH>
                      <wp:positionV relativeFrom="paragraph">
                        <wp:posOffset>368300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D0B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6F67D" id="Rectangle 3946" o:spid="_x0000_s1473"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jh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tu0dJZ47nNIP&#10;1I373ipyyQ5GSjXPd9ZrjKnDsuf4BNcooTuTnzS4+Yu0yFQ0Pt80VlMmApPb1XZT4yQEHq3b7Qp9&#10;7FK9FUdI+YsKjswOo4BQirL89C3ly9XXK1g3g7k8P3t5OkyFTNuuX6EegjwjRdzR/IhG2zAyKqyJ&#10;lIw4d0bTryMHRYn96lHYZt2uGlyUEiw3zQYXGEqAoA/vs9yLIeAqiQyUHCOYfkC8RaICCydWiF23&#10;a16J93EB//Y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a7yOG6AQAASwMAAA4AAAAAAAAAAAAAAAAALgIAAGRycy9l&#10;Mm9Eb2MueG1sUEsBAi0AFAAGAAgAAAAhALSiYObcAAAACgEAAA8AAAAAAAAAAAAAAAAAFAQAAGRy&#10;cy9kb3ducmV2LnhtbFBLBQYAAAAABAAEAPMAAAAdBQAAAAA=&#10;" filled="f" stroked="f">
                      <v:textbox inset="2.16pt,1.44pt,0,1.44pt">
                        <w:txbxContent>
                          <w:p w14:paraId="118D0B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0608" behindDoc="0" locked="0" layoutInCell="1" allowOverlap="1" wp14:anchorId="20B5DC6A" wp14:editId="7BD57FBB">
                      <wp:simplePos x="0" y="0"/>
                      <wp:positionH relativeFrom="column">
                        <wp:posOffset>1295400</wp:posOffset>
                      </wp:positionH>
                      <wp:positionV relativeFrom="paragraph">
                        <wp:posOffset>368300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8D2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5DC6A" id="Rectangle 3945" o:spid="_x0000_s1474" style="position:absolute;left:0;text-align:left;margin-left:102pt;margin-top:29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If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v6ihLLDE7p&#10;D+rG7KAFOWVH1fcizTfpNfnQYtmjf4BzFNBN5GcJJn2RFpmzxseLxmKOhGNyvVo3JU6C49F1vV6h&#10;j12K12IPIf4UzpDkdBQQSlaWHX6HeLr6cgXrEpjT88mL827OZOq6eYG6c/0RKeKOxns0Urupo1wr&#10;T8mEc+9o+LtnICjRvywKW13XqwoXJQfLpmpwgSEHCHr3NsssHx2uEo9Ayd6DGkbEmyXKsHBimdh5&#10;u9JKvI0z+Nd/YPsP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jOwh+6AQAASwMAAA4AAAAAAAAAAAAAAAAALgIAAGRycy9l&#10;Mm9Eb2MueG1sUEsBAi0AFAAGAAgAAAAhALSiYObcAAAACgEAAA8AAAAAAAAAAAAAAAAAFAQAAGRy&#10;cy9kb3ducmV2LnhtbFBLBQYAAAAABAAEAPMAAAAdBQAAAAA=&#10;" filled="f" stroked="f">
                      <v:textbox inset="2.16pt,1.44pt,0,1.44pt">
                        <w:txbxContent>
                          <w:p w14:paraId="0418D2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1632" behindDoc="0" locked="0" layoutInCell="1" allowOverlap="1" wp14:anchorId="48923619" wp14:editId="2C323F04">
                      <wp:simplePos x="0" y="0"/>
                      <wp:positionH relativeFrom="column">
                        <wp:posOffset>1295400</wp:posOffset>
                      </wp:positionH>
                      <wp:positionV relativeFrom="paragraph">
                        <wp:posOffset>368300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2C1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23619" id="Rectangle 3944" o:spid="_x0000_s1475"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qugEAAEsDAAAOAAAAZHJzL2Uyb0RvYy54bWysU9tu2zAMfR+wfxD0vthxjD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K66dqWEs8dTuk7&#10;6sb9YBW5ZEcjpVrmu+g1xdRj2XN8gmuU0F3Izxrc8kVaZC4an28aqzkTgclu021rnITAo7u226CP&#10;XarX4ggpf1bBkcVhFBBKUZafvqZ8ufpyBesWMJfnFy/Ph7mQadvuBeohyDNSxB3Nj2i0DROjwppI&#10;yYRzZzT9OnJQlNgvHoVt7tpNg4tSgvW22eICQwkQ9OFtlnsxBlwlkYGSYwQzjIi3SFRg4cQKset2&#10;LSvxNi7gX/+B/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k766q6AQAASwMAAA4AAAAAAAAAAAAAAAAALgIAAGRycy9l&#10;Mm9Eb2MueG1sUEsBAi0AFAAGAAgAAAAhALSiYObcAAAACgEAAA8AAAAAAAAAAAAAAAAAFAQAAGRy&#10;cy9kb3ducmV2LnhtbFBLBQYAAAAABAAEAPMAAAAdBQAAAAA=&#10;" filled="f" stroked="f">
                      <v:textbox inset="2.16pt,1.44pt,0,1.44pt">
                        <w:txbxContent>
                          <w:p w14:paraId="6672C1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2656" behindDoc="0" locked="0" layoutInCell="1" allowOverlap="1" wp14:anchorId="1EA83F71" wp14:editId="3796945D">
                      <wp:simplePos x="0" y="0"/>
                      <wp:positionH relativeFrom="column">
                        <wp:posOffset>1295400</wp:posOffset>
                      </wp:positionH>
                      <wp:positionV relativeFrom="paragraph">
                        <wp:posOffset>368300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D91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3F71" id="Rectangle 3943" o:spid="_x0000_s1476" style="position:absolute;left:0;text-align:left;margin-left:102pt;margin-top:29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w2oQK6AQAASwMAAA4AAAAAAAAAAAAAAAAALgIAAGRycy9l&#10;Mm9Eb2MueG1sUEsBAi0AFAAGAAgAAAAhALSiYObcAAAACgEAAA8AAAAAAAAAAAAAAAAAFAQAAGRy&#10;cy9kb3ducmV2LnhtbFBLBQYAAAAABAAEAPMAAAAdBQAAAAA=&#10;" filled="f" stroked="f">
                      <v:textbox inset="2.16pt,1.44pt,0,1.44pt">
                        <w:txbxContent>
                          <w:p w14:paraId="68BD91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3680" behindDoc="0" locked="0" layoutInCell="1" allowOverlap="1" wp14:anchorId="26C6841C" wp14:editId="28C6F539">
                      <wp:simplePos x="0" y="0"/>
                      <wp:positionH relativeFrom="column">
                        <wp:posOffset>1295400</wp:posOffset>
                      </wp:positionH>
                      <wp:positionV relativeFrom="paragraph">
                        <wp:posOffset>368300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915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6841C" id="Rectangle 3942" o:spid="_x0000_s1477" style="position:absolute;left:0;text-align:left;margin-left:102pt;margin-top:29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i3uQEAAEs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ZX23VHiecOp/QN&#10;deN+sIpcsqORUpX5Fr2mmHose45PcI0SuoX8rMGVL9Iic9X4fNNYzZkITG5X202LkxB4dLfertDH&#10;Ls1LcYSUP6ngSHEYBYRSleWnLylfrv6+gnUFzOX54uX5MFcy6/c3qIcgz0gRdzQ/otE2TIwKayIl&#10;E86d0fTzyEFRYj97FLa7W69Qh1yD5abb4AJDDRD04XWWezEGXCWRgZJjBDOMiLe+W2HhxCqx63aV&#10;lXgdV/Av/8D+F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rcOIt7kBAABLAwAADgAAAAAAAAAAAAAAAAAuAgAAZHJzL2Uy&#10;b0RvYy54bWxQSwECLQAUAAYACAAAACEAtKJg5twAAAAKAQAADwAAAAAAAAAAAAAAAAATBAAAZHJz&#10;L2Rvd25yZXYueG1sUEsFBgAAAAAEAAQA8wAAABwFAAAAAA==&#10;" filled="f" stroked="f">
                      <v:textbox inset="2.16pt,1.44pt,0,1.44pt">
                        <w:txbxContent>
                          <w:p w14:paraId="3D4915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4704" behindDoc="0" locked="0" layoutInCell="1" allowOverlap="1" wp14:anchorId="73BA5762" wp14:editId="4EB735F9">
                      <wp:simplePos x="0" y="0"/>
                      <wp:positionH relativeFrom="column">
                        <wp:posOffset>1295400</wp:posOffset>
                      </wp:positionH>
                      <wp:positionV relativeFrom="paragraph">
                        <wp:posOffset>368300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31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A5762" id="Rectangle 3941" o:spid="_x0000_s1478"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OzugEAAEs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ivZxT4rnDKf1B&#10;3bjvrCKnbG+kVNN8J72GmFose4wPcI4SuhP5UYObvkiLjEXj40VjNWYiMLlerFc1TkLg0fVyvUAf&#10;u1SvxRFS/qmCI5PDKCCUoiw//E75dPXlCtZNYE7PT14ed2Mhs7xqXqDugjwiRdzRfI9G2zAwKqyJ&#10;lAw4d0bT3z0HRYn95VHY5nq5aHBRSjBfNStcYCgBgt69zXIv+oCrJDJQso9guh7xFokKLJxYIXbe&#10;rmkl3sYF/Os/sP0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ag7O6AQAASwMAAA4AAAAAAAAAAAAAAAAALgIAAGRycy9l&#10;Mm9Eb2MueG1sUEsBAi0AFAAGAAgAAAAhALSiYObcAAAACgEAAA8AAAAAAAAAAAAAAAAAFAQAAGRy&#10;cy9kb3ducmV2LnhtbFBLBQYAAAAABAAEAPMAAAAdBQAAAAA=&#10;" filled="f" stroked="f">
                      <v:textbox inset="2.16pt,1.44pt,0,1.44pt">
                        <w:txbxContent>
                          <w:p w14:paraId="34731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5728" behindDoc="0" locked="0" layoutInCell="1" allowOverlap="1" wp14:anchorId="659E7689" wp14:editId="0B3640E3">
                      <wp:simplePos x="0" y="0"/>
                      <wp:positionH relativeFrom="column">
                        <wp:posOffset>1295400</wp:posOffset>
                      </wp:positionH>
                      <wp:positionV relativeFrom="paragraph">
                        <wp:posOffset>368300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8B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E7689" id="Rectangle 3940" o:spid="_x0000_s1479" style="position:absolute;left:0;text-align:left;margin-left:102pt;margin-top:29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oGugEAAEsDAAAOAAAAZHJzL2Uyb0RvYy54bWysU9tu2zAMfR+wfxD0vtixsz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zQoF8tzhlH6h&#10;btz3VpFzdjBSqnm+s15jTB2WPcYHuEQJ3Zn8pMHNX6RFpqLx6aqxmjIRmNy0m3WNDwk8ulltWvSx&#10;S/VSHCHlbyo4MjuMAkIpyvLjj5TPV5+vYN0M5vz87OVpPxUyq8/tM9R9kCekiDua79FoG0ZGhTWR&#10;khHnzmj6c+CgKLHfPQrb3KzaBhelBMt1s8YFhhIg6P3rLPdiCLhKIgMlhwimHxBvkajAwokVYpft&#10;mlfidVzAv/wD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4vqga6AQAASwMAAA4AAAAAAAAAAAAAAAAALgIAAGRycy9l&#10;Mm9Eb2MueG1sUEsBAi0AFAAGAAgAAAAhALSiYObcAAAACgEAAA8AAAAAAAAAAAAAAAAAFAQAAGRy&#10;cy9kb3ducmV2LnhtbFBLBQYAAAAABAAEAPMAAAAdBQAAAAA=&#10;" filled="f" stroked="f">
                      <v:textbox inset="2.16pt,1.44pt,0,1.44pt">
                        <w:txbxContent>
                          <w:p w14:paraId="6078B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6752" behindDoc="0" locked="0" layoutInCell="1" allowOverlap="1" wp14:anchorId="3B63F325" wp14:editId="0473B281">
                      <wp:simplePos x="0" y="0"/>
                      <wp:positionH relativeFrom="column">
                        <wp:posOffset>1295400</wp:posOffset>
                      </wp:positionH>
                      <wp:positionV relativeFrom="paragraph">
                        <wp:posOffset>368300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B28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3F325" id="Rectangle 3939" o:spid="_x0000_s1480" style="position:absolute;left:0;text-align:left;margin-left:102pt;margin-top:29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ZdugEAAEs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rBdrShyzOKU/&#10;qBtzvZHklB20EDLPN+s1hthi2WN4gHMU0c3kJwU2f5EWmYrGx4vGckqEYxJfWdU4CY5H18v1An3s&#10;Ur0WB4jpp/SWZKejgFCKsuzwO6bT1ZcrWJfBnJ7PXpp2UyGzvFq+QN15cUSKuKPpHo0yfuwoNzpQ&#10;MuLcOxr/7hlISswvh8I218tFg4tSgvmqWeECQwkQ9O5tljk+eFwlnoCSfQDdD4i3SFRg4cQKsfN2&#10;5ZV4Gxfwr//A9h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Z0Rl26AQAASwMAAA4AAAAAAAAAAAAAAAAALgIAAGRycy9l&#10;Mm9Eb2MueG1sUEsBAi0AFAAGAAgAAAAhALSiYObcAAAACgEAAA8AAAAAAAAAAAAAAAAAFAQAAGRy&#10;cy9kb3ducmV2LnhtbFBLBQYAAAAABAAEAPMAAAAdBQAAAAA=&#10;" filled="f" stroked="f">
                      <v:textbox inset="2.16pt,1.44pt,0,1.44pt">
                        <w:txbxContent>
                          <w:p w14:paraId="171B28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7776" behindDoc="0" locked="0" layoutInCell="1" allowOverlap="1" wp14:anchorId="6593AD18" wp14:editId="6D644E54">
                      <wp:simplePos x="0" y="0"/>
                      <wp:positionH relativeFrom="column">
                        <wp:posOffset>1295400</wp:posOffset>
                      </wp:positionH>
                      <wp:positionV relativeFrom="paragraph">
                        <wp:posOffset>368300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51E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3AD18" id="Rectangle 3938" o:spid="_x0000_s1481"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ougEAAEsDAAAOAAAAZHJzL2Uyb0RvYy54bWysU01v2zAMvQ/YfxB0X+zY6Zo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7abFWTlucUo/&#10;UTfuBiPJOTvqvpd5vlmvKcQOy57CI1yiiG4mPyuw+Yu0yFw0Pl01lnMiApObdrOucRICj25XmxZ9&#10;7FK9FgeI6av0lmSHUUAoRVl+/B7T+erLFazLYM7PZy/N+7mQWd3cvEDd+/6EFHFH0wMaZfzEqDA6&#10;UDLh3BmNvw8cJCXmm0Nhm9tV2+CilGC5btYoCpQAQe/fZrkTo8dVEgkoOQTQw4h4i0QFFk6sELts&#10;V16Jt3EB//oP7P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eBb+i6AQAASwMAAA4AAAAAAAAAAAAAAAAALgIAAGRycy9l&#10;Mm9Eb2MueG1sUEsBAi0AFAAGAAgAAAAhALSiYObcAAAACgEAAA8AAAAAAAAAAAAAAAAAFAQAAGRy&#10;cy9kb3ducmV2LnhtbFBLBQYAAAAABAAEAPMAAAAdBQAAAAA=&#10;" filled="f" stroked="f">
                      <v:textbox inset="2.16pt,1.44pt,0,1.44pt">
                        <w:txbxContent>
                          <w:p w14:paraId="2B751E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8800" behindDoc="0" locked="0" layoutInCell="1" allowOverlap="1" wp14:anchorId="3C1DD9D6" wp14:editId="603AC12E">
                      <wp:simplePos x="0" y="0"/>
                      <wp:positionH relativeFrom="column">
                        <wp:posOffset>1295400</wp:posOffset>
                      </wp:positionH>
                      <wp:positionV relativeFrom="paragraph">
                        <wp:posOffset>368300</wp:posOffset>
                      </wp:positionV>
                      <wp:extent cx="977900" cy="927100"/>
                      <wp:effectExtent l="0" t="0" r="0" b="0"/>
                      <wp:wrapNone/>
                      <wp:docPr id="3937" name="Rectangle 3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0578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DD9D6" id="Rectangle 3937" o:spid="_x0000_s1482"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n8W+k7sBAABLAwAADgAAAAAAAAAAAAAAAAAuAgAAZHJzL2Uy&#10;b0RvYy54bWxQSwECLQAUAAYACAAAACEAtea7SdoAAAAKAQAADwAAAAAAAAAAAAAAAAAVBAAAZHJz&#10;L2Rvd25yZXYueG1sUEsFBgAAAAAEAAQA8wAAABwFAAAAAA==&#10;" filled="f" stroked="f">
                      <v:textbox inset="2.16pt,1.44pt,0,1.44pt">
                        <w:txbxContent>
                          <w:p w14:paraId="5E0578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49824" behindDoc="0" locked="0" layoutInCell="1" allowOverlap="1" wp14:anchorId="4911E4C4" wp14:editId="4E8211FD">
                      <wp:simplePos x="0" y="0"/>
                      <wp:positionH relativeFrom="column">
                        <wp:posOffset>1295400</wp:posOffset>
                      </wp:positionH>
                      <wp:positionV relativeFrom="paragraph">
                        <wp:posOffset>368300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E63D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1E4C4" id="Rectangle 3936" o:spid="_x0000_s1483" style="position:absolute;left:0;text-align:left;margin-left:102pt;margin-top:29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gamWAuwEAAEsDAAAOAAAAAAAAAAAAAAAAAC4CAABkcnMv&#10;ZTJvRG9jLnhtbFBLAQItABQABgAIAAAAIQC0omDm3AAAAAoBAAAPAAAAAAAAAAAAAAAAABUEAABk&#10;cnMvZG93bnJldi54bWxQSwUGAAAAAAQABADzAAAAHgUAAAAA&#10;" filled="f" stroked="f">
                      <v:textbox inset="2.16pt,1.44pt,0,1.44pt">
                        <w:txbxContent>
                          <w:p w14:paraId="62E63D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0848" behindDoc="0" locked="0" layoutInCell="1" allowOverlap="1" wp14:anchorId="6EF8E821" wp14:editId="5DEE364B">
                      <wp:simplePos x="0" y="0"/>
                      <wp:positionH relativeFrom="column">
                        <wp:posOffset>1295400</wp:posOffset>
                      </wp:positionH>
                      <wp:positionV relativeFrom="paragraph">
                        <wp:posOffset>368300</wp:posOffset>
                      </wp:positionV>
                      <wp:extent cx="977900" cy="863600"/>
                      <wp:effectExtent l="0" t="0" r="0" b="0"/>
                      <wp:wrapNone/>
                      <wp:docPr id="3935" name="Rectangle 39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390AB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8E821" id="Rectangle 3935" o:spid="_x0000_s1484" style="position:absolute;left:0;text-align:left;margin-left:102pt;margin-top:29pt;width:77pt;height:6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" filled="f" stroked="f">
                      <v:textbox inset="2.16pt,1.44pt,0,1.44pt">
                        <w:txbxContent>
                          <w:p w14:paraId="0390AB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1872" behindDoc="0" locked="0" layoutInCell="1" allowOverlap="1" wp14:anchorId="16A5C246" wp14:editId="701AC7E6">
                      <wp:simplePos x="0" y="0"/>
                      <wp:positionH relativeFrom="column">
                        <wp:posOffset>1295400</wp:posOffset>
                      </wp:positionH>
                      <wp:positionV relativeFrom="paragraph">
                        <wp:posOffset>368300</wp:posOffset>
                      </wp:positionV>
                      <wp:extent cx="977900" cy="927100"/>
                      <wp:effectExtent l="0" t="0" r="0" b="0"/>
                      <wp:wrapNone/>
                      <wp:docPr id="3934" name="Rectangle 39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D42C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5C246" id="Rectangle 3934" o:spid="_x0000_s1485" style="position:absolute;left:0;text-align:left;margin-left:102pt;margin-top:29pt;width:77pt;height:73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UbC0bbsBAABLAwAADgAAAAAAAAAAAAAAAAAuAgAAZHJzL2Uy&#10;b0RvYy54bWxQSwECLQAUAAYACAAAACEAtea7SdoAAAAKAQAADwAAAAAAAAAAAAAAAAAVBAAAZHJz&#10;L2Rvd25yZXYueG1sUEsFBgAAAAAEAAQA8wAAABwFAAAAAA==&#10;" filled="f" stroked="f">
                      <v:textbox inset="2.16pt,1.44pt,0,1.44pt">
                        <w:txbxContent>
                          <w:p w14:paraId="5ED42C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2896" behindDoc="0" locked="0" layoutInCell="1" allowOverlap="1" wp14:anchorId="4E73C5E7" wp14:editId="4A7C18CB">
                      <wp:simplePos x="0" y="0"/>
                      <wp:positionH relativeFrom="column">
                        <wp:posOffset>1295400</wp:posOffset>
                      </wp:positionH>
                      <wp:positionV relativeFrom="paragraph">
                        <wp:posOffset>368300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70C3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3C5E7" id="Rectangle 3933" o:spid="_x0000_s1486"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3SUMLwBAABLAwAADgAAAAAAAAAAAAAAAAAuAgAAZHJz&#10;L2Uyb0RvYy54bWxQSwECLQAUAAYACAAAACEAtKJg5twAAAAKAQAADwAAAAAAAAAAAAAAAAAWBAAA&#10;ZHJzL2Rvd25yZXYueG1sUEsFBgAAAAAEAAQA8wAAAB8FAAAAAA==&#10;" filled="f" stroked="f">
                      <v:textbox inset="2.16pt,1.44pt,0,1.44pt">
                        <w:txbxContent>
                          <w:p w14:paraId="6C70C3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3920" behindDoc="0" locked="0" layoutInCell="1" allowOverlap="1" wp14:anchorId="15CFF07A" wp14:editId="65492BCB">
                      <wp:simplePos x="0" y="0"/>
                      <wp:positionH relativeFrom="column">
                        <wp:posOffset>1295400</wp:posOffset>
                      </wp:positionH>
                      <wp:positionV relativeFrom="paragraph">
                        <wp:posOffset>368300</wp:posOffset>
                      </wp:positionV>
                      <wp:extent cx="977900" cy="927100"/>
                      <wp:effectExtent l="0" t="0" r="0" b="0"/>
                      <wp:wrapNone/>
                      <wp:docPr id="3932" name="Rectangle 39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FD23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FF07A" id="Rectangle 3932" o:spid="_x0000_s1487" style="position:absolute;left:0;text-align:left;margin-left:102pt;margin-top:29pt;width:77pt;height:73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JjbTyO5AQAASwMAAA4AAAAAAAAAAAAAAAAALgIAAGRycy9lMm9E&#10;b2MueG1sUEsBAi0AFAAGAAgAAAAhALXmu0naAAAACgEAAA8AAAAAAAAAAAAAAAAAEwQAAGRycy9k&#10;b3ducmV2LnhtbFBLBQYAAAAABAAEAPMAAAAaBQAAAAA=&#10;" filled="f" stroked="f">
                      <v:textbox inset="2.16pt,1.44pt,0,1.44pt">
                        <w:txbxContent>
                          <w:p w14:paraId="32FD23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4944" behindDoc="0" locked="0" layoutInCell="1" allowOverlap="1" wp14:anchorId="432202C8" wp14:editId="0AD18C0D">
                      <wp:simplePos x="0" y="0"/>
                      <wp:positionH relativeFrom="column">
                        <wp:posOffset>1295400</wp:posOffset>
                      </wp:positionH>
                      <wp:positionV relativeFrom="paragraph">
                        <wp:posOffset>368300</wp:posOffset>
                      </wp:positionV>
                      <wp:extent cx="977900" cy="927100"/>
                      <wp:effectExtent l="0" t="0" r="0" b="0"/>
                      <wp:wrapNone/>
                      <wp:docPr id="3931" name="Rectangle 39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D3B7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202C8" id="Rectangle 3931" o:spid="_x0000_s1488" style="position:absolute;left:0;text-align:left;margin-left:102pt;margin-top:29pt;width:77pt;height:73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B6wkQnugEAAEsDAAAOAAAAAAAAAAAAAAAAAC4CAABkcnMvZTJv&#10;RG9jLnhtbFBLAQItABQABgAIAAAAIQC15rtJ2gAAAAoBAAAPAAAAAAAAAAAAAAAAABQEAABkcnMv&#10;ZG93bnJldi54bWxQSwUGAAAAAAQABADzAAAAGwUAAAAA&#10;" filled="f" stroked="f">
                      <v:textbox inset="2.16pt,1.44pt,0,1.44pt">
                        <w:txbxContent>
                          <w:p w14:paraId="7AD3B7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5968" behindDoc="0" locked="0" layoutInCell="1" allowOverlap="1" wp14:anchorId="23F67696" wp14:editId="4130243F">
                      <wp:simplePos x="0" y="0"/>
                      <wp:positionH relativeFrom="column">
                        <wp:posOffset>1295400</wp:posOffset>
                      </wp:positionH>
                      <wp:positionV relativeFrom="paragraph">
                        <wp:posOffset>368300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F900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7696" id="Rectangle 3930" o:spid="_x0000_s1489"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FbZ80uwEAAEsDAAAOAAAAAAAAAAAAAAAAAC4CAABkcnMv&#10;ZTJvRG9jLnhtbFBLAQItABQABgAIAAAAIQC0omDm3AAAAAoBAAAPAAAAAAAAAAAAAAAAABUEAABk&#10;cnMvZG93bnJldi54bWxQSwUGAAAAAAQABADzAAAAHgUAAAAA&#10;" filled="f" stroked="f">
                      <v:textbox inset="2.16pt,1.44pt,0,1.44pt">
                        <w:txbxContent>
                          <w:p w14:paraId="04F900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6992" behindDoc="0" locked="0" layoutInCell="1" allowOverlap="1" wp14:anchorId="6EEB50DD" wp14:editId="548A0F2B">
                      <wp:simplePos x="0" y="0"/>
                      <wp:positionH relativeFrom="column">
                        <wp:posOffset>1295400</wp:posOffset>
                      </wp:positionH>
                      <wp:positionV relativeFrom="paragraph">
                        <wp:posOffset>368300</wp:posOffset>
                      </wp:positionV>
                      <wp:extent cx="977900" cy="927100"/>
                      <wp:effectExtent l="0" t="0" r="0" b="0"/>
                      <wp:wrapNone/>
                      <wp:docPr id="3929" name="Rectangle 39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B1DDC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B50DD" id="Rectangle 3929" o:spid="_x0000_s1490" style="position:absolute;left:0;text-align:left;margin-left:102pt;margin-top:29pt;width:77pt;height:73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3skpobsBAABLAwAADgAAAAAAAAAAAAAAAAAuAgAAZHJzL2Uy&#10;b0RvYy54bWxQSwECLQAUAAYACAAAACEAtea7SdoAAAAKAQAADwAAAAAAAAAAAAAAAAAVBAAAZHJz&#10;L2Rvd25yZXYueG1sUEsFBgAAAAAEAAQA8wAAABwFAAAAAA==&#10;" filled="f" stroked="f">
                      <v:textbox inset="2.16pt,1.44pt,0,1.44pt">
                        <w:txbxContent>
                          <w:p w14:paraId="1B1DDC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8016" behindDoc="0" locked="0" layoutInCell="1" allowOverlap="1" wp14:anchorId="4F74B937" wp14:editId="4BF24F97">
                      <wp:simplePos x="0" y="0"/>
                      <wp:positionH relativeFrom="column">
                        <wp:posOffset>1295400</wp:posOffset>
                      </wp:positionH>
                      <wp:positionV relativeFrom="paragraph">
                        <wp:posOffset>368300</wp:posOffset>
                      </wp:positionV>
                      <wp:extent cx="977900" cy="901700"/>
                      <wp:effectExtent l="0" t="0" r="0" b="0"/>
                      <wp:wrapNone/>
                      <wp:docPr id="3928" name="Rectangle 39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2C352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4B937" id="Rectangle 3928" o:spid="_x0000_s1491" style="position:absolute;left:0;text-align:left;margin-left:102pt;margin-top:29pt;width:77pt;height:71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" filled="f" stroked="f">
                      <v:textbox inset="2.16pt,1.44pt,0,1.44pt">
                        <w:txbxContent>
                          <w:p w14:paraId="42C352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59040" behindDoc="0" locked="0" layoutInCell="1" allowOverlap="1" wp14:anchorId="29E4412D" wp14:editId="34A535B6">
                      <wp:simplePos x="0" y="0"/>
                      <wp:positionH relativeFrom="column">
                        <wp:posOffset>1295400</wp:posOffset>
                      </wp:positionH>
                      <wp:positionV relativeFrom="paragraph">
                        <wp:posOffset>368300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906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4412D" id="Rectangle 3927" o:spid="_x0000_s1492"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Rc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aZeUeK4xSn9&#10;Rt24a3tFztXOSKnyfLNeQ4gNXnsKj3DJIi4z+VGDzV+kRcai8emqsRoTEVjczBezzZwSgVurm8XN&#10;ap17Vu+XA8T0XXlL8oJRQChFWX78GdP56NsRvJfBnJ/PqzTux0JmsVy+Qd17eUKK6NH0gEH3fmBU&#10;9CZQMuDcGY2vBw6Kkv6HQ2Hr1WJeo1FKMlvXazQwlATts/9Y5U50Hq0kElByCGDaDvEWiQosnFgh&#10;dnFXtsTHvIB//wd2f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3TUXLwBAABLAwAADgAAAAAAAAAAAAAAAAAuAgAAZHJz&#10;L2Uyb0RvYy54bWxQSwECLQAUAAYACAAAACEAtKJg5twAAAAKAQAADwAAAAAAAAAAAAAAAAAWBAAA&#10;ZHJzL2Rvd25yZXYueG1sUEsFBgAAAAAEAAQA8wAAAB8FAAAAAA==&#10;" filled="f" stroked="f">
                      <v:textbox inset="2.16pt,1.44pt,0,1.44pt">
                        <w:txbxContent>
                          <w:p w14:paraId="40D906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0064" behindDoc="0" locked="0" layoutInCell="1" allowOverlap="1" wp14:anchorId="410A6334" wp14:editId="468CA4CC">
                      <wp:simplePos x="0" y="0"/>
                      <wp:positionH relativeFrom="column">
                        <wp:posOffset>1295400</wp:posOffset>
                      </wp:positionH>
                      <wp:positionV relativeFrom="paragraph">
                        <wp:posOffset>368300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50D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6334" id="Rectangle 3926" o:spid="_x0000_s1493"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3p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aZeUuK4xSn9&#10;Rt24a3tFztXOSKnyfLNeQ4gNXnsKj3DJIi4z+VGDzV+kRcai8emqsRoTEVjczBezzZwSgVurm8XN&#10;ap17Vu+XA8T0XXlL8oJRQChFWX78GdP56NsRvJfBnJ/PqzTux0JmsVy9Qd17eUKK6NH0gEH3fmBU&#10;9CZQMuDcGY2vBw6Kkv6HQ2Hr1WJeo1FKMlvXazQwlATts/9Y5U50Hq0kElByCGDaDvEWiQosnFgh&#10;dnFXtsTHvIB//wd2f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BoH96bwBAABLAwAADgAAAAAAAAAAAAAAAAAuAgAAZHJz&#10;L2Uyb0RvYy54bWxQSwECLQAUAAYACAAAACEAtKJg5twAAAAKAQAADwAAAAAAAAAAAAAAAAAWBAAA&#10;ZHJzL2Rvd25yZXYueG1sUEsFBgAAAAAEAAQA8wAAAB8FAAAAAA==&#10;" filled="f" stroked="f">
                      <v:textbox inset="2.16pt,1.44pt,0,1.44pt">
                        <w:txbxContent>
                          <w:p w14:paraId="34A50D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1088" behindDoc="0" locked="0" layoutInCell="1" allowOverlap="1" wp14:anchorId="1C9AF6F6" wp14:editId="0000EE79">
                      <wp:simplePos x="0" y="0"/>
                      <wp:positionH relativeFrom="column">
                        <wp:posOffset>1295400</wp:posOffset>
                      </wp:positionH>
                      <wp:positionV relativeFrom="paragraph">
                        <wp:posOffset>368300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0708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AF6F6" id="Rectangle 3925" o:spid="_x0000_s1494"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PT3F7wBAABLAwAADgAAAAAAAAAAAAAAAAAuAgAAZHJz&#10;L2Uyb0RvYy54bWxQSwECLQAUAAYACAAAACEAtKJg5twAAAAKAQAADwAAAAAAAAAAAAAAAAAWBAAA&#10;ZHJzL2Rvd25yZXYueG1sUEsFBgAAAAAEAAQA8wAAAB8FAAAAAA==&#10;" filled="f" stroked="f">
                      <v:textbox inset="2.16pt,1.44pt,0,1.44pt">
                        <w:txbxContent>
                          <w:p w14:paraId="270708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2112" behindDoc="0" locked="0" layoutInCell="1" allowOverlap="1" wp14:anchorId="3EC946CA" wp14:editId="4AAD7B04">
                      <wp:simplePos x="0" y="0"/>
                      <wp:positionH relativeFrom="column">
                        <wp:posOffset>1295400</wp:posOffset>
                      </wp:positionH>
                      <wp:positionV relativeFrom="paragraph">
                        <wp:posOffset>368300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7684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946CA" id="Rectangle 3924" o:spid="_x0000_s1495"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QHeorwBAABLAwAADgAAAAAAAAAAAAAAAAAuAgAAZHJz&#10;L2Uyb0RvYy54bWxQSwECLQAUAAYACAAAACEAtKJg5twAAAAKAQAADwAAAAAAAAAAAAAAAAAWBAAA&#10;ZHJzL2Rvd25yZXYueG1sUEsFBgAAAAAEAAQA8wAAAB8FAAAAAA==&#10;" filled="f" stroked="f">
                      <v:textbox inset="2.16pt,1.44pt,0,1.44pt">
                        <w:txbxContent>
                          <w:p w14:paraId="727684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3136" behindDoc="0" locked="0" layoutInCell="1" allowOverlap="1" wp14:anchorId="7C552297" wp14:editId="691CE866">
                      <wp:simplePos x="0" y="0"/>
                      <wp:positionH relativeFrom="column">
                        <wp:posOffset>1295400</wp:posOffset>
                      </wp:positionH>
                      <wp:positionV relativeFrom="paragraph">
                        <wp:posOffset>368300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13CD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52297" id="Rectangle 3923" o:spid="_x0000_s1496"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XAyUCrwBAABLAwAADgAAAAAAAAAAAAAAAAAuAgAAZHJz&#10;L2Uyb0RvYy54bWxQSwECLQAUAAYACAAAACEAtKJg5twAAAAKAQAADwAAAAAAAAAAAAAAAAAWBAAA&#10;ZHJzL2Rvd25yZXYueG1sUEsFBgAAAAAEAAQA8wAAAB8FAAAAAA==&#10;" filled="f" stroked="f">
                      <v:textbox inset="2.16pt,1.44pt,0,1.44pt">
                        <w:txbxContent>
                          <w:p w14:paraId="3213CD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4160" behindDoc="0" locked="0" layoutInCell="1" allowOverlap="1" wp14:anchorId="150C807A" wp14:editId="1BA97F9F">
                      <wp:simplePos x="0" y="0"/>
                      <wp:positionH relativeFrom="column">
                        <wp:posOffset>1295400</wp:posOffset>
                      </wp:positionH>
                      <wp:positionV relativeFrom="paragraph">
                        <wp:posOffset>368300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3A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C807A" id="Rectangle 3922" o:spid="_x0000_s1497"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35vb+6AQAASwMAAA4AAAAAAAAAAAAAAAAALgIAAGRycy9l&#10;Mm9Eb2MueG1sUEsBAi0AFAAGAAgAAAAhALSiYObcAAAACgEAAA8AAAAAAAAAAAAAAAAAFAQAAGRy&#10;cy9kb3ducmV2LnhtbFBLBQYAAAAABAAEAPMAAAAdBQAAAAA=&#10;" filled="f" stroked="f">
                      <v:textbox inset="2.16pt,1.44pt,0,1.44pt">
                        <w:txbxContent>
                          <w:p w14:paraId="28573A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5184" behindDoc="0" locked="0" layoutInCell="1" allowOverlap="1" wp14:anchorId="5091AC2F" wp14:editId="7F877477">
                      <wp:simplePos x="0" y="0"/>
                      <wp:positionH relativeFrom="column">
                        <wp:posOffset>1295400</wp:posOffset>
                      </wp:positionH>
                      <wp:positionV relativeFrom="paragraph">
                        <wp:posOffset>368300</wp:posOffset>
                      </wp:positionV>
                      <wp:extent cx="1003300" cy="7620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6752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1AC2F" id="Rectangle 3921" o:spid="_x0000_s1498"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a7vAEAAEs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XWyamhLHLU7p&#10;B+rGXTcocq72RkqV55v1GkNs8dpLeIZLFnGZyU8abP4iLTIVjU9XjdWUiMDiZrGsNwtKBG6tbpe3&#10;q3XuWb1fDhDTN+UtyQtGAaEUZfnxIabz0bcjeC+DOT+fV2naT4XMctW8Qd17eUKK6NH0hEEPfmRU&#10;DCZQMuLcGY2vBw6KkuG7Q2Gb1XLRoFFKUq+bNRoYSoL22X+scid6j1YSCSg5BDBdj3iLRAUWTqwQ&#10;u7grW+JjXsC//wO7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3+C2u7wBAABLAwAADgAAAAAAAAAAAAAAAAAuAgAAZHJz&#10;L2Uyb0RvYy54bWxQSwECLQAUAAYACAAAACEAtKJg5twAAAAKAQAADwAAAAAAAAAAAAAAAAAWBAAA&#10;ZHJzL2Rvd25yZXYueG1sUEsFBgAAAAAEAAQA8wAAAB8FAAAAAA==&#10;" filled="f" stroked="f">
                      <v:textbox inset="2.16pt,1.44pt,0,1.44pt">
                        <w:txbxContent>
                          <w:p w14:paraId="076752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6208" behindDoc="0" locked="0" layoutInCell="1" allowOverlap="1" wp14:anchorId="0A8C00EE" wp14:editId="380C5C24">
                      <wp:simplePos x="0" y="0"/>
                      <wp:positionH relativeFrom="column">
                        <wp:posOffset>1295400</wp:posOffset>
                      </wp:positionH>
                      <wp:positionV relativeFrom="paragraph">
                        <wp:posOffset>368300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C354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C00EE" id="Rectangle 3920" o:spid="_x0000_s1499"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FZ8OuwEAAEsDAAAOAAAAAAAAAAAAAAAAAC4CAABkcnMv&#10;ZTJvRG9jLnhtbFBLAQItABQABgAIAAAAIQC0omDm3AAAAAoBAAAPAAAAAAAAAAAAAAAAABUEAABk&#10;cnMvZG93bnJldi54bWxQSwUGAAAAAAQABADzAAAAHgUAAAAA&#10;" filled="f" stroked="f">
                      <v:textbox inset="2.16pt,1.44pt,0,1.44pt">
                        <w:txbxContent>
                          <w:p w14:paraId="53C354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7232" behindDoc="0" locked="0" layoutInCell="1" allowOverlap="1" wp14:anchorId="4D3794F6" wp14:editId="685A90EF">
                      <wp:simplePos x="0" y="0"/>
                      <wp:positionH relativeFrom="column">
                        <wp:posOffset>1295400</wp:posOffset>
                      </wp:positionH>
                      <wp:positionV relativeFrom="paragraph">
                        <wp:posOffset>368300</wp:posOffset>
                      </wp:positionV>
                      <wp:extent cx="1003300" cy="7620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974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794F6" id="Rectangle 3919" o:spid="_x0000_s1500"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Ma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dLWtt5Q4bnFK&#10;31E37vpRkUt1MFKqPN+s1xRih9eewxNcs4jLTH7WYPMXaZG5aHy+aazmRAQWt6u23q4oEbi1vmvv&#10;1pvcs3q9HCCmz8pbkheMAkIpyvLT15guR1+O4L0M5vJ8XqX5MBcy7bp9gXrw8owU0aPpEYMe/cSo&#10;GE2gZMK5Mxp/HTkoSsYvDoVt1u2qQaOUpN40GzQwlATtc3hb5U4MHq0kElByDGD6AfEWiQosnFgh&#10;dnVXtsTbvIB//Qf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IhDGrwBAABLAwAADgAAAAAAAAAAAAAAAAAuAgAAZHJz&#10;L2Uyb0RvYy54bWxQSwECLQAUAAYACAAAACEAtKJg5twAAAAKAQAADwAAAAAAAAAAAAAAAAAWBAAA&#10;ZHJzL2Rvd25yZXYueG1sUEsFBgAAAAAEAAQA8wAAAB8FAAAAAA==&#10;" filled="f" stroked="f">
                      <v:textbox inset="2.16pt,1.44pt,0,1.44pt">
                        <w:txbxContent>
                          <w:p w14:paraId="752974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8256" behindDoc="0" locked="0" layoutInCell="1" allowOverlap="1" wp14:anchorId="75770C6B" wp14:editId="73245EC7">
                      <wp:simplePos x="0" y="0"/>
                      <wp:positionH relativeFrom="column">
                        <wp:posOffset>1295400</wp:posOffset>
                      </wp:positionH>
                      <wp:positionV relativeFrom="paragraph">
                        <wp:posOffset>368300</wp:posOffset>
                      </wp:positionV>
                      <wp:extent cx="1003300" cy="7620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A251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70C6B" id="Rectangle 3918" o:spid="_x0000_s1501"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MX1qr7wBAABLAwAADgAAAAAAAAAAAAAAAAAuAgAAZHJz&#10;L2Uyb0RvYy54bWxQSwECLQAUAAYACAAAACEAtKJg5twAAAAKAQAADwAAAAAAAAAAAAAAAAAWBAAA&#10;ZHJzL2Rvd25yZXYueG1sUEsFBgAAAAAEAAQA8wAAAB8FAAAAAA==&#10;" filled="f" stroked="f">
                      <v:textbox inset="2.16pt,1.44pt,0,1.44pt">
                        <w:txbxContent>
                          <w:p w14:paraId="10A251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69280" behindDoc="0" locked="0" layoutInCell="1" allowOverlap="1" wp14:anchorId="5554E683" wp14:editId="351C10EC">
                      <wp:simplePos x="0" y="0"/>
                      <wp:positionH relativeFrom="column">
                        <wp:posOffset>1295400</wp:posOffset>
                      </wp:positionH>
                      <wp:positionV relativeFrom="paragraph">
                        <wp:posOffset>368300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CCD4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4E683" id="Rectangle 3917" o:spid="_x0000_s1502"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xB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GJd1pRYbnBK&#10;v1E3brtBklO1120r03yTXqMPDV579k9wzgIuE/lJgUlfpEWmrPHxorGcIhFYXC+W5XpBicCt+mZ5&#10;U69Sz+L9socQv0tnSFowCgglK8sPP0M8HX07gvcSmNPzaRWn3ZTJLOvbN6g71x6RIno0PmJQgxsZ&#10;FYP2lIw4d0bD656DpGT4YVHYql4uKjRKTspVtUIDQ07QPruPVW5F79BKIgIlew+66xFvlijDwoll&#10;Ymd3JUt8zDP4939g+x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29MQbwBAABLAwAADgAAAAAAAAAAAAAAAAAuAgAAZHJz&#10;L2Uyb0RvYy54bWxQSwECLQAUAAYACAAAACEAtKJg5twAAAAKAQAADwAAAAAAAAAAAAAAAAAWBAAA&#10;ZHJzL2Rvd25yZXYueG1sUEsFBgAAAAAEAAQA8wAAAB8FAAAAAA==&#10;" filled="f" stroked="f">
                      <v:textbox inset="2.16pt,1.44pt,0,1.44pt">
                        <w:txbxContent>
                          <w:p w14:paraId="14CCD4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0304" behindDoc="0" locked="0" layoutInCell="1" allowOverlap="1" wp14:anchorId="10C205B4" wp14:editId="7E61874E">
                      <wp:simplePos x="0" y="0"/>
                      <wp:positionH relativeFrom="column">
                        <wp:posOffset>1295400</wp:posOffset>
                      </wp:positionH>
                      <wp:positionV relativeFrom="paragraph">
                        <wp:posOffset>368300</wp:posOffset>
                      </wp:positionV>
                      <wp:extent cx="1003300" cy="7620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380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205B4" id="Rectangle 3916" o:spid="_x0000_s1503"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X0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GJd3lJiucEp&#10;/UbduO0GSU7VXretTPNNeo0+NHjt2T/BOQu4TOQnBSZ9kRaZssbHi8ZyikRgcb1YlusFJQK36pvl&#10;Tb1KPYv3yx5C/C6dIWnBKCCUrCw//AzxdPTtCN5LYE7Pp1WcdlMms6zrN6g71x6RIno0PmJQgxsZ&#10;FYP2lIw4d0bD656DpGT4YVHYql4uKjRKTspVtUIDQ07QPruPVW5F79BKIgIlew+66xFvlijDwoll&#10;Ymd3JUt8zDP4939g+x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ppl9LwBAABLAwAADgAAAAAAAAAAAAAAAAAuAgAAZHJz&#10;L2Uyb0RvYy54bWxQSwECLQAUAAYACAAAACEAtKJg5twAAAAKAQAADwAAAAAAAAAAAAAAAAAWBAAA&#10;ZHJzL2Rvd25yZXYueG1sUEsFBgAAAAAEAAQA8wAAAB8FAAAAAA==&#10;" filled="f" stroked="f">
                      <v:textbox inset="2.16pt,1.44pt,0,1.44pt">
                        <w:txbxContent>
                          <w:p w14:paraId="51380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1328" behindDoc="0" locked="0" layoutInCell="1" allowOverlap="1" wp14:anchorId="7E90AF06" wp14:editId="0F976468">
                      <wp:simplePos x="0" y="0"/>
                      <wp:positionH relativeFrom="column">
                        <wp:posOffset>1295400</wp:posOffset>
                      </wp:positionH>
                      <wp:positionV relativeFrom="paragraph">
                        <wp:posOffset>368300</wp:posOffset>
                      </wp:positionV>
                      <wp:extent cx="1003300" cy="7620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7B2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AF06" id="Rectangle 3915" o:spid="_x0000_s1504"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2O9vCrwBAABLAwAADgAAAAAAAAAAAAAAAAAuAgAAZHJz&#10;L2Uyb0RvYy54bWxQSwECLQAUAAYACAAAACEAtKJg5twAAAAKAQAADwAAAAAAAAAAAAAAAAAWBAAA&#10;ZHJzL2Rvd25yZXYueG1sUEsFBgAAAAAEAAQA8wAAAB8FAAAAAA==&#10;" filled="f" stroked="f">
                      <v:textbox inset="2.16pt,1.44pt,0,1.44pt">
                        <w:txbxContent>
                          <w:p w14:paraId="2A97B2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2352" behindDoc="0" locked="0" layoutInCell="1" allowOverlap="1" wp14:anchorId="3DF39A8F" wp14:editId="457D434E">
                      <wp:simplePos x="0" y="0"/>
                      <wp:positionH relativeFrom="column">
                        <wp:posOffset>1295400</wp:posOffset>
                      </wp:positionH>
                      <wp:positionV relativeFrom="paragraph">
                        <wp:posOffset>368300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8751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39A8F" id="Rectangle 3914" o:spid="_x0000_s1505"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a/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dLWtW0octzil&#10;76gbd/2oyKU6GClVnm/Wawqxw2vP4QmuWcRlJj9rsPmLtMhcND7fNFZzIgKL21Vbb1eUCNxa37V3&#10;603uWb1eDhDTZ+UtyQtGAaEUZfnpa0yXoy9H8F4Gc3k+r9J8mAuZdr19gXrw8owU0aPpEYMe/cSo&#10;GE2gZMK5Mxp/HTkoSsYvDoVt1u2qQaOUpN40GzQwlATtc3hb5U4MHq0kElByDGD6AfEWiQosnFgh&#10;dnVXtsTbvIB//Qf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RpGv7wBAABLAwAADgAAAAAAAAAAAAAAAAAuAgAAZHJz&#10;L2Uyb0RvYy54bWxQSwECLQAUAAYACAAAACEAtKJg5twAAAAKAQAADwAAAAAAAAAAAAAAAAAWBAAA&#10;ZHJzL2Rvd25yZXYueG1sUEsFBgAAAAAEAAQA8wAAAB8FAAAAAA==&#10;" filled="f" stroked="f">
                      <v:textbox inset="2.16pt,1.44pt,0,1.44pt">
                        <w:txbxContent>
                          <w:p w14:paraId="4B8751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3376" behindDoc="0" locked="0" layoutInCell="1" allowOverlap="1" wp14:anchorId="718BDBA1" wp14:editId="1D759698">
                      <wp:simplePos x="0" y="0"/>
                      <wp:positionH relativeFrom="column">
                        <wp:posOffset>1295400</wp:posOffset>
                      </wp:positionH>
                      <wp:positionV relativeFrom="paragraph">
                        <wp:posOffset>368300</wp:posOffset>
                      </wp:positionV>
                      <wp:extent cx="1003300" cy="7620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4011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DBA1" id="Rectangle 3913" o:spid="_x0000_s1506"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num2drwBAABLAwAADgAAAAAAAAAAAAAAAAAuAgAAZHJz&#10;L2Uyb0RvYy54bWxQSwECLQAUAAYACAAAACEAtKJg5twAAAAKAQAADwAAAAAAAAAAAAAAAAAWBAAA&#10;ZHJzL2Rvd25yZXYueG1sUEsFBgAAAAAEAAQA8wAAAB8FAAAAAA==&#10;" filled="f" stroked="f">
                      <v:textbox inset="2.16pt,1.44pt,0,1.44pt">
                        <w:txbxContent>
                          <w:p w14:paraId="454011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4400" behindDoc="0" locked="0" layoutInCell="1" allowOverlap="1" wp14:anchorId="431EF64C" wp14:editId="15DB9A7A">
                      <wp:simplePos x="0" y="0"/>
                      <wp:positionH relativeFrom="column">
                        <wp:posOffset>1295400</wp:posOffset>
                      </wp:positionH>
                      <wp:positionV relativeFrom="paragraph">
                        <wp:posOffset>368300</wp:posOffset>
                      </wp:positionV>
                      <wp:extent cx="1003300" cy="7620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6A31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EF64C" id="Rectangle 3912" o:spid="_x0000_s1507" style="position:absolute;left:0;text-align:left;margin-left:102pt;margin-top:29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8cn8O6AQAASwMAAA4AAAAAAAAAAAAAAAAALgIAAGRycy9l&#10;Mm9Eb2MueG1sUEsBAi0AFAAGAAgAAAAhALSiYObcAAAACgEAAA8AAAAAAAAAAAAAAAAAFAQAAGRy&#10;cy9kb3ducmV2LnhtbFBLBQYAAAAABAAEAPMAAAAdBQAAAAA=&#10;" filled="f" stroked="f">
                      <v:textbox inset="2.16pt,1.44pt,0,1.44pt">
                        <w:txbxContent>
                          <w:p w14:paraId="366A31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5424" behindDoc="0" locked="0" layoutInCell="1" allowOverlap="1" wp14:anchorId="24C1FE22" wp14:editId="413F2097">
                      <wp:simplePos x="0" y="0"/>
                      <wp:positionH relativeFrom="column">
                        <wp:posOffset>1295400</wp:posOffset>
                      </wp:positionH>
                      <wp:positionV relativeFrom="paragraph">
                        <wp:posOffset>368300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842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FE22" id="Rectangle 3911" o:spid="_x0000_s1508" style="position:absolute;left:0;text-align:left;margin-left:102pt;margin-top:29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QWUx7wBAABLAwAADgAAAAAAAAAAAAAAAAAuAgAAZHJz&#10;L2Uyb0RvYy54bWxQSwECLQAUAAYACAAAACEAtKJg5twAAAAKAQAADwAAAAAAAAAAAAAAAAAWBAAA&#10;ZHJzL2Rvd25yZXYueG1sUEsFBgAAAAAEAAQA8wAAAB8FAAAAAA==&#10;" filled="f" stroked="f">
                      <v:textbox inset="2.16pt,1.44pt,0,1.44pt">
                        <w:txbxContent>
                          <w:p w14:paraId="0B3842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6448" behindDoc="0" locked="0" layoutInCell="1" allowOverlap="1" wp14:anchorId="2DD20A36" wp14:editId="6DDE8CC9">
                      <wp:simplePos x="0" y="0"/>
                      <wp:positionH relativeFrom="column">
                        <wp:posOffset>1295400</wp:posOffset>
                      </wp:positionH>
                      <wp:positionV relativeFrom="paragraph">
                        <wp:posOffset>368300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069E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20A36" id="Rectangle 3910" o:spid="_x0000_s1509" style="position:absolute;left:0;text-align:left;margin-left:102pt;margin-top:29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PC9crwBAABLAwAADgAAAAAAAAAAAAAAAAAuAgAAZHJz&#10;L2Uyb0RvYy54bWxQSwECLQAUAAYACAAAACEAtKJg5twAAAAKAQAADwAAAAAAAAAAAAAAAAAWBAAA&#10;ZHJzL2Rvd25yZXYueG1sUEsFBgAAAAAEAAQA8wAAAB8FAAAAAA==&#10;" filled="f" stroked="f">
                      <v:textbox inset="2.16pt,1.44pt,0,1.44pt">
                        <w:txbxContent>
                          <w:p w14:paraId="03069E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7472" behindDoc="0" locked="0" layoutInCell="1" allowOverlap="1" wp14:anchorId="0DCBECB0" wp14:editId="6343E48B">
                      <wp:simplePos x="0" y="0"/>
                      <wp:positionH relativeFrom="column">
                        <wp:posOffset>1295400</wp:posOffset>
                      </wp:positionH>
                      <wp:positionV relativeFrom="paragraph">
                        <wp:posOffset>368300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1CC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ECB0" id="Rectangle 3909" o:spid="_x0000_s1510" style="position:absolute;left:0;text-align:left;margin-left:102pt;margin-top:29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Q75QbwBAABLAwAADgAAAAAAAAAAAAAAAAAuAgAAZHJz&#10;L2Uyb0RvYy54bWxQSwECLQAUAAYACAAAACEAtKJg5twAAAAKAQAADwAAAAAAAAAAAAAAAAAWBAAA&#10;ZHJzL2Rvd25yZXYueG1sUEsFBgAAAAAEAAQA8wAAAB8FAAAAAA==&#10;" filled="f" stroked="f">
                      <v:textbox inset="2.16pt,1.44pt,0,1.44pt">
                        <w:txbxContent>
                          <w:p w14:paraId="2B1CC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8496" behindDoc="0" locked="0" layoutInCell="1" allowOverlap="1" wp14:anchorId="3EA382B6" wp14:editId="21DA4E45">
                      <wp:simplePos x="0" y="0"/>
                      <wp:positionH relativeFrom="column">
                        <wp:posOffset>1295400</wp:posOffset>
                      </wp:positionH>
                      <wp:positionV relativeFrom="paragraph">
                        <wp:posOffset>368300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1A0E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82B6" id="Rectangle 3908" o:spid="_x0000_s1511" style="position:absolute;left:0;text-align:left;margin-left:102pt;margin-top:29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2PvQ9LwBAABLAwAADgAAAAAAAAAAAAAAAAAuAgAAZHJz&#10;L2Uyb0RvYy54bWxQSwECLQAUAAYACAAAACEAtKJg5twAAAAKAQAADwAAAAAAAAAAAAAAAAAWBAAA&#10;ZHJzL2Rvd25yZXYueG1sUEsFBgAAAAAEAAQA8wAAAB8FAAAAAA==&#10;" filled="f" stroked="f">
                      <v:textbox inset="2.16pt,1.44pt,0,1.44pt">
                        <w:txbxContent>
                          <w:p w14:paraId="531A0E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79520" behindDoc="0" locked="0" layoutInCell="1" allowOverlap="1" wp14:anchorId="4EF971DA" wp14:editId="5291884B">
                      <wp:simplePos x="0" y="0"/>
                      <wp:positionH relativeFrom="column">
                        <wp:posOffset>1295400</wp:posOffset>
                      </wp:positionH>
                      <wp:positionV relativeFrom="paragraph">
                        <wp:posOffset>368300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E0B6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971DA" id="Rectangle 3907" o:spid="_x0000_s1512" style="position:absolute;left:0;text-align:left;margin-left:102pt;margin-top:29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nun2GrwBAABLAwAADgAAAAAAAAAAAAAAAAAuAgAAZHJz&#10;L2Uyb0RvYy54bWxQSwECLQAUAAYACAAAACEAtKJg5twAAAAKAQAADwAAAAAAAAAAAAAAAAAWBAAA&#10;ZHJzL2Rvd25yZXYueG1sUEsFBgAAAAAEAAQA8wAAAB8FAAAAAA==&#10;" filled="f" stroked="f">
                      <v:textbox inset="2.16pt,1.44pt,0,1.44pt">
                        <w:txbxContent>
                          <w:p w14:paraId="38E0B6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0544" behindDoc="0" locked="0" layoutInCell="1" allowOverlap="1" wp14:anchorId="342685C1" wp14:editId="44E61527">
                      <wp:simplePos x="0" y="0"/>
                      <wp:positionH relativeFrom="column">
                        <wp:posOffset>1295400</wp:posOffset>
                      </wp:positionH>
                      <wp:positionV relativeFrom="paragraph">
                        <wp:posOffset>368300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57AE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685C1" id="Rectangle 3906" o:spid="_x0000_s1513" style="position:absolute;left:0;text-align:left;margin-left:102pt;margin-top:29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xzfr7wBAABLAwAADgAAAAAAAAAAAAAAAAAuAgAAZHJz&#10;L2Uyb0RvYy54bWxQSwECLQAUAAYACAAAACEAtKJg5twAAAAKAQAADwAAAAAAAAAAAAAAAAAWBAAA&#10;ZHJzL2Rvd25yZXYueG1sUEsFBgAAAAAEAAQA8wAAAB8FAAAAAA==&#10;" filled="f" stroked="f">
                      <v:textbox inset="2.16pt,1.44pt,0,1.44pt">
                        <w:txbxContent>
                          <w:p w14:paraId="6A57AE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1568" behindDoc="0" locked="0" layoutInCell="1" allowOverlap="1" wp14:anchorId="49C6636A" wp14:editId="5AE0C913">
                      <wp:simplePos x="0" y="0"/>
                      <wp:positionH relativeFrom="column">
                        <wp:posOffset>1295400</wp:posOffset>
                      </wp:positionH>
                      <wp:positionV relativeFrom="paragraph">
                        <wp:posOffset>368300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0B7E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6636A" id="Rectangle 3905" o:spid="_x0000_s1514" style="position:absolute;left:0;text-align:left;margin-left:102pt;margin-top:29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xadVRuwEAAEsDAAAOAAAAAAAAAAAAAAAAAC4CAABkcnMv&#10;ZTJvRG9jLnhtbFBLAQItABQABgAIAAAAIQC0omDm3AAAAAoBAAAPAAAAAAAAAAAAAAAAABUEAABk&#10;cnMvZG93bnJldi54bWxQSwUGAAAAAAQABADzAAAAHgUAAAAA&#10;" filled="f" stroked="f">
                      <v:textbox inset="2.16pt,1.44pt,0,1.44pt">
                        <w:txbxContent>
                          <w:p w14:paraId="000B7E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2592" behindDoc="0" locked="0" layoutInCell="1" allowOverlap="1" wp14:anchorId="7C8EC97F" wp14:editId="0CD5070C">
                      <wp:simplePos x="0" y="0"/>
                      <wp:positionH relativeFrom="column">
                        <wp:posOffset>1295400</wp:posOffset>
                      </wp:positionH>
                      <wp:positionV relativeFrom="paragraph">
                        <wp:posOffset>368300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CC7B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EC97F" id="Rectangle 3904" o:spid="_x0000_s1515" style="position:absolute;left:0;text-align:left;margin-left:102pt;margin-top:29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Jz85LwBAABLAwAADgAAAAAAAAAAAAAAAAAuAgAAZHJz&#10;L2Uyb0RvYy54bWxQSwECLQAUAAYACAAAACEAtKJg5twAAAAKAQAADwAAAAAAAAAAAAAAAAAWBAAA&#10;ZHJzL2Rvd25yZXYueG1sUEsFBgAAAAAEAAQA8wAAAB8FAAAAAA==&#10;" filled="f" stroked="f">
                      <v:textbox inset="2.16pt,1.44pt,0,1.44pt">
                        <w:txbxContent>
                          <w:p w14:paraId="0ECC7B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3616" behindDoc="0" locked="0" layoutInCell="1" allowOverlap="1" wp14:anchorId="637C1F37" wp14:editId="2BC6623D">
                      <wp:simplePos x="0" y="0"/>
                      <wp:positionH relativeFrom="column">
                        <wp:posOffset>1295400</wp:posOffset>
                      </wp:positionH>
                      <wp:positionV relativeFrom="paragraph">
                        <wp:posOffset>368300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CC3A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C1F37" id="Rectangle 3903" o:spid="_x0000_s1516" style="position:absolute;left:0;text-align:left;margin-left:102pt;margin-top:29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ZG2TLwBAABLAwAADgAAAAAAAAAAAAAAAAAuAgAAZHJz&#10;L2Uyb0RvYy54bWxQSwECLQAUAAYACAAAACEAtKJg5twAAAAKAQAADwAAAAAAAAAAAAAAAAAWBAAA&#10;ZHJzL2Rvd25yZXYueG1sUEsFBgAAAAAEAAQA8wAAAB8FAAAAAA==&#10;" filled="f" stroked="f">
                      <v:textbox inset="2.16pt,1.44pt,0,1.44pt">
                        <w:txbxContent>
                          <w:p w14:paraId="52CC3A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4640" behindDoc="0" locked="0" layoutInCell="1" allowOverlap="1" wp14:anchorId="74B38F28" wp14:editId="2787D8EF">
                      <wp:simplePos x="0" y="0"/>
                      <wp:positionH relativeFrom="column">
                        <wp:posOffset>1295400</wp:posOffset>
                      </wp:positionH>
                      <wp:positionV relativeFrom="paragraph">
                        <wp:posOffset>368300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9155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38F28" id="Rectangle 3902" o:spid="_x0000_s1517" style="position:absolute;left:0;text-align:left;margin-left:102pt;margin-top:29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Rkn/m6AQAASwMAAA4AAAAAAAAAAAAAAAAALgIAAGRycy9l&#10;Mm9Eb2MueG1sUEsBAi0AFAAGAAgAAAAhALSiYObcAAAACgEAAA8AAAAAAAAAAAAAAAAAFAQAAGRy&#10;cy9kb3ducmV2LnhtbFBLBQYAAAAABAAEAPMAAAAdBQAAAAA=&#10;" filled="f" stroked="f">
                      <v:textbox inset="2.16pt,1.44pt,0,1.44pt">
                        <w:txbxContent>
                          <w:p w14:paraId="319155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5664" behindDoc="0" locked="0" layoutInCell="1" allowOverlap="1" wp14:anchorId="219A15C7" wp14:editId="2F423BAD">
                      <wp:simplePos x="0" y="0"/>
                      <wp:positionH relativeFrom="column">
                        <wp:posOffset>1295400</wp:posOffset>
                      </wp:positionH>
                      <wp:positionV relativeFrom="paragraph">
                        <wp:posOffset>368300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88A3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15C7" id="Rectangle 3901" o:spid="_x0000_s1518" style="position:absolute;left:0;text-align:left;margin-left:102pt;margin-top:29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n2U/bwBAABLAwAADgAAAAAAAAAAAAAAAAAuAgAAZHJz&#10;L2Uyb0RvYy54bWxQSwECLQAUAAYACAAAACEAtKJg5twAAAAKAQAADwAAAAAAAAAAAAAAAAAWBAAA&#10;ZHJzL2Rvd25yZXYueG1sUEsFBgAAAAAEAAQA8wAAAB8FAAAAAA==&#10;" filled="f" stroked="f">
                      <v:textbox inset="2.16pt,1.44pt,0,1.44pt">
                        <w:txbxContent>
                          <w:p w14:paraId="0888A3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6688" behindDoc="0" locked="0" layoutInCell="1" allowOverlap="1" wp14:anchorId="1AF82129" wp14:editId="3C1CD60C">
                      <wp:simplePos x="0" y="0"/>
                      <wp:positionH relativeFrom="column">
                        <wp:posOffset>1295400</wp:posOffset>
                      </wp:positionH>
                      <wp:positionV relativeFrom="paragraph">
                        <wp:posOffset>368300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AE62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82129" id="Rectangle 3900" o:spid="_x0000_s1519" style="position:absolute;left:0;text-align:left;margin-left:102pt;margin-top:29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iL1IuwEAAEsDAAAOAAAAAAAAAAAAAAAAAC4CAABkcnMv&#10;ZTJvRG9jLnhtbFBLAQItABQABgAIAAAAIQC0omDm3AAAAAoBAAAPAAAAAAAAAAAAAAAAABUEAABk&#10;cnMvZG93bnJldi54bWxQSwUGAAAAAAQABADzAAAAHgUAAAAA&#10;" filled="f" stroked="f">
                      <v:textbox inset="2.16pt,1.44pt,0,1.44pt">
                        <w:txbxContent>
                          <w:p w14:paraId="3DAE62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7712" behindDoc="0" locked="0" layoutInCell="1" allowOverlap="1" wp14:anchorId="394C4E05" wp14:editId="3F59F07B">
                      <wp:simplePos x="0" y="0"/>
                      <wp:positionH relativeFrom="column">
                        <wp:posOffset>1295400</wp:posOffset>
                      </wp:positionH>
                      <wp:positionV relativeFrom="paragraph">
                        <wp:posOffset>368300</wp:posOffset>
                      </wp:positionV>
                      <wp:extent cx="977900" cy="927100"/>
                      <wp:effectExtent l="0" t="0" r="0" b="0"/>
                      <wp:wrapNone/>
                      <wp:docPr id="3899" name="Rectangle 3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8AB4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C4E05" id="Rectangle 3899" o:spid="_x0000_s1520" style="position:absolute;left:0;text-align:left;margin-left:102pt;margin-top:29pt;width:77pt;height:73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nrhKGtwEAAEsDAAAOAAAAAAAAAAAAAAAAAC4CAABkcnMvZTJvRG9j&#10;LnhtbFBLAQItABQABgAIAAAAIQC15rtJ2gAAAAoBAAAPAAAAAAAAAAAAAAAAABEEAABkcnMvZG93&#10;bnJldi54bWxQSwUGAAAAAAQABADzAAAAGAUAAAAA&#10;" filled="f" stroked="f">
                      <v:textbox inset="2.16pt,1.44pt,0,1.44pt">
                        <w:txbxContent>
                          <w:p w14:paraId="438AB4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8736" behindDoc="0" locked="0" layoutInCell="1" allowOverlap="1" wp14:anchorId="786B7047" wp14:editId="4CBF4C94">
                      <wp:simplePos x="0" y="0"/>
                      <wp:positionH relativeFrom="column">
                        <wp:posOffset>1295400</wp:posOffset>
                      </wp:positionH>
                      <wp:positionV relativeFrom="paragraph">
                        <wp:posOffset>368300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45C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B7047" id="Rectangle 3898" o:spid="_x0000_s1521" style="position:absolute;left:0;text-align:left;margin-left:102pt;margin-top:29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4wQdi6AQAASwMAAA4AAAAAAAAAAAAAAAAALgIAAGRycy9l&#10;Mm9Eb2MueG1sUEsBAi0AFAAGAAgAAAAhALSiYObcAAAACgEAAA8AAAAAAAAAAAAAAAAAFAQAAGRy&#10;cy9kb3ducmV2LnhtbFBLBQYAAAAABAAEAPMAAAAdBQAAAAA=&#10;" filled="f" stroked="f">
                      <v:textbox inset="2.16pt,1.44pt,0,1.44pt">
                        <w:txbxContent>
                          <w:p w14:paraId="76A45C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89760" behindDoc="0" locked="0" layoutInCell="1" allowOverlap="1" wp14:anchorId="61E99C1C" wp14:editId="5A16CFE9">
                      <wp:simplePos x="0" y="0"/>
                      <wp:positionH relativeFrom="column">
                        <wp:posOffset>1295400</wp:posOffset>
                      </wp:positionH>
                      <wp:positionV relativeFrom="paragraph">
                        <wp:posOffset>368300</wp:posOffset>
                      </wp:positionV>
                      <wp:extent cx="977900" cy="863600"/>
                      <wp:effectExtent l="0" t="0" r="0" b="0"/>
                      <wp:wrapNone/>
                      <wp:docPr id="3897" name="Rectangle 38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D9411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99C1C" id="Rectangle 3897" o:spid="_x0000_s1522" style="position:absolute;left:0;text-align:left;margin-left:102pt;margin-top:29pt;width:77pt;height:6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Ib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dbu+o8Qxi1P6&#10;gboxNxhJTtlRCyHzfLNeU4gdlr2EZzhHEd1MflZg8xdpkblofLxoLOdEOCbXy9WqxklwPGpv6jX6&#10;2KV6Lw4Q01fpLclOTwGhFGXZ4TGm09W3K1iXwZyez16ad3Mhs1rfvkHdeXFEirij6QmNMn7qKTc6&#10;UDLh3HsaX/cMJCXmm0Nhm7vVdYOLUoJl27S4wFACBL37mGWOjx5XiSegZB9ADyPiLRIVWDixQuy8&#10;XXklPsYF/Ps/sP0N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FTRiG7oBAABLAwAADgAAAAAAAAAAAAAAAAAuAgAAZHJzL2Uy&#10;b0RvYy54bWxQSwECLQAUAAYACAAAACEAHcHrytsAAAAKAQAADwAAAAAAAAAAAAAAAAAUBAAAZHJz&#10;L2Rvd25yZXYueG1sUEsFBgAAAAAEAAQA8wAAABwFAAAAAA==&#10;" filled="f" stroked="f">
                      <v:textbox inset="2.16pt,1.44pt,0,1.44pt">
                        <w:txbxContent>
                          <w:p w14:paraId="4D9411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0784" behindDoc="0" locked="0" layoutInCell="1" allowOverlap="1" wp14:anchorId="38331382" wp14:editId="1A80315A">
                      <wp:simplePos x="0" y="0"/>
                      <wp:positionH relativeFrom="column">
                        <wp:posOffset>1295400</wp:posOffset>
                      </wp:positionH>
                      <wp:positionV relativeFrom="paragraph">
                        <wp:posOffset>368300</wp:posOffset>
                      </wp:positionV>
                      <wp:extent cx="977900" cy="927100"/>
                      <wp:effectExtent l="0" t="0" r="0" b="0"/>
                      <wp:wrapNone/>
                      <wp:docPr id="3896" name="Rectangle 38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2175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31382" id="Rectangle 3896" o:spid="_x0000_s1523" style="position:absolute;left:0;text-align:left;margin-left:102pt;margin-top:29pt;width:77pt;height:73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otwEAAEsDAAAOAAAAZHJzL2Uyb0RvYy54bWysU9tu2zAMfR+wfxD0vthxgz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1ptbSjx3OKUf&#10;qBv3g1XknB2NlKrMt+g1xdRj2XN8gkuU0C3kZw2ufJEWmavGp6vGas5EYHKzXK1anITAo4uPXZq3&#10;4ggpf1HBkeIwCgilKsuP31I+X329gnUFzPn54uV5P1cyq83dK9R9kCekiDuaH9FoGyZGhTWRkgnn&#10;zmj6deCgKLFfPQrb3a1uOlyUGizX3RoXGGqAoPfvs9yLMeAqiQyUHCKYYUS8VaIKCydWiV22q6zE&#10;+7iCf/sHdr8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hvDRotwEAAEsDAAAOAAAAAAAAAAAAAAAAAC4CAABkcnMvZTJvRG9j&#10;LnhtbFBLAQItABQABgAIAAAAIQC15rtJ2gAAAAoBAAAPAAAAAAAAAAAAAAAAABEEAABkcnMvZG93&#10;bnJldi54bWxQSwUGAAAAAAQABADzAAAAGAUAAAAA&#10;" filled="f" stroked="f">
                      <v:textbox inset="2.16pt,1.44pt,0,1.44pt">
                        <w:txbxContent>
                          <w:p w14:paraId="682175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1808" behindDoc="0" locked="0" layoutInCell="1" allowOverlap="1" wp14:anchorId="42F21C57" wp14:editId="5D361CDB">
                      <wp:simplePos x="0" y="0"/>
                      <wp:positionH relativeFrom="column">
                        <wp:posOffset>1295400</wp:posOffset>
                      </wp:positionH>
                      <wp:positionV relativeFrom="paragraph">
                        <wp:posOffset>368300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E1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21C57" id="Rectangle 3895" o:spid="_x0000_s1524" style="position:absolute;left:0;text-align:left;margin-left:102pt;margin-top:29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nokR9uwEAAEsDAAAOAAAAAAAAAAAAAAAAAC4CAABkcnMv&#10;ZTJvRG9jLnhtbFBLAQItABQABgAIAAAAIQC0omDm3AAAAAoBAAAPAAAAAAAAAAAAAAAAABUEAABk&#10;cnMvZG93bnJldi54bWxQSwUGAAAAAAQABADzAAAAHgUAAAAA&#10;" filled="f" stroked="f">
                      <v:textbox inset="2.16pt,1.44pt,0,1.44pt">
                        <w:txbxContent>
                          <w:p w14:paraId="2C3E1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2832" behindDoc="0" locked="0" layoutInCell="1" allowOverlap="1" wp14:anchorId="7FFDE2EF" wp14:editId="49F7E1CF">
                      <wp:simplePos x="0" y="0"/>
                      <wp:positionH relativeFrom="column">
                        <wp:posOffset>1295400</wp:posOffset>
                      </wp:positionH>
                      <wp:positionV relativeFrom="paragraph">
                        <wp:posOffset>368300</wp:posOffset>
                      </wp:positionV>
                      <wp:extent cx="977900" cy="927100"/>
                      <wp:effectExtent l="0" t="0" r="0" b="0"/>
                      <wp:wrapNone/>
                      <wp:docPr id="3894" name="Rectangle 38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8107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E2EF" id="Rectangle 3894" o:spid="_x0000_s1525" style="position:absolute;left:0;text-align:left;margin-left:102pt;margin-top:29pt;width:77pt;height:73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OPBcjtwEAAEsDAAAOAAAAAAAAAAAAAAAAAC4CAABkcnMvZTJvRG9j&#10;LnhtbFBLAQItABQABgAIAAAAIQC15rtJ2gAAAAoBAAAPAAAAAAAAAAAAAAAAABEEAABkcnMvZG93&#10;bnJldi54bWxQSwUGAAAAAAQABADzAAAAGAUAAAAA&#10;" filled="f" stroked="f">
                      <v:textbox inset="2.16pt,1.44pt,0,1.44pt">
                        <w:txbxContent>
                          <w:p w14:paraId="538107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3856" behindDoc="0" locked="0" layoutInCell="1" allowOverlap="1" wp14:anchorId="459EAD1F" wp14:editId="73645FD1">
                      <wp:simplePos x="0" y="0"/>
                      <wp:positionH relativeFrom="column">
                        <wp:posOffset>1295400</wp:posOffset>
                      </wp:positionH>
                      <wp:positionV relativeFrom="paragraph">
                        <wp:posOffset>368300</wp:posOffset>
                      </wp:positionV>
                      <wp:extent cx="977900" cy="927100"/>
                      <wp:effectExtent l="0" t="0" r="0" b="0"/>
                      <wp:wrapNone/>
                      <wp:docPr id="3893" name="Rectangle 38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F730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EAD1F" id="Rectangle 3893" o:spid="_x0000_s1526" style="position:absolute;left:0;text-align:left;margin-left:102pt;margin-top:29pt;width:77pt;height:73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joIoUtwEAAEsDAAAOAAAAAAAAAAAAAAAAAC4CAABkcnMvZTJvRG9j&#10;LnhtbFBLAQItABQABgAIAAAAIQC15rtJ2gAAAAoBAAAPAAAAAAAAAAAAAAAAABEEAABkcnMvZG93&#10;bnJldi54bWxQSwUGAAAAAAQABADzAAAAGAUAAAAA&#10;" filled="f" stroked="f">
                      <v:textbox inset="2.16pt,1.44pt,0,1.44pt">
                        <w:txbxContent>
                          <w:p w14:paraId="25F730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4880" behindDoc="0" locked="0" layoutInCell="1" allowOverlap="1" wp14:anchorId="6CBCC1CB" wp14:editId="2063861A">
                      <wp:simplePos x="0" y="0"/>
                      <wp:positionH relativeFrom="column">
                        <wp:posOffset>1295400</wp:posOffset>
                      </wp:positionH>
                      <wp:positionV relativeFrom="paragraph">
                        <wp:posOffset>368300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68C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C1CB" id="Rectangle 3892" o:spid="_x0000_s1527" style="position:absolute;left:0;text-align:left;margin-left:102pt;margin-top:29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lK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ql03lDhucUo/&#10;UTfu+lGRU3YwUqo836zXFGKHZc/hCc5RRDeTnzXY/EVaZC4aHy8aqzkRgcn1at3WOAmBRzdX6xX6&#10;2KV6LQ4Q0zflLckOo4BQirL88COm09W/V7Augzk9n7007+ZC5rq+QN15eUSKuKPpEY0e/cSoGE2g&#10;ZMK5Mxpf9hwUJeN3h8I2N1cr1CGVYNk2LS4wlABB795muRODx1USCSjZBzD9gHjLuwUWTqwQO29X&#10;Xom3cQH/+g9s/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j7ZSrkBAABLAwAADgAAAAAAAAAAAAAAAAAuAgAAZHJzL2Uy&#10;b0RvYy54bWxQSwECLQAUAAYACAAAACEAtKJg5twAAAAKAQAADwAAAAAAAAAAAAAAAAATBAAAZHJz&#10;L2Rvd25yZXYueG1sUEsFBgAAAAAEAAQA8wAAABwFAAAAAA==&#10;" filled="f" stroked="f">
                      <v:textbox inset="2.16pt,1.44pt,0,1.44pt">
                        <w:txbxContent>
                          <w:p w14:paraId="17B68C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5904" behindDoc="0" locked="0" layoutInCell="1" allowOverlap="1" wp14:anchorId="251C68F1" wp14:editId="4DF2A2B1">
                      <wp:simplePos x="0" y="0"/>
                      <wp:positionH relativeFrom="column">
                        <wp:posOffset>1295400</wp:posOffset>
                      </wp:positionH>
                      <wp:positionV relativeFrom="paragraph">
                        <wp:posOffset>368300</wp:posOffset>
                      </wp:positionV>
                      <wp:extent cx="977900" cy="927100"/>
                      <wp:effectExtent l="0" t="0" r="0" b="0"/>
                      <wp:wrapNone/>
                      <wp:docPr id="3891" name="Rectangle 38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D7C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C68F1" id="Rectangle 3891" o:spid="_x0000_s1528" style="position:absolute;left:0;text-align:left;margin-left:102pt;margin-top:29pt;width:77pt;height:73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iltgEAAEsDAAAOAAAAZHJzL2Uyb0RvYy54bWysU9tuEzEQfUfiHyy/k700QLq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PRmc9tR4rnDKX1H&#10;3bgfrSLn7GSkVGW+Ra85pgHLnuIjXKKEbiG/aHDli7TIUjU+XTVWSyYCk7fdet3iJAQeXXzs0rwU&#10;R0j5swqOFIdRQChVWX78mvL56vMVrCtgzs8XLy/7pZJ53/bPUPdBnpAi7mh+QKNtmBkV1kRKZpw7&#10;o+nXgYOixH7xKGz/cX3T46LUoNv0G1xgqAGC3r/Oci+mgKskMlByiGDGCfFWiSosnFgldtmushKv&#10;4wr+5R/Y/Q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KBMqKW2AQAASwMAAA4AAAAAAAAAAAAAAAAALgIAAGRycy9lMm9Eb2Mu&#10;eG1sUEsBAi0AFAAGAAgAAAAhALXmu0naAAAACgEAAA8AAAAAAAAAAAAAAAAAEAQAAGRycy9kb3du&#10;cmV2LnhtbFBLBQYAAAAABAAEAPMAAAAXBQAAAAA=&#10;" filled="f" stroked="f">
                      <v:textbox inset="2.16pt,1.44pt,0,1.44pt">
                        <w:txbxContent>
                          <w:p w14:paraId="7A0D7C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6928" behindDoc="0" locked="0" layoutInCell="1" allowOverlap="1" wp14:anchorId="70584287" wp14:editId="04FD3A45">
                      <wp:simplePos x="0" y="0"/>
                      <wp:positionH relativeFrom="column">
                        <wp:posOffset>1295400</wp:posOffset>
                      </wp:positionH>
                      <wp:positionV relativeFrom="paragraph">
                        <wp:posOffset>368300</wp:posOffset>
                      </wp:positionV>
                      <wp:extent cx="977900" cy="901700"/>
                      <wp:effectExtent l="0" t="0" r="0" b="0"/>
                      <wp:wrapNone/>
                      <wp:docPr id="3890" name="Rectangle 3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9106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84287" id="Rectangle 3890" o:spid="_x0000_s1529" style="position:absolute;left:0;text-align:left;margin-left:102pt;margin-top:29pt;width:77pt;height:71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Rorgt7kBAABLAwAADgAAAAAAAAAAAAAAAAAuAgAAZHJzL2Uy&#10;b0RvYy54bWxQSwECLQAUAAYACAAAACEA7A1WB9wAAAAKAQAADwAAAAAAAAAAAAAAAAATBAAAZHJz&#10;L2Rvd25yZXYueG1sUEsFBgAAAAAEAAQA8wAAABwFAAAAAA==&#10;" filled="f" stroked="f">
                      <v:textbox inset="2.16pt,1.44pt,0,1.44pt">
                        <w:txbxContent>
                          <w:p w14:paraId="0F9106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7952" behindDoc="0" locked="0" layoutInCell="1" allowOverlap="1" wp14:anchorId="01B11B0C" wp14:editId="026754C2">
                      <wp:simplePos x="0" y="0"/>
                      <wp:positionH relativeFrom="column">
                        <wp:posOffset>1295400</wp:posOffset>
                      </wp:positionH>
                      <wp:positionV relativeFrom="paragraph">
                        <wp:posOffset>368300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067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1B0C" id="Rectangle 3889" o:spid="_x0000_s1530"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I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tt1Q4rnDKf1C&#10;3bjvrSLn7GCkVPN8Z73GmDose4wPcIkSujP5SYObv0iLTEXj01VjNWUiMLlZbdoaJyHw6Ga9WaGP&#10;XaqX4ggpf1PBkdlhFBBKUZYff6R8vvp8BetmMOfnZy9P+6mQ+Vyvn6HugzwhRdzRfI9G2zAyKqyJ&#10;lIw4d0bTnwMHRYn97lHY5ma9anBRSrBsmxYXGEqAoPevs9yLIeAqiQyUHCKYfkC8RaICCydWiF22&#10;a16J13EB//IP7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wsv8i6AQAASwMAAA4AAAAAAAAAAAAAAAAALgIAAGRycy9l&#10;Mm9Eb2MueG1sUEsBAi0AFAAGAAgAAAAhALSiYObcAAAACgEAAA8AAAAAAAAAAAAAAAAAFAQAAGRy&#10;cy9kb3ducmV2LnhtbFBLBQYAAAAABAAEAPMAAAAdBQAAAAA=&#10;" filled="f" stroked="f">
                      <v:textbox inset="2.16pt,1.44pt,0,1.44pt">
                        <w:txbxContent>
                          <w:p w14:paraId="2A0067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798976" behindDoc="0" locked="0" layoutInCell="1" allowOverlap="1" wp14:anchorId="512B4F33" wp14:editId="058A3543">
                      <wp:simplePos x="0" y="0"/>
                      <wp:positionH relativeFrom="column">
                        <wp:posOffset>1295400</wp:posOffset>
                      </wp:positionH>
                      <wp:positionV relativeFrom="paragraph">
                        <wp:posOffset>368300</wp:posOffset>
                      </wp:positionV>
                      <wp:extent cx="1003300" cy="762000"/>
                      <wp:effectExtent l="0" t="0" r="0" b="0"/>
                      <wp:wrapNone/>
                      <wp:docPr id="3888" name="Rectangle 3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1F2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4F33" id="Rectangle 3888" o:spid="_x0000_s1531" style="position:absolute;left:0;text-align:left;margin-left:102pt;margin-top:29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Z9uQEAAEs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qm1xVo5ZnNIP&#10;1I25wUhyyo5aCJnnm/WaQuyw7CU8wzmK6GbyswKbv0iLzEXj40VjOSfCMblerdsaJ8Hx6PZ6vUIf&#10;u1TvxQFi+ia9JdnpKSCUoiw7PMR0uvp2BesymNPz2Uvzbi5kbuqbN6g7L45IEXc0PaFRxk895UYH&#10;Siace0/j656BpMR8dyhsc3u9anBRSrBsmywKlABB7z5mmeOjx1XiCSjZB9DDiHiLRAUWTqwQO29X&#10;XomPcQH//g9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rdmWfbkBAABLAwAADgAAAAAAAAAAAAAAAAAuAgAAZHJzL2Uy&#10;b0RvYy54bWxQSwECLQAUAAYACAAAACEAtKJg5twAAAAKAQAADwAAAAAAAAAAAAAAAAATBAAAZHJz&#10;L2Rvd25yZXYueG1sUEsFBgAAAAAEAAQA8wAAABwFAAAAAA==&#10;" filled="f" stroked="f">
                      <v:textbox inset="2.16pt,1.44pt,0,1.44pt">
                        <w:txbxContent>
                          <w:p w14:paraId="6001F2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0000" behindDoc="0" locked="0" layoutInCell="1" allowOverlap="1" wp14:anchorId="222A0017" wp14:editId="40524766">
                      <wp:simplePos x="0" y="0"/>
                      <wp:positionH relativeFrom="column">
                        <wp:posOffset>1295400</wp:posOffset>
                      </wp:positionH>
                      <wp:positionV relativeFrom="paragraph">
                        <wp:posOffset>368300</wp:posOffset>
                      </wp:positionV>
                      <wp:extent cx="1003300" cy="762000"/>
                      <wp:effectExtent l="0" t="0" r="0" b="0"/>
                      <wp:wrapNone/>
                      <wp:docPr id="3887" name="Rectangle 3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2C3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A0017" id="Rectangle 3887" o:spid="_x0000_s1532" style="position:absolute;left:0;text-align:left;margin-left:102pt;margin-top:29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CT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tl1T4rnDKf1E&#10;3bjvrSLn7GCkVPN8Z73GmDose4qPcIkSujP5SYObv0iLTEXj01VjNWUiMLlZbdoaJyHwaH2zWaGP&#10;XarX4ggpf1XBkdlhFBBKUZYfv6d8vvpyBetmMOfnZy9P+6mQ+VzfvkDdB3lCirij+QGNtmFkVFgT&#10;KRlx7oym3wcOihL7zaOwzfpm1eCilGDZNi0uMJQAQe/fZrkXQ8BVEhkoOUQw/YB4i0QFFk6sELts&#10;17wSb+MC/vU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vLsJO6AQAASwMAAA4AAAAAAAAAAAAAAAAALgIAAGRycy9l&#10;Mm9Eb2MueG1sUEsBAi0AFAAGAAgAAAAhALSiYObcAAAACgEAAA8AAAAAAAAAAAAAAAAAFAQAAGRy&#10;cy9kb3ducmV2LnhtbFBLBQYAAAAABAAEAPMAAAAdBQAAAAA=&#10;" filled="f" stroked="f">
                      <v:textbox inset="2.16pt,1.44pt,0,1.44pt">
                        <w:txbxContent>
                          <w:p w14:paraId="53F2C3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1024" behindDoc="0" locked="0" layoutInCell="1" allowOverlap="1" wp14:anchorId="2F89F41D" wp14:editId="5A66D121">
                      <wp:simplePos x="0" y="0"/>
                      <wp:positionH relativeFrom="column">
                        <wp:posOffset>1295400</wp:posOffset>
                      </wp:positionH>
                      <wp:positionV relativeFrom="paragraph">
                        <wp:posOffset>368300</wp:posOffset>
                      </wp:positionV>
                      <wp:extent cx="1003300" cy="7620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DF5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9F41D" id="Rectangle 3886" o:spid="_x0000_s1533" style="position:absolute;left:0;text-align:left;margin-left:102pt;margin-top:29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km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tr2lxHOHU/qJ&#10;unHfW0XO2cFIqeb5znqNMXVY9hQf4RIldGfykwY3f5EWmYrGp6vGaspEYHKz2rQ1TkLg0fpms0If&#10;u1SvxRFS/qqCI7PDKCCUoiw/fk/5fPXlCtbNYM7Pz16e9lMh87lev0DdB3lCirij+QGNtmFkVFgT&#10;KRlx7oym3wcOihL7zaOwzfpm1eCilGDZNi0uMJQAQe/fZrkXQ8BVEhkoOUQw/YB4i0QFFk6sELts&#10;17wSb+MC/vU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o+mSa6AQAASwMAAA4AAAAAAAAAAAAAAAAALgIAAGRycy9l&#10;Mm9Eb2MueG1sUEsBAi0AFAAGAAgAAAAhALSiYObcAAAACgEAAA8AAAAAAAAAAAAAAAAAFAQAAGRy&#10;cy9kb3ducmV2LnhtbFBLBQYAAAAABAAEAPMAAAAdBQAAAAA=&#10;" filled="f" stroked="f">
                      <v:textbox inset="2.16pt,1.44pt,0,1.44pt">
                        <w:txbxContent>
                          <w:p w14:paraId="1CEDF5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2048" behindDoc="0" locked="0" layoutInCell="1" allowOverlap="1" wp14:anchorId="3571BB9A" wp14:editId="6736C9E6">
                      <wp:simplePos x="0" y="0"/>
                      <wp:positionH relativeFrom="column">
                        <wp:posOffset>1295400</wp:posOffset>
                      </wp:positionH>
                      <wp:positionV relativeFrom="paragraph">
                        <wp:posOffset>368300</wp:posOffset>
                      </wp:positionV>
                      <wp:extent cx="1003300" cy="762000"/>
                      <wp:effectExtent l="0" t="0" r="0" b="0"/>
                      <wp:wrapNone/>
                      <wp:docPr id="3885" name="Rectangle 3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373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1BB9A" id="Rectangle 3885" o:spid="_x0000_s1534"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PYugEAAEs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ZXbXtDiecOp/QD&#10;deO+t4qcsoORUs3znfUaY+qw7CU+wzlK6M7kJw1u/iItMhWNjxeN1ZSJwOR6tW5rnITAo9vr9Qp9&#10;7FK9F0dI+ZsKjswOo4BQirL88JDy6erbFaybwZyen7087aZC5qZu36DugjwiRdzR/IRG2zAyKqyJ&#10;lIw4d0bT656DosR+9yhsc3u9anBRSrBsmxYXGEqAoHcfs9yLIeAqiQyU7COYfkC8RaICCydWiJ23&#10;a16Jj3EB//4Pb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RLk9i6AQAASwMAAA4AAAAAAAAAAAAAAAAALgIAAGRycy9l&#10;Mm9Eb2MueG1sUEsBAi0AFAAGAAgAAAAhALSiYObcAAAACgEAAA8AAAAAAAAAAAAAAAAAFAQAAGRy&#10;cy9kb3ducmV2LnhtbFBLBQYAAAAABAAEAPMAAAAdBQAAAAA=&#10;" filled="f" stroked="f">
                      <v:textbox inset="2.16pt,1.44pt,0,1.44pt">
                        <w:txbxContent>
                          <w:p w14:paraId="0BD373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3072" behindDoc="0" locked="0" layoutInCell="1" allowOverlap="1" wp14:anchorId="3BEC7D48" wp14:editId="7A8F0F3D">
                      <wp:simplePos x="0" y="0"/>
                      <wp:positionH relativeFrom="column">
                        <wp:posOffset>1295400</wp:posOffset>
                      </wp:positionH>
                      <wp:positionV relativeFrom="paragraph">
                        <wp:posOffset>368300</wp:posOffset>
                      </wp:positionV>
                      <wp:extent cx="1003300" cy="762000"/>
                      <wp:effectExtent l="0" t="0" r="0" b="0"/>
                      <wp:wrapNone/>
                      <wp:docPr id="3884" name="Rectangle 3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1C1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C7D48" id="Rectangle 3884" o:spid="_x0000_s1535"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pt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tl1T4rnDKf1C&#10;3bjvrSLn7GCkVPN8Z73GmDose4wPcIkSujP5SYObv0iLTEXj01VjNWUiMLlZbdoaJyHw6Ga9WaGP&#10;XaqX4ggpf1PBkdlhFBBKUZYff6R8vvp8BetmMOfnZy9P+6mQ+VxvnqHugzwhRdzRfI9G2zAyKqyJ&#10;lIw4d0bTnwMHRYn97lHY5ma9anBRSrBsmxYXGEqAoPevs9yLIeAqiQyUHCKYfkC8RaICCydWiF22&#10;a16J13EB//IP7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W+um26AQAASwMAAA4AAAAAAAAAAAAAAAAALgIAAGRycy9l&#10;Mm9Eb2MueG1sUEsBAi0AFAAGAAgAAAAhALSiYObcAAAACgEAAA8AAAAAAAAAAAAAAAAAFAQAAGRy&#10;cy9kb3ducmV2LnhtbFBLBQYAAAAABAAEAPMAAAAdBQAAAAA=&#10;" filled="f" stroked="f">
                      <v:textbox inset="2.16pt,1.44pt,0,1.44pt">
                        <w:txbxContent>
                          <w:p w14:paraId="7F31C1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4096" behindDoc="0" locked="0" layoutInCell="1" allowOverlap="1" wp14:anchorId="5D48A06D" wp14:editId="463F6CCF">
                      <wp:simplePos x="0" y="0"/>
                      <wp:positionH relativeFrom="column">
                        <wp:posOffset>1295400</wp:posOffset>
                      </wp:positionH>
                      <wp:positionV relativeFrom="paragraph">
                        <wp:posOffset>368300</wp:posOffset>
                      </wp:positionV>
                      <wp:extent cx="1003300" cy="7620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CB9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8A06D" id="Rectangle 3883" o:spid="_x0000_s1536" style="position:absolute;left:0;text-align:left;margin-left:102pt;margin-top:29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FuwEAAEs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y2XddS4rjFLv1A&#10;37gbJkXO1dFIqXJ/s19ziD1eewqPcMkiLrP4RYPNX5RFluLx6eqxWhIRWNy0m67GTgjcur3ZtLhG&#10;lOr5coCYvihvSV4wCkilOMuP32I6H/17BO9lMufn8yot+6WI+bgusLm29/KEEnFG0wMGPfmZUTGZ&#10;QMmMfWc0/j5wUJRMXx0a29zetA0OSknWXdPhAENJkPT+ZZU7MXocJZGAkkMAM4zIt1hUaGHHirDL&#10;dOWReJkX8s//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Qs/DFuwEAAEsDAAAOAAAAAAAAAAAAAAAAAC4CAABkcnMv&#10;ZTJvRG9jLnhtbFBLAQItABQABgAIAAAAIQC0omDm3AAAAAoBAAAPAAAAAAAAAAAAAAAAABUEAABk&#10;cnMvZG93bnJldi54bWxQSwUGAAAAAAQABADzAAAAHgUAAAAA&#10;" filled="f" stroked="f">
                      <v:textbox inset="2.16pt,1.44pt,0,1.44pt">
                        <w:txbxContent>
                          <w:p w14:paraId="672CB9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5120" behindDoc="0" locked="0" layoutInCell="1" allowOverlap="1" wp14:anchorId="0A3E1AAB" wp14:editId="0B91C0F4">
                      <wp:simplePos x="0" y="0"/>
                      <wp:positionH relativeFrom="column">
                        <wp:posOffset>1295400</wp:posOffset>
                      </wp:positionH>
                      <wp:positionV relativeFrom="paragraph">
                        <wp:posOffset>368300</wp:posOffset>
                      </wp:positionV>
                      <wp:extent cx="1003300" cy="762000"/>
                      <wp:effectExtent l="0" t="0" r="0" b="0"/>
                      <wp:wrapNone/>
                      <wp:docPr id="3882" name="Rectangle 3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2EB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1AAB" id="Rectangle 3882" o:spid="_x0000_s1537"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lw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qm0bShy3OKWf&#10;qBt3/ajIKTsYKVWeb9ZrCrHDsufwBOcoopvJzxps/iItMheNjxeN1ZyIwOR6tW5rnITAo5ur9Qp9&#10;7FK9FgeI6ZvylmSHUUAoRVl++BHT6erfK1iXwZyez16ad3Mhc728QN15eUSKuKPpEY0e/cSoGE2g&#10;ZMK5Mxpf9hwUJeN3h8I2N1cr1CGVYNk2LS4wlABB795muRODx1USCSjZBzD9gHjLuwUWTqwQO29X&#10;Xom3cQH/+g9s/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sUbZcLkBAABLAwAADgAAAAAAAAAAAAAAAAAuAgAAZHJzL2Uy&#10;b0RvYy54bWxQSwECLQAUAAYACAAAACEAtKJg5twAAAAKAQAADwAAAAAAAAAAAAAAAAATBAAAZHJz&#10;L2Rvd25yZXYueG1sUEsFBgAAAAAEAAQA8wAAABwFAAAAAA==&#10;" filled="f" stroked="f">
                      <v:textbox inset="2.16pt,1.44pt,0,1.44pt">
                        <w:txbxContent>
                          <w:p w14:paraId="4FE2EB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6144" behindDoc="0" locked="0" layoutInCell="1" allowOverlap="1" wp14:anchorId="71A41845" wp14:editId="3F4401C8">
                      <wp:simplePos x="0" y="0"/>
                      <wp:positionH relativeFrom="column">
                        <wp:posOffset>1295400</wp:posOffset>
                      </wp:positionH>
                      <wp:positionV relativeFrom="paragraph">
                        <wp:posOffset>368300</wp:posOffset>
                      </wp:positionV>
                      <wp:extent cx="1003300" cy="762000"/>
                      <wp:effectExtent l="0" t="0" r="0" b="0"/>
                      <wp:wrapNone/>
                      <wp:docPr id="3881" name="Rectangle 3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123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41845" id="Rectangle 3881" o:spid="_x0000_s1538" style="position:absolute;left:0;text-align:left;margin-left:102pt;margin-top:29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J0ugEAAEs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i66xpKPHc4pR+o&#10;G/eDVeScHY2UapnvotcUU49lT/ERLlFCdyE/a3DLF2mRuWh8umqs5kwEJjfrTVfjJAQe3d5s1uhj&#10;l+q1OELKX1RwZHEYBYRSlOXHbymfr75cwboFzPn5xcvzfi5kPjbtC9R9kCekiDuaH9BoGyZGhTWR&#10;kgnnzmj6deCgKLFfPQrb3t6sW1yUEjRd2+ECQwkQ9P5tlnsxBlwlkYGSQwQzjIi3SFRg4cQKsct2&#10;LSvxNi7gX/+B3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Nf0nS6AQAASwMAAA4AAAAAAAAAAAAAAAAALgIAAGRycy9l&#10;Mm9Eb2MueG1sUEsBAi0AFAAGAAgAAAAhALSiYObcAAAACgEAAA8AAAAAAAAAAAAAAAAAFAQAAGRy&#10;cy9kb3ducmV2LnhtbFBLBQYAAAAABAAEAPMAAAAdBQAAAAA=&#10;" filled="f" stroked="f">
                      <v:textbox inset="2.16pt,1.44pt,0,1.44pt">
                        <w:txbxContent>
                          <w:p w14:paraId="2B4123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7168" behindDoc="0" locked="0" layoutInCell="1" allowOverlap="1" wp14:anchorId="2F053318" wp14:editId="7585E699">
                      <wp:simplePos x="0" y="0"/>
                      <wp:positionH relativeFrom="column">
                        <wp:posOffset>1295400</wp:posOffset>
                      </wp:positionH>
                      <wp:positionV relativeFrom="paragraph">
                        <wp:posOffset>368300</wp:posOffset>
                      </wp:positionV>
                      <wp:extent cx="1003300" cy="7620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A95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53318" id="Rectangle 3880" o:spid="_x0000_s1539" style="position:absolute;left:0;text-align:left;margin-left:102pt;margin-top:29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Kq+8G6AQAASwMAAA4AAAAAAAAAAAAAAAAALgIAAGRycy9l&#10;Mm9Eb2MueG1sUEsBAi0AFAAGAAgAAAAhALSiYObcAAAACgEAAA8AAAAAAAAAAAAAAAAAFAQAAGRy&#10;cy9kb3ducmV2LnhtbFBLBQYAAAAABAAEAPMAAAAdBQAAAAA=&#10;" filled="f" stroked="f">
                      <v:textbox inset="2.16pt,1.44pt,0,1.44pt">
                        <w:txbxContent>
                          <w:p w14:paraId="5B1A95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8192" behindDoc="0" locked="0" layoutInCell="1" allowOverlap="1" wp14:anchorId="2CEC7558" wp14:editId="065E6AE4">
                      <wp:simplePos x="0" y="0"/>
                      <wp:positionH relativeFrom="column">
                        <wp:posOffset>1295400</wp:posOffset>
                      </wp:positionH>
                      <wp:positionV relativeFrom="paragraph">
                        <wp:posOffset>368300</wp:posOffset>
                      </wp:positionV>
                      <wp:extent cx="1003300" cy="762000"/>
                      <wp:effectExtent l="0" t="0" r="0" b="0"/>
                      <wp:wrapNone/>
                      <wp:docPr id="3879" name="Rectangle 3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6DC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C7558" id="Rectangle 3879" o:spid="_x0000_s1540"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YEugEAAEs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q3azpcRxi1P6&#10;gbpxNxhJLtlR973M8816TSF2WPYUHuEaRXQz+VmBzV+kReai8fmmsZwTEZjcrrZtjZMQeLRZb1fo&#10;Y5fqtThATF+ktyQ7jAJCKcry07eYLldfrmBdBnN5PntpPsyFzMfl+gXqwfdnpIg7mh7QKOMnRoXR&#10;gZIJ585o/HXkICkxXx0K22zWqwYXpQTLtmlxgaEECPrwNsudGD2ukkhAyTGAHkbEWyQqsHBihdh1&#10;u/JKvI0L+N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Z9dgS6AQAASwMAAA4AAAAAAAAAAAAAAAAALgIAAGRycy9l&#10;Mm9Eb2MueG1sUEsBAi0AFAAGAAgAAAAhALSiYObcAAAACgEAAA8AAAAAAAAAAAAAAAAAFAQAAGRy&#10;cy9kb3ducmV2LnhtbFBLBQYAAAAABAAEAPMAAAAdBQAAAAA=&#10;" filled="f" stroked="f">
                      <v:textbox inset="2.16pt,1.44pt,0,1.44pt">
                        <w:txbxContent>
                          <w:p w14:paraId="6536DC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09216" behindDoc="0" locked="0" layoutInCell="1" allowOverlap="1" wp14:anchorId="6F376FF6" wp14:editId="3CCF26FB">
                      <wp:simplePos x="0" y="0"/>
                      <wp:positionH relativeFrom="column">
                        <wp:posOffset>1295400</wp:posOffset>
                      </wp:positionH>
                      <wp:positionV relativeFrom="paragraph">
                        <wp:posOffset>368300</wp:posOffset>
                      </wp:positionV>
                      <wp:extent cx="1003300" cy="762000"/>
                      <wp:effectExtent l="0" t="0" r="0" b="0"/>
                      <wp:wrapNone/>
                      <wp:docPr id="3878" name="Rectangle 3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DCB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6FF6" id="Rectangle 3878" o:spid="_x0000_s1541" style="position:absolute;left:0;text-align:left;margin-left:102pt;margin-top:29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x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Rpn5bnDKf1E&#10;3bjvrSLn7GCkVPN8Z73GmDose4qPcIkSujP5SYObv0iLTEXj01VjNWUiMLlZbdoaJyHwaH2zWaGP&#10;XarX4ggpf1XBkdlhFBBKUZYfv6d8vvpyBetmMOfnZy9P+6mQuV3evkDdB3lCirij+QGNtmFkVFgT&#10;KRlx7oym3wcOihL7zaOwzfpm1eCilGDZNi2KAiVA0Pu3We7FEHCVRAZKDhFMPyDeIlGBhRMrxC7b&#10;Na/E27iAf/0H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eIX7G6AQAASwMAAA4AAAAAAAAAAAAAAAAALgIAAGRycy9l&#10;Mm9Eb2MueG1sUEsBAi0AFAAGAAgAAAAhALSiYObcAAAACgEAAA8AAAAAAAAAAAAAAAAAFAQAAGRy&#10;cy9kb3ducmV2LnhtbFBLBQYAAAAABAAEAPMAAAAdBQAAAAA=&#10;" filled="f" stroked="f">
                      <v:textbox inset="2.16pt,1.44pt,0,1.44pt">
                        <w:txbxContent>
                          <w:p w14:paraId="042DCB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0240" behindDoc="0" locked="0" layoutInCell="1" allowOverlap="1" wp14:anchorId="72173356" wp14:editId="7F19675E">
                      <wp:simplePos x="0" y="0"/>
                      <wp:positionH relativeFrom="column">
                        <wp:posOffset>1295400</wp:posOffset>
                      </wp:positionH>
                      <wp:positionV relativeFrom="paragraph">
                        <wp:posOffset>368300</wp:posOffset>
                      </wp:positionV>
                      <wp:extent cx="1003300" cy="7620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FD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3356" id="Rectangle 3877" o:spid="_x0000_s1542" style="position:absolute;left:0;text-align:left;margin-left:102pt;margin-top:29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lf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ql2vKXHc4pR+&#10;om7cDUaSc3bUfS/zfLNeU4gdlj2FR7hEEd1MflZg8xdpkblofLpqLOdEBCY3q01b4yQEHq1vNiv0&#10;sUv1Whwgpq/SW5IdRgGhFGX58XtM56svV7Augzk/n7007+dC5vPy9gXq3vcnpIg7mh7QKOMnRoXR&#10;gZIJ585o/H3gICkx3xwK26xvVg0uSgmWbdPiAkMJEPT+bZY7MXpcJZGAkkMAPYyIt0hUYOHECrHL&#10;duWVeBsX8K//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BmnlfuwEAAEsDAAAOAAAAAAAAAAAAAAAAAC4CAABkcnMv&#10;ZTJvRG9jLnhtbFBLAQItABQABgAIAAAAIQC0omDm3AAAAAoBAAAPAAAAAAAAAAAAAAAAABUEAABk&#10;cnMvZG93bnJldi54bWxQSwUGAAAAAAQABADzAAAAHgUAAAAA&#10;" filled="f" stroked="f">
                      <v:textbox inset="2.16pt,1.44pt,0,1.44pt">
                        <w:txbxContent>
                          <w:p w14:paraId="5AFFD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1264" behindDoc="0" locked="0" layoutInCell="1" allowOverlap="1" wp14:anchorId="0C9F8E8B" wp14:editId="602C14AE">
                      <wp:simplePos x="0" y="0"/>
                      <wp:positionH relativeFrom="column">
                        <wp:posOffset>1295400</wp:posOffset>
                      </wp:positionH>
                      <wp:positionV relativeFrom="paragraph">
                        <wp:posOffset>368300</wp:posOffset>
                      </wp:positionV>
                      <wp:extent cx="1003300" cy="762000"/>
                      <wp:effectExtent l="0" t="0" r="0" b="0"/>
                      <wp:wrapNone/>
                      <wp:docPr id="3876" name="Rectangle 3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D06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F8E8B" id="Rectangle 3876" o:spid="_x0000_s1543"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Dq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ql3fUuK4xSn9&#10;RN24G4wk5+yo+17m+Wa9phA7LHsKj3CJIrqZ/KzA5i/SInPR+HTVWM6JCExuVpu2xkkIPFrfbFbo&#10;Y5fqtThATF+ltyQ7jAJCKcry4/eYzldfrmBdBnN+Pntp3s+FzOfl+gXq3vcnpIg7mh7QKOMnRoXR&#10;gZIJ585o/H3gICkx3xwK26xvVg0uSgmWbdPiAkMJEPT+bZY7MXpcJZGAkkMAPYyIt0hUYOHECrHL&#10;duWVeBsX8K//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gb1DquwEAAEsDAAAOAAAAAAAAAAAAAAAAAC4CAABkcnMv&#10;ZTJvRG9jLnhtbFBLAQItABQABgAIAAAAIQC0omDm3AAAAAoBAAAPAAAAAAAAAAAAAAAAABUEAABk&#10;cnMvZG93bnJldi54bWxQSwUGAAAAAAQABADzAAAAHgUAAAAA&#10;" filled="f" stroked="f">
                      <v:textbox inset="2.16pt,1.44pt,0,1.44pt">
                        <w:txbxContent>
                          <w:p w14:paraId="03AD06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2288" behindDoc="0" locked="0" layoutInCell="1" allowOverlap="1" wp14:anchorId="16223B2B" wp14:editId="3A449FF0">
                      <wp:simplePos x="0" y="0"/>
                      <wp:positionH relativeFrom="column">
                        <wp:posOffset>1295400</wp:posOffset>
                      </wp:positionH>
                      <wp:positionV relativeFrom="paragraph">
                        <wp:posOffset>368300</wp:posOffset>
                      </wp:positionV>
                      <wp:extent cx="1003300" cy="762000"/>
                      <wp:effectExtent l="0" t="0" r="0" b="0"/>
                      <wp:wrapNone/>
                      <wp:docPr id="3875" name="Rectangle 3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81D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23B2B" id="Rectangle 3875" o:spid="_x0000_s1544" style="position:absolute;left:0;text-align:left;margin-left:102pt;margin-top:29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oU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fqWEs8dTukn&#10;6sZ9bxU5ZwcjpZrnO+s1xtRh2VN8hEuU0J3JTxrc/EVaZCoan64aqykTgcnNatPWOAmBR+ubzQp9&#10;7FK9FkdI+asKjswOo4BQirL8+D3l89WXK1g3gzk/P3t52k+FzO2yfYG6D/KEFHFH8wMabcPIqLAm&#10;UjLi3BlNvw8cFCX2m0dhm/XN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4aWhS6AQAASwMAAA4AAAAAAAAAAAAAAAAALgIAAGRycy9l&#10;Mm9Eb2MueG1sUEsBAi0AFAAGAAgAAAAhALSiYObcAAAACgEAAA8AAAAAAAAAAAAAAAAAFAQAAGRy&#10;cy9kb3ducmV2LnhtbFBLBQYAAAAABAAEAPMAAAAdBQAAAAA=&#10;" filled="f" stroked="f">
                      <v:textbox inset="2.16pt,1.44pt,0,1.44pt">
                        <w:txbxContent>
                          <w:p w14:paraId="32481D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3312" behindDoc="0" locked="0" layoutInCell="1" allowOverlap="1" wp14:anchorId="75B88051" wp14:editId="421FA43A">
                      <wp:simplePos x="0" y="0"/>
                      <wp:positionH relativeFrom="column">
                        <wp:posOffset>1295400</wp:posOffset>
                      </wp:positionH>
                      <wp:positionV relativeFrom="paragraph">
                        <wp:posOffset>368300</wp:posOffset>
                      </wp:positionV>
                      <wp:extent cx="10033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B74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88051" id="Rectangle 3874" o:spid="_x0000_s1545" style="position:absolute;left:0;text-align:left;margin-left:102pt;margin-top:29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OhugEAAEs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q3azpsRxi1P6&#10;gbpxNxhJLtlR973M8816TSF2WPYUHuEaRXQz+VmBzV+kReai8fmmsZwTEZjcrrZtjZMQeLRZb1fo&#10;Y5fqtThATF+ktyQ7jAJCKcry07eYLldfrmBdBnN5PntpPsyFzMfl9gXqwfdnpIg7mh7QKOMnRoXR&#10;gZIJ585o/HXkICkxXx0K22zWqwYXpQTLtmlxgaEECPrwNsudGD2ukkhAyTGAHkbEWyQqsHBihdh1&#10;u/JKvI0L+N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vc6G6AQAASwMAAA4AAAAAAAAAAAAAAAAALgIAAGRycy9l&#10;Mm9Eb2MueG1sUEsBAi0AFAAGAAgAAAAhALSiYObcAAAACgEAAA8AAAAAAAAAAAAAAAAAFAQAAGRy&#10;cy9kb3ducmV2LnhtbFBLBQYAAAAABAAEAPMAAAAdBQAAAAA=&#10;" filled="f" stroked="f">
                      <v:textbox inset="2.16pt,1.44pt,0,1.44pt">
                        <w:txbxContent>
                          <w:p w14:paraId="3ABB74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4336" behindDoc="0" locked="0" layoutInCell="1" allowOverlap="1" wp14:anchorId="52EC2833" wp14:editId="48CF1248">
                      <wp:simplePos x="0" y="0"/>
                      <wp:positionH relativeFrom="column">
                        <wp:posOffset>1295400</wp:posOffset>
                      </wp:positionH>
                      <wp:positionV relativeFrom="paragraph">
                        <wp:posOffset>368300</wp:posOffset>
                      </wp:positionV>
                      <wp:extent cx="10033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F63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C2833" id="Rectangle 3873" o:spid="_x0000_s1546"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xoVq6AQAASwMAAA4AAAAAAAAAAAAAAAAALgIAAGRycy9l&#10;Mm9Eb2MueG1sUEsBAi0AFAAGAAgAAAAhALSiYObcAAAACgEAAA8AAAAAAAAAAAAAAAAAFAQAAGRy&#10;cy9kb3ducmV2LnhtbFBLBQYAAAAABAAEAPMAAAAdBQAAAAA=&#10;" filled="f" stroked="f">
                      <v:textbox inset="2.16pt,1.44pt,0,1.44pt">
                        <w:txbxContent>
                          <w:p w14:paraId="74EF63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5360" behindDoc="0" locked="0" layoutInCell="1" allowOverlap="1" wp14:anchorId="4AFD2142" wp14:editId="6BF1B74B">
                      <wp:simplePos x="0" y="0"/>
                      <wp:positionH relativeFrom="column">
                        <wp:posOffset>1295400</wp:posOffset>
                      </wp:positionH>
                      <wp:positionV relativeFrom="paragraph">
                        <wp:posOffset>368300</wp:posOffset>
                      </wp:positionV>
                      <wp:extent cx="1003300" cy="762000"/>
                      <wp:effectExtent l="0" t="0" r="0" b="0"/>
                      <wp:wrapNone/>
                      <wp:docPr id="3872" name="Rectangle 3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235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D2142" id="Rectangle 3872" o:spid="_x0000_s1547"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jvuQEAAEs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ZX7bqhxHOHU/qO&#10;unHfW0XO2cFIqeb5znqNMXVY9hKf4RIldGfykwY3f5EWmYrGp6vGaspEYHKz2rQ1TkLg0fpms0If&#10;u1SvxRFS/qqCI7PDKCCUoiw/PqR8vvrnCtbNYM7Pz16e9lMhc9tcoe6DPCFF3NH8hEbbMDIqrImU&#10;jDh3RtOvAwdFif3mUdhmfbNCHXIJlm3T4gJDCRD0/m2WezEEXCWRgZJDBNMPiLe8W2DhxAqxy3bN&#10;K/E2LuBf/4Hdb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BoSI77kBAABLAwAADgAAAAAAAAAAAAAAAAAuAgAAZHJzL2Uy&#10;b0RvYy54bWxQSwECLQAUAAYACAAAACEAtKJg5twAAAAKAQAADwAAAAAAAAAAAAAAAAATBAAAZHJz&#10;L2Rvd25yZXYueG1sUEsFBgAAAAAEAAQA8wAAABwFAAAAAA==&#10;" filled="f" stroked="f">
                      <v:textbox inset="2.16pt,1.44pt,0,1.44pt">
                        <w:txbxContent>
                          <w:p w14:paraId="74E235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6384" behindDoc="0" locked="0" layoutInCell="1" allowOverlap="1" wp14:anchorId="33119BAD" wp14:editId="458E172F">
                      <wp:simplePos x="0" y="0"/>
                      <wp:positionH relativeFrom="column">
                        <wp:posOffset>1295400</wp:posOffset>
                      </wp:positionH>
                      <wp:positionV relativeFrom="paragraph">
                        <wp:posOffset>368300</wp:posOffset>
                      </wp:positionV>
                      <wp:extent cx="1003300" cy="7620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539E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9BAD" id="Rectangle 3871" o:spid="_x0000_s1548"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Pr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dr2kxHOHU/qF&#10;unHfW0XO2cFIqeb5znqNMXVY9hgf4BIldGfykwY3f5EWmYrGp6vGaspEYHKz2rQ1TkLg0fpms0If&#10;u1QvxRFS/qaCI7PDKCCUoiw//kj5fPX5CtbNYM7Pz16e9lMh87lpnqHugzwhRdzRfI9G2zAyKqyJ&#10;lIw4d0bTnwMHRYn97lHYZn2zanBRSrBsmxYXGEqAoPevs9yLIeAqiQyUHCKYfkC8RaICCydWiF22&#10;a16J13EB//IP7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Sdg+u6AQAASwMAAA4AAAAAAAAAAAAAAAAALgIAAGRycy9l&#10;Mm9Eb2MueG1sUEsBAi0AFAAGAAgAAAAhALSiYObcAAAACgEAAA8AAAAAAAAAAAAAAAAAFAQAAGRy&#10;cy9kb3ducmV2LnhtbFBLBQYAAAAABAAEAPMAAAAdBQAAAAA=&#10;" filled="f" stroked="f">
                      <v:textbox inset="2.16pt,1.44pt,0,1.44pt">
                        <w:txbxContent>
                          <w:p w14:paraId="681539E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7408" behindDoc="0" locked="0" layoutInCell="1" allowOverlap="1" wp14:anchorId="771C5005" wp14:editId="1436C9E1">
                      <wp:simplePos x="0" y="0"/>
                      <wp:positionH relativeFrom="column">
                        <wp:posOffset>1295400</wp:posOffset>
                      </wp:positionH>
                      <wp:positionV relativeFrom="paragraph">
                        <wp:posOffset>368300</wp:posOffset>
                      </wp:positionV>
                      <wp:extent cx="1003300" cy="762000"/>
                      <wp:effectExtent l="0" t="0" r="0" b="0"/>
                      <wp:wrapNone/>
                      <wp:docPr id="3870" name="Rectangle 3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71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C5005" id="Rectangle 3870" o:spid="_x0000_s1549"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peugEAAEs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2aFAllmcEp/&#10;UDdmBy3IKTuqvhdpvkmvyYcWyx79A5yjgG4iP0sw6Yu0yJw1Pl40FnMkHJPret2U+BDHo9XVukYf&#10;uxSvxR5C/CmcIcnpKCCUrCw7/A7xdPXlCtYlMKfnkxfn3ZzJXFf1C9Sd649IEXc03qOR2k0d5Vp5&#10;Siace0fD3z0DQYn+ZVHYanVVV7goOVg2VYMLDDlA0Lu3WWb56HCVeARK9h7UMCLeLFGGhRPLxM7b&#10;lVbibZzBv/4D23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Voql66AQAASwMAAA4AAAAAAAAAAAAAAAAALgIAAGRycy9l&#10;Mm9Eb2MueG1sUEsBAi0AFAAGAAgAAAAhALSiYObcAAAACgEAAA8AAAAAAAAAAAAAAAAAFAQAAGRy&#10;cy9kb3ducmV2LnhtbFBLBQYAAAAABAAEAPMAAAAdBQAAAAA=&#10;" filled="f" stroked="f">
                      <v:textbox inset="2.16pt,1.44pt,0,1.44pt">
                        <w:txbxContent>
                          <w:p w14:paraId="06771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8432" behindDoc="0" locked="0" layoutInCell="1" allowOverlap="1" wp14:anchorId="14EB6C2C" wp14:editId="26A186A3">
                      <wp:simplePos x="0" y="0"/>
                      <wp:positionH relativeFrom="column">
                        <wp:posOffset>1295400</wp:posOffset>
                      </wp:positionH>
                      <wp:positionV relativeFrom="paragraph">
                        <wp:posOffset>368300</wp:posOffset>
                      </wp:positionV>
                      <wp:extent cx="1003300" cy="762000"/>
                      <wp:effectExtent l="0" t="0" r="0" b="0"/>
                      <wp:wrapNone/>
                      <wp:docPr id="3869" name="Rectangle 3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6D0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B6C2C" id="Rectangle 3869" o:spid="_x0000_s1550"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5t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9mZDiecOp/QT&#10;deO+t4qcs4ORUs3znfUaY+qw7Ck+wiVK6M7kJw1u/iItMhWNT1eN1ZSJwORmtWlrnITAo9v1ZoU+&#10;dqleiyOk/FUFR2aHUUAoRVl+/J7y+erLFaybwZyfn7087adC5nOzfo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CW7m26AQAASwMAAA4AAAAAAAAAAAAAAAAALgIAAGRycy9l&#10;Mm9Eb2MueG1sUEsBAi0AFAAGAAgAAAAhALSiYObcAAAACgEAAA8AAAAAAAAAAAAAAAAAFAQAAGRy&#10;cy9kb3ducmV2LnhtbFBLBQYAAAAABAAEAPMAAAAdBQAAAAA=&#10;" filled="f" stroked="f">
                      <v:textbox inset="2.16pt,1.44pt,0,1.44pt">
                        <w:txbxContent>
                          <w:p w14:paraId="1506D0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19456" behindDoc="0" locked="0" layoutInCell="1" allowOverlap="1" wp14:anchorId="1DB6ECF7" wp14:editId="0DAD79BA">
                      <wp:simplePos x="0" y="0"/>
                      <wp:positionH relativeFrom="column">
                        <wp:posOffset>1295400</wp:posOffset>
                      </wp:positionH>
                      <wp:positionV relativeFrom="paragraph">
                        <wp:posOffset>368300</wp:posOffset>
                      </wp:positionV>
                      <wp:extent cx="10033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97D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6ECF7" id="Rectangle 3868" o:spid="_x0000_s1551"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fY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TV3uGsPHc4pR+o&#10;G/e9VeSUHYyUap7vrNcYU4dlL/EZzlFCdyY/aXDzF2mRqWh8vGispkwEJterdVvjJAQe3d+sV+hj&#10;l+q9OELKX1RwZHYYBYRSlOWHbymfrr5dwboZzOn52cvTbipkbpvbN6i7II9IEXc0P6HRNoyMCmsi&#10;JSPOndH0a89BUWK/ehS2ub9ZNbgoJVi2TYuiQAkQ9O5jlnsxBFwlkYGSfQTTD4i3SFRg4cQKsfN2&#10;zSvxMS7g3/+B7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Fjx9i6AQAASwMAAA4AAAAAAAAAAAAAAAAALgIAAGRycy9l&#10;Mm9Eb2MueG1sUEsBAi0AFAAGAAgAAAAhALSiYObcAAAACgEAAA8AAAAAAAAAAAAAAAAAFAQAAGRy&#10;cy9kb3ducmV2LnhtbFBLBQYAAAAABAAEAPMAAAAdBQAAAAA=&#10;" filled="f" stroked="f">
                      <v:textbox inset="2.16pt,1.44pt,0,1.44pt">
                        <w:txbxContent>
                          <w:p w14:paraId="28197D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0480" behindDoc="0" locked="0" layoutInCell="1" allowOverlap="1" wp14:anchorId="53239EAC" wp14:editId="188B1EFA">
                      <wp:simplePos x="0" y="0"/>
                      <wp:positionH relativeFrom="column">
                        <wp:posOffset>1295400</wp:posOffset>
                      </wp:positionH>
                      <wp:positionV relativeFrom="paragraph">
                        <wp:posOffset>368300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5EC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39EAC" id="Rectangle 3867" o:spid="_x0000_s1552"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E2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ql1vKHHM4pS+&#10;o27MDUaSS3bUQsg836zXFGKHZc/hCa5RRDeTnxXY/EVaZC4an28ayzkRjsntatvWOAmOR5u77Qp9&#10;7FK9FgeI6bP0lmSnp4BQirLs9DWmy9WXK1iXwVyez16aD3Mh87FZv0A9eHFGirij6RGNMn7qKTc6&#10;UDLh3Hsafx0ZSErMF4fCNpu7VYOLUoJl27S4wFACBH14m2WOjx5XiSeg5BhADyPiLRIVWDixQuy6&#10;XXkl3sYF/Os/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x4Ta6AQAASwMAAA4AAAAAAAAAAAAAAAAALgIAAGRycy9l&#10;Mm9Eb2MueG1sUEsBAi0AFAAGAAgAAAAhALSiYObcAAAACgEAAA8AAAAAAAAAAAAAAAAAFAQAAGRy&#10;cy9kb3ducmV2LnhtbFBLBQYAAAAABAAEAPMAAAAdBQAAAAA=&#10;" filled="f" stroked="f">
                      <v:textbox inset="2.16pt,1.44pt,0,1.44pt">
                        <w:txbxContent>
                          <w:p w14:paraId="11D5EC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1504" behindDoc="0" locked="0" layoutInCell="1" allowOverlap="1" wp14:anchorId="2C302547" wp14:editId="4E12E112">
                      <wp:simplePos x="0" y="0"/>
                      <wp:positionH relativeFrom="column">
                        <wp:posOffset>1295400</wp:posOffset>
                      </wp:positionH>
                      <wp:positionV relativeFrom="paragraph">
                        <wp:posOffset>368300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11D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02547" id="Rectangle 3866" o:spid="_x0000_s1553"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iD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ql2vKXHM4pS+&#10;o27MDUaSS3bUQsg836zXFGKHZc/hCa5RRDeTnxXY/EVaZC4an28ayzkRjsntatvWOAmOR5u77Qp9&#10;7FK9FgeI6bP0lmSnp4BQirLs9DWmy9WXK1iXwVyez16aD3Mh87HZvEA9eHFGirij6RGNMn7qKTc6&#10;UDLh3Hsafx0ZSErMF4fCNpu7VYOLUoJl27S4wFACBH14m2WOjx5XiSeg5BhADyPiLRIVWDixQuy6&#10;XXkl3sYF/Os/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aEyIO6AQAASwMAAA4AAAAAAAAAAAAAAAAALgIAAGRycy9l&#10;Mm9Eb2MueG1sUEsBAi0AFAAGAAgAAAAhALSiYObcAAAACgEAAA8AAAAAAAAAAAAAAAAAFAQAAGRy&#10;cy9kb3ducmV2LnhtbFBLBQYAAAAABAAEAPMAAAAdBQAAAAA=&#10;" filled="f" stroked="f">
                      <v:textbox inset="2.16pt,1.44pt,0,1.44pt">
                        <w:txbxContent>
                          <w:p w14:paraId="12011D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2528" behindDoc="0" locked="0" layoutInCell="1" allowOverlap="1" wp14:anchorId="455145EE" wp14:editId="59F4A5DC">
                      <wp:simplePos x="0" y="0"/>
                      <wp:positionH relativeFrom="column">
                        <wp:posOffset>1295400</wp:posOffset>
                      </wp:positionH>
                      <wp:positionV relativeFrom="paragraph">
                        <wp:posOffset>368300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5C8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145EE" id="Rectangle 3865" o:spid="_x0000_s1554"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J9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TV3t1S4rnDKf1A&#10;3bjvrSKn7GCkVPN8Z73GmDose4nPcI4SujP5SYObv0iLTEXj40VjNWUiMLlerdsaJyHw6P5mvUIf&#10;u1TvxRFS/qKCI7PDKCCUoiw/fEv5dPXtCtbNYE7Pz16edlMhc9u0b1B3QR6RIu5ofkKjbRgZFdZE&#10;SkacO6Pp156DosR+9Shsc3+zanBRSrBsmxYXGEqAoHcfs9yLIeAqiQyU7COYfkC8RaICCydWiJ23&#10;a16Jj3EB//4Pb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jxwn26AQAASwMAAA4AAAAAAAAAAAAAAAAALgIAAGRycy9l&#10;Mm9Eb2MueG1sUEsBAi0AFAAGAAgAAAAhALSiYObcAAAACgEAAA8AAAAAAAAAAAAAAAAAFAQAAGRy&#10;cy9kb3ducmV2LnhtbFBLBQYAAAAABAAEAPMAAAAdBQAAAAA=&#10;" filled="f" stroked="f">
                      <v:textbox inset="2.16pt,1.44pt,0,1.44pt">
                        <w:txbxContent>
                          <w:p w14:paraId="1D05C8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3552" behindDoc="0" locked="0" layoutInCell="1" allowOverlap="1" wp14:anchorId="198BC011" wp14:editId="2154092B">
                      <wp:simplePos x="0" y="0"/>
                      <wp:positionH relativeFrom="column">
                        <wp:posOffset>1295400</wp:posOffset>
                      </wp:positionH>
                      <wp:positionV relativeFrom="paragraph">
                        <wp:posOffset>368300</wp:posOffset>
                      </wp:positionV>
                      <wp:extent cx="1003300" cy="762000"/>
                      <wp:effectExtent l="0" t="0" r="0" b="0"/>
                      <wp:wrapNone/>
                      <wp:docPr id="3864" name="Rectangle 3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D27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BC011" id="Rectangle 3864" o:spid="_x0000_s1555"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vI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9mZNiecOp/QT&#10;deO+t4qcs4ORUs3znfUaY+qw7Ck+wiVK6M7kJw1u/iItMhWNT1eN1ZSJwORmtWlrnITAo9v1ZoU+&#10;dqleiyOk/FUFR2aHUUAoRVl+/J7y+erLFaybwZyfn7087adC5nOze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kE68i6AQAASwMAAA4AAAAAAAAAAAAAAAAALgIAAGRycy9l&#10;Mm9Eb2MueG1sUEsBAi0AFAAGAAgAAAAhALSiYObcAAAACgEAAA8AAAAAAAAAAAAAAAAAFAQAAGRy&#10;cy9kb3ducmV2LnhtbFBLBQYAAAAABAAEAPMAAAAdBQAAAAA=&#10;" filled="f" stroked="f">
                      <v:textbox inset="2.16pt,1.44pt,0,1.44pt">
                        <w:txbxContent>
                          <w:p w14:paraId="656D27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4576" behindDoc="0" locked="0" layoutInCell="1" allowOverlap="1" wp14:anchorId="2FF08AEB" wp14:editId="3A0E1A1C">
                      <wp:simplePos x="0" y="0"/>
                      <wp:positionH relativeFrom="column">
                        <wp:posOffset>1295400</wp:posOffset>
                      </wp:positionH>
                      <wp:positionV relativeFrom="paragraph">
                        <wp:posOffset>368300</wp:posOffset>
                      </wp:positionV>
                      <wp:extent cx="1003300" cy="7620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0AB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08AEB" id="Rectangle 3863" o:spid="_x0000_s1556"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FgugEAAEs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Db7ralxDGLXfqO&#10;vjE3GknO1UkLIXN/s19ziD1eew5PcMkiLrP4RYHNX5RFluLx6eqxXBLhWNy0m67GTnDcurvZtLhG&#10;lOr1coCYPktvSV4MFJBKcZYdv8Z0PvpyBO9lMufn8yot+6WI+dgW2Fzbe3FCiTij6RGDMn4eKDc6&#10;UDJj3wcafx0YSErMF4fGNnc3bYODUpJ113Q4wFASJL1/W2WOTx5HiSeg5BBAjxPyLRYVWtixIuwy&#10;XXkk3uaF/Os/sPs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wJoWC6AQAASwMAAA4AAAAAAAAAAAAAAAAALgIAAGRycy9l&#10;Mm9Eb2MueG1sUEsBAi0AFAAGAAgAAAAhALSiYObcAAAACgEAAA8AAAAAAAAAAAAAAAAAFAQAAGRy&#10;cy9kb3ducmV2LnhtbFBLBQYAAAAABAAEAPMAAAAdBQAAAAA=&#10;" filled="f" stroked="f">
                      <v:textbox inset="2.16pt,1.44pt,0,1.44pt">
                        <w:txbxContent>
                          <w:p w14:paraId="5D30AB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5600" behindDoc="0" locked="0" layoutInCell="1" allowOverlap="1" wp14:anchorId="4A0C7B9D" wp14:editId="5BEF0EE6">
                      <wp:simplePos x="0" y="0"/>
                      <wp:positionH relativeFrom="column">
                        <wp:posOffset>1295400</wp:posOffset>
                      </wp:positionH>
                      <wp:positionV relativeFrom="paragraph">
                        <wp:posOffset>368300</wp:posOffset>
                      </wp:positionV>
                      <wp:extent cx="1003300" cy="7620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704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C7B9D" id="Rectangle 3862" o:spid="_x0000_s1557"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VuQEAAEs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y23W1DiecOp/Qd&#10;deN+sIqcs6ORUi3zXfSaYuqx7Dk+wSVK6C7kZw1u+SItMheNT1eN1ZyJwOSm3XQ1TkLg0d3NpkUf&#10;u1SvxRFS/qyCI4vDKCCUoiw/fk35fPXlCtYtYM7PL16e93Mh87G9Qt0HeUKKuKP5EY22YWJUWBMp&#10;mXDujKZfBw6KEvvFo7DN3U2LOuQSrLumwwWGEiDo/dss92IMuEoiAyWHCGYYEW95t8DCiRVil+1a&#10;VuJtXMC//gO73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fyI1bkBAABLAwAADgAAAAAAAAAAAAAAAAAuAgAAZHJzL2Uy&#10;b0RvYy54bWxQSwECLQAUAAYACAAAACEAtKJg5twAAAAKAQAADwAAAAAAAAAAAAAAAAATBAAAZHJz&#10;L2Rvd25yZXYueG1sUEsFBgAAAAAEAAQA8wAAABwFAAAAAA==&#10;" filled="f" stroked="f">
                      <v:textbox inset="2.16pt,1.44pt,0,1.44pt">
                        <w:txbxContent>
                          <w:p w14:paraId="159704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6624" behindDoc="0" locked="0" layoutInCell="1" allowOverlap="1" wp14:anchorId="7D1B77BA" wp14:editId="21CD032C">
                      <wp:simplePos x="0" y="0"/>
                      <wp:positionH relativeFrom="column">
                        <wp:posOffset>1295400</wp:posOffset>
                      </wp:positionH>
                      <wp:positionV relativeFrom="paragraph">
                        <wp:posOffset>368300</wp:posOffset>
                      </wp:positionV>
                      <wp:extent cx="977900" cy="927100"/>
                      <wp:effectExtent l="0" t="0" r="0" b="0"/>
                      <wp:wrapNone/>
                      <wp:docPr id="3861" name="Rectangle 3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9671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B77BA" id="Rectangle 3861" o:spid="_x0000_s1558" style="position:absolute;left:0;text-align:left;margin-left:102pt;margin-top:29pt;width:77pt;height:73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F475OrUBAABLAwAADgAAAAAAAAAAAAAAAAAuAgAAZHJzL2Uyb0RvYy54&#10;bWxQSwECLQAUAAYACAAAACEAtea7SdoAAAAKAQAADwAAAAAAAAAAAAAAAAAPBAAAZHJzL2Rvd25y&#10;ZXYueG1sUEsFBgAAAAAEAAQA8wAAABYFAAAAAA==&#10;" filled="f" stroked="f">
                      <v:textbox inset="2.16pt,1.44pt,0,1.44pt">
                        <w:txbxContent>
                          <w:p w14:paraId="3D9671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7648" behindDoc="0" locked="0" layoutInCell="1" allowOverlap="1" wp14:anchorId="50FF7857" wp14:editId="73B874C6">
                      <wp:simplePos x="0" y="0"/>
                      <wp:positionH relativeFrom="column">
                        <wp:posOffset>1295400</wp:posOffset>
                      </wp:positionH>
                      <wp:positionV relativeFrom="paragraph">
                        <wp:posOffset>368300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512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F7857" id="Rectangle 3860" o:spid="_x0000_s1559"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ugEAAEs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2+4WBXLc4pS+&#10;o27cDZMi5+xopFR5vlmvOcQey57DE1yiiG4mv2iw+Yu0yFI0Pl01VksiApObdtPV+JDAo7ubTYs+&#10;dqleiwPE9Fl5S7LDKCCUoiw/fo3pfPXlCtZlMOfns5eW/VLIfGzbF6h7L09IEXc0PaLRk58ZFZMJ&#10;lMw4d0bjrwMHRcn0xaGwzd1N2+CilGDdNR0uMJQAQe/fZrkTo8dVEgkoOQQww4h4i0QFFk6sELts&#10;V16Jt3EB//oP7H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4QqmS6AQAASwMAAA4AAAAAAAAAAAAAAAAALgIAAGRycy9l&#10;Mm9Eb2MueG1sUEsBAi0AFAAGAAgAAAAhALSiYObcAAAACgEAAA8AAAAAAAAAAAAAAAAAFAQAAGRy&#10;cy9kb3ducmV2LnhtbFBLBQYAAAAABAAEAPMAAAAdBQAAAAA=&#10;" filled="f" stroked="f">
                      <v:textbox inset="2.16pt,1.44pt,0,1.44pt">
                        <w:txbxContent>
                          <w:p w14:paraId="425512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8672" behindDoc="0" locked="0" layoutInCell="1" allowOverlap="1" wp14:anchorId="0664C19A" wp14:editId="6263D330">
                      <wp:simplePos x="0" y="0"/>
                      <wp:positionH relativeFrom="column">
                        <wp:posOffset>1295400</wp:posOffset>
                      </wp:positionH>
                      <wp:positionV relativeFrom="paragraph">
                        <wp:posOffset>368300</wp:posOffset>
                      </wp:positionV>
                      <wp:extent cx="977900" cy="863600"/>
                      <wp:effectExtent l="0" t="0" r="0" b="0"/>
                      <wp:wrapNone/>
                      <wp:docPr id="3859" name="Rectangle 3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538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4C19A" id="Rectangle 3859" o:spid="_x0000_s1560" style="position:absolute;left:0;text-align:left;margin-left:102pt;margin-top:29pt;width:77pt;height:68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TZtzXboBAABLAwAADgAAAAAAAAAAAAAAAAAuAgAAZHJzL2Uy&#10;b0RvYy54bWxQSwECLQAUAAYACAAAACEAHcHrytsAAAAKAQAADwAAAAAAAAAAAAAAAAAUBAAAZHJz&#10;L2Rvd25yZXYueG1sUEsFBgAAAAAEAAQA8wAAABwFAAAAAA==&#10;" filled="f" stroked="f">
                      <v:textbox inset="2.16pt,1.44pt,0,1.44pt">
                        <w:txbxContent>
                          <w:p w14:paraId="3B538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29696" behindDoc="0" locked="0" layoutInCell="1" allowOverlap="1" wp14:anchorId="2AA9B2A7" wp14:editId="4B377ED1">
                      <wp:simplePos x="0" y="0"/>
                      <wp:positionH relativeFrom="column">
                        <wp:posOffset>1295400</wp:posOffset>
                      </wp:positionH>
                      <wp:positionV relativeFrom="paragraph">
                        <wp:posOffset>368300</wp:posOffset>
                      </wp:positionV>
                      <wp:extent cx="977900" cy="927100"/>
                      <wp:effectExtent l="0" t="0" r="0" b="0"/>
                      <wp:wrapNone/>
                      <wp:docPr id="3858" name="Rectangle 38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F791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9B2A7" id="Rectangle 3858" o:spid="_x0000_s1561" style="position:absolute;left:0;text-align:left;margin-left:102pt;margin-top:29pt;width:77pt;height:73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PkTJS62AQAASwMAAA4AAAAAAAAAAAAAAAAALgIAAGRycy9lMm9Eb2Mu&#10;eG1sUEsBAi0AFAAGAAgAAAAhALXmu0naAAAACgEAAA8AAAAAAAAAAAAAAAAAEAQAAGRycy9kb3du&#10;cmV2LnhtbFBLBQYAAAAABAAEAPMAAAAXBQAAAAA=&#10;" filled="f" stroked="f">
                      <v:textbox inset="2.16pt,1.44pt,0,1.44pt">
                        <w:txbxContent>
                          <w:p w14:paraId="2DF791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0720" behindDoc="0" locked="0" layoutInCell="1" allowOverlap="1" wp14:anchorId="2B090313" wp14:editId="13C7C001">
                      <wp:simplePos x="0" y="0"/>
                      <wp:positionH relativeFrom="column">
                        <wp:posOffset>1295400</wp:posOffset>
                      </wp:positionH>
                      <wp:positionV relativeFrom="paragraph">
                        <wp:posOffset>368300</wp:posOffset>
                      </wp:positionV>
                      <wp:extent cx="1003300" cy="762000"/>
                      <wp:effectExtent l="0" t="0" r="0" b="0"/>
                      <wp:wrapNone/>
                      <wp:docPr id="3857" name="Rectangle 3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8EE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90313" id="Rectangle 3857" o:spid="_x0000_s1562"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kr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bq5XlDhucUq/&#10;UTfueiPJKTvorpPzfGe9xhBbLHsKj3COIroz+UmBnb9Ii0xZ4+NFYzklIjC5rtdNiZMQeLS6Wtfo&#10;Y5fivThATN+lt2R2GAWEkpXlh58xna6+XcG6Gczp+dlL027KZK7rmzeoO98dkSLuaHpAo4wfGRVG&#10;B0pGnDuj8XXPQVJifjgUtlpd1RUuSg6WTdXgAkMOEPTuY5Y7MXhcJZGAkn0A3Q+IN0uUYeHEMrHz&#10;ds0r8THO4N//ge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3ankruwEAAEsDAAAOAAAAAAAAAAAAAAAAAC4CAABkcnMv&#10;ZTJvRG9jLnhtbFBLAQItABQABgAIAAAAIQC0omDm3AAAAAoBAAAPAAAAAAAAAAAAAAAAABUEAABk&#10;cnMvZG93bnJldi54bWxQSwUGAAAAAAQABADzAAAAHgUAAAAA&#10;" filled="f" stroked="f">
                      <v:textbox inset="2.16pt,1.44pt,0,1.44pt">
                        <w:txbxContent>
                          <w:p w14:paraId="44F8EE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1744" behindDoc="0" locked="0" layoutInCell="1" allowOverlap="1" wp14:anchorId="711DA081" wp14:editId="18A37345">
                      <wp:simplePos x="0" y="0"/>
                      <wp:positionH relativeFrom="column">
                        <wp:posOffset>1295400</wp:posOffset>
                      </wp:positionH>
                      <wp:positionV relativeFrom="paragraph">
                        <wp:posOffset>368300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0D1C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DA081" id="Rectangle 3856" o:spid="_x0000_s1563" style="position:absolute;left:0;text-align:left;margin-left:102pt;margin-top:29pt;width:77pt;height:73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e9Cp1twEAAEsDAAAOAAAAAAAAAAAAAAAAAC4CAABkcnMvZTJvRG9j&#10;LnhtbFBLAQItABQABgAIAAAAIQC15rtJ2gAAAAoBAAAPAAAAAAAAAAAAAAAAABEEAABkcnMvZG93&#10;bnJldi54bWxQSwUGAAAAAAQABADzAAAAGAUAAAAA&#10;" filled="f" stroked="f">
                      <v:textbox inset="2.16pt,1.44pt,0,1.44pt">
                        <w:txbxContent>
                          <w:p w14:paraId="3C0D1C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2768" behindDoc="0" locked="0" layoutInCell="1" allowOverlap="1" wp14:anchorId="5189E207" wp14:editId="31B0F6B8">
                      <wp:simplePos x="0" y="0"/>
                      <wp:positionH relativeFrom="column">
                        <wp:posOffset>1295400</wp:posOffset>
                      </wp:positionH>
                      <wp:positionV relativeFrom="paragraph">
                        <wp:posOffset>368300</wp:posOffset>
                      </wp:positionV>
                      <wp:extent cx="977900" cy="927100"/>
                      <wp:effectExtent l="0" t="0" r="0" b="0"/>
                      <wp:wrapNone/>
                      <wp:docPr id="3855" name="Rectangle 38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87C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9E207" id="Rectangle 3855" o:spid="_x0000_s1564" style="position:absolute;left:0;text-align:left;margin-left:102pt;margin-top:29pt;width:77pt;height:73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QgSCLtwEAAEsDAAAOAAAAAAAAAAAAAAAAAC4CAABkcnMvZTJvRG9j&#10;LnhtbFBLAQItABQABgAIAAAAIQC15rtJ2gAAAAoBAAAPAAAAAAAAAAAAAAAAABEEAABkcnMvZG93&#10;bnJldi54bWxQSwUGAAAAAAQABADzAAAAGAUAAAAA&#10;" filled="f" stroked="f">
                      <v:textbox inset="2.16pt,1.44pt,0,1.44pt">
                        <w:txbxContent>
                          <w:p w14:paraId="2887C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3792" behindDoc="0" locked="0" layoutInCell="1" allowOverlap="1" wp14:anchorId="6CF5B1F4" wp14:editId="28B8D7ED">
                      <wp:simplePos x="0" y="0"/>
                      <wp:positionH relativeFrom="column">
                        <wp:posOffset>1295400</wp:posOffset>
                      </wp:positionH>
                      <wp:positionV relativeFrom="paragraph">
                        <wp:posOffset>368300</wp:posOffset>
                      </wp:positionV>
                      <wp:extent cx="1003300" cy="7620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5E1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5B1F4" id="Rectangle 3854" o:spid="_x0000_s1565"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PV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bq5WlDhmcUq/&#10;UDfmeiPJKTtoIeQ831mvMcQWy57DE5yjiO5MflJg5y/SIlPW+HjRWE6JcEyu63VT4iQ4Hl2v1jX6&#10;2KV4Kw4Q00/pLZmdjgJCycqyw31Mp6uvV7BuBnN6fvbStJsymat6/Qp158URKeKOpkc0yvixo9zo&#10;QMmIc+9o/LNnICkxdw6Fra5XdYWLkoNlUzW4wJADBL17n2WODx5XiSegZB9A9wPizRJlWDixTOy8&#10;XfNKvI8z+L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kfc9W6AQAASwMAAA4AAAAAAAAAAAAAAAAALgIAAGRycy9l&#10;Mm9Eb2MueG1sUEsBAi0AFAAGAAgAAAAhALSiYObcAAAACgEAAA8AAAAAAAAAAAAAAAAAFAQAAGRy&#10;cy9kb3ducmV2LnhtbFBLBQYAAAAABAAEAPMAAAAdBQAAAAA=&#10;" filled="f" stroked="f">
                      <v:textbox inset="2.16pt,1.44pt,0,1.44pt">
                        <w:txbxContent>
                          <w:p w14:paraId="2475E1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4816" behindDoc="0" locked="0" layoutInCell="1" allowOverlap="1" wp14:anchorId="5640635B" wp14:editId="7F30861A">
                      <wp:simplePos x="0" y="0"/>
                      <wp:positionH relativeFrom="column">
                        <wp:posOffset>1295400</wp:posOffset>
                      </wp:positionH>
                      <wp:positionV relativeFrom="paragraph">
                        <wp:posOffset>368300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8F21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0635B" id="Rectangle 3853" o:spid="_x0000_s1566" style="position:absolute;left:0;text-align:left;margin-left:102pt;margin-top:29pt;width:77pt;height:73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Y8zqYrgBAABLAwAADgAAAAAAAAAAAAAAAAAuAgAAZHJzL2Uyb0Rv&#10;Yy54bWxQSwECLQAUAAYACAAAACEAtea7SdoAAAAKAQAADwAAAAAAAAAAAAAAAAASBAAAZHJzL2Rv&#10;d25yZXYueG1sUEsFBgAAAAAEAAQA8wAAABkFAAAAAA==&#10;" filled="f" stroked="f">
                      <v:textbox inset="2.16pt,1.44pt,0,1.44pt">
                        <w:txbxContent>
                          <w:p w14:paraId="068F21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5840" behindDoc="0" locked="0" layoutInCell="1" allowOverlap="1" wp14:anchorId="039590CE" wp14:editId="1BE0DDF8">
                      <wp:simplePos x="0" y="0"/>
                      <wp:positionH relativeFrom="column">
                        <wp:posOffset>1295400</wp:posOffset>
                      </wp:positionH>
                      <wp:positionV relativeFrom="paragraph">
                        <wp:posOffset>368300</wp:posOffset>
                      </wp:positionV>
                      <wp:extent cx="977900" cy="901700"/>
                      <wp:effectExtent l="0" t="0" r="0" b="0"/>
                      <wp:wrapNone/>
                      <wp:docPr id="3852" name="Rectangle 3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F295B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590CE" id="Rectangle 3852" o:spid="_x0000_s1567" style="position:absolute;left:0;text-align:left;margin-left:102pt;margin-top:29pt;width:77pt;height:7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" filled="f" stroked="f">
                      <v:textbox inset="2.16pt,1.44pt,0,1.44pt">
                        <w:txbxContent>
                          <w:p w14:paraId="3F295B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6864" behindDoc="0" locked="0" layoutInCell="1" allowOverlap="1" wp14:anchorId="1CB0303D" wp14:editId="2E375007">
                      <wp:simplePos x="0" y="0"/>
                      <wp:positionH relativeFrom="column">
                        <wp:posOffset>1295400</wp:posOffset>
                      </wp:positionH>
                      <wp:positionV relativeFrom="paragraph">
                        <wp:posOffset>368300</wp:posOffset>
                      </wp:positionV>
                      <wp:extent cx="1003300" cy="7620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A3E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0303D" id="Rectangle 3851" o:spid="_x0000_s1568"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I4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c2SEs8dTukn&#10;6sZ9bxU5ZwcjpZrnO+s1xtRh2VN8hEuU0J3JTxrc/EVaZCoan64aqykTgcnNatPWOAmBR7frzQp9&#10;7FK9FkdI+asKjswOo4BQirL8+D3l89WXK1g3gzk/P3t52k+FzM26e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hLsji6AQAASwMAAA4AAAAAAAAAAAAAAAAALgIAAGRycy9l&#10;Mm9Eb2MueG1sUEsBAi0AFAAGAAgAAAAhALSiYObcAAAACgEAAA8AAAAAAAAAAAAAAAAAFAQAAGRy&#10;cy9kb3ducmV2LnhtbFBLBQYAAAAABAAEAPMAAAAdBQAAAAA=&#10;" filled="f" stroked="f">
                      <v:textbox inset="2.16pt,1.44pt,0,1.44pt">
                        <w:txbxContent>
                          <w:p w14:paraId="3B1A3E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7888" behindDoc="0" locked="0" layoutInCell="1" allowOverlap="1" wp14:anchorId="1B05FB68" wp14:editId="4F8A769C">
                      <wp:simplePos x="0" y="0"/>
                      <wp:positionH relativeFrom="column">
                        <wp:posOffset>1295400</wp:posOffset>
                      </wp:positionH>
                      <wp:positionV relativeFrom="paragraph">
                        <wp:posOffset>368300</wp:posOffset>
                      </wp:positionV>
                      <wp:extent cx="1003300" cy="7620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DF8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5FB68" id="Rectangle 3850" o:spid="_x0000_s1569"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uNugEAAEs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urlCgRy3OKVf&#10;qBt33aDIKdsbKdU831mvMcQWy57DE5yjiO5MftJg5y/SIlPW+HjRWE2JCEyu63VT4kMCj65X6xp9&#10;7FK8FQeI6afylswOo4BQsrL8cB/T6errFaybwZyen7007aZM5mpVv0LdeXlEirij6RGNHvzIqBhM&#10;oGTEuTMa/+w5KEqGO4fCVterusJFycGyqRpcYMgBgt69z3Ineo+rJBJQsg9guh7xZokyLJxYJnbe&#10;rnkl3scZ/Ns/sP0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m+m426AQAASwMAAA4AAAAAAAAAAAAAAAAALgIAAGRycy9l&#10;Mm9Eb2MueG1sUEsBAi0AFAAGAAgAAAAhALSiYObcAAAACgEAAA8AAAAAAAAAAAAAAAAAFAQAAGRy&#10;cy9kb3ducmV2LnhtbFBLBQYAAAAABAAEAPMAAAAdBQAAAAA=&#10;" filled="f" stroked="f">
                      <v:textbox inset="2.16pt,1.44pt,0,1.44pt">
                        <w:txbxContent>
                          <w:p w14:paraId="038DF8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8912" behindDoc="0" locked="0" layoutInCell="1" allowOverlap="1" wp14:anchorId="0DF5107F" wp14:editId="0D86991A">
                      <wp:simplePos x="0" y="0"/>
                      <wp:positionH relativeFrom="column">
                        <wp:posOffset>1295400</wp:posOffset>
                      </wp:positionH>
                      <wp:positionV relativeFrom="paragraph">
                        <wp:posOffset>368300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AC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5107F" id="Rectangle 3849" o:spid="_x0000_s1570"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029psQyg1P6&#10;g7oxO2hBTtlR9b1I8016TT60WPboH+AcBXQT+VmCSV+kReas8fGisZgj4Zhcr9ZNiZPgeHRdr1fo&#10;Y5fitdhDiD+FMyQ5HQWEkpVlh98hnq6+XMG6BOb0fPLivJszmau6foG6c/0RKeKOxns0Urupo1wr&#10;T8mEc+9o+LtnICjRvywKW13XqwoXJQfLpmpwgSEHCHr3NsssHx2uEo9Ayd6DGkbEmyXKsHBimdh5&#10;u9JKvI0z+Nd/YPsP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xA3766AQAASwMAAA4AAAAAAAAAAAAAAAAALgIAAGRycy9l&#10;Mm9Eb2MueG1sUEsBAi0AFAAGAAgAAAAhALSiYObcAAAACgEAAA8AAAAAAAAAAAAAAAAAFAQAAGRy&#10;cy9kb3ducmV2LnhtbFBLBQYAAAAABAAEAPMAAAAdBQAAAAA=&#10;" filled="f" stroked="f">
                      <v:textbox inset="2.16pt,1.44pt,0,1.44pt">
                        <w:txbxContent>
                          <w:p w14:paraId="63AAC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39936" behindDoc="0" locked="0" layoutInCell="1" allowOverlap="1" wp14:anchorId="7FAC406D" wp14:editId="0E308877">
                      <wp:simplePos x="0" y="0"/>
                      <wp:positionH relativeFrom="column">
                        <wp:posOffset>1295400</wp:posOffset>
                      </wp:positionH>
                      <wp:positionV relativeFrom="paragraph">
                        <wp:posOffset>368300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D76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C406D" id="Rectangle 3848" o:spid="_x0000_s1571"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YL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Rpn5bnDKf1E&#10;3bjvrSLn7GCkVPN8Z73GmDose4qPcIkSujP5SYObv0iLTEXj01VjNWUiMLlZbdoaJyHw6Ha9WaGP&#10;XarX4ggpf1XBkdlhFBBKUZYfv6d8vvpyBetmMOfnZy9P+6mQuVnfvEDdB3lCirij+QGNtmFkVFgT&#10;KRlx7oym3wcOihL7zaOwze161eCilGDZNi2KAiVA0Pu3We7FEHCVRAZKDhFMPyDeIlGBhRMrxC7b&#10;Na/E27iAf/0H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219gu6AQAASwMAAA4AAAAAAAAAAAAAAAAALgIAAGRycy9l&#10;Mm9Eb2MueG1sUEsBAi0AFAAGAAgAAAAhALSiYObcAAAACgEAAA8AAAAAAAAAAAAAAAAAFAQAAGRy&#10;cy9kb3ducmV2LnhtbFBLBQYAAAAABAAEAPMAAAAdBQAAAAA=&#10;" filled="f" stroked="f">
                      <v:textbox inset="2.16pt,1.44pt,0,1.44pt">
                        <w:txbxContent>
                          <w:p w14:paraId="756D76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0960" behindDoc="0" locked="0" layoutInCell="1" allowOverlap="1" wp14:anchorId="76F0023D" wp14:editId="7092C329">
                      <wp:simplePos x="0" y="0"/>
                      <wp:positionH relativeFrom="column">
                        <wp:posOffset>1295400</wp:posOffset>
                      </wp:positionH>
                      <wp:positionV relativeFrom="paragraph">
                        <wp:posOffset>368300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670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0023D" id="Rectangle 3847" o:spid="_x0000_s1572"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Dl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VbveUOKYxSl9&#10;R92YG4wkl+yohZB5vlmvKcQOy57DE1yjiG4mPyuw+Yu0yFw0Pt80lnMiHJPb1batcRIcjzbr7Qp9&#10;7FK9FgeI6bP0lmSnp4BQirLs9DWmy9WXK1iXwVyez16aD3Mh83F99wL14MUZKeKOpkc0yvipp9zo&#10;QMmEc+9p/HVkICkxXxwK22zWqwYXpQTLtmlxgaEECPrwNsscHz2uEk9AyTGAHkbEWyQqsHBihdh1&#10;u/JKvI0L+N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un0OW6AQAASwMAAA4AAAAAAAAAAAAAAAAALgIAAGRycy9l&#10;Mm9Eb2MueG1sUEsBAi0AFAAGAAgAAAAhALSiYObcAAAACgEAAA8AAAAAAAAAAAAAAAAAFAQAAGRy&#10;cy9kb3ducmV2LnhtbFBLBQYAAAAABAAEAPMAAAAdBQAAAAA=&#10;" filled="f" stroked="f">
                      <v:textbox inset="2.16pt,1.44pt,0,1.44pt">
                        <w:txbxContent>
                          <w:p w14:paraId="007670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1984" behindDoc="0" locked="0" layoutInCell="1" allowOverlap="1" wp14:anchorId="4955F667" wp14:editId="01DAA6A9">
                      <wp:simplePos x="0" y="0"/>
                      <wp:positionH relativeFrom="column">
                        <wp:posOffset>1295400</wp:posOffset>
                      </wp:positionH>
                      <wp:positionV relativeFrom="paragraph">
                        <wp:posOffset>368300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38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5F667" id="Rectangle 3846" o:spid="_x0000_s1573"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lQ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Vbu+o8Qxi1P6&#10;jroxNxhJLtlRCyHzfLNeU4gdlj2HJ7hGEd1MflZg8xdpkblofL5pLOdEOCa3q21b4yQ4Hm3W2xX6&#10;2KV6LQ4Q02fpLclOTwGhFGXZ6WtMl6svV7Aug7k8n700H+ZC5uN68wL14MUZKeKOpkc0yvipp9zo&#10;QMmEc+9p/HVkICkxXxwK22zWqwYXpQTLtmlxgaEECPrwNsscHz2uEk9AyTGAHkbEWyQqsHBihdh1&#10;u/JKvI0L+N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pS+VC6AQAASwMAAA4AAAAAAAAAAAAAAAAALgIAAGRycy9l&#10;Mm9Eb2MueG1sUEsBAi0AFAAGAAgAAAAhALSiYObcAAAACgEAAA8AAAAAAAAAAAAAAAAAFAQAAGRy&#10;cy9kb3ducmV2LnhtbFBLBQYAAAAABAAEAPMAAAAdBQAAAAA=&#10;" filled="f" stroked="f">
                      <v:textbox inset="2.16pt,1.44pt,0,1.44pt">
                        <w:txbxContent>
                          <w:p w14:paraId="52B38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3008" behindDoc="0" locked="0" layoutInCell="1" allowOverlap="1" wp14:anchorId="3C3861AF" wp14:editId="5A084A92">
                      <wp:simplePos x="0" y="0"/>
                      <wp:positionH relativeFrom="column">
                        <wp:posOffset>1295400</wp:posOffset>
                      </wp:positionH>
                      <wp:positionV relativeFrom="paragraph">
                        <wp:posOffset>368300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A61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861AF" id="Rectangle 3845" o:spid="_x0000_s1574" style="position:absolute;left:0;text-align:left;margin-left:102pt;margin-top:2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uugEAAEsDAAAOAAAAZHJzL2Uyb0RvYy54bWysU01v2zAMvQ/YfxB0X+w46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Vbu+ocRxi1P6&#10;ibpxNxhJztlR973M8816TSF2WPYUHuESRXQz+VmBzV+kReai8emqsZwTEZjcrDZtjZMQeHS73qzQ&#10;xy7Va3GAmL5Kb0l2GAWEUpTlx+8xna++XMG6DOb8fPbSvJ8LmZt1+wJ17/sTUsQdTQ9olPETo8Lo&#10;QMmEc2c0/j5wkJSYbw6FbW7XqwYXpQTLtmlxgaEECHr/NsudGD2ukkhAySGAHkbEWyQqsHBihdhl&#10;u/JKvI0L+Nd/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Qn8666AQAASwMAAA4AAAAAAAAAAAAAAAAALgIAAGRycy9l&#10;Mm9Eb2MueG1sUEsBAi0AFAAGAAgAAAAhALSiYObcAAAACgEAAA8AAAAAAAAAAAAAAAAAFAQAAGRy&#10;cy9kb3ducmV2LnhtbFBLBQYAAAAABAAEAPMAAAAdBQAAAAA=&#10;" filled="f" stroked="f">
                      <v:textbox inset="2.16pt,1.44pt,0,1.44pt">
                        <w:txbxContent>
                          <w:p w14:paraId="37AA61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4032" behindDoc="0" locked="0" layoutInCell="1" allowOverlap="1" wp14:anchorId="0B21A546" wp14:editId="24CE26ED">
                      <wp:simplePos x="0" y="0"/>
                      <wp:positionH relativeFrom="column">
                        <wp:posOffset>1295400</wp:posOffset>
                      </wp:positionH>
                      <wp:positionV relativeFrom="paragraph">
                        <wp:posOffset>368300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7BE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1A546" id="Rectangle 3844" o:spid="_x0000_s1575"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ob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01dU2KZwSn9&#10;Qd2YHbQgp+yo+l6k+Sa9Jh9aLHv0D3COArqJ/CzBpC/SInPW+HjRWMyRcEyuV+umxElwPLqu1yv0&#10;sUvxWuwhxJ/CGZKcjgJCycqyw+8QT1dfrmBdAnN6Pnlx3s2ZzFW9foG6c/0RKeKOxns0Urupo1wr&#10;T8mEc+9o+LtnICjRvywKW13XqwoXJQfLpmpwgSEHCHr3NsssHx2uEo9Ayd6DGkbEmyXKsHBimdh5&#10;u9JKvI0z+Nd/YPsP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XS2hu6AQAASwMAAA4AAAAAAAAAAAAAAAAALgIAAGRycy9l&#10;Mm9Eb2MueG1sUEsBAi0AFAAGAAgAAAAhALSiYObcAAAACgEAAA8AAAAAAAAAAAAAAAAAFAQAAGRy&#10;cy9kb3ducmV2LnhtbFBLBQYAAAAABAAEAPMAAAAdBQAAAAA=&#10;" filled="f" stroked="f">
                      <v:textbox inset="2.16pt,1.44pt,0,1.44pt">
                        <w:txbxContent>
                          <w:p w14:paraId="7787BE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5056" behindDoc="0" locked="0" layoutInCell="1" allowOverlap="1" wp14:anchorId="13B82A4B" wp14:editId="1B3B2AB5">
                      <wp:simplePos x="0" y="0"/>
                      <wp:positionH relativeFrom="column">
                        <wp:posOffset>1295400</wp:posOffset>
                      </wp:positionH>
                      <wp:positionV relativeFrom="paragraph">
                        <wp:posOffset>368300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150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82A4B" id="Rectangle 3843" o:spid="_x0000_s1576" style="position:absolute;left:0;text-align:left;margin-left:102pt;margin-top:2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Q35CzuwEAAEsDAAAOAAAAAAAAAAAAAAAAAC4CAABkcnMv&#10;ZTJvRG9jLnhtbFBLAQItABQABgAIAAAAIQC0omDm3AAAAAoBAAAPAAAAAAAAAAAAAAAAABUEAABk&#10;cnMvZG93bnJldi54bWxQSwUGAAAAAAQABADzAAAAHgUAAAAA&#10;" filled="f" stroked="f">
                      <v:textbox inset="2.16pt,1.44pt,0,1.44pt">
                        <w:txbxContent>
                          <w:p w14:paraId="5A7150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6080" behindDoc="0" locked="0" layoutInCell="1" allowOverlap="1" wp14:anchorId="47E222B7" wp14:editId="495AB2D4">
                      <wp:simplePos x="0" y="0"/>
                      <wp:positionH relativeFrom="column">
                        <wp:posOffset>1295400</wp:posOffset>
                      </wp:positionH>
                      <wp:positionV relativeFrom="paragraph">
                        <wp:posOffset>368300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B9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222B7" id="Rectangle 3842" o:spid="_x0000_s1577" style="position:absolute;left:0;text-align:left;margin-left:102pt;margin-top:2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kGuQ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bqhxHOHU/qJ&#10;unHfW0XO2cFIqeb5znqNMXVY9hQf4RIldGfykwY3f5EWmYrGp6vGaspEYHKz2rQ1TkLg0e16s0If&#10;u1SvxRFS/qqCI7PDKCCUoiw/fk/5fPXlCtbNYM7Pz16e9lMhc3NzhboP8oQUcUfzAxptw8iosCZS&#10;MuLcGU2/DxwUJfabR2Gb2/UKdcglWLZNiwsMJUDQ+7dZ7sUQcJVEBkoOEUw/IN7yboGFEyvELts1&#10;r8TbuIB//Qd2f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8Sq5BrkBAABLAwAADgAAAAAAAAAAAAAAAAAuAgAAZHJzL2Uy&#10;b0RvYy54bWxQSwECLQAUAAYACAAAACEAtKJg5twAAAAKAQAADwAAAAAAAAAAAAAAAAATBAAAZHJz&#10;L2Rvd25yZXYueG1sUEsFBgAAAAAEAAQA8wAAABwFAAAAAA==&#10;" filled="f" stroked="f">
                      <v:textbox inset="2.16pt,1.44pt,0,1.44pt">
                        <w:txbxContent>
                          <w:p w14:paraId="471B9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7104" behindDoc="0" locked="0" layoutInCell="1" allowOverlap="1" wp14:anchorId="378B3B85" wp14:editId="7377223F">
                      <wp:simplePos x="0" y="0"/>
                      <wp:positionH relativeFrom="column">
                        <wp:posOffset>1295400</wp:posOffset>
                      </wp:positionH>
                      <wp:positionV relativeFrom="paragraph">
                        <wp:posOffset>368300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D8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B3B85" id="Rectangle 3841" o:spid="_x0000_s1578"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IC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7XpJiecOp/QT&#10;deO+t4qcs4ORUs3znfUaY+qw7Ck+wiVK6M7kJw1u/iItMhWNT1eN1ZSJwORmtWlrnITAo9v1ZoU+&#10;dqleiyOk/FUFR2aHUUAoRVl+/J7y+erLFaybwZyfn7087adC5uame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MzsgK6AQAASwMAAA4AAAAAAAAAAAAAAAAALgIAAGRycy9l&#10;Mm9Eb2MueG1sUEsBAi0AFAAGAAgAAAAhALSiYObcAAAACgEAAA8AAAAAAAAAAAAAAAAAFAQAAGRy&#10;cy9kb3ducmV2LnhtbFBLBQYAAAAABAAEAPMAAAAdBQAAAAA=&#10;" filled="f" stroked="f">
                      <v:textbox inset="2.16pt,1.44pt,0,1.44pt">
                        <w:txbxContent>
                          <w:p w14:paraId="2B3D8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8128" behindDoc="0" locked="0" layoutInCell="1" allowOverlap="1" wp14:anchorId="3C69CF49" wp14:editId="4241FBDC">
                      <wp:simplePos x="0" y="0"/>
                      <wp:positionH relativeFrom="column">
                        <wp:posOffset>1295400</wp:posOffset>
                      </wp:positionH>
                      <wp:positionV relativeFrom="paragraph">
                        <wp:posOffset>368300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B9B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9CF49" id="Rectangle 3840" o:spid="_x0000_s1579" style="position:absolute;left:0;text-align:left;margin-left:102pt;margin-top:2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u3ugEAAEs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ulmhQI5bnNIv&#10;1I27blDklO2NlGqe76zXGGKLZc/hCc5RRHcmP2mw8xdpkSlrfLxorKZEBCbX9bop8SGBR9erdY0+&#10;dineigPE9FN5S2aHUUAoWVl+uI/pdPX1CtbNYE7Pz16adlMmc3VVv0LdeXlEirij6RGNHvzIqBhM&#10;oGTEuTMa/+w5KEqGO4fCVterusJFycGyqRpcYMgBgt69z3Ineo+rJBJQsg9guh7xZokyLJxYJnbe&#10;rnkl3scZ/Ns/sP0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LGm7e6AQAASwMAAA4AAAAAAAAAAAAAAAAALgIAAGRycy9l&#10;Mm9Eb2MueG1sUEsBAi0AFAAGAAgAAAAhALSiYObcAAAACgEAAA8AAAAAAAAAAAAAAAAAFAQAAGRy&#10;cy9kb3ducmV2LnhtbFBLBQYAAAAABAAEAPMAAAAdBQAAAAA=&#10;" filled="f" stroked="f">
                      <v:textbox inset="2.16pt,1.44pt,0,1.44pt">
                        <w:txbxContent>
                          <w:p w14:paraId="364B9B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49152" behindDoc="0" locked="0" layoutInCell="1" allowOverlap="1" wp14:anchorId="786806AD" wp14:editId="49D5204B">
                      <wp:simplePos x="0" y="0"/>
                      <wp:positionH relativeFrom="column">
                        <wp:posOffset>1295400</wp:posOffset>
                      </wp:positionH>
                      <wp:positionV relativeFrom="paragraph">
                        <wp:posOffset>368300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3DA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806AD" id="Rectangle 3839" o:spid="_x0000_s1580" style="position:absolute;left:0;text-align:left;margin-left:102pt;margin-top:2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fs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buo1JY5ZnNIv&#10;1I253khyyg5aCDnPd9ZrDLHFsufwBOcoojuTnxTY+Yu0yJQ1Pl40llMiHJPret2UOAmOR9erdY0+&#10;dineigPE9FN6S2ano4BQsrLscB/T6errFaybwZyen7007aZM5upq9Qp158URKeKOpkc0yvixo9zo&#10;QMmIc+9o/LNnICkxdw6Fra5XdYWLkoNlUzW4wJADBL17n2WODx5XiSegZB9A9wPizRJlWDixTOy8&#10;XfNKvI8z+L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qdd+y6AQAASwMAAA4AAAAAAAAAAAAAAAAALgIAAGRycy9l&#10;Mm9Eb2MueG1sUEsBAi0AFAAGAAgAAAAhALSiYObcAAAACgEAAA8AAAAAAAAAAAAAAAAAFAQAAGRy&#10;cy9kb3ducmV2LnhtbFBLBQYAAAAABAAEAPMAAAAdBQAAAAA=&#10;" filled="f" stroked="f">
                      <v:textbox inset="2.16pt,1.44pt,0,1.44pt">
                        <w:txbxContent>
                          <w:p w14:paraId="7E33DA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0176" behindDoc="0" locked="0" layoutInCell="1" allowOverlap="1" wp14:anchorId="1044CA6B" wp14:editId="3A16374C">
                      <wp:simplePos x="0" y="0"/>
                      <wp:positionH relativeFrom="column">
                        <wp:posOffset>1295400</wp:posOffset>
                      </wp:positionH>
                      <wp:positionV relativeFrom="paragraph">
                        <wp:posOffset>368300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78B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4CA6B" id="Rectangle 3838" o:spid="_x0000_s1581"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5ZugEAAEsDAAAOAAAAZHJzL2Uyb0RvYy54bWysU01v2zAMvQ/YfxB0X+zYz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rZsaZ2WZwSn9&#10;Qt2YHbQgp+yo+l6k+Sa9Jh9aLHv2T3COArqJ/CzBpC/SInPW+HjRWMyRcEyu63VT4iQ4Hl1frWv0&#10;sUvxVuwhxJ/CGZKcjgJCycqyw32Ip6uvV7AugTk9n7w47+ZMZrVavULduf6IFHFH4yMaqd3UUa6V&#10;p2TCuXc0/NkzEJToO4vCVtdXdYWLkoNlUzUoCuQAQe/eZ5nlo8NV4hEo2XtQw4h4s0QZFk4sEztv&#10;V1qJ93EG//YPbP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toXlm6AQAASwMAAA4AAAAAAAAAAAAAAAAALgIAAGRycy9l&#10;Mm9Eb2MueG1sUEsBAi0AFAAGAAgAAAAhALSiYObcAAAACgEAAA8AAAAAAAAAAAAAAAAAFAQAAGRy&#10;cy9kb3ducmV2LnhtbFBLBQYAAAAABAAEAPMAAAAdBQAAAAA=&#10;" filled="f" stroked="f">
                      <v:textbox inset="2.16pt,1.44pt,0,1.44pt">
                        <w:txbxContent>
                          <w:p w14:paraId="5B178B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1200" behindDoc="0" locked="0" layoutInCell="1" allowOverlap="1" wp14:anchorId="015442F1" wp14:editId="1898D359">
                      <wp:simplePos x="0" y="0"/>
                      <wp:positionH relativeFrom="column">
                        <wp:posOffset>1295400</wp:posOffset>
                      </wp:positionH>
                      <wp:positionV relativeFrom="paragraph">
                        <wp:posOffset>368300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95C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442F1" id="Rectangle 3837" o:spid="_x0000_s1582" style="position:absolute;left:0;text-align:left;margin-left:102pt;margin-top:29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i3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buoVJY5bnNJv&#10;1I273khyyg666+Q831mvMcQWy57CI5yjiO5MflJg5y/SIlPW+HjRWE6JCEyu63VT4iQEHq2u1jX6&#10;2KV4Lw4Q03fpLZkdRgGhZGX54WdMp6tvV7BuBnN6fvbStJsymevrmzeoO98dkSLuaHpAo4wfGRVG&#10;B0pGnDuj8XXPQVJifjgUtlpd1RUuSg6WTdXgAkMOEPTuY5Y7MXhcJZGAkn0A3Q+IN0uUYeHEMrHz&#10;ds0r8THO4N//ge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teni3uwEAAEsDAAAOAAAAAAAAAAAAAAAAAC4CAABkcnMv&#10;ZTJvRG9jLnhtbFBLAQItABQABgAIAAAAIQC0omDm3AAAAAoBAAAPAAAAAAAAAAAAAAAAABUEAABk&#10;cnMvZG93bnJldi54bWxQSwUGAAAAAAQABADzAAAAHgUAAAAA&#10;" filled="f" stroked="f">
                      <v:textbox inset="2.16pt,1.44pt,0,1.44pt">
                        <w:txbxContent>
                          <w:p w14:paraId="1F195C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2224" behindDoc="0" locked="0" layoutInCell="1" allowOverlap="1" wp14:anchorId="39F0AEDD" wp14:editId="617115BC">
                      <wp:simplePos x="0" y="0"/>
                      <wp:positionH relativeFrom="column">
                        <wp:posOffset>1295400</wp:posOffset>
                      </wp:positionH>
                      <wp:positionV relativeFrom="paragraph">
                        <wp:posOffset>368300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6DE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0AEDD" id="Rectangle 3836" o:spid="_x0000_s1583" style="position:absolute;left:0;text-align:left;margin-left:102pt;margin-top:29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EC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buobShy3OKXf&#10;qBt3vZHklB1018l5vrNeY4gtlj2FRzhHEd2Z/KTAzl+kRaas8fGisZwSEZhc1+umxEkIPFpdrWv0&#10;sUvxXhwgpu/SWzI7jAJCycryw8+YTlffrmDdDOb0/OylaTdlMtfXqzeoO98dkSLuaHpAo4wfGRVG&#10;B0pGnDuj8XXPQVJifjgUtlpd1RUuSg6WTdXgAkMOEPTuY5Y7MXhcJZGAkn0A3Q+IN0uUYeHEMrHz&#10;ds0r8THO4N//ge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Mj1ECuwEAAEsDAAAOAAAAAAAAAAAAAAAAAC4CAABkcnMv&#10;ZTJvRG9jLnhtbFBLAQItABQABgAIAAAAIQC0omDm3AAAAAoBAAAPAAAAAAAAAAAAAAAAABUEAABk&#10;cnMvZG93bnJldi54bWxQSwUGAAAAAAQABADzAAAAHgUAAAAA&#10;" filled="f" stroked="f">
                      <v:textbox inset="2.16pt,1.44pt,0,1.44pt">
                        <w:txbxContent>
                          <w:p w14:paraId="7976DE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3248" behindDoc="0" locked="0" layoutInCell="1" allowOverlap="1" wp14:anchorId="4A5BAD5B" wp14:editId="3A1650A7">
                      <wp:simplePos x="0" y="0"/>
                      <wp:positionH relativeFrom="column">
                        <wp:posOffset>1295400</wp:posOffset>
                      </wp:positionH>
                      <wp:positionV relativeFrom="paragraph">
                        <wp:posOffset>368300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362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BAD5B" id="Rectangle 3835" o:spid="_x0000_s1584"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8uwEAAEsDAAAOAAAAZHJzL2Uyb0RvYy54bWysU9tu2zAMfR+wfxD0vtixm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uqlXlDhucUq/&#10;UDfuukGRU7Y3Uqp5vrNeY4gtlj2HJzhHEd2Z/KTBzl+kRaas8fGisZoSEZhc1+umxEkIPLq+Wtfo&#10;Y5firThATD+Vt2R2GAWEkpXlh/uYTldfr2DdDOb0/OylaTdlMqtV8wp15+URKeKOpkc0evAjo2Iw&#10;gZIR585o/LPnoCgZ7hwKW11f1RUuSg6WTdXgAkMOEPTufZY70XtcJZGAkn0A0/WIN0uUYeHEMrHz&#10;ds0r8T7O4N/+ge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C+lv8uwEAAEsDAAAOAAAAAAAAAAAAAAAAAC4CAABkcnMv&#10;ZTJvRG9jLnhtbFBLAQItABQABgAIAAAAIQC0omDm3AAAAAoBAAAPAAAAAAAAAAAAAAAAABUEAABk&#10;cnMvZG93bnJldi54bWxQSwUGAAAAAAQABADzAAAAHgUAAAAA&#10;" filled="f" stroked="f">
                      <v:textbox inset="2.16pt,1.44pt,0,1.44pt">
                        <w:txbxContent>
                          <w:p w14:paraId="000362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4272" behindDoc="0" locked="0" layoutInCell="1" allowOverlap="1" wp14:anchorId="0520F349" wp14:editId="5C21D81D">
                      <wp:simplePos x="0" y="0"/>
                      <wp:positionH relativeFrom="column">
                        <wp:posOffset>1295400</wp:posOffset>
                      </wp:positionH>
                      <wp:positionV relativeFrom="paragraph">
                        <wp:posOffset>368300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3DA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0F349" id="Rectangle 3834" o:spid="_x0000_s1585"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JJ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buoVJY5ZnNIv&#10;1I253khyyg5aCDnPd9ZrDLHFsufwBOcoojuTnxTY+Yu0yJQ1Pl40llMiHJPret2UOAmOR9erdY0+&#10;dineigPE9FN6S2ano4BQsrLscB/T6errFaybwZyen7007aZM5upq/Qp158URKeKOpkc0yvixo9zo&#10;QMmIc+9o/LNnICkxdw6Fra5XdYWLkoNlUzW4wJADBL17n2WODx5XiSegZB9A9wPizRJlWDixTOy8&#10;XfNKvI8z+Ld/YPs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MPckm6AQAASwMAAA4AAAAAAAAAAAAAAAAALgIAAGRycy9l&#10;Mm9Eb2MueG1sUEsBAi0AFAAGAAgAAAAhALSiYObcAAAACgEAAA8AAAAAAAAAAAAAAAAAFAQAAGRy&#10;cy9kb3ducmV2LnhtbFBLBQYAAAAABAAEAPMAAAAdBQAAAAA=&#10;" filled="f" stroked="f">
                      <v:textbox inset="2.16pt,1.44pt,0,1.44pt">
                        <w:txbxContent>
                          <w:p w14:paraId="5113DA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5296" behindDoc="0" locked="0" layoutInCell="1" allowOverlap="1" wp14:anchorId="196CAAE7" wp14:editId="78E515A3">
                      <wp:simplePos x="0" y="0"/>
                      <wp:positionH relativeFrom="column">
                        <wp:posOffset>1295400</wp:posOffset>
                      </wp:positionH>
                      <wp:positionV relativeFrom="paragraph">
                        <wp:posOffset>368300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6F6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CAAE7" id="Rectangle 3833" o:spid="_x0000_s1586"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CyugEAAEs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Dbrm0pccxil76j&#10;b8yNRpJzddJCyNzf7NccYo/XnsMTXLKIyyx+UWDzF2WRpXh8unosl0Q4FjftpquxExy37m42La4R&#10;pXq9HCCmz9JbkhcDBaRSnGXHrzGdj74cwXuZzPn5vErLfiliPt4W2Fzbe3FCiTij6RGDMn4eKDc6&#10;UDJj3wcafx0YSErMF4fGNnc3bYODUpJ113Q4wFASJL1/W2WOTx5HiSeg5BBAjxPyLRYVWtixIuwy&#10;XXkk3uaF/Os/sPs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uRoLK6AQAASwMAAA4AAAAAAAAAAAAAAAAALgIAAGRycy9l&#10;Mm9Eb2MueG1sUEsBAi0AFAAGAAgAAAAhALSiYObcAAAACgEAAA8AAAAAAAAAAAAAAAAAFAQAAGRy&#10;cy9kb3ducmV2LnhtbFBLBQYAAAAABAAEAPMAAAAdBQAAAAA=&#10;" filled="f" stroked="f">
                      <v:textbox inset="2.16pt,1.44pt,0,1.44pt">
                        <w:txbxContent>
                          <w:p w14:paraId="64A6F6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6320" behindDoc="0" locked="0" layoutInCell="1" allowOverlap="1" wp14:anchorId="077C177D" wp14:editId="3E9DC0E5">
                      <wp:simplePos x="0" y="0"/>
                      <wp:positionH relativeFrom="column">
                        <wp:posOffset>1295400</wp:posOffset>
                      </wp:positionH>
                      <wp:positionV relativeFrom="paragraph">
                        <wp:posOffset>368300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BA5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C177D" id="Rectangle 3832" o:spid="_x0000_s1587"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qZIkHuAEAAEsDAAAOAAAAAAAAAAAAAAAAAC4CAABkcnMvZTJv&#10;RG9jLnhtbFBLAQItABQABgAIAAAAIQC0omDm3AAAAAoBAAAPAAAAAAAAAAAAAAAAABIEAABkcnMv&#10;ZG93bnJldi54bWxQSwUGAAAAAAQABADzAAAAGwUAAAAA&#10;" filled="f" stroked="f">
                      <v:textbox inset="2.16pt,1.44pt,0,1.44pt">
                        <w:txbxContent>
                          <w:p w14:paraId="61EBA5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7344" behindDoc="0" locked="0" layoutInCell="1" allowOverlap="1" wp14:anchorId="44FDEAA8" wp14:editId="5C200439">
                      <wp:simplePos x="0" y="0"/>
                      <wp:positionH relativeFrom="column">
                        <wp:posOffset>1295400</wp:posOffset>
                      </wp:positionH>
                      <wp:positionV relativeFrom="paragraph">
                        <wp:posOffset>368300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86F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DEAA8" id="Rectangle 3831" o:spid="_x0000_s1588"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IDugEAAEs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y2XbumxHOHU/qO&#10;unE/WEXO2dFIqZb5LnpNMfVY9hyf4BIldBfyswa3fJEWmYvGp6vGas5EYHLTbroaJyHw6O5m06KP&#10;XarX4ggpf1bBkcVhFBBKUZYfv6Z8vvpyBesWMOfnFy/P+7mQ+XjbvEDdB3lCirij+RGNtmFiVFgT&#10;KZlw7oymXwcOihL7xaOwzd1N2+CilGDdNR0uMJQAQe/fZrkXY8BVEhkoOUQww4h4i0QFFk6sELts&#10;17ISb+MC/vUf2P0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h9ggO6AQAASwMAAA4AAAAAAAAAAAAAAAAALgIAAGRycy9l&#10;Mm9Eb2MueG1sUEsBAi0AFAAGAAgAAAAhALSiYObcAAAACgEAAA8AAAAAAAAAAAAAAAAAFAQAAGRy&#10;cy9kb3ducmV2LnhtbFBLBQYAAAAABAAEAPMAAAAdBQAAAAA=&#10;" filled="f" stroked="f">
                      <v:textbox inset="2.16pt,1.44pt,0,1.44pt">
                        <w:txbxContent>
                          <w:p w14:paraId="19F86F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8368" behindDoc="0" locked="0" layoutInCell="1" allowOverlap="1" wp14:anchorId="534EECB3" wp14:editId="15DB81BF">
                      <wp:simplePos x="0" y="0"/>
                      <wp:positionH relativeFrom="column">
                        <wp:posOffset>1295400</wp:posOffset>
                      </wp:positionH>
                      <wp:positionV relativeFrom="paragraph">
                        <wp:posOffset>368300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4A8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EECB3" id="Rectangle 3830" o:spid="_x0000_s1589"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u2ugEAAEs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265FgRy3OKXv&#10;qBt3w6TIOTsaKVWeb9ZrDrHHsufwBJcoopvJLxps/iItshSNT1eN1ZKIwOSm3XQ1PiTw6O5m06KP&#10;XarX4gAxfVbekuwwCgilKMuPX2M6X325gnUZzPn57KVlvxQyH2/bF6h7L09IEXc0PaLRk58ZFZMJ&#10;lMw4d0bjrwMHRcn0xaGwzd1N2+CilGDdNR0uMJQAQe/fZrkTo8dVEgkoOQQww4h4i0QFFk6sELts&#10;V16Jt3EB//oP7H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mIq7a6AQAASwMAAA4AAAAAAAAAAAAAAAAALgIAAGRycy9l&#10;Mm9Eb2MueG1sUEsBAi0AFAAGAAgAAAAhALSiYObcAAAACgEAAA8AAAAAAAAAAAAAAAAAFAQAAGRy&#10;cy9kb3ducmV2LnhtbFBLBQYAAAAABAAEAPMAAAAdBQAAAAA=&#10;" filled="f" stroked="f">
                      <v:textbox inset="2.16pt,1.44pt,0,1.44pt">
                        <w:txbxContent>
                          <w:p w14:paraId="1364A8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59392" behindDoc="0" locked="0" layoutInCell="1" allowOverlap="1" wp14:anchorId="210D3363" wp14:editId="12791CE2">
                      <wp:simplePos x="0" y="0"/>
                      <wp:positionH relativeFrom="column">
                        <wp:posOffset>1295400</wp:posOffset>
                      </wp:positionH>
                      <wp:positionV relativeFrom="paragraph">
                        <wp:posOffset>368300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96A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D3363" id="Rectangle 3829" o:spid="_x0000_s1590"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F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ttlQ4rnDKf1E&#10;3bjvrSLn7GCkVPN8Z73GmDose4qPcIkSujP5SYObv0iLTEXj01VjNWUiMLlZbdoaJyHw6Ha9WaGP&#10;XarX4ggpf1XBkdlhFBBKUZYfv6d8vvpyBetmMOfnZy9P+6mQ+Xyzfo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x274W6AQAASwMAAA4AAAAAAAAAAAAAAAAALgIAAGRycy9l&#10;Mm9Eb2MueG1sUEsBAi0AFAAGAAgAAAAhALSiYObcAAAACgEAAA8AAAAAAAAAAAAAAAAAFAQAAGRy&#10;cy9kb3ducmV2LnhtbFBLBQYAAAAABAAEAPMAAAAdBQAAAAA=&#10;" filled="f" stroked="f">
                      <v:textbox inset="2.16pt,1.44pt,0,1.44pt">
                        <w:txbxContent>
                          <w:p w14:paraId="07F96A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0416" behindDoc="0" locked="0" layoutInCell="1" allowOverlap="1" wp14:anchorId="4B55BB41" wp14:editId="32FD8C73">
                      <wp:simplePos x="0" y="0"/>
                      <wp:positionH relativeFrom="column">
                        <wp:posOffset>1295400</wp:posOffset>
                      </wp:positionH>
                      <wp:positionV relativeFrom="paragraph">
                        <wp:posOffset>368300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7A0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BB41" id="Rectangle 3828" o:spid="_x0000_s1591"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YwuQEAAEs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V0sG5yV5w6n9Bt1&#10;476zihyzvZFSTfOd9BpiarHsOT7BKUroTuRHDW76Ii0yFo0PZ43VmInA5GqxWtY4CYFHt1erBfrY&#10;pfoojpDyDxUcmRxGAaEUZfn+V8rHq+9XsG4Cc3x+8vK4HQuZ65vrd6jbIA9IEXc0P6LRNgyMCmsi&#10;JQPOndH0Z8dBUWJ/ehS2ub1aNLgoJZijJigKlABBbz9nuRd9wFUSGSjZRTBdj3iLRAUWTqwQO23X&#10;tBKf4wL+4x/YvA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zYPGMLkBAABLAwAADgAAAAAAAAAAAAAAAAAuAgAAZHJzL2Uy&#10;b0RvYy54bWxQSwECLQAUAAYACAAAACEAtKJg5twAAAAKAQAADwAAAAAAAAAAAAAAAAATBAAAZHJz&#10;L2Rvd25yZXYueG1sUEsFBgAAAAAEAAQA8wAAABwFAAAAAA==&#10;" filled="f" stroked="f">
                      <v:textbox inset="2.16pt,1.44pt,0,1.44pt">
                        <w:txbxContent>
                          <w:p w14:paraId="6187A0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1440" behindDoc="0" locked="0" layoutInCell="1" allowOverlap="1" wp14:anchorId="4401D777" wp14:editId="15B3D935">
                      <wp:simplePos x="0" y="0"/>
                      <wp:positionH relativeFrom="column">
                        <wp:posOffset>1295400</wp:posOffset>
                      </wp:positionH>
                      <wp:positionV relativeFrom="paragraph">
                        <wp:posOffset>368300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C9E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1D777" id="Rectangle 3827" o:spid="_x0000_s1592"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De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qm02lDhmcUrf&#10;UTfmBiPJJTtqIWSeb9ZrCrHDsufwBNcoopvJzwps/iItMheNzzeN5ZwIx+R2tW1rnATHo83ddoU+&#10;dqleiwPE9Fl6S7LTU0AoRVl2+hrT5erLFazLYC7PZy/Nh7mQ+bhev0A9eHFGirij6RGNMn7qKTc6&#10;UDLh3Hsafx0ZSErMF4fCNpu7VYOLUoJl27S4wFACBH14m2WOjx5XiSeg5BhADyPiLRIVWDixQuy6&#10;XXkl3sYF/Os/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uR4N66AQAASwMAAA4AAAAAAAAAAAAAAAAALgIAAGRycy9l&#10;Mm9Eb2MueG1sUEsBAi0AFAAGAAgAAAAhALSiYObcAAAACgEAAA8AAAAAAAAAAAAAAAAAFAQAAGRy&#10;cy9kb3ducmV2LnhtbFBLBQYAAAAABAAEAPMAAAAdBQAAAAA=&#10;" filled="f" stroked="f">
                      <v:textbox inset="2.16pt,1.44pt,0,1.44pt">
                        <w:txbxContent>
                          <w:p w14:paraId="0DAC9E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2464" behindDoc="0" locked="0" layoutInCell="1" allowOverlap="1" wp14:anchorId="2FA08C17" wp14:editId="3D2B0CEC">
                      <wp:simplePos x="0" y="0"/>
                      <wp:positionH relativeFrom="column">
                        <wp:posOffset>1295400</wp:posOffset>
                      </wp:positionH>
                      <wp:positionV relativeFrom="paragraph">
                        <wp:posOffset>368300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64C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08C17" id="Rectangle 3826" o:spid="_x0000_s1593"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lr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qm3WlDhmcUrf&#10;UTfmBiPJJTtqIWSeb9ZrCrHDsufwBNcoopvJzwps/iItMheNzzeN5ZwIx+R2tW1rnATHo83ddoU+&#10;dqleiwPE9Fl6S7LTU0AoRVl2+hrT5erLFazLYC7PZy/Nh7mQ+bjevEA9eHFGirij6RGNMn7qKTc6&#10;UDLh3Hsafx0ZSErMF4fCNpu7VYOLUoJl27S4wFACBH14m2WOjx5XiSeg5BhADyPiLRIVWDixQuy6&#10;XXkl3sYF/Os/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pkyWu6AQAASwMAAA4AAAAAAAAAAAAAAAAALgIAAGRycy9l&#10;Mm9Eb2MueG1sUEsBAi0AFAAGAAgAAAAhALSiYObcAAAACgEAAA8AAAAAAAAAAAAAAAAAFAQAAGRy&#10;cy9kb3ducmV2LnhtbFBLBQYAAAAABAAEAPMAAAAdBQAAAAA=&#10;" filled="f" stroked="f">
                      <v:textbox inset="2.16pt,1.44pt,0,1.44pt">
                        <w:txbxContent>
                          <w:p w14:paraId="3BF64C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3488" behindDoc="0" locked="0" layoutInCell="1" allowOverlap="1" wp14:anchorId="379B86E9" wp14:editId="649375EE">
                      <wp:simplePos x="0" y="0"/>
                      <wp:positionH relativeFrom="column">
                        <wp:posOffset>1295400</wp:posOffset>
                      </wp:positionH>
                      <wp:positionV relativeFrom="paragraph">
                        <wp:posOffset>368300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82D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B86E9" id="Rectangle 3825" o:spid="_x0000_s1594"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OV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TVNreUeO5wSj9Q&#10;N+57q8gpOxgp1TzfWa8xpg7LXuIznKOE7kx+0uDmL9IiU9H4eNFYTZkITK5X67bGSQg8ur9Zr9DH&#10;LtV7cYSUv6jgyOwwCgilKMsP31I+XX27gnUzmNPzs5en3VTI3N61b1B3QR6RIu5ofkKjbRgZFdZE&#10;SkacO6Pp156DosR+9Shsc3+zanBRSrBsmxYXGEqAoHcfs9yLIeAqiQyU7COYfkC8RaICCydWiJ23&#10;a16Jj3EB//4Pb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QRw5W6AQAASwMAAA4AAAAAAAAAAAAAAAAALgIAAGRycy9l&#10;Mm9Eb2MueG1sUEsBAi0AFAAGAAgAAAAhALSiYObcAAAACgEAAA8AAAAAAAAAAAAAAAAAFAQAAGRy&#10;cy9kb3ducmV2LnhtbFBLBQYAAAAABAAEAPMAAAAdBQAAAAA=&#10;" filled="f" stroked="f">
                      <v:textbox inset="2.16pt,1.44pt,0,1.44pt">
                        <w:txbxContent>
                          <w:p w14:paraId="7BA82D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4512" behindDoc="0" locked="0" layoutInCell="1" allowOverlap="1" wp14:anchorId="08200AC6" wp14:editId="504A0334">
                      <wp:simplePos x="0" y="0"/>
                      <wp:positionH relativeFrom="column">
                        <wp:posOffset>1295400</wp:posOffset>
                      </wp:positionH>
                      <wp:positionV relativeFrom="paragraph">
                        <wp:posOffset>368300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CB9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00AC6" id="Rectangle 3824" o:spid="_x0000_s1595"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og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tllT4rnDKf1E&#10;3bjvrSLn7GCkVPN8Z73GmDose4qPcIkSujP5SYObv0iLTEXj01VjNWUiMLlZbdoaJyHw6Ha9WaGP&#10;XarX4ggpf1XBkdlhFBBKUZYfv6d8vvpyBetmMOfnZy9P+6mQ+XyzeYG6D/KEFHFH8wMabcPIqLAm&#10;UjLi3BlNvw8cFCX2m0dhm9v1qsFFKcGybVpcYCgBgt6/zXIvhoCrJDJQcohg+gHxFokKLJxYIXbZ&#10;rnkl3sYF/Os/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Xk6iC6AQAASwMAAA4AAAAAAAAAAAAAAAAALgIAAGRycy9l&#10;Mm9Eb2MueG1sUEsBAi0AFAAGAAgAAAAhALSiYObcAAAACgEAAA8AAAAAAAAAAAAAAAAAFAQAAGRy&#10;cy9kb3ducmV2LnhtbFBLBQYAAAAABAAEAPMAAAAdBQAAAAA=&#10;" filled="f" stroked="f">
                      <v:textbox inset="2.16pt,1.44pt,0,1.44pt">
                        <w:txbxContent>
                          <w:p w14:paraId="38BCB9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5536" behindDoc="0" locked="0" layoutInCell="1" allowOverlap="1" wp14:anchorId="4269C159" wp14:editId="6E2B5CE7">
                      <wp:simplePos x="0" y="0"/>
                      <wp:positionH relativeFrom="column">
                        <wp:posOffset>1295400</wp:posOffset>
                      </wp:positionH>
                      <wp:positionV relativeFrom="paragraph">
                        <wp:posOffset>368300</wp:posOffset>
                      </wp:positionV>
                      <wp:extent cx="977900" cy="927100"/>
                      <wp:effectExtent l="0" t="0" r="0" b="0"/>
                      <wp:wrapNone/>
                      <wp:docPr id="3823" name="Rectangle 3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442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9C159" id="Rectangle 3823" o:spid="_x0000_s1596" style="position:absolute;left:0;text-align:left;margin-left:102pt;margin-top:29pt;width:77pt;height:73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4gtpjtwEAAEsDAAAOAAAAAAAAAAAAAAAAAC4CAABkcnMvZTJvRG9j&#10;LnhtbFBLAQItABQABgAIAAAAIQC15rtJ2gAAAAoBAAAPAAAAAAAAAAAAAAAAABEEAABkcnMvZG93&#10;bnJldi54bWxQSwUGAAAAAAQABADzAAAAGAUAAAAA&#10;" filled="f" stroked="f">
                      <v:textbox inset="2.16pt,1.44pt,0,1.44pt">
                        <w:txbxContent>
                          <w:p w14:paraId="030442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6560" behindDoc="0" locked="0" layoutInCell="1" allowOverlap="1" wp14:anchorId="10980780" wp14:editId="33647D76">
                      <wp:simplePos x="0" y="0"/>
                      <wp:positionH relativeFrom="column">
                        <wp:posOffset>1295400</wp:posOffset>
                      </wp:positionH>
                      <wp:positionV relativeFrom="paragraph">
                        <wp:posOffset>368300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472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0780" id="Rectangle 3822" o:spid="_x0000_s1597"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k9uQEAAEs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ZXbdNQ4rnDKX1H&#10;3bjvrSLn7GCkVPN8Z73GmDose4nPcIkSujP5SYObv0iLTEXj01VjNWUiMLlZbdoaJyHwaH2zWaGP&#10;XarX4ggpf1XBkdlhFBBKUZYfH1I+X/1zBetmMOfnZy9P+6mQuV1foe6DPCFF3NH8hEbbMDIqrImU&#10;jDh3RtOvAwdFif3mUdhmfbNCHXIJlm3T4gJDCRD0/m2WezEEXCWRgZJDBNMPiLe8W2DhxAqxy3bN&#10;K/E2LuBf/4Hdb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0RyJPbkBAABLAwAADgAAAAAAAAAAAAAAAAAuAgAAZHJzL2Uy&#10;b0RvYy54bWxQSwECLQAUAAYACAAAACEAtKJg5twAAAAKAQAADwAAAAAAAAAAAAAAAAATBAAAZHJz&#10;L2Rvd25yZXYueG1sUEsFBgAAAAAEAAQA8wAAABwFAAAAAA==&#10;" filled="f" stroked="f">
                      <v:textbox inset="2.16pt,1.44pt,0,1.44pt">
                        <w:txbxContent>
                          <w:p w14:paraId="7A0472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7584" behindDoc="0" locked="0" layoutInCell="1" allowOverlap="1" wp14:anchorId="312DE80B" wp14:editId="492BAF1C">
                      <wp:simplePos x="0" y="0"/>
                      <wp:positionH relativeFrom="column">
                        <wp:posOffset>1295400</wp:posOffset>
                      </wp:positionH>
                      <wp:positionV relativeFrom="paragraph">
                        <wp:posOffset>368300</wp:posOffset>
                      </wp:positionV>
                      <wp:extent cx="977900" cy="8636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3221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DE80B" id="Rectangle 3821" o:spid="_x0000_s1598" style="position:absolute;left:0;text-align:left;margin-left:102pt;margin-top:29pt;width:77pt;height:6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LhOHFLoBAABLAwAADgAAAAAAAAAAAAAAAAAuAgAAZHJzL2Uy&#10;b0RvYy54bWxQSwECLQAUAAYACAAAACEAHcHrytsAAAAKAQAADwAAAAAAAAAAAAAAAAAUBAAAZHJz&#10;L2Rvd25yZXYueG1sUEsFBgAAAAAEAAQA8wAAABwFAAAAAA==&#10;" filled="f" stroked="f">
                      <v:textbox inset="2.16pt,1.44pt,0,1.44pt">
                        <w:txbxContent>
                          <w:p w14:paraId="6B3221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8608" behindDoc="0" locked="0" layoutInCell="1" allowOverlap="1" wp14:anchorId="2BE99918" wp14:editId="3BA2F1FB">
                      <wp:simplePos x="0" y="0"/>
                      <wp:positionH relativeFrom="column">
                        <wp:posOffset>1295400</wp:posOffset>
                      </wp:positionH>
                      <wp:positionV relativeFrom="paragraph">
                        <wp:posOffset>368300</wp:posOffset>
                      </wp:positionV>
                      <wp:extent cx="977900" cy="927100"/>
                      <wp:effectExtent l="0" t="0" r="0" b="0"/>
                      <wp:wrapNone/>
                      <wp:docPr id="3820" name="Rectangle 3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9CAE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9918" id="Rectangle 3820" o:spid="_x0000_s1599" style="position:absolute;left:0;text-align:left;margin-left:102pt;margin-top:29pt;width:77pt;height:73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Jqb0We2AQAASwMAAA4AAAAAAAAAAAAAAAAALgIAAGRycy9lMm9Eb2Mu&#10;eG1sUEsBAi0AFAAGAAgAAAAhALXmu0naAAAACgEAAA8AAAAAAAAAAAAAAAAAEAQAAGRycy9kb3du&#10;cmV2LnhtbFBLBQYAAAAABAAEAPMAAAAXBQAAAAA=&#10;" filled="f" stroked="f">
                      <v:textbox inset="2.16pt,1.44pt,0,1.44pt">
                        <w:txbxContent>
                          <w:p w14:paraId="269CAE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69632" behindDoc="0" locked="0" layoutInCell="1" allowOverlap="1" wp14:anchorId="7529EFDD" wp14:editId="64E3EEA3">
                      <wp:simplePos x="0" y="0"/>
                      <wp:positionH relativeFrom="column">
                        <wp:posOffset>1295400</wp:posOffset>
                      </wp:positionH>
                      <wp:positionV relativeFrom="paragraph">
                        <wp:posOffset>368300</wp:posOffset>
                      </wp:positionV>
                      <wp:extent cx="1003300" cy="762000"/>
                      <wp:effectExtent l="0" t="0" r="0" b="0"/>
                      <wp:wrapNone/>
                      <wp:docPr id="3819" name="Rectangle 3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7B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9EFDD" id="Rectangle 3819" o:spid="_x0000_s1600"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eYugEAAEs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q3a5pcRxi1P6&#10;gbpxNxhJLtlR973M8816TSF2WPYUHuEaRXQz+VmBzV+kReai8fmmsZwTEZjcrrZtjZMQeLRZb1fo&#10;Y5fqtThATF+ktyQ7jAJCKcry07eYLldfrmBdBnN5PntpPsyFzMfN+gXqwfdnpIg7mh7QKOMnRoXR&#10;gZIJ585o/HXkICkxXx0K22zWqwYXpQTLtmlxgaEECPrwNsudGD2ukkhAyTGAHkbEWyQqsHBihdh1&#10;u/JKvI0L+Nd/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xtd5i6AQAASwMAAA4AAAAAAAAAAAAAAAAALgIAAGRycy9l&#10;Mm9Eb2MueG1sUEsBAi0AFAAGAAgAAAAhALSiYObcAAAACgEAAA8AAAAAAAAAAAAAAAAAFAQAAGRy&#10;cy9kb3ducmV2LnhtbFBLBQYAAAAABAAEAPMAAAAdBQAAAAA=&#10;" filled="f" stroked="f">
                      <v:textbox inset="2.16pt,1.44pt,0,1.44pt">
                        <w:txbxContent>
                          <w:p w14:paraId="47997B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0656" behindDoc="0" locked="0" layoutInCell="1" allowOverlap="1" wp14:anchorId="1746DF13" wp14:editId="14E8990C">
                      <wp:simplePos x="0" y="0"/>
                      <wp:positionH relativeFrom="column">
                        <wp:posOffset>1295400</wp:posOffset>
                      </wp:positionH>
                      <wp:positionV relativeFrom="paragraph">
                        <wp:posOffset>368300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FFE6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DF13" id="Rectangle 3818" o:spid="_x0000_s1601" style="position:absolute;left:0;text-align:left;margin-left:102pt;margin-top:29pt;width:77pt;height:73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BXzJMa2AQAASwMAAA4AAAAAAAAAAAAAAAAALgIAAGRycy9lMm9Eb2Mu&#10;eG1sUEsBAi0AFAAGAAgAAAAhALXmu0naAAAACgEAAA8AAAAAAAAAAAAAAAAAEAQAAGRycy9kb3du&#10;cmV2LnhtbFBLBQYAAAAABAAEAPMAAAAXBQAAAAA=&#10;" filled="f" stroked="f">
                      <v:textbox inset="2.16pt,1.44pt,0,1.44pt">
                        <w:txbxContent>
                          <w:p w14:paraId="01FFE6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1680" behindDoc="0" locked="0" layoutInCell="1" allowOverlap="1" wp14:anchorId="3A441D3A" wp14:editId="622218EE">
                      <wp:simplePos x="0" y="0"/>
                      <wp:positionH relativeFrom="column">
                        <wp:posOffset>1295400</wp:posOffset>
                      </wp:positionH>
                      <wp:positionV relativeFrom="paragraph">
                        <wp:posOffset>368300</wp:posOffset>
                      </wp:positionV>
                      <wp:extent cx="977900" cy="927100"/>
                      <wp:effectExtent l="0" t="0" r="0" b="0"/>
                      <wp:wrapNone/>
                      <wp:docPr id="3817" name="Rectangle 38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B2C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1D3A" id="Rectangle 3817" o:spid="_x0000_s1602" style="position:absolute;left:0;text-align:left;margin-left:102pt;margin-top:29pt;width:77pt;height:73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T4QIotwEAAEsDAAAOAAAAAAAAAAAAAAAAAC4CAABkcnMvZTJvRG9j&#10;LnhtbFBLAQItABQABgAIAAAAIQC15rtJ2gAAAAoBAAAPAAAAAAAAAAAAAAAAABEEAABkcnMvZG93&#10;bnJldi54bWxQSwUGAAAAAAQABADzAAAAGAUAAAAA&#10;" filled="f" stroked="f">
                      <v:textbox inset="2.16pt,1.44pt,0,1.44pt">
                        <w:txbxContent>
                          <w:p w14:paraId="23B2C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2704" behindDoc="0" locked="0" layoutInCell="1" allowOverlap="1" wp14:anchorId="51233AA7" wp14:editId="4F8DEA7D">
                      <wp:simplePos x="0" y="0"/>
                      <wp:positionH relativeFrom="column">
                        <wp:posOffset>1295400</wp:posOffset>
                      </wp:positionH>
                      <wp:positionV relativeFrom="paragraph">
                        <wp:posOffset>368300</wp:posOffset>
                      </wp:positionV>
                      <wp:extent cx="1003300" cy="762000"/>
                      <wp:effectExtent l="0" t="0" r="0" b="0"/>
                      <wp:wrapNone/>
                      <wp:docPr id="3816" name="Rectangle 3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0DF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33AA7" id="Rectangle 3816" o:spid="_x0000_s1603"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F2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ql3eUuK4xSn9&#10;RN24G4wk5+yo+17m+Wa9phA7LHsKj3CJIrqZ/KzA5i/SInPR+HTVWM6JCExuVpu2xkkIPFrfbFbo&#10;Y5fqtThATF+ltyQ7jAJCKcry4/eYzldfrmBdBnN+Pntp3s+FzOf1+gXq3vcnpIg7mh7QKOMnRoXR&#10;gZIJ585o/H3gICkx3xwK26xvVg0uSgmWbdPiAkMJEPT+bZY7MXpcJZGAkkMAPYyIt0hUYOHECrHL&#10;duWVeBsX8K//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6f1F2uwEAAEsDAAAOAAAAAAAAAAAAAAAAAC4CAABkcnMv&#10;ZTJvRG9jLnhtbFBLAQItABQABgAIAAAAIQC0omDm3AAAAAoBAAAPAAAAAAAAAAAAAAAAABUEAABk&#10;cnMvZG93bnJldi54bWxQSwUGAAAAAAQABADzAAAAHgUAAAAA&#10;" filled="f" stroked="f">
                      <v:textbox inset="2.16pt,1.44pt,0,1.44pt">
                        <w:txbxContent>
                          <w:p w14:paraId="38E0DF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3728" behindDoc="0" locked="0" layoutInCell="1" allowOverlap="1" wp14:anchorId="1269A4BD" wp14:editId="79E1ACA4">
                      <wp:simplePos x="0" y="0"/>
                      <wp:positionH relativeFrom="column">
                        <wp:posOffset>1295400</wp:posOffset>
                      </wp:positionH>
                      <wp:positionV relativeFrom="paragraph">
                        <wp:posOffset>368300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AD75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9A4BD" id="Rectangle 3815" o:spid="_x0000_s1604" style="position:absolute;left:0;text-align:left;margin-left:102pt;margin-top:29pt;width:77pt;height:73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8YSFjtwEAAEsDAAAOAAAAAAAAAAAAAAAAAC4CAABkcnMvZTJvRG9j&#10;LnhtbFBLAQItABQABgAIAAAAIQC15rtJ2gAAAAoBAAAPAAAAAAAAAAAAAAAAABEEAABkcnMvZG93&#10;bnJldi54bWxQSwUGAAAAAAQABADzAAAAGAUAAAAA&#10;" filled="f" stroked="f">
                      <v:textbox inset="2.16pt,1.44pt,0,1.44pt">
                        <w:txbxContent>
                          <w:p w14:paraId="7CAD75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4752" behindDoc="0" locked="0" layoutInCell="1" allowOverlap="1" wp14:anchorId="61A90271" wp14:editId="2BCF946D">
                      <wp:simplePos x="0" y="0"/>
                      <wp:positionH relativeFrom="column">
                        <wp:posOffset>1295400</wp:posOffset>
                      </wp:positionH>
                      <wp:positionV relativeFrom="paragraph">
                        <wp:posOffset>368300</wp:posOffset>
                      </wp:positionV>
                      <wp:extent cx="977900" cy="901700"/>
                      <wp:effectExtent l="0" t="0" r="0" b="0"/>
                      <wp:wrapNone/>
                      <wp:docPr id="3814" name="Rectangle 3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AE56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90271" id="Rectangle 3814" o:spid="_x0000_s1605" style="position:absolute;left:0;text-align:left;margin-left:102pt;margin-top:29pt;width:77pt;height:71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lxugEAAEsDAAAOAAAAZHJzL2Uyb0RvYy54bWysU9tu2zAMfR+wfxD0vvjSbH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hN16wp8dzhlH6g&#10;btwPVpFzdjRSqmW+i15TTD2WPcVHuEQJ3YX8rMEtX6RF5qLx6aqxmjMRmNw063WNkxB41HWbGn3s&#10;Ur0WR0j5iwqOLA6jgFCKsvz4LeXz1ZcrWLeAOT+/eHnez4XMx9vNC9R9kCekiDuaH9BoGyZGhTWR&#10;kgnnzmj6deCgKLFfPQrb3q5vWlyUEjRd2+ECQwkQ9P5tlnsxBlwlkYGSQwQzjIi3SFRg4cQKsct2&#10;LSvxNi7gX/+B3W8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BqnaXG6AQAASwMAAA4AAAAAAAAAAAAAAAAALgIAAGRycy9l&#10;Mm9Eb2MueG1sUEsBAi0AFAAGAAgAAAAhAOwNVgfcAAAACgEAAA8AAAAAAAAAAAAAAAAAFAQAAGRy&#10;cy9kb3ducmV2LnhtbFBLBQYAAAAABAAEAPMAAAAdBQAAAAA=&#10;" filled="f" stroked="f">
                      <v:textbox inset="2.16pt,1.44pt,0,1.44pt">
                        <w:txbxContent>
                          <w:p w14:paraId="19AE56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5776" behindDoc="0" locked="0" layoutInCell="1" allowOverlap="1" wp14:anchorId="557DD83D" wp14:editId="57DD704E">
                      <wp:simplePos x="0" y="0"/>
                      <wp:positionH relativeFrom="column">
                        <wp:posOffset>1295400</wp:posOffset>
                      </wp:positionH>
                      <wp:positionV relativeFrom="paragraph">
                        <wp:posOffset>368300</wp:posOffset>
                      </wp:positionV>
                      <wp:extent cx="1003300" cy="762000"/>
                      <wp:effectExtent l="0" t="0" r="0" b="0"/>
                      <wp:wrapNone/>
                      <wp:docPr id="3813" name="Rectangle 3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11D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DD83D" id="Rectangle 3813" o:spid="_x0000_s1606"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L0uwEAAEs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y23bqlxHGLXfqB&#10;vnE3TIqcq6ORUuX+Zr/mEHu89hQe4ZJFXGbxiwabvyiLLMXj09VjtSQisLhpN12NnRC4dXuzaXGN&#10;KNXz5QAxfVHekrxgFJBKcZYfv8V0Pvr3CN7LZM7P51Va9ksR87ErsLm29/KEEnFG0wMGPfmZUTGZ&#10;QMmMfWc0/j5wUJRMXx0a29zetA0OSknWXdPhAENJkPT+ZZU7MXocJZGAkkMAM4zIt1hUaGHHirDL&#10;dOWReJkX8s//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yDIL0uwEAAEsDAAAOAAAAAAAAAAAAAAAAAC4CAABkcnMv&#10;ZTJvRG9jLnhtbFBLAQItABQABgAIAAAAIQC0omDm3AAAAAoBAAAPAAAAAAAAAAAAAAAAABUEAABk&#10;cnMvZG93bnJldi54bWxQSwUGAAAAAAQABADzAAAAHgUAAAAA&#10;" filled="f" stroked="f">
                      <v:textbox inset="2.16pt,1.44pt,0,1.44pt">
                        <w:txbxContent>
                          <w:p w14:paraId="04311D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6800" behindDoc="0" locked="0" layoutInCell="1" allowOverlap="1" wp14:anchorId="652A3980" wp14:editId="1FECC330">
                      <wp:simplePos x="0" y="0"/>
                      <wp:positionH relativeFrom="column">
                        <wp:posOffset>1295400</wp:posOffset>
                      </wp:positionH>
                      <wp:positionV relativeFrom="paragraph">
                        <wp:posOffset>368300</wp:posOffset>
                      </wp:positionV>
                      <wp:extent cx="10033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B85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A3980" id="Rectangle 3812" o:spid="_x0000_s1607"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B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ql02lDhucUo/&#10;UTfu+lGRU3YwUqo836zXFGKHZc/hCc5RRDeTnzXY/EVaZC4aHy8aqzkRgcn1at3WOAmBRzdX6xX6&#10;2KV6LQ4Q0zflLckOo4BQirL88COm09W/V7Augzk9n7007+ZC5rq9QN15eUSKuKPpEY0e/cSoGE2g&#10;ZMK5Mxpf9hwUJeN3h8I2N1cr1CGVYNk2LS4wlABB795muRODx1USCSjZBzD9gHjLuwUWTqwQO29X&#10;Xom3cQH/+g9s/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mrQbkBAABLAwAADgAAAAAAAAAAAAAAAAAuAgAAZHJzL2Uy&#10;b0RvYy54bWxQSwECLQAUAAYACAAAACEAtKJg5twAAAAKAQAADwAAAAAAAAAAAAAAAAATBAAAZHJz&#10;L2Rvd25yZXYueG1sUEsFBgAAAAAEAAQA8wAAABwFAAAAAA==&#10;" filled="f" stroked="f">
                      <v:textbox inset="2.16pt,1.44pt,0,1.44pt">
                        <w:txbxContent>
                          <w:p w14:paraId="3D3B85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7824" behindDoc="0" locked="0" layoutInCell="1" allowOverlap="1" wp14:anchorId="5908BA30" wp14:editId="3EDBB4A8">
                      <wp:simplePos x="0" y="0"/>
                      <wp:positionH relativeFrom="column">
                        <wp:posOffset>1295400</wp:posOffset>
                      </wp:positionH>
                      <wp:positionV relativeFrom="paragraph">
                        <wp:posOffset>368300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1D1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8BA30" id="Rectangle 3811" o:spid="_x0000_s1608"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BFugEAAEs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i6axpKPHc4pR+o&#10;G/eDVeScHY2UapnvotcUU49lT/ERLlFCdyE/a3DLF2mRuWh8umqs5kwEJjfrTVfjJAQe3d5s1uhj&#10;l+q1OELKX1RwZHEYBYRSlOXHbymfr75cwboFzPn5xcvzfi5kPnbtC9R9kCekiDuaH9BoGyZGhTWR&#10;kgnnzmj6deCgKLFfPQrb3t6sW1yUEjRd2+ECQwkQ9P5tlnsxBlwlkYGSQwQzjIi3SFRg4cQKsct2&#10;LSvxNi7gX/+B3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HgoEW6AQAASwMAAA4AAAAAAAAAAAAAAAAALgIAAGRycy9l&#10;Mm9Eb2MueG1sUEsBAi0AFAAGAAgAAAAhALSiYObcAAAACgEAAA8AAAAAAAAAAAAAAAAAFAQAAGRy&#10;cy9kb3ducmV2LnhtbFBLBQYAAAAABAAEAPMAAAAdBQAAAAA=&#10;" filled="f" stroked="f">
                      <v:textbox inset="2.16pt,1.44pt,0,1.44pt">
                        <w:txbxContent>
                          <w:p w14:paraId="35E1D1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8848" behindDoc="0" locked="0" layoutInCell="1" allowOverlap="1" wp14:anchorId="0DAE561E" wp14:editId="742A8281">
                      <wp:simplePos x="0" y="0"/>
                      <wp:positionH relativeFrom="column">
                        <wp:posOffset>1295400</wp:posOffset>
                      </wp:positionH>
                      <wp:positionV relativeFrom="paragraph">
                        <wp:posOffset>368300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D42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E561E" id="Rectangle 3810" o:spid="_x0000_s1609"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AVifC6AQAASwMAAA4AAAAAAAAAAAAAAAAALgIAAGRycy9l&#10;Mm9Eb2MueG1sUEsBAi0AFAAGAAgAAAAhALSiYObcAAAACgEAAA8AAAAAAAAAAAAAAAAAFAQAAGRy&#10;cy9kb3ducmV2LnhtbFBLBQYAAAAABAAEAPMAAAAdBQAAAAA=&#10;" filled="f" stroked="f">
                      <v:textbox inset="2.16pt,1.44pt,0,1.44pt">
                        <w:txbxContent>
                          <w:p w14:paraId="2E5D42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79872" behindDoc="0" locked="0" layoutInCell="1" allowOverlap="1" wp14:anchorId="1DDD8541" wp14:editId="564DC1CA">
                      <wp:simplePos x="0" y="0"/>
                      <wp:positionH relativeFrom="column">
                        <wp:posOffset>1295400</wp:posOffset>
                      </wp:positionH>
                      <wp:positionV relativeFrom="paragraph">
                        <wp:posOffset>368300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5F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8541" id="Rectangle 3809" o:spid="_x0000_s1610"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3D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tt5Q4rnDKf1C&#10;3bjvrSLn7GCkVPN8Z73GmDose4wPcIkSujP5SYObv0iLTEXj01VjNWUiMLlZbdoaJyHw6Ga9WaGP&#10;XaqX4ggpf1PBkdlhFBBKUZYff6R8vvp8BetmMOfnZy9P+6mQ+dyun6HugzwhRdzRfI9G2zAyKqyJ&#10;lIw4d0bTnwMHRYn97lHY5ma9anBRSrBsmxYXGEqAoPevs9yLIeAqiQyUHCKYfkC8RaICCydWiF22&#10;a16J13EB//IP7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XrzcO6AQAASwMAAA4AAAAAAAAAAAAAAAAALgIAAGRycy9l&#10;Mm9Eb2MueG1sUEsBAi0AFAAGAAgAAAAhALSiYObcAAAACgEAAA8AAAAAAAAAAAAAAAAAFAQAAGRy&#10;cy9kb3ducmV2LnhtbFBLBQYAAAAABAAEAPMAAAAdBQAAAAA=&#10;" filled="f" stroked="f">
                      <v:textbox inset="2.16pt,1.44pt,0,1.44pt">
                        <w:txbxContent>
                          <w:p w14:paraId="7B35F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0896" behindDoc="0" locked="0" layoutInCell="1" allowOverlap="1" wp14:anchorId="00103E8D" wp14:editId="0A3C4460">
                      <wp:simplePos x="0" y="0"/>
                      <wp:positionH relativeFrom="column">
                        <wp:posOffset>1295400</wp:posOffset>
                      </wp:positionH>
                      <wp:positionV relativeFrom="paragraph">
                        <wp:posOffset>368300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F14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03E8D" id="Rectangle 3808" o:spid="_x0000_s1611"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R2ugEAAEs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ZXbY2z8tzhlH6g&#10;btz3VpFTdjBSqnm+s15jTB2WvcRnOEcJ3Zn8pMHNX6RFpqLx8aKxmjIRmFyv1m2NkxB4dHu9XqGP&#10;Xar34ggpf1PBkdlhFBBKUZYfHlI+XX27gnUzmNPzs5en3VTI3LQ3b1B3QR6RIu5ofkKjbRgZFdZE&#10;SkacO6Ppdc9BUWK/exS2ub1eNbgoJVi2TYuiQAkQ9O5jlnsxBFwlkYGSfQTTD4i3SFRg4cQKsfN2&#10;zSvxMS7g3/+B7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Qe5Ha6AQAASwMAAA4AAAAAAAAAAAAAAAAALgIAAGRycy9l&#10;Mm9Eb2MueG1sUEsBAi0AFAAGAAgAAAAhALSiYObcAAAACgEAAA8AAAAAAAAAAAAAAAAAFAQAAGRy&#10;cy9kb3ducmV2LnhtbFBLBQYAAAAABAAEAPMAAAAdBQAAAAA=&#10;" filled="f" stroked="f">
                      <v:textbox inset="2.16pt,1.44pt,0,1.44pt">
                        <w:txbxContent>
                          <w:p w14:paraId="4C1F14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1920" behindDoc="0" locked="0" layoutInCell="1" allowOverlap="1" wp14:anchorId="4517BD3D" wp14:editId="3AC3B4A8">
                      <wp:simplePos x="0" y="0"/>
                      <wp:positionH relativeFrom="column">
                        <wp:posOffset>1295400</wp:posOffset>
                      </wp:positionH>
                      <wp:positionV relativeFrom="paragraph">
                        <wp:posOffset>368300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EB0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7BD3D" id="Rectangle 3807" o:spid="_x0000_s1612" style="position:absolute;left:0;text-align:left;margin-left:102pt;margin-top:29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KY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tl5T4rnDKf1E&#10;3bjvrSLn7GCkVPN8Z73GmDose4qPcIkSujP5SYObv0iLTEXj01VjNWUiMLlZbdoaJyHwaH2zWaGP&#10;XarX4ggpf1XBkdlhFBBKUZYfv6d8vvpyBetmMOfnZy9P+6mQ+dzevkDdB3lCirij+QGNtmFkVFgT&#10;KRlx7oym3wcOihL7zaOwzfpm1eCilGDZNi0uMJQAQe/fZrkXQ8BVEhkoOUQw/YB4i0QFFk6sELts&#10;17wSb+MC/vU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IMwpi6AQAASwMAAA4AAAAAAAAAAAAAAAAALgIAAGRycy9l&#10;Mm9Eb2MueG1sUEsBAi0AFAAGAAgAAAAhALSiYObcAAAACgEAAA8AAAAAAAAAAAAAAAAAFAQAAGRy&#10;cy9kb3ducmV2LnhtbFBLBQYAAAAABAAEAPMAAAAdBQAAAAA=&#10;" filled="f" stroked="f">
                      <v:textbox inset="2.16pt,1.44pt,0,1.44pt">
                        <w:txbxContent>
                          <w:p w14:paraId="56AEB0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2944" behindDoc="0" locked="0" layoutInCell="1" allowOverlap="1" wp14:anchorId="00F65D16" wp14:editId="065DD67C">
                      <wp:simplePos x="0" y="0"/>
                      <wp:positionH relativeFrom="column">
                        <wp:posOffset>1295400</wp:posOffset>
                      </wp:positionH>
                      <wp:positionV relativeFrom="paragraph">
                        <wp:posOffset>368300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DDD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65D16" id="Rectangle 3806" o:spid="_x0000_s1613"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t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tr6lxHOHU/qJ&#10;unHfW0XO2cFIqeb5znqNMXVY9hQf4RIldGfykwY3f5EWmYrGp6vGaspEYHKz2rQ1TkLg0fpms0If&#10;u1SvxRFS/qqCI7PDKCCUoiw/fk/5fPXlCtbNYM7Pz16e9lMh87ldv0DdB3lCirij+QGNtmFkVFgT&#10;KRlx7oym3wcOihL7zaOwzfpm1eCilGDZNi0uMJQAQe/fZrkXQ8BVEhkoOUQw/YB4i0QFFk6sELts&#10;17wSb+MC/vUf2P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P56y26AQAASwMAAA4AAAAAAAAAAAAAAAAALgIAAGRycy9l&#10;Mm9Eb2MueG1sUEsBAi0AFAAGAAgAAAAhALSiYObcAAAACgEAAA8AAAAAAAAAAAAAAAAAFAQAAGRy&#10;cy9kb3ducmV2LnhtbFBLBQYAAAAABAAEAPMAAAAdBQAAAAA=&#10;" filled="f" stroked="f">
                      <v:textbox inset="2.16pt,1.44pt,0,1.44pt">
                        <w:txbxContent>
                          <w:p w14:paraId="17ADDD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3968" behindDoc="0" locked="0" layoutInCell="1" allowOverlap="1" wp14:anchorId="58F9FD15" wp14:editId="096EF026">
                      <wp:simplePos x="0" y="0"/>
                      <wp:positionH relativeFrom="column">
                        <wp:posOffset>1295400</wp:posOffset>
                      </wp:positionH>
                      <wp:positionV relativeFrom="paragraph">
                        <wp:posOffset>368300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FC2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9FD15" id="Rectangle 3805" o:spid="_x0000_s1614" style="position:absolute;left:0;text-align:left;margin-left:102pt;margin-top:29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3Yzh07kBAABLAwAADgAAAAAAAAAAAAAAAAAuAgAAZHJzL2Uy&#10;b0RvYy54bWxQSwECLQAUAAYACAAAACEAtKJg5twAAAAKAQAADwAAAAAAAAAAAAAAAAATBAAAZHJz&#10;L2Rvd25yZXYueG1sUEsFBgAAAAAEAAQA8wAAABwFAAAAAA==&#10;" filled="f" stroked="f">
                      <v:textbox inset="2.16pt,1.44pt,0,1.44pt">
                        <w:txbxContent>
                          <w:p w14:paraId="117FC2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4992" behindDoc="0" locked="0" layoutInCell="1" allowOverlap="1" wp14:anchorId="7FFF8A0A" wp14:editId="095F903B">
                      <wp:simplePos x="0" y="0"/>
                      <wp:positionH relativeFrom="column">
                        <wp:posOffset>1295400</wp:posOffset>
                      </wp:positionH>
                      <wp:positionV relativeFrom="paragraph">
                        <wp:posOffset>368300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18A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F8A0A" id="Rectangle 3804" o:spid="_x0000_s1615" style="position:absolute;left:0;text-align:left;margin-left:102pt;margin-top:29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hm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tl5T4rnDKf1C&#10;3bjvrSLn7GCkVPN8Z73GmDose4wPcIkSujP5SYObv0iLTEXj01VjNWUiMLlZbdoaJyHw6Ga9WaGP&#10;XaqX4ggpf1PBkdlhFBBKUZYff6R8vvp8BetmMOfnZy9P+6mQ+dxunqHugzwhRdzRfI9G2zAyKqyJ&#10;lIw4d0bTnwMHRYn97lHY5ma9anBRSrBsmxYXGEqAoPevs9yLIeAqiQyUHCKYfkC8RaICCydWiF22&#10;a16J13EB//IP7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x5yGa6AQAASwMAAA4AAAAAAAAAAAAAAAAALgIAAGRycy9l&#10;Mm9Eb2MueG1sUEsBAi0AFAAGAAgAAAAhALSiYObcAAAACgEAAA8AAAAAAAAAAAAAAAAAFAQAAGRy&#10;cy9kb3ducmV2LnhtbFBLBQYAAAAABAAEAPMAAAAdBQAAAAA=&#10;" filled="f" stroked="f">
                      <v:textbox inset="2.16pt,1.44pt,0,1.44pt">
                        <w:txbxContent>
                          <w:p w14:paraId="24F18A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6016" behindDoc="0" locked="0" layoutInCell="1" allowOverlap="1" wp14:anchorId="322CDECF" wp14:editId="7E6C6797">
                      <wp:simplePos x="0" y="0"/>
                      <wp:positionH relativeFrom="column">
                        <wp:posOffset>1295400</wp:posOffset>
                      </wp:positionH>
                      <wp:positionV relativeFrom="paragraph">
                        <wp:posOffset>368300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1F4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CDECF" id="Rectangle 3803" o:spid="_x0000_s1616"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LOuwEAAEs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y2Xd1S4rjFLv1A&#10;37gbJkXO1dFIqXJ/s19ziD1eewqPcMkiLrP4RYPNX5RFluLx6eqxWhIRWNy0m67GTgjcur3ZtLhG&#10;lOr5coCYvihvSV4wCkilOMuP32I6H/17BO9lMufn8yot+6WI+bgpsLm29/KEEnFG0wMGPfmZUTGZ&#10;QMmMfWc0/j5wUJRMXx0a29zetA0OSknWXdPhAENJkPT+ZZU7MXocJZGAkkMAM4zIt1hUaGHHirDL&#10;dOWReJkX8s//wO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JdILOuwEAAEsDAAAOAAAAAAAAAAAAAAAAAC4CAABkcnMv&#10;ZTJvRG9jLnhtbFBLAQItABQABgAIAAAAIQC0omDm3AAAAAoBAAAPAAAAAAAAAAAAAAAAABUEAABk&#10;cnMvZG93bnJldi54bWxQSwUGAAAAAAQABADzAAAAHgUAAAAA&#10;" filled="f" stroked="f">
                      <v:textbox inset="2.16pt,1.44pt,0,1.44pt">
                        <w:txbxContent>
                          <w:p w14:paraId="3CC1F4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7040" behindDoc="0" locked="0" layoutInCell="1" allowOverlap="1" wp14:anchorId="1FCEF522" wp14:editId="619ED4C5">
                      <wp:simplePos x="0" y="0"/>
                      <wp:positionH relativeFrom="column">
                        <wp:posOffset>1295400</wp:posOffset>
                      </wp:positionH>
                      <wp:positionV relativeFrom="paragraph">
                        <wp:posOffset>368300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94E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EF522" id="Rectangle 3802" o:spid="_x0000_s1617" style="position:absolute;left:0;text-align:left;margin-left:102pt;margin-top:29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t7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qq0bShy3OKWf&#10;qBt3/ajIKTsYKVWeb9ZrCrHDsufwBOcoopvJzxps/iItMheNjxeN1ZyIwOR6tW5rnITAo5ur9Qp9&#10;7FK9FgeI6ZvylmSHUUAoRVl++BHT6erfK1iXwZyez16ad3Mhc72+QN15eUSKuKPpEY0e/cSoGE2g&#10;ZMK5Mxpf9hwUJeN3h8I2N1cr1CGVYNk2LS4wlABB795muRODx1USCSjZBzD9gHjLuwUWTqwQO29X&#10;Xom3cQH/+g9s/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IGre7kBAABLAwAADgAAAAAAAAAAAAAAAAAuAgAAZHJzL2Uy&#10;b0RvYy54bWxQSwECLQAUAAYACAAAACEAtKJg5twAAAAKAQAADwAAAAAAAAAAAAAAAAATBAAAZHJz&#10;L2Rvd25yZXYueG1sUEsFBgAAAAAEAAQA8wAAABwFAAAAAA==&#10;" filled="f" stroked="f">
                      <v:textbox inset="2.16pt,1.44pt,0,1.44pt">
                        <w:txbxContent>
                          <w:p w14:paraId="1DF94E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8064" behindDoc="0" locked="0" layoutInCell="1" allowOverlap="1" wp14:anchorId="255564FB" wp14:editId="580FBBBC">
                      <wp:simplePos x="0" y="0"/>
                      <wp:positionH relativeFrom="column">
                        <wp:posOffset>1295400</wp:posOffset>
                      </wp:positionH>
                      <wp:positionV relativeFrom="paragraph">
                        <wp:posOffset>368300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D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564FB" id="Rectangle 3801" o:spid="_x0000_s1618" style="position:absolute;left:0;text-align:left;margin-left:102pt;margin-top:29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B/ugEAAEs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ZXbb2kxHOHU/qJ&#10;unHfW0VO2cFIqeb5znqNMXVY9hyf4BwldGfykwY3f5EWmYrGx4vGaspEYHK9Wrc1TkLg0c3VeoU+&#10;dqneiyOkfK+CI7PDKCCUoiw/fE/5dPXtCtbNYE7Pz16edlMh83XdvEHdBXlEirij+RGNtmFkVFgT&#10;KRlx7oym33sOihL74FHY5uZq1eCilGDZNi0uMJQAQe8+ZrkXQ8BVEhko2Ucw/YB4i0QFFk6sEDtv&#10;17wSH+MC/v0f2L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qYoH+6AQAASwMAAA4AAAAAAAAAAAAAAAAALgIAAGRycy9l&#10;Mm9Eb2MueG1sUEsBAi0AFAAGAAgAAAAhALSiYObcAAAACgEAAA8AAAAAAAAAAAAAAAAAFAQAAGRy&#10;cy9kb3ducmV2LnhtbFBLBQYAAAAABAAEAPMAAAAdBQAAAAA=&#10;" filled="f" stroked="f">
                      <v:textbox inset="2.16pt,1.44pt,0,1.44pt">
                        <w:txbxContent>
                          <w:p w14:paraId="141ED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89088" behindDoc="0" locked="0" layoutInCell="1" allowOverlap="1" wp14:anchorId="6EA2113B" wp14:editId="5A7C00E3">
                      <wp:simplePos x="0" y="0"/>
                      <wp:positionH relativeFrom="column">
                        <wp:posOffset>1295400</wp:posOffset>
                      </wp:positionH>
                      <wp:positionV relativeFrom="paragraph">
                        <wp:posOffset>368300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F596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2113B" id="Rectangle 3800" o:spid="_x0000_s1619"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q22JyrkBAABLAwAADgAAAAAAAAAAAAAAAAAuAgAAZHJzL2Uy&#10;b0RvYy54bWxQSwECLQAUAAYACAAAACEAtKJg5twAAAAKAQAADwAAAAAAAAAAAAAAAAATBAAAZHJz&#10;L2Rvd25yZXYueG1sUEsFBgAAAAAEAAQA8wAAABwFAAAAAA==&#10;" filled="f" stroked="f">
                      <v:textbox inset="2.16pt,1.44pt,0,1.44pt">
                        <w:txbxContent>
                          <w:p w14:paraId="40F596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0112" behindDoc="0" locked="0" layoutInCell="1" allowOverlap="1" wp14:anchorId="623AF96D" wp14:editId="0B7FB932">
                      <wp:simplePos x="0" y="0"/>
                      <wp:positionH relativeFrom="column">
                        <wp:posOffset>1295400</wp:posOffset>
                      </wp:positionH>
                      <wp:positionV relativeFrom="paragraph">
                        <wp:posOffset>368300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7F2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F96D" id="Rectangle 3799" o:spid="_x0000_s1620" style="position:absolute;left:0;text-align:left;margin-left:102pt;margin-top:29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YB3stuwEAAEsDAAAOAAAAAAAAAAAAAAAAAC4CAABkcnMv&#10;ZTJvRG9jLnhtbFBLAQItABQABgAIAAAAIQC0omDm3AAAAAoBAAAPAAAAAAAAAAAAAAAAABUEAABk&#10;cnMvZG93bnJldi54bWxQSwUGAAAAAAQABADzAAAAHgUAAAAA&#10;" filled="f" stroked="f">
                      <v:textbox inset="2.16pt,1.44pt,0,1.44pt">
                        <w:txbxContent>
                          <w:p w14:paraId="7DF7F2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1136" behindDoc="0" locked="0" layoutInCell="1" allowOverlap="1" wp14:anchorId="3DF06A89" wp14:editId="4B33EC86">
                      <wp:simplePos x="0" y="0"/>
                      <wp:positionH relativeFrom="column">
                        <wp:posOffset>1295400</wp:posOffset>
                      </wp:positionH>
                      <wp:positionV relativeFrom="paragraph">
                        <wp:posOffset>368300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E2B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06A89" id="Rectangle 3798" o:spid="_x0000_s1621" style="position:absolute;left:0;text-align:left;margin-left:102pt;margin-top:29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KYugEAAEsDAAAOAAAAZHJzL2Uyb0RvYy54bWysU9tu2zAMfR+wfxD0vthx2i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yu1i3OynOHU/qJ&#10;unHfW0XO2cFIqeb5znqNMXVY9hQf4RIldGfykwY3f5EWmYrGp6vGaspEYLJdtZsaJyHwaH3TrtDH&#10;LtVrcYSUv6rgyOwwCgilKMuP31M+X325gnUzmPPzs5en/VTI3La3L1D3QZ6QIu5ofkCjbRgZFdZE&#10;SkacO6Pp94GDosR+8yhss75ZNbgoJVhumg2KAiVA0Pu3We7FEHCVRAZKDhFMPyDeIlGBhRMrxC7b&#10;Na/E27iAf/0H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nyUpi6AQAASwMAAA4AAAAAAAAAAAAAAAAALgIAAGRycy9l&#10;Mm9Eb2MueG1sUEsBAi0AFAAGAAgAAAAhALSiYObcAAAACgEAAA8AAAAAAAAAAAAAAAAAFAQAAGRy&#10;cy9kb3ducmV2LnhtbFBLBQYAAAAABAAEAPMAAAAdBQAAAAA=&#10;" filled="f" stroked="f">
                      <v:textbox inset="2.16pt,1.44pt,0,1.44pt">
                        <w:txbxContent>
                          <w:p w14:paraId="57BE2B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2160" behindDoc="0" locked="0" layoutInCell="1" allowOverlap="1" wp14:anchorId="2205B9F5" wp14:editId="50BBA759">
                      <wp:simplePos x="0" y="0"/>
                      <wp:positionH relativeFrom="column">
                        <wp:posOffset>1295400</wp:posOffset>
                      </wp:positionH>
                      <wp:positionV relativeFrom="paragraph">
                        <wp:posOffset>368300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803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5B9F5" id="Rectangle 3797" o:spid="_x0000_s1622"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gdHa6AQAASwMAAA4AAAAAAAAAAAAAAAAALgIAAGRycy9l&#10;Mm9Eb2MueG1sUEsBAi0AFAAGAAgAAAAhALSiYObcAAAACgEAAA8AAAAAAAAAAAAAAAAAFAQAAGRy&#10;cy9kb3ducmV2LnhtbFBLBQYAAAAABAAEAPMAAAAdBQAAAAA=&#10;" filled="f" stroked="f">
                      <v:textbox inset="2.16pt,1.44pt,0,1.44pt">
                        <w:txbxContent>
                          <w:p w14:paraId="094803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3184" behindDoc="0" locked="0" layoutInCell="1" allowOverlap="1" wp14:anchorId="4A0FD5C7" wp14:editId="5C8901F7">
                      <wp:simplePos x="0" y="0"/>
                      <wp:positionH relativeFrom="column">
                        <wp:posOffset>1295400</wp:posOffset>
                      </wp:positionH>
                      <wp:positionV relativeFrom="paragraph">
                        <wp:posOffset>368300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51D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FD5C7" id="Rectangle 3796" o:spid="_x0000_s1623"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4VXcO6AQAASwMAAA4AAAAAAAAAAAAAAAAALgIAAGRycy9l&#10;Mm9Eb2MueG1sUEsBAi0AFAAGAAgAAAAhALSiYObcAAAACgEAAA8AAAAAAAAAAAAAAAAAFAQAAGRy&#10;cy9kb3ducmV2LnhtbFBLBQYAAAAABAAEAPMAAAAdBQAAAAA=&#10;" filled="f" stroked="f">
                      <v:textbox inset="2.16pt,1.44pt,0,1.44pt">
                        <w:txbxContent>
                          <w:p w14:paraId="7A651D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4208" behindDoc="0" locked="0" layoutInCell="1" allowOverlap="1" wp14:anchorId="0F1D564C" wp14:editId="738454DC">
                      <wp:simplePos x="0" y="0"/>
                      <wp:positionH relativeFrom="column">
                        <wp:posOffset>1295400</wp:posOffset>
                      </wp:positionH>
                      <wp:positionV relativeFrom="paragraph">
                        <wp:posOffset>368300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990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D564C" id="Rectangle 3795" o:spid="_x0000_s1624"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QYFc9uwEAAEsDAAAOAAAAAAAAAAAAAAAAAC4CAABkcnMv&#10;ZTJvRG9jLnhtbFBLAQItABQABgAIAAAAIQC0omDm3AAAAAoBAAAPAAAAAAAAAAAAAAAAABUEAABk&#10;cnMvZG93bnJldi54bWxQSwUGAAAAAAQABADzAAAAHgUAAAAA&#10;" filled="f" stroked="f">
                      <v:textbox inset="2.16pt,1.44pt,0,1.44pt">
                        <w:txbxContent>
                          <w:p w14:paraId="31A990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5232" behindDoc="0" locked="0" layoutInCell="1" allowOverlap="1" wp14:anchorId="36B85F0E" wp14:editId="5A235B8D">
                      <wp:simplePos x="0" y="0"/>
                      <wp:positionH relativeFrom="column">
                        <wp:posOffset>1295400</wp:posOffset>
                      </wp:positionH>
                      <wp:positionV relativeFrom="paragraph">
                        <wp:posOffset>368300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18D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85F0E" id="Rectangle 3794" o:spid="_x0000_s1625"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xlX6IuwEAAEsDAAAOAAAAAAAAAAAAAAAAAC4CAABkcnMv&#10;ZTJvRG9jLnhtbFBLAQItABQABgAIAAAAIQC0omDm3AAAAAoBAAAPAAAAAAAAAAAAAAAAABUEAABk&#10;cnMvZG93bnJldi54bWxQSwUGAAAAAAQABADzAAAAHgUAAAAA&#10;" filled="f" stroked="f">
                      <v:textbox inset="2.16pt,1.44pt,0,1.44pt">
                        <w:txbxContent>
                          <w:p w14:paraId="20B18D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6256" behindDoc="0" locked="0" layoutInCell="1" allowOverlap="1" wp14:anchorId="197C044B" wp14:editId="45BD8371">
                      <wp:simplePos x="0" y="0"/>
                      <wp:positionH relativeFrom="column">
                        <wp:posOffset>1295400</wp:posOffset>
                      </wp:positionH>
                      <wp:positionV relativeFrom="paragraph">
                        <wp:posOffset>368300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CE1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044B" id="Rectangle 3793" o:spid="_x0000_s1626"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a8aqq6AQAASwMAAA4AAAAAAAAAAAAAAAAALgIAAGRycy9l&#10;Mm9Eb2MueG1sUEsBAi0AFAAGAAgAAAAhALSiYObcAAAACgEAAA8AAAAAAAAAAAAAAAAAFAQAAGRy&#10;cy9kb3ducmV2LnhtbFBLBQYAAAAABAAEAPMAAAAdBQAAAAA=&#10;" filled="f" stroked="f">
                      <v:textbox inset="2.16pt,1.44pt,0,1.44pt">
                        <w:txbxContent>
                          <w:p w14:paraId="3ADCE1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7280" behindDoc="0" locked="0" layoutInCell="1" allowOverlap="1" wp14:anchorId="126869DC" wp14:editId="4AB1CE4D">
                      <wp:simplePos x="0" y="0"/>
                      <wp:positionH relativeFrom="column">
                        <wp:posOffset>1295400</wp:posOffset>
                      </wp:positionH>
                      <wp:positionV relativeFrom="paragraph">
                        <wp:posOffset>368300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1DC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869DC" id="Rectangle 3792" o:spid="_x0000_s1627"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Mf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1tuOEs8dTukb&#10;6sb9YBW5ZEcjpSrzLXpNMfVY9hKf4RoldAv5WYMrX6RF5qrx+aaxmjMRmNyutpsWJyHwaH23XaGP&#10;XZrX4ggpf1LBkeIwCgilKstPX1K+XP19BesKmMvzxcvzYa5k7tsb1EOQZ6SIO5qf0GgbJkaFNZGS&#10;CefOaPp55KAosZ89Ctut71aoQ67BctNtcIGhBgj68DbLvRgDrpLIQMkxghlGxFvfrbBwYpXYdbvK&#10;SryNK/jXf2D/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nSUMfuAEAAEsDAAAOAAAAAAAAAAAAAAAAAC4CAABkcnMvZTJv&#10;RG9jLnhtbFBLAQItABQABgAIAAAAIQC0omDm3AAAAAoBAAAPAAAAAAAAAAAAAAAAABIEAABkcnMv&#10;ZG93bnJldi54bWxQSwUGAAAAAAQABADzAAAAGwUAAAAA&#10;" filled="f" stroked="f">
                      <v:textbox inset="2.16pt,1.44pt,0,1.44pt">
                        <w:txbxContent>
                          <w:p w14:paraId="5D71DC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8304" behindDoc="0" locked="0" layoutInCell="1" allowOverlap="1" wp14:anchorId="22442E5A" wp14:editId="2CB2E606">
                      <wp:simplePos x="0" y="0"/>
                      <wp:positionH relativeFrom="column">
                        <wp:posOffset>1295400</wp:posOffset>
                      </wp:positionH>
                      <wp:positionV relativeFrom="paragraph">
                        <wp:posOffset>368300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F0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2E5A" id="Rectangle 3791" o:spid="_x0000_s1628"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gb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iuZ5T4rnDKf1B&#10;3bjvrCKnbG+kVNN8J72GmFose4qPcI4SuhP5UYObvkiLjEXj40VjNWYiMLlerFc1TkLg0fJqvUAf&#10;u1TvxRFSvlfBkclhFBBKUZYffqV8uvp2BesmMKfnJy+Pu7GQua6bN6i7II9IEXc0P6DRNgyMCmsi&#10;JQPOndH0uuegKLE/PQrbLK8WDS5KCearZoULDCVA0LuPWe5FH3CVRAZK9hFM1yPeIlGBhRMrxM7b&#10;Na3Ex7iAf/8Ht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VQSBu6AQAASwMAAA4AAAAAAAAAAAAAAAAALgIAAGRycy9l&#10;Mm9Eb2MueG1sUEsBAi0AFAAGAAgAAAAhALSiYObcAAAACgEAAA8AAAAAAAAAAAAAAAAAFAQAAGRy&#10;cy9kb3ducmV2LnhtbFBLBQYAAAAABAAEAPMAAAAdBQAAAAA=&#10;" filled="f" stroked="f">
                      <v:textbox inset="2.16pt,1.44pt,0,1.44pt">
                        <w:txbxContent>
                          <w:p w14:paraId="2AE6F0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899328" behindDoc="0" locked="0" layoutInCell="1" allowOverlap="1" wp14:anchorId="662F37EA" wp14:editId="3C80EDA4">
                      <wp:simplePos x="0" y="0"/>
                      <wp:positionH relativeFrom="column">
                        <wp:posOffset>1295400</wp:posOffset>
                      </wp:positionH>
                      <wp:positionV relativeFrom="paragraph">
                        <wp:posOffset>368300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764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F37EA" id="Rectangle 3790" o:spid="_x0000_s1629"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GuuQ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PtaoMCee5wSj9R&#10;N+57q8g5Oxgp1TzfWa8xpg7LnuMTXKKE7kx+0uDmL9IiU9H4dNVYTZkITG7azbrGhwQerW42LfrY&#10;pXorjpDyVxUcmR1GAaEUZfnxe8rnq69XsG4Gc35+9vK0nwqZ27p9hboP8oQUcUfzIxptw8iosCZS&#10;MuLcGU2/DxwUJfabR2Gb1U3b4KKUYLlu1rjAUAIEvX+f5V4MAVdJZKDkEMH0A+ItEhVYOLFC7LJd&#10;80q8jwv4t39g9w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5KVhrrkBAABLAwAADgAAAAAAAAAAAAAAAAAuAgAAZHJzL2Uy&#10;b0RvYy54bWxQSwECLQAUAAYACAAAACEAtKJg5twAAAAKAQAADwAAAAAAAAAAAAAAAAATBAAAZHJz&#10;L2Rvd25yZXYueG1sUEsFBgAAAAAEAAQA8wAAABwFAAAAAA==&#10;" filled="f" stroked="f">
                      <v:textbox inset="2.16pt,1.44pt,0,1.44pt">
                        <w:txbxContent>
                          <w:p w14:paraId="4AD764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0352" behindDoc="0" locked="0" layoutInCell="1" allowOverlap="1" wp14:anchorId="39297A0E" wp14:editId="073C3DE3">
                      <wp:simplePos x="0" y="0"/>
                      <wp:positionH relativeFrom="column">
                        <wp:posOffset>1295400</wp:posOffset>
                      </wp:positionH>
                      <wp:positionV relativeFrom="paragraph">
                        <wp:posOffset>368300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77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97A0E" id="Rectangle 3789" o:spid="_x0000_s1630"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Wd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ZXm3ZLiecOp/QD&#10;deO+t4pcsoORUs3znfUaY+qw7Dk+wTVK6M7kJw1u/iItMhWNzzeN1ZSJwOR2tW1rnITAo816u0If&#10;u1RvxRFS/qKCI7PDKCCUoiw/fUv5cvX1CtbNYC7Pz16eDlMhc1evX6EegjwjRdzR/IhG2zAyKqyJ&#10;lIw4d0bTryMHRYn96lHYZrNeNbgoJVi2TYs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FbJZ26AQAASwMAAA4AAAAAAAAAAAAAAAAALgIAAGRycy9l&#10;Mm9Eb2MueG1sUEsBAi0AFAAGAAgAAAAhALSiYObcAAAACgEAAA8AAAAAAAAAAAAAAAAAFAQAAGRy&#10;cy9kb3ducmV2LnhtbFBLBQYAAAAABAAEAPMAAAAdBQAAAAA=&#10;" filled="f" stroked="f">
                      <v:textbox inset="2.16pt,1.44pt,0,1.44pt">
                        <w:txbxContent>
                          <w:p w14:paraId="53C77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1376" behindDoc="0" locked="0" layoutInCell="1" allowOverlap="1" wp14:anchorId="2D1ED5ED" wp14:editId="1301C23D">
                      <wp:simplePos x="0" y="0"/>
                      <wp:positionH relativeFrom="column">
                        <wp:posOffset>1295400</wp:posOffset>
                      </wp:positionH>
                      <wp:positionV relativeFrom="paragraph">
                        <wp:posOffset>368300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24C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ED5ED" id="Rectangle 3788" o:spid="_x0000_s1631"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CuDCi6AQAASwMAAA4AAAAAAAAAAAAAAAAALgIAAGRycy9l&#10;Mm9Eb2MueG1sUEsBAi0AFAAGAAgAAAAhALSiYObcAAAACgEAAA8AAAAAAAAAAAAAAAAAFAQAAGRy&#10;cy9kb3ducmV2LnhtbFBLBQYAAAAABAAEAPMAAAAdBQAAAAA=&#10;" filled="f" stroked="f">
                      <v:textbox inset="2.16pt,1.44pt,0,1.44pt">
                        <w:txbxContent>
                          <w:p w14:paraId="44324C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2400" behindDoc="0" locked="0" layoutInCell="1" allowOverlap="1" wp14:anchorId="4585492B" wp14:editId="2554DA81">
                      <wp:simplePos x="0" y="0"/>
                      <wp:positionH relativeFrom="column">
                        <wp:posOffset>1295400</wp:posOffset>
                      </wp:positionH>
                      <wp:positionV relativeFrom="paragraph">
                        <wp:posOffset>368300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64C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5492B" id="Rectangle 3787" o:spid="_x0000_s1632"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rG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OrTbuhxHOHU/qB&#10;unHfW0Uu2cFIqeb5znqNMXVY9hyf4BoldGfykwY3f5EWmYrG55vGaspEYHK72rY1TkLg0eZuu0If&#10;u1RvxRFS/qKCI7PDKCCUoiw/fUv5cvX1CtbNYC7Pz16eDlMhs67Xr1APQZ6RIu5ofkSjbRgZFdZE&#10;SkacO6Pp15GDosR+9Shss7lbNbgoJVi2TYs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a8Ksa6AQAASwMAAA4AAAAAAAAAAAAAAAAALgIAAGRycy9l&#10;Mm9Eb2MueG1sUEsBAi0AFAAGAAgAAAAhALSiYObcAAAACgEAAA8AAAAAAAAAAAAAAAAAFAQAAGRy&#10;cy9kb3ducmV2LnhtbFBLBQYAAAAABAAEAPMAAAAdBQAAAAA=&#10;" filled="f" stroked="f">
                      <v:textbox inset="2.16pt,1.44pt,0,1.44pt">
                        <w:txbxContent>
                          <w:p w14:paraId="58D64C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3424" behindDoc="0" locked="0" layoutInCell="1" allowOverlap="1" wp14:anchorId="434F3F36" wp14:editId="5238C4DF">
                      <wp:simplePos x="0" y="0"/>
                      <wp:positionH relativeFrom="column">
                        <wp:posOffset>1295400</wp:posOffset>
                      </wp:positionH>
                      <wp:positionV relativeFrom="paragraph">
                        <wp:posOffset>368300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96B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3F36" id="Rectangle 3786" o:spid="_x0000_s1633"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Nz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OrTbumxHOHU/qB&#10;unHfW0Uu2cFIqeb5znqNMXVY9hyf4BoldGfykwY3f5EWmYrG55vGaspEYHK72rY1TkLg0eZuu0If&#10;u1RvxRFS/qKCI7PDKCCUoiw/fUv5cvX1CtbNYC7Pz16eDlMhs643r1APQZ6RIu5ofkSjbRgZFdZE&#10;SkacO6Pp15GDosR+9Shss7lbNbgoJVi2TYsLDCVA0If3We7FEHCVRAZKjhFMPyDeIlGBhRMrxK7b&#10;Na/E+7iAf/sH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JA3O6AQAASwMAAA4AAAAAAAAAAAAAAAAALgIAAGRycy9l&#10;Mm9Eb2MueG1sUEsBAi0AFAAGAAgAAAAhALSiYObcAAAACgEAAA8AAAAAAAAAAAAAAAAAFAQAAGRy&#10;cy9kb3ducmV2LnhtbFBLBQYAAAAABAAEAPMAAAAdBQAAAAA=&#10;" filled="f" stroked="f">
                      <v:textbox inset="2.16pt,1.44pt,0,1.44pt">
                        <w:txbxContent>
                          <w:p w14:paraId="2ED96B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59264" behindDoc="0" locked="0" layoutInCell="1" allowOverlap="1" wp14:anchorId="66E57913" wp14:editId="0C62B47C">
                      <wp:simplePos x="0" y="0"/>
                      <wp:positionH relativeFrom="column">
                        <wp:posOffset>-63500</wp:posOffset>
                      </wp:positionH>
                      <wp:positionV relativeFrom="paragraph">
                        <wp:posOffset>368300</wp:posOffset>
                      </wp:positionV>
                      <wp:extent cx="977900" cy="927100"/>
                      <wp:effectExtent l="0" t="0" r="0" b="0"/>
                      <wp:wrapNone/>
                      <wp:docPr id="3785" name="Rectangle 3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3498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57913" id="Rectangle 3785" o:spid="_x0000_s1634"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CHav4YuwEAAEsDAAAOAAAAAAAAAAAAAAAAAC4CAABkcnMv&#10;ZTJvRG9jLnhtbFBLAQItABQABgAIAAAAIQDzN5833AAAAAoBAAAPAAAAAAAAAAAAAAAAABUEAABk&#10;cnMvZG93bnJldi54bWxQSwUGAAAAAAQABADzAAAAHgUAAAAA&#10;" filled="f" stroked="f">
                      <v:textbox inset="2.16pt,1.44pt,0,1.44pt">
                        <w:txbxContent>
                          <w:p w14:paraId="2B3498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0288" behindDoc="0" locked="0" layoutInCell="1" allowOverlap="1" wp14:anchorId="41B29FB6" wp14:editId="7CA5D876">
                      <wp:simplePos x="0" y="0"/>
                      <wp:positionH relativeFrom="column">
                        <wp:posOffset>-63500</wp:posOffset>
                      </wp:positionH>
                      <wp:positionV relativeFrom="paragraph">
                        <wp:posOffset>368300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62D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29FB6" id="Rectangle 3784" o:spid="_x0000_s1635"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4xSULvAEAAEsDAAAOAAAAAAAAAAAAAAAAAC4CAABkcnMv&#10;ZTJvRG9jLnhtbFBLAQItABQABgAIAAAAIQBzhoRN2wAAAAoBAAAPAAAAAAAAAAAAAAAAABYEAABk&#10;cnMvZG93bnJldi54bWxQSwUGAAAAAAQABADzAAAAHgUAAAAA&#10;" filled="f" stroked="f">
                      <v:textbox inset="2.16pt,1.44pt,0,1.44pt">
                        <w:txbxContent>
                          <w:p w14:paraId="3D162D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1312" behindDoc="0" locked="0" layoutInCell="1" allowOverlap="1" wp14:anchorId="016E34C9" wp14:editId="7BEBB7B1">
                      <wp:simplePos x="0" y="0"/>
                      <wp:positionH relativeFrom="column">
                        <wp:posOffset>-63500</wp:posOffset>
                      </wp:positionH>
                      <wp:positionV relativeFrom="paragraph">
                        <wp:posOffset>368300</wp:posOffset>
                      </wp:positionV>
                      <wp:extent cx="977900" cy="863600"/>
                      <wp:effectExtent l="0" t="0" r="0" b="0"/>
                      <wp:wrapNone/>
                      <wp:docPr id="3783" name="Rectangle 37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68DD2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34C9" id="Rectangle 3783" o:spid="_x0000_s1636"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" filled="f" stroked="f">
                      <v:textbox inset="2.16pt,1.44pt,0,1.44pt">
                        <w:txbxContent>
                          <w:p w14:paraId="468DD2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2336" behindDoc="0" locked="0" layoutInCell="1" allowOverlap="1" wp14:anchorId="1CF2F5BE" wp14:editId="2FCA4361">
                      <wp:simplePos x="0" y="0"/>
                      <wp:positionH relativeFrom="column">
                        <wp:posOffset>-63500</wp:posOffset>
                      </wp:positionH>
                      <wp:positionV relativeFrom="paragraph">
                        <wp:posOffset>368300</wp:posOffset>
                      </wp:positionV>
                      <wp:extent cx="977900" cy="927100"/>
                      <wp:effectExtent l="0" t="0" r="0" b="0"/>
                      <wp:wrapNone/>
                      <wp:docPr id="3782" name="Rectangle 37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E2E9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2F5BE" id="Rectangle 3782" o:spid="_x0000_s1637"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" filled="f" stroked="f">
                      <v:textbox inset="2.16pt,1.44pt,0,1.44pt">
                        <w:txbxContent>
                          <w:p w14:paraId="3AE2E9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3360" behindDoc="0" locked="0" layoutInCell="1" allowOverlap="1" wp14:anchorId="7D87B368" wp14:editId="59FA8E72">
                      <wp:simplePos x="0" y="0"/>
                      <wp:positionH relativeFrom="column">
                        <wp:posOffset>-63500</wp:posOffset>
                      </wp:positionH>
                      <wp:positionV relativeFrom="paragraph">
                        <wp:posOffset>368300</wp:posOffset>
                      </wp:positionV>
                      <wp:extent cx="10033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923C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B368" id="Rectangle 3781" o:spid="_x0000_s1638"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OJE0SvAEAAEsDAAAOAAAAAAAAAAAAAAAAAC4CAABkcnMv&#10;ZTJvRG9jLnhtbFBLAQItABQABgAIAAAAIQBzhoRN2wAAAAoBAAAPAAAAAAAAAAAAAAAAABYEAABk&#10;cnMvZG93bnJldi54bWxQSwUGAAAAAAQABADzAAAAHgUAAAAA&#10;" filled="f" stroked="f">
                      <v:textbox inset="2.16pt,1.44pt,0,1.44pt">
                        <w:txbxContent>
                          <w:p w14:paraId="1D923C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4384" behindDoc="0" locked="0" layoutInCell="1" allowOverlap="1" wp14:anchorId="7C379A61" wp14:editId="7C2A7BD0">
                      <wp:simplePos x="0" y="0"/>
                      <wp:positionH relativeFrom="column">
                        <wp:posOffset>-63500</wp:posOffset>
                      </wp:positionH>
                      <wp:positionV relativeFrom="paragraph">
                        <wp:posOffset>368300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F403E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79A61" id="Rectangle 3780" o:spid="_x0000_s1639"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PGLlgG6AQAASwMAAA4AAAAAAAAAAAAAAAAALgIAAGRycy9l&#10;Mm9Eb2MueG1sUEsBAi0AFAAGAAgAAAAhAPM3nzfcAAAACgEAAA8AAAAAAAAAAAAAAAAAFAQAAGRy&#10;cy9kb3ducmV2LnhtbFBLBQYAAAAABAAEAPMAAAAdBQAAAAA=&#10;" filled="f" stroked="f">
                      <v:textbox inset="2.16pt,1.44pt,0,1.44pt">
                        <w:txbxContent>
                          <w:p w14:paraId="7F403E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5408" behindDoc="0" locked="0" layoutInCell="1" allowOverlap="1" wp14:anchorId="04DCCF14" wp14:editId="2600F720">
                      <wp:simplePos x="0" y="0"/>
                      <wp:positionH relativeFrom="column">
                        <wp:posOffset>-63500</wp:posOffset>
                      </wp:positionH>
                      <wp:positionV relativeFrom="paragraph">
                        <wp:posOffset>368300</wp:posOffset>
                      </wp:positionV>
                      <wp:extent cx="977900" cy="927100"/>
                      <wp:effectExtent l="0" t="0" r="0" b="0"/>
                      <wp:wrapNone/>
                      <wp:docPr id="3779" name="Rectangle 37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5AC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CCF14" id="Rectangle 3779" o:spid="_x0000_s1640"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DlXBvEuwEAAEsDAAAOAAAAAAAAAAAAAAAAAC4CAABkcnMv&#10;ZTJvRG9jLnhtbFBLAQItABQABgAIAAAAIQDzN5833AAAAAoBAAAPAAAAAAAAAAAAAAAAABUEAABk&#10;cnMvZG93bnJldi54bWxQSwUGAAAAAAQABADzAAAAHgUAAAAA&#10;" filled="f" stroked="f">
                      <v:textbox inset="2.16pt,1.44pt,0,1.44pt">
                        <w:txbxContent>
                          <w:p w14:paraId="3D5AC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6432" behindDoc="0" locked="0" layoutInCell="1" allowOverlap="1" wp14:anchorId="0E155DB2" wp14:editId="64B82BAF">
                      <wp:simplePos x="0" y="0"/>
                      <wp:positionH relativeFrom="column">
                        <wp:posOffset>-63500</wp:posOffset>
                      </wp:positionH>
                      <wp:positionV relativeFrom="paragraph">
                        <wp:posOffset>368300</wp:posOffset>
                      </wp:positionV>
                      <wp:extent cx="1003300" cy="762000"/>
                      <wp:effectExtent l="0" t="0" r="0" b="0"/>
                      <wp:wrapNone/>
                      <wp:docPr id="3778" name="Rectangle 3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9E83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5DB2" id="Rectangle 3778" o:spid="_x0000_s1641"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a88DXvAEAAEsDAAAOAAAAAAAAAAAAAAAAAC4CAABkcnMv&#10;ZTJvRG9jLnhtbFBLAQItABQABgAIAAAAIQBzhoRN2wAAAAoBAAAPAAAAAAAAAAAAAAAAABYEAABk&#10;cnMvZG93bnJldi54bWxQSwUGAAAAAAQABADzAAAAHgUAAAAA&#10;" filled="f" stroked="f">
                      <v:textbox inset="2.16pt,1.44pt,0,1.44pt">
                        <w:txbxContent>
                          <w:p w14:paraId="7B9E83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7456" behindDoc="0" locked="0" layoutInCell="1" allowOverlap="1" wp14:anchorId="0870D75B" wp14:editId="6C027E6B">
                      <wp:simplePos x="0" y="0"/>
                      <wp:positionH relativeFrom="column">
                        <wp:posOffset>-63500</wp:posOffset>
                      </wp:positionH>
                      <wp:positionV relativeFrom="paragraph">
                        <wp:posOffset>368300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00A0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0D75B" id="Rectangle 3777" o:spid="_x0000_s1642"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DCuxSfuwEAAEsDAAAOAAAAAAAAAAAAAAAAAC4CAABkcnMv&#10;ZTJvRG9jLnhtbFBLAQItABQABgAIAAAAIQDzN5833AAAAAoBAAAPAAAAAAAAAAAAAAAAABUEAABk&#10;cnMvZG93bnJldi54bWxQSwUGAAAAAAQABADzAAAAHgUAAAAA&#10;" filled="f" stroked="f">
                      <v:textbox inset="2.16pt,1.44pt,0,1.44pt">
                        <w:txbxContent>
                          <w:p w14:paraId="2F00A0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8480" behindDoc="0" locked="0" layoutInCell="1" allowOverlap="1" wp14:anchorId="36B8D033" wp14:editId="6B17FBC8">
                      <wp:simplePos x="0" y="0"/>
                      <wp:positionH relativeFrom="column">
                        <wp:posOffset>-63500</wp:posOffset>
                      </wp:positionH>
                      <wp:positionV relativeFrom="paragraph">
                        <wp:posOffset>368300</wp:posOffset>
                      </wp:positionV>
                      <wp:extent cx="977900" cy="901700"/>
                      <wp:effectExtent l="0" t="0" r="0" b="0"/>
                      <wp:wrapNone/>
                      <wp:docPr id="3776" name="Rectangle 3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2F515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8D033" id="Rectangle 3776" o:spid="_x0000_s1643"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" filled="f" stroked="f">
                      <v:textbox inset="2.16pt,1.44pt,0,1.44pt">
                        <w:txbxContent>
                          <w:p w14:paraId="72F515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69504" behindDoc="0" locked="0" layoutInCell="1" allowOverlap="1" wp14:anchorId="12231DE5" wp14:editId="683EA5F1">
                      <wp:simplePos x="0" y="0"/>
                      <wp:positionH relativeFrom="column">
                        <wp:posOffset>-63500</wp:posOffset>
                      </wp:positionH>
                      <wp:positionV relativeFrom="paragraph">
                        <wp:posOffset>368300</wp:posOffset>
                      </wp:positionV>
                      <wp:extent cx="1003300" cy="762000"/>
                      <wp:effectExtent l="0" t="0" r="0" b="0"/>
                      <wp:wrapNone/>
                      <wp:docPr id="3775" name="Rectangle 3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E0D0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31DE5" id="Rectangle 3775" o:spid="_x0000_s1644"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zYcVyvAEAAEsDAAAOAAAAAAAAAAAAAAAAAC4CAABkcnMv&#10;ZTJvRG9jLnhtbFBLAQItABQABgAIAAAAIQBzhoRN2wAAAAoBAAAPAAAAAAAAAAAAAAAAABYEAABk&#10;cnMvZG93bnJldi54bWxQSwUGAAAAAAQABADzAAAAHgUAAAAA&#10;" filled="f" stroked="f">
                      <v:textbox inset="2.16pt,1.44pt,0,1.44pt">
                        <w:txbxContent>
                          <w:p w14:paraId="26E0D0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0528" behindDoc="0" locked="0" layoutInCell="1" allowOverlap="1" wp14:anchorId="467100E4" wp14:editId="783C0BB5">
                      <wp:simplePos x="0" y="0"/>
                      <wp:positionH relativeFrom="column">
                        <wp:posOffset>-63500</wp:posOffset>
                      </wp:positionH>
                      <wp:positionV relativeFrom="paragraph">
                        <wp:posOffset>368300</wp:posOffset>
                      </wp:positionV>
                      <wp:extent cx="10033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0257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100E4" id="Rectangle 3774" o:spid="_x0000_s1645"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zH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KKul5RYbnBK&#10;v1E3brtBklO1120r03yTXqMPDV579k9wzgIuE/lJgUlfpEWmrPHxorGcIhFYXC+W5XpBicCt+mZ5&#10;U69Sz+L9socQv0tnSFowCgglK8sPP0M8HX07gvcSmNPzaRWn3ZTJ3JbrN6g71x6RIno0PmJQgxsZ&#10;FYP2lIw4d0bD656DpGT4YVHYql4uKjRKTspVtUIDQ07QPruPVW5F79BKIgIlew+66xFvlijDwoll&#10;Ymd3JUt8zDP4939g+x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SlOzHvAEAAEsDAAAOAAAAAAAAAAAAAAAAAC4CAABkcnMv&#10;ZTJvRG9jLnhtbFBLAQItABQABgAIAAAAIQBzhoRN2wAAAAoBAAAPAAAAAAAAAAAAAAAAABYEAABk&#10;cnMvZG93bnJldi54bWxQSwUGAAAAAAQABADzAAAAHgUAAAAA&#10;" filled="f" stroked="f">
                      <v:textbox inset="2.16pt,1.44pt,0,1.44pt">
                        <w:txbxContent>
                          <w:p w14:paraId="1B0257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1552" behindDoc="0" locked="0" layoutInCell="1" allowOverlap="1" wp14:anchorId="329A19A3" wp14:editId="5CD657DB">
                      <wp:simplePos x="0" y="0"/>
                      <wp:positionH relativeFrom="column">
                        <wp:posOffset>-63500</wp:posOffset>
                      </wp:positionH>
                      <wp:positionV relativeFrom="paragraph">
                        <wp:posOffset>368300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6617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19A3" id="Rectangle 3773" o:spid="_x0000_s1646"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48vAEAAEsDAAAOAAAAZHJzL2Uyb0RvYy54bWysU8tu2zAQvBfoPxC817JlJ3I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bJolJY5b7NIv&#10;9I27blDkVO2NlCr3N/s1htjitefwBOcs4jKLnzTY/EVZZCoeHy8eqykRgcWb5Wpxgw8J3GquVlfN&#10;OmNWb5cDxPRdeUvyglFAKsVZfvgZ0+no3yN4L5M5PZ9XadpNRcx1XVqbazsvjygRZzQ9YtCDHxkV&#10;gwmUjNh3RuPLnoOiZPjh0Ni6WS1rHJSSLNb1GgcYSoLjs3tf5U70HkdJJKBkH8B0PfItFhVa2LEi&#10;7DxdeSTe54X82z+wfQ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6Cj48vAEAAEsDAAAOAAAAAAAAAAAAAAAAAC4CAABkcnMv&#10;ZTJvRG9jLnhtbFBLAQItABQABgAIAAAAIQBzhoRN2wAAAAoBAAAPAAAAAAAAAAAAAAAAABYEAABk&#10;cnMvZG93bnJldi54bWxQSwUGAAAAAAQABADzAAAAHgUAAAAA&#10;" filled="f" stroked="f">
                      <v:textbox inset="2.16pt,1.44pt,0,1.44pt">
                        <w:txbxContent>
                          <w:p w14:paraId="6F6617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2576" behindDoc="0" locked="0" layoutInCell="1" allowOverlap="1" wp14:anchorId="25F55E00" wp14:editId="5123FFFD">
                      <wp:simplePos x="0" y="0"/>
                      <wp:positionH relativeFrom="column">
                        <wp:posOffset>-63500</wp:posOffset>
                      </wp:positionH>
                      <wp:positionV relativeFrom="paragraph">
                        <wp:posOffset>368300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510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55E00" id="Rectangle 3772" o:spid="_x0000_s1647"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JuwEAAEsDAAAOAAAAZHJzL2Uyb0RvYy54bWysU8tu2zAQvBfoPxC817JlJ3I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bJqaEsctdukX&#10;+sZdNyhyqvZGSpX7m/0aQ2zx2nN4gnMWcZnFTxps/qIsMhWPjxeP1ZSIwOLNcrW4WVIicKu5Wl01&#10;64xZvV0OENN35S3JC0YBqRRn+eFnTKejf4/gvUzm9HxepWk3FTHX9YXqzssjSsQZTY8Y9OBHRsVg&#10;AiUj9p3R+LLnoCgZfjg0tm5WS/QhlWSxrtc4wFASHJ/d+yp3ovc4SiIBJfsApuuRb3m30MKOFWHn&#10;6coj8T4v5N/+ge0r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v/F4m7AQAASwMAAA4AAAAAAAAAAAAAAAAALgIAAGRycy9l&#10;Mm9Eb2MueG1sUEsBAi0AFAAGAAgAAAAhAHOGhE3bAAAACgEAAA8AAAAAAAAAAAAAAAAAFQQAAGRy&#10;cy9kb3ducmV2LnhtbFBLBQYAAAAABAAEAPMAAAAdBQAAAAA=&#10;" filled="f" stroked="f">
                      <v:textbox inset="2.16pt,1.44pt,0,1.44pt">
                        <w:txbxContent>
                          <w:p w14:paraId="0CC510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3600" behindDoc="0" locked="0" layoutInCell="1" allowOverlap="1" wp14:anchorId="6D206C84" wp14:editId="0FEFFB78">
                      <wp:simplePos x="0" y="0"/>
                      <wp:positionH relativeFrom="column">
                        <wp:posOffset>-63500</wp:posOffset>
                      </wp:positionH>
                      <wp:positionV relativeFrom="paragraph">
                        <wp:posOffset>368300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BD76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06C84" id="Rectangle 3771" o:spid="_x0000_s1648"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yNvAEAAEs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XbVtTYnjFqf0&#10;A3Xjrh8VOVcHI6XK8816TSF2eO05PMEli7jM5GcNNn+RFpmLxqerxmpORGDxbrWu71aUCNxqb9Y3&#10;7Sb3rN4uB4jpi/KW5AWjgFCKsvz4Labz0dcjeC+DOT+fV2nez4XMbdO8Qt17eUKK6NH0iEGPfmJU&#10;jCZQMuHcGY2/DhwUJeNXh8I27XrVoFFKUm+aDRoYSoL22b+vcicGj1YSCSg5BDD9gHiLRAUWTqwQ&#10;u7grW+J9XsC//QO73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55hyNvAEAAEsDAAAOAAAAAAAAAAAAAAAAAC4CAABkcnMv&#10;ZTJvRG9jLnhtbFBLAQItABQABgAIAAAAIQBzhoRN2wAAAAoBAAAPAAAAAAAAAAAAAAAAABYEAABk&#10;cnMvZG93bnJldi54bWxQSwUGAAAAAAQABADzAAAAHgUAAAAA&#10;" filled="f" stroked="f">
                      <v:textbox inset="2.16pt,1.44pt,0,1.44pt">
                        <w:txbxContent>
                          <w:p w14:paraId="5CBD76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4624" behindDoc="0" locked="0" layoutInCell="1" allowOverlap="1" wp14:anchorId="048ED349" wp14:editId="764C3CD5">
                      <wp:simplePos x="0" y="0"/>
                      <wp:positionH relativeFrom="column">
                        <wp:posOffset>-63500</wp:posOffset>
                      </wp:positionH>
                      <wp:positionV relativeFrom="paragraph">
                        <wp:posOffset>368300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8FF2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ED349" id="Rectangle 3770" o:spid="_x0000_s1649"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gTNTi7AQAASwMAAA4AAAAAAAAAAAAAAAAALgIAAGRycy9l&#10;Mm9Eb2MueG1sUEsBAi0AFAAGAAgAAAAhAHOGhE3bAAAACgEAAA8AAAAAAAAAAAAAAAAAFQQAAGRy&#10;cy9kb3ducmV2LnhtbFBLBQYAAAAABAAEAPMAAAAdBQAAAAA=&#10;" filled="f" stroked="f">
                      <v:textbox inset="2.16pt,1.44pt,0,1.44pt">
                        <w:txbxContent>
                          <w:p w14:paraId="278FF2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5648" behindDoc="0" locked="0" layoutInCell="1" allowOverlap="1" wp14:anchorId="65C6A2C0" wp14:editId="105E84D5">
                      <wp:simplePos x="0" y="0"/>
                      <wp:positionH relativeFrom="column">
                        <wp:posOffset>-63500</wp:posOffset>
                      </wp:positionH>
                      <wp:positionV relativeFrom="paragraph">
                        <wp:posOffset>368300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82C3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6A2C0" id="Rectangle 3769" o:spid="_x0000_s1650"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EL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Wq5ocRxi1P6&#10;jbpx1/aKnKudkVLl+Wa9hhAbvPYUHuGSRVxm8qMGm79Ii4xF49NVYzUmIrC4mS9mmzklArdWN4ub&#10;1Tr3rN4vB4jpu/KW5AWjgFCKsvz4M6bz0bcjeC+DOT+fV2ncj4XMsl68Qd17eUKK6NH0gEH3fmBU&#10;9CZQMuDcGY2vBw6Kkv6HQ2Hr1WJeo1FKMlvXazQwlATts/9Y5U50Hq0kElByCGDaDvEWiQosnFgh&#10;dnFXtsTHvIB//wd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d7XELvAEAAEsDAAAOAAAAAAAAAAAAAAAAAC4CAABkcnMv&#10;ZTJvRG9jLnhtbFBLAQItABQABgAIAAAAIQBzhoRN2wAAAAoBAAAPAAAAAAAAAAAAAAAAABYEAABk&#10;cnMvZG93bnJldi54bWxQSwUGAAAAAAQABADzAAAAHgUAAAAA&#10;" filled="f" stroked="f">
                      <v:textbox inset="2.16pt,1.44pt,0,1.44pt">
                        <w:txbxContent>
                          <w:p w14:paraId="0982C3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6672" behindDoc="0" locked="0" layoutInCell="1" allowOverlap="1" wp14:anchorId="151A9422" wp14:editId="37B18B08">
                      <wp:simplePos x="0" y="0"/>
                      <wp:positionH relativeFrom="column">
                        <wp:posOffset>-63500</wp:posOffset>
                      </wp:positionH>
                      <wp:positionV relativeFrom="paragraph">
                        <wp:posOffset>368300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9610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A9422" id="Rectangle 3768" o:spid="_x0000_s1651"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wYWL67AQAASwMAAA4AAAAAAAAAAAAAAAAALgIAAGRycy9l&#10;Mm9Eb2MueG1sUEsBAi0AFAAGAAgAAAAhAHOGhE3bAAAACgEAAA8AAAAAAAAAAAAAAAAAFQQAAGRy&#10;cy9kb3ducmV2LnhtbFBLBQYAAAAABAAEAPMAAAAdBQAAAAA=&#10;" filled="f" stroked="f">
                      <v:textbox inset="2.16pt,1.44pt,0,1.44pt">
                        <w:txbxContent>
                          <w:p w14:paraId="479610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7696" behindDoc="0" locked="0" layoutInCell="1" allowOverlap="1" wp14:anchorId="312F91F7" wp14:editId="08FF8554">
                      <wp:simplePos x="0" y="0"/>
                      <wp:positionH relativeFrom="column">
                        <wp:posOffset>-63500</wp:posOffset>
                      </wp:positionH>
                      <wp:positionV relativeFrom="paragraph">
                        <wp:posOffset>368300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A82E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F91F7" id="Rectangle 3767" o:spid="_x0000_s1652"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6Cn5QvAEAAEsDAAAOAAAAAAAAAAAAAAAAAC4CAABkcnMv&#10;ZTJvRG9jLnhtbFBLAQItABQABgAIAAAAIQBzhoRN2wAAAAoBAAAPAAAAAAAAAAAAAAAAABYEAABk&#10;cnMvZG93bnJldi54bWxQSwUGAAAAAAQABADzAAAAHgUAAAAA&#10;" filled="f" stroked="f">
                      <v:textbox inset="2.16pt,1.44pt,0,1.44pt">
                        <w:txbxContent>
                          <w:p w14:paraId="6AA82E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8720" behindDoc="0" locked="0" layoutInCell="1" allowOverlap="1" wp14:anchorId="4DAA9DC3" wp14:editId="25732F2A">
                      <wp:simplePos x="0" y="0"/>
                      <wp:positionH relativeFrom="column">
                        <wp:posOffset>-63500</wp:posOffset>
                      </wp:positionH>
                      <wp:positionV relativeFrom="paragraph">
                        <wp:posOffset>368300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2EEA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9DC3" id="Rectangle 3766" o:spid="_x0000_s1653"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b/1flvAEAAEsDAAAOAAAAAAAAAAAAAAAAAC4CAABkcnMv&#10;ZTJvRG9jLnhtbFBLAQItABQABgAIAAAAIQBzhoRN2wAAAAoBAAAPAAAAAAAAAAAAAAAAABYEAABk&#10;cnMvZG93bnJldi54bWxQSwUGAAAAAAQABADzAAAAHgUAAAAA&#10;" filled="f" stroked="f">
                      <v:textbox inset="2.16pt,1.44pt,0,1.44pt">
                        <w:txbxContent>
                          <w:p w14:paraId="652EEA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79744" behindDoc="0" locked="0" layoutInCell="1" allowOverlap="1" wp14:anchorId="4EE51242" wp14:editId="44FA4A10">
                      <wp:simplePos x="0" y="0"/>
                      <wp:positionH relativeFrom="column">
                        <wp:posOffset>-63500</wp:posOffset>
                      </wp:positionH>
                      <wp:positionV relativeFrom="paragraph">
                        <wp:posOffset>368300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2A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51242" id="Rectangle 3765" o:spid="_x0000_s1654"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WKXRu7AQAASwMAAA4AAAAAAAAAAAAAAAAALgIAAGRycy9l&#10;Mm9Eb2MueG1sUEsBAi0AFAAGAAgAAAAhAHOGhE3bAAAACgEAAA8AAAAAAAAAAAAAAAAAFQQAAGRy&#10;cy9kb3ducmV2LnhtbFBLBQYAAAAABAAEAPMAAAAdBQAAAAA=&#10;" filled="f" stroked="f">
                      <v:textbox inset="2.16pt,1.44pt,0,1.44pt">
                        <w:txbxContent>
                          <w:p w14:paraId="7DB2A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0768" behindDoc="0" locked="0" layoutInCell="1" allowOverlap="1" wp14:anchorId="50F82AB8" wp14:editId="5B8BA5B1">
                      <wp:simplePos x="0" y="0"/>
                      <wp:positionH relativeFrom="column">
                        <wp:posOffset>-63500</wp:posOffset>
                      </wp:positionH>
                      <wp:positionV relativeFrom="paragraph">
                        <wp:posOffset>368300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6942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82AB8" id="Rectangle 3764" o:spid="_x0000_s1655"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Su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Wq5oMRxi1P6&#10;jbpx1/aKnKudkVLl+Wa9hhAbvPYUHuGSRVxm8qMGm79Ii4xF49NVYzUmIrC4mS9mmzklArdWN4ub&#10;1Tr3rN4vB4jpu/KW5AWjgFCKsvz4M6bz0bcjeC+DOT+fV2ncj4XMst68Qd17eUKK6NH0gEH3fmBU&#10;9CZQMuDcGY2vBw6Kkv6HQ2Hr1WJeo1FKMlvXazQwlATts/9Y5U50Hq0kElByCGDaDvEWiQosnFgh&#10;dnFXtsTHvIB//wd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0f3SuvAEAAEsDAAAOAAAAAAAAAAAAAAAAAC4CAABkcnMv&#10;ZTJvRG9jLnhtbFBLAQItABQABgAIAAAAIQBzhoRN2wAAAAoBAAAPAAAAAAAAAAAAAAAAABYEAABk&#10;cnMvZG93bnJldi54bWxQSwUGAAAAAAQABADzAAAAHgUAAAAA&#10;" filled="f" stroked="f">
                      <v:textbox inset="2.16pt,1.44pt,0,1.44pt">
                        <w:txbxContent>
                          <w:p w14:paraId="5C6942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1792" behindDoc="0" locked="0" layoutInCell="1" allowOverlap="1" wp14:anchorId="176050C5" wp14:editId="65074465">
                      <wp:simplePos x="0" y="0"/>
                      <wp:positionH relativeFrom="column">
                        <wp:posOffset>-63500</wp:posOffset>
                      </wp:positionH>
                      <wp:positionV relativeFrom="paragraph">
                        <wp:posOffset>368300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604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050C5" id="Rectangle 3763" o:spid="_x0000_s1656"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Bcj4GvAEAAEsDAAAOAAAAAAAAAAAAAAAAAC4CAABkcnMv&#10;ZTJvRG9jLnhtbFBLAQItABQABgAIAAAAIQBzhoRN2wAAAAoBAAAPAAAAAAAAAAAAAAAAABYEAABk&#10;cnMvZG93bnJldi54bWxQSwUGAAAAAAQABADzAAAAHgUAAAAA&#10;" filled="f" stroked="f">
                      <v:textbox inset="2.16pt,1.44pt,0,1.44pt">
                        <w:txbxContent>
                          <w:p w14:paraId="336604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2816" behindDoc="0" locked="0" layoutInCell="1" allowOverlap="1" wp14:anchorId="62D7C4AF" wp14:editId="0AA1604B">
                      <wp:simplePos x="0" y="0"/>
                      <wp:positionH relativeFrom="column">
                        <wp:posOffset>-63500</wp:posOffset>
                      </wp:positionH>
                      <wp:positionV relativeFrom="paragraph">
                        <wp:posOffset>368300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F9BF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7C4AF" id="Rectangle 3762" o:spid="_x0000_s1657"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CHF7O7AQAASwMAAA4AAAAAAAAAAAAAAAAALgIAAGRycy9l&#10;Mm9Eb2MueG1sUEsBAi0AFAAGAAgAAAAhAHOGhE3bAAAACgEAAA8AAAAAAAAAAAAAAAAAFQQAAGRy&#10;cy9kb3ducmV2LnhtbFBLBQYAAAAABAAEAPMAAAAdBQAAAAA=&#10;" filled="f" stroked="f">
                      <v:textbox inset="2.16pt,1.44pt,0,1.44pt">
                        <w:txbxContent>
                          <w:p w14:paraId="4EF9BF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3840" behindDoc="0" locked="0" layoutInCell="1" allowOverlap="1" wp14:anchorId="6BF7D43E" wp14:editId="1D9634CE">
                      <wp:simplePos x="0" y="0"/>
                      <wp:positionH relativeFrom="column">
                        <wp:posOffset>-63500</wp:posOffset>
                      </wp:positionH>
                      <wp:positionV relativeFrom="paragraph">
                        <wp:posOffset>368300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410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7D43E" id="Rectangle 3761" o:spid="_x0000_s1658"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KeHLe7AQAASwMAAA4AAAAAAAAAAAAAAAAALgIAAGRycy9l&#10;Mm9Eb2MueG1sUEsBAi0AFAAGAAgAAAAhAHOGhE3bAAAACgEAAA8AAAAAAAAAAAAAAAAAFQQAAGRy&#10;cy9kb3ducmV2LnhtbFBLBQYAAAAABAAEAPMAAAAdBQAAAAA=&#10;" filled="f" stroked="f">
                      <v:textbox inset="2.16pt,1.44pt,0,1.44pt">
                        <w:txbxContent>
                          <w:p w14:paraId="7E2410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4864" behindDoc="0" locked="0" layoutInCell="1" allowOverlap="1" wp14:anchorId="26747411" wp14:editId="5C95709D">
                      <wp:simplePos x="0" y="0"/>
                      <wp:positionH relativeFrom="column">
                        <wp:posOffset>-63500</wp:posOffset>
                      </wp:positionH>
                      <wp:positionV relativeFrom="paragraph">
                        <wp:posOffset>368300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DD8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47411" id="Rectangle 3760" o:spid="_x0000_s1659"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NrNQK7AQAASwMAAA4AAAAAAAAAAAAAAAAALgIAAGRycy9l&#10;Mm9Eb2MueG1sUEsBAi0AFAAGAAgAAAAhAHOGhE3bAAAACgEAAA8AAAAAAAAAAAAAAAAAFQQAAGRy&#10;cy9kb3ducmV2LnhtbFBLBQYAAAAABAAEAPMAAAAdBQAAAAA=&#10;" filled="f" stroked="f">
                      <v:textbox inset="2.16pt,1.44pt,0,1.44pt">
                        <w:txbxContent>
                          <w:p w14:paraId="408DD8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5888" behindDoc="0" locked="0" layoutInCell="1" allowOverlap="1" wp14:anchorId="6C0E18F7" wp14:editId="73E0A514">
                      <wp:simplePos x="0" y="0"/>
                      <wp:positionH relativeFrom="column">
                        <wp:posOffset>-63500</wp:posOffset>
                      </wp:positionH>
                      <wp:positionV relativeFrom="paragraph">
                        <wp:posOffset>368300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9756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E18F7" id="Rectangle 3759" o:spid="_x0000_s1660"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N9ukWvAEAAEsDAAAOAAAAAAAAAAAAAAAAAC4CAABkcnMv&#10;ZTJvRG9jLnhtbFBLAQItABQABgAIAAAAIQBzhoRN2wAAAAoBAAAPAAAAAAAAAAAAAAAAABYEAABk&#10;cnMvZG93bnJldi54bWxQSwUGAAAAAAQABADzAAAAHgUAAAAA&#10;" filled="f" stroked="f">
                      <v:textbox inset="2.16pt,1.44pt,0,1.44pt">
                        <w:txbxContent>
                          <w:p w14:paraId="3F9756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6912" behindDoc="0" locked="0" layoutInCell="1" allowOverlap="1" wp14:anchorId="0C29D918" wp14:editId="3C7A25B1">
                      <wp:simplePos x="0" y="0"/>
                      <wp:positionH relativeFrom="column">
                        <wp:posOffset>-63500</wp:posOffset>
                      </wp:positionH>
                      <wp:positionV relativeFrom="paragraph">
                        <wp:posOffset>368300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8A05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D918" id="Rectangle 3758" o:spid="_x0000_s1661"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wDwKO7AQAASwMAAA4AAAAAAAAAAAAAAAAALgIAAGRycy9l&#10;Mm9Eb2MueG1sUEsBAi0AFAAGAAgAAAAhAHOGhE3bAAAACgEAAA8AAAAAAAAAAAAAAAAAFQQAAGRy&#10;cy9kb3ducmV2LnhtbFBLBQYAAAAABAAEAPMAAAAdBQAAAAA=&#10;" filled="f" stroked="f">
                      <v:textbox inset="2.16pt,1.44pt,0,1.44pt">
                        <w:txbxContent>
                          <w:p w14:paraId="6F8A05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7936" behindDoc="0" locked="0" layoutInCell="1" allowOverlap="1" wp14:anchorId="3504C514" wp14:editId="13095893">
                      <wp:simplePos x="0" y="0"/>
                      <wp:positionH relativeFrom="column">
                        <wp:posOffset>-63500</wp:posOffset>
                      </wp:positionH>
                      <wp:positionV relativeFrom="paragraph">
                        <wp:posOffset>368300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DD78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4C514" id="Rectangle 3757" o:spid="_x0000_s1662"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qEeZNvAEAAEsDAAAOAAAAAAAAAAAAAAAAAC4CAABkcnMv&#10;ZTJvRG9jLnhtbFBLAQItABQABgAIAAAAIQBzhoRN2wAAAAoBAAAPAAAAAAAAAAAAAAAAABYEAABk&#10;cnMvZG93bnJldi54bWxQSwUGAAAAAAQABADzAAAAHgUAAAAA&#10;" filled="f" stroked="f">
                      <v:textbox inset="2.16pt,1.44pt,0,1.44pt">
                        <w:txbxContent>
                          <w:p w14:paraId="39DD78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8960" behindDoc="0" locked="0" layoutInCell="1" allowOverlap="1" wp14:anchorId="6897BDBE" wp14:editId="205700A9">
                      <wp:simplePos x="0" y="0"/>
                      <wp:positionH relativeFrom="column">
                        <wp:posOffset>-63500</wp:posOffset>
                      </wp:positionH>
                      <wp:positionV relativeFrom="paragraph">
                        <wp:posOffset>368300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722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BDBE" id="Rectangle 3756" o:spid="_x0000_s1663"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L5M/4vAEAAEsDAAAOAAAAAAAAAAAAAAAAAC4CAABkcnMv&#10;ZTJvRG9jLnhtbFBLAQItABQABgAIAAAAIQBzhoRN2wAAAAoBAAAPAAAAAAAAAAAAAAAAABYEAABk&#10;cnMvZG93bnJldi54bWxQSwUGAAAAAAQABADzAAAAHgUAAAAA&#10;" filled="f" stroked="f">
                      <v:textbox inset="2.16pt,1.44pt,0,1.44pt">
                        <w:txbxContent>
                          <w:p w14:paraId="3E722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89984" behindDoc="0" locked="0" layoutInCell="1" allowOverlap="1" wp14:anchorId="44C116AE" wp14:editId="3E8FEF65">
                      <wp:simplePos x="0" y="0"/>
                      <wp:positionH relativeFrom="column">
                        <wp:posOffset>-63500</wp:posOffset>
                      </wp:positionH>
                      <wp:positionV relativeFrom="paragraph">
                        <wp:posOffset>368300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986A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116AE" id="Rectangle 3755" o:spid="_x0000_s1664"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FkcUGvAEAAEsDAAAOAAAAAAAAAAAAAAAAAC4CAABkcnMv&#10;ZTJvRG9jLnhtbFBLAQItABQABgAIAAAAIQBzhoRN2wAAAAoBAAAPAAAAAAAAAAAAAAAAABYEAABk&#10;cnMvZG93bnJldi54bWxQSwUGAAAAAAQABADzAAAAHgUAAAAA&#10;" filled="f" stroked="f">
                      <v:textbox inset="2.16pt,1.44pt,0,1.44pt">
                        <w:txbxContent>
                          <w:p w14:paraId="4F986A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1008" behindDoc="0" locked="0" layoutInCell="1" allowOverlap="1" wp14:anchorId="32DFDBE5" wp14:editId="5103B0BD">
                      <wp:simplePos x="0" y="0"/>
                      <wp:positionH relativeFrom="column">
                        <wp:posOffset>-63500</wp:posOffset>
                      </wp:positionH>
                      <wp:positionV relativeFrom="paragraph">
                        <wp:posOffset>368300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915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FDBE5" id="Rectangle 3754" o:spid="_x0000_s1665"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Rk7LO7AQAASwMAAA4AAAAAAAAAAAAAAAAALgIAAGRycy9l&#10;Mm9Eb2MueG1sUEsBAi0AFAAGAAgAAAAhAHOGhE3bAAAACgEAAA8AAAAAAAAAAAAAAAAAFQQAAGRy&#10;cy9kb3ducmV2LnhtbFBLBQYAAAAABAAEAPMAAAAdBQAAAAA=&#10;" filled="f" stroked="f">
                      <v:textbox inset="2.16pt,1.44pt,0,1.44pt">
                        <w:txbxContent>
                          <w:p w14:paraId="1FE915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2032" behindDoc="0" locked="0" layoutInCell="1" allowOverlap="1" wp14:anchorId="15A0269E" wp14:editId="3BF63AB7">
                      <wp:simplePos x="0" y="0"/>
                      <wp:positionH relativeFrom="column">
                        <wp:posOffset>-63500</wp:posOffset>
                      </wp:positionH>
                      <wp:positionV relativeFrom="paragraph">
                        <wp:posOffset>368300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7A7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0269E" id="Rectangle 3753" o:spid="_x0000_s1666"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23A/vvAEAAEsDAAAOAAAAAAAAAAAAAAAAAC4CAABkcnMv&#10;ZTJvRG9jLnhtbFBLAQItABQABgAIAAAAIQBzhoRN2wAAAAoBAAAPAAAAAAAAAAAAAAAAABYEAABk&#10;cnMvZG93bnJldi54bWxQSwUGAAAAAAQABADzAAAAHgUAAAAA&#10;" filled="f" stroked="f">
                      <v:textbox inset="2.16pt,1.44pt,0,1.44pt">
                        <w:txbxContent>
                          <w:p w14:paraId="2FD7A7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3056" behindDoc="0" locked="0" layoutInCell="1" allowOverlap="1" wp14:anchorId="7037449C" wp14:editId="1350157A">
                      <wp:simplePos x="0" y="0"/>
                      <wp:positionH relativeFrom="column">
                        <wp:posOffset>-63500</wp:posOffset>
                      </wp:positionH>
                      <wp:positionV relativeFrom="paragraph">
                        <wp:posOffset>368300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9171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7449C" id="Rectangle 3752" o:spid="_x0000_s1667" style="position:absolute;left:0;text-align:left;margin-left:-5pt;margin-top:29pt;width:79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ykmWroBAABLAwAADgAAAAAAAAAAAAAAAAAuAgAAZHJzL2Uy&#10;b0RvYy54bWxQSwECLQAUAAYACAAAACEAc4aETdsAAAAKAQAADwAAAAAAAAAAAAAAAAAUBAAAZHJz&#10;L2Rvd25yZXYueG1sUEsFBgAAAAAEAAQA8wAAABwFAAAAAA==&#10;" filled="f" stroked="f">
                      <v:textbox inset="2.16pt,1.44pt,0,1.44pt">
                        <w:txbxContent>
                          <w:p w14:paraId="549171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4080" behindDoc="0" locked="0" layoutInCell="1" allowOverlap="1" wp14:anchorId="0254A617" wp14:editId="04747FC0">
                      <wp:simplePos x="0" y="0"/>
                      <wp:positionH relativeFrom="column">
                        <wp:posOffset>-63500</wp:posOffset>
                      </wp:positionH>
                      <wp:positionV relativeFrom="paragraph">
                        <wp:posOffset>368300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AA7A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A617" id="Rectangle 3751" o:spid="_x0000_s1668" style="position:absolute;left:0;text-align:left;margin-left:-5pt;margin-top:29pt;width:79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1MC1evAEAAEsDAAAOAAAAAAAAAAAAAAAAAC4CAABkcnMv&#10;ZTJvRG9jLnhtbFBLAQItABQABgAIAAAAIQBzhoRN2wAAAAoBAAAPAAAAAAAAAAAAAAAAABYEAABk&#10;cnMvZG93bnJldi54bWxQSwUGAAAAAAQABADzAAAAHgUAAAAA&#10;" filled="f" stroked="f">
                      <v:textbox inset="2.16pt,1.44pt,0,1.44pt">
                        <w:txbxContent>
                          <w:p w14:paraId="4DAA7A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5104" behindDoc="0" locked="0" layoutInCell="1" allowOverlap="1" wp14:anchorId="04558F7F" wp14:editId="616E9BB8">
                      <wp:simplePos x="0" y="0"/>
                      <wp:positionH relativeFrom="column">
                        <wp:posOffset>-63500</wp:posOffset>
                      </wp:positionH>
                      <wp:positionV relativeFrom="paragraph">
                        <wp:posOffset>368300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00E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58F7F" id="Rectangle 3750" o:spid="_x0000_s1669" style="position:absolute;left:0;text-align:left;margin-left:-5pt;margin-top:29pt;width:79pt;height:6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TFBOu7AQAASwMAAA4AAAAAAAAAAAAAAAAALgIAAGRycy9l&#10;Mm9Eb2MueG1sUEsBAi0AFAAGAAgAAAAhAHOGhE3bAAAACgEAAA8AAAAAAAAAAAAAAAAAFQQAAGRy&#10;cy9kb3ducmV2LnhtbFBLBQYAAAAABAAEAPMAAAAdBQAAAAA=&#10;" filled="f" stroked="f">
                      <v:textbox inset="2.16pt,1.44pt,0,1.44pt">
                        <w:txbxContent>
                          <w:p w14:paraId="0000E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6128" behindDoc="0" locked="0" layoutInCell="1" allowOverlap="1" wp14:anchorId="6B58D350" wp14:editId="49AF8578">
                      <wp:simplePos x="0" y="0"/>
                      <wp:positionH relativeFrom="column">
                        <wp:posOffset>-63500</wp:posOffset>
                      </wp:positionH>
                      <wp:positionV relativeFrom="paragraph">
                        <wp:posOffset>368300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E71F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D350" id="Rectangle 3749" o:spid="_x0000_s1670" style="position:absolute;left:0;text-align:left;margin-left:-5pt;margin-top:29pt;width:79pt;height:6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RO0DYvAEAAEsDAAAOAAAAAAAAAAAAAAAAAC4CAABkcnMv&#10;ZTJvRG9jLnhtbFBLAQItABQABgAIAAAAIQBzhoRN2wAAAAoBAAAPAAAAAAAAAAAAAAAAABYEAABk&#10;cnMvZG93bnJldi54bWxQSwUGAAAAAAQABADzAAAAHgUAAAAA&#10;" filled="f" stroked="f">
                      <v:textbox inset="2.16pt,1.44pt,0,1.44pt">
                        <w:txbxContent>
                          <w:p w14:paraId="0CE71F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7152" behindDoc="0" locked="0" layoutInCell="1" allowOverlap="1" wp14:anchorId="6DA02B87" wp14:editId="34B2B934">
                      <wp:simplePos x="0" y="0"/>
                      <wp:positionH relativeFrom="column">
                        <wp:posOffset>-63500</wp:posOffset>
                      </wp:positionH>
                      <wp:positionV relativeFrom="paragraph">
                        <wp:posOffset>368300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52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2B87" id="Rectangle 3748" o:spid="_x0000_s1671" style="position:absolute;left:0;text-align:left;margin-left:-5pt;margin-top:29pt;width:79pt;height:6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LDOaW27AQAASwMAAA4AAAAAAAAAAAAAAAAALgIAAGRycy9l&#10;Mm9Eb2MueG1sUEsBAi0AFAAGAAgAAAAhAHOGhE3bAAAACgEAAA8AAAAAAAAAAAAAAAAAFQQAAGRy&#10;cy9kb3ducmV2LnhtbFBLBQYAAAAABAAEAPMAAAAdBQAAAAA=&#10;" filled="f" stroked="f">
                      <v:textbox inset="2.16pt,1.44pt,0,1.44pt">
                        <w:txbxContent>
                          <w:p w14:paraId="50852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8176" behindDoc="0" locked="0" layoutInCell="1" allowOverlap="1" wp14:anchorId="4777CDBE" wp14:editId="5A1CC14C">
                      <wp:simplePos x="0" y="0"/>
                      <wp:positionH relativeFrom="column">
                        <wp:posOffset>-63500</wp:posOffset>
                      </wp:positionH>
                      <wp:positionV relativeFrom="paragraph">
                        <wp:posOffset>368300</wp:posOffset>
                      </wp:positionV>
                      <wp:extent cx="977900" cy="927100"/>
                      <wp:effectExtent l="0" t="0" r="0" b="0"/>
                      <wp:wrapNone/>
                      <wp:docPr id="3747" name="Rectangle 37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7ACB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CDBE" id="Rectangle 3747" o:spid="_x0000_s1672" style="position:absolute;left:0;text-align:left;margin-left:-5pt;margin-top:29pt;width:77pt;height:73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I67MFu3AQAASwMAAA4AAAAAAAAAAAAAAAAALgIAAGRycy9lMm9E&#10;b2MueG1sUEsBAi0AFAAGAAgAAAAhAPM3nzfcAAAACgEAAA8AAAAAAAAAAAAAAAAAEQQAAGRycy9k&#10;b3ducmV2LnhtbFBLBQYAAAAABAAEAPMAAAAaBQAAAAA=&#10;" filled="f" stroked="f">
                      <v:textbox inset="2.16pt,1.44pt,0,1.44pt">
                        <w:txbxContent>
                          <w:p w14:paraId="487ACB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699200" behindDoc="0" locked="0" layoutInCell="1" allowOverlap="1" wp14:anchorId="1C306132" wp14:editId="070D73D0">
                      <wp:simplePos x="0" y="0"/>
                      <wp:positionH relativeFrom="column">
                        <wp:posOffset>-63500</wp:posOffset>
                      </wp:positionH>
                      <wp:positionV relativeFrom="paragraph">
                        <wp:posOffset>368300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1E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06132" id="Rectangle 3746" o:spid="_x0000_s1673" style="position:absolute;left:0;text-align:left;margin-left:-5pt;margin-top:29pt;width:79pt;height:6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MF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Xq4o8dzhlH6i&#10;btx3VpFLtjdSqmm+k15DTC2WPccnuEYJ3Yn8qMFNX6RFxqLx+aaxGjMRmNwutpsaJyHwaL3cLtDH&#10;LtVbcYSUv6rgyOQwCgilKMtP31O+XH29gnUTmMvzk5fHw1jIrJbrV6iHIM9IEXc0P6LRNgyMCmsi&#10;JQPOndH0+8hBUWK/eRS2WS8XDS5KCeabZoMLDCVA0If3We5FH3CVRAZKjhFM1yPeIlGBhRMrxK7b&#10;Na3E+7iAf/sH9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yVjBboBAABLAwAADgAAAAAAAAAAAAAAAAAuAgAAZHJzL2Uy&#10;b0RvYy54bWxQSwECLQAUAAYACAAAACEAc4aETdsAAAAKAQAADwAAAAAAAAAAAAAAAAAUBAAAZHJz&#10;L2Rvd25yZXYueG1sUEsFBgAAAAAEAAQA8wAAABwFAAAAAA==&#10;" filled="f" stroked="f">
                      <v:textbox inset="2.16pt,1.44pt,0,1.44pt">
                        <w:txbxContent>
                          <w:p w14:paraId="15C41E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0224" behindDoc="0" locked="0" layoutInCell="1" allowOverlap="1" wp14:anchorId="2A20B254" wp14:editId="43660A18">
                      <wp:simplePos x="0" y="0"/>
                      <wp:positionH relativeFrom="column">
                        <wp:posOffset>-63500</wp:posOffset>
                      </wp:positionH>
                      <wp:positionV relativeFrom="paragraph">
                        <wp:posOffset>368300</wp:posOffset>
                      </wp:positionV>
                      <wp:extent cx="977900" cy="863600"/>
                      <wp:effectExtent l="0" t="0" r="0" b="0"/>
                      <wp:wrapNone/>
                      <wp:docPr id="3745" name="Rectangle 37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D95E9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0B254" id="Rectangle 3745" o:spid="_x0000_s1674" style="position:absolute;left:0;text-align:left;margin-left:-5pt;margin-top:29pt;width:77pt;height:6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PRGbNa6AQAASwMAAA4AAAAAAAAAAAAAAAAALgIAAGRycy9l&#10;Mm9Eb2MueG1sUEsBAi0AFAAGAAgAAAAhAFsQz7TcAAAACgEAAA8AAAAAAAAAAAAAAAAAFAQAAGRy&#10;cy9kb3ducmV2LnhtbFBLBQYAAAAABAAEAPMAAAAdBQAAAAA=&#10;" filled="f" stroked="f">
                      <v:textbox inset="2.16pt,1.44pt,0,1.44pt">
                        <w:txbxContent>
                          <w:p w14:paraId="0D95E9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1248" behindDoc="0" locked="0" layoutInCell="1" allowOverlap="1" wp14:anchorId="3C9E22CB" wp14:editId="19A9AB0D">
                      <wp:simplePos x="0" y="0"/>
                      <wp:positionH relativeFrom="column">
                        <wp:posOffset>-63500</wp:posOffset>
                      </wp:positionH>
                      <wp:positionV relativeFrom="paragraph">
                        <wp:posOffset>368300</wp:posOffset>
                      </wp:positionV>
                      <wp:extent cx="977900" cy="927100"/>
                      <wp:effectExtent l="0" t="0" r="0" b="0"/>
                      <wp:wrapNone/>
                      <wp:docPr id="3744" name="Rectangle 37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47F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E22CB" id="Rectangle 3744" o:spid="_x0000_s1675" style="position:absolute;left:0;text-align:left;margin-left:-5pt;margin-top:29pt;width:77pt;height:73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EDOOqW3AQAASwMAAA4AAAAAAAAAAAAAAAAALgIAAGRycy9lMm9E&#10;b2MueG1sUEsBAi0AFAAGAAgAAAAhAPM3nzfcAAAACgEAAA8AAAAAAAAAAAAAAAAAEQQAAGRycy9k&#10;b3ducmV2LnhtbFBLBQYAAAAABAAEAPMAAAAaBQAAAAA=&#10;" filled="f" stroked="f">
                      <v:textbox inset="2.16pt,1.44pt,0,1.44pt">
                        <w:txbxContent>
                          <w:p w14:paraId="4447F2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2272" behindDoc="0" locked="0" layoutInCell="1" allowOverlap="1" wp14:anchorId="1D13DB61" wp14:editId="1DD3E0EC">
                      <wp:simplePos x="0" y="0"/>
                      <wp:positionH relativeFrom="column">
                        <wp:posOffset>-63500</wp:posOffset>
                      </wp:positionH>
                      <wp:positionV relativeFrom="paragraph">
                        <wp:posOffset>368300</wp:posOffset>
                      </wp:positionV>
                      <wp:extent cx="10033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903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3DB61" id="Rectangle 3743" o:spid="_x0000_s1676" style="position:absolute;left:0;text-align:left;margin-left:-5pt;margin-top:29pt;width:79pt;height:6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rmugEAAEsDAAAOAAAAZHJzL2Uyb0RvYy54bWysU8tu2zAQvBfoPxC815LlNL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rq6u1lR4rnDLn1H&#10;37gfrCLn6mikVKW/xa8pph6vPccnuGQJl0X8rMGVL8oic/X4dPVYzZkILG5Wm3WLnRC4dXezWeEa&#10;UZrXyxFS/qyCI2XBKCCV6iw/fk35fPTlCN4rZM7Pl1We93MVc/uxwpbaPsgTSsQZzY8YtA0To8Ka&#10;SMmEfWc0/TpwUJTYLx6N7dCGDgelJst1t8YBhpog6f3bKvdiDDhKIgMlhwhmGJFvtajSwo5VYZfp&#10;KiPxNq/kX/+B3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agK5roBAABLAwAADgAAAAAAAAAAAAAAAAAuAgAAZHJzL2Uy&#10;b0RvYy54bWxQSwECLQAUAAYACAAAACEAc4aETdsAAAAKAQAADwAAAAAAAAAAAAAAAAAUBAAAZHJz&#10;L2Rvd25yZXYueG1sUEsFBgAAAAAEAAQA8wAAABwFAAAAAA==&#10;" filled="f" stroked="f">
                      <v:textbox inset="2.16pt,1.44pt,0,1.44pt">
                        <w:txbxContent>
                          <w:p w14:paraId="748903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3296" behindDoc="0" locked="0" layoutInCell="1" allowOverlap="1" wp14:anchorId="6468788D" wp14:editId="16E5A99E">
                      <wp:simplePos x="0" y="0"/>
                      <wp:positionH relativeFrom="column">
                        <wp:posOffset>-63500</wp:posOffset>
                      </wp:positionH>
                      <wp:positionV relativeFrom="paragraph">
                        <wp:posOffset>368300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DC02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8788D" id="Rectangle 3742" o:spid="_x0000_s1677" style="position:absolute;left:0;text-align:left;margin-left:-5pt;margin-top:29pt;width:77pt;height:73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1DZZuLYBAABLAwAADgAAAAAAAAAAAAAAAAAuAgAAZHJzL2Uyb0Rv&#10;Yy54bWxQSwECLQAUAAYACAAAACEA8zefN9wAAAAKAQAADwAAAAAAAAAAAAAAAAAQBAAAZHJzL2Rv&#10;d25yZXYueG1sUEsFBgAAAAAEAAQA8wAAABkFAAAAAA==&#10;" filled="f" stroked="f">
                      <v:textbox inset="2.16pt,1.44pt,0,1.44pt">
                        <w:txbxContent>
                          <w:p w14:paraId="76DC02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4320" behindDoc="0" locked="0" layoutInCell="1" allowOverlap="1" wp14:anchorId="03A8D790" wp14:editId="7F625586">
                      <wp:simplePos x="0" y="0"/>
                      <wp:positionH relativeFrom="column">
                        <wp:posOffset>-63500</wp:posOffset>
                      </wp:positionH>
                      <wp:positionV relativeFrom="paragraph">
                        <wp:posOffset>368300</wp:posOffset>
                      </wp:positionV>
                      <wp:extent cx="977900" cy="927100"/>
                      <wp:effectExtent l="0" t="0" r="0" b="0"/>
                      <wp:wrapNone/>
                      <wp:docPr id="3741" name="Rectangle 37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DA9C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8D790" id="Rectangle 3741" o:spid="_x0000_s1678" style="position:absolute;left:0;text-align:left;margin-left:-5pt;margin-top:29pt;width:77pt;height:73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DYvUry3AQAASwMAAA4AAAAAAAAAAAAAAAAALgIAAGRycy9lMm9E&#10;b2MueG1sUEsBAi0AFAAGAAgAAAAhAPM3nzfcAAAACgEAAA8AAAAAAAAAAAAAAAAAEQQAAGRycy9k&#10;b3ducmV2LnhtbFBLBQYAAAAABAAEAPMAAAAaBQAAAAA=&#10;" filled="f" stroked="f">
                      <v:textbox inset="2.16pt,1.44pt,0,1.44pt">
                        <w:txbxContent>
                          <w:p w14:paraId="2FDA9C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5344" behindDoc="0" locked="0" layoutInCell="1" allowOverlap="1" wp14:anchorId="7A77E7F1" wp14:editId="650A08E7">
                      <wp:simplePos x="0" y="0"/>
                      <wp:positionH relativeFrom="column">
                        <wp:posOffset>-63500</wp:posOffset>
                      </wp:positionH>
                      <wp:positionV relativeFrom="paragraph">
                        <wp:posOffset>368300</wp:posOffset>
                      </wp:positionV>
                      <wp:extent cx="1003300" cy="762000"/>
                      <wp:effectExtent l="0" t="0" r="0" b="0"/>
                      <wp:wrapNone/>
                      <wp:docPr id="3740" name="Rectangle 3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AE1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7E7F1" id="Rectangle 3740" o:spid="_x0000_s1679" style="position:absolute;left:0;text-align:left;margin-left:-5pt;margin-top:29pt;width:79pt;height:6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Hiug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usVCuS4xSl9&#10;R92460dFLtnBSKnyfLNeU4gdlj2HJ7hGEd1MftZg8xdpkblofL5prOZEBCa37XZT40MCj9arbYs+&#10;dqleiwPE9Fl5S7LDKCCUoiw/fY3pcvXlCtZlMJfns5fmw1zI3H1sX6AevDwjRdzR9IhGj35iVIwm&#10;UDLh3BmNv44cFCXjF4fCNutV2+CilGC5aTa4wFACBH14m+VODB5XSSSg5BjA9A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7EB4roBAABLAwAADgAAAAAAAAAAAAAAAAAuAgAAZHJzL2Uy&#10;b0RvYy54bWxQSwECLQAUAAYACAAAACEAc4aETdsAAAAKAQAADwAAAAAAAAAAAAAAAAAUBAAAZHJz&#10;L2Rvd25yZXYueG1sUEsFBgAAAAAEAAQA8wAAABwFAAAAAA==&#10;" filled="f" stroked="f">
                      <v:textbox inset="2.16pt,1.44pt,0,1.44pt">
                        <w:txbxContent>
                          <w:p w14:paraId="0FBAE1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6368" behindDoc="0" locked="0" layoutInCell="1" allowOverlap="1" wp14:anchorId="4D04659A" wp14:editId="3CBA9D10">
                      <wp:simplePos x="0" y="0"/>
                      <wp:positionH relativeFrom="column">
                        <wp:posOffset>-63500</wp:posOffset>
                      </wp:positionH>
                      <wp:positionV relativeFrom="paragraph">
                        <wp:posOffset>368300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6582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4659A" id="Rectangle 3739" o:spid="_x0000_s1680" style="position:absolute;left:0;text-align:left;margin-left:-5pt;margin-top:29pt;width:77pt;height:73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O+Bl1K3AQAASwMAAA4AAAAAAAAAAAAAAAAALgIAAGRycy9lMm9E&#10;b2MueG1sUEsBAi0AFAAGAAgAAAAhAPM3nzfcAAAACgEAAA8AAAAAAAAAAAAAAAAAEQQAAGRycy9k&#10;b3ducmV2LnhtbFBLBQYAAAAABAAEAPMAAAAaBQAAAAA=&#10;" filled="f" stroked="f">
                      <v:textbox inset="2.16pt,1.44pt,0,1.44pt">
                        <w:txbxContent>
                          <w:p w14:paraId="6A6582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7392" behindDoc="0" locked="0" layoutInCell="1" allowOverlap="1" wp14:anchorId="5E2839AA" wp14:editId="48391A34">
                      <wp:simplePos x="0" y="0"/>
                      <wp:positionH relativeFrom="column">
                        <wp:posOffset>-63500</wp:posOffset>
                      </wp:positionH>
                      <wp:positionV relativeFrom="paragraph">
                        <wp:posOffset>368300</wp:posOffset>
                      </wp:positionV>
                      <wp:extent cx="977900" cy="901700"/>
                      <wp:effectExtent l="0" t="0" r="0" b="0"/>
                      <wp:wrapNone/>
                      <wp:docPr id="3738" name="Rectangle 3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E963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839AA" id="Rectangle 3738" o:spid="_x0000_s1681" style="position:absolute;left:0;text-align:left;margin-left:-5pt;margin-top:29pt;width:77pt;height:7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" filled="f" stroked="f">
                      <v:textbox inset="2.16pt,1.44pt,0,1.44pt">
                        <w:txbxContent>
                          <w:p w14:paraId="54E963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8416" behindDoc="0" locked="0" layoutInCell="1" allowOverlap="1" wp14:anchorId="51AF28DD" wp14:editId="47BF764F">
                      <wp:simplePos x="0" y="0"/>
                      <wp:positionH relativeFrom="column">
                        <wp:posOffset>-63500</wp:posOffset>
                      </wp:positionH>
                      <wp:positionV relativeFrom="paragraph">
                        <wp:posOffset>368300</wp:posOffset>
                      </wp:positionV>
                      <wp:extent cx="1003300" cy="762000"/>
                      <wp:effectExtent l="0" t="0" r="0" b="0"/>
                      <wp:wrapNone/>
                      <wp:docPr id="3737" name="Rectangle 3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34F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F28DD" id="Rectangle 3737" o:spid="_x0000_s1682" style="position:absolute;left:0;text-align:left;margin-left:-5pt;margin-top:29pt;width:79pt;height:6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Li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t2uKXHc4pS+&#10;o27c9aMil+xgpFR5vlmvKcQOy57DE1yjiG4mP2uw+Yu0yFw0Pt80VnMiApPbdrupcRICj9Z32xZ9&#10;7FK9FgeI6bPylmSHUUAoRVl++hrT5erLFazLYC7PZy/Nh7mQWX1cvU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AN4uK7AQAASwMAAA4AAAAAAAAAAAAAAAAALgIAAGRycy9l&#10;Mm9Eb2MueG1sUEsBAi0AFAAGAAgAAAAhAHOGhE3bAAAACgEAAA8AAAAAAAAAAAAAAAAAFQQAAGRy&#10;cy9kb3ducmV2LnhtbFBLBQYAAAAABAAEAPMAAAAdBQAAAAA=&#10;" filled="f" stroked="f">
                      <v:textbox inset="2.16pt,1.44pt,0,1.44pt">
                        <w:txbxContent>
                          <w:p w14:paraId="55234F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09440" behindDoc="0" locked="0" layoutInCell="1" allowOverlap="1" wp14:anchorId="172A8E3E" wp14:editId="569F9652">
                      <wp:simplePos x="0" y="0"/>
                      <wp:positionH relativeFrom="column">
                        <wp:posOffset>-63500</wp:posOffset>
                      </wp:positionH>
                      <wp:positionV relativeFrom="paragraph">
                        <wp:posOffset>368300</wp:posOffset>
                      </wp:positionV>
                      <wp:extent cx="10033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655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A8E3E" id="Rectangle 3736" o:spid="_x0000_s1683" style="position:absolute;left:0;text-align:left;margin-left:-5pt;margin-top:29pt;width:79pt;height:6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t2uKHHc4pS+&#10;o27c9aMil+xgpFR5vlmvKcQOy57DE1yjiG4mP2uw+Yu0yFw0Pt80VnMiApPbdrupcRICj9Z32xZ9&#10;7FK9FgeI6bPylmSHUUAoRVl++hrT5erLFazLYC7PZy/Nh7mQWX1cv0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H4y1e7AQAASwMAAA4AAAAAAAAAAAAAAAAALgIAAGRycy9l&#10;Mm9Eb2MueG1sUEsBAi0AFAAGAAgAAAAhAHOGhE3bAAAACgEAAA8AAAAAAAAAAAAAAAAAFQQAAGRy&#10;cy9kb3ducmV2LnhtbFBLBQYAAAAABAAEAPMAAAAdBQAAAAA=&#10;" filled="f" stroked="f">
                      <v:textbox inset="2.16pt,1.44pt,0,1.44pt">
                        <w:txbxContent>
                          <w:p w14:paraId="3C7655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0464" behindDoc="0" locked="0" layoutInCell="1" allowOverlap="1" wp14:anchorId="4356B1AA" wp14:editId="6FEA937B">
                      <wp:simplePos x="0" y="0"/>
                      <wp:positionH relativeFrom="column">
                        <wp:posOffset>-63500</wp:posOffset>
                      </wp:positionH>
                      <wp:positionV relativeFrom="paragraph">
                        <wp:posOffset>368300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D60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6B1AA" id="Rectangle 3735" o:spid="_x0000_s1684" style="position:absolute;left:0;text-align:left;margin-left:-5pt;margin-top:29pt;width:79pt;height:6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Gp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XtXXlDhucUq/&#10;UTfueiPJKTvorpPzfGe9xhBbLHsKj3COIroz+UmBnb9Ii0xZ4+NFYzklIjC5rtdNiZMQeLS6Wtfo&#10;Y5fivThATN+lt2R2GAWEkpXlh58xna6+XcG6Gczp+dlL027KZG6um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Nwam7AQAASwMAAA4AAAAAAAAAAAAAAAAALgIAAGRycy9l&#10;Mm9Eb2MueG1sUEsBAi0AFAAGAAgAAAAhAHOGhE3bAAAACgEAAA8AAAAAAAAAAAAAAAAAFQQAAGRy&#10;cy9kb3ducmV2LnhtbFBLBQYAAAAABAAEAPMAAAAdBQAAAAA=&#10;" filled="f" stroked="f">
                      <v:textbox inset="2.16pt,1.44pt,0,1.44pt">
                        <w:txbxContent>
                          <w:p w14:paraId="7FAD60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1488" behindDoc="0" locked="0" layoutInCell="1" allowOverlap="1" wp14:anchorId="1528D5E4" wp14:editId="5AA23736">
                      <wp:simplePos x="0" y="0"/>
                      <wp:positionH relativeFrom="column">
                        <wp:posOffset>-63500</wp:posOffset>
                      </wp:positionH>
                      <wp:positionV relativeFrom="paragraph">
                        <wp:posOffset>368300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9DB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D5E4" id="Rectangle 3734" o:spid="_x0000_s1685" style="position:absolute;left:0;text-align:left;margin-left:-5pt;margin-top:29pt;width:79pt;height:6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gc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ut2RYnjFqf0&#10;HXXjrh8VuWQHI6XK8816TSF2WPYcnuAaRXQz+VmDzV+kReai8fmmsZoTEZjctttNjZMQeLRebVv0&#10;sUv1Whwgps/KW5IdRgGhFGX56WtMl6svV7Aug7k8n700H+ZC5u7j9gXqwcszUsQdTY9o9OgnRsVo&#10;AiUTzp3R+OvIQVEyfnEobLNetQ0uSgmWm2aDCwwlQNCHt1nuxOBxlUQCSo4BTD8g3iJRgYUTK8Su&#10;25VX4m1cwL/+A/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546By7AQAASwMAAA4AAAAAAAAAAAAAAAAALgIAAGRycy9l&#10;Mm9Eb2MueG1sUEsBAi0AFAAGAAgAAAAhAHOGhE3bAAAACgEAAA8AAAAAAAAAAAAAAAAAFQQAAGRy&#10;cy9kb3ducmV2LnhtbFBLBQYAAAAABAAEAPMAAAAdBQAAAAA=&#10;" filled="f" stroked="f">
                      <v:textbox inset="2.16pt,1.44pt,0,1.44pt">
                        <w:txbxContent>
                          <w:p w14:paraId="15C9DB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2512" behindDoc="0" locked="0" layoutInCell="1" allowOverlap="1" wp14:anchorId="1C2CF2FA" wp14:editId="03722AEE">
                      <wp:simplePos x="0" y="0"/>
                      <wp:positionH relativeFrom="column">
                        <wp:posOffset>-63500</wp:posOffset>
                      </wp:positionH>
                      <wp:positionV relativeFrom="paragraph">
                        <wp:posOffset>368300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9E2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CF2FA" id="Rectangle 3733" o:spid="_x0000_s1686" style="position:absolute;left:0;text-align:left;margin-left:-5pt;margin-top:29pt;width:79pt;height:6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uY657oBAABLAwAADgAAAAAAAAAAAAAAAAAuAgAAZHJzL2Uy&#10;b0RvYy54bWxQSwECLQAUAAYACAAAACEAc4aETdsAAAAKAQAADwAAAAAAAAAAAAAAAAAUBAAAZHJz&#10;L2Rvd25yZXYueG1sUEsFBgAAAAAEAAQA8wAAABwFAAAAAA==&#10;" filled="f" stroked="f">
                      <v:textbox inset="2.16pt,1.44pt,0,1.44pt">
                        <w:txbxContent>
                          <w:p w14:paraId="0F99E2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3536" behindDoc="0" locked="0" layoutInCell="1" allowOverlap="1" wp14:anchorId="4DE59239" wp14:editId="7B278386">
                      <wp:simplePos x="0" y="0"/>
                      <wp:positionH relativeFrom="column">
                        <wp:posOffset>-63500</wp:posOffset>
                      </wp:positionH>
                      <wp:positionV relativeFrom="paragraph">
                        <wp:posOffset>368300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DB5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59239" id="Rectangle 3732" o:spid="_x0000_s1687" style="position:absolute;left:0;text-align:left;margin-left:-5pt;margin-top:29pt;width:79pt;height:6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AcTE1K4AQAASwMAAA4AAAAAAAAAAAAAAAAALgIAAGRycy9lMm9E&#10;b2MueG1sUEsBAi0AFAAGAAgAAAAhAHOGhE3bAAAACgEAAA8AAAAAAAAAAAAAAAAAEgQAAGRycy9k&#10;b3ducmV2LnhtbFBLBQYAAAAABAAEAPMAAAAaBQAAAAA=&#10;" filled="f" stroked="f">
                      <v:textbox inset="2.16pt,1.44pt,0,1.44pt">
                        <w:txbxContent>
                          <w:p w14:paraId="308DB5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4560" behindDoc="0" locked="0" layoutInCell="1" allowOverlap="1" wp14:anchorId="35ED9E52" wp14:editId="77DF8654">
                      <wp:simplePos x="0" y="0"/>
                      <wp:positionH relativeFrom="column">
                        <wp:posOffset>-63500</wp:posOffset>
                      </wp:positionH>
                      <wp:positionV relativeFrom="paragraph">
                        <wp:posOffset>368300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49E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D9E52" id="Rectangle 3731" o:spid="_x0000_s1688"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QoYVroBAABLAwAADgAAAAAAAAAAAAAAAAAuAgAAZHJzL2Uy&#10;b0RvYy54bWxQSwECLQAUAAYACAAAACEAc4aETdsAAAAKAQAADwAAAAAAAAAAAAAAAAAUBAAAZHJz&#10;L2Rvd25yZXYueG1sUEsFBgAAAAAEAAQA8wAAABwFAAAAAA==&#10;" filled="f" stroked="f">
                      <v:textbox inset="2.16pt,1.44pt,0,1.44pt">
                        <w:txbxContent>
                          <w:p w14:paraId="31649E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5584" behindDoc="0" locked="0" layoutInCell="1" allowOverlap="1" wp14:anchorId="55313CD9" wp14:editId="5CF8463E">
                      <wp:simplePos x="0" y="0"/>
                      <wp:positionH relativeFrom="column">
                        <wp:posOffset>-63500</wp:posOffset>
                      </wp:positionH>
                      <wp:positionV relativeFrom="paragraph">
                        <wp:posOffset>368300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397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13CD9" id="Rectangle 3730" o:spid="_x0000_s1689"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E/zHjuQEAAEsDAAAOAAAAAAAAAAAAAAAAAC4CAABkcnMvZTJv&#10;RG9jLnhtbFBLAQItABQABgAIAAAAIQBzhoRN2wAAAAoBAAAPAAAAAAAAAAAAAAAAABMEAABkcnMv&#10;ZG93bnJldi54bWxQSwUGAAAAAAQABADzAAAAGwUAAAAA&#10;" filled="f" stroked="f">
                      <v:textbox inset="2.16pt,1.44pt,0,1.44pt">
                        <w:txbxContent>
                          <w:p w14:paraId="185397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6608" behindDoc="0" locked="0" layoutInCell="1" allowOverlap="1" wp14:anchorId="3BABAA91" wp14:editId="43BB41AF">
                      <wp:simplePos x="0" y="0"/>
                      <wp:positionH relativeFrom="column">
                        <wp:posOffset>-63500</wp:posOffset>
                      </wp:positionH>
                      <wp:positionV relativeFrom="paragraph">
                        <wp:posOffset>368300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1E3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BAA91" id="Rectangle 3729" o:spid="_x0000_s1690"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XQ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braUeO5wSj9R&#10;N+47q8gl2xsp1TTfSa8hphbLnuMTXKOE7kR+1OCmL9IiY9H4fNNYjZkITG4X202NkxB4tF5uF+hj&#10;l+qtOELKX1VwZHIYBYRSlOWn7ylfrr5ewboJzOX5ycvjYSxkVqvlK9RDkGekiDuaH9FoGwZGhTWR&#10;kgHnzmj6feSgKLHfPArbrJeLBhelBPNNs8EFhhIg6MP7LPeiD7hKIgMlxwim6xFvkajAwokVYtft&#10;mlbifVzAv/0D+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QF10LoBAABLAwAADgAAAAAAAAAAAAAAAAAuAgAAZHJzL2Uy&#10;b0RvYy54bWxQSwECLQAUAAYACAAAACEAc4aETdsAAAAKAQAADwAAAAAAAAAAAAAAAAAUBAAAZHJz&#10;L2Rvd25yZXYueG1sUEsFBgAAAAAEAAQA8wAAABwFAAAAAA==&#10;" filled="f" stroked="f">
                      <v:textbox inset="2.16pt,1.44pt,0,1.44pt">
                        <w:txbxContent>
                          <w:p w14:paraId="1CE1E3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7632" behindDoc="0" locked="0" layoutInCell="1" allowOverlap="1" wp14:anchorId="01D3BB95" wp14:editId="32CFF0E9">
                      <wp:simplePos x="0" y="0"/>
                      <wp:positionH relativeFrom="column">
                        <wp:posOffset>-63500</wp:posOffset>
                      </wp:positionH>
                      <wp:positionV relativeFrom="paragraph">
                        <wp:posOffset>368300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02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BB95" id="Rectangle 3728" o:spid="_x0000_s1691" style="position:absolute;left:0;text-align:left;margin-left:-5pt;margin-top:29pt;width:79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xl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WDU4K8csTukH&#10;6sZcbyQ5ZwcthMzzzXqNIbZY9hKe4RJFdDP5SYHNX6RFpqLx6aqxnBLhmNwsNusaJ8HxaHW7WaCP&#10;Xar34gAxfZXekux0FBBKUZYdH2M6X327gnUZzPn57KVpPxUyy+XdG9S9FyekiDuantAo48eOcqMD&#10;JSPOvaPx9cBAUmK+ORS2Wd0uGlyUEszXzRpFgRIg6P3HLHN88LhKPAElhwC6HxBvkajAwokVYpft&#10;yivxMS7g3/+B3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PRcZboBAABLAwAADgAAAAAAAAAAAAAAAAAuAgAAZHJzL2Uy&#10;b0RvYy54bWxQSwECLQAUAAYACAAAACEAc4aETdsAAAAKAQAADwAAAAAAAAAAAAAAAAAUBAAAZHJz&#10;L2Rvd25yZXYueG1sUEsFBgAAAAAEAAQA8wAAABwFAAAAAA==&#10;" filled="f" stroked="f">
                      <v:textbox inset="2.16pt,1.44pt,0,1.44pt">
                        <w:txbxContent>
                          <w:p w14:paraId="0C802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8656" behindDoc="0" locked="0" layoutInCell="1" allowOverlap="1" wp14:anchorId="6E59F3CF" wp14:editId="0BEB42E4">
                      <wp:simplePos x="0" y="0"/>
                      <wp:positionH relativeFrom="column">
                        <wp:posOffset>-63500</wp:posOffset>
                      </wp:positionH>
                      <wp:positionV relativeFrom="paragraph">
                        <wp:posOffset>368300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A0F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9F3CF" id="Rectangle 3727" o:spid="_x0000_s1692" style="position:absolute;left:0;text-align:left;margin-left:-5pt;margin-top:29pt;width:79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qL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YNStKPHc4pd+o&#10;G/edVeSc7Y2UaprvpNcQU4tlT/ERLlFCdyI/anDTF2mRsWh8umqsxkwEJjeLzbrGSQg8Wt1sFuhj&#10;l+q9OELKP1RwZHIYBYRSlOXHXymfr75dwboJzPn5ycvjfixklsvlG9R9kCekiDuaH9BoGwZGhTWR&#10;kgHnzmj6c+CgKLE/PQrbrG4WDS5KCebrZo0LDCVA0PuPWe5FH3CVRAZKDhFM1yPeIlGBhRMrxC7b&#10;Na3Ex7iAf/8Hd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uZ6i7oBAABLAwAADgAAAAAAAAAAAAAAAAAuAgAAZHJzL2Uy&#10;b0RvYy54bWxQSwECLQAUAAYACAAAACEAc4aETdsAAAAKAQAADwAAAAAAAAAAAAAAAAAUBAAAZHJz&#10;L2Rvd25yZXYueG1sUEsFBgAAAAAEAAQA8wAAABwFAAAAAA==&#10;" filled="f" stroked="f">
                      <v:textbox inset="2.16pt,1.44pt,0,1.44pt">
                        <w:txbxContent>
                          <w:p w14:paraId="26FA0F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19680" behindDoc="0" locked="0" layoutInCell="1" allowOverlap="1" wp14:anchorId="5B71CD83" wp14:editId="37E60CA2">
                      <wp:simplePos x="0" y="0"/>
                      <wp:positionH relativeFrom="column">
                        <wp:posOffset>-63500</wp:posOffset>
                      </wp:positionH>
                      <wp:positionV relativeFrom="paragraph">
                        <wp:posOffset>368300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65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CD83" id="Rectangle 3726" o:spid="_x0000_s1693" style="position:absolute;left:0;text-align:left;margin-left:-5pt;margin-top:29pt;width:79pt;height:6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M+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YNUtKPHc4pd+o&#10;G/edVeSc7Y2UaprvpNcQU4tlT/ERLlFCdyI/anDTF2mRsWh8umqsxkwEJjeLzbrGSQg8Wt1sFuhj&#10;l+q9OELKP1RwZHIYBYRSlOXHXymfr75dwboJzPn5ycvjfixklsvVG9R9kCekiDuaH9BoGwZGhTWR&#10;kgHnzmj6c+CgKLE/PQrbrG4WDS5KCebrZo0LDCVA0PuPWe5FH3CVRAZKDhFM1yPeIlGBhRMrxC7b&#10;Na3Ex7iAf/8Hd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xNTProBAABLAwAADgAAAAAAAAAAAAAAAAAuAgAAZHJzL2Uy&#10;b0RvYy54bWxQSwECLQAUAAYACAAAACEAc4aETdsAAAAKAQAADwAAAAAAAAAAAAAAAAAUBAAAZHJz&#10;L2Rvd25yZXYueG1sUEsFBgAAAAAEAAQA8wAAABwFAAAAAA==&#10;" filled="f" stroked="f">
                      <v:textbox inset="2.16pt,1.44pt,0,1.44pt">
                        <w:txbxContent>
                          <w:p w14:paraId="71465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0704" behindDoc="0" locked="0" layoutInCell="1" allowOverlap="1" wp14:anchorId="0F7F67DD" wp14:editId="25C047ED">
                      <wp:simplePos x="0" y="0"/>
                      <wp:positionH relativeFrom="column">
                        <wp:posOffset>-63500</wp:posOffset>
                      </wp:positionH>
                      <wp:positionV relativeFrom="paragraph">
                        <wp:posOffset>368300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87C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67DD" id="Rectangle 3725" o:spid="_x0000_s1694"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nA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atN8pMQxi1P6&#10;jroxNxhJLtlRCyHzfLNeU4gdlj2HJ7hGEd1MflZg8xdpkblofL5pLOdEOCa3q21b4yQ4Hm3utiv0&#10;sUv1Whwgps/SW5KdngJCKcqy09eYLldfrmBdBnN5PntpPsyFzHrdvkA9eHFGirij6RGNMn7qKTc6&#10;UDLh3Hsafx0ZSErMF4fCNpu7VYOLUoJl27S4wFACBH14m2WOjx5XiSeg5BhADy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WZZwLoBAABLAwAADgAAAAAAAAAAAAAAAAAuAgAAZHJzL2Uy&#10;b0RvYy54bWxQSwECLQAUAAYACAAAACEAc4aETdsAAAAKAQAADwAAAAAAAAAAAAAAAAAUBAAAZHJz&#10;L2Rvd25yZXYueG1sUEsFBgAAAAAEAAQA8wAAABwFAAAAAA==&#10;" filled="f" stroked="f">
                      <v:textbox inset="2.16pt,1.44pt,0,1.44pt">
                        <w:txbxContent>
                          <w:p w14:paraId="4D687C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1728" behindDoc="0" locked="0" layoutInCell="1" allowOverlap="1" wp14:anchorId="5C94233E" wp14:editId="3A18DAB0">
                      <wp:simplePos x="0" y="0"/>
                      <wp:positionH relativeFrom="column">
                        <wp:posOffset>-63500</wp:posOffset>
                      </wp:positionH>
                      <wp:positionV relativeFrom="paragraph">
                        <wp:posOffset>368300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360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4233E" id="Rectangle 3724" o:spid="_x0000_s1695"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B1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bpaUeO5wSj9R&#10;N+47q8gl2xsp1TTfSa8hphbLnuMTXKOE7kR+1OCmL9IiY9H4fNNYjZkITG4X202NkxB4tF5uF+hj&#10;l+qtOELKX1VwZHIYBYRSlOWn7ylfrr5ewboJzOX5ycvjYSxkVqvtK9RDkGekiDuaH9FoGwZGhTWR&#10;kgHnzmj6feSgKLHfPArbrJeLBhelBPNNs8EFhhIg6MP7LPeiD7hKIgMlxwim6xFvkajAwokVYtft&#10;mlbifVzAv/0D+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JNwdboBAABLAwAADgAAAAAAAAAAAAAAAAAuAgAAZHJzL2Uy&#10;b0RvYy54bWxQSwECLQAUAAYACAAAACEAc4aETdsAAAAKAQAADwAAAAAAAAAAAAAAAAAUBAAAZHJz&#10;L2Rvd25yZXYueG1sUEsFBgAAAAAEAAQA8wAAABwFAAAAAA==&#10;" filled="f" stroked="f">
                      <v:textbox inset="2.16pt,1.44pt,0,1.44pt">
                        <w:txbxContent>
                          <w:p w14:paraId="5F9360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2752" behindDoc="0" locked="0" layoutInCell="1" allowOverlap="1" wp14:anchorId="668A719E" wp14:editId="6835B8E0">
                      <wp:simplePos x="0" y="0"/>
                      <wp:positionH relativeFrom="column">
                        <wp:posOffset>-63500</wp:posOffset>
                      </wp:positionH>
                      <wp:positionV relativeFrom="paragraph">
                        <wp:posOffset>368300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329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719E" id="Rectangle 3723" o:spid="_x0000_s1696" style="position:absolute;left:0;text-align:left;margin-left:-5pt;margin-top:29pt;width:79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Z463boBAABLAwAADgAAAAAAAAAAAAAAAAAuAgAAZHJzL2Uy&#10;b0RvYy54bWxQSwECLQAUAAYACAAAACEAc4aETdsAAAAKAQAADwAAAAAAAAAAAAAAAAAUBAAAZHJz&#10;L2Rvd25yZXYueG1sUEsFBgAAAAAEAAQA8wAAABwFAAAAAA==&#10;" filled="f" stroked="f">
                      <v:textbox inset="2.16pt,1.44pt,0,1.44pt">
                        <w:txbxContent>
                          <w:p w14:paraId="110329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3776" behindDoc="0" locked="0" layoutInCell="1" allowOverlap="1" wp14:anchorId="70025A97" wp14:editId="255A3E4E">
                      <wp:simplePos x="0" y="0"/>
                      <wp:positionH relativeFrom="column">
                        <wp:posOffset>-63500</wp:posOffset>
                      </wp:positionH>
                      <wp:positionV relativeFrom="paragraph">
                        <wp:posOffset>368300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690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25A97" id="Rectangle 3722" o:spid="_x0000_s1697"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No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1l1HiecOp/QN&#10;deN+sIpcsqORUpX5Fr2mmHose4nPcI0SuoX8rMGVL9Iic9X4fNNYzZkITG5X202LkxB4tL7brtDH&#10;Ls1rcYSUP6ngSHEYBYRSleWnLylfrv6+gnUFzOX54uX5MFcy9+sb1EOQZ6SIO5qf0GgbJkaFNZGS&#10;CefOaPp55KAosZ89Ctut71aoQ67BctNtcIGhBgj68DbLvRgDrpLIQMkxghlGxFvfrbBwYpXYdbvK&#10;SryNK/jXf2D/C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DxrE2i4AQAASwMAAA4AAAAAAAAAAAAAAAAALgIAAGRycy9lMm9E&#10;b2MueG1sUEsBAi0AFAAGAAgAAAAhAHOGhE3bAAAACgEAAA8AAAAAAAAAAAAAAAAAEgQAAGRycy9k&#10;b3ducmV2LnhtbFBLBQYAAAAABAAEAPMAAAAaBQAAAAA=&#10;" filled="f" stroked="f">
                      <v:textbox inset="2.16pt,1.44pt,0,1.44pt">
                        <w:txbxContent>
                          <w:p w14:paraId="15A690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4800" behindDoc="0" locked="0" layoutInCell="1" allowOverlap="1" wp14:anchorId="1214FC19" wp14:editId="4A1802AE">
                      <wp:simplePos x="0" y="0"/>
                      <wp:positionH relativeFrom="column">
                        <wp:posOffset>-63500</wp:posOffset>
                      </wp:positionH>
                      <wp:positionV relativeFrom="paragraph">
                        <wp:posOffset>368300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816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4FC19" id="Rectangle 3721" o:spid="_x0000_s1698" style="position:absolute;left:0;text-align:left;margin-left:-5pt;margin-top:29pt;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hs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i2cwp8dzhlP6g&#10;btx3VpFTtjdSqmm+k15DTC2WPcVHOEcJ3Yn8qMFNX6RFxqLx8aKxGjMRmFwv1qsaJyHwaHm1XqCP&#10;Xar34ggp36vgyOQwCgilKMsPv1I+XX27gnUTmNPzk5fH3VjIXC+bN6i7II9IEXc0P6DRNgyMCmsi&#10;JQPOndH0uuegKLE/PQrbLK8WDS5KCearZoULDCVA0LuPWe5FH3CVRAZK9hFM1yPeIlGBhRMrxM7b&#10;Na3Ex7iAf/8Ht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nIYbLoBAABLAwAADgAAAAAAAAAAAAAAAAAuAgAAZHJzL2Uy&#10;b0RvYy54bWxQSwECLQAUAAYACAAAACEAc4aETdsAAAAKAQAADwAAAAAAAAAAAAAAAAAUBAAAZHJz&#10;L2Rvd25yZXYueG1sUEsFBgAAAAAEAAQA8wAAABwFAAAAAA==&#10;" filled="f" stroked="f">
                      <v:textbox inset="2.16pt,1.44pt,0,1.44pt">
                        <w:txbxContent>
                          <w:p w14:paraId="43A816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5824" behindDoc="0" locked="0" layoutInCell="1" allowOverlap="1" wp14:anchorId="162B9E83" wp14:editId="226CBE24">
                      <wp:simplePos x="0" y="0"/>
                      <wp:positionH relativeFrom="column">
                        <wp:posOffset>-63500</wp:posOffset>
                      </wp:positionH>
                      <wp:positionV relativeFrom="paragraph">
                        <wp:posOffset>368300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EB5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9E83" id="Rectangle 3720" o:spid="_x0000_s1699" style="position:absolute;left:0;text-align:left;margin-left:-5pt;margin-top:29pt;width:79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ZuQ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PtqkGBPHc4pZ+o&#10;G/e9VeScHYyUap7vrNcYU4dlz/EJLlFCdyY/aXDzF2mRqWh8umqspkwEJjftZl3jQwKPVjebFn3s&#10;Ur0VR0j5qwqOzA6jgFCKsvz4PeXz1dcrWDeDOT8/e3naT4XM7ap9hboP8oQUcUfzIxptw8iosCZS&#10;MuLcGU2/DxwUJfabR2Gb1U3b4KKUYLlu1rjAUAIEvX+f5V4MAVdJZKDkEMH0A+ItEhVYOLFC7LJd&#10;80q8jwv4t3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hzHZuQEAAEsDAAAOAAAAAAAAAAAAAAAAAC4CAABkcnMvZTJv&#10;RG9jLnhtbFBLAQItABQABgAIAAAAIQBzhoRN2wAAAAoBAAAPAAAAAAAAAAAAAAAAABMEAABkcnMv&#10;ZG93bnJldi54bWxQSwUGAAAAAAQABADzAAAAGwUAAAAA&#10;" filled="f" stroked="f">
                      <v:textbox inset="2.16pt,1.44pt,0,1.44pt">
                        <w:txbxContent>
                          <w:p w14:paraId="1FEEB5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6848" behindDoc="0" locked="0" layoutInCell="1" allowOverlap="1" wp14:anchorId="40C7278C" wp14:editId="3344EFBD">
                      <wp:simplePos x="0" y="0"/>
                      <wp:positionH relativeFrom="column">
                        <wp:posOffset>-63500</wp:posOffset>
                      </wp:positionH>
                      <wp:positionV relativeFrom="paragraph">
                        <wp:posOffset>368300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73D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278C" id="Rectangle 3719" o:spid="_x0000_s1700"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3N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ar6hxHOHU/qN&#10;unHfWUXO2d5Iqab5TnoNMbVY9hQf4RIldCfyowY3fZEWGYvGp6vGasxEYHKz2KxrnITAo9Vys0Af&#10;u1TvxRFS/qGCI5PDKCCUoiw//kr5fPXtCtZNYM7PT14e92Mhc7NavkHdB3lCirij+QGNtmFgVFgT&#10;KRlw7oymPwcOihL706OwzWq5aHBRSjBfN2tcYCgBgt5/zHIv+oCrJDJQcohguh7xFokKLJxYIXbZ&#10;rmklPsYF/Ps/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RrtzboBAABLAwAADgAAAAAAAAAAAAAAAAAuAgAAZHJzL2Uy&#10;b0RvYy54bWxQSwECLQAUAAYACAAAACEAc4aETdsAAAAKAQAADwAAAAAAAAAAAAAAAAAUBAAAZHJz&#10;L2Rvd25yZXYueG1sUEsFBgAAAAAEAAQA8wAAABwFAAAAAA==&#10;" filled="f" stroked="f">
                      <v:textbox inset="2.16pt,1.44pt,0,1.44pt">
                        <w:txbxContent>
                          <w:p w14:paraId="3D773D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7872" behindDoc="0" locked="0" layoutInCell="1" allowOverlap="1" wp14:anchorId="76AE033E" wp14:editId="0CBF5CB6">
                      <wp:simplePos x="0" y="0"/>
                      <wp:positionH relativeFrom="column">
                        <wp:posOffset>-63500</wp:posOffset>
                      </wp:positionH>
                      <wp:positionV relativeFrom="paragraph">
                        <wp:posOffset>368300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EC9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E033E" id="Rectangle 3718" o:spid="_x0000_s1701" style="position:absolute;left:0;text-align:left;margin-left:-5pt;margin-top:29pt;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R4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OL5Rxn5bnDKf1C&#10;3bjvrCKnbG+kVNN8J72GmFose45PcI4SuhP5UYObvkiLjEXj40VjNWYiMLlerFc1TkLg0fJqvUAf&#10;u1RvxRFS/qGCI5PDKCCUoiw/PKR8uvp6BesmMKfnJy+Pu7GQuVlev0LdBXlEirij+RGNtmFgVFgT&#10;KRlw7oymP3sOihJ771HYZnm1aHBRSjBfNSsUBUqAoHfvs9yLPuAqiQyU7COYrke8RaICCydWiJ23&#10;a1qJ93EB//Y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O/EeLoBAABLAwAADgAAAAAAAAAAAAAAAAAuAgAAZHJzL2Uy&#10;b0RvYy54bWxQSwECLQAUAAYACAAAACEAc4aETdsAAAAKAQAADwAAAAAAAAAAAAAAAAAUBAAAZHJz&#10;L2Rvd25yZXYueG1sUEsFBgAAAAAEAAQA8wAAABwFAAAAAA==&#10;" filled="f" stroked="f">
                      <v:textbox inset="2.16pt,1.44pt,0,1.44pt">
                        <w:txbxContent>
                          <w:p w14:paraId="529EC9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8896" behindDoc="0" locked="0" layoutInCell="1" allowOverlap="1" wp14:anchorId="245456E9" wp14:editId="5296E33D">
                      <wp:simplePos x="0" y="0"/>
                      <wp:positionH relativeFrom="column">
                        <wp:posOffset>-63500</wp:posOffset>
                      </wp:positionH>
                      <wp:positionV relativeFrom="paragraph">
                        <wp:posOffset>368300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8CC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456E9" id="Rectangle 3717" o:spid="_x0000_s1702" style="position:absolute;left:0;text-align:left;margin-left:-5pt;margin-top:29pt;width:79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v3ilroBAABLAwAADgAAAAAAAAAAAAAAAAAuAgAAZHJzL2Uy&#10;b0RvYy54bWxQSwECLQAUAAYACAAAACEAc4aETdsAAAAKAQAADwAAAAAAAAAAAAAAAAAUBAAAZHJz&#10;L2Rvd25yZXYueG1sUEsFBgAAAAAEAAQA8wAAABwFAAAAAA==&#10;" filled="f" stroked="f">
                      <v:textbox inset="2.16pt,1.44pt,0,1.44pt">
                        <w:txbxContent>
                          <w:p w14:paraId="7058CC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9920" behindDoc="0" locked="0" layoutInCell="1" allowOverlap="1" wp14:anchorId="019876A7" wp14:editId="510C8FD3">
                      <wp:simplePos x="0" y="0"/>
                      <wp:positionH relativeFrom="column">
                        <wp:posOffset>-63500</wp:posOffset>
                      </wp:positionH>
                      <wp:positionV relativeFrom="paragraph">
                        <wp:posOffset>368300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656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876A7" id="Rectangle 3716" o:spid="_x0000_s1703"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wjLI7oBAABLAwAADgAAAAAAAAAAAAAAAAAuAgAAZHJzL2Uy&#10;b0RvYy54bWxQSwECLQAUAAYACAAAACEAc4aETdsAAAAKAQAADwAAAAAAAAAAAAAAAAAUBAAAZHJz&#10;L2Rvd25yZXYueG1sUEsFBgAAAAAEAAQA8wAAABwFAAAAAA==&#10;" filled="f" stroked="f">
                      <v:textbox inset="2.16pt,1.44pt,0,1.44pt">
                        <w:txbxContent>
                          <w:p w14:paraId="127656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0944" behindDoc="0" locked="0" layoutInCell="1" allowOverlap="1" wp14:anchorId="69F68378" wp14:editId="311E7487">
                      <wp:simplePos x="0" y="0"/>
                      <wp:positionH relativeFrom="column">
                        <wp:posOffset>-63500</wp:posOffset>
                      </wp:positionH>
                      <wp:positionV relativeFrom="paragraph">
                        <wp:posOffset>368300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D34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68378" id="Rectangle 3715" o:spid="_x0000_s1704" style="position:absolute;left:0;text-align:left;margin-left:-5pt;margin-top:29pt;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Hd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ar38TInjFqf0&#10;E3XjbjCSnLOj7nuZ55v1mkLssOwpPMIliuhm8rMCm79Ii8xF49NVYzknIjC5WW3aGich8Gh9s1mh&#10;j12q1+IAMX2V3pLsMAoIpSjLj99jOl99uYJ1Gcz5+eyleT8XMrfr9gXq3vcnpIg7mh7QKOMnRoXR&#10;gZIJ585o/H3gICkx3xwK26xvVg0uSgmWbdPiAkMJEPT+bZY7MXpcJZGAkkMAPYyIt0hUYOHECrHL&#10;duWVeBsX8K//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l9wd27AQAASwMAAA4AAAAAAAAAAAAAAAAALgIAAGRycy9l&#10;Mm9Eb2MueG1sUEsBAi0AFAAGAAgAAAAhAHOGhE3bAAAACgEAAA8AAAAAAAAAAAAAAAAAFQQAAGRy&#10;cy9kb3ducmV2LnhtbFBLBQYAAAAABAAEAPMAAAAdBQAAAAA=&#10;" filled="f" stroked="f">
                      <v:textbox inset="2.16pt,1.44pt,0,1.44pt">
                        <w:txbxContent>
                          <w:p w14:paraId="582D34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1968" behindDoc="0" locked="0" layoutInCell="1" allowOverlap="1" wp14:anchorId="78692207" wp14:editId="744B4F37">
                      <wp:simplePos x="0" y="0"/>
                      <wp:positionH relativeFrom="column">
                        <wp:posOffset>-63500</wp:posOffset>
                      </wp:positionH>
                      <wp:positionV relativeFrom="paragraph">
                        <wp:posOffset>368300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DA8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92207" id="Rectangle 3714" o:spid="_x0000_s1705" style="position:absolute;left:0;text-align:left;margin-left:-5pt;margin-top:29pt;width:79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ho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ar6kxHOHU/qN&#10;unHfWUXO2d5Iqab5TnoNMbVY9hQf4RIldCfyowY3fZEWGYvGp6vGasxEYHKz2KxrnITAo9Vys0Af&#10;u1TvxRFS/qGCI5PDKCCUoiw//kr5fPXtCtZNYM7PT14e92Mhc7PavEHdB3lCirij+QGNtmFgVFgT&#10;KRlw7oymPwcOihL706OwzWq5aHBRSjBfN2tcYCgBgt5/zHIv+oCrJDJQcohguh7xFokKLJxYIXbZ&#10;rmklPsYF/Ps/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IjoaLoBAABLAwAADgAAAAAAAAAAAAAAAAAuAgAAZHJzL2Uy&#10;b0RvYy54bWxQSwECLQAUAAYACAAAACEAc4aETdsAAAAKAQAADwAAAAAAAAAAAAAAAAAUBAAAZHJz&#10;L2Rvd25yZXYueG1sUEsFBgAAAAAEAAQA8wAAABwFAAAAAA==&#10;" filled="f" stroked="f">
                      <v:textbox inset="2.16pt,1.44pt,0,1.44pt">
                        <w:txbxContent>
                          <w:p w14:paraId="14FDA8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2992" behindDoc="0" locked="0" layoutInCell="1" allowOverlap="1" wp14:anchorId="082AE7BF" wp14:editId="71093A1D">
                      <wp:simplePos x="0" y="0"/>
                      <wp:positionH relativeFrom="column">
                        <wp:posOffset>-63500</wp:posOffset>
                      </wp:positionH>
                      <wp:positionV relativeFrom="paragraph">
                        <wp:posOffset>368300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EDC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AE7BF" id="Rectangle 3713" o:spid="_x0000_s1706"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3sYoboBAABLAwAADgAAAAAAAAAAAAAAAAAuAgAAZHJzL2Uy&#10;b0RvYy54bWxQSwECLQAUAAYACAAAACEAc4aETdsAAAAKAQAADwAAAAAAAAAAAAAAAAAUBAAAZHJz&#10;L2Rvd25yZXYueG1sUEsFBgAAAAAEAAQA8wAAABwFAAAAAA==&#10;" filled="f" stroked="f">
                      <v:textbox inset="2.16pt,1.44pt,0,1.44pt">
                        <w:txbxContent>
                          <w:p w14:paraId="16CEDC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4016" behindDoc="0" locked="0" layoutInCell="1" allowOverlap="1" wp14:anchorId="0A075F6D" wp14:editId="57E499DC">
                      <wp:simplePos x="0" y="0"/>
                      <wp:positionH relativeFrom="column">
                        <wp:posOffset>-63500</wp:posOffset>
                      </wp:positionH>
                      <wp:positionV relativeFrom="paragraph">
                        <wp:posOffset>368300</wp:posOffset>
                      </wp:positionV>
                      <wp:extent cx="10033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7DE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75F6D" id="Rectangle 3712" o:spid="_x0000_s1707"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jjEUuQEAAEsDAAAOAAAAAAAAAAAAAAAAAC4CAABkcnMvZTJv&#10;RG9jLnhtbFBLAQItABQABgAIAAAAIQBzhoRN2wAAAAoBAAAPAAAAAAAAAAAAAAAAABMEAABkcnMv&#10;ZG93bnJldi54bWxQSwUGAAAAAAQABADzAAAAGwUAAAAA&#10;" filled="f" stroked="f">
                      <v:textbox inset="2.16pt,1.44pt,0,1.44pt">
                        <w:txbxContent>
                          <w:p w14:paraId="7B07DE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5040" behindDoc="0" locked="0" layoutInCell="1" allowOverlap="1" wp14:anchorId="77EF6EC6" wp14:editId="3779AAAD">
                      <wp:simplePos x="0" y="0"/>
                      <wp:positionH relativeFrom="column">
                        <wp:posOffset>-63500</wp:posOffset>
                      </wp:positionH>
                      <wp:positionV relativeFrom="paragraph">
                        <wp:posOffset>368300</wp:posOffset>
                      </wp:positionV>
                      <wp:extent cx="10033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11A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F6EC6" id="Rectangle 3711" o:spid="_x0000_s1708"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oQugEAAEs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joclVVlFhmcEp/&#10;UDdm+1GSU3bQQsg036TX5EOLZU/+Ec5RQDeRnxWY9EVaZM4aHy8ayzkSjsn1ct2UOAmOR6ur9RJ9&#10;7FK8F3sI8V46Q5LTUUAoWVl2+BXi6erbFaxLYE7PJy/OuzmTuW7qN6g7J45IEXc0PqBRo5s6ykft&#10;KZlw7h0Nr3sGkpLxp0Vh69XVssZFyUHV1A0uMOQAQe8+Zpnlg8NV4hEo2XvQ/YB4s0QZFk4sEztv&#10;V1qJj3EG//4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Jc6ELoBAABLAwAADgAAAAAAAAAAAAAAAAAuAgAAZHJzL2Uy&#10;b0RvYy54bWxQSwECLQAUAAYACAAAACEAc4aETdsAAAAKAQAADwAAAAAAAAAAAAAAAAAUBAAAZHJz&#10;L2Rvd25yZXYueG1sUEsFBgAAAAAEAAQA8wAAABwFAAAAAA==&#10;" filled="f" stroked="f">
                      <v:textbox inset="2.16pt,1.44pt,0,1.44pt">
                        <w:txbxContent>
                          <w:p w14:paraId="4DC11A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6064" behindDoc="0" locked="0" layoutInCell="1" allowOverlap="1" wp14:anchorId="5195755B" wp14:editId="6DC3FAF9">
                      <wp:simplePos x="0" y="0"/>
                      <wp:positionH relativeFrom="column">
                        <wp:posOffset>-63500</wp:posOffset>
                      </wp:positionH>
                      <wp:positionV relativeFrom="paragraph">
                        <wp:posOffset>368300</wp:posOffset>
                      </wp:positionV>
                      <wp:extent cx="10033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2F4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5755B" id="Rectangle 3710" o:spid="_x0000_s1709"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WITpboBAABLAwAADgAAAAAAAAAAAAAAAAAuAgAAZHJzL2Uy&#10;b0RvYy54bWxQSwECLQAUAAYACAAAACEAc4aETdsAAAAKAQAADwAAAAAAAAAAAAAAAAAUBAAAZHJz&#10;L2Rvd25yZXYueG1sUEsFBgAAAAAEAAQA8wAAABwFAAAAAA==&#10;" filled="f" stroked="f">
                      <v:textbox inset="2.16pt,1.44pt,0,1.44pt">
                        <w:txbxContent>
                          <w:p w14:paraId="6C52F4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7088" behindDoc="0" locked="0" layoutInCell="1" allowOverlap="1" wp14:anchorId="12801746" wp14:editId="570992CC">
                      <wp:simplePos x="0" y="0"/>
                      <wp:positionH relativeFrom="column">
                        <wp:posOffset>-63500</wp:posOffset>
                      </wp:positionH>
                      <wp:positionV relativeFrom="paragraph">
                        <wp:posOffset>368300</wp:posOffset>
                      </wp:positionV>
                      <wp:extent cx="977900" cy="927100"/>
                      <wp:effectExtent l="0" t="0" r="0" b="0"/>
                      <wp:wrapNone/>
                      <wp:docPr id="3709" name="Rectangle 37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01BC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1746" id="Rectangle 3709" o:spid="_x0000_s1710" style="position:absolute;left:0;text-align:left;margin-left:-5pt;margin-top:29pt;width:77pt;height:73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HD3LX23AQAASwMAAA4AAAAAAAAAAAAAAAAALgIAAGRycy9lMm9E&#10;b2MueG1sUEsBAi0AFAAGAAgAAAAhAPM3nzfcAAAACgEAAA8AAAAAAAAAAAAAAAAAEQQAAGRycy9k&#10;b3ducmV2LnhtbFBLBQYAAAAABAAEAPMAAAAaBQAAAAA=&#10;" filled="f" stroked="f">
                      <v:textbox inset="2.16pt,1.44pt,0,1.44pt">
                        <w:txbxContent>
                          <w:p w14:paraId="2201BC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8112" behindDoc="0" locked="0" layoutInCell="1" allowOverlap="1" wp14:anchorId="2551890F" wp14:editId="4403BBF9">
                      <wp:simplePos x="0" y="0"/>
                      <wp:positionH relativeFrom="column">
                        <wp:posOffset>-63500</wp:posOffset>
                      </wp:positionH>
                      <wp:positionV relativeFrom="paragraph">
                        <wp:posOffset>368300</wp:posOffset>
                      </wp:positionV>
                      <wp:extent cx="1003300" cy="7620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523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1890F" id="Rectangle 3708" o:spid="_x0000_s1711"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4j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dY2z8tzhlH6i&#10;btz3VpFzdjBSqnm+s15jTB2WPcVHuEQJ3Zn8pMHNX6RFpqLx6aqxmjIRmNysNm2NkxB4tL7ZrNDH&#10;LtVrcYSUv6rgyOwwCgilKMuP31M+X325gnUzmPPzs5en/VTI3LafX6DugzwhRdzR/IBG2zAyKqyJ&#10;lIw4d0bT7wMHRYn95lHYZn2zanBRSrBsmxZFgRIg6P3bLPdiCLhKIgMlhwimHxBvkajAwokVYpft&#10;mlfibVzAv/4Du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Wl+I7oBAABLAwAADgAAAAAAAAAAAAAAAAAuAgAAZHJzL2Uy&#10;b0RvYy54bWxQSwECLQAUAAYACAAAACEAc4aETdsAAAAKAQAADwAAAAAAAAAAAAAAAAAUBAAAZHJz&#10;L2Rvd25yZXYueG1sUEsFBgAAAAAEAAQA8wAAABwFAAAAAA==&#10;" filled="f" stroked="f">
                      <v:textbox inset="2.16pt,1.44pt,0,1.44pt">
                        <w:txbxContent>
                          <w:p w14:paraId="5D5523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9136" behindDoc="0" locked="0" layoutInCell="1" allowOverlap="1" wp14:anchorId="5E4F09C9" wp14:editId="1937450E">
                      <wp:simplePos x="0" y="0"/>
                      <wp:positionH relativeFrom="column">
                        <wp:posOffset>-63500</wp:posOffset>
                      </wp:positionH>
                      <wp:positionV relativeFrom="paragraph">
                        <wp:posOffset>368300</wp:posOffset>
                      </wp:positionV>
                      <wp:extent cx="977900" cy="863600"/>
                      <wp:effectExtent l="0" t="0" r="0" b="0"/>
                      <wp:wrapNone/>
                      <wp:docPr id="3707" name="Rectangle 3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16413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F09C9" id="Rectangle 3707" o:spid="_x0000_s1712" style="position:absolute;left:0;text-align:left;margin-left:-5pt;margin-top:29pt;width:77pt;height:6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IJtXeC6AQAASwMAAA4AAAAAAAAAAAAAAAAALgIAAGRycy9l&#10;Mm9Eb2MueG1sUEsBAi0AFAAGAAgAAAAhAFsQz7TcAAAACgEAAA8AAAAAAAAAAAAAAAAAFAQAAGRy&#10;cy9kb3ducmV2LnhtbFBLBQYAAAAABAAEAPMAAAAdBQAAAAA=&#10;" filled="f" stroked="f">
                      <v:textbox inset="2.16pt,1.44pt,0,1.44pt">
                        <w:txbxContent>
                          <w:p w14:paraId="516413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0160" behindDoc="0" locked="0" layoutInCell="1" allowOverlap="1" wp14:anchorId="7860E62D" wp14:editId="386B401D">
                      <wp:simplePos x="0" y="0"/>
                      <wp:positionH relativeFrom="column">
                        <wp:posOffset>-63500</wp:posOffset>
                      </wp:positionH>
                      <wp:positionV relativeFrom="paragraph">
                        <wp:posOffset>368300</wp:posOffset>
                      </wp:positionV>
                      <wp:extent cx="977900" cy="927100"/>
                      <wp:effectExtent l="0" t="0" r="0" b="0"/>
                      <wp:wrapNone/>
                      <wp:docPr id="3706" name="Rectangle 37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B4E2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0E62D" id="Rectangle 3706" o:spid="_x0000_s1713" style="position:absolute;left:0;text-align:left;margin-left:-5pt;margin-top:29pt;width:77pt;height:73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DblC5O3AQAASwMAAA4AAAAAAAAAAAAAAAAALgIAAGRycy9lMm9E&#10;b2MueG1sUEsBAi0AFAAGAAgAAAAhAPM3nzfcAAAACgEAAA8AAAAAAAAAAAAAAAAAEQQAAGRycy9k&#10;b3ducmV2LnhtbFBLBQYAAAAABAAEAPMAAAAaBQAAAAA=&#10;" filled="f" stroked="f">
                      <v:textbox inset="2.16pt,1.44pt,0,1.44pt">
                        <w:txbxContent>
                          <w:p w14:paraId="03B4E2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1184" behindDoc="0" locked="0" layoutInCell="1" allowOverlap="1" wp14:anchorId="05876471" wp14:editId="3624F69A">
                      <wp:simplePos x="0" y="0"/>
                      <wp:positionH relativeFrom="column">
                        <wp:posOffset>-63500</wp:posOffset>
                      </wp:positionH>
                      <wp:positionV relativeFrom="paragraph">
                        <wp:posOffset>368300</wp:posOffset>
                      </wp:positionV>
                      <wp:extent cx="10033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069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76471" id="Rectangle 3705" o:spid="_x0000_s1714"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Pt7hroBAABLAwAADgAAAAAAAAAAAAAAAAAuAgAAZHJzL2Uy&#10;b0RvYy54bWxQSwECLQAUAAYACAAAACEAc4aETdsAAAAKAQAADwAAAAAAAAAAAAAAAAAUBAAAZHJz&#10;L2Rvd25yZXYueG1sUEsFBgAAAAAEAAQA8wAAABwFAAAAAA==&#10;" filled="f" stroked="f">
                      <v:textbox inset="2.16pt,1.44pt,0,1.44pt">
                        <w:txbxContent>
                          <w:p w14:paraId="205069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2208" behindDoc="0" locked="0" layoutInCell="1" allowOverlap="1" wp14:anchorId="43154A96" wp14:editId="22DB31C3">
                      <wp:simplePos x="0" y="0"/>
                      <wp:positionH relativeFrom="column">
                        <wp:posOffset>-63500</wp:posOffset>
                      </wp:positionH>
                      <wp:positionV relativeFrom="paragraph">
                        <wp:posOffset>368300</wp:posOffset>
                      </wp:positionV>
                      <wp:extent cx="977900" cy="927100"/>
                      <wp:effectExtent l="0" t="0" r="0" b="0"/>
                      <wp:wrapNone/>
                      <wp:docPr id="3704" name="Rectangle 37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7E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54A96" id="Rectangle 3704" o:spid="_x0000_s1715" style="position:absolute;left:0;text-align:left;margin-left:-5pt;margin-top:29pt;width:77pt;height:73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JllKNi3AQAASwMAAA4AAAAAAAAAAAAAAAAALgIAAGRycy9lMm9E&#10;b2MueG1sUEsBAi0AFAAGAAgAAAAhAPM3nzfcAAAACgEAAA8AAAAAAAAAAAAAAAAAEQQAAGRycy9k&#10;b3ducmV2LnhtbFBLBQYAAAAABAAEAPMAAAAaBQAAAAA=&#10;" filled="f" stroked="f">
                      <v:textbox inset="2.16pt,1.44pt,0,1.44pt">
                        <w:txbxContent>
                          <w:p w14:paraId="15A7E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3232" behindDoc="0" locked="0" layoutInCell="1" allowOverlap="1" wp14:anchorId="4E10D470" wp14:editId="76B2BB47">
                      <wp:simplePos x="0" y="0"/>
                      <wp:positionH relativeFrom="column">
                        <wp:posOffset>-63500</wp:posOffset>
                      </wp:positionH>
                      <wp:positionV relativeFrom="paragraph">
                        <wp:posOffset>368300</wp:posOffset>
                      </wp:positionV>
                      <wp:extent cx="977900" cy="927100"/>
                      <wp:effectExtent l="0" t="0" r="0" b="0"/>
                      <wp:wrapNone/>
                      <wp:docPr id="3703" name="Rectangle 37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B008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0D470" id="Rectangle 3703" o:spid="_x0000_s1716" style="position:absolute;left:0;text-align:left;margin-left:-5pt;margin-top:29pt;width:77pt;height:73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GxoYnC3AQAASwMAAA4AAAAAAAAAAAAAAAAALgIAAGRycy9lMm9E&#10;b2MueG1sUEsBAi0AFAAGAAgAAAAhAPM3nzfcAAAACgEAAA8AAAAAAAAAAAAAAAAAEQQAAGRycy9k&#10;b3ducmV2LnhtbFBLBQYAAAAABAAEAPMAAAAaBQAAAAA=&#10;" filled="f" stroked="f">
                      <v:textbox inset="2.16pt,1.44pt,0,1.44pt">
                        <w:txbxContent>
                          <w:p w14:paraId="6EB008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4256" behindDoc="0" locked="0" layoutInCell="1" allowOverlap="1" wp14:anchorId="41C796E4" wp14:editId="20F48BA9">
                      <wp:simplePos x="0" y="0"/>
                      <wp:positionH relativeFrom="column">
                        <wp:posOffset>-63500</wp:posOffset>
                      </wp:positionH>
                      <wp:positionV relativeFrom="paragraph">
                        <wp:posOffset>368300</wp:posOffset>
                      </wp:positionV>
                      <wp:extent cx="1003300" cy="7620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B40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796E4" id="Rectangle 3702" o:spid="_x0000_s1717"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Eu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1m1HiecOp/QN&#10;deN+sIpcsqORUpX5Fr2mmHose4nPcI0SuoX8rMGVL9Iic9X4fNNYzZkITG5X202LkxB4tL7brtDH&#10;Ls1rcYSUP6ngSHEYBYRSleWnLylfrv6+gnUFzOX54uX5MFcy99sb1EOQZ6SIO5qf0GgbJkaFNZGS&#10;CefOaPp55KAosZ89Ctut71aoQ67BctNtcIGhBgj68DbLvRgDrpLIQMkxghlGxFvfrbBwYpXYdbvK&#10;SryNK/jXf2D/C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X2MS64AQAASwMAAA4AAAAAAAAAAAAAAAAALgIAAGRycy9lMm9E&#10;b2MueG1sUEsBAi0AFAAGAAgAAAAhAHOGhE3bAAAACgEAAA8AAAAAAAAAAAAAAAAAEgQAAGRycy9k&#10;b3ducmV2LnhtbFBLBQYAAAAABAAEAPMAAAAaBQAAAAA=&#10;" filled="f" stroked="f">
                      <v:textbox inset="2.16pt,1.44pt,0,1.44pt">
                        <w:txbxContent>
                          <w:p w14:paraId="004B40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5280" behindDoc="0" locked="0" layoutInCell="1" allowOverlap="1" wp14:anchorId="609E9C46" wp14:editId="3FDE0704">
                      <wp:simplePos x="0" y="0"/>
                      <wp:positionH relativeFrom="column">
                        <wp:posOffset>-63500</wp:posOffset>
                      </wp:positionH>
                      <wp:positionV relativeFrom="paragraph">
                        <wp:posOffset>368300</wp:posOffset>
                      </wp:positionV>
                      <wp:extent cx="977900" cy="927100"/>
                      <wp:effectExtent l="0" t="0" r="0" b="0"/>
                      <wp:wrapNone/>
                      <wp:docPr id="3701" name="Rectangle 3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CA7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E9C46" id="Rectangle 3701" o:spid="_x0000_s1718" style="position:absolute;left:0;text-align:left;margin-left:-5pt;margin-top:29pt;width:77pt;height:73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74RAwbYBAABLAwAADgAAAAAAAAAAAAAAAAAuAgAAZHJzL2Uyb0Rv&#10;Yy54bWxQSwECLQAUAAYACAAAACEA8zefN9wAAAAKAQAADwAAAAAAAAAAAAAAAAAQBAAAZHJzL2Rv&#10;d25yZXYueG1sUEsFBgAAAAAEAAQA8wAAABkFAAAAAA==&#10;" filled="f" stroked="f">
                      <v:textbox inset="2.16pt,1.44pt,0,1.44pt">
                        <w:txbxContent>
                          <w:p w14:paraId="0B4CA7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6304" behindDoc="0" locked="0" layoutInCell="1" allowOverlap="1" wp14:anchorId="43BFF946" wp14:editId="36CABD95">
                      <wp:simplePos x="0" y="0"/>
                      <wp:positionH relativeFrom="column">
                        <wp:posOffset>-63500</wp:posOffset>
                      </wp:positionH>
                      <wp:positionV relativeFrom="paragraph">
                        <wp:posOffset>368300</wp:posOffset>
                      </wp:positionV>
                      <wp:extent cx="977900" cy="901700"/>
                      <wp:effectExtent l="0" t="0" r="0" b="0"/>
                      <wp:wrapNone/>
                      <wp:docPr id="3700" name="Rectangle 37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E3480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FF946" id="Rectangle 3700" o:spid="_x0000_s1719" style="position:absolute;left:0;text-align:left;margin-left:-5pt;margin-top:29pt;width:77pt;height:7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CUII07kBAABLAwAADgAAAAAAAAAAAAAAAAAuAgAAZHJzL2Uy&#10;b0RvYy54bWxQSwECLQAUAAYACAAAACEAqtxyedwAAAAKAQAADwAAAAAAAAAAAAAAAAATBAAAZHJz&#10;L2Rvd25yZXYueG1sUEsFBgAAAAAEAAQA8wAAABwFAAAAAA==&#10;" filled="f" stroked="f">
                      <v:textbox inset="2.16pt,1.44pt,0,1.44pt">
                        <w:txbxContent>
                          <w:p w14:paraId="3E3480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7328" behindDoc="0" locked="0" layoutInCell="1" allowOverlap="1" wp14:anchorId="1AD7DE17" wp14:editId="666FCD7A">
                      <wp:simplePos x="0" y="0"/>
                      <wp:positionH relativeFrom="column">
                        <wp:posOffset>-63500</wp:posOffset>
                      </wp:positionH>
                      <wp:positionV relativeFrom="paragraph">
                        <wp:posOffset>368300</wp:posOffset>
                      </wp:positionV>
                      <wp:extent cx="1003300" cy="7620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F00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7DE17" id="Rectangle 3699" o:spid="_x0000_s1720"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OJ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ZXm7alxHOHU/qB&#10;unHfW0Uu2cFIqeb5znqNMXVY9hyf4BoldGfykwY3f5EWmYrG55vGaspEYLJdtdsaJyHw6G7drtDH&#10;LtVbcYSUv6jgyOwwCgilKMtP31K+XH29gnUzmMvzs5enw1TIbNr1K9RDkGekiDuaH9FoG0ZGhTWR&#10;khHnzmj6deSgKLFfPQrb3K1XDS5KCZbbZo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lvDiboBAABLAwAADgAAAAAAAAAAAAAAAAAuAgAAZHJzL2Uy&#10;b0RvYy54bWxQSwECLQAUAAYACAAAACEAc4aETdsAAAAKAQAADwAAAAAAAAAAAAAAAAAUBAAAZHJz&#10;L2Rvd25yZXYueG1sUEsFBgAAAAAEAAQA8wAAABwFAAAAAA==&#10;" filled="f" stroked="f">
                      <v:textbox inset="2.16pt,1.44pt,0,1.44pt">
                        <w:txbxContent>
                          <w:p w14:paraId="612F00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8352" behindDoc="0" locked="0" layoutInCell="1" allowOverlap="1" wp14:anchorId="6A2AB934" wp14:editId="040FF1B6">
                      <wp:simplePos x="0" y="0"/>
                      <wp:positionH relativeFrom="column">
                        <wp:posOffset>-63500</wp:posOffset>
                      </wp:positionH>
                      <wp:positionV relativeFrom="paragraph">
                        <wp:posOffset>368300</wp:posOffset>
                      </wp:positionV>
                      <wp:extent cx="10033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CD6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AB934" id="Rectangle 3698" o:spid="_x0000_s1721"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8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OrdYuz8tzhlH6i&#10;btz3VpFzdjBSqnm+s15jTB2WPcVHuEQJ3Zn8pMHNX6RFpqLx6aqxmjIRmGxX7abGSQg8ur1pV+hj&#10;l+q1OELKX1VwZHYYBYRSlOXH7ymfr75cwboZzPn52cvTfipk1u3nF6j7IE9IEXc0P6DRNoyMCmsi&#10;JSPOndH0+8BBUWK/eRS2ub1ZNbgoJVhumg2KAiVA0Pu3We7FEHCVRAZKDhFMPyDeIlGBhRMrxC7b&#10;Na/E27iAf/0H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7qPLoBAABLAwAADgAAAAAAAAAAAAAAAAAuAgAAZHJzL2Uy&#10;b0RvYy54bWxQSwECLQAUAAYACAAAACEAc4aETdsAAAAKAQAADwAAAAAAAAAAAAAAAAAUBAAAZHJz&#10;L2Rvd25yZXYueG1sUEsFBgAAAAAEAAQA8wAAABwFAAAAAA==&#10;" filled="f" stroked="f">
                      <v:textbox inset="2.16pt,1.44pt,0,1.44pt">
                        <w:txbxContent>
                          <w:p w14:paraId="73DCD6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9376" behindDoc="0" locked="0" layoutInCell="1" allowOverlap="1" wp14:anchorId="72B88338" wp14:editId="2B8EECB6">
                      <wp:simplePos x="0" y="0"/>
                      <wp:positionH relativeFrom="column">
                        <wp:posOffset>-63500</wp:posOffset>
                      </wp:positionH>
                      <wp:positionV relativeFrom="paragraph">
                        <wp:posOffset>368300</wp:posOffset>
                      </wp:positionV>
                      <wp:extent cx="1003300" cy="7620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643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88338" id="Rectangle 3697" o:spid="_x0000_s1722"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zS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ZX63ZDiecOp/QD&#10;deO+t4pcsoORUs3znfUaY+qw7Dk+wTVK6M7kJw1u/iItMhWNzzeN1ZSJwGS7arc1TkLg0eauXaGP&#10;Xaq34ggpf1HBkdlhFBBKUZafvqV8ufp6BetmMJfnZy9Ph6mQWbfrV6iHIM9IEXc0P6LRNoyMCmsi&#10;JSPOndH068hBUWK/ehS22dytGlyUEiy3zRYXGEqAoA/vs9yLIeAqiQyUHCOYfkC8RaICCydWiF23&#10;a16J93EB//YP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bzM0roBAABLAwAADgAAAAAAAAAAAAAAAAAuAgAAZHJzL2Uy&#10;b0RvYy54bWxQSwECLQAUAAYACAAAACEAc4aETdsAAAAKAQAADwAAAAAAAAAAAAAAAAAUBAAAZHJz&#10;L2Rvd25yZXYueG1sUEsFBgAAAAAEAAQA8wAAABwFAAAAAA==&#10;" filled="f" stroked="f">
                      <v:textbox inset="2.16pt,1.44pt,0,1.44pt">
                        <w:txbxContent>
                          <w:p w14:paraId="63A643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0400" behindDoc="0" locked="0" layoutInCell="1" allowOverlap="1" wp14:anchorId="251BD537" wp14:editId="37CF6351">
                      <wp:simplePos x="0" y="0"/>
                      <wp:positionH relativeFrom="column">
                        <wp:posOffset>-63500</wp:posOffset>
                      </wp:positionH>
                      <wp:positionV relativeFrom="paragraph">
                        <wp:posOffset>368300</wp:posOffset>
                      </wp:positionV>
                      <wp:extent cx="1003300" cy="7620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94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BD537" id="Rectangle 3696" o:spid="_x0000_s1723"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Vn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ZX63ZNiecOp/QD&#10;deO+t4pcsoORUs3znfUaY+qw7Dk+wTVK6M7kJw1u/iItMhWNzzeN1ZSJwGS7arc1TkLg0eauXaGP&#10;Xaq34ggpf1HBkdlhFBBKUZafvqV8ufp6BetmMJfnZy9Ph6mQWbebV6iHIM9IEXc0P6LRNoyMCmsi&#10;JSPOndH068hBUWK/ehS22dytGlyUEiy3zRYXGEqAoA/vs9yLIeAqiQyUHCOYfkC8RaICCydWiF23&#10;a16J93EB//YP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EnlZ7oBAABLAwAADgAAAAAAAAAAAAAAAAAuAgAAZHJzL2Uy&#10;b0RvYy54bWxQSwECLQAUAAYACAAAACEAc4aETdsAAAAKAQAADwAAAAAAAAAAAAAAAAAUBAAAZHJz&#10;L2Rvd25yZXYueG1sUEsFBgAAAAAEAAQA8wAAABwFAAAAAA==&#10;" filled="f" stroked="f">
                      <v:textbox inset="2.16pt,1.44pt,0,1.44pt">
                        <w:txbxContent>
                          <w:p w14:paraId="38F94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1424" behindDoc="0" locked="0" layoutInCell="1" allowOverlap="1" wp14:anchorId="2A21E714" wp14:editId="71AABD22">
                      <wp:simplePos x="0" y="0"/>
                      <wp:positionH relativeFrom="column">
                        <wp:posOffset>-63500</wp:posOffset>
                      </wp:positionH>
                      <wp:positionV relativeFrom="paragraph">
                        <wp:posOffset>368300</wp:posOffset>
                      </wp:positionV>
                      <wp:extent cx="10033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2E3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1E714" id="Rectangle 3695" o:spid="_x0000_s1724"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ZuwEAAEsDAAAOAAAAZHJzL2Uyb0RvYy54bWysU01v2zAMvQ/YfxB0X+w4b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rtbNNSWWGZzS&#10;L9SN2UELcsqOqu9Fmm/Sa/KhxbJn/wTnKKCbyM8STPoiLTJnjY8XjcUcCcdks2rqEifB8ejmqlmh&#10;j12Kt2IPIf4QzpDkdBQQSlaWHR5CPF19vYJ1Cczp+eTFeTdnMuumfoW6c/0RKeKOxkc0Urupo1wr&#10;T8mEc+9o+LNnICjR9xaFrW6uVhUuSg6WdVXjAkMOEPTufZZZPjpcJR6Bkr0HNYyIN0uUYeHEMrHz&#10;dqWVeB9n8G//wPY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Y875m7AQAASwMAAA4AAAAAAAAAAAAAAAAALgIAAGRycy9l&#10;Mm9Eb2MueG1sUEsBAi0AFAAGAAgAAAAhAHOGhE3bAAAACgEAAA8AAAAAAAAAAAAAAAAAFQQAAGRy&#10;cy9kb3ducmV2LnhtbFBLBQYAAAAABAAEAPMAAAAdBQAAAAA=&#10;" filled="f" stroked="f">
                      <v:textbox inset="2.16pt,1.44pt,0,1.44pt">
                        <w:txbxContent>
                          <w:p w14:paraId="3E72E3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2448" behindDoc="0" locked="0" layoutInCell="1" allowOverlap="1" wp14:anchorId="3E26BD82" wp14:editId="6F40FD50">
                      <wp:simplePos x="0" y="0"/>
                      <wp:positionH relativeFrom="column">
                        <wp:posOffset>-63500</wp:posOffset>
                      </wp:positionH>
                      <wp:positionV relativeFrom="paragraph">
                        <wp:posOffset>368300</wp:posOffset>
                      </wp:positionV>
                      <wp:extent cx="1003300" cy="7620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40D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6BD82" id="Rectangle 3694" o:spid="_x0000_s1725"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Ys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ZXm3ZNiecOp/QD&#10;deO+t4pcsoORUs3znfUaY+qw7Dk+wTVK6M7kJw1u/iItMhWNzzeN1ZSJwGS7arc1TkLg0d26XaGP&#10;Xaq34ggpf1HBkdlhFBBKUZafvqV8ufp6BetmMJfnZy9Ph6mQ2bTtK9RDkGekiDuaH9FoG0ZGhTWR&#10;khHnzmj6deSgKLFfPQrb3K1XDS5KCZbbZo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8nGLLoBAABLAwAADgAAAAAAAAAAAAAAAAAuAgAAZHJzL2Uy&#10;b0RvYy54bWxQSwECLQAUAAYACAAAACEAc4aETdsAAAAKAQAADwAAAAAAAAAAAAAAAAAUBAAAZHJz&#10;L2Rvd25yZXYueG1sUEsFBgAAAAAEAAQA8wAAABwFAAAAAA==&#10;" filled="f" stroked="f">
                      <v:textbox inset="2.16pt,1.44pt,0,1.44pt">
                        <w:txbxContent>
                          <w:p w14:paraId="4A740D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3472" behindDoc="0" locked="0" layoutInCell="1" allowOverlap="1" wp14:anchorId="2B42E524" wp14:editId="405D7251">
                      <wp:simplePos x="0" y="0"/>
                      <wp:positionH relativeFrom="column">
                        <wp:posOffset>-63500</wp:posOffset>
                      </wp:positionH>
                      <wp:positionV relativeFrom="paragraph">
                        <wp:posOffset>368300</wp:posOffset>
                      </wp:positionV>
                      <wp:extent cx="1003300" cy="7620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0E9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2E524" id="Rectangle 3693" o:spid="_x0000_s1726"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lVbG7oBAABLAwAADgAAAAAAAAAAAAAAAAAuAgAAZHJzL2Uy&#10;b0RvYy54bWxQSwECLQAUAAYACAAAACEAc4aETdsAAAAKAQAADwAAAAAAAAAAAAAAAAAUBAAAZHJz&#10;L2Rvd25yZXYueG1sUEsFBgAAAAAEAAQA8wAAABwFAAAAAA==&#10;" filled="f" stroked="f">
                      <v:textbox inset="2.16pt,1.44pt,0,1.44pt">
                        <w:txbxContent>
                          <w:p w14:paraId="0D80E9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4496" behindDoc="0" locked="0" layoutInCell="1" allowOverlap="1" wp14:anchorId="5BF757E7" wp14:editId="3AF427E3">
                      <wp:simplePos x="0" y="0"/>
                      <wp:positionH relativeFrom="column">
                        <wp:posOffset>-63500</wp:posOffset>
                      </wp:positionH>
                      <wp:positionV relativeFrom="paragraph">
                        <wp:posOffset>368300</wp:posOffset>
                      </wp:positionV>
                      <wp:extent cx="10033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ED8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757E7" id="Rectangle 3692" o:spid="_x0000_s1727"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Ku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7rcdJZ47nNI3&#10;1I37wSpyyY5GSlXmW/SaYuqx7CU+wzVK6BbyswZXvkiLzFXj801jNWciMLldbTctTkLg0fpuu0If&#10;uzSvxRFS/qSCI8VhFBBKVZafvqR8ufr7CtYVMJfni5fnw1zJrNsb1EOQZ6SIO5qf0GgbJkaFNZGS&#10;CefOaPp55KAosZ89Ctut71aoQ67BctNtcIGhBgj68DbLvRgDrpLIQMkxghlGxFvfrbBwYpXYdbvK&#10;SryNK/jXf2D/C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Dugcq64AQAASwMAAA4AAAAAAAAAAAAAAAAALgIAAGRycy9lMm9E&#10;b2MueG1sUEsBAi0AFAAGAAgAAAAhAHOGhE3bAAAACgEAAA8AAAAAAAAAAAAAAAAAEgQAAGRycy9k&#10;b3ducmV2LnhtbFBLBQYAAAAABAAEAPMAAAAaBQAAAAA=&#10;" filled="f" stroked="f">
                      <v:textbox inset="2.16pt,1.44pt,0,1.44pt">
                        <w:txbxContent>
                          <w:p w14:paraId="294ED8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5520" behindDoc="0" locked="0" layoutInCell="1" allowOverlap="1" wp14:anchorId="43AB09AE" wp14:editId="139F265D">
                      <wp:simplePos x="0" y="0"/>
                      <wp:positionH relativeFrom="column">
                        <wp:posOffset>-63500</wp:posOffset>
                      </wp:positionH>
                      <wp:positionV relativeFrom="paragraph">
                        <wp:posOffset>368300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D8E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B09AE" id="Rectangle 3691" o:spid="_x0000_s1728"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mq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jiej2nxHOHU/qD&#10;unHfWUVO2d5Iqab5TnoNMbVY9hQf4RwldCfyowY3fZEWGYvGx4vGasxEYHK9WK9qnITAo+XVeoE+&#10;dqneiyOkfK+CI5PDKCCUoiw//Er5dPXtCtZNYE7PT14ed2Mhs6ybN6i7II9IEXc0P6DRNgyMCmsi&#10;JQPOndH0uuegKLE/PQrbLK8WDS5KCearZoULDCVA0LuPWe5FH3CVRAZK9hFM1yPeIlGBhRMrxM7b&#10;Na3Ex7iAf/8Ht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bl5qroBAABLAwAADgAAAAAAAAAAAAAAAAAuAgAAZHJzL2Uy&#10;b0RvYy54bWxQSwECLQAUAAYACAAAACEAc4aETdsAAAAKAQAADwAAAAAAAAAAAAAAAAAUBAAAZHJz&#10;L2Rvd25yZXYueG1sUEsFBgAAAAAEAAQA8wAAABwFAAAAAA==&#10;" filled="f" stroked="f">
                      <v:textbox inset="2.16pt,1.44pt,0,1.44pt">
                        <w:txbxContent>
                          <w:p w14:paraId="252D8E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6544" behindDoc="0" locked="0" layoutInCell="1" allowOverlap="1" wp14:anchorId="5B8F8291" wp14:editId="2B90EB24">
                      <wp:simplePos x="0" y="0"/>
                      <wp:positionH relativeFrom="column">
                        <wp:posOffset>-63500</wp:posOffset>
                      </wp:positionH>
                      <wp:positionV relativeFrom="paragraph">
                        <wp:posOffset>368300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82F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F8291" id="Rectangle 3690" o:spid="_x0000_s1729"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AfuQ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Pt7QYF8tzhlH6i&#10;btz3VpFzdjBSqnm+s15jTB2WPccnuEQJ3Zn8pMHNX6RFpqLx6aqxmjIRmNy0m3WNDwk8Wt1sWvSx&#10;S/VWHCHlryo4MjuMAkIpyvLj95TPV1+vYN0M5vz87OVpPxUyq7p9hboP8oQUcUfzIxptw8iosCZS&#10;MuLcGU2/DxwUJfabR2Gb1U3b4KKUYLlu1rjAUAIEvX+f5V4MAVdJZKDkEMH0A+ItEhVYOLFC7LJd&#10;80q8jwv4t3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4TFAfuQEAAEsDAAAOAAAAAAAAAAAAAAAAAC4CAABkcnMvZTJv&#10;RG9jLnhtbFBLAQItABQABgAIAAAAIQBzhoRN2wAAAAoBAAAPAAAAAAAAAAAAAAAAABMEAABkcnMv&#10;ZG93bnJldi54bWxQSwUGAAAAAAQABADzAAAAGwUAAAAA&#10;" filled="f" stroked="f">
                      <v:textbox inset="2.16pt,1.44pt,0,1.44pt">
                        <w:txbxContent>
                          <w:p w14:paraId="40582F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7568" behindDoc="0" locked="0" layoutInCell="1" allowOverlap="1" wp14:anchorId="71997E38" wp14:editId="288C28C0">
                      <wp:simplePos x="0" y="0"/>
                      <wp:positionH relativeFrom="column">
                        <wp:posOffset>-63500</wp:posOffset>
                      </wp:positionH>
                      <wp:positionV relativeFrom="paragraph">
                        <wp:posOffset>368300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72F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97E38" id="Rectangle 3689" o:spid="_x0000_s1730"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Qs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ZXd+2WEs8dTukH&#10;6sZ9bxW5ZAcjpZrnO+s1xtRh2XN8gmuU0J3JTxrc/EVaZCoan28aqykTgcntatvWOAmBR5v1doU+&#10;dqneiiOk/EUFR2aHUUAoRVl++pby5errFaybwVyen708HaZCZlOvX6EegjwjRdzR/IhG2zAyKqyJ&#10;lIw4d0bTryMHRYn96lHYZrNe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bIULLoBAABLAwAADgAAAAAAAAAAAAAAAAAuAgAAZHJzL2Uy&#10;b0RvYy54bWxQSwECLQAUAAYACAAAACEAc4aETdsAAAAKAQAADwAAAAAAAAAAAAAAAAAUBAAAZHJz&#10;L2Rvd25yZXYueG1sUEsFBgAAAAAEAAQA8wAAABwFAAAAAA==&#10;" filled="f" stroked="f">
                      <v:textbox inset="2.16pt,1.44pt,0,1.44pt">
                        <w:txbxContent>
                          <w:p w14:paraId="24B72F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8592" behindDoc="0" locked="0" layoutInCell="1" allowOverlap="1" wp14:anchorId="240411B6" wp14:editId="4B28434A">
                      <wp:simplePos x="0" y="0"/>
                      <wp:positionH relativeFrom="column">
                        <wp:posOffset>-63500</wp:posOffset>
                      </wp:positionH>
                      <wp:positionV relativeFrom="paragraph">
                        <wp:posOffset>368300</wp:posOffset>
                      </wp:positionV>
                      <wp:extent cx="1003300" cy="7620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C3F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411B6" id="Rectangle 3688" o:spid="_x0000_s1731"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Ec9mboBAABLAwAADgAAAAAAAAAAAAAAAAAuAgAAZHJzL2Uy&#10;b0RvYy54bWxQSwECLQAUAAYACAAAACEAc4aETdsAAAAKAQAADwAAAAAAAAAAAAAAAAAUBAAAZHJz&#10;L2Rvd25yZXYueG1sUEsFBgAAAAAEAAQA8wAAABwFAAAAAA==&#10;" filled="f" stroked="f">
                      <v:textbox inset="2.16pt,1.44pt,0,1.44pt">
                        <w:txbxContent>
                          <w:p w14:paraId="304C3F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9616" behindDoc="0" locked="0" layoutInCell="1" allowOverlap="1" wp14:anchorId="62AA555B" wp14:editId="3B997E58">
                      <wp:simplePos x="0" y="0"/>
                      <wp:positionH relativeFrom="column">
                        <wp:posOffset>-63500</wp:posOffset>
                      </wp:positionH>
                      <wp:positionV relativeFrom="paragraph">
                        <wp:posOffset>368300</wp:posOffset>
                      </wp:positionV>
                      <wp:extent cx="1003300" cy="7620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F44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A555B" id="Rectangle 3687" o:spid="_x0000_s1732"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t3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OrdbuhxHOHU/qB&#10;unHfW0Uu2cFIqeb5znqNMXVY9hyf4BoldGfykwY3f5EWmYrG55vGaspEYHK72rY1TkLg0eZuu0If&#10;u1RvxRFS/qKCI7PDKCCUoiw/fUv5cvX1CtbNYC7Pz16eDlMhs6nXr1APQZ6RIu5ofkSjbRgZFdZE&#10;SkacO6Pp15GDosR+9Shss7lb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lUbd7oBAABLAwAADgAAAAAAAAAAAAAAAAAuAgAAZHJzL2Uy&#10;b0RvYy54bWxQSwECLQAUAAYACAAAACEAc4aETdsAAAAKAQAADwAAAAAAAAAAAAAAAAAUBAAAZHJz&#10;L2Rvd25yZXYueG1sUEsFBgAAAAAEAAQA8wAAABwFAAAAAA==&#10;" filled="f" stroked="f">
                      <v:textbox inset="2.16pt,1.44pt,0,1.44pt">
                        <w:txbxContent>
                          <w:p w14:paraId="674F44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0640" behindDoc="0" locked="0" layoutInCell="1" allowOverlap="1" wp14:anchorId="0A90BA3B" wp14:editId="6D452F1D">
                      <wp:simplePos x="0" y="0"/>
                      <wp:positionH relativeFrom="column">
                        <wp:posOffset>-63500</wp:posOffset>
                      </wp:positionH>
                      <wp:positionV relativeFrom="paragraph">
                        <wp:posOffset>368300</wp:posOffset>
                      </wp:positionV>
                      <wp:extent cx="10033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BA4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0BA3B" id="Rectangle 3686" o:spid="_x0000_s1733"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LC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OrdbumxHOHU/qB&#10;unHfW0Uu2cFIqeb5znqNMXVY9hyf4BoldGfykwY3f5EWmYrG55vGaspEYHK72rY1TkLg0eZuu0If&#10;u1RvxRFS/qKCI7PDKCCUoiw/fUv5cvX1CtbNYC7Pz16eDlMhs6k3r1APQZ6RIu5ofkSjbRgZFdZE&#10;SkacO6Pp15GDosR+9Shss7lb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6AywroBAABLAwAADgAAAAAAAAAAAAAAAAAuAgAAZHJzL2Uy&#10;b0RvYy54bWxQSwECLQAUAAYACAAAACEAc4aETdsAAAAKAQAADwAAAAAAAAAAAAAAAAAUBAAAZHJz&#10;L2Rvd25yZXYueG1sUEsFBgAAAAAEAAQA8wAAABwFAAAAAA==&#10;" filled="f" stroked="f">
                      <v:textbox inset="2.16pt,1.44pt,0,1.44pt">
                        <w:txbxContent>
                          <w:p w14:paraId="649BA4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1664" behindDoc="0" locked="0" layoutInCell="1" allowOverlap="1" wp14:anchorId="122D68E5" wp14:editId="731DC852">
                      <wp:simplePos x="0" y="0"/>
                      <wp:positionH relativeFrom="column">
                        <wp:posOffset>-63500</wp:posOffset>
                      </wp:positionH>
                      <wp:positionV relativeFrom="paragraph">
                        <wp:posOffset>368300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78B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D68E5" id="Rectangle 3685" o:spid="_x0000_s1734" style="position:absolute;left:0;text-align:left;margin-left:-5pt;margin-top:29pt;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g8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2/YzJZ47nNJP&#10;1I373ipyzg5GSjXPd9ZrjKnDsqf4CJcooTuTnzS4+Yu0yFQ0Pl01VlMmApOb1aatcRICj9Y3mxX6&#10;2KV6LY6Q8lcVHJkdRgGhFGX58XvK56svV7BuBnN+fvbytJ8KmXXdvkDdB3lCirij+QGNtmFkVFgT&#10;KRlx7oym3wcOihL7zaOwzfpm1eCilGDZNi0uMJQAQe/fZrkXQ8BVEhkoOUQw/YB4i0QFFk6sELts&#10;17wSb+MC/vUf2P0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dU4PLoBAABLAwAADgAAAAAAAAAAAAAAAAAuAgAAZHJzL2Uy&#10;b0RvYy54bWxQSwECLQAUAAYACAAAACEAc4aETdsAAAAKAQAADwAAAAAAAAAAAAAAAAAUBAAAZHJz&#10;L2Rvd25yZXYueG1sUEsFBgAAAAAEAAQA8wAAABwFAAAAAA==&#10;" filled="f" stroked="f">
                      <v:textbox inset="2.16pt,1.44pt,0,1.44pt">
                        <w:txbxContent>
                          <w:p w14:paraId="52B78B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2688" behindDoc="0" locked="0" layoutInCell="1" allowOverlap="1" wp14:anchorId="589AD54B" wp14:editId="46F5807A">
                      <wp:simplePos x="0" y="0"/>
                      <wp:positionH relativeFrom="column">
                        <wp:posOffset>-63500</wp:posOffset>
                      </wp:positionH>
                      <wp:positionV relativeFrom="paragraph">
                        <wp:posOffset>368300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BCC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AD54B" id="Rectangle 3684" o:spid="_x0000_s1735"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GJ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ZXd+2aEs8dTukH&#10;6sZ9bxW5ZAcjpZrnO+s1xtRh2XN8gmuU0J3JTxrc/EVaZCoan28aqykTgcntatvWOAmBR5v1doU+&#10;dqneiiOk/EUFR2aHUUAoRVl++pby5errFaybwVyen708HaZCZlNvX6EegjwjRdzR/IhG2zAyKqyJ&#10;lIw4d0bTryMHRYn96lHYZrNe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CARiboBAABLAwAADgAAAAAAAAAAAAAAAAAuAgAAZHJzL2Uy&#10;b0RvYy54bWxQSwECLQAUAAYACAAAACEAc4aETdsAAAAKAQAADwAAAAAAAAAAAAAAAAAUBAAAZHJz&#10;L2Rvd25yZXYueG1sUEsFBgAAAAAEAAQA8wAAABwFAAAAAA==&#10;" filled="f" stroked="f">
                      <v:textbox inset="2.16pt,1.44pt,0,1.44pt">
                        <w:txbxContent>
                          <w:p w14:paraId="7D7BCC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3712" behindDoc="0" locked="0" layoutInCell="1" allowOverlap="1" wp14:anchorId="534EA72E" wp14:editId="0B7067E8">
                      <wp:simplePos x="0" y="0"/>
                      <wp:positionH relativeFrom="column">
                        <wp:posOffset>-63500</wp:posOffset>
                      </wp:positionH>
                      <wp:positionV relativeFrom="paragraph">
                        <wp:posOffset>368300</wp:posOffset>
                      </wp:positionV>
                      <wp:extent cx="1003300" cy="762000"/>
                      <wp:effectExtent l="0" t="0" r="0" b="0"/>
                      <wp:wrapNone/>
                      <wp:docPr id="3683" name="Rectangle 3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F7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EA72E" id="Rectangle 3683" o:spid="_x0000_s1736" style="position:absolute;left:0;text-align:left;margin-left:-5pt;margin-top:29pt;width:79pt;height:6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S1bIboBAABLAwAADgAAAAAAAAAAAAAAAAAuAgAAZHJzL2Uy&#10;b0RvYy54bWxQSwECLQAUAAYACAAAACEAc4aETdsAAAAKAQAADwAAAAAAAAAAAAAAAAAUBAAAZHJz&#10;L2Rvd25yZXYueG1sUEsFBgAAAAAEAAQA8wAAABwFAAAAAA==&#10;" filled="f" stroked="f">
                      <v:textbox inset="2.16pt,1.44pt,0,1.44pt">
                        <w:txbxContent>
                          <w:p w14:paraId="2EDF7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4736" behindDoc="0" locked="0" layoutInCell="1" allowOverlap="1" wp14:anchorId="724EDABD" wp14:editId="562A6BFC">
                      <wp:simplePos x="0" y="0"/>
                      <wp:positionH relativeFrom="column">
                        <wp:posOffset>-63500</wp:posOffset>
                      </wp:positionH>
                      <wp:positionV relativeFrom="paragraph">
                        <wp:posOffset>368300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223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DABD" id="Rectangle 3682" o:spid="_x0000_s1737" style="position:absolute;left:0;text-align:left;margin-left:-5pt;margin-top:29pt;width:79pt;height:6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A2HKUuQEAAEsDAAAOAAAAAAAAAAAAAAAAAC4CAABkcnMvZTJv&#10;RG9jLnhtbFBLAQItABQABgAIAAAAIQBzhoRN2wAAAAoBAAAPAAAAAAAAAAAAAAAAABMEAABkcnMv&#10;ZG93bnJldi54bWxQSwUGAAAAAAQABADzAAAAGwUAAAAA&#10;" filled="f" stroked="f">
                      <v:textbox inset="2.16pt,1.44pt,0,1.44pt">
                        <w:txbxContent>
                          <w:p w14:paraId="4B3223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5760" behindDoc="0" locked="0" layoutInCell="1" allowOverlap="1" wp14:anchorId="347D8EF8" wp14:editId="4FE29390">
                      <wp:simplePos x="0" y="0"/>
                      <wp:positionH relativeFrom="column">
                        <wp:posOffset>-63500</wp:posOffset>
                      </wp:positionH>
                      <wp:positionV relativeFrom="paragraph">
                        <wp:posOffset>368300</wp:posOffset>
                      </wp:positionV>
                      <wp:extent cx="1003300" cy="762000"/>
                      <wp:effectExtent l="0" t="0" r="0" b="0"/>
                      <wp:wrapNone/>
                      <wp:docPr id="3681" name="Rectangle 3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987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D8EF8" id="Rectangle 3681" o:spid="_x0000_s1738"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mQugEAAEs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jo8rqpKLHM4JT+&#10;oG7M9qMkp+yghZBpvkmvyYcWy578I5yjgG4iPysw6Yu0yJw1Pl40lnMkHJPr5bopcRIcj1ZX6yX6&#10;2KV4L/YQ4r10hiSno4BQsrLs8CvE09W3K1iXwJyeT16cd3Mms6rqN6g7J45IEXc0PqBRo5s6ykft&#10;KZlw7h0Nr3sGkpLxp0Vh69XVssZFyUHV1A0uMOQAQe8+Zpnlg8NV4hEo2XvQ/YB4s0QZFk4sEztv&#10;V1qJj3EG//4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sF5kLoBAABLAwAADgAAAAAAAAAAAAAAAAAuAgAAZHJzL2Uy&#10;b0RvYy54bWxQSwECLQAUAAYACAAAACEAc4aETdsAAAAKAQAADwAAAAAAAAAAAAAAAAAUBAAAZHJz&#10;L2Rvd25yZXYueG1sUEsFBgAAAAAEAAQA8wAAABwFAAAAAA==&#10;" filled="f" stroked="f">
                      <v:textbox inset="2.16pt,1.44pt,0,1.44pt">
                        <w:txbxContent>
                          <w:p w14:paraId="21A987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6784" behindDoc="0" locked="0" layoutInCell="1" allowOverlap="1" wp14:anchorId="4243E27D" wp14:editId="4154B3D2">
                      <wp:simplePos x="0" y="0"/>
                      <wp:positionH relativeFrom="column">
                        <wp:posOffset>-63500</wp:posOffset>
                      </wp:positionH>
                      <wp:positionV relativeFrom="paragraph">
                        <wp:posOffset>368300</wp:posOffset>
                      </wp:positionV>
                      <wp:extent cx="1003300" cy="762000"/>
                      <wp:effectExtent l="0" t="0" r="0" b="0"/>
                      <wp:wrapNone/>
                      <wp:docPr id="3680" name="Rectangle 3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3CC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3E27D" id="Rectangle 3680" o:spid="_x0000_s1739" style="position:absolute;left:0;text-align:left;margin-left:-5pt;margin-top:29pt;width:79pt;height:6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zRQJboBAABLAwAADgAAAAAAAAAAAAAAAAAuAgAAZHJzL2Uy&#10;b0RvYy54bWxQSwECLQAUAAYACAAAACEAc4aETdsAAAAKAQAADwAAAAAAAAAAAAAAAAAUBAAAZHJz&#10;L2Rvd25yZXYueG1sUEsFBgAAAAAEAAQA8wAAABwFAAAAAA==&#10;" filled="f" stroked="f">
                      <v:textbox inset="2.16pt,1.44pt,0,1.44pt">
                        <w:txbxContent>
                          <w:p w14:paraId="7353CC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7808" behindDoc="0" locked="0" layoutInCell="1" allowOverlap="1" wp14:anchorId="69835408" wp14:editId="6E3BA174">
                      <wp:simplePos x="0" y="0"/>
                      <wp:positionH relativeFrom="column">
                        <wp:posOffset>-63500</wp:posOffset>
                      </wp:positionH>
                      <wp:positionV relativeFrom="paragraph">
                        <wp:posOffset>368300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8001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35408" id="Rectangle 3679" o:spid="_x0000_s1740" style="position:absolute;left:0;text-align:left;margin-left:-5pt;margin-top:29pt;width:79pt;height:6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3g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zWpDiecOp/Qb&#10;deO+s4qcs72RUk3znfQaYmqx7Ck+wiVK6E7kRw1u+iItMhaNT1eN1ZiJwORmsVnXOAmBR6vlZoE+&#10;dqneiyOk/EMFRyaHUUAoRVl+/JXy+erbFaybwJyfn7w87sdCZjVfvkHdB3lCirij+QGNtmFgVFgT&#10;KRlw7oymPwcOihL706OwzWq5aHBRSjBfN2tcYCgBgt5/zHIv+oCrJDJQcohguh7xFokKLJxYIXbZ&#10;rmklPsYF/Ps/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Pd4LoBAABLAwAADgAAAAAAAAAAAAAAAAAuAgAAZHJzL2Uy&#10;b0RvYy54bWxQSwECLQAUAAYACAAAACEAc4aETdsAAAAKAQAADwAAAAAAAAAAAAAAAAAUBAAAZHJz&#10;L2Rvd25yZXYueG1sUEsFBgAAAAAEAAQA8wAAABwFAAAAAA==&#10;" filled="f" stroked="f">
                      <v:textbox inset="2.16pt,1.44pt,0,1.44pt">
                        <w:txbxContent>
                          <w:p w14:paraId="5E8001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8832" behindDoc="0" locked="0" layoutInCell="1" allowOverlap="1" wp14:anchorId="00ADC439" wp14:editId="254D7389">
                      <wp:simplePos x="0" y="0"/>
                      <wp:positionH relativeFrom="column">
                        <wp:posOffset>-63500</wp:posOffset>
                      </wp:positionH>
                      <wp:positionV relativeFrom="paragraph">
                        <wp:posOffset>368300</wp:posOffset>
                      </wp:positionV>
                      <wp:extent cx="1003300" cy="762000"/>
                      <wp:effectExtent l="0" t="0" r="0" b="0"/>
                      <wp:wrapNone/>
                      <wp:docPr id="3678" name="Rectangle 3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3E7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C439" id="Rectangle 3678" o:spid="_x0000_s1741"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RV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OLmyXOynOHU/qF&#10;unHfWUVO2d5Iqab5TnoNMbVY9hyf4BwldCfyowY3fZEWGYvGx4vGasxEYHK9WK9qnITAo+XVeoE+&#10;dqneiiOk/EMFRyaHUUAoRVl+eEj5dPX1CtZNYE7PT14ed2Mhs5xfv0LdBXlEirij+RGNtmFgVFgT&#10;KRlw7oymP3sOihJ771HYZnm1aHBRSjBfNSsUBUqAoHfvs9yLPuAqiQyU7COYrke8RaICCydWiJ23&#10;a1qJ93EB//Y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hb0VboBAABLAwAADgAAAAAAAAAAAAAAAAAuAgAAZHJzL2Uy&#10;b0RvYy54bWxQSwECLQAUAAYACAAAACEAc4aETdsAAAAKAQAADwAAAAAAAAAAAAAAAAAUBAAAZHJz&#10;L2Rvd25yZXYueG1sUEsFBgAAAAAEAAQA8wAAABwFAAAAAA==&#10;" filled="f" stroked="f">
                      <v:textbox inset="2.16pt,1.44pt,0,1.44pt">
                        <w:txbxContent>
                          <w:p w14:paraId="64B3E7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9856" behindDoc="0" locked="0" layoutInCell="1" allowOverlap="1" wp14:anchorId="2756046C" wp14:editId="29F46450">
                      <wp:simplePos x="0" y="0"/>
                      <wp:positionH relativeFrom="column">
                        <wp:posOffset>-63500</wp:posOffset>
                      </wp:positionH>
                      <wp:positionV relativeFrom="paragraph">
                        <wp:posOffset>368300</wp:posOffset>
                      </wp:positionV>
                      <wp:extent cx="1003300" cy="762000"/>
                      <wp:effectExtent l="0" t="0" r="0" b="0"/>
                      <wp:wrapNone/>
                      <wp:docPr id="3677" name="Rectangle 3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383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6046C" id="Rectangle 3677" o:spid="_x0000_s1742" style="position:absolute;left:0;text-align:left;margin-left:-5pt;margin-top:29pt;width:79pt;height:6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sATSu7oBAABLAwAADgAAAAAAAAAAAAAAAAAuAgAAZHJzL2Uy&#10;b0RvYy54bWxQSwECLQAUAAYACAAAACEAc4aETdsAAAAKAQAADwAAAAAAAAAAAAAAAAAUBAAAZHJz&#10;L2Rvd25yZXYueG1sUEsFBgAAAAAEAAQA8wAAABwFAAAAAA==&#10;" filled="f" stroked="f">
                      <v:textbox inset="2.16pt,1.44pt,0,1.44pt">
                        <w:txbxContent>
                          <w:p w14:paraId="7AC383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0880" behindDoc="0" locked="0" layoutInCell="1" allowOverlap="1" wp14:anchorId="1FB90E52" wp14:editId="196712EE">
                      <wp:simplePos x="0" y="0"/>
                      <wp:positionH relativeFrom="column">
                        <wp:posOffset>-63500</wp:posOffset>
                      </wp:positionH>
                      <wp:positionV relativeFrom="paragraph">
                        <wp:posOffset>368300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ACD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90E52" id="Rectangle 3676" o:spid="_x0000_s1743" style="position:absolute;left:0;text-align:left;margin-left:-5pt;margin-top:29pt;width:79pt;height:6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fH7DroBAABLAwAADgAAAAAAAAAAAAAAAAAuAgAAZHJzL2Uy&#10;b0RvYy54bWxQSwECLQAUAAYACAAAACEAc4aETdsAAAAKAQAADwAAAAAAAAAAAAAAAAAUBAAAZHJz&#10;L2Rvd25yZXYueG1sUEsFBgAAAAAEAAQA8wAAABwFAAAAAA==&#10;" filled="f" stroked="f">
                      <v:textbox inset="2.16pt,1.44pt,0,1.44pt">
                        <w:txbxContent>
                          <w:p w14:paraId="689ACD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1904" behindDoc="0" locked="0" layoutInCell="1" allowOverlap="1" wp14:anchorId="224DF9F6" wp14:editId="247B04C2">
                      <wp:simplePos x="0" y="0"/>
                      <wp:positionH relativeFrom="column">
                        <wp:posOffset>-63500</wp:posOffset>
                      </wp:positionH>
                      <wp:positionV relativeFrom="paragraph">
                        <wp:posOffset>368300</wp:posOffset>
                      </wp:positionV>
                      <wp:extent cx="1003300" cy="762000"/>
                      <wp:effectExtent l="0" t="0" r="0" b="0"/>
                      <wp:wrapNone/>
                      <wp:docPr id="3675" name="Rectangle 3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18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DF9F6" id="Rectangle 3675" o:spid="_x0000_s1744"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Hw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6nb9mRLHLU7p&#10;J+rG3WAkOWdH3fcyzzfrNYXYYdlTeIRLFNHN5GcFNn+RFpmLxqerxnJORGBys9q0NU5C4NH6ZrNC&#10;H7tUr8UBYvoqvSXZYRQQSlGWH7/HdL76cgXrMpjz89lL834uZNbL9gXq3vcnpIg7mh7QKOMnRoXR&#10;gZIJ585o/H3gICkx3xwK26xvVg0uSgmWbdPiAkMJEPT+bZY7MXpcJZGAkkMAPYyIt0hUYOHECrHL&#10;duWVeBsX8K//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E8fC7AQAASwMAAA4AAAAAAAAAAAAAAAAALgIAAGRycy9l&#10;Mm9Eb2MueG1sUEsBAi0AFAAGAAgAAAAhAHOGhE3bAAAACgEAAA8AAAAAAAAAAAAAAAAAFQQAAGRy&#10;cy9kb3ducmV2LnhtbFBLBQYAAAAABAAEAPMAAAAdBQAAAAA=&#10;" filled="f" stroked="f">
                      <v:textbox inset="2.16pt,1.44pt,0,1.44pt">
                        <w:txbxContent>
                          <w:p w14:paraId="3CA418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2928" behindDoc="0" locked="0" layoutInCell="1" allowOverlap="1" wp14:anchorId="1E725305" wp14:editId="22E79C0E">
                      <wp:simplePos x="0" y="0"/>
                      <wp:positionH relativeFrom="column">
                        <wp:posOffset>-63500</wp:posOffset>
                      </wp:positionH>
                      <wp:positionV relativeFrom="paragraph">
                        <wp:posOffset>368300</wp:posOffset>
                      </wp:positionV>
                      <wp:extent cx="10033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4F4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5305" id="Rectangle 3674" o:spid="_x0000_s1745"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F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FzWpJiecOp/Qb&#10;deO+s4qcs72RUk3znfQaYmqx7Ck+wiVK6E7kRw1u+iItMhaNT1eN1ZiJwORmsVnXOAmBR6vlZoE+&#10;dqneiyOk/EMFRyaHUUAoRVl+/JXy+erbFaybwJyfn7w87sdCZjXfvEHdB3lCirij+QGNtmFgVFgT&#10;KRlw7oymPwcOihL706OwzWq5aHBRSjBfN2tcYCgBgt5/zHIv+oCrJDJQcohguh7xFokKLJxYIXbZ&#10;rmklPsYF/Ps/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nHYRboBAABLAwAADgAAAAAAAAAAAAAAAAAuAgAAZHJzL2Uy&#10;b0RvYy54bWxQSwECLQAUAAYACAAAACEAc4aETdsAAAAKAQAADwAAAAAAAAAAAAAAAAAUBAAAZHJz&#10;L2Rvd25yZXYueG1sUEsFBgAAAAAEAAQA8wAAABwFAAAAAA==&#10;" filled="f" stroked="f">
                      <v:textbox inset="2.16pt,1.44pt,0,1.44pt">
                        <w:txbxContent>
                          <w:p w14:paraId="0834F4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3952" behindDoc="0" locked="0" layoutInCell="1" allowOverlap="1" wp14:anchorId="2A5A8DE1" wp14:editId="6F01C930">
                      <wp:simplePos x="0" y="0"/>
                      <wp:positionH relativeFrom="column">
                        <wp:posOffset>-63500</wp:posOffset>
                      </wp:positionH>
                      <wp:positionV relativeFrom="paragraph">
                        <wp:posOffset>368300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2DE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A8DE1" id="Rectangle 3673" o:spid="_x0000_s1746"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u8KvroBAABLAwAADgAAAAAAAAAAAAAAAAAuAgAAZHJzL2Uy&#10;b0RvYy54bWxQSwECLQAUAAYACAAAACEAc4aETdsAAAAKAQAADwAAAAAAAAAAAAAAAAAUBAAAZHJz&#10;L2Rvd25yZXYueG1sUEsFBgAAAAAEAAQA8wAAABwFAAAAAA==&#10;" filled="f" stroked="f">
                      <v:textbox inset="2.16pt,1.44pt,0,1.44pt">
                        <w:txbxContent>
                          <w:p w14:paraId="4182DE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4976" behindDoc="0" locked="0" layoutInCell="1" allowOverlap="1" wp14:anchorId="329033D5" wp14:editId="61213823">
                      <wp:simplePos x="0" y="0"/>
                      <wp:positionH relativeFrom="column">
                        <wp:posOffset>-63500</wp:posOffset>
                      </wp:positionH>
                      <wp:positionV relativeFrom="paragraph">
                        <wp:posOffset>368300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D1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033D5" id="Rectangle 3672" o:spid="_x0000_s1747"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ML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7tcdJZ47nNI3&#10;1I37wSpyyY5GSlXmW/SaYuqx7CU+wzVK6BbyswZXvkiLzFXj801jNWciMLldbTctTkLg0fpuu0If&#10;uzSvxRFS/qSCI8VhFBBKVZafvqR8ufr7CtYVMJfni5fnw1zJrLsb1EOQZ6SIO5qf0GgbJkaFNZGS&#10;CefOaPp55KAosZ89Ctut71aoQ67BctNtcIGhBgj68DbLvRgDrpLIQMkxghlGxFvfrbBwYpXYdbvK&#10;SryNK/jXf2D/C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caIwu4AQAASwMAAA4AAAAAAAAAAAAAAAAALgIAAGRycy9lMm9E&#10;b2MueG1sUEsBAi0AFAAGAAgAAAAhAHOGhE3bAAAACgEAAA8AAAAAAAAAAAAAAAAAEgQAAGRycy9k&#10;b3ducmV2LnhtbFBLBQYAAAAABAAEAPMAAAAaBQAAAAA=&#10;" filled="f" stroked="f">
                      <v:textbox inset="2.16pt,1.44pt,0,1.44pt">
                        <w:txbxContent>
                          <w:p w14:paraId="7D54D1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6000" behindDoc="0" locked="0" layoutInCell="1" allowOverlap="1" wp14:anchorId="527374AD" wp14:editId="324FE225">
                      <wp:simplePos x="0" y="0"/>
                      <wp:positionH relativeFrom="column">
                        <wp:posOffset>-63500</wp:posOffset>
                      </wp:positionH>
                      <wp:positionV relativeFrom="paragraph">
                        <wp:posOffset>368300</wp:posOffset>
                      </wp:positionV>
                      <wp:extent cx="977900" cy="927100"/>
                      <wp:effectExtent l="0" t="0" r="0" b="0"/>
                      <wp:wrapNone/>
                      <wp:docPr id="3671" name="Rectangle 3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C05F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374AD" id="Rectangle 3671" o:spid="_x0000_s1748" style="position:absolute;left:0;text-align:left;margin-left:-5pt;margin-top:29pt;width:77pt;height:73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nWhS5LYBAABLAwAADgAAAAAAAAAAAAAAAAAuAgAAZHJzL2Uyb0Rv&#10;Yy54bWxQSwECLQAUAAYACAAAACEA8zefN9wAAAAKAQAADwAAAAAAAAAAAAAAAAAQBAAAZHJzL2Rv&#10;d25yZXYueG1sUEsFBgAAAAAEAAQA8wAAABkFAAAAAA==&#10;" filled="f" stroked="f">
                      <v:textbox inset="2.16pt,1.44pt,0,1.44pt">
                        <w:txbxContent>
                          <w:p w14:paraId="40C05F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7024" behindDoc="0" locked="0" layoutInCell="1" allowOverlap="1" wp14:anchorId="3DA3825A" wp14:editId="44CC9987">
                      <wp:simplePos x="0" y="0"/>
                      <wp:positionH relativeFrom="column">
                        <wp:posOffset>-63500</wp:posOffset>
                      </wp:positionH>
                      <wp:positionV relativeFrom="paragraph">
                        <wp:posOffset>368300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367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3825A" id="Rectangle 3670" o:spid="_x0000_s1749"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G6uQ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Pt7QoF8tzhlH6i&#10;btz3VpFzdjBSqnm+s15jTB2WPccnuEQJ3Zn8pMHNX6RFpqLx6aqxmjIRmNy0m3WNDwk8Wt1sWvSx&#10;S/VWHCHlryo4MjuMAkIpyvLj95TPV1+vYN0M5vz87OVpPxUyq6Z9hboP8oQUcUfzIxptw8iosCZS&#10;MuLcGU2/DxwUJfabR2Gb1U3b4KKUYLlu1rjAUAIEvX+f5V4MAVdJZKDkEMH0A+ItEhVYOLFC7LJd&#10;80q8jwv4t3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09gG6uQEAAEsDAAAOAAAAAAAAAAAAAAAAAC4CAABkcnMvZTJv&#10;RG9jLnhtbFBLAQItABQABgAIAAAAIQBzhoRN2wAAAAoBAAAPAAAAAAAAAAAAAAAAABMEAABkcnMv&#10;ZG93bnJldi54bWxQSwUGAAAAAAQABADzAAAAGwUAAAAA&#10;" filled="f" stroked="f">
                      <v:textbox inset="2.16pt,1.44pt,0,1.44pt">
                        <w:txbxContent>
                          <w:p w14:paraId="2D5367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8048" behindDoc="0" locked="0" layoutInCell="1" allowOverlap="1" wp14:anchorId="782A99EB" wp14:editId="155FD053">
                      <wp:simplePos x="0" y="0"/>
                      <wp:positionH relativeFrom="column">
                        <wp:posOffset>-63500</wp:posOffset>
                      </wp:positionH>
                      <wp:positionV relativeFrom="paragraph">
                        <wp:posOffset>368300</wp:posOffset>
                      </wp:positionV>
                      <wp:extent cx="977900" cy="863600"/>
                      <wp:effectExtent l="0" t="0" r="0" b="0"/>
                      <wp:wrapNone/>
                      <wp:docPr id="3669" name="Rectangle 36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DEA98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A99EB" id="Rectangle 3669" o:spid="_x0000_s1750" style="position:absolute;left:0;text-align:left;margin-left:-5pt;margin-top:29pt;width:77pt;height:6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" filled="f" stroked="f">
                      <v:textbox inset="2.16pt,1.44pt,0,1.44pt">
                        <w:txbxContent>
                          <w:p w14:paraId="4DEA98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9072" behindDoc="0" locked="0" layoutInCell="1" allowOverlap="1" wp14:anchorId="17C7AEB0" wp14:editId="628541B2">
                      <wp:simplePos x="0" y="0"/>
                      <wp:positionH relativeFrom="column">
                        <wp:posOffset>-63500</wp:posOffset>
                      </wp:positionH>
                      <wp:positionV relativeFrom="paragraph">
                        <wp:posOffset>368300</wp:posOffset>
                      </wp:positionV>
                      <wp:extent cx="977900" cy="927100"/>
                      <wp:effectExtent l="0" t="0" r="0" b="0"/>
                      <wp:wrapNone/>
                      <wp:docPr id="3668" name="Rectangle 36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ACEE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7AEB0" id="Rectangle 3668" o:spid="_x0000_s1751" style="position:absolute;left:0;text-align:left;margin-left:-5pt;margin-top:29pt;width:77pt;height:73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FiWFte3AQAASwMAAA4AAAAAAAAAAAAAAAAALgIAAGRycy9lMm9E&#10;b2MueG1sUEsBAi0AFAAGAAgAAAAhAPM3nzfcAAAACgEAAA8AAAAAAAAAAAAAAAAAEQQAAGRycy9k&#10;b3ducmV2LnhtbFBLBQYAAAAABAAEAPMAAAAaBQAAAAA=&#10;" filled="f" stroked="f">
                      <v:textbox inset="2.16pt,1.44pt,0,1.44pt">
                        <w:txbxContent>
                          <w:p w14:paraId="65ACEE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0096" behindDoc="0" locked="0" layoutInCell="1" allowOverlap="1" wp14:anchorId="2D362680" wp14:editId="116FD85E">
                      <wp:simplePos x="0" y="0"/>
                      <wp:positionH relativeFrom="column">
                        <wp:posOffset>-63500</wp:posOffset>
                      </wp:positionH>
                      <wp:positionV relativeFrom="paragraph">
                        <wp:posOffset>368300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9F5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62680" id="Rectangle 3667" o:spid="_x0000_s1752"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rS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YLleUeO5wSr9R&#10;N+47q8g52xsp1TTfSa8hphbLnuIjXKKE7kR+1OCmL9IiY9H4dNVYjZkITG4Wm3WNkxB4tLrZLNDH&#10;LtV7cYSUf6jgyOQwCgilKMuPv1I+X327gnUTmPPzk5fH/VjIrJrlG9R9kCekiDuaH9BoGwZGhTWR&#10;kgHnzmj6c+CgKLE/PQrbrG4WDS5KCebrZo0LDCVA0PuPWe5FH3CVRAZKDhFM1yPeIlGBhRMrxC7b&#10;Na3Ex7iAf/8Hd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u9K0roBAABLAwAADgAAAAAAAAAAAAAAAAAuAgAAZHJzL2Uy&#10;b0RvYy54bWxQSwECLQAUAAYACAAAACEAc4aETdsAAAAKAQAADwAAAAAAAAAAAAAAAAAUBAAAZHJz&#10;L2Rvd25yZXYueG1sUEsFBgAAAAAEAAQA8wAAABwFAAAAAA==&#10;" filled="f" stroked="f">
                      <v:textbox inset="2.16pt,1.44pt,0,1.44pt">
                        <w:txbxContent>
                          <w:p w14:paraId="7FC9F5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1120" behindDoc="0" locked="0" layoutInCell="1" allowOverlap="1" wp14:anchorId="0ACC35CA" wp14:editId="57383D3B">
                      <wp:simplePos x="0" y="0"/>
                      <wp:positionH relativeFrom="column">
                        <wp:posOffset>-63500</wp:posOffset>
                      </wp:positionH>
                      <wp:positionV relativeFrom="paragraph">
                        <wp:posOffset>368300</wp:posOffset>
                      </wp:positionV>
                      <wp:extent cx="977900" cy="927100"/>
                      <wp:effectExtent l="0" t="0" r="0" b="0"/>
                      <wp:wrapNone/>
                      <wp:docPr id="3666" name="Rectangle 36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F9AA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C35CA" id="Rectangle 3666" o:spid="_x0000_s1753" style="position:absolute;left:0;text-align:left;margin-left:-5pt;margin-top:29pt;width:77pt;height:73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H9xGYy3AQAASwMAAA4AAAAAAAAAAAAAAAAALgIAAGRycy9lMm9E&#10;b2MueG1sUEsBAi0AFAAGAAgAAAAhAPM3nzfcAAAACgEAAA8AAAAAAAAAAAAAAAAAEQQAAGRycy9k&#10;b3ducmV2LnhtbFBLBQYAAAAABAAEAPMAAAAaBQAAAAA=&#10;" filled="f" stroked="f">
                      <v:textbox inset="2.16pt,1.44pt,0,1.44pt">
                        <w:txbxContent>
                          <w:p w14:paraId="7AF9AA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2144" behindDoc="0" locked="0" layoutInCell="1" allowOverlap="1" wp14:anchorId="2391D8C7" wp14:editId="2D3603B1">
                      <wp:simplePos x="0" y="0"/>
                      <wp:positionH relativeFrom="column">
                        <wp:posOffset>-63500</wp:posOffset>
                      </wp:positionH>
                      <wp:positionV relativeFrom="paragraph">
                        <wp:posOffset>368300</wp:posOffset>
                      </wp:positionV>
                      <wp:extent cx="977900" cy="927100"/>
                      <wp:effectExtent l="0" t="0" r="0" b="0"/>
                      <wp:wrapNone/>
                      <wp:docPr id="3665" name="Rectangle 36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4F07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1D8C7" id="Rectangle 3665" o:spid="_x0000_s1754" style="position:absolute;left:0;text-align:left;margin-left:-5pt;margin-top:29pt;width:77pt;height:73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LEEE3K3AQAASwMAAA4AAAAAAAAAAAAAAAAALgIAAGRycy9lMm9E&#10;b2MueG1sUEsBAi0AFAAGAAgAAAAhAPM3nzfcAAAACgEAAA8AAAAAAAAAAAAAAAAAEQQAAGRycy9k&#10;b3ducmV2LnhtbFBLBQYAAAAABAAEAPMAAAAaBQAAAAA=&#10;" filled="f" stroked="f">
                      <v:textbox inset="2.16pt,1.44pt,0,1.44pt">
                        <w:txbxContent>
                          <w:p w14:paraId="174F07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3168" behindDoc="0" locked="0" layoutInCell="1" allowOverlap="1" wp14:anchorId="0C385606" wp14:editId="6848EAE9">
                      <wp:simplePos x="0" y="0"/>
                      <wp:positionH relativeFrom="column">
                        <wp:posOffset>-63500</wp:posOffset>
                      </wp:positionH>
                      <wp:positionV relativeFrom="paragraph">
                        <wp:posOffset>368300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43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85606" id="Rectangle 3664" o:spid="_x0000_s1755"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As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Wi0p8dzhlH6i&#10;btx3VpFLtjdSqmm+k15DTC2WPccnuEYJ3Yn8qMFNX6RFxqLx+aaxGjMRmNwutpsaJyHwaL3cLtDH&#10;LtVbcYSUv6rgyOQwCgilKMtP31O+XH29gnUTmMvzk5fHw1jIrJvtK9RDkGekiDuaH9FoGwZGhTWR&#10;kgHnzmj6feSgKLHfPArbrJeLBhelBPNNs8EFhhIg6MP7LPeiD7hKIgMlxwim6xFvkajAwokVYtft&#10;mlbifVzAv/0D+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JpALLoBAABLAwAADgAAAAAAAAAAAAAAAAAuAgAAZHJzL2Uy&#10;b0RvYy54bWxQSwECLQAUAAYACAAAACEAc4aETdsAAAAKAQAADwAAAAAAAAAAAAAAAAAUBAAAZHJz&#10;L2Rvd25yZXYueG1sUEsFBgAAAAAEAAQA8wAAABwFAAAAAA==&#10;" filled="f" stroked="f">
                      <v:textbox inset="2.16pt,1.44pt,0,1.44pt">
                        <w:txbxContent>
                          <w:p w14:paraId="73043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4192" behindDoc="0" locked="0" layoutInCell="1" allowOverlap="1" wp14:anchorId="5068D877" wp14:editId="614535AE">
                      <wp:simplePos x="0" y="0"/>
                      <wp:positionH relativeFrom="column">
                        <wp:posOffset>-63500</wp:posOffset>
                      </wp:positionH>
                      <wp:positionV relativeFrom="paragraph">
                        <wp:posOffset>368300</wp:posOffset>
                      </wp:positionV>
                      <wp:extent cx="977900" cy="927100"/>
                      <wp:effectExtent l="0" t="0" r="0" b="0"/>
                      <wp:wrapNone/>
                      <wp:docPr id="3663" name="Rectangle 36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66F6D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8D877" id="Rectangle 3663" o:spid="_x0000_s1756" style="position:absolute;left:0;text-align:left;margin-left:-5pt;margin-top:29pt;width:77pt;height:73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CX8cG+3AQAASwMAAA4AAAAAAAAAAAAAAAAALgIAAGRycy9lMm9E&#10;b2MueG1sUEsBAi0AFAAGAAgAAAAhAPM3nzfcAAAACgEAAA8AAAAAAAAAAAAAAAAAEQQAAGRycy9k&#10;b3ducmV2LnhtbFBLBQYAAAAABAAEAPMAAAAaBQAAAAA=&#10;" filled="f" stroked="f">
                      <v:textbox inset="2.16pt,1.44pt,0,1.44pt">
                        <w:txbxContent>
                          <w:p w14:paraId="1366F6D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5216" behindDoc="0" locked="0" layoutInCell="1" allowOverlap="1" wp14:anchorId="372935FE" wp14:editId="43092CB0">
                      <wp:simplePos x="0" y="0"/>
                      <wp:positionH relativeFrom="column">
                        <wp:posOffset>-63500</wp:posOffset>
                      </wp:positionH>
                      <wp:positionV relativeFrom="paragraph">
                        <wp:posOffset>368300</wp:posOffset>
                      </wp:positionV>
                      <wp:extent cx="977900" cy="901700"/>
                      <wp:effectExtent l="0" t="0" r="0" b="0"/>
                      <wp:wrapNone/>
                      <wp:docPr id="3662" name="Rectangle 36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B6462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935FE" id="Rectangle 3662" o:spid="_x0000_s1757" style="position:absolute;left:0;text-align:left;margin-left:-5pt;margin-top:29pt;width:77pt;height:7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wzo4fbkBAABLAwAADgAAAAAAAAAAAAAAAAAuAgAAZHJzL2Uy&#10;b0RvYy54bWxQSwECLQAUAAYACAAAACEAqtxyedwAAAAKAQAADwAAAAAAAAAAAAAAAAATBAAAZHJz&#10;L2Rvd25yZXYueG1sUEsFBgAAAAAEAAQA8wAAABwFAAAAAA==&#10;" filled="f" stroked="f">
                      <v:textbox inset="2.16pt,1.44pt,0,1.44pt">
                        <w:txbxContent>
                          <w:p w14:paraId="4B6462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6240" behindDoc="0" locked="0" layoutInCell="1" allowOverlap="1" wp14:anchorId="5204267E" wp14:editId="04457F5A">
                      <wp:simplePos x="0" y="0"/>
                      <wp:positionH relativeFrom="column">
                        <wp:posOffset>-63500</wp:posOffset>
                      </wp:positionH>
                      <wp:positionV relativeFrom="paragraph">
                        <wp:posOffset>368300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D24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267E" id="Rectangle 3661" o:spid="_x0000_s1758"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g1uQ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YLueUeO5wSr9R&#10;N+47q8g52xsp1TTfSa8hphbLnuIjXKKE7kR+1OCmL9IiY9H4dNVYjZkITG4Wm3WNkxB4tLrZLNDH&#10;LtV7cYSUf6jgyOQwCgilKMuPv1I+X327gnUTmPPzk5fH/VjIrBbNG9R9kCekiDuaH9BoGwZGhTWR&#10;kgHnzmj6c+CgKLE/PQrbrG6wluQSzNfNGhcYSoCg9x+z3Is+4CqJDJQcIpiuR7xFogILJ1aIXbZr&#10;WomPcQH//g/sXg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ueyg1uQEAAEsDAAAOAAAAAAAAAAAAAAAAAC4CAABkcnMvZTJv&#10;RG9jLnhtbFBLAQItABQABgAIAAAAIQBzhoRN2wAAAAoBAAAPAAAAAAAAAAAAAAAAABMEAABkcnMv&#10;ZG93bnJldi54bWxQSwUGAAAAAAQABADzAAAAGwUAAAAA&#10;" filled="f" stroked="f">
                      <v:textbox inset="2.16pt,1.44pt,0,1.44pt">
                        <w:txbxContent>
                          <w:p w14:paraId="030D24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7264" behindDoc="0" locked="0" layoutInCell="1" allowOverlap="1" wp14:anchorId="79334F6C" wp14:editId="407AD71F">
                      <wp:simplePos x="0" y="0"/>
                      <wp:positionH relativeFrom="column">
                        <wp:posOffset>-63500</wp:posOffset>
                      </wp:positionH>
                      <wp:positionV relativeFrom="paragraph">
                        <wp:posOffset>368300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5C4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34F6C" id="Rectangle 3660" o:spid="_x0000_s1759"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PjgGAuQEAAEsDAAAOAAAAAAAAAAAAAAAAAC4CAABkcnMvZTJv&#10;RG9jLnhtbFBLAQItABQABgAIAAAAIQBzhoRN2wAAAAoBAAAPAAAAAAAAAAAAAAAAABMEAABkcnMv&#10;ZG93bnJldi54bWxQSwUGAAAAAAQABADzAAAAGwUAAAAA&#10;" filled="f" stroked="f">
                      <v:textbox inset="2.16pt,1.44pt,0,1.44pt">
                        <w:txbxContent>
                          <w:p w14:paraId="21F5C4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8288" behindDoc="0" locked="0" layoutInCell="1" allowOverlap="1" wp14:anchorId="439BA7E3" wp14:editId="45849152">
                      <wp:simplePos x="0" y="0"/>
                      <wp:positionH relativeFrom="column">
                        <wp:posOffset>-63500</wp:posOffset>
                      </wp:positionH>
                      <wp:positionV relativeFrom="paragraph">
                        <wp:posOffset>368300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22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BA7E3" id="Rectangle 3659" o:spid="_x0000_s1760"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2U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ncft5Q4bnFK&#10;31E37vpRkUt2MFKqPN+s1xRih2XP4QmuUUQ3k5812PxFWmQuGp9vGqs5EYHJbbvd1DgJgUfr1bZF&#10;H7tUr8UBYvqsvCXZYRQQSlGWn77GdLn6cgXrMpjL89lL82EuZNbt6gXqwcszUsQdTY9o9OgnRsVo&#10;AiUTzp3R+OvIQVEyfnEobLNetQ0uSgmWm2aDCwwlQNCHt1nuxOBxlUQCSo4BTD8g3iJRgYUTK8Su&#10;25VX4m1cwL/+A/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ET3ZS7AQAASwMAAA4AAAAAAAAAAAAAAAAALgIAAGRycy9l&#10;Mm9Eb2MueG1sUEsBAi0AFAAGAAgAAAAhAHOGhE3bAAAACgEAAA8AAAAAAAAAAAAAAAAAFQQAAGRy&#10;cy9kb3ducmV2LnhtbFBLBQYAAAAABAAEAPMAAAAdBQAAAAA=&#10;" filled="f" stroked="f">
                      <v:textbox inset="2.16pt,1.44pt,0,1.44pt">
                        <w:txbxContent>
                          <w:p w14:paraId="01EB22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9312" behindDoc="0" locked="0" layoutInCell="1" allowOverlap="1" wp14:anchorId="09C7D92C" wp14:editId="52E3336B">
                      <wp:simplePos x="0" y="0"/>
                      <wp:positionH relativeFrom="column">
                        <wp:posOffset>-63500</wp:posOffset>
                      </wp:positionH>
                      <wp:positionV relativeFrom="paragraph">
                        <wp:posOffset>368300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70E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7D92C" id="Rectangle 3658" o:spid="_x0000_s1761"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Ob0IboBAABLAwAADgAAAAAAAAAAAAAAAAAuAgAAZHJzL2Uy&#10;b0RvYy54bWxQSwECLQAUAAYACAAAACEAc4aETdsAAAAKAQAADwAAAAAAAAAAAAAAAAAUBAAAZHJz&#10;L2Rvd25yZXYueG1sUEsFBgAAAAAEAAQA8wAAABwFAAAAAA==&#10;" filled="f" stroked="f">
                      <v:textbox inset="2.16pt,1.44pt,0,1.44pt">
                        <w:txbxContent>
                          <w:p w14:paraId="75470E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0336" behindDoc="0" locked="0" layoutInCell="1" allowOverlap="1" wp14:anchorId="71385FD1" wp14:editId="1AC0CDDD">
                      <wp:simplePos x="0" y="0"/>
                      <wp:positionH relativeFrom="column">
                        <wp:posOffset>-63500</wp:posOffset>
                      </wp:positionH>
                      <wp:positionV relativeFrom="paragraph">
                        <wp:posOffset>368300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63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85FD1" id="Rectangle 3657" o:spid="_x0000_s1762"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LP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vVxTYnjFqf0&#10;HXXjrh8VuWQHI6XK8816TSF2WPYcnuAaRXQz+VmDzV+kReai8fmmsZoTEZjctttNjZMQeLS+27bo&#10;Y5fqtThATJ+VtyQ7jAJCKcry09eYLldfrmBdBnN5PntpPsyFzLpdvU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b00s+7AQAASwMAAA4AAAAAAAAAAAAAAAAALgIAAGRycy9l&#10;Mm9Eb2MueG1sUEsBAi0AFAAGAAgAAAAhAHOGhE3bAAAACgEAAA8AAAAAAAAAAAAAAAAAFQQAAGRy&#10;cy9kb3ducmV2LnhtbFBLBQYAAAAABAAEAPMAAAAdBQAAAAA=&#10;" filled="f" stroked="f">
                      <v:textbox inset="2.16pt,1.44pt,0,1.44pt">
                        <w:txbxContent>
                          <w:p w14:paraId="3BC63C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1360" behindDoc="0" locked="0" layoutInCell="1" allowOverlap="1" wp14:anchorId="71A6515A" wp14:editId="148BE122">
                      <wp:simplePos x="0" y="0"/>
                      <wp:positionH relativeFrom="column">
                        <wp:posOffset>-63500</wp:posOffset>
                      </wp:positionH>
                      <wp:positionV relativeFrom="paragraph">
                        <wp:posOffset>368300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A38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6515A" id="Rectangle 3656" o:spid="_x0000_s1763"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6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vVxRYnjFqf0&#10;HXXjrh8VuWQHI6XK8816TSF2WPYcnuAaRXQz+VmDzV+kReai8fmmsZoTEZjctttNjZMQeLS+27bo&#10;Y5fqtThATJ+VtyQ7jAJCKcry09eYLldfrmBdBnN5PntpPsyFzLpdv0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cB+3q7AQAASwMAAA4AAAAAAAAAAAAAAAAALgIAAGRycy9l&#10;Mm9Eb2MueG1sUEsBAi0AFAAGAAgAAAAhAHOGhE3bAAAACgEAAA8AAAAAAAAAAAAAAAAAFQQAAGRy&#10;cy9kb3ducmV2LnhtbFBLBQYAAAAABAAEAPMAAAAdBQAAAAA=&#10;" filled="f" stroked="f">
                      <v:textbox inset="2.16pt,1.44pt,0,1.44pt">
                        <w:txbxContent>
                          <w:p w14:paraId="704A38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2384" behindDoc="0" locked="0" layoutInCell="1" allowOverlap="1" wp14:anchorId="55489D82" wp14:editId="5DCF5AFE">
                      <wp:simplePos x="0" y="0"/>
                      <wp:positionH relativeFrom="column">
                        <wp:posOffset>-63500</wp:posOffset>
                      </wp:positionH>
                      <wp:positionV relativeFrom="paragraph">
                        <wp:posOffset>368300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01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89D82" id="Rectangle 3655" o:spid="_x0000_s1764"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GE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vrm+psRxi1P6&#10;jbpx1xtJTtlBd52c5zvrNYbYYtlTeIRzFNGdyU8K7PxFWmTKGh8vGsspEYHJdb1uSpyEwKPV1bpG&#10;H7sU78UBYvouvSWzwygglKwsP/yM6XT17QrWzWBOz89emnZTJrOqm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l08YS7AQAASwMAAA4AAAAAAAAAAAAAAAAALgIAAGRycy9l&#10;Mm9Eb2MueG1sUEsBAi0AFAAGAAgAAAAhAHOGhE3bAAAACgEAAA8AAAAAAAAAAAAAAAAAFQQAAGRy&#10;cy9kb3ducmV2LnhtbFBLBQYAAAAABAAEAPMAAAAdBQAAAAA=&#10;" filled="f" stroked="f">
                      <v:textbox inset="2.16pt,1.44pt,0,1.44pt">
                        <w:txbxContent>
                          <w:p w14:paraId="75F701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3408" behindDoc="0" locked="0" layoutInCell="1" allowOverlap="1" wp14:anchorId="76E2A926" wp14:editId="707FFFB4">
                      <wp:simplePos x="0" y="0"/>
                      <wp:positionH relativeFrom="column">
                        <wp:posOffset>-63500</wp:posOffset>
                      </wp:positionH>
                      <wp:positionV relativeFrom="paragraph">
                        <wp:posOffset>368300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75C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2A926" id="Rectangle 3654" o:spid="_x0000_s1765"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gx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ncfV5Q4bnFK&#10;31E37vpRkUt2MFKqPN+s1xRih2XP4QmuUUQ3k5812PxFWmQuGp9vGqs5EYHJbbvd1DgJgUfr1bZF&#10;H7tUr8UBYvqsvCXZYRQQSlGWn77GdLn6cgXrMpjL89lL82EuZNbt9gXqwcszUsQdTY9o9OgnRsVo&#10;AiUTzp3R+OvIQVEyfnEobLNetQ0uSgmWm2aDCwwlQNCHt1nuxOBxlUQCSo4BTD8g3iJRgYUTK8Su&#10;25VX4m1cwL/+A/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iB2DG7AQAASwMAAA4AAAAAAAAAAAAAAAAALgIAAGRycy9l&#10;Mm9Eb2MueG1sUEsBAi0AFAAGAAgAAAAhAHOGhE3bAAAACgEAAA8AAAAAAAAAAAAAAAAAFQQAAGRy&#10;cy9kb3ducmV2LnhtbFBLBQYAAAAABAAEAPMAAAAdBQAAAAA=&#10;" filled="f" stroked="f">
                      <v:textbox inset="2.16pt,1.44pt,0,1.44pt">
                        <w:txbxContent>
                          <w:p w14:paraId="76B75C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4432" behindDoc="0" locked="0" layoutInCell="1" allowOverlap="1" wp14:anchorId="7981819E" wp14:editId="78567385">
                      <wp:simplePos x="0" y="0"/>
                      <wp:positionH relativeFrom="column">
                        <wp:posOffset>-63500</wp:posOffset>
                      </wp:positionH>
                      <wp:positionV relativeFrom="paragraph">
                        <wp:posOffset>368300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3E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1819E" id="Rectangle 3653" o:spid="_x0000_s1766"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o5O227AQAASwMAAA4AAAAAAAAAAAAAAAAALgIAAGRycy9l&#10;Mm9Eb2MueG1sUEsBAi0AFAAGAAgAAAAhAHOGhE3bAAAACgEAAA8AAAAAAAAAAAAAAAAAFQQAAGRy&#10;cy9kb3ducmV2LnhtbFBLBQYAAAAABAAEAPMAAAAdBQAAAAA=&#10;" filled="f" stroked="f">
                      <v:textbox inset="2.16pt,1.44pt,0,1.44pt">
                        <w:txbxContent>
                          <w:p w14:paraId="7CCE3E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5456" behindDoc="0" locked="0" layoutInCell="1" allowOverlap="1" wp14:anchorId="279AAF87" wp14:editId="744C8B68">
                      <wp:simplePos x="0" y="0"/>
                      <wp:positionH relativeFrom="column">
                        <wp:posOffset>-63500</wp:posOffset>
                      </wp:positionH>
                      <wp:positionV relativeFrom="paragraph">
                        <wp:posOffset>368300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BAC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AAF87" id="Rectangle 3652" o:spid="_x0000_s1767"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LY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wubm8aSjx3OKUf&#10;qBv3nVXknO2NlGqa76TXEFOLZS/xGS5RQnciP2pw0xdpkbFofLpqrMZMBCY3i826xkkIPFotNwv0&#10;sUv1Vhwh5W8qODI5jAJCKcry42PK56uvV7BuAnN+fvLyuB8LmdXyCnUf5Akp4o7mJzTahoFRYU2k&#10;ZMC5M5p+HzgoSuyDR2Gb1XKBOuQSzNfNGhcYSoCg9++z3Is+4CqJDJQcIpiuR7zl3QILJ1aIXbZr&#10;Won3cQH/9g/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7zBLYuQEAAEsDAAAOAAAAAAAAAAAAAAAAAC4CAABkcnMvZTJv&#10;RG9jLnhtbFBLAQItABQABgAIAAAAIQBzhoRN2wAAAAoBAAAPAAAAAAAAAAAAAAAAABMEAABkcnMv&#10;ZG93bnJldi54bWxQSwUGAAAAAAQABADzAAAAGwUAAAAA&#10;" filled="f" stroked="f">
                      <v:textbox inset="2.16pt,1.44pt,0,1.44pt">
                        <w:txbxContent>
                          <w:p w14:paraId="1F3BAC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6480" behindDoc="0" locked="0" layoutInCell="1" allowOverlap="1" wp14:anchorId="378D0BEB" wp14:editId="390F0905">
                      <wp:simplePos x="0" y="0"/>
                      <wp:positionH relativeFrom="column">
                        <wp:posOffset>-63500</wp:posOffset>
                      </wp:positionH>
                      <wp:positionV relativeFrom="paragraph">
                        <wp:posOffset>368300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2F6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D0BEB" id="Rectangle 3651" o:spid="_x0000_s1768"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nc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F3e3c0octzil&#10;H6gbd92gyDnbGylVnm/WawyxxbKX8AyXKKKbyU8abP4iLTIVjU9XjdWUiMDkZrFZ1zgJgUer5WaB&#10;Pnap3osDxPRVeUuywygglKIsPz7GdL76dgXrMpjz89lL034qZFbL5g3q3ssTUsQdTU9o9OBHRsVg&#10;AiUjzp3R+HrgoCgZvjkUtlktFw0uSgnm62aNCwwlQND7j1nuRO9xlUQCSg4BTNcj3iJRgYUTK8Qu&#10;25VX4mNcwL//A7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nVGdy7AQAASwMAAA4AAAAAAAAAAAAAAAAALgIAAGRycy9l&#10;Mm9Eb2MueG1sUEsBAi0AFAAGAAgAAAAhAHOGhE3bAAAACgEAAA8AAAAAAAAAAAAAAAAAFQQAAGRy&#10;cy9kb3ducmV2LnhtbFBLBQYAAAAABAAEAPMAAAAdBQAAAAA=&#10;" filled="f" stroked="f">
                      <v:textbox inset="2.16pt,1.44pt,0,1.44pt">
                        <w:txbxContent>
                          <w:p w14:paraId="7642F6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7504" behindDoc="0" locked="0" layoutInCell="1" allowOverlap="1" wp14:anchorId="10D9C5B5" wp14:editId="0D826FC6">
                      <wp:simplePos x="0" y="0"/>
                      <wp:positionH relativeFrom="column">
                        <wp:posOffset>-63500</wp:posOffset>
                      </wp:positionH>
                      <wp:positionV relativeFrom="paragraph">
                        <wp:posOffset>368300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CC3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C5B5" id="Rectangle 3650" o:spid="_x0000_s1769"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BpuQEAAEs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yubj+iQJ47nNJ3&#10;1I37wSpyzo5GSlXmW/SaYuqx7Dk+wSVK6BbyswZXvkiLzFXj01VjNWciMLlZbdYtPiTw6O5ms0If&#10;uzSvxRFS/qyCI8VhFBBKVZYfv6Z8vvpyBesKmPPzxcvzfq5k7m5WL1D3QZ6QIu5ofkSjbZgYFdZE&#10;SiacO6Pp14GDosR+8Shsh6UdLkoNlutujQsMNUDQ+7dZ7sUYcJVEBkoOEcwwIt4qUYWFE6vELttV&#10;VuJtXMG//gO7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4IDBpuQEAAEsDAAAOAAAAAAAAAAAAAAAAAC4CAABkcnMvZTJv&#10;RG9jLnhtbFBLAQItABQABgAIAAAAIQBzhoRN2wAAAAoBAAAPAAAAAAAAAAAAAAAAABMEAABkcnMv&#10;ZG93bnJldi54bWxQSwUGAAAAAAQABADzAAAAGwUAAAAA&#10;" filled="f" stroked="f">
                      <v:textbox inset="2.16pt,1.44pt,0,1.44pt">
                        <w:txbxContent>
                          <w:p w14:paraId="32BCC3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8528" behindDoc="0" locked="0" layoutInCell="1" allowOverlap="1" wp14:anchorId="6006A930" wp14:editId="7A95815B">
                      <wp:simplePos x="0" y="0"/>
                      <wp:positionH relativeFrom="column">
                        <wp:posOffset>-63500</wp:posOffset>
                      </wp:positionH>
                      <wp:positionV relativeFrom="paragraph">
                        <wp:posOffset>368300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55E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6A930" id="Rectangle 3649" o:spid="_x0000_s1770"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Ra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7totJZ47nNIP&#10;1I373ipyyQ5GSjXPd9ZrjKnDsuf4BNcooTuTnzS4+Yu0yFQ0Pt80VlMmApPb1XZT4yQEHq3b7Qp9&#10;7FK9FUdI+YsKjswOo4BQirL89C3ly9XXK1g3g7k8P3t5OkyFzLptX6EegjwjRdzR/IhG2zAyKqyJ&#10;lIw4d0bTryMHRYn96lHYZt2uGlyUEiw3zQYXGEqAoA/vs9yLIeAqiQyUHCOYfkC8RaICCydWiF23&#10;a16J93EB//YP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d50WroBAABLAwAADgAAAAAAAAAAAAAAAAAuAgAAZHJzL2Uy&#10;b0RvYy54bWxQSwECLQAUAAYACAAAACEAc4aETdsAAAAKAQAADwAAAAAAAAAAAAAAAAAUBAAAZHJz&#10;L2Rvd25yZXYueG1sUEsFBgAAAAAEAAQA8wAAABwFAAAAAA==&#10;" filled="f" stroked="f">
                      <v:textbox inset="2.16pt,1.44pt,0,1.44pt">
                        <w:txbxContent>
                          <w:p w14:paraId="2E555E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9552" behindDoc="0" locked="0" layoutInCell="1" allowOverlap="1" wp14:anchorId="549087FA" wp14:editId="47BD6ED7">
                      <wp:simplePos x="0" y="0"/>
                      <wp:positionH relativeFrom="column">
                        <wp:posOffset>-63500</wp:posOffset>
                      </wp:positionH>
                      <wp:positionV relativeFrom="paragraph">
                        <wp:posOffset>368300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D77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087FA" id="Rectangle 3648" o:spid="_x0000_s1771"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3v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F3dLnJXjFqf0&#10;A3XjrhsUOWd7I6XK8816jSG2WPYSnuESRXQz+UmDzV+kRaai8emqsZoSEZjcLDbrGich8Gi13CzQ&#10;xy7Ve3GAmL4qb0l2GAWEUpTlx8eYzlffrmBdBnN+Pntp2k+FzGp5+wZ17+UJKeKOpic0evAjo2Iw&#10;gZIR585ofD1wUJQM3xwK26yWiwYXpQTzdbNGUaAECHr/Mcud6D2ukkhAySGA6XrEWyQqsHBihdhl&#10;u/JKfIwL+Pd/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Ctd77oBAABLAwAADgAAAAAAAAAAAAAAAAAuAgAAZHJzL2Uy&#10;b0RvYy54bWxQSwECLQAUAAYACAAAACEAc4aETdsAAAAKAQAADwAAAAAAAAAAAAAAAAAUBAAAZHJz&#10;L2Rvd25yZXYueG1sUEsFBgAAAAAEAAQA8wAAABwFAAAAAA==&#10;" filled="f" stroked="f">
                      <v:textbox inset="2.16pt,1.44pt,0,1.44pt">
                        <w:txbxContent>
                          <w:p w14:paraId="42FD77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0576" behindDoc="0" locked="0" layoutInCell="1" allowOverlap="1" wp14:anchorId="495212F5" wp14:editId="6CAE2D93">
                      <wp:simplePos x="0" y="0"/>
                      <wp:positionH relativeFrom="column">
                        <wp:posOffset>-63500</wp:posOffset>
                      </wp:positionH>
                      <wp:positionV relativeFrom="paragraph">
                        <wp:posOffset>368300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CFC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212F5" id="Rectangle 3647" o:spid="_x0000_s1772" style="position:absolute;left:0;text-align:left;margin-left:-5pt;margin-top:29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sB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Wq4p8dzhlH6i&#10;btx3VpFLtjdSqmm+k15DTC2WPccnuEYJ3Yn8qMFNX6RFxqLx+aaxGjMRmNwutpsaJyHwaL3cLtDH&#10;LtVbcYSUv6rgyOQwCgilKMtP31O+XH29gnUTmMvzk5fHw1jIrJerV6iHIM9IEXc0P6LRNgyMCmsi&#10;JQPOndH0+8hBUWK/eRS2WS8XDS5KCeabZoMLDCVA0If3We5FH3CVRAZKjhFM1yPeIlGBhRMrxK7b&#10;Na3E+7iAf/sH9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jl7AboBAABLAwAADgAAAAAAAAAAAAAAAAAuAgAAZHJzL2Uy&#10;b0RvYy54bWxQSwECLQAUAAYACAAAACEAc4aETdsAAAAKAQAADwAAAAAAAAAAAAAAAAAUBAAAZHJz&#10;L2Rvd25yZXYueG1sUEsFBgAAAAAEAAQA8wAAABwFAAAAAA==&#10;" filled="f" stroked="f">
                      <v:textbox inset="2.16pt,1.44pt,0,1.44pt">
                        <w:txbxContent>
                          <w:p w14:paraId="123CFC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1600" behindDoc="0" locked="0" layoutInCell="1" allowOverlap="1" wp14:anchorId="711741CE" wp14:editId="24448123">
                      <wp:simplePos x="0" y="0"/>
                      <wp:positionH relativeFrom="column">
                        <wp:posOffset>-63500</wp:posOffset>
                      </wp:positionH>
                      <wp:positionV relativeFrom="paragraph">
                        <wp:posOffset>368300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A92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741CE" id="Rectangle 3646" o:spid="_x0000_s1773"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K0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xWq4o8dzhlH6i&#10;btx3VpFLtjdSqmm+k15DTC2WPccnuEYJ3Yn8qMFNX6RFxqLx+aaxGjMRmNwutpsaJyHwaL3cLtDH&#10;LtVbcYSUv6rgyOQwCgilKMtP31O+XH29gnUTmMvzk5fHw1jIrJfrV6iHIM9IEXc0P6LRNgyMCmsi&#10;JQPOndH0+8hBUWK/eRS2WS8XDS5KCeabZoMLDCVA0If3We5FH3CVRAZKjhFM1yPeIlGBhRMrxK7b&#10;Na3E+7iAf/sH9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8xStLoBAABLAwAADgAAAAAAAAAAAAAAAAAuAgAAZHJzL2Uy&#10;b0RvYy54bWxQSwECLQAUAAYACAAAACEAc4aETdsAAAAKAQAADwAAAAAAAAAAAAAAAAAUBAAAZHJz&#10;L2Rvd25yZXYueG1sUEsFBgAAAAAEAAQA8wAAABwFAAAAAA==&#10;" filled="f" stroked="f">
                      <v:textbox inset="2.16pt,1.44pt,0,1.44pt">
                        <w:txbxContent>
                          <w:p w14:paraId="259A92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2624" behindDoc="0" locked="0" layoutInCell="1" allowOverlap="1" wp14:anchorId="731AD495" wp14:editId="675A5329">
                      <wp:simplePos x="0" y="0"/>
                      <wp:positionH relativeFrom="column">
                        <wp:posOffset>-63500</wp:posOffset>
                      </wp:positionH>
                      <wp:positionV relativeFrom="paragraph">
                        <wp:posOffset>368300</wp:posOffset>
                      </wp:positionV>
                      <wp:extent cx="10033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E46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AD495" id="Rectangle 3645" o:spid="_x0000_s1774" style="position:absolute;left:0;text-align:left;margin-left:-5pt;margin-top:29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hK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1d36IyWOWZzS&#10;d9SNucFIcsmOWgiZ55v1mkLssOw5PME1iuhm8rMCm79Ii8xF4/NNYzknwjG5XW3bGifB8Wiz3q7Q&#10;xy7Va3GAmD5Lb0l2egoIpSjLTl9julx9uYJ1Gczl+eyl+TAXMpt1+wL14MUZKeKOpkc0yvipp9zo&#10;QMmEc+9p/HVkICkxXxwK22zWqwYXpQTLtmlxgaEECPrwNsscHz2uEk9AyTGAHkbEWyQqsHBihdh1&#10;u/JKvI0L+N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blYSroBAABLAwAADgAAAAAAAAAAAAAAAAAuAgAAZHJzL2Uy&#10;b0RvYy54bWxQSwECLQAUAAYACAAAACEAc4aETdsAAAAKAQAADwAAAAAAAAAAAAAAAAAUBAAAZHJz&#10;L2Rvd25yZXYueG1sUEsFBgAAAAAEAAQA8wAAABwFAAAAAA==&#10;" filled="f" stroked="f">
                      <v:textbox inset="2.16pt,1.44pt,0,1.44pt">
                        <w:txbxContent>
                          <w:p w14:paraId="77FE46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3648" behindDoc="0" locked="0" layoutInCell="1" allowOverlap="1" wp14:anchorId="0F352FA1" wp14:editId="0670DDE7">
                      <wp:simplePos x="0" y="0"/>
                      <wp:positionH relativeFrom="column">
                        <wp:posOffset>-63500</wp:posOffset>
                      </wp:positionH>
                      <wp:positionV relativeFrom="paragraph">
                        <wp:posOffset>368300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E06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52FA1" id="Rectangle 3644" o:spid="_x0000_s1775" style="position:absolute;left:0;text-align:left;margin-left:-5pt;margin-top:29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UTHH/uQEAAEsDAAAOAAAAAAAAAAAAAAAAAC4CAABkcnMvZTJv&#10;RG9jLnhtbFBLAQItABQABgAIAAAAIQBzhoRN2wAAAAoBAAAPAAAAAAAAAAAAAAAAABMEAABkcnMv&#10;ZG93bnJldi54bWxQSwUGAAAAAAQABADzAAAAGwUAAAAA&#10;" filled="f" stroked="f">
                      <v:textbox inset="2.16pt,1.44pt,0,1.44pt">
                        <w:txbxContent>
                          <w:p w14:paraId="2DBE06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4672" behindDoc="0" locked="0" layoutInCell="1" allowOverlap="1" wp14:anchorId="32FD930D" wp14:editId="44FF330A">
                      <wp:simplePos x="0" y="0"/>
                      <wp:positionH relativeFrom="column">
                        <wp:posOffset>-63500</wp:posOffset>
                      </wp:positionH>
                      <wp:positionV relativeFrom="paragraph">
                        <wp:posOffset>368300</wp:posOffset>
                      </wp:positionV>
                      <wp:extent cx="1003300" cy="762000"/>
                      <wp:effectExtent l="0" t="0" r="0" b="0"/>
                      <wp:wrapNone/>
                      <wp:docPr id="3643" name="Rectangle 3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A79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D930D" id="Rectangle 3643" o:spid="_x0000_s1776"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FBO1e7AQAASwMAAA4AAAAAAAAAAAAAAAAALgIAAGRycy9l&#10;Mm9Eb2MueG1sUEsBAi0AFAAGAAgAAAAhAHOGhE3bAAAACgEAAA8AAAAAAAAAAAAAAAAAFQQAAGRy&#10;cy9kb3ducmV2LnhtbFBLBQYAAAAABAAEAPMAAAAdBQAAAAA=&#10;" filled="f" stroked="f">
                      <v:textbox inset="2.16pt,1.44pt,0,1.44pt">
                        <w:txbxContent>
                          <w:p w14:paraId="6C0A79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5696" behindDoc="0" locked="0" layoutInCell="1" allowOverlap="1" wp14:anchorId="0D55CDE5" wp14:editId="2FC873B4">
                      <wp:simplePos x="0" y="0"/>
                      <wp:positionH relativeFrom="column">
                        <wp:posOffset>-63500</wp:posOffset>
                      </wp:positionH>
                      <wp:positionV relativeFrom="paragraph">
                        <wp:posOffset>368300</wp:posOffset>
                      </wp:positionV>
                      <wp:extent cx="10033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D13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5CDE5" id="Rectangle 3642" o:spid="_x0000_s1777" style="position:absolute;left:0;text-align:left;margin-left:-5pt;margin-top:29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Li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wubpcNJZ47nNIP&#10;1I37zipyzvZGSjXNd9JriKnFspf4DJcooTuRHzW46Yu0yFg0Pl01VmMmApObxWZd4yQEHq2WmwX6&#10;2KV6K46Q8jcVHJkcRgGhFGX58THl89XXK1g3gTk/P3l53I+FzOrmCnUf5Akp4o7mJzTahoFRYU2k&#10;ZMC5M5p+HzgoSuyDR2Gb1XKBOuQSzNfNGhcYSoCg9++z3Is+4CqJDJQcIpiuR7zl3QILJ1aIXbZr&#10;Won3cQH/9g/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AtBLiuQEAAEsDAAAOAAAAAAAAAAAAAAAAAC4CAABkcnMvZTJv&#10;RG9jLnhtbFBLAQItABQABgAIAAAAIQBzhoRN2wAAAAoBAAAPAAAAAAAAAAAAAAAAABMEAABkcnMv&#10;ZG93bnJldi54bWxQSwUGAAAAAAQABADzAAAAGwUAAAAA&#10;" filled="f" stroked="f">
                      <v:textbox inset="2.16pt,1.44pt,0,1.44pt">
                        <w:txbxContent>
                          <w:p w14:paraId="05DD13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6720" behindDoc="0" locked="0" layoutInCell="1" allowOverlap="1" wp14:anchorId="380B8BFE" wp14:editId="2E0673AE">
                      <wp:simplePos x="0" y="0"/>
                      <wp:positionH relativeFrom="column">
                        <wp:posOffset>-63500</wp:posOffset>
                      </wp:positionH>
                      <wp:positionV relativeFrom="paragraph">
                        <wp:posOffset>368300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1A4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B8BFE" id="Rectangle 3641" o:spid="_x0000_s1778" style="position:absolute;left:0;text-align:left;margin-left:-5pt;margin-top:29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nm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F3fLOSWOW5zS&#10;D9SNu25Q5JztjZQqzzfrNYbYYtlLeIZLFNHN5CcNNn+RFpmKxqerxmpKRGBys9isa5yEwKPVcrNA&#10;H7tU78UBYvqqvCXZYRQQSlGWHx9jOl99u4J1Gcz5+eylaT8VMqvb5g3q3ssTUsQdTU9o9OBHRsVg&#10;AiUjzp3R+HrgoCgZvjkUtlktFw0uSgnm62aNCwwlQND7j1nuRO9xlUQCSg4BTNcj3iJRgYUTK8Qu&#10;25VX4mNcwL//A7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KtGea7AQAASwMAAA4AAAAAAAAAAAAAAAAALgIAAGRycy9l&#10;Mm9Eb2MueG1sUEsBAi0AFAAGAAgAAAAhAHOGhE3bAAAACgEAAA8AAAAAAAAAAAAAAAAAFQQAAGRy&#10;cy9kb3ducmV2LnhtbFBLBQYAAAAABAAEAPMAAAAdBQAAAAA=&#10;" filled="f" stroked="f">
                      <v:textbox inset="2.16pt,1.44pt,0,1.44pt">
                        <w:txbxContent>
                          <w:p w14:paraId="0821A4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7744" behindDoc="0" locked="0" layoutInCell="1" allowOverlap="1" wp14:anchorId="48909CF9" wp14:editId="6EE2D039">
                      <wp:simplePos x="0" y="0"/>
                      <wp:positionH relativeFrom="column">
                        <wp:posOffset>-63500</wp:posOffset>
                      </wp:positionH>
                      <wp:positionV relativeFrom="paragraph">
                        <wp:posOffset>368300</wp:posOffset>
                      </wp:positionV>
                      <wp:extent cx="1003300" cy="762000"/>
                      <wp:effectExtent l="0" t="0" r="0" b="0"/>
                      <wp:wrapNone/>
                      <wp:docPr id="3640" name="Rectangle 3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83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09CF9" id="Rectangle 3640" o:spid="_x0000_s1779"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BTug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ncrFMhxi1P6&#10;jrpx14+KXLKDkVLl+Wa9phA7LHsOT3CNIrqZ/KzB5i/SInPR+HzTWM2JCExu2+2mxocEHq1X2xZ9&#10;7FK9FgeI6bPylmSHUUAoRVl++hrT5erLFazLYC7PZy/Nh7mQWX9sX6AevDwjRdzR9IhGj35iVIwm&#10;UDLh3BmNv44cFCXjF4fCNutV2+CilGC5aTa4wFACBH14m+VODB5XSSSg5BjA9A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1gwU7oBAABLAwAADgAAAAAAAAAAAAAAAAAuAgAAZHJzL2Uy&#10;b0RvYy54bWxQSwECLQAUAAYACAAAACEAc4aETdsAAAAKAQAADwAAAAAAAAAAAAAAAAAUBAAAZHJz&#10;L2Rvd25yZXYueG1sUEsFBgAAAAAEAAQA8wAAABwFAAAAAA==&#10;" filled="f" stroked="f">
                      <v:textbox inset="2.16pt,1.44pt,0,1.44pt">
                        <w:txbxContent>
                          <w:p w14:paraId="0CE83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8768" behindDoc="0" locked="0" layoutInCell="1" allowOverlap="1" wp14:anchorId="0E5B1DC3" wp14:editId="5891697A">
                      <wp:simplePos x="0" y="0"/>
                      <wp:positionH relativeFrom="column">
                        <wp:posOffset>-63500</wp:posOffset>
                      </wp:positionH>
                      <wp:positionV relativeFrom="paragraph">
                        <wp:posOffset>368300</wp:posOffset>
                      </wp:positionV>
                      <wp:extent cx="10033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52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B1DC3" id="Rectangle 3639" o:spid="_x0000_s1780" style="position:absolute;left:0;text-align:left;margin-left:-5pt;margin-top:29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wI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nftlhLHLU7p&#10;O+rGXT8qcskORkqV55v1mkLssOw5PME1iuhm8rMGm79Ii8xF4/NNYzUnIjC5bbebGich8Gi92rbo&#10;Y5fqtThATJ+VtyQ7jAJCKcry09eYLldfrmBdBnN5PntpPsyFzPrj6gXqwcszUsQdTY9o9OgnRsVo&#10;AiUTzp3R+OvIQVEyfnEobLNetQ0uSgmWm2aDCwwlQNCHt1nuxOBxlUQCSo4BTD8g3iJRgYUTK8Su&#10;25VX4m1cwL/+A/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sD3Ai7AQAASwMAAA4AAAAAAAAAAAAAAAAALgIAAGRycy9l&#10;Mm9Eb2MueG1sUEsBAi0AFAAGAAgAAAAhAHOGhE3bAAAACgEAAA8AAAAAAAAAAAAAAAAAFQQAAGRy&#10;cy9kb3ducmV2LnhtbFBLBQYAAAAABAAEAPMAAAAdBQAAAAA=&#10;" filled="f" stroked="f">
                      <v:textbox inset="2.16pt,1.44pt,0,1.44pt">
                        <w:txbxContent>
                          <w:p w14:paraId="4BF52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9792" behindDoc="0" locked="0" layoutInCell="1" allowOverlap="1" wp14:anchorId="5D884A88" wp14:editId="50A01BBF">
                      <wp:simplePos x="0" y="0"/>
                      <wp:positionH relativeFrom="column">
                        <wp:posOffset>-63500</wp:posOffset>
                      </wp:positionH>
                      <wp:positionV relativeFrom="paragraph">
                        <wp:posOffset>368300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5A1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84A88" id="Rectangle 3638" o:spid="_x0000_s1781" style="position:absolute;left:0;text-align:left;margin-left:-5pt;margin-top:29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vb1vboBAABLAwAADgAAAAAAAAAAAAAAAAAuAgAAZHJzL2Uy&#10;b0RvYy54bWxQSwECLQAUAAYACAAAACEAc4aETdsAAAAKAQAADwAAAAAAAAAAAAAAAAAUBAAAZHJz&#10;L2Rvd25yZXYueG1sUEsFBgAAAAAEAAQA8wAAABwFAAAAAA==&#10;" filled="f" stroked="f">
                      <v:textbox inset="2.16pt,1.44pt,0,1.44pt">
                        <w:txbxContent>
                          <w:p w14:paraId="2F05A1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0816" behindDoc="0" locked="0" layoutInCell="1" allowOverlap="1" wp14:anchorId="29554E26" wp14:editId="48A3C086">
                      <wp:simplePos x="0" y="0"/>
                      <wp:positionH relativeFrom="column">
                        <wp:posOffset>-63500</wp:posOffset>
                      </wp:positionH>
                      <wp:positionV relativeFrom="paragraph">
                        <wp:posOffset>368300</wp:posOffset>
                      </wp:positionV>
                      <wp:extent cx="1003300" cy="762000"/>
                      <wp:effectExtent l="0" t="0" r="0" b="0"/>
                      <wp:wrapNone/>
                      <wp:docPr id="3637" name="Rectangle 3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A72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54E26" id="Rectangle 3637" o:spid="_x0000_s1782"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NT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tWuKXHc4pS+&#10;o27c9aMil+xgpFR5vlmvKcQOy57DE1yjiG4mP2uw+Yu0yFw0Pt80VnMiApPbdrupcRICj9Z32xZ9&#10;7FK9FgeI6bPylmSHUUAoRVl++hrT5erLFazLYC7PZy/Nh7mQWX9cvU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zk01O7AQAASwMAAA4AAAAAAAAAAAAAAAAALgIAAGRycy9l&#10;Mm9Eb2MueG1sUEsBAi0AFAAGAAgAAAAhAHOGhE3bAAAACgEAAA8AAAAAAAAAAAAAAAAAFQQAAGRy&#10;cy9kb3ducmV2LnhtbFBLBQYAAAAABAAEAPMAAAAdBQAAAAA=&#10;" filled="f" stroked="f">
                      <v:textbox inset="2.16pt,1.44pt,0,1.44pt">
                        <w:txbxContent>
                          <w:p w14:paraId="4A4A72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1840" behindDoc="0" locked="0" layoutInCell="1" allowOverlap="1" wp14:anchorId="4D1DC1C6" wp14:editId="099FB4C1">
                      <wp:simplePos x="0" y="0"/>
                      <wp:positionH relativeFrom="column">
                        <wp:posOffset>-63500</wp:posOffset>
                      </wp:positionH>
                      <wp:positionV relativeFrom="paragraph">
                        <wp:posOffset>368300</wp:posOffset>
                      </wp:positionV>
                      <wp:extent cx="10033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7C8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DC1C6" id="Rectangle 3636" o:spid="_x0000_s1783"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D0R+ua7AQAASwMAAA4AAAAAAAAAAAAAAAAALgIAAGRycy9l&#10;Mm9Eb2MueG1sUEsBAi0AFAAGAAgAAAAhAHOGhE3bAAAACgEAAA8AAAAAAAAAAAAAAAAAFQQAAGRy&#10;cy9kb3ducmV2LnhtbFBLBQYAAAAABAAEAPMAAAAdBQAAAAA=&#10;" filled="f" stroked="f">
                      <v:textbox inset="2.16pt,1.44pt,0,1.44pt">
                        <w:txbxContent>
                          <w:p w14:paraId="4967C8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2864" behindDoc="0" locked="0" layoutInCell="1" allowOverlap="1" wp14:anchorId="4EE61233" wp14:editId="6B55104E">
                      <wp:simplePos x="0" y="0"/>
                      <wp:positionH relativeFrom="column">
                        <wp:posOffset>-63500</wp:posOffset>
                      </wp:positionH>
                      <wp:positionV relativeFrom="paragraph">
                        <wp:posOffset>368300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95B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61233" id="Rectangle 3635" o:spid="_x0000_s1784"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AY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vqmvKXHc4pR+&#10;o27c9UaSU3bQXSfn+c56jSG2WPYUHuEcRXRn8pMCO3+RFpmyxseLxnJKRGByXa+bEich8Gh1ta7R&#10;xy7Fe3GAmL5Lb8nsMAoIJSvLDz9jOl19u4J1M5jT87OXpt2Uyayum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Nk8Bi7AQAASwMAAA4AAAAAAAAAAAAAAAAALgIAAGRycy9l&#10;Mm9Eb2MueG1sUEsBAi0AFAAGAAgAAAAhAHOGhE3bAAAACgEAAA8AAAAAAAAAAAAAAAAAFQQAAGRy&#10;cy9kb3ducmV2LnhtbFBLBQYAAAAABAAEAPMAAAAdBQAAAAA=&#10;" filled="f" stroked="f">
                      <v:textbox inset="2.16pt,1.44pt,0,1.44pt">
                        <w:txbxContent>
                          <w:p w14:paraId="74195B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3888" behindDoc="0" locked="0" layoutInCell="1" allowOverlap="1" wp14:anchorId="395F821D" wp14:editId="200F5D17">
                      <wp:simplePos x="0" y="0"/>
                      <wp:positionH relativeFrom="column">
                        <wp:posOffset>-63500</wp:posOffset>
                      </wp:positionH>
                      <wp:positionV relativeFrom="paragraph">
                        <wp:posOffset>368300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6E1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821D" id="Rectangle 3634" o:spid="_x0000_s1785"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mtuwEAAEs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nftihLHLU7p&#10;O+rGXT8qcskORkqV55v1mkLssOw5PME1iuhm8rMGm79Ii8xF4/NNYzUnIjC5bbebGich8Gi92rbo&#10;Y5fqtThATJ+VtyQ7jAJCKcry09eYLldfrmBdBnN5PntpPsyFzPrj9gXqwcszUsQdTY9o9OgnRsVo&#10;AiUTzp3R+OvIQVEyfnEobLNetQ0uSgmWm2aDCwwlQNCHt1nuxOBxlUQCSo4BTD8g3iJRgYUTK8Su&#10;25VX4m1cwL/+A/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KR2a27AQAASwMAAA4AAAAAAAAAAAAAAAAALgIAAGRycy9l&#10;Mm9Eb2MueG1sUEsBAi0AFAAGAAgAAAAhAHOGhE3bAAAACgEAAA8AAAAAAAAAAAAAAAAAFQQAAGRy&#10;cy9kb3ducmV2LnhtbFBLBQYAAAAABAAEAPMAAAAdBQAAAAA=&#10;" filled="f" stroked="f">
                      <v:textbox inset="2.16pt,1.44pt,0,1.44pt">
                        <w:txbxContent>
                          <w:p w14:paraId="1666E1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4912" behindDoc="0" locked="0" layoutInCell="1" allowOverlap="1" wp14:anchorId="08730AEF" wp14:editId="4077228E">
                      <wp:simplePos x="0" y="0"/>
                      <wp:positionH relativeFrom="column">
                        <wp:posOffset>-63500</wp:posOffset>
                      </wp:positionH>
                      <wp:positionV relativeFrom="paragraph">
                        <wp:posOffset>368300</wp:posOffset>
                      </wp:positionV>
                      <wp:extent cx="977900" cy="927100"/>
                      <wp:effectExtent l="0" t="0" r="0" b="0"/>
                      <wp:wrapNone/>
                      <wp:docPr id="3633" name="Rectangle 3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39A3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30AEF" id="Rectangle 3633" o:spid="_x0000_s1786" style="position:absolute;left:0;text-align:left;margin-left:-5pt;margin-top:29pt;width:77pt;height:73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AUWfzDuwEAAEsDAAAOAAAAAAAAAAAAAAAAAC4CAABkcnMv&#10;ZTJvRG9jLnhtbFBLAQItABQABgAIAAAAIQDzN5833AAAAAoBAAAPAAAAAAAAAAAAAAAAABUEAABk&#10;cnMvZG93bnJldi54bWxQSwUGAAAAAAQABADzAAAAHgUAAAAA&#10;" filled="f" stroked="f">
                      <v:textbox inset="2.16pt,1.44pt,0,1.44pt">
                        <w:txbxContent>
                          <w:p w14:paraId="3439A3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5936" behindDoc="0" locked="0" layoutInCell="1" allowOverlap="1" wp14:anchorId="3575701D" wp14:editId="755AC9CB">
                      <wp:simplePos x="0" y="0"/>
                      <wp:positionH relativeFrom="column">
                        <wp:posOffset>-63500</wp:posOffset>
                      </wp:positionH>
                      <wp:positionV relativeFrom="paragraph">
                        <wp:posOffset>368300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AA3A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5701D" id="Rectangle 3632" o:spid="_x0000_s1787"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Yn0LoBAABLAwAADgAAAAAAAAAAAAAAAAAuAgAAZHJzL2Uy&#10;b0RvYy54bWxQSwECLQAUAAYACAAAACEAc4aETdsAAAAKAQAADwAAAAAAAAAAAAAAAAAUBAAAZHJz&#10;L2Rvd25yZXYueG1sUEsFBgAAAAAEAAQA8wAAABwFAAAAAA==&#10;" filled="f" stroked="f">
                      <v:textbox inset="2.16pt,1.44pt,0,1.44pt">
                        <w:txbxContent>
                          <w:p w14:paraId="5FAA3A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6960" behindDoc="0" locked="0" layoutInCell="1" allowOverlap="1" wp14:anchorId="36FC78F7" wp14:editId="0EB97E44">
                      <wp:simplePos x="0" y="0"/>
                      <wp:positionH relativeFrom="column">
                        <wp:posOffset>-63500</wp:posOffset>
                      </wp:positionH>
                      <wp:positionV relativeFrom="paragraph">
                        <wp:posOffset>368300</wp:posOffset>
                      </wp:positionV>
                      <wp:extent cx="977900" cy="863600"/>
                      <wp:effectExtent l="0" t="0" r="0" b="0"/>
                      <wp:wrapNone/>
                      <wp:docPr id="3631" name="Rectangle 36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F4C9B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C78F7" id="Rectangle 3631" o:spid="_x0000_s1788" style="position:absolute;left:0;text-align:left;margin-left:-5pt;margin-top:29pt;width:77pt;height:6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" filled="f" stroked="f">
                      <v:textbox inset="2.16pt,1.44pt,0,1.44pt">
                        <w:txbxContent>
                          <w:p w14:paraId="7F4C9B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7984" behindDoc="0" locked="0" layoutInCell="1" allowOverlap="1" wp14:anchorId="7D2DA4B5" wp14:editId="5B14A1D2">
                      <wp:simplePos x="0" y="0"/>
                      <wp:positionH relativeFrom="column">
                        <wp:posOffset>-63500</wp:posOffset>
                      </wp:positionH>
                      <wp:positionV relativeFrom="paragraph">
                        <wp:posOffset>368300</wp:posOffset>
                      </wp:positionV>
                      <wp:extent cx="977900" cy="927100"/>
                      <wp:effectExtent l="0" t="0" r="0" b="0"/>
                      <wp:wrapNone/>
                      <wp:docPr id="3630" name="Rectangle 36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20B2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DA4B5" id="Rectangle 3630" o:spid="_x0000_s1789" style="position:absolute;left:0;text-align:left;margin-left:-5pt;margin-top:29pt;width:77pt;height:73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PZA98e6AQAASwMAAA4AAAAAAAAAAAAAAAAALgIAAGRycy9l&#10;Mm9Eb2MueG1sUEsBAi0AFAAGAAgAAAAhAPM3nzfcAAAACgEAAA8AAAAAAAAAAAAAAAAAFAQAAGRy&#10;cy9kb3ducmV2LnhtbFBLBQYAAAAABAAEAPMAAAAdBQAAAAA=&#10;" filled="f" stroked="f">
                      <v:textbox inset="2.16pt,1.44pt,0,1.44pt">
                        <w:txbxContent>
                          <w:p w14:paraId="5520B2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9008" behindDoc="0" locked="0" layoutInCell="1" allowOverlap="1" wp14:anchorId="4190EF0C" wp14:editId="702F7F91">
                      <wp:simplePos x="0" y="0"/>
                      <wp:positionH relativeFrom="column">
                        <wp:posOffset>-63500</wp:posOffset>
                      </wp:positionH>
                      <wp:positionV relativeFrom="paragraph">
                        <wp:posOffset>368300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6EF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0EF0C" id="Rectangle 3629" o:spid="_x0000_s1790"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FS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bLeUOK4xSn9&#10;Rt24a3tFztXOSKnyfLNeQ4gNXnsKj3DJIi4z+VGDzV+kRcai8emqsRoTEVjczBezzZwSgVurm8XN&#10;ap17Vu+XA8T0XXlL8oJRQChFWX78GdP56NsRvJfBnJ/PqzTux0JmtVy8Qd17eUKK6NH0gEH3fmBU&#10;9CZQMuDcGY2vBw6Kkv6HQ2Hr1WJeo1FKMlvXazQwlATts/9Y5U50Hq0kElByCGDaDvEWiQosnFgh&#10;dnFXtsTHvIB//wd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t5EFSvAEAAEsDAAAOAAAAAAAAAAAAAAAAAC4CAABkcnMv&#10;ZTJvRG9jLnhtbFBLAQItABQABgAIAAAAIQBzhoRN2wAAAAoBAAAPAAAAAAAAAAAAAAAAABYEAABk&#10;cnMvZG93bnJldi54bWxQSwUGAAAAAAQABADzAAAAHgUAAAAA&#10;" filled="f" stroked="f">
                      <v:textbox inset="2.16pt,1.44pt,0,1.44pt">
                        <w:txbxContent>
                          <w:p w14:paraId="14E6EF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0032" behindDoc="0" locked="0" layoutInCell="1" allowOverlap="1" wp14:anchorId="693DC034" wp14:editId="010385B4">
                      <wp:simplePos x="0" y="0"/>
                      <wp:positionH relativeFrom="column">
                        <wp:posOffset>-63500</wp:posOffset>
                      </wp:positionH>
                      <wp:positionV relativeFrom="paragraph">
                        <wp:posOffset>368300</wp:posOffset>
                      </wp:positionV>
                      <wp:extent cx="977900" cy="927100"/>
                      <wp:effectExtent l="0" t="0" r="0" b="0"/>
                      <wp:wrapNone/>
                      <wp:docPr id="3628" name="Rectangle 36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6F254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DC034" id="Rectangle 3628" o:spid="_x0000_s1791" style="position:absolute;left:0;text-align:left;margin-left:-5pt;margin-top:29pt;width:77pt;height:73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FJLmkG6AQAASwMAAA4AAAAAAAAAAAAAAAAALgIAAGRycy9l&#10;Mm9Eb2MueG1sUEsBAi0AFAAGAAgAAAAhAPM3nzfcAAAACgEAAA8AAAAAAAAAAAAAAAAAFAQAAGRy&#10;cy9kb3ducmV2LnhtbFBLBQYAAAAABAAEAPMAAAAdBQAAAAA=&#10;" filled="f" stroked="f">
                      <v:textbox inset="2.16pt,1.44pt,0,1.44pt">
                        <w:txbxContent>
                          <w:p w14:paraId="46F254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1056" behindDoc="0" locked="0" layoutInCell="1" allowOverlap="1" wp14:anchorId="7F2CF2B3" wp14:editId="7A67B296">
                      <wp:simplePos x="0" y="0"/>
                      <wp:positionH relativeFrom="column">
                        <wp:posOffset>-63500</wp:posOffset>
                      </wp:positionH>
                      <wp:positionV relativeFrom="paragraph">
                        <wp:posOffset>368300</wp:posOffset>
                      </wp:positionV>
                      <wp:extent cx="977900" cy="927100"/>
                      <wp:effectExtent l="0" t="0" r="0" b="0"/>
                      <wp:wrapNone/>
                      <wp:docPr id="3627" name="Rectangle 36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F771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CF2B3" id="Rectangle 3627" o:spid="_x0000_s1792" style="position:absolute;left:0;text-align:left;margin-left:-5pt;margin-top:29pt;width:77pt;height:73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AUWbyvuwEAAEsDAAAOAAAAAAAAAAAAAAAAAC4CAABkcnMv&#10;ZTJvRG9jLnhtbFBLAQItABQABgAIAAAAIQDzN5833AAAAAoBAAAPAAAAAAAAAAAAAAAAABUEAABk&#10;cnMvZG93bnJldi54bWxQSwUGAAAAAAQABADzAAAAHgUAAAAA&#10;" filled="f" stroked="f">
                      <v:textbox inset="2.16pt,1.44pt,0,1.44pt">
                        <w:txbxContent>
                          <w:p w14:paraId="42F771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2080" behindDoc="0" locked="0" layoutInCell="1" allowOverlap="1" wp14:anchorId="773B3015" wp14:editId="34B07EC1">
                      <wp:simplePos x="0" y="0"/>
                      <wp:positionH relativeFrom="column">
                        <wp:posOffset>-63500</wp:posOffset>
                      </wp:positionH>
                      <wp:positionV relativeFrom="paragraph">
                        <wp:posOffset>368300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0162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3015" id="Rectangle 3626" o:spid="_x0000_s1793"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r9me8vAEAAEsDAAAOAAAAAAAAAAAAAAAAAC4CAABkcnMv&#10;ZTJvRG9jLnhtbFBLAQItABQABgAIAAAAIQBzhoRN2wAAAAoBAAAPAAAAAAAAAAAAAAAAABYEAABk&#10;cnMvZG93bnJldi54bWxQSwUGAAAAAAQABADzAAAAHgUAAAAA&#10;" filled="f" stroked="f">
                      <v:textbox inset="2.16pt,1.44pt,0,1.44pt">
                        <w:txbxContent>
                          <w:p w14:paraId="6C0162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3104" behindDoc="0" locked="0" layoutInCell="1" allowOverlap="1" wp14:anchorId="71FB85F5" wp14:editId="594EEBA8">
                      <wp:simplePos x="0" y="0"/>
                      <wp:positionH relativeFrom="column">
                        <wp:posOffset>-63500</wp:posOffset>
                      </wp:positionH>
                      <wp:positionV relativeFrom="paragraph">
                        <wp:posOffset>368300</wp:posOffset>
                      </wp:positionV>
                      <wp:extent cx="977900" cy="927100"/>
                      <wp:effectExtent l="0" t="0" r="0" b="0"/>
                      <wp:wrapNone/>
                      <wp:docPr id="3625" name="Rectangle 3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D704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B85F5" id="Rectangle 3625" o:spid="_x0000_s1794" style="position:absolute;left:0;text-align:left;margin-left:-5pt;margin-top:29pt;width:77pt;height:73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C72Z/kuwEAAEsDAAAOAAAAAAAAAAAAAAAAAC4CAABkcnMv&#10;ZTJvRG9jLnhtbFBLAQItABQABgAIAAAAIQDzN5833AAAAAoBAAAPAAAAAAAAAAAAAAAAABUEAABk&#10;cnMvZG93bnJldi54bWxQSwUGAAAAAAQABADzAAAAHgUAAAAA&#10;" filled="f" stroked="f">
                      <v:textbox inset="2.16pt,1.44pt,0,1.44pt">
                        <w:txbxContent>
                          <w:p w14:paraId="25D704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4128" behindDoc="0" locked="0" layoutInCell="1" allowOverlap="1" wp14:anchorId="43B37C59" wp14:editId="57B646E2">
                      <wp:simplePos x="0" y="0"/>
                      <wp:positionH relativeFrom="column">
                        <wp:posOffset>-63500</wp:posOffset>
                      </wp:positionH>
                      <wp:positionV relativeFrom="paragraph">
                        <wp:posOffset>368300</wp:posOffset>
                      </wp:positionV>
                      <wp:extent cx="977900" cy="901700"/>
                      <wp:effectExtent l="0" t="0" r="0" b="0"/>
                      <wp:wrapNone/>
                      <wp:docPr id="3624" name="Rectangle 3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FA4B5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37C59" id="Rectangle 3624" o:spid="_x0000_s1795" style="position:absolute;left:0;text-align:left;margin-left:-5pt;margin-top:29pt;width:77pt;height:71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" filled="f" stroked="f">
                      <v:textbox inset="2.16pt,1.44pt,0,1.44pt">
                        <w:txbxContent>
                          <w:p w14:paraId="5FA4B5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5152" behindDoc="0" locked="0" layoutInCell="1" allowOverlap="1" wp14:anchorId="06CA432B" wp14:editId="187F6DCA">
                      <wp:simplePos x="0" y="0"/>
                      <wp:positionH relativeFrom="column">
                        <wp:posOffset>-63500</wp:posOffset>
                      </wp:positionH>
                      <wp:positionV relativeFrom="paragraph">
                        <wp:posOffset>368300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28DD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A432B" id="Rectangle 3623" o:spid="_x0000_s1796"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5fvAEAAEsDAAAOAAAAZHJzL2Uyb0RvYy54bWysU8tu2zAQvBfoPxC817JlJ3I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vK6XlDhusUu/&#10;0DfuukGRU7U3Uqrc3+zXGGKL157DE5yziMssftJg8xdlkal4fLx4rKZEBBZvlqvFDT4kcKu5Wl01&#10;64xZvV0OENN35S3JC0YBqRRn+eFnTKejf4/gvUzm9HxepWk3FTFNU1qbazsvjygRZzQ9YtCDHxkV&#10;gwmUjNh3RuPLnoOiZPjh0Ni6WS1rHJSSLNb1GgcYSoLjs3tf5U70HkdJJKBkH8B0PfItFhVa2LEi&#10;7DxdeSTe54X82z+wfQ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xew5fvAEAAEsDAAAOAAAAAAAAAAAAAAAAAC4CAABkcnMv&#10;ZTJvRG9jLnhtbFBLAQItABQABgAIAAAAIQBzhoRN2wAAAAoBAAAPAAAAAAAAAAAAAAAAABYEAABk&#10;cnMvZG93bnJldi54bWxQSwUGAAAAAAQABADzAAAAHgUAAAAA&#10;" filled="f" stroked="f">
                      <v:textbox inset="2.16pt,1.44pt,0,1.44pt">
                        <w:txbxContent>
                          <w:p w14:paraId="7228DD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6176" behindDoc="0" locked="0" layoutInCell="1" allowOverlap="1" wp14:anchorId="6BA39574" wp14:editId="7DA97062">
                      <wp:simplePos x="0" y="0"/>
                      <wp:positionH relativeFrom="column">
                        <wp:posOffset>-63500</wp:posOffset>
                      </wp:positionH>
                      <wp:positionV relativeFrom="paragraph">
                        <wp:posOffset>368300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FFB5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39574" id="Rectangle 3622" o:spid="_x0000_s1797"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COJ+q7AQAASwMAAA4AAAAAAAAAAAAAAAAALgIAAGRycy9l&#10;Mm9Eb2MueG1sUEsBAi0AFAAGAAgAAAAhAHOGhE3bAAAACgEAAA8AAAAAAAAAAAAAAAAAFQQAAGRy&#10;cy9kb3ducmV2LnhtbFBLBQYAAAAABAAEAPMAAAAdBQAAAAA=&#10;" filled="f" stroked="f">
                      <v:textbox inset="2.16pt,1.44pt,0,1.44pt">
                        <w:txbxContent>
                          <w:p w14:paraId="66FFB5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7200" behindDoc="0" locked="0" layoutInCell="1" allowOverlap="1" wp14:anchorId="68495982" wp14:editId="60FBBE72">
                      <wp:simplePos x="0" y="0"/>
                      <wp:positionH relativeFrom="column">
                        <wp:posOffset>-63500</wp:posOffset>
                      </wp:positionH>
                      <wp:positionV relativeFrom="paragraph">
                        <wp:posOffset>368300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58E5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95982" id="Rectangle 3621" o:spid="_x0000_s1798"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zuvAEAAEs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Xd02NSWOW5zS&#10;D9SNu35U5FwdjJQqzzfrNYXY4bXn8ASXLOIyk5812PxFWmQuGp+uGqs5EYHFu9W6vltRInCrvVnf&#10;tJvcs3q7HCCmL8pbkheMAkIpyvLjt5jOR1+P4L0M5vx8XqV5Pxcybdu8Qt17eUKK6NH0iEGPfmJU&#10;jCZQMuHcGY2/DhwUJeNXh8I27XrVoFFKUm+aDRoYSoL22b+vcicGj1YSCSg5BDD9gHiLRAUWTqwQ&#10;u7grW+J9XsC//QO73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ylyzuvAEAAEsDAAAOAAAAAAAAAAAAAAAAAC4CAABkcnMv&#10;ZTJvRG9jLnhtbFBLAQItABQABgAIAAAAIQBzhoRN2wAAAAoBAAAPAAAAAAAAAAAAAAAAABYEAABk&#10;cnMvZG93bnJldi54bWxQSwUGAAAAAAQABADzAAAAHgUAAAAA&#10;" filled="f" stroked="f">
                      <v:textbox inset="2.16pt,1.44pt,0,1.44pt">
                        <w:txbxContent>
                          <w:p w14:paraId="7658E5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8224" behindDoc="0" locked="0" layoutInCell="1" allowOverlap="1" wp14:anchorId="34C5FCAC" wp14:editId="2A7B237C">
                      <wp:simplePos x="0" y="0"/>
                      <wp:positionH relativeFrom="column">
                        <wp:posOffset>-63500</wp:posOffset>
                      </wp:positionH>
                      <wp:positionV relativeFrom="paragraph">
                        <wp:posOffset>368300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C52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5FCAC" id="Rectangle 3620" o:spid="_x0000_s1799"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NiBVu7AQAASwMAAA4AAAAAAAAAAAAAAAAALgIAAGRycy9l&#10;Mm9Eb2MueG1sUEsBAi0AFAAGAAgAAAAhAHOGhE3bAAAACgEAAA8AAAAAAAAAAAAAAAAAFQQAAGRy&#10;cy9kb3ducmV2LnhtbFBLBQYAAAAABAAEAPMAAAAdBQAAAAA=&#10;" filled="f" stroked="f">
                      <v:textbox inset="2.16pt,1.44pt,0,1.44pt">
                        <w:txbxContent>
                          <w:p w14:paraId="1BC52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9248" behindDoc="0" locked="0" layoutInCell="1" allowOverlap="1" wp14:anchorId="510D0D15" wp14:editId="7CBBD1F1">
                      <wp:simplePos x="0" y="0"/>
                      <wp:positionH relativeFrom="column">
                        <wp:posOffset>-63500</wp:posOffset>
                      </wp:positionH>
                      <wp:positionV relativeFrom="paragraph">
                        <wp:posOffset>368300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80BC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D0D15" id="Rectangle 3619" o:spid="_x0000_s1800"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P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OK2XFNiucEp&#10;/UbduO0GSU7VXretTPNNeo0+NHjt2T/BOQu4TOQnBSZ9kRaZssbHi8ZyikRgcb1YlusFJQK36pvl&#10;Tb1KPYv3yx5C/C6dIWnBKCCUrCw//AzxdPTtCN5LYE7Pp1WcdlMmU9fLN6g71x6RIno0PmJQgxsZ&#10;FYP2lIw4d0bD656DpGT4YVHYql4uKjRKTspVtUIDQ07QPruPVW5F79BKIgIlew+66xFvlijDwoll&#10;Ymd3JUt8zDP4939g+x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9/9lPvAEAAEsDAAAOAAAAAAAAAAAAAAAAAC4CAABkcnMv&#10;ZTJvRG9jLnhtbFBLAQItABQABgAIAAAAIQBzhoRN2wAAAAoBAAAPAAAAAAAAAAAAAAAAABYEAABk&#10;cnMvZG93bnJldi54bWxQSwUGAAAAAAQABADzAAAAHgUAAAAA&#10;" filled="f" stroked="f">
                      <v:textbox inset="2.16pt,1.44pt,0,1.44pt">
                        <w:txbxContent>
                          <w:p w14:paraId="6980BC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0272" behindDoc="0" locked="0" layoutInCell="1" allowOverlap="1" wp14:anchorId="4C71F94B" wp14:editId="4B759E11">
                      <wp:simplePos x="0" y="0"/>
                      <wp:positionH relativeFrom="column">
                        <wp:posOffset>-63500</wp:posOffset>
                      </wp:positionH>
                      <wp:positionV relativeFrom="paragraph">
                        <wp:posOffset>368300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75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1F94B" id="Rectangle 3618" o:spid="_x0000_s1801"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cCvD6vAEAAEsDAAAOAAAAAAAAAAAAAAAAAC4CAABkcnMv&#10;ZTJvRG9jLnhtbFBLAQItABQABgAIAAAAIQBzhoRN2wAAAAoBAAAPAAAAAAAAAAAAAAAAABYEAABk&#10;cnMvZG93bnJldi54bWxQSwUGAAAAAAQABADzAAAAHgUAAAAA&#10;" filled="f" stroked="f">
                      <v:textbox inset="2.16pt,1.44pt,0,1.44pt">
                        <w:txbxContent>
                          <w:p w14:paraId="4C475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1296" behindDoc="0" locked="0" layoutInCell="1" allowOverlap="1" wp14:anchorId="7A3DDA9F" wp14:editId="31F90DE8">
                      <wp:simplePos x="0" y="0"/>
                      <wp:positionH relativeFrom="column">
                        <wp:posOffset>-63500</wp:posOffset>
                      </wp:positionH>
                      <wp:positionV relativeFrom="paragraph">
                        <wp:posOffset>368300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1D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DDA9F" id="Rectangle 3617" o:spid="_x0000_s1802"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aGNYUvAEAAEsDAAAOAAAAAAAAAAAAAAAAAC4CAABkcnMv&#10;ZTJvRG9jLnhtbFBLAQItABQABgAIAAAAIQBzhoRN2wAAAAoBAAAPAAAAAAAAAAAAAAAAABYEAABk&#10;cnMvZG93bnJldi54bWxQSwUGAAAAAAQABADzAAAAHgUAAAAA&#10;" filled="f" stroked="f">
                      <v:textbox inset="2.16pt,1.44pt,0,1.44pt">
                        <w:txbxContent>
                          <w:p w14:paraId="26C1DB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2320" behindDoc="0" locked="0" layoutInCell="1" allowOverlap="1" wp14:anchorId="3A9758C5" wp14:editId="5B354F16">
                      <wp:simplePos x="0" y="0"/>
                      <wp:positionH relativeFrom="column">
                        <wp:posOffset>-63500</wp:posOffset>
                      </wp:positionH>
                      <wp:positionV relativeFrom="paragraph">
                        <wp:posOffset>368300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361F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758C5" id="Rectangle 3616" o:spid="_x0000_s1803"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77f+hvAEAAEsDAAAOAAAAAAAAAAAAAAAAAC4CAABkcnMv&#10;ZTJvRG9jLnhtbFBLAQItABQABgAIAAAAIQBzhoRN2wAAAAoBAAAPAAAAAAAAAAAAAAAAABYEAABk&#10;cnMvZG93bnJldi54bWxQSwUGAAAAAAQABADzAAAAHgUAAAAA&#10;" filled="f" stroked="f">
                      <v:textbox inset="2.16pt,1.44pt,0,1.44pt">
                        <w:txbxContent>
                          <w:p w14:paraId="5C361F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3344" behindDoc="0" locked="0" layoutInCell="1" allowOverlap="1" wp14:anchorId="2727F0CF" wp14:editId="424E0BAB">
                      <wp:simplePos x="0" y="0"/>
                      <wp:positionH relativeFrom="column">
                        <wp:posOffset>-63500</wp:posOffset>
                      </wp:positionH>
                      <wp:positionV relativeFrom="paragraph">
                        <wp:posOffset>368300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811E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7F0CF" id="Rectangle 3615" o:spid="_x0000_s1804"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1mPVfvAEAAEsDAAAOAAAAAAAAAAAAAAAAAC4CAABkcnMv&#10;ZTJvRG9jLnhtbFBLAQItABQABgAIAAAAIQBzhoRN2wAAAAoBAAAPAAAAAAAAAAAAAAAAABYEAABk&#10;cnMvZG93bnJldi54bWxQSwUGAAAAAAQABADzAAAAHgUAAAAA&#10;" filled="f" stroked="f">
                      <v:textbox inset="2.16pt,1.44pt,0,1.44pt">
                        <w:txbxContent>
                          <w:p w14:paraId="6A811E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4368" behindDoc="0" locked="0" layoutInCell="1" allowOverlap="1" wp14:anchorId="47226A20" wp14:editId="0E4E20A6">
                      <wp:simplePos x="0" y="0"/>
                      <wp:positionH relativeFrom="column">
                        <wp:posOffset>-63500</wp:posOffset>
                      </wp:positionH>
                      <wp:positionV relativeFrom="paragraph">
                        <wp:posOffset>368300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22D1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26A20" id="Rectangle 3614" o:spid="_x0000_s1805"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zq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OK2XFJiucEp&#10;/UbduO0GSU7VXretTPNNeo0+NHjt2T/BOQu4TOQnBSZ9kRaZssbHi8ZyikRgcb1YlusFJQK36pvl&#10;Tb1KPYv3yx5C/C6dIWnBKCCUrCw//AzxdPTtCN5LYE7Pp1WcdlMmU9frN6g71x6RIno0PmJQgxsZ&#10;FYP2lIw4d0bD656DpGT4YVHYql4uKjRKTspVtUIDQ07QPruPVW5F79BKIgIlew+66xFvlijDwoll&#10;Ymd3JUt8zDP4939g+x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UbdzqvAEAAEsDAAAOAAAAAAAAAAAAAAAAAC4CAABkcnMv&#10;ZTJvRG9jLnhtbFBLAQItABQABgAIAAAAIQBzhoRN2wAAAAoBAAAPAAAAAAAAAAAAAAAAABYEAABk&#10;cnMvZG93bnJldi54bWxQSwUGAAAAAAQABADzAAAAHgUAAAAA&#10;" filled="f" stroked="f">
                      <v:textbox inset="2.16pt,1.44pt,0,1.44pt">
                        <w:txbxContent>
                          <w:p w14:paraId="1C22D1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5392" behindDoc="0" locked="0" layoutInCell="1" allowOverlap="1" wp14:anchorId="66473DAB" wp14:editId="5615C042">
                      <wp:simplePos x="0" y="0"/>
                      <wp:positionH relativeFrom="column">
                        <wp:posOffset>-63500</wp:posOffset>
                      </wp:positionH>
                      <wp:positionV relativeFrom="paragraph">
                        <wp:posOffset>368300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7B6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73DAB" id="Rectangle 3613" o:spid="_x0000_s1806"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zniwjvAEAAEsDAAAOAAAAAAAAAAAAAAAAAC4CAABkcnMv&#10;ZTJvRG9jLnhtbFBLAQItABQABgAIAAAAIQBzhoRN2wAAAAoBAAAPAAAAAAAAAAAAAAAAABYEAABk&#10;cnMvZG93bnJldi54bWxQSwUGAAAAAAQABADzAAAAHgUAAAAA&#10;" filled="f" stroked="f">
                      <v:textbox inset="2.16pt,1.44pt,0,1.44pt">
                        <w:txbxContent>
                          <w:p w14:paraId="237B6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6416" behindDoc="0" locked="0" layoutInCell="1" allowOverlap="1" wp14:anchorId="1B7D767A" wp14:editId="3736D946">
                      <wp:simplePos x="0" y="0"/>
                      <wp:positionH relativeFrom="column">
                        <wp:posOffset>-63500</wp:posOffset>
                      </wp:positionH>
                      <wp:positionV relativeFrom="paragraph">
                        <wp:posOffset>368300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DF9E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D767A" id="Rectangle 3612" o:spid="_x0000_s1807"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WWuw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ld3dYNJY5b7NIP&#10;9I27flTkXB2MlCr3N/s1hdjhtefwBJcs4jKLnzXY/EVZZC4en64eqzkRgcW71bq+W1EicGtzs77Z&#10;tBmzerkcIKYvyluSF4wCUinO8uO3mM5H/x7Be5nM+fm8SvN+LmI27ZXq3ssTSsQZTY8Y9OgnRsVo&#10;AiUT9p3R+PvAQVEyfnVobLNZr9CHVJK6bVocYCgJjs/+dZU7MXgcJZGAkkMA0w/It7xbaGHHirDL&#10;dOWReJ0X8i//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JrBZa7AQAASwMAAA4AAAAAAAAAAAAAAAAALgIAAGRycy9l&#10;Mm9Eb2MueG1sUEsBAi0AFAAGAAgAAAAhAHOGhE3bAAAACgEAAA8AAAAAAAAAAAAAAAAAFQQAAGRy&#10;cy9kb3ducmV2LnhtbFBLBQYAAAAABAAEAPMAAAAdBQAAAAA=&#10;" filled="f" stroked="f">
                      <v:textbox inset="2.16pt,1.44pt,0,1.44pt">
                        <w:txbxContent>
                          <w:p w14:paraId="68DF9E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7440" behindDoc="0" locked="0" layoutInCell="1" allowOverlap="1" wp14:anchorId="4E3A19B0" wp14:editId="25F844D0">
                      <wp:simplePos x="0" y="0"/>
                      <wp:positionH relativeFrom="column">
                        <wp:posOffset>-63500</wp:posOffset>
                      </wp:positionH>
                      <wp:positionV relativeFrom="paragraph">
                        <wp:posOffset>368300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BDF7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9B0" id="Rectangle 3611" o:spid="_x0000_s1808"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wcg6SvAEAAEsDAAAOAAAAAAAAAAAAAAAAAC4CAABkcnMv&#10;ZTJvRG9jLnhtbFBLAQItABQABgAIAAAAIQBzhoRN2wAAAAoBAAAPAAAAAAAAAAAAAAAAABYEAABk&#10;cnMvZG93bnJldi54bWxQSwUGAAAAAAQABADzAAAAHgUAAAAA&#10;" filled="f" stroked="f">
                      <v:textbox inset="2.16pt,1.44pt,0,1.44pt">
                        <w:txbxContent>
                          <w:p w14:paraId="26BDF7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8464" behindDoc="0" locked="0" layoutInCell="1" allowOverlap="1" wp14:anchorId="4074AB2A" wp14:editId="56D74EA9">
                      <wp:simplePos x="0" y="0"/>
                      <wp:positionH relativeFrom="column">
                        <wp:posOffset>-63500</wp:posOffset>
                      </wp:positionH>
                      <wp:positionV relativeFrom="paragraph">
                        <wp:posOffset>368300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BCD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4AB2A" id="Rectangle 3610" o:spid="_x0000_s1809"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GHJye7AQAASwMAAA4AAAAAAAAAAAAAAAAALgIAAGRycy9l&#10;Mm9Eb2MueG1sUEsBAi0AFAAGAAgAAAAhAHOGhE3bAAAACgEAAA8AAAAAAAAAAAAAAAAAFQQAAGRy&#10;cy9kb3ducmV2LnhtbFBLBQYAAAAABAAEAPMAAAAdBQAAAAA=&#10;" filled="f" stroked="f">
                      <v:textbox inset="2.16pt,1.44pt,0,1.44pt">
                        <w:txbxContent>
                          <w:p w14:paraId="32CBCD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9488" behindDoc="0" locked="0" layoutInCell="1" allowOverlap="1" wp14:anchorId="1CF19285" wp14:editId="7A8ECC15">
                      <wp:simplePos x="0" y="0"/>
                      <wp:positionH relativeFrom="column">
                        <wp:posOffset>-63500</wp:posOffset>
                      </wp:positionH>
                      <wp:positionV relativeFrom="paragraph">
                        <wp:posOffset>368300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EE2A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19285" id="Rectangle 3609" o:spid="_x0000_s1810" style="position:absolute;left:0;text-align:left;margin-left:-5pt;margin-top:29pt;width:79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UeWMUvAEAAEsDAAAOAAAAAAAAAAAAAAAAAC4CAABkcnMv&#10;ZTJvRG9jLnhtbFBLAQItABQABgAIAAAAIQBzhoRN2wAAAAoBAAAPAAAAAAAAAAAAAAAAABYEAABk&#10;cnMvZG93bnJldi54bWxQSwUGAAAAAAQABADzAAAAHgUAAAAA&#10;" filled="f" stroked="f">
                      <v:textbox inset="2.16pt,1.44pt,0,1.44pt">
                        <w:txbxContent>
                          <w:p w14:paraId="19EE2A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0512" behindDoc="0" locked="0" layoutInCell="1" allowOverlap="1" wp14:anchorId="533844AD" wp14:editId="30AF9536">
                      <wp:simplePos x="0" y="0"/>
                      <wp:positionH relativeFrom="column">
                        <wp:posOffset>-63500</wp:posOffset>
                      </wp:positionH>
                      <wp:positionV relativeFrom="paragraph">
                        <wp:posOffset>368300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5BFD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844AD" id="Rectangle 3608" o:spid="_x0000_s1811"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1jEqhvAEAAEsDAAAOAAAAAAAAAAAAAAAAAC4CAABkcnMv&#10;ZTJvRG9jLnhtbFBLAQItABQABgAIAAAAIQBzhoRN2wAAAAoBAAAPAAAAAAAAAAAAAAAAABYEAABk&#10;cnMvZG93bnJldi54bWxQSwUGAAAAAAQABADzAAAAHgUAAAAA&#10;" filled="f" stroked="f">
                      <v:textbox inset="2.16pt,1.44pt,0,1.44pt">
                        <w:txbxContent>
                          <w:p w14:paraId="335BFD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1536" behindDoc="0" locked="0" layoutInCell="1" allowOverlap="1" wp14:anchorId="5AFC15D4" wp14:editId="13DE3E5C">
                      <wp:simplePos x="0" y="0"/>
                      <wp:positionH relativeFrom="column">
                        <wp:posOffset>-63500</wp:posOffset>
                      </wp:positionH>
                      <wp:positionV relativeFrom="paragraph">
                        <wp:posOffset>368300</wp:posOffset>
                      </wp:positionV>
                      <wp:extent cx="10033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2B92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C15D4" id="Rectangle 3607" o:spid="_x0000_s1812" style="position:absolute;left:0;text-align:left;margin-left:-5pt;margin-top:29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xP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XW3KmhLLDE7p&#10;F+rGbD9Kcq4OWgiZ5pv0mnxo8dqTf4RLFnCZyM8KTPoiLTJnjU9XjeUcCcfi7Wq9vF1RwnGrvlnf&#10;1E3qWbxe9hDiN+kMSYuOAkLJyrLjjxDPR1+O4L0E5vx8WsV5P2cydbN5gbp34oQU0aPxAYMa3dRR&#10;PmpPyYRz72j4c2AgKRm/WxS2qterCo2Sk2VTNWhgyAnaZ/+2yiwfHFqJR6Dk4EH3A+LNEmVYOLFM&#10;7OKuZIm3eQb/+g/s/gI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znmxPvAEAAEsDAAAOAAAAAAAAAAAAAAAAAC4CAABkcnMv&#10;ZTJvRG9jLnhtbFBLAQItABQABgAIAAAAIQBzhoRN2wAAAAoBAAAPAAAAAAAAAAAAAAAAABYEAABk&#10;cnMvZG93bnJldi54bWxQSwUGAAAAAAQABADzAAAAHgUAAAAA&#10;" filled="f" stroked="f">
                      <v:textbox inset="2.16pt,1.44pt,0,1.44pt">
                        <w:txbxContent>
                          <w:p w14:paraId="5F2B92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2560" behindDoc="0" locked="0" layoutInCell="1" allowOverlap="1" wp14:anchorId="500B08D1" wp14:editId="525E1902">
                      <wp:simplePos x="0" y="0"/>
                      <wp:positionH relativeFrom="column">
                        <wp:posOffset>-63500</wp:posOffset>
                      </wp:positionH>
                      <wp:positionV relativeFrom="paragraph">
                        <wp:posOffset>368300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AFB7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B08D1" id="Rectangle 3606" o:spid="_x0000_s1813" style="position:absolute;left:0;text-align:left;margin-left:-5pt;margin-top:29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X6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XW3KDSWWGZzS&#10;L9SN2X6U5FwdtBAyzTfpNfnQ4rUn/wiXLOAykZ8VmPRFWmTOGp+uGss5Eo7F29V6ebuihONWfbO+&#10;qZvUs3i97CHEb9IZkhYdBYSSlWXHHyGej74cwXsJzPn5tIrzfs5k6qZ+gbp34oQU0aPxAYMa3dRR&#10;PmpPyYRz72j4c2AgKRm/WxS2qterCo2Sk2VTNWhgyAnaZ/+2yiwfHFqJR6Dk4EH3A+LNEmVYOLFM&#10;7OKuZIm3eQb/+g/s/gI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Sa0X6vAEAAEsDAAAOAAAAAAAAAAAAAAAAAC4CAABkcnMv&#10;ZTJvRG9jLnhtbFBLAQItABQABgAIAAAAIQBzhoRN2wAAAAoBAAAPAAAAAAAAAAAAAAAAABYEAABk&#10;cnMvZG93bnJldi54bWxQSwUGAAAAAAQABADzAAAAHgUAAAAA&#10;" filled="f" stroked="f">
                      <v:textbox inset="2.16pt,1.44pt,0,1.44pt">
                        <w:txbxContent>
                          <w:p w14:paraId="29AFB7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3584" behindDoc="0" locked="0" layoutInCell="1" allowOverlap="1" wp14:anchorId="7EF24ED2" wp14:editId="30C6BA1D">
                      <wp:simplePos x="0" y="0"/>
                      <wp:positionH relativeFrom="column">
                        <wp:posOffset>-63500</wp:posOffset>
                      </wp:positionH>
                      <wp:positionV relativeFrom="paragraph">
                        <wp:posOffset>368300</wp:posOffset>
                      </wp:positionV>
                      <wp:extent cx="1003300" cy="762000"/>
                      <wp:effectExtent l="0" t="0" r="0" b="0"/>
                      <wp:wrapNone/>
                      <wp:docPr id="3605" name="Rectangle 3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27B9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24ED2" id="Rectangle 3605" o:spid="_x0000_s1814"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weTwS7AQAASwMAAA4AAAAAAAAAAAAAAAAALgIAAGRycy9l&#10;Mm9Eb2MueG1sUEsBAi0AFAAGAAgAAAAhAHOGhE3bAAAACgEAAA8AAAAAAAAAAAAAAAAAFQQAAGRy&#10;cy9kb3ducmV2LnhtbFBLBQYAAAAABAAEAPMAAAAdBQAAAAA=&#10;" filled="f" stroked="f">
                      <v:textbox inset="2.16pt,1.44pt,0,1.44pt">
                        <w:txbxContent>
                          <w:p w14:paraId="1927B9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4608" behindDoc="0" locked="0" layoutInCell="1" allowOverlap="1" wp14:anchorId="52DEACB2" wp14:editId="4394116A">
                      <wp:simplePos x="0" y="0"/>
                      <wp:positionH relativeFrom="column">
                        <wp:posOffset>-63500</wp:posOffset>
                      </wp:positionH>
                      <wp:positionV relativeFrom="paragraph">
                        <wp:posOffset>368300</wp:posOffset>
                      </wp:positionV>
                      <wp:extent cx="1003300" cy="7620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70D7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EACB2" id="Rectangle 3604" o:spid="_x0000_s1815" style="position:absolute;left:0;text-align:left;margin-left:-5pt;margin-top:29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962axvAEAAEsDAAAOAAAAAAAAAAAAAAAAAC4CAABkcnMv&#10;ZTJvRG9jLnhtbFBLAQItABQABgAIAAAAIQBzhoRN2wAAAAoBAAAPAAAAAAAAAAAAAAAAABYEAABk&#10;cnMvZG93bnJldi54bWxQSwUGAAAAAAQABADzAAAAHgUAAAAA&#10;" filled="f" stroked="f">
                      <v:textbox inset="2.16pt,1.44pt,0,1.44pt">
                        <w:txbxContent>
                          <w:p w14:paraId="6B70D7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5632" behindDoc="0" locked="0" layoutInCell="1" allowOverlap="1" wp14:anchorId="226CE6CD" wp14:editId="46DF1167">
                      <wp:simplePos x="0" y="0"/>
                      <wp:positionH relativeFrom="column">
                        <wp:posOffset>-63500</wp:posOffset>
                      </wp:positionH>
                      <wp:positionV relativeFrom="paragraph">
                        <wp:posOffset>368300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C886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CE6CD" id="Rectangle 3603" o:spid="_x0000_s1816" style="position:absolute;left:0;text-align:left;margin-left:-5pt;margin-top:29pt;width:79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I5iwZvAEAAEsDAAAOAAAAAAAAAAAAAAAAAC4CAABkcnMv&#10;ZTJvRG9jLnhtbFBLAQItABQABgAIAAAAIQBzhoRN2wAAAAoBAAAPAAAAAAAAAAAAAAAAABYEAABk&#10;cnMvZG93bnJldi54bWxQSwUGAAAAAAQABADzAAAAHgUAAAAA&#10;" filled="f" stroked="f">
                      <v:textbox inset="2.16pt,1.44pt,0,1.44pt">
                        <w:txbxContent>
                          <w:p w14:paraId="40C886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6656" behindDoc="0" locked="0" layoutInCell="1" allowOverlap="1" wp14:anchorId="76AB6878" wp14:editId="28D3AB72">
                      <wp:simplePos x="0" y="0"/>
                      <wp:positionH relativeFrom="column">
                        <wp:posOffset>-63500</wp:posOffset>
                      </wp:positionH>
                      <wp:positionV relativeFrom="paragraph">
                        <wp:posOffset>368300</wp:posOffset>
                      </wp:positionV>
                      <wp:extent cx="1003300" cy="762000"/>
                      <wp:effectExtent l="0" t="0" r="0" b="0"/>
                      <wp:wrapNone/>
                      <wp:docPr id="3602" name="Rectangle 3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F2EC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B6878" id="Rectangle 3602" o:spid="_x0000_s1817"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kTBay7AQAASwMAAA4AAAAAAAAAAAAAAAAALgIAAGRycy9l&#10;Mm9Eb2MueG1sUEsBAi0AFAAGAAgAAAAhAHOGhE3bAAAACgEAAA8AAAAAAAAAAAAAAAAAFQQAAGRy&#10;cy9kb3ducmV2LnhtbFBLBQYAAAAABAAEAPMAAAAdBQAAAAA=&#10;" filled="f" stroked="f">
                      <v:textbox inset="2.16pt,1.44pt,0,1.44pt">
                        <w:txbxContent>
                          <w:p w14:paraId="4FF2EC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7680" behindDoc="0" locked="0" layoutInCell="1" allowOverlap="1" wp14:anchorId="5B6504F6" wp14:editId="4D7C3552">
                      <wp:simplePos x="0" y="0"/>
                      <wp:positionH relativeFrom="column">
                        <wp:posOffset>-63500</wp:posOffset>
                      </wp:positionH>
                      <wp:positionV relativeFrom="paragraph">
                        <wp:posOffset>368300</wp:posOffset>
                      </wp:positionV>
                      <wp:extent cx="1003300" cy="7620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C91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504F6" id="Rectangle 3601" o:spid="_x0000_s1818" style="position:absolute;left:0;text-align:left;margin-left:-5pt;margin-top:29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LCg6ovAEAAEsDAAAOAAAAAAAAAAAAAAAAAC4CAABkcnMv&#10;ZTJvRG9jLnhtbFBLAQItABQABgAIAAAAIQBzhoRN2wAAAAoBAAAPAAAAAAAAAAAAAAAAABYEAABk&#10;cnMvZG93bnJldi54bWxQSwUGAAAAAAQABADzAAAAHgUAAAAA&#10;" filled="f" stroked="f">
                      <v:textbox inset="2.16pt,1.44pt,0,1.44pt">
                        <w:txbxContent>
                          <w:p w14:paraId="6AC91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8704" behindDoc="0" locked="0" layoutInCell="1" allowOverlap="1" wp14:anchorId="31167078" wp14:editId="44E571BA">
                      <wp:simplePos x="0" y="0"/>
                      <wp:positionH relativeFrom="column">
                        <wp:posOffset>-63500</wp:posOffset>
                      </wp:positionH>
                      <wp:positionV relativeFrom="paragraph">
                        <wp:posOffset>368300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6379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67078" id="Rectangle 3600" o:spid="_x0000_s1819" style="position:absolute;left:0;text-align:left;margin-left:-5pt;margin-top:29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r/Jx27AQAASwMAAA4AAAAAAAAAAAAAAAAALgIAAGRycy9l&#10;Mm9Eb2MueG1sUEsBAi0AFAAGAAgAAAAhAHOGhE3bAAAACgEAAA8AAAAAAAAAAAAAAAAAFQQAAGRy&#10;cy9kb3ducmV2LnhtbFBLBQYAAAAABAAEAPMAAAAdBQAAAAA=&#10;" filled="f" stroked="f">
                      <v:textbox inset="2.16pt,1.44pt,0,1.44pt">
                        <w:txbxContent>
                          <w:p w14:paraId="7A6379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9728" behindDoc="0" locked="0" layoutInCell="1" allowOverlap="1" wp14:anchorId="3148C703" wp14:editId="50077AC8">
                      <wp:simplePos x="0" y="0"/>
                      <wp:positionH relativeFrom="column">
                        <wp:posOffset>-63500</wp:posOffset>
                      </wp:positionH>
                      <wp:positionV relativeFrom="paragraph">
                        <wp:posOffset>368300</wp:posOffset>
                      </wp:positionV>
                      <wp:extent cx="1003300" cy="762000"/>
                      <wp:effectExtent l="0" t="0" r="0" b="0"/>
                      <wp:wrapNone/>
                      <wp:docPr id="3599" name="Rectangle 3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C1F8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8C703" id="Rectangle 3599" o:spid="_x0000_s1820"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R32ynvAEAAEsDAAAOAAAAAAAAAAAAAAAAAC4CAABkcnMv&#10;ZTJvRG9jLnhtbFBLAQItABQABgAIAAAAIQBzhoRN2wAAAAoBAAAPAAAAAAAAAAAAAAAAABYEAABk&#10;cnMvZG93bnJldi54bWxQSwUGAAAAAAQABADzAAAAHgUAAAAA&#10;" filled="f" stroked="f">
                      <v:textbox inset="2.16pt,1.44pt,0,1.44pt">
                        <w:txbxContent>
                          <w:p w14:paraId="6EC1F8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0752" behindDoc="0" locked="0" layoutInCell="1" allowOverlap="1" wp14:anchorId="49FE2971" wp14:editId="3688A546">
                      <wp:simplePos x="0" y="0"/>
                      <wp:positionH relativeFrom="column">
                        <wp:posOffset>-63500</wp:posOffset>
                      </wp:positionH>
                      <wp:positionV relativeFrom="paragraph">
                        <wp:posOffset>368300</wp:posOffset>
                      </wp:positionV>
                      <wp:extent cx="1003300" cy="7620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82B1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E2971" id="Rectangle 3598" o:spid="_x0000_s1821"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DAqRRK7AQAASwMAAA4AAAAAAAAAAAAAAAAALgIAAGRycy9l&#10;Mm9Eb2MueG1sUEsBAi0AFAAGAAgAAAAhAHOGhE3bAAAACgEAAA8AAAAAAAAAAAAAAAAAFQQAAGRy&#10;cy9kb3ducmV2LnhtbFBLBQYAAAAABAAEAPMAAAAdBQAAAAA=&#10;" filled="f" stroked="f">
                      <v:textbox inset="2.16pt,1.44pt,0,1.44pt">
                        <w:txbxContent>
                          <w:p w14:paraId="7782B1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1776" behindDoc="0" locked="0" layoutInCell="1" allowOverlap="1" wp14:anchorId="33394460" wp14:editId="3700D777">
                      <wp:simplePos x="0" y="0"/>
                      <wp:positionH relativeFrom="column">
                        <wp:posOffset>-63500</wp:posOffset>
                      </wp:positionH>
                      <wp:positionV relativeFrom="paragraph">
                        <wp:posOffset>368300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0EF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94460" id="Rectangle 3597" o:spid="_x0000_s1822"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2OGP8vAEAAEsDAAAOAAAAAAAAAAAAAAAAAC4CAABkcnMv&#10;ZTJvRG9jLnhtbFBLAQItABQABgAIAAAAIQBzhoRN2wAAAAoBAAAPAAAAAAAAAAAAAAAAABYEAABk&#10;cnMvZG93bnJldi54bWxQSwUGAAAAAAQABADzAAAAHgUAAAAA&#10;" filled="f" stroked="f">
                      <v:textbox inset="2.16pt,1.44pt,0,1.44pt">
                        <w:txbxContent>
                          <w:p w14:paraId="0C30EF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2800" behindDoc="0" locked="0" layoutInCell="1" allowOverlap="1" wp14:anchorId="3656B9BC" wp14:editId="38204268">
                      <wp:simplePos x="0" y="0"/>
                      <wp:positionH relativeFrom="column">
                        <wp:posOffset>-63500</wp:posOffset>
                      </wp:positionH>
                      <wp:positionV relativeFrom="paragraph">
                        <wp:posOffset>368300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68B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6B9BC" id="Rectangle 3596" o:spid="_x0000_s1823"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XzUpJvAEAAEsDAAAOAAAAAAAAAAAAAAAAAC4CAABkcnMv&#10;ZTJvRG9jLnhtbFBLAQItABQABgAIAAAAIQBzhoRN2wAAAAoBAAAPAAAAAAAAAAAAAAAAABYEAABk&#10;cnMvZG93bnJldi54bWxQSwUGAAAAAAQABADzAAAAHgUAAAAA&#10;" filled="f" stroked="f">
                      <v:textbox inset="2.16pt,1.44pt,0,1.44pt">
                        <w:txbxContent>
                          <w:p w14:paraId="3C868B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3824" behindDoc="0" locked="0" layoutInCell="1" allowOverlap="1" wp14:anchorId="48A052D8" wp14:editId="4996F1C0">
                      <wp:simplePos x="0" y="0"/>
                      <wp:positionH relativeFrom="column">
                        <wp:posOffset>-63500</wp:posOffset>
                      </wp:positionH>
                      <wp:positionV relativeFrom="paragraph">
                        <wp:posOffset>368300</wp:posOffset>
                      </wp:positionV>
                      <wp:extent cx="977900" cy="927100"/>
                      <wp:effectExtent l="0" t="0" r="0" b="0"/>
                      <wp:wrapNone/>
                      <wp:docPr id="3595" name="Rectangle 3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13C0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052D8" id="Rectangle 3595" o:spid="_x0000_s1824" style="position:absolute;left:0;text-align:left;margin-left:-5pt;margin-top:29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KHfP2+3AQAASwMAAA4AAAAAAAAAAAAAAAAALgIAAGRycy9lMm9E&#10;b2MueG1sUEsBAi0AFAAGAAgAAAAhAPM3nzfcAAAACgEAAA8AAAAAAAAAAAAAAAAAEQQAAGRycy9k&#10;b3ducmV2LnhtbFBLBQYAAAAABAAEAPMAAAAaBQAAAAA=&#10;" filled="f" stroked="f">
                      <v:textbox inset="2.16pt,1.44pt,0,1.44pt">
                        <w:txbxContent>
                          <w:p w14:paraId="2913C0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4848" behindDoc="0" locked="0" layoutInCell="1" allowOverlap="1" wp14:anchorId="3EC51EF4" wp14:editId="2B414611">
                      <wp:simplePos x="0" y="0"/>
                      <wp:positionH relativeFrom="column">
                        <wp:posOffset>-63500</wp:posOffset>
                      </wp:positionH>
                      <wp:positionV relativeFrom="paragraph">
                        <wp:posOffset>368300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5C5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51EF4" id="Rectangle 3594" o:spid="_x0000_s1825"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hBbDG7AQAASwMAAA4AAAAAAAAAAAAAAAAALgIAAGRycy9l&#10;Mm9Eb2MueG1sUEsBAi0AFAAGAAgAAAAhAHOGhE3bAAAACgEAAA8AAAAAAAAAAAAAAAAAFQQAAGRy&#10;cy9kb3ducmV2LnhtbFBLBQYAAAAABAAEAPMAAAAdBQAAAAA=&#10;" filled="f" stroked="f">
                      <v:textbox inset="2.16pt,1.44pt,0,1.44pt">
                        <w:txbxContent>
                          <w:p w14:paraId="0E15C5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5872" behindDoc="0" locked="0" layoutInCell="1" allowOverlap="1" wp14:anchorId="0229C256" wp14:editId="17110DA6">
                      <wp:simplePos x="0" y="0"/>
                      <wp:positionH relativeFrom="column">
                        <wp:posOffset>-63500</wp:posOffset>
                      </wp:positionH>
                      <wp:positionV relativeFrom="paragraph">
                        <wp:posOffset>368300</wp:posOffset>
                      </wp:positionV>
                      <wp:extent cx="977900" cy="863600"/>
                      <wp:effectExtent l="0" t="0" r="0" b="0"/>
                      <wp:wrapNone/>
                      <wp:docPr id="3593" name="Rectangle 35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A4D9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9C256" id="Rectangle 3593" o:spid="_x0000_s1826" style="position:absolute;left:0;text-align:left;margin-left:-5pt;margin-top:29pt;width:77pt;height:6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D7CSEO6AQAASwMAAA4AAAAAAAAAAAAAAAAALgIAAGRycy9l&#10;Mm9Eb2MueG1sUEsBAi0AFAAGAAgAAAAhAFsQz7TcAAAACgEAAA8AAAAAAAAAAAAAAAAAFAQAAGRy&#10;cy9kb3ducmV2LnhtbFBLBQYAAAAABAAEAPMAAAAdBQAAAAA=&#10;" filled="f" stroked="f">
                      <v:textbox inset="2.16pt,1.44pt,0,1.44pt">
                        <w:txbxContent>
                          <w:p w14:paraId="07A4D9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6896" behindDoc="0" locked="0" layoutInCell="1" allowOverlap="1" wp14:anchorId="044559D3" wp14:editId="7393A6D3">
                      <wp:simplePos x="0" y="0"/>
                      <wp:positionH relativeFrom="column">
                        <wp:posOffset>-63500</wp:posOffset>
                      </wp:positionH>
                      <wp:positionV relativeFrom="paragraph">
                        <wp:posOffset>368300</wp:posOffset>
                      </wp:positionV>
                      <wp:extent cx="977900" cy="927100"/>
                      <wp:effectExtent l="0" t="0" r="0" b="0"/>
                      <wp:wrapNone/>
                      <wp:docPr id="3592" name="Rectangle 35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5198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559D3" id="Rectangle 3592" o:spid="_x0000_s1827" style="position:absolute;left:0;text-align:left;margin-left:-5pt;margin-top:29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CKSh4wtQEAAEsDAAAOAAAAAAAAAAAAAAAAAC4CAABkcnMvZTJvRG9j&#10;LnhtbFBLAQItABQABgAIAAAAIQDzN5833AAAAAoBAAAPAAAAAAAAAAAAAAAAAA8EAABkcnMvZG93&#10;bnJldi54bWxQSwUGAAAAAAQABADzAAAAGAUAAAAA&#10;" filled="f" stroked="f">
                      <v:textbox inset="2.16pt,1.44pt,0,1.44pt">
                        <w:txbxContent>
                          <w:p w14:paraId="3D5198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7920" behindDoc="0" locked="0" layoutInCell="1" allowOverlap="1" wp14:anchorId="0273EF2E" wp14:editId="34AB7B5F">
                      <wp:simplePos x="0" y="0"/>
                      <wp:positionH relativeFrom="column">
                        <wp:posOffset>-63500</wp:posOffset>
                      </wp:positionH>
                      <wp:positionV relativeFrom="paragraph">
                        <wp:posOffset>368300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9C6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3EF2E" id="Rectangle 3591" o:spid="_x0000_s1828"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fugEAAEs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ZXX9dLSjx3OKWf&#10;qBv3vVXklB2MlGqe76zXGFOHZc/xCc5RQncmP2lw8xdpkalofLxorKZMBCbXq3Vb4yQEHt1crVfo&#10;Y5fqvThCyvcqODI7jAJCKcryw/eUT1ffrmDdDOb0/OzlaTcVMm3dvEHdBXlEirij+RGNtmFkVFgT&#10;KRlx7oym33sOihL74FHY5uZq1eCilGDZNi0uMJQAQe8+ZrkXQ8BVEhko2Ucw/YB4i0QFFk6sEDtv&#10;17wSH+MC/v0f2L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Dhv37oBAABLAwAADgAAAAAAAAAAAAAAAAAuAgAAZHJzL2Uy&#10;b0RvYy54bWxQSwECLQAUAAYACAAAACEAc4aETdsAAAAKAQAADwAAAAAAAAAAAAAAAAAUBAAAZHJz&#10;L2Rvd25yZXYueG1sUEsFBgAAAAAEAAQA8wAAABwFAAAAAA==&#10;" filled="f" stroked="f">
                      <v:textbox inset="2.16pt,1.44pt,0,1.44pt">
                        <w:txbxContent>
                          <w:p w14:paraId="28E9C6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8944" behindDoc="0" locked="0" layoutInCell="1" allowOverlap="1" wp14:anchorId="31A8C62E" wp14:editId="32C794F3">
                      <wp:simplePos x="0" y="0"/>
                      <wp:positionH relativeFrom="column">
                        <wp:posOffset>-63500</wp:posOffset>
                      </wp:positionH>
                      <wp:positionV relativeFrom="paragraph">
                        <wp:posOffset>368300</wp:posOffset>
                      </wp:positionV>
                      <wp:extent cx="977900" cy="927100"/>
                      <wp:effectExtent l="0" t="0" r="0" b="0"/>
                      <wp:wrapNone/>
                      <wp:docPr id="3590" name="Rectangle 35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E847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8C62E" id="Rectangle 3590" o:spid="_x0000_s1829" style="position:absolute;left:0;text-align:left;margin-left:-5pt;margin-top:29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CaY8gbYBAABLAwAADgAAAAAAAAAAAAAAAAAuAgAAZHJzL2Uyb0Rv&#10;Yy54bWxQSwECLQAUAAYACAAAACEA8zefN9wAAAAKAQAADwAAAAAAAAAAAAAAAAAQBAAAZHJzL2Rv&#10;d25yZXYueG1sUEsFBgAAAAAEAAQA8wAAABkFAAAAAA==&#10;" filled="f" stroked="f">
                      <v:textbox inset="2.16pt,1.44pt,0,1.44pt">
                        <w:txbxContent>
                          <w:p w14:paraId="1AE847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9968" behindDoc="0" locked="0" layoutInCell="1" allowOverlap="1" wp14:anchorId="2DA9F7A2" wp14:editId="6C8DD505">
                      <wp:simplePos x="0" y="0"/>
                      <wp:positionH relativeFrom="column">
                        <wp:posOffset>-63500</wp:posOffset>
                      </wp:positionH>
                      <wp:positionV relativeFrom="paragraph">
                        <wp:posOffset>368300</wp:posOffset>
                      </wp:positionV>
                      <wp:extent cx="977900" cy="927100"/>
                      <wp:effectExtent l="0" t="0" r="0" b="0"/>
                      <wp:wrapNone/>
                      <wp:docPr id="3589" name="Rectangle 35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E2C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9F7A2" id="Rectangle 3589" o:spid="_x0000_s1830" style="position:absolute;left:0;text-align:left;margin-left:-5pt;margin-top:29pt;width:77pt;height:73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MxYeLK3AQAASwMAAA4AAAAAAAAAAAAAAAAALgIAAGRycy9lMm9E&#10;b2MueG1sUEsBAi0AFAAGAAgAAAAhAPM3nzfcAAAACgEAAA8AAAAAAAAAAAAAAAAAEQQAAGRycy9k&#10;b3ducmV2LnhtbFBLBQYAAAAABAAEAPMAAAAaBQAAAAA=&#10;" filled="f" stroked="f">
                      <v:textbox inset="2.16pt,1.44pt,0,1.44pt">
                        <w:txbxContent>
                          <w:p w14:paraId="278E2C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0992" behindDoc="0" locked="0" layoutInCell="1" allowOverlap="1" wp14:anchorId="1832127C" wp14:editId="53FBE7A7">
                      <wp:simplePos x="0" y="0"/>
                      <wp:positionH relativeFrom="column">
                        <wp:posOffset>-63500</wp:posOffset>
                      </wp:positionH>
                      <wp:positionV relativeFrom="paragraph">
                        <wp:posOffset>368300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7DC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2127C" id="Rectangle 3588" o:spid="_x0000_s1831"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vsuQEAAEs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6qbFWTlmcUo/&#10;UDfmBiPJKTtqIWSeb9ZrCrHDspfwDOcoopvJzwps/iItMheNjxeN5ZwIx+R6tW5rnATHo9vr9Qp9&#10;7FK9FweI6Zv0lmSnp4BQirLs8BDT6erbFazLYE7PZy/Nu7mQaeubN6g7L45IEXc0PaFRxk895UYH&#10;Siace0/j656BpMR8dyhsc3u9anBRSrBsmywKlABB7z5mmeOjx1XiCSjZB9DDiHiLRAUWTqwQO29X&#10;XomPcQH//g9sf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lxivsuQEAAEsDAAAOAAAAAAAAAAAAAAAAAC4CAABkcnMvZTJv&#10;RG9jLnhtbFBLAQItABQABgAIAAAAIQBzhoRN2wAAAAoBAAAPAAAAAAAAAAAAAAAAABMEAABkcnMv&#10;ZG93bnJldi54bWxQSwUGAAAAAAQABADzAAAAGwUAAAAA&#10;" filled="f" stroked="f">
                      <v:textbox inset="2.16pt,1.44pt,0,1.44pt">
                        <w:txbxContent>
                          <w:p w14:paraId="5DD7DC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2016" behindDoc="0" locked="0" layoutInCell="1" allowOverlap="1" wp14:anchorId="01F2CBE3" wp14:editId="5A846B40">
                      <wp:simplePos x="0" y="0"/>
                      <wp:positionH relativeFrom="column">
                        <wp:posOffset>-63500</wp:posOffset>
                      </wp:positionH>
                      <wp:positionV relativeFrom="paragraph">
                        <wp:posOffset>368300</wp:posOffset>
                      </wp:positionV>
                      <wp:extent cx="977900" cy="927100"/>
                      <wp:effectExtent l="0" t="0" r="0" b="0"/>
                      <wp:wrapNone/>
                      <wp:docPr id="3587" name="Rectangle 35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42D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CBE3" id="Rectangle 3587" o:spid="_x0000_s1832" style="position:absolute;left:0;text-align:left;margin-left:-5pt;margin-top:29pt;width:77pt;height:73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Ou/d+m3AQAASwMAAA4AAAAAAAAAAAAAAAAALgIAAGRycy9lMm9E&#10;b2MueG1sUEsBAi0AFAAGAAgAAAAhAPM3nzfcAAAACgEAAA8AAAAAAAAAAAAAAAAAEQQAAGRycy9k&#10;b3ducmV2LnhtbFBLBQYAAAAABAAEAPMAAAAaBQAAAAA=&#10;" filled="f" stroked="f">
                      <v:textbox inset="2.16pt,1.44pt,0,1.44pt">
                        <w:txbxContent>
                          <w:p w14:paraId="6F42D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3040" behindDoc="0" locked="0" layoutInCell="1" allowOverlap="1" wp14:anchorId="25136167" wp14:editId="738C6D27">
                      <wp:simplePos x="0" y="0"/>
                      <wp:positionH relativeFrom="column">
                        <wp:posOffset>-63500</wp:posOffset>
                      </wp:positionH>
                      <wp:positionV relativeFrom="paragraph">
                        <wp:posOffset>368300</wp:posOffset>
                      </wp:positionV>
                      <wp:extent cx="977900" cy="901700"/>
                      <wp:effectExtent l="0" t="0" r="0" b="0"/>
                      <wp:wrapNone/>
                      <wp:docPr id="3586" name="Rectangle 3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FF00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36167" id="Rectangle 3586" o:spid="_x0000_s1833" style="position:absolute;left:0;text-align:left;margin-left:-5pt;margin-top:29pt;width:77pt;height:71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" filled="f" stroked="f">
                      <v:textbox inset="2.16pt,1.44pt,0,1.44pt">
                        <w:txbxContent>
                          <w:p w14:paraId="34FF00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4064" behindDoc="0" locked="0" layoutInCell="1" allowOverlap="1" wp14:anchorId="6D446EF8" wp14:editId="75621F65">
                      <wp:simplePos x="0" y="0"/>
                      <wp:positionH relativeFrom="column">
                        <wp:posOffset>-63500</wp:posOffset>
                      </wp:positionH>
                      <wp:positionV relativeFrom="paragraph">
                        <wp:posOffset>368300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235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46EF8" id="Rectangle 3585" o:spid="_x0000_s1834"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5JugEAAEs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ZXN+0NJZ47nNIP&#10;1I373ipyyg5GSjXPd9ZrjKnDspf4DOcooTuTnzS4+Yu0yFQ0Pl40VlMmApPr1bqtcRICj26v1yv0&#10;sUv1Xhwh5W8qODI7jAJCKcryw0PKp6tvV7BuBnN6fvbytJsKmbZu36DugjwiRdzR/IRG2zAyKqyJ&#10;lIw4d0bT656DosR+9yhsc3u9anBRSrBsmxYXGEqAoHcfs9yLIeAqiQyU7COYfkC8RaICCydWiJ23&#10;a16Jj3EB//4Pb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FQuSboBAABLAwAADgAAAAAAAAAAAAAAAAAuAgAAZHJzL2Uy&#10;b0RvYy54bWxQSwECLQAUAAYACAAAACEAc4aETdsAAAAKAQAADwAAAAAAAAAAAAAAAAAUBAAAZHJz&#10;L2Rvd25yZXYueG1sUEsFBgAAAAAEAAQA8wAAABwFAAAAAA==&#10;" filled="f" stroked="f">
                      <v:textbox inset="2.16pt,1.44pt,0,1.44pt">
                        <w:txbxContent>
                          <w:p w14:paraId="38A235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5088" behindDoc="0" locked="0" layoutInCell="1" allowOverlap="1" wp14:anchorId="505B56E8" wp14:editId="5B21EDCD">
                      <wp:simplePos x="0" y="0"/>
                      <wp:positionH relativeFrom="column">
                        <wp:posOffset>-63500</wp:posOffset>
                      </wp:positionH>
                      <wp:positionV relativeFrom="paragraph">
                        <wp:posOffset>368300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7CC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56E8" id="Rectangle 3584" o:spid="_x0000_s1835"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f8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z+2aEs8dTukX&#10;6sZ9bxU5ZwcjpZrnO+s1xtRh2WN8gEuU0J3JTxrc/EVaZCoan64aqykTgcnNatPWOAmBRzfrzQp9&#10;7FK9FEdI+ZsKjswOo4BQirL8+CPl89XnK1g3gzk/P3t52k+FTFtvnqHugzwhRdzRfI9G2zAyKqyJ&#10;lIw4d0bTnwMHRYn97lHY5ma9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aEH/LoBAABLAwAADgAAAAAAAAAAAAAAAAAuAgAAZHJzL2Uy&#10;b0RvYy54bWxQSwECLQAUAAYACAAAACEAc4aETdsAAAAKAQAADwAAAAAAAAAAAAAAAAAUBAAAZHJz&#10;L2Rvd25yZXYueG1sUEsFBgAAAAAEAAQA8wAAABwFAAAAAA==&#10;" filled="f" stroked="f">
                      <v:textbox inset="2.16pt,1.44pt,0,1.44pt">
                        <w:txbxContent>
                          <w:p w14:paraId="48F7CC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6112" behindDoc="0" locked="0" layoutInCell="1" allowOverlap="1" wp14:anchorId="3FACC46A" wp14:editId="61F7E269">
                      <wp:simplePos x="0" y="0"/>
                      <wp:positionH relativeFrom="column">
                        <wp:posOffset>-63500</wp:posOffset>
                      </wp:positionH>
                      <wp:positionV relativeFrom="paragraph">
                        <wp:posOffset>368300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72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CC46A" id="Rectangle 3583" o:spid="_x0000_s1836"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1UuwEAAEs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y2H7uWEsctdukH&#10;+sbdMClyro5GSpX7m/2aQ+zx2lN4hEsWcZnFLxps/qIsshSPT1eP1ZKIwOKm3XQ1dkLg1u3NpsU1&#10;olTPlwPE9EV5S/KCUUAqxVl+/BbT+ejfI3gvkzk/n1dp2S9FTLcusLm29/KEEnFG0wMGPfmZUTGZ&#10;QMmMfWc0/j5wUJRMXx0a29zetA0OSknWXdPhAENJkPT+ZZU7MXocJZGAkkMAM4zIt1hUaGHHirDL&#10;dOWReJkX8s//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isTVS7AQAASwMAAA4AAAAAAAAAAAAAAAAALgIAAGRycy9l&#10;Mm9Eb2MueG1sUEsBAi0AFAAGAAgAAAAhAHOGhE3bAAAACgEAAA8AAAAAAAAAAAAAAAAAFQQAAGRy&#10;cy9kb3ducmV2LnhtbFBLBQYAAAAABAAEAPMAAAAdBQAAAAA=&#10;" filled="f" stroked="f">
                      <v:textbox inset="2.16pt,1.44pt,0,1.44pt">
                        <w:txbxContent>
                          <w:p w14:paraId="6A4F72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7136" behindDoc="0" locked="0" layoutInCell="1" allowOverlap="1" wp14:anchorId="7DB5B00E" wp14:editId="3E300817">
                      <wp:simplePos x="0" y="0"/>
                      <wp:positionH relativeFrom="column">
                        <wp:posOffset>-63500</wp:posOffset>
                      </wp:positionH>
                      <wp:positionV relativeFrom="paragraph">
                        <wp:posOffset>368300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DC9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5B00E" id="Rectangle 3582" o:spid="_x0000_s1837"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Th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6rptKHHc4pR+&#10;om7c9aMip+xgpFR5vlmvKcQOy57DE5yjiG4mP2uw+Yu0yFw0Pl40VnMiApPr1bqtcRICj26u1iv0&#10;sUv1Whwgpm/KW5IdRgGhFGX54UdMp6t/r2BdBnN6Pntp3s2FTLu8QN15eUSKuKPpEY0e/cSoGE2g&#10;ZMK5Mxpf9hwUJeN3h8I2N1cr1CGVYNk2LS4wlABB795muRODx1USCSjZBzD9gHjLuwUWTqwQO29X&#10;Xom3cQH/+g9s/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5WWThuQEAAEsDAAAOAAAAAAAAAAAAAAAAAC4CAABkcnMvZTJv&#10;RG9jLnhtbFBLAQItABQABgAIAAAAIQBzhoRN2wAAAAoBAAAPAAAAAAAAAAAAAAAAABMEAABkcnMv&#10;ZG93bnJldi54bWxQSwUGAAAAAAQABADzAAAAGwUAAAAA&#10;" filled="f" stroked="f">
                      <v:textbox inset="2.16pt,1.44pt,0,1.44pt">
                        <w:txbxContent>
                          <w:p w14:paraId="491DC9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8160" behindDoc="0" locked="0" layoutInCell="1" allowOverlap="1" wp14:anchorId="53B32FB3" wp14:editId="1C39BB99">
                      <wp:simplePos x="0" y="0"/>
                      <wp:positionH relativeFrom="column">
                        <wp:posOffset>-63500</wp:posOffset>
                      </wp:positionH>
                      <wp:positionV relativeFrom="paragraph">
                        <wp:posOffset>368300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FC3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32FB3" id="Rectangle 3581" o:spid="_x0000_s1838"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lugEAAEs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6Y9dQ4rnDKf1A&#10;3bgfrCLn7GikVMt8F72mmHose4qPcIkSugv5WYNbvkiLzEXj01VjNWciMLlZb7oaJyHw6PZms0Yf&#10;u1SvxRFS/qKCI4vDKCCUoiw/fkv5fPXlCtYtYM7PL16e93Mh0zXtC9R9kCekiDuaH9BoGyZGhTWR&#10;kgnnzmj6deCgKLFfPQrb3t6sW1yUEjRd2+ECQwkQ9P5tlnsxBlwlkYGSQwQzjIi3SFRg4cQKsct2&#10;LSvxNi7gX/+B3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0Bv5boBAABLAwAADgAAAAAAAAAAAAAAAAAuAgAAZHJzL2Uy&#10;b0RvYy54bWxQSwECLQAUAAYACAAAACEAc4aETdsAAAAKAQAADwAAAAAAAAAAAAAAAAAUBAAAZHJz&#10;L2Rvd25yZXYueG1sUEsFBgAAAAAEAAQA8wAAABwFAAAAAA==&#10;" filled="f" stroked="f">
                      <v:textbox inset="2.16pt,1.44pt,0,1.44pt">
                        <w:txbxContent>
                          <w:p w14:paraId="04DFC3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9184" behindDoc="0" locked="0" layoutInCell="1" allowOverlap="1" wp14:anchorId="6DDEA0B0" wp14:editId="10C7846A">
                      <wp:simplePos x="0" y="0"/>
                      <wp:positionH relativeFrom="column">
                        <wp:posOffset>-63500</wp:posOffset>
                      </wp:positionH>
                      <wp:positionV relativeFrom="paragraph">
                        <wp:posOffset>368300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1DB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EA0B0" id="Rectangle 3580" o:spid="_x0000_s1839"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VGULoBAABLAwAADgAAAAAAAAAAAAAAAAAuAgAAZHJzL2Uy&#10;b0RvYy54bWxQSwECLQAUAAYACAAAACEAc4aETdsAAAAKAQAADwAAAAAAAAAAAAAAAAAUBAAAZHJz&#10;L2Rvd25yZXYueG1sUEsFBgAAAAAEAAQA8wAAABwFAAAAAA==&#10;" filled="f" stroked="f">
                      <v:textbox inset="2.16pt,1.44pt,0,1.44pt">
                        <w:txbxContent>
                          <w:p w14:paraId="6711DB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0208" behindDoc="0" locked="0" layoutInCell="1" allowOverlap="1" wp14:anchorId="512F8F61" wp14:editId="289C50E9">
                      <wp:simplePos x="0" y="0"/>
                      <wp:positionH relativeFrom="column">
                        <wp:posOffset>-63500</wp:posOffset>
                      </wp:positionH>
                      <wp:positionV relativeFrom="paragraph">
                        <wp:posOffset>368300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E5B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F8F61" id="Rectangle 3579" o:spid="_x0000_s1840"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uVugEAAEs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q4+bLSWOW5zS&#10;D9SNu8FIcsmOuu9lnm/Wawqxw7Kn8AjXKKKbyc8KbP4iLTIXjc83jeWciMDkdrVta5yEwKPNertC&#10;H7tUr8UBYvoivSXZYRQQSlGWn77FdLn6cgXrMpjL89lL82EuZNrl+gXqwfdnpIg7mh7QKOMnRoXR&#10;gZIJ585o/HXkICkxXx0K22zWqwYXpQTLtmlxgaEECPrwNsudGD2ukkhAyTGAHkbEWyQqsHBihdh1&#10;u/JKvI0L+N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mLLlboBAABLAwAADgAAAAAAAAAAAAAAAAAuAgAAZHJzL2Uy&#10;b0RvYy54bWxQSwECLQAUAAYACAAAACEAc4aETdsAAAAKAQAADwAAAAAAAAAAAAAAAAAUBAAAZHJz&#10;L2Rvd25yZXYueG1sUEsFBgAAAAAEAAQA8wAAABwFAAAAAA==&#10;" filled="f" stroked="f">
                      <v:textbox inset="2.16pt,1.44pt,0,1.44pt">
                        <w:txbxContent>
                          <w:p w14:paraId="238E5B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1232" behindDoc="0" locked="0" layoutInCell="1" allowOverlap="1" wp14:anchorId="0FD8B7DD" wp14:editId="08125C20">
                      <wp:simplePos x="0" y="0"/>
                      <wp:positionH relativeFrom="column">
                        <wp:posOffset>-63500</wp:posOffset>
                      </wp:positionH>
                      <wp:positionV relativeFrom="paragraph">
                        <wp:posOffset>368300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A8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8B7DD" id="Rectangle 3578" o:spid="_x0000_s1841"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g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t2uclecOp/QT&#10;deO+t4qcs4ORUs3znfUaY+qw7Ck+wiVK6M7kJw1u/iItMhWNT1eN1ZSJwORmtWlrnITAo/XNZoU+&#10;dqleiyOk/FUFR2aHUUAoRVl+/J7y+erLFaybwZyfn7087adCpl3evkDdB3lCirij+QGNtmFkVFgT&#10;KRlx7oym3wcOihL7zaOwzfpm1eCilGDZNi2KAiVA0Pu3We7FEHCVRAZKDhFMPyDeIlGBhRMrxC7b&#10;Na/E27iAf/0H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5fiILoBAABLAwAADgAAAAAAAAAAAAAAAAAuAgAAZHJzL2Uy&#10;b0RvYy54bWxQSwECLQAUAAYACAAAACEAc4aETdsAAAAKAQAADwAAAAAAAAAAAAAAAAAUBAAAZHJz&#10;L2Rvd25yZXYueG1sUEsFBgAAAAAEAAQA8wAAABwFAAAAAA==&#10;" filled="f" stroked="f">
                      <v:textbox inset="2.16pt,1.44pt,0,1.44pt">
                        <w:txbxContent>
                          <w:p w14:paraId="620A8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2256" behindDoc="0" locked="0" layoutInCell="1" allowOverlap="1" wp14:anchorId="4364EC00" wp14:editId="11BE9492">
                      <wp:simplePos x="0" y="0"/>
                      <wp:positionH relativeFrom="column">
                        <wp:posOffset>-63500</wp:posOffset>
                      </wp:positionH>
                      <wp:positionV relativeFrom="paragraph">
                        <wp:posOffset>368300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C15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4EC00" id="Rectangle 3577" o:spid="_x0000_s1842"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TO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6vN6TYnjFqf0&#10;E3XjbjCSnLOj7nuZ55v1mkLssOwpPMIliuhm8rMCm79Ii8xF49NVYzknIjC5WW3aGich8Gh9s1mh&#10;j12q1+IAMX2V3pLsMAoIpSjLj99jOl99uYJ1Gcz5+eyleT8XMu3y9gXq3vcnpIg7mh7QKOMnRoXR&#10;gZIJ585o/H3gICkx3xwK26xvVg0uSgmWbdPiAkMJEPT+bZY7MXpcJZGAkkMAPYyIt0hUYOHECrHL&#10;duWVeBsX8K//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mFxM67AQAASwMAAA4AAAAAAAAAAAAAAAAALgIAAGRycy9l&#10;Mm9Eb2MueG1sUEsBAi0AFAAGAAgAAAAhAHOGhE3bAAAACgEAAA8AAAAAAAAAAAAAAAAAFQQAAGRy&#10;cy9kb3ducmV2LnhtbFBLBQYAAAAABAAEAPMAAAAdBQAAAAA=&#10;" filled="f" stroked="f">
                      <v:textbox inset="2.16pt,1.44pt,0,1.44pt">
                        <w:txbxContent>
                          <w:p w14:paraId="7B8C15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3280" behindDoc="0" locked="0" layoutInCell="1" allowOverlap="1" wp14:anchorId="57564CFA" wp14:editId="24D3E58B">
                      <wp:simplePos x="0" y="0"/>
                      <wp:positionH relativeFrom="column">
                        <wp:posOffset>-63500</wp:posOffset>
                      </wp:positionH>
                      <wp:positionV relativeFrom="paragraph">
                        <wp:posOffset>368300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729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64CFA" id="Rectangle 3576" o:spid="_x0000_s1843" style="position:absolute;left:0;text-align:left;margin-left:-5pt;margin-top:29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17uw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6vP6lhLHLU7p&#10;J+rG3WAkOWdH3fcyzzfrNYXYYdlTeIRLFNHN5GcFNn+RFpmLxqerxnJORGBys9q0NU5C4NH6ZrNC&#10;H7tUr8UBYvoqvSXZYRQQSlGWH7/HdL76cgXrMpjz89lL834uZNrl+gXq3vcnpIg7mh7QKOMnRoXR&#10;gZIJ585o/H3gICkx3xwK26xvVg0uSgmWbdPiAkMJEPT+bZY7MXpcJZGAkkMAPYyIt0hUYOHECrHL&#10;duWVeBsX8K//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hw7Xu7AQAASwMAAA4AAAAAAAAAAAAAAAAALgIAAGRycy9l&#10;Mm9Eb2MueG1sUEsBAi0AFAAGAAgAAAAhAHOGhE3bAAAACgEAAA8AAAAAAAAAAAAAAAAAFQQAAGRy&#10;cy9kb3ducmV2LnhtbFBLBQYAAAAABAAEAPMAAAAdBQAAAAA=&#10;" filled="f" stroked="f">
                      <v:textbox inset="2.16pt,1.44pt,0,1.44pt">
                        <w:txbxContent>
                          <w:p w14:paraId="673729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4304" behindDoc="0" locked="0" layoutInCell="1" allowOverlap="1" wp14:anchorId="7019CD5A" wp14:editId="28E7D6F4">
                      <wp:simplePos x="0" y="0"/>
                      <wp:positionH relativeFrom="column">
                        <wp:posOffset>-63500</wp:posOffset>
                      </wp:positionH>
                      <wp:positionV relativeFrom="paragraph">
                        <wp:posOffset>368300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EB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9CD5A" id="Rectangle 3575" o:spid="_x0000_s1844" style="position:absolute;left:0;text-align:left;margin-left:-5pt;margin-top:29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eF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t+tbSjx3OKWf&#10;qBv3vVXknB2MlGqe76zXGFOHZU/xES5RQncmP2lw8xdpkalofLpqrKZMBCY3q01b4yQEHq1vNiv0&#10;sUv1Whwh5a8qODI7jAJCKcry4/eUz1dfrmDdDOb8/OzlaT8VMu2yfYG6D/KEFHFH8wMabcPIqLAm&#10;UjLi3BlNvw8cFCX2m0dhm/XN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gXnhboBAABLAwAADgAAAAAAAAAAAAAAAAAuAgAAZHJzL2Uy&#10;b0RvYy54bWxQSwECLQAUAAYACAAAACEAc4aETdsAAAAKAQAADwAAAAAAAAAAAAAAAAAUBAAAZHJz&#10;L2Rvd25yZXYueG1sUEsFBgAAAAAEAAQA8wAAABwFAAAAAA==&#10;" filled="f" stroked="f">
                      <v:textbox inset="2.16pt,1.44pt,0,1.44pt">
                        <w:txbxContent>
                          <w:p w14:paraId="7DEEB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5328" behindDoc="0" locked="0" layoutInCell="1" allowOverlap="1" wp14:anchorId="612E1FC9" wp14:editId="4186575C">
                      <wp:simplePos x="0" y="0"/>
                      <wp:positionH relativeFrom="column">
                        <wp:posOffset>-63500</wp:posOffset>
                      </wp:positionH>
                      <wp:positionV relativeFrom="paragraph">
                        <wp:posOffset>368300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7C5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E1FC9" id="Rectangle 3574" o:spid="_x0000_s1845" style="position:absolute;left:0;text-align:left;margin-left:-5pt;margin-top:29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4wugEAAEs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q4+bNSWOW5zS&#10;D9SNu8FIcsmOuu9lnm/Wawqxw7Kn8AjXKKKbyc8KbP4iLTIXjc83jeWciMDkdrVta5yEwKPNertC&#10;H7tUr8UBYvoivSXZYRQQSlGWn77FdLn6cgXrMpjL89lL82EuZNrl9gXqwfdnpIg7mh7QKOMnRoXR&#10;gZIJ585o/HXkICkxXx0K22zWqwYXpQTLtmlxgaEECPrwNsudGD2ukkhAyTGAHkbEWyQqsHBihdh1&#10;u/JKvI0L+N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DOMLoBAABLAwAADgAAAAAAAAAAAAAAAAAuAgAAZHJzL2Uy&#10;b0RvYy54bWxQSwECLQAUAAYACAAAACEAc4aETdsAAAAKAQAADwAAAAAAAAAAAAAAAAAUBAAAZHJz&#10;L2Rvd25yZXYueG1sUEsFBgAAAAAEAAQA8wAAABwFAAAAAA==&#10;" filled="f" stroked="f">
                      <v:textbox inset="2.16pt,1.44pt,0,1.44pt">
                        <w:txbxContent>
                          <w:p w14:paraId="78F7C5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6352" behindDoc="0" locked="0" layoutInCell="1" allowOverlap="1" wp14:anchorId="59D22921" wp14:editId="6E80C67B">
                      <wp:simplePos x="0" y="0"/>
                      <wp:positionH relativeFrom="column">
                        <wp:posOffset>-63500</wp:posOffset>
                      </wp:positionH>
                      <wp:positionV relativeFrom="paragraph">
                        <wp:posOffset>368300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3DC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22921" id="Rectangle 3573" o:spid="_x0000_s1846" style="position:absolute;left:0;text-align:left;margin-left:-5pt;margin-top:29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24cy7oBAABLAwAADgAAAAAAAAAAAAAAAAAuAgAAZHJzL2Uy&#10;b0RvYy54bWxQSwECLQAUAAYACAAAACEAc4aETdsAAAAKAQAADwAAAAAAAAAAAAAAAAAUBAAAZHJz&#10;L2Rvd25yZXYueG1sUEsFBgAAAAAEAAQA8wAAABwFAAAAAA==&#10;" filled="f" stroked="f">
                      <v:textbox inset="2.16pt,1.44pt,0,1.44pt">
                        <w:txbxContent>
                          <w:p w14:paraId="6143DC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7376" behindDoc="0" locked="0" layoutInCell="1" allowOverlap="1" wp14:anchorId="5D4B4150" wp14:editId="2B1571CE">
                      <wp:simplePos x="0" y="0"/>
                      <wp:positionH relativeFrom="column">
                        <wp:posOffset>-63500</wp:posOffset>
                      </wp:positionH>
                      <wp:positionV relativeFrom="paragraph">
                        <wp:posOffset>368300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0A4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B4150" id="Rectangle 3572" o:spid="_x0000_s1847" style="position:absolute;left:0;text-align:left;margin-left:-5pt;margin-top:29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V+uQEAAEs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ZXt+uGEs8dTuk7&#10;6sZ9bxU5ZwcjpZrnO+s1xtRh2Ut8hkuU0J3JTxrc/EVaZCoan64aqykTgcnNatPWOAmBR+ubzQp9&#10;7FK9FkdI+asKjswOo4BQirL8+JDy+eqfK1g3gzk/P3t52k+FTNtcoe6DPCFF3NH8hEbbMDIqrImU&#10;jDh3RtOvAwdFif3mUdhmfbNCHXIJlm3T4gJDCRD0/m2WezEEXCWRgZJDBNMPiLe8W2DhxAqxy3bN&#10;K/E2LuBf/4H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OmzV+uQEAAEsDAAAOAAAAAAAAAAAAAAAAAC4CAABkcnMvZTJv&#10;RG9jLnhtbFBLAQItABQABgAIAAAAIQBzhoRN2wAAAAoBAAAPAAAAAAAAAAAAAAAAABMEAABkcnMv&#10;ZG93bnJldi54bWxQSwUGAAAAAAQABADzAAAAGwUAAAAA&#10;" filled="f" stroked="f">
                      <v:textbox inset="2.16pt,1.44pt,0,1.44pt">
                        <w:txbxContent>
                          <w:p w14:paraId="2000A4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8400" behindDoc="0" locked="0" layoutInCell="1" allowOverlap="1" wp14:anchorId="70BBBA35" wp14:editId="6CE3834E">
                      <wp:simplePos x="0" y="0"/>
                      <wp:positionH relativeFrom="column">
                        <wp:posOffset>-63500</wp:posOffset>
                      </wp:positionH>
                      <wp:positionV relativeFrom="paragraph">
                        <wp:posOffset>368300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3DE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BA35" id="Rectangle 3571" o:spid="_x0000_s1848" style="position:absolute;left:0;text-align:left;margin-left:-5pt;margin-top:29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56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z+slJZ47nNIv&#10;1I373ipyzg5GSjXPd9ZrjKnDssf4AJcooTuTnzS4+Yu0yFQ0Pl01VlMmApOb1aatcRICj9Y3mxX6&#10;2KV6KY6Q8jcVHJkdRgGhFGX58UfK56vPV7BuBnN+fvbytJ8KmbZpnqHugzwhRdzRfI9G2zAyKqyJ&#10;lIw4d0bTnwMHRYn97lHYZn2z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II+eroBAABLAwAADgAAAAAAAAAAAAAAAAAuAgAAZHJzL2Uy&#10;b0RvYy54bWxQSwECLQAUAAYACAAAACEAc4aETdsAAAAKAQAADwAAAAAAAAAAAAAAAAAUBAAAZHJz&#10;L2Rvd25yZXYueG1sUEsFBgAAAAAEAAQA8wAAABwFAAAAAA==&#10;" filled="f" stroked="f">
                      <v:textbox inset="2.16pt,1.44pt,0,1.44pt">
                        <w:txbxContent>
                          <w:p w14:paraId="5523DE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9424" behindDoc="0" locked="0" layoutInCell="1" allowOverlap="1" wp14:anchorId="6F313182" wp14:editId="4D4530E7">
                      <wp:simplePos x="0" y="0"/>
                      <wp:positionH relativeFrom="column">
                        <wp:posOffset>-63500</wp:posOffset>
                      </wp:positionH>
                      <wp:positionV relativeFrom="paragraph">
                        <wp:posOffset>368300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109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13182" id="Rectangle 3570" o:spid="_x0000_s1849" style="position:absolute;left:0;text-align:left;margin-left:-5pt;margin-top:29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fPugEAAEs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sVCmSZwSn9&#10;Qd2YHbQgp+yo+l6k+Sa9Jh9aLHv0D3COArqJ/CzBpC/SInPW+HjRWMyRcEyu63VT4kMcj1ZX6xp9&#10;7FK8FnsI8adwhiSno4BQsrLs8DvE09WXK1iXwJyeT16cd3Mm01T1C9Sd649IEXc03qOR2k0d5Vp5&#10;Siace0fD3z0DQYn+ZVHYanVVV7goOVg2VYMLDDlA0Lu3WWb56HCVeARK9h7UMCLeLFGGhRPLxM7b&#10;lVbibZzBv/4D2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XcXz7oBAABLAwAADgAAAAAAAAAAAAAAAAAuAgAAZHJzL2Uy&#10;b0RvYy54bWxQSwECLQAUAAYACAAAACEAc4aETdsAAAAKAQAADwAAAAAAAAAAAAAAAAAUBAAAZHJz&#10;L2Rvd25yZXYueG1sUEsFBgAAAAAEAAQA8wAAABwFAAAAAA==&#10;" filled="f" stroked="f">
                      <v:textbox inset="2.16pt,1.44pt,0,1.44pt">
                        <w:txbxContent>
                          <w:p w14:paraId="095109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0448" behindDoc="0" locked="0" layoutInCell="1" allowOverlap="1" wp14:anchorId="7271DE50" wp14:editId="156A9F72">
                      <wp:simplePos x="0" y="0"/>
                      <wp:positionH relativeFrom="column">
                        <wp:posOffset>-63500</wp:posOffset>
                      </wp:positionH>
                      <wp:positionV relativeFrom="paragraph">
                        <wp:posOffset>368300</wp:posOffset>
                      </wp:positionV>
                      <wp:extent cx="1003300" cy="762000"/>
                      <wp:effectExtent l="0" t="0" r="0" b="0"/>
                      <wp:wrapNone/>
                      <wp:docPr id="3569" name="Rectangle 3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4CE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1DE50" id="Rectangle 3569" o:spid="_x0000_s1850" style="position:absolute;left:0;text-align:left;margin-left:-5pt;margin-top:29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P8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zzcbSjx3OKWf&#10;qBv3vVXknB2MlGqe76zXGFOHZU/xES5RQncmP2lw8xdpkalofLpqrKZMBCY3q01b4yQEHt2uNyv0&#10;sUv1Whwh5a8qODI7jAJCKcry4/eUz1dfrmDdDOb8/OzlaT8VMm2zfoG6D/KEFHFH8wMabcPIqLAm&#10;UjLi3BlNvw8cFCX2m0dhm9v1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IlT/LoBAABLAwAADgAAAAAAAAAAAAAAAAAuAgAAZHJzL2Uy&#10;b0RvYy54bWxQSwECLQAUAAYACAAAACEAc4aETdsAAAAKAQAADwAAAAAAAAAAAAAAAAAUBAAAZHJz&#10;L2Rvd25yZXYueG1sUEsFBgAAAAAEAAQA8wAAABwFAAAAAA==&#10;" filled="f" stroked="f">
                      <v:textbox inset="2.16pt,1.44pt,0,1.44pt">
                        <w:txbxContent>
                          <w:p w14:paraId="78E4CE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1472" behindDoc="0" locked="0" layoutInCell="1" allowOverlap="1" wp14:anchorId="36739FF9" wp14:editId="0CCCD8D8">
                      <wp:simplePos x="0" y="0"/>
                      <wp:positionH relativeFrom="column">
                        <wp:posOffset>-63500</wp:posOffset>
                      </wp:positionH>
                      <wp:positionV relativeFrom="paragraph">
                        <wp:posOffset>368300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55B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39FF9" id="Rectangle 3568" o:spid="_x0000_s1851" style="position:absolute;left:0;text-align:left;margin-left:-5pt;margin-top:29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pJ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R1e4ez8tzhlH6g&#10;btz3VpFTdjBSqnm+s15jTB2WvcRnOEcJ3Zn8pMHNX6RFpqLx8aKxmjIRmFyv1m2NkxB4dH+zXqGP&#10;Xar34ggpf1HBkdlhFBBKUZYfvqV8uvp2BetmMKfnZy9Pu6mQaZvbN6i7II9IEXc0P6HRNoyMCmsi&#10;JSPOndH0a89BUWK/ehS2ub9ZNbgoJVi2TYuiQAkQ9O5jlnsxBFwlkYGSfQTTD4i3SFRg4cQKsfN2&#10;zSvxMS7g3/+B7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Xx6SboBAABLAwAADgAAAAAAAAAAAAAAAAAuAgAAZHJzL2Uy&#10;b0RvYy54bWxQSwECLQAUAAYACAAAACEAc4aETdsAAAAKAQAADwAAAAAAAAAAAAAAAAAUBAAAZHJz&#10;L2Rvd25yZXYueG1sUEsFBgAAAAAEAAQA8wAAABwFAAAAAA==&#10;" filled="f" stroked="f">
                      <v:textbox inset="2.16pt,1.44pt,0,1.44pt">
                        <w:txbxContent>
                          <w:p w14:paraId="19E55B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2496" behindDoc="0" locked="0" layoutInCell="1" allowOverlap="1" wp14:anchorId="29A79197" wp14:editId="1C890D66">
                      <wp:simplePos x="0" y="0"/>
                      <wp:positionH relativeFrom="column">
                        <wp:posOffset>-63500</wp:posOffset>
                      </wp:positionH>
                      <wp:positionV relativeFrom="paragraph">
                        <wp:posOffset>368300</wp:posOffset>
                      </wp:positionV>
                      <wp:extent cx="10033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581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79197" id="Rectangle 3567" o:spid="_x0000_s1852" style="position:absolute;left:0;text-align:left;margin-left:-5pt;margin-top:29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yn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6uN6Q4ljFqf0&#10;HXVjbjCSXLKjFkLm+Wa9phA7LHsOT3CNIrqZ/KzA5i/SInPR+HzTWM6JcExuV9u2xklwPNrcbVfo&#10;Y5fqtThATJ+ltyQ7PQWEUpRlp68xXa6+XMG6DObyfPbSfJgLmbZZv0A9eHFGirij6RGNMn7qKTc6&#10;UDLh3Hsafx0ZSErMF4fCNpu7VYOLUoJl27S4wFACBH14m2WOjx5XiSeg5BhADy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25cp7oBAABLAwAADgAAAAAAAAAAAAAAAAAuAgAAZHJzL2Uy&#10;b0RvYy54bWxQSwECLQAUAAYACAAAACEAc4aETdsAAAAKAQAADwAAAAAAAAAAAAAAAAAUBAAAZHJz&#10;L2Rvd25yZXYueG1sUEsFBgAAAAAEAAQA8wAAABwFAAAAAA==&#10;" filled="f" stroked="f">
                      <v:textbox inset="2.16pt,1.44pt,0,1.44pt">
                        <w:txbxContent>
                          <w:p w14:paraId="769581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3520" behindDoc="0" locked="0" layoutInCell="1" allowOverlap="1" wp14:anchorId="50D3B6BB" wp14:editId="6515F202">
                      <wp:simplePos x="0" y="0"/>
                      <wp:positionH relativeFrom="column">
                        <wp:posOffset>-63500</wp:posOffset>
                      </wp:positionH>
                      <wp:positionV relativeFrom="paragraph">
                        <wp:posOffset>368300</wp:posOffset>
                      </wp:positionV>
                      <wp:extent cx="1003300" cy="762000"/>
                      <wp:effectExtent l="0" t="0" r="0" b="0"/>
                      <wp:wrapNone/>
                      <wp:docPr id="3566" name="Rectangle 3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E15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3B6BB" id="Rectangle 3566" o:spid="_x0000_s1853" style="position:absolute;left:0;text-align:left;margin-left:-5pt;margin-top:29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US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6uN6TYljFqf0&#10;HXVjbjCSXLKjFkLm+Wa9phA7LHsOT3CNIrqZ/KzA5i/SInPR+HzTWM6JcExuV9u2xklwPNrcbVfo&#10;Y5fqtThATJ+ltyQ7PQWEUpRlp68xXa6+XMG6DObyfPbSfJgLmbbZvEA9eHFGirij6RGNMn7qKTc6&#10;UDLh3Hsafx0ZSErMF4fCNpu7VYOLUoJl27S4wFACBH14m2WOjx5XiSeg5BhADy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pt1EroBAABLAwAADgAAAAAAAAAAAAAAAAAuAgAAZHJzL2Uy&#10;b0RvYy54bWxQSwECLQAUAAYACAAAACEAc4aETdsAAAAKAQAADwAAAAAAAAAAAAAAAAAUBAAAZHJz&#10;L2Rvd25yZXYueG1sUEsFBgAAAAAEAAQA8wAAABwFAAAAAA==&#10;" filled="f" stroked="f">
                      <v:textbox inset="2.16pt,1.44pt,0,1.44pt">
                        <w:txbxContent>
                          <w:p w14:paraId="16DE15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4544" behindDoc="0" locked="0" layoutInCell="1" allowOverlap="1" wp14:anchorId="15F21AE9" wp14:editId="03FF0A81">
                      <wp:simplePos x="0" y="0"/>
                      <wp:positionH relativeFrom="column">
                        <wp:posOffset>-63500</wp:posOffset>
                      </wp:positionH>
                      <wp:positionV relativeFrom="paragraph">
                        <wp:posOffset>368300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8F7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21AE9" id="Rectangle 3565" o:spid="_x0000_s1854" style="position:absolute;left:0;text-align:left;margin-left:-5pt;margin-top:29pt;width:79pt;height:60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A7n/suQEAAEsDAAAOAAAAAAAAAAAAAAAAAC4CAABkcnMvZTJv&#10;RG9jLnhtbFBLAQItABQABgAIAAAAIQBzhoRN2wAAAAoBAAAPAAAAAAAAAAAAAAAAABMEAABkcnMv&#10;ZG93bnJldi54bWxQSwUGAAAAAAQABADzAAAAGwUAAAAA&#10;" filled="f" stroked="f">
                      <v:textbox inset="2.16pt,1.44pt,0,1.44pt">
                        <w:txbxContent>
                          <w:p w14:paraId="22D8F7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5568" behindDoc="0" locked="0" layoutInCell="1" allowOverlap="1" wp14:anchorId="6A42B0A1" wp14:editId="1B7F126B">
                      <wp:simplePos x="0" y="0"/>
                      <wp:positionH relativeFrom="column">
                        <wp:posOffset>-63500</wp:posOffset>
                      </wp:positionH>
                      <wp:positionV relativeFrom="paragraph">
                        <wp:posOffset>368300</wp:posOffset>
                      </wp:positionV>
                      <wp:extent cx="10033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DEE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2B0A1" id="Rectangle 3564" o:spid="_x0000_s1855" style="position:absolute;left:0;text-align:left;margin-left:-5pt;margin-top:29pt;width:79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ZZ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zzdrSjx3OKWf&#10;qBv3vVXknB2MlGqe76zXGFOHZU/xES5RQncmP2lw8xdpkalofLpqrKZMBCY3q01b4yQEHt2uNyv0&#10;sUv1Whwh5a8qODI7jAJCKcry4/eUz1dfrmDdDOb8/OzlaT8VMm2zeYG6D/KEFHFH8wMabcPIqLAm&#10;UjLi3BlNvw8cFCX2m0dhm9v1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RtWWboBAABLAwAADgAAAAAAAAAAAAAAAAAuAgAAZHJzL2Uy&#10;b0RvYy54bWxQSwECLQAUAAYACAAAACEAc4aETdsAAAAKAQAADwAAAAAAAAAAAAAAAAAUBAAAZHJz&#10;L2Rvd25yZXYueG1sUEsFBgAAAAAEAAQA8wAAABwFAAAAAA==&#10;" filled="f" stroked="f">
                      <v:textbox inset="2.16pt,1.44pt,0,1.44pt">
                        <w:txbxContent>
                          <w:p w14:paraId="019DEE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6592" behindDoc="0" locked="0" layoutInCell="1" allowOverlap="1" wp14:anchorId="74F244FF" wp14:editId="0D4DD856">
                      <wp:simplePos x="0" y="0"/>
                      <wp:positionH relativeFrom="column">
                        <wp:posOffset>-63500</wp:posOffset>
                      </wp:positionH>
                      <wp:positionV relativeFrom="paragraph">
                        <wp:posOffset>368300</wp:posOffset>
                      </wp:positionV>
                      <wp:extent cx="1003300" cy="762000"/>
                      <wp:effectExtent l="0" t="0" r="0" b="0"/>
                      <wp:wrapNone/>
                      <wp:docPr id="3563" name="Rectangle 3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556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244FF" id="Rectangle 3563" o:spid="_x0000_s1856" style="position:absolute;left:0;text-align:left;margin-left:-5pt;margin-top:29pt;width:79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zxugEAAEs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Dbj7ctJY5Z7NJ3&#10;9I250Uhyrk5aCJn7m/2aQ+zx2nN4gksWcZnFLwps/qIsshSPT1eP5ZIIx+Km3XQ1doLj1t3NpsU1&#10;olSvlwPE9Fl6S/JioIBUirPs+DWm89GXI3gvkzk/n1dp2S9FTNcW2Fzbe3FCiTij6RGDMn4eKDc6&#10;UDJj3wcafx0YSErMF4fGNnc3bYODUpJ113Q4wFASJL1/W2WOTx5HiSeg5BBAjxPyLRYVWtixIuwy&#10;XXkk3uaF/Os/sPs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BYc8boBAABLAwAADgAAAAAAAAAAAAAAAAAuAgAAZHJzL2Uy&#10;b0RvYy54bWxQSwECLQAUAAYACAAAACEAc4aETdsAAAAKAQAADwAAAAAAAAAAAAAAAAAUBAAAZHJz&#10;L2Rvd25yZXYueG1sUEsFBgAAAAAEAAQA8wAAABwFAAAAAA==&#10;" filled="f" stroked="f">
                      <v:textbox inset="2.16pt,1.44pt,0,1.44pt">
                        <w:txbxContent>
                          <w:p w14:paraId="6F3556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7616" behindDoc="0" locked="0" layoutInCell="1" allowOverlap="1" wp14:anchorId="7E710BB8" wp14:editId="51DB7FB0">
                      <wp:simplePos x="0" y="0"/>
                      <wp:positionH relativeFrom="column">
                        <wp:posOffset>-63500</wp:posOffset>
                      </wp:positionH>
                      <wp:positionV relativeFrom="paragraph">
                        <wp:posOffset>368300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BFC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10BB8" id="Rectangle 3562" o:spid="_x0000_s1857" style="position:absolute;left:0;text-align:left;margin-left:-5pt;margin-top:29pt;width:79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VEuQEAAEs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y2H28bSjx3OKXv&#10;qBv3g1XknB2NlGqZ76LXFFOPZc/xCS5RQnchP2twyxdpkblofLpqrOZMBCY37aarcRICj+5uNi36&#10;2KV6LY6Q8mcVHFkcRgGhFGX58WvK56svV7BuAXN+fvHyvJ8Lma69Qt0HeUKKuKP5EY22YWJUWBMp&#10;mXDujKZfBw6KEvvFo7DN3U2LOuQSrLumwwWGEiDo/dss92IMuEoiAyWHCGYYEW95t8DCiRVil+1a&#10;VuJtXMC//gO7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14zVEuQEAAEsDAAAOAAAAAAAAAAAAAAAAAC4CAABkcnMvZTJv&#10;RG9jLnhtbFBLAQItABQABgAIAAAAIQBzhoRN2wAAAAoBAAAPAAAAAAAAAAAAAAAAABMEAABkcnMv&#10;ZG93bnJldi54bWxQSwUGAAAAAAQABADzAAAAGwUAAAAA&#10;" filled="f" stroked="f">
                      <v:textbox inset="2.16pt,1.44pt,0,1.44pt">
                        <w:txbxContent>
                          <w:p w14:paraId="51BBFC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8640" behindDoc="0" locked="0" layoutInCell="1" allowOverlap="1" wp14:anchorId="6CBE67DD" wp14:editId="5FA37CD3">
                      <wp:simplePos x="0" y="0"/>
                      <wp:positionH relativeFrom="column">
                        <wp:posOffset>-63500</wp:posOffset>
                      </wp:positionH>
                      <wp:positionV relativeFrom="paragraph">
                        <wp:posOffset>368300</wp:posOffset>
                      </wp:positionV>
                      <wp:extent cx="10033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78B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E67DD" id="Rectangle 3561" o:spid="_x0000_s1858" style="position:absolute;left:0;text-align:left;margin-left:-5pt;margin-top:29pt;width:79pt;height:6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A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q6urldUuKYxSn9&#10;QN2YG4wkp+yohZB5vlmvKcQOy17CM5yjiG4mPyuw+Yu0yFw0Pl40lnMiHJPr1bqtcRIcj+6u1yv0&#10;sUv1Xhwgpq/SW5KdngJCKcqyw2NMp6tvV7Augzk9n7007+ZCpl01b1B3XhyRIu5oekKjjJ96yo0O&#10;lEw4957G1z0DSYn55lDY5u4aa0kqwbJtWlxgKAGC3n3MMsdHj6vEE1CyD6CHEfEWiQosnFghdt6u&#10;vBIf4wL+/R/Y/g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X+j5AuQEAAEsDAAAOAAAAAAAAAAAAAAAAAC4CAABkcnMvZTJv&#10;RG9jLnhtbFBLAQItABQABgAIAAAAIQBzhoRN2wAAAAoBAAAPAAAAAAAAAAAAAAAAABMEAABkcnMv&#10;ZG93bnJldi54bWxQSwUGAAAAAAQABADzAAAAGwUAAAAA&#10;" filled="f" stroked="f">
                      <v:textbox inset="2.16pt,1.44pt,0,1.44pt">
                        <w:txbxContent>
                          <w:p w14:paraId="64878B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9664" behindDoc="0" locked="0" layoutInCell="1" allowOverlap="1" wp14:anchorId="1DF88817" wp14:editId="6289A13C">
                      <wp:simplePos x="0" y="0"/>
                      <wp:positionH relativeFrom="column">
                        <wp:posOffset>-63500</wp:posOffset>
                      </wp:positionH>
                      <wp:positionV relativeFrom="paragraph">
                        <wp:posOffset>368300</wp:posOffset>
                      </wp:positionV>
                      <wp:extent cx="1003300" cy="762000"/>
                      <wp:effectExtent l="0" t="0" r="0" b="0"/>
                      <wp:wrapNone/>
                      <wp:docPr id="3560" name="Rectangle 3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97C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8817" id="Rectangle 3560" o:spid="_x0000_s1859" style="position:absolute;left:0;text-align:left;margin-left:-5pt;margin-top:29pt;width:79pt;height:6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f1ugEAAEs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24+3KJDjFqf0&#10;HXXjbpgUOWdHI6XK8816zSH2WPYcnuASRXQz+UWDzV+kRZai8emqsVoSEZjctJuuxocEHt3dbFr0&#10;sUv1Whwgps/KW5IdRgGhFGX58WtM56svV7Augzk/n7207JdCpmvbF6h7L09IEXc0PaLRk58ZFZMJ&#10;lMw4d0bjrwMHRcn0xaGwzd1N2+CilGDdNR0uMJQAQe/fZrkTo8dVEgkoOQQww4h4i0QFFk6sELts&#10;V16Jt3EB//oP7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g8X9boBAABLAwAADgAAAAAAAAAAAAAAAAAuAgAAZHJzL2Uy&#10;b0RvYy54bWxQSwECLQAUAAYACAAAACEAc4aETdsAAAAKAQAADwAAAAAAAAAAAAAAAAAUBAAAZHJz&#10;L2Rvd25yZXYueG1sUEsFBgAAAAAEAAQA8wAAABwFAAAAAA==&#10;" filled="f" stroked="f">
                      <v:textbox inset="2.16pt,1.44pt,0,1.44pt">
                        <w:txbxContent>
                          <w:p w14:paraId="76297C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0688" behindDoc="0" locked="0" layoutInCell="1" allowOverlap="1" wp14:anchorId="54FB748E" wp14:editId="4DB34BCB">
                      <wp:simplePos x="0" y="0"/>
                      <wp:positionH relativeFrom="column">
                        <wp:posOffset>-63500</wp:posOffset>
                      </wp:positionH>
                      <wp:positionV relativeFrom="paragraph">
                        <wp:posOffset>368300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F4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B748E" id="Rectangle 3559" o:spid="_x0000_s1860" style="position:absolute;left:0;text-align:left;margin-left:-5pt;margin-top:29pt;width:79pt;height:6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vh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vrpaU+KYxSn9&#10;Qt2Y640kp+yghZDzfGe9xhBbLHsOT3COIroz+UmBnb9Ii0xZ4+NFYzklwjG5rtdNiZPgeHS9Wtfo&#10;Y5firThATD+lt2R2OgoIJSvLDvcxna6+XsG6Gczp+dlL027KZJp69Qp158URKeKOpkc0yvixo9zo&#10;QMmIc+9o/LNnICkxdw6Fra5XdYWLkoNlUzW4wJADBL17n2WODx5XiSegZB9A9wPizRJlWDixTOy8&#10;XfNKvI8z+Ld/YPsX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JLL4boBAABLAwAADgAAAAAAAAAAAAAAAAAuAgAAZHJzL2Uy&#10;b0RvYy54bWxQSwECLQAUAAYACAAAACEAc4aETdsAAAAKAQAADwAAAAAAAAAAAAAAAAAUBAAAZHJz&#10;L2Rvd25yZXYueG1sUEsFBgAAAAAEAAQA8wAAABwFAAAAAA==&#10;" filled="f" stroked="f">
                      <v:textbox inset="2.16pt,1.44pt,0,1.44pt">
                        <w:txbxContent>
                          <w:p w14:paraId="353F4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1712" behindDoc="0" locked="0" layoutInCell="1" allowOverlap="1" wp14:anchorId="726F8D46" wp14:editId="3C8BB12A">
                      <wp:simplePos x="0" y="0"/>
                      <wp:positionH relativeFrom="column">
                        <wp:posOffset>-63500</wp:posOffset>
                      </wp:positionH>
                      <wp:positionV relativeFrom="paragraph">
                        <wp:posOffset>368300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940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F8D46" id="Rectangle 3558" o:spid="_x0000_s1861" style="position:absolute;left:0;text-align:left;margin-left:-5pt;margin-top:29pt;width:79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UugEAAEsDAAAOAAAAZHJzL2Uyb0RvYy54bWysU01v2zAMvQ/YfxB0X+zYz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rVcrnJVlBqf0&#10;C3VjdtCCnLKj6nuR5pv0mnxosezZP8E5Cugm8rMEk75Ii8xZ4+NFYzFHwjG5rtdNiZPgeHR9ta7R&#10;xy7FW7GHEH8KZ0hyOgoIJSvLDvchnq6+XsG6BOb0fPLivJszmaZevULduf6IFHFH4yMaqd3UUa6V&#10;p2TCuXc0/NkzEJToO4vCVtdXdYWLkoNlUzUoCuQAQe/eZ5nlo8NV4hEo2XtQw4h4s0QZFk4sEztv&#10;V1qJ93EG//Y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fiVLoBAABLAwAADgAAAAAAAAAAAAAAAAAuAgAAZHJzL2Uy&#10;b0RvYy54bWxQSwECLQAUAAYACAAAACEAc4aETdsAAAAKAQAADwAAAAAAAAAAAAAAAAAUBAAAZHJz&#10;L2Rvd25yZXYueG1sUEsFBgAAAAAEAAQA8wAAABwFAAAAAA==&#10;" filled="f" stroked="f">
                      <v:textbox inset="2.16pt,1.44pt,0,1.44pt">
                        <w:txbxContent>
                          <w:p w14:paraId="041940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2736" behindDoc="0" locked="0" layoutInCell="1" allowOverlap="1" wp14:anchorId="5618601D" wp14:editId="002C19CC">
                      <wp:simplePos x="0" y="0"/>
                      <wp:positionH relativeFrom="column">
                        <wp:posOffset>-63500</wp:posOffset>
                      </wp:positionH>
                      <wp:positionV relativeFrom="paragraph">
                        <wp:posOffset>368300</wp:posOffset>
                      </wp:positionV>
                      <wp:extent cx="977900" cy="927100"/>
                      <wp:effectExtent l="0" t="0" r="0" b="0"/>
                      <wp:wrapNone/>
                      <wp:docPr id="3557" name="Rectangle 3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453F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8601D" id="Rectangle 3557" o:spid="_x0000_s1862" style="position:absolute;left:0;text-align:left;margin-left:-5pt;margin-top:29pt;width:77pt;height:73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HcevlG3AQAASwMAAA4AAAAAAAAAAAAAAAAALgIAAGRycy9lMm9E&#10;b2MueG1sUEsBAi0AFAAGAAgAAAAhAPM3nzfcAAAACgEAAA8AAAAAAAAAAAAAAAAAEQQAAGRycy9k&#10;b3ducmV2LnhtbFBLBQYAAAAABAAEAPMAAAAaBQAAAAA=&#10;" filled="f" stroked="f">
                      <v:textbox inset="2.16pt,1.44pt,0,1.44pt">
                        <w:txbxContent>
                          <w:p w14:paraId="78453F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3760" behindDoc="0" locked="0" layoutInCell="1" allowOverlap="1" wp14:anchorId="36E651BF" wp14:editId="3CDACD6D">
                      <wp:simplePos x="0" y="0"/>
                      <wp:positionH relativeFrom="column">
                        <wp:posOffset>-63500</wp:posOffset>
                      </wp:positionH>
                      <wp:positionV relativeFrom="paragraph">
                        <wp:posOffset>368300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1F0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651BF" id="Rectangle 3556" o:spid="_x0000_s1863" style="position:absolute;left:0;text-align:left;margin-left:-5pt;margin-top:29pt;width:79pt;height:60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0P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vr6+ocRxi1P6&#10;jbpx1xtJTtlBd52c5zvrNYbYYtlTeIRzFNGdyU8K7PxFWmTKGh8vGsspEYHJdb1uSpyEwKPV1bpG&#10;H7sU78UBYvouvSWzwygglKwsP/yM6XT17QrWzWBOz89emnZTJtPUq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6A7Q+7AQAASwMAAA4AAAAAAAAAAAAAAAAALgIAAGRycy9l&#10;Mm9Eb2MueG1sUEsBAi0AFAAGAAgAAAAhAHOGhE3bAAAACgEAAA8AAAAAAAAAAAAAAAAAFQQAAGRy&#10;cy9kb3ducmV2LnhtbFBLBQYAAAAABAAEAPMAAAAdBQAAAAA=&#10;" filled="f" stroked="f">
                      <v:textbox inset="2.16pt,1.44pt,0,1.44pt">
                        <w:txbxContent>
                          <w:p w14:paraId="2911F0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4784" behindDoc="0" locked="0" layoutInCell="1" allowOverlap="1" wp14:anchorId="3107A9F0" wp14:editId="0E0F1FC7">
                      <wp:simplePos x="0" y="0"/>
                      <wp:positionH relativeFrom="column">
                        <wp:posOffset>-63500</wp:posOffset>
                      </wp:positionH>
                      <wp:positionV relativeFrom="paragraph">
                        <wp:posOffset>368300</wp:posOffset>
                      </wp:positionV>
                      <wp:extent cx="977900" cy="863600"/>
                      <wp:effectExtent l="0" t="0" r="0" b="0"/>
                      <wp:wrapNone/>
                      <wp:docPr id="3555" name="Rectangle 3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95E3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7A9F0" id="Rectangle 3555" o:spid="_x0000_s1864" style="position:absolute;left:0;text-align:left;margin-left:-5pt;margin-top:29pt;width:77pt;height:6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A3j4ty6AQAASwMAAA4AAAAAAAAAAAAAAAAALgIAAGRycy9l&#10;Mm9Eb2MueG1sUEsBAi0AFAAGAAgAAAAhAFsQz7TcAAAACgEAAA8AAAAAAAAAAAAAAAAAFAQAAGRy&#10;cy9kb3ducmV2LnhtbFBLBQYAAAAABAAEAPMAAAAdBQAAAAA=&#10;" filled="f" stroked="f">
                      <v:textbox inset="2.16pt,1.44pt,0,1.44pt">
                        <w:txbxContent>
                          <w:p w14:paraId="5895E3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5808" behindDoc="0" locked="0" layoutInCell="1" allowOverlap="1" wp14:anchorId="7542C29F" wp14:editId="1D3149D8">
                      <wp:simplePos x="0" y="0"/>
                      <wp:positionH relativeFrom="column">
                        <wp:posOffset>-63500</wp:posOffset>
                      </wp:positionH>
                      <wp:positionV relativeFrom="paragraph">
                        <wp:posOffset>368300</wp:posOffset>
                      </wp:positionV>
                      <wp:extent cx="9779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EEFC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C29F" id="Rectangle 3554" o:spid="_x0000_s1865" style="position:absolute;left:0;text-align:left;margin-left:-5pt;margin-top:29pt;width:77pt;height:73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LlrtK+3AQAASwMAAA4AAAAAAAAAAAAAAAAALgIAAGRycy9lMm9E&#10;b2MueG1sUEsBAi0AFAAGAAgAAAAhAPM3nzfcAAAACgEAAA8AAAAAAAAAAAAAAAAAEQQAAGRycy9k&#10;b3ducmV2LnhtbFBLBQYAAAAABAAEAPMAAAAaBQAAAAA=&#10;" filled="f" stroked="f">
                      <v:textbox inset="2.16pt,1.44pt,0,1.44pt">
                        <w:txbxContent>
                          <w:p w14:paraId="35EEFC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6832" behindDoc="0" locked="0" layoutInCell="1" allowOverlap="1" wp14:anchorId="06EAB585" wp14:editId="75425ED1">
                      <wp:simplePos x="0" y="0"/>
                      <wp:positionH relativeFrom="column">
                        <wp:posOffset>-63500</wp:posOffset>
                      </wp:positionH>
                      <wp:positionV relativeFrom="paragraph">
                        <wp:posOffset>368300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137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AB585" id="Rectangle 3553" o:spid="_x0000_s1866"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O4LRi7AQAASwMAAA4AAAAAAAAAAAAAAAAALgIAAGRycy9l&#10;Mm9Eb2MueG1sUEsBAi0AFAAGAAgAAAAhAHOGhE3bAAAACgEAAA8AAAAAAAAAAAAAAAAAFQQAAGRy&#10;cy9kb3ducmV2LnhtbFBLBQYAAAAABAAEAPMAAAAdBQAAAAA=&#10;" filled="f" stroked="f">
                      <v:textbox inset="2.16pt,1.44pt,0,1.44pt">
                        <w:txbxContent>
                          <w:p w14:paraId="68B137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7856" behindDoc="0" locked="0" layoutInCell="1" allowOverlap="1" wp14:anchorId="0E3C7E47" wp14:editId="41C51121">
                      <wp:simplePos x="0" y="0"/>
                      <wp:positionH relativeFrom="column">
                        <wp:posOffset>-63500</wp:posOffset>
                      </wp:positionH>
                      <wp:positionV relativeFrom="paragraph">
                        <wp:posOffset>368300</wp:posOffset>
                      </wp:positionV>
                      <wp:extent cx="977900" cy="927100"/>
                      <wp:effectExtent l="0" t="0" r="0" b="0"/>
                      <wp:wrapNone/>
                      <wp:docPr id="3552" name="Rectangle 35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A79B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C7E47" id="Rectangle 3552" o:spid="_x0000_s1867" style="position:absolute;left:0;text-align:left;margin-left:-5pt;margin-top:29pt;width:77pt;height:73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yiZ+RrYBAABLAwAADgAAAAAAAAAAAAAAAAAuAgAAZHJzL2Uyb0Rv&#10;Yy54bWxQSwECLQAUAAYACAAAACEA8zefN9wAAAAKAQAADwAAAAAAAAAAAAAAAAAQBAAAZHJzL2Rv&#10;d25yZXYueG1sUEsFBgAAAAAEAAQA8wAAABkFAAAAAA==&#10;" filled="f" stroked="f">
                      <v:textbox inset="2.16pt,1.44pt,0,1.44pt">
                        <w:txbxContent>
                          <w:p w14:paraId="47A79B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8880" behindDoc="0" locked="0" layoutInCell="1" allowOverlap="1" wp14:anchorId="402F06B0" wp14:editId="672076C3">
                      <wp:simplePos x="0" y="0"/>
                      <wp:positionH relativeFrom="column">
                        <wp:posOffset>-63500</wp:posOffset>
                      </wp:positionH>
                      <wp:positionV relativeFrom="paragraph">
                        <wp:posOffset>368300</wp:posOffset>
                      </wp:positionV>
                      <wp:extent cx="977900" cy="927100"/>
                      <wp:effectExtent l="0" t="0" r="0" b="0"/>
                      <wp:wrapNone/>
                      <wp:docPr id="3551" name="Rectangle 35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0B29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F06B0" id="Rectangle 3551" o:spid="_x0000_s1868" style="position:absolute;left:0;text-align:left;margin-left:-5pt;margin-top:29pt;width:77pt;height:73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KD91QrYBAABLAwAADgAAAAAAAAAAAAAAAAAuAgAAZHJzL2Uyb0Rv&#10;Yy54bWxQSwECLQAUAAYACAAAACEA8zefN9wAAAAKAQAADwAAAAAAAAAAAAAAAAAQBAAAZHJzL2Rv&#10;d25yZXYueG1sUEsFBgAAAAAEAAQA8wAAABkFAAAAAA==&#10;" filled="f" stroked="f">
                      <v:textbox inset="2.16pt,1.44pt,0,1.44pt">
                        <w:txbxContent>
                          <w:p w14:paraId="300B29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9904" behindDoc="0" locked="0" layoutInCell="1" allowOverlap="1" wp14:anchorId="6378F519" wp14:editId="325FAD41">
                      <wp:simplePos x="0" y="0"/>
                      <wp:positionH relativeFrom="column">
                        <wp:posOffset>-63500</wp:posOffset>
                      </wp:positionH>
                      <wp:positionV relativeFrom="paragraph">
                        <wp:posOffset>368300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9E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8F519" id="Rectangle 3550" o:spid="_x0000_s1869" style="position:absolute;left:0;text-align:left;margin-left:-5pt;margin-top:29pt;width:79pt;height:60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YcugEAAEs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uoKBXLc4pR+&#10;oW7cdYMip2xvpFTzfGe9xhBbLHsOT3COIroz+UmDnb9Ii0xZ4+NFYzUlIjC5rtdNiQ8JPLperWv0&#10;sUvxVhwgpp/KWzI7jAJCycryw31Mp6uvV7BuBnN6fvbStJsymWZVv0LdeXlEirij6RGNHvzIqBhM&#10;oGTEuTMa/+w5KEqGO4fCVterusJFycGyqRpcYMgBgt69z3Ineo+rJBJQsg9guh7xZokyLJxYJnbe&#10;rnkl3scZ/Ns/sP0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aEmHLoBAABLAwAADgAAAAAAAAAAAAAAAAAuAgAAZHJzL2Uy&#10;b0RvYy54bWxQSwECLQAUAAYACAAAACEAc4aETdsAAAAKAQAADwAAAAAAAAAAAAAAAAAUBAAAZHJz&#10;L2Rvd25yZXYueG1sUEsFBgAAAAAEAAQA8wAAABwFAAAAAA==&#10;" filled="f" stroked="f">
                      <v:textbox inset="2.16pt,1.44pt,0,1.44pt">
                        <w:txbxContent>
                          <w:p w14:paraId="5C09E5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0928" behindDoc="0" locked="0" layoutInCell="1" allowOverlap="1" wp14:anchorId="1B86630B" wp14:editId="0D925AF7">
                      <wp:simplePos x="0" y="0"/>
                      <wp:positionH relativeFrom="column">
                        <wp:posOffset>-63500</wp:posOffset>
                      </wp:positionH>
                      <wp:positionV relativeFrom="paragraph">
                        <wp:posOffset>368300</wp:posOffset>
                      </wp:positionV>
                      <wp:extent cx="977900" cy="927100"/>
                      <wp:effectExtent l="0" t="0" r="0" b="0"/>
                      <wp:wrapNone/>
                      <wp:docPr id="3549" name="Rectangle 35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5F92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6630B" id="Rectangle 3549" o:spid="_x0000_s1870" style="position:absolute;left:0;text-align:left;margin-left:-5pt;margin-top:29pt;width:77pt;height:73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Iw0GMS3AQAASwMAAA4AAAAAAAAAAAAAAAAALgIAAGRycy9lMm9E&#10;b2MueG1sUEsBAi0AFAAGAAgAAAAhAPM3nzfcAAAACgEAAA8AAAAAAAAAAAAAAAAAEQQAAGRycy9k&#10;b3ducmV2LnhtbFBLBQYAAAAABAAEAPMAAAAaBQAAAAA=&#10;" filled="f" stroked="f">
                      <v:textbox inset="2.16pt,1.44pt,0,1.44pt">
                        <w:txbxContent>
                          <w:p w14:paraId="395F92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1952" behindDoc="0" locked="0" layoutInCell="1" allowOverlap="1" wp14:anchorId="42B87186" wp14:editId="38E7F992">
                      <wp:simplePos x="0" y="0"/>
                      <wp:positionH relativeFrom="column">
                        <wp:posOffset>-63500</wp:posOffset>
                      </wp:positionH>
                      <wp:positionV relativeFrom="paragraph">
                        <wp:posOffset>368300</wp:posOffset>
                      </wp:positionV>
                      <wp:extent cx="977900" cy="901700"/>
                      <wp:effectExtent l="0" t="0" r="0" b="0"/>
                      <wp:wrapNone/>
                      <wp:docPr id="3548" name="Rectangle 3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6F3E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87186" id="Rectangle 3548" o:spid="_x0000_s1871" style="position:absolute;left:0;text-align:left;margin-left:-5pt;margin-top:29pt;width:77pt;height:71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avJQ1rkBAABLAwAADgAAAAAAAAAAAAAAAAAuAgAAZHJzL2Uy&#10;b0RvYy54bWxQSwECLQAUAAYACAAAACEAqtxyedwAAAAKAQAADwAAAAAAAAAAAAAAAAATBAAAZHJz&#10;L2Rvd25yZXYueG1sUEsFBgAAAAAEAAQA8wAAABwFAAAAAA==&#10;" filled="f" stroked="f">
                      <v:textbox inset="2.16pt,1.44pt,0,1.44pt">
                        <w:txbxContent>
                          <w:p w14:paraId="1D6F3E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2976" behindDoc="0" locked="0" layoutInCell="1" allowOverlap="1" wp14:anchorId="365E325A" wp14:editId="56BE7824">
                      <wp:simplePos x="0" y="0"/>
                      <wp:positionH relativeFrom="column">
                        <wp:posOffset>-63500</wp:posOffset>
                      </wp:positionH>
                      <wp:positionV relativeFrom="paragraph">
                        <wp:posOffset>368300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39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325A" id="Rectangle 3547" o:spid="_x0000_s1872" style="position:absolute;left:0;text-align:left;margin-left:-5pt;margin-top:29pt;width:79pt;height:60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10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1cf1hhLHLE7p&#10;O+rG3GAkuWRHLYTM8816TSF2WPYcnuAaRXQz+VmBzV+kReai8fmmsZwT4ZjcrrZtjZPgeLRZb1fo&#10;Y5fqtThATJ+ltyQ7PQWEUpRlp68xXa6+XMG6DObyfPbSfJgLmXZ99wL14MUZKeKOpkc0yvipp9zo&#10;QMmEc+9p/HVkICkxXxwK22zWqwYXpQTLtmlxgaEECPrwNsscHz2uEk9AyTGAHkbEWyQqsHBihdh1&#10;u/JKvI0L+N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7htdLoBAABLAwAADgAAAAAAAAAAAAAAAAAuAgAAZHJzL2Uy&#10;b0RvYy54bWxQSwECLQAUAAYACAAAACEAc4aETdsAAAAKAQAADwAAAAAAAAAAAAAAAAAUBAAAZHJz&#10;L2Rvd25yZXYueG1sUEsFBgAAAAAEAAQA8wAAABwFAAAAAA==&#10;" filled="f" stroked="f">
                      <v:textbox inset="2.16pt,1.44pt,0,1.44pt">
                        <w:txbxContent>
                          <w:p w14:paraId="34F39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4000" behindDoc="0" locked="0" layoutInCell="1" allowOverlap="1" wp14:anchorId="6413E7ED" wp14:editId="6AB549AF">
                      <wp:simplePos x="0" y="0"/>
                      <wp:positionH relativeFrom="column">
                        <wp:posOffset>-63500</wp:posOffset>
                      </wp:positionH>
                      <wp:positionV relativeFrom="paragraph">
                        <wp:posOffset>368300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9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3E7ED" id="Rectangle 3546" o:spid="_x0000_s1873"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TB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1cf1HSWOWZzS&#10;d9SNucFIcsmOWgiZ55v1mkLssOw5PME1iuhm8rMCm79Ii8xF4/NNYzknwjG5XW3bGifB8Wiz3q7Q&#10;xy7Va3GAmD5Lb0l2egoIpSjLTl9julx9uYJ1Gczl+eyl+TAXMu168wL14MUZKeKOpkc0yvipp9zo&#10;QMmEc+9p/HVkICkxXxwK22zWqwYXpQTLtmlxgaEECPrwNsscHz2uEk9AyTGAHkbEWyQqsHBihdh1&#10;u/JKvI0L+Nd/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k1EwboBAABLAwAADgAAAAAAAAAAAAAAAAAuAgAAZHJzL2Uy&#10;b0RvYy54bWxQSwECLQAUAAYACAAAACEAc4aETdsAAAAKAQAADwAAAAAAAAAAAAAAAAAUBAAAZHJz&#10;L2Rvd25yZXYueG1sUEsFBgAAAAAEAAQA8wAAABwFAAAAAA==&#10;" filled="f" stroked="f">
                      <v:textbox inset="2.16pt,1.44pt,0,1.44pt">
                        <w:txbxContent>
                          <w:p w14:paraId="21DF9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5024" behindDoc="0" locked="0" layoutInCell="1" allowOverlap="1" wp14:anchorId="47D8AF91" wp14:editId="5ED42437">
                      <wp:simplePos x="0" y="0"/>
                      <wp:positionH relativeFrom="column">
                        <wp:posOffset>-63500</wp:posOffset>
                      </wp:positionH>
                      <wp:positionV relativeFrom="paragraph">
                        <wp:posOffset>368300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351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8AF91" id="Rectangle 3545" o:spid="_x0000_s1874" style="position:absolute;left:0;text-align:left;margin-left:-5pt;margin-top:29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4/ugEAAEsDAAAOAAAAZHJzL2Uyb0RvYy54bWysU01v2zAMvQ/YfxB0X+w46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1c36hhLHLU7p&#10;J+rG3WAkOWdH3fcyzzfrNYXYYdlTeIRLFNHN5GcFNn+RFpmLxqerxnJORGBys9q0NU5C4NHterNC&#10;H7tUr8UBYvoqvSXZYRQQSlGWH7/HdL76cgXrMpjz89lL834uZNp1+wJ17/sTUsQdTQ9olPETo8Lo&#10;QMmEc2c0/j5wkJSYbw6FbW7XqwYXpQTLtmlxgaEECHr/NsudGD2ukkhAySGAHkbEWyQqsHBihdhl&#10;u/JKvI0L+Nd/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DhOP7oBAABLAwAADgAAAAAAAAAAAAAAAAAuAgAAZHJzL2Uy&#10;b0RvYy54bWxQSwECLQAUAAYACAAAACEAc4aETdsAAAAKAQAADwAAAAAAAAAAAAAAAAAUBAAAZHJz&#10;L2Rvd25yZXYueG1sUEsFBgAAAAAEAAQA8wAAABwFAAAAAA==&#10;" filled="f" stroked="f">
                      <v:textbox inset="2.16pt,1.44pt,0,1.44pt">
                        <w:txbxContent>
                          <w:p w14:paraId="4BC351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6048" behindDoc="0" locked="0" layoutInCell="1" allowOverlap="1" wp14:anchorId="0B7E4A52" wp14:editId="06F5D454">
                      <wp:simplePos x="0" y="0"/>
                      <wp:positionH relativeFrom="column">
                        <wp:posOffset>-63500</wp:posOffset>
                      </wp:positionH>
                      <wp:positionV relativeFrom="paragraph">
                        <wp:posOffset>368300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1AC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E4A52" id="Rectangle 3544" o:spid="_x0000_s1875" style="position:absolute;left:0;text-align:left;margin-left:-5pt;margin-top:29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eKugEAAEs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1d1TYllBqf0&#10;B3VjdtCCnLKj6nuR5pv0mnxosezRP8A5Cugm8rMEk75Ii8xZ4+NFYzFHwjG5Xq2bEifB8ei6Xq/Q&#10;xy7Fa7GHEH8KZ0hyOgoIJSvLDr9DPF19uYJ1Cczp+eTFeTdnMk29foG6c/0RKeKOxns0Urupo1wr&#10;T8mEc+9o+LtnICjRvywKW13XqwoXJQfLpmpwgSEHCHr3NsssHx2uEo9Ayd6DGkbEmyXKsHBimdh5&#10;u9JKvI0z+Nd/YPsP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c1niroBAABLAwAADgAAAAAAAAAAAAAAAAAuAgAAZHJzL2Uy&#10;b0RvYy54bWxQSwECLQAUAAYACAAAACEAc4aETdsAAAAKAQAADwAAAAAAAAAAAAAAAAAUBAAAZHJz&#10;L2Rvd25yZXYueG1sUEsFBgAAAAAEAAQA8wAAABwFAAAAAA==&#10;" filled="f" stroked="f">
                      <v:textbox inset="2.16pt,1.44pt,0,1.44pt">
                        <w:txbxContent>
                          <w:p w14:paraId="2C31AC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7072" behindDoc="0" locked="0" layoutInCell="1" allowOverlap="1" wp14:anchorId="1FDF5842" wp14:editId="5649A93A">
                      <wp:simplePos x="0" y="0"/>
                      <wp:positionH relativeFrom="column">
                        <wp:posOffset>-63500</wp:posOffset>
                      </wp:positionH>
                      <wp:positionV relativeFrom="paragraph">
                        <wp:posOffset>368300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2F1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F5842" id="Rectangle 3543" o:spid="_x0000_s1876"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jALSK7AQAASwMAAA4AAAAAAAAAAAAAAAAALgIAAGRycy9l&#10;Mm9Eb2MueG1sUEsBAi0AFAAGAAgAAAAhAHOGhE3bAAAACgEAAA8AAAAAAAAAAAAAAAAAFQQAAGRy&#10;cy9kb3ducmV2LnhtbFBLBQYAAAAABAAEAPMAAAAdBQAAAAA=&#10;" filled="f" stroked="f">
                      <v:textbox inset="2.16pt,1.44pt,0,1.44pt">
                        <w:txbxContent>
                          <w:p w14:paraId="1432F1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8096" behindDoc="0" locked="0" layoutInCell="1" allowOverlap="1" wp14:anchorId="62EDFA53" wp14:editId="5EA91D57">
                      <wp:simplePos x="0" y="0"/>
                      <wp:positionH relativeFrom="column">
                        <wp:posOffset>-63500</wp:posOffset>
                      </wp:positionH>
                      <wp:positionV relativeFrom="paragraph">
                        <wp:posOffset>368300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627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DFA53" id="Rectangle 3542" o:spid="_x0000_s1877" style="position:absolute;left:0;text-align:left;margin-left:-5pt;margin-top:29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SXuQ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N+uGEs8dTukn&#10;6sZ9bxU5ZwcjpZrnO+s1xtRh2VN8hEuU0J3JTxrc/EVaZCoan64aqykTgcnNatPWOAmBR7frzQp9&#10;7FK9FkdI+asKjswOo4BQirL8+D3l89WXK1g3gzk/P3t52k+FTHtzhboP8oQUcUfzAxptw8iosCZS&#10;MuLcGU2/DxwUJfabR2Gb2/UKdcglWLZNiwsMJUDQ+7dZ7sUQcJVEBkoOEUw/IN7yboGFEyvELts1&#10;r8TbuIB//Qd2f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5NQSXuQEAAEsDAAAOAAAAAAAAAAAAAAAAAC4CAABkcnMvZTJv&#10;RG9jLnhtbFBLAQItABQABgAIAAAAIQBzhoRN2wAAAAoBAAAPAAAAAAAAAAAAAAAAABMEAABkcnMv&#10;ZG93bnJldi54bWxQSwUGAAAAAAQABADzAAAAGwUAAAAA&#10;" filled="f" stroked="f">
                      <v:textbox inset="2.16pt,1.44pt,0,1.44pt">
                        <w:txbxContent>
                          <w:p w14:paraId="7AB627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09120" behindDoc="0" locked="0" layoutInCell="1" allowOverlap="1" wp14:anchorId="18D76E9F" wp14:editId="1BBB7F57">
                      <wp:simplePos x="0" y="0"/>
                      <wp:positionH relativeFrom="column">
                        <wp:posOffset>-63500</wp:posOffset>
                      </wp:positionH>
                      <wp:positionV relativeFrom="paragraph">
                        <wp:posOffset>368300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A7A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6E9F" id="Rectangle 3541" o:spid="_x0000_s1878" style="position:absolute;left:0;text-align:left;margin-left:-5pt;margin-top:29pt;width:79pt;height:60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TugEAAEs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N+slJZ47nNJP&#10;1I373ipyzg5GSjXPd9ZrjKnDsqf4CJcooTuTnzS4+Yu0yFQ0Pl01VlMmApOb1aatcRICj27XmxX6&#10;2KV6LY6Q8lcVHJkdRgGhFGX58XvK56svV7BuBnN+fvbytJ8KmfameYG6D/KEFHFH8wMabcPIqLAm&#10;UjLi3BlNvw8cFCX2m0dhm9v1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ywPk7oBAABLAwAADgAAAAAAAAAAAAAAAAAuAgAAZHJzL2Uy&#10;b0RvYy54bWxQSwECLQAUAAYACAAAACEAc4aETdsAAAAKAQAADwAAAAAAAAAAAAAAAAAUBAAAZHJz&#10;L2Rvd25yZXYueG1sUEsFBgAAAAAEAAQA8wAAABwFAAAAAA==&#10;" filled="f" stroked="f">
                      <v:textbox inset="2.16pt,1.44pt,0,1.44pt">
                        <w:txbxContent>
                          <w:p w14:paraId="44BA7A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0144" behindDoc="0" locked="0" layoutInCell="1" allowOverlap="1" wp14:anchorId="0310DB37" wp14:editId="38B67FB5">
                      <wp:simplePos x="0" y="0"/>
                      <wp:positionH relativeFrom="column">
                        <wp:posOffset>-63500</wp:posOffset>
                      </wp:positionH>
                      <wp:positionV relativeFrom="paragraph">
                        <wp:posOffset>368300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A47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0DB37" id="Rectangle 3540" o:spid="_x0000_s1879"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YmugEAAEs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mqFAjlucUq/&#10;UDfuukGRU7Y3Uqp5vrNeY4gtlj2HJzhHEd2Z/KTBzl+kRaas8fGisZoSEZhc1+umxIcEHl2v1jX6&#10;2KV4Kw4Q00/lLZkdRgGhZGX54T6m09XXK1g3gzk9P3tp2k2ZTHNVv0LdeXlEirij6RGNHvzIqBhM&#10;oGTEuTMa/+w5KEqGO4fCVterusJFycGyqRpcYMgBgt69z3Ineo+rJBJQsg9guh7xZokyLJxYJnbe&#10;rnkl3scZ/Ns/sP0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tkmJroBAABLAwAADgAAAAAAAAAAAAAAAAAuAgAAZHJzL2Uy&#10;b0RvYy54bWxQSwECLQAUAAYACAAAACEAc4aETdsAAAAKAQAADwAAAAAAAAAAAAAAAAAUBAAAZHJz&#10;L2Rvd25yZXYueG1sUEsFBgAAAAAEAAQA8wAAABwFAAAAAA==&#10;" filled="f" stroked="f">
                      <v:textbox inset="2.16pt,1.44pt,0,1.44pt">
                        <w:txbxContent>
                          <w:p w14:paraId="5C2A47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1168" behindDoc="0" locked="0" layoutInCell="1" allowOverlap="1" wp14:anchorId="4C4E1B79" wp14:editId="6B80BDD5">
                      <wp:simplePos x="0" y="0"/>
                      <wp:positionH relativeFrom="column">
                        <wp:posOffset>-63500</wp:posOffset>
                      </wp:positionH>
                      <wp:positionV relativeFrom="paragraph">
                        <wp:posOffset>368300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C71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E1B79" id="Rectangle 3539" o:spid="_x0000_s1880" style="position:absolute;left:0;text-align:left;margin-left:-5pt;margin-top:29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p9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vqrXlDhmcUq/&#10;UDfmeiPJKTtoIeQ831mvMcQWy57DE5yjiO5MflJg5y/SIlPW+HjRWE6JcEyu63VT4iQ4Hl2v1jX6&#10;2KV4Kw4Q00/pLZmdjgJCycqyw31Mp6uvV7BuBnN6fvbStJsymeZq9Qp158URKeKOpkc0yvixo9zo&#10;QMmIc+9o/LNnICkxdw6Fra5XdYWLkoNlUzW4wJADBL17n2WODx5XiSegZB9A9wPizRJlWDixTOy8&#10;XfNKvI8z+Ld/YPsX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oLKfboBAABLAwAADgAAAAAAAAAAAAAAAAAuAgAAZHJzL2Uy&#10;b0RvYy54bWxQSwECLQAUAAYACAAAACEAc4aETdsAAAAKAQAADwAAAAAAAAAAAAAAAAAUBAAAZHJz&#10;L2Rvd25yZXYueG1sUEsFBgAAAAAEAAQA8wAAABwFAAAAAA==&#10;" filled="f" stroked="f">
                      <v:textbox inset="2.16pt,1.44pt,0,1.44pt">
                        <w:txbxContent>
                          <w:p w14:paraId="533C71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2192" behindDoc="0" locked="0" layoutInCell="1" allowOverlap="1" wp14:anchorId="44FF7C28" wp14:editId="184AD40A">
                      <wp:simplePos x="0" y="0"/>
                      <wp:positionH relativeFrom="column">
                        <wp:posOffset>-63500</wp:posOffset>
                      </wp:positionH>
                      <wp:positionV relativeFrom="paragraph">
                        <wp:posOffset>368300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E90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F7C28" id="Rectangle 3538" o:spid="_x0000_s1881" style="position:absolute;left:0;text-align:left;margin-left:-5pt;margin-top:29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IugEAAEsDAAAOAAAAZHJzL2Uyb0RvYy54bWysU01v2zAMvQ/YfxB0X+zYz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rVc1zsoyg1P6&#10;hboxO2hBTtlR9b1I8016TT60WPbsn+AcBXQT+VmCSV+kReas8fGisZgj4Zhc1+umxElwPLq+Wtfo&#10;Y5firdhDiD+FMyQ5HQWEkpVlh/sQT1dfr2BdAnN6Pnlx3s2ZTLNavULduf6IFHFH4yMaqd3UUa6V&#10;p2TCuXc0/NkzEJToO4vCVtdXdYWLkoNlUzUoCuQAQe/eZ5nlo8NV4hEo2XtQw4h4s0QZFk4sEztv&#10;V1qJ93EG//YP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3fjyLoBAABLAwAADgAAAAAAAAAAAAAAAAAuAgAAZHJzL2Uy&#10;b0RvYy54bWxQSwECLQAUAAYACAAAACEAc4aETdsAAAAKAQAADwAAAAAAAAAAAAAAAAAUBAAAZHJz&#10;L2Rvd25yZXYueG1sUEsFBgAAAAAEAAQA8wAAABwFAAAAAA==&#10;" filled="f" stroked="f">
                      <v:textbox inset="2.16pt,1.44pt,0,1.44pt">
                        <w:txbxContent>
                          <w:p w14:paraId="427E90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3216" behindDoc="0" locked="0" layoutInCell="1" allowOverlap="1" wp14:anchorId="09B53E61" wp14:editId="0926D24E">
                      <wp:simplePos x="0" y="0"/>
                      <wp:positionH relativeFrom="column">
                        <wp:posOffset>-63500</wp:posOffset>
                      </wp:positionH>
                      <wp:positionV relativeFrom="paragraph">
                        <wp:posOffset>368300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747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53E61" id="Rectangle 3537" o:spid="_x0000_s1882"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Um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vq5XlDhucUq/&#10;UTfueiPJKTvorpPzfGe9xhBbLHsKj3COIroz+UmBnb9Ii0xZ4+NFYzklIjC5rtdNiZMQeLS6Wtfo&#10;Y5fivThATN+lt2R2GAWEkpXlh58xna6+XcG6Gczp+dlL027KZJrrm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VlxSa7AQAASwMAAA4AAAAAAAAAAAAAAAAALgIAAGRycy9l&#10;Mm9Eb2MueG1sUEsBAi0AFAAGAAgAAAAhAHOGhE3bAAAACgEAAA8AAAAAAAAAAAAAAAAAFQQAAGRy&#10;cy9kb3ducmV2LnhtbFBLBQYAAAAABAAEAPMAAAAdBQAAAAA=&#10;" filled="f" stroked="f">
                      <v:textbox inset="2.16pt,1.44pt,0,1.44pt">
                        <w:txbxContent>
                          <w:p w14:paraId="124747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4240" behindDoc="0" locked="0" layoutInCell="1" allowOverlap="1" wp14:anchorId="315E9D41" wp14:editId="15C392D1">
                      <wp:simplePos x="0" y="0"/>
                      <wp:positionH relativeFrom="column">
                        <wp:posOffset>-63500</wp:posOffset>
                      </wp:positionH>
                      <wp:positionV relativeFrom="paragraph">
                        <wp:posOffset>368300</wp:posOffset>
                      </wp:positionV>
                      <wp:extent cx="1003300" cy="7620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365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E9D41" id="Rectangle 3536" o:spid="_x0000_s1883"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ESQ7JO7AQAASwMAAA4AAAAAAAAAAAAAAAAALgIAAGRycy9l&#10;Mm9Eb2MueG1sUEsBAi0AFAAGAAgAAAAhAHOGhE3bAAAACgEAAA8AAAAAAAAAAAAAAAAAFQQAAGRy&#10;cy9kb3ducmV2LnhtbFBLBQYAAAAABAAEAPMAAAAdBQAAAAA=&#10;" filled="f" stroked="f">
                      <v:textbox inset="2.16pt,1.44pt,0,1.44pt">
                        <w:txbxContent>
                          <w:p w14:paraId="70B365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5264" behindDoc="0" locked="0" layoutInCell="1" allowOverlap="1" wp14:anchorId="0AE42B5A" wp14:editId="6E5FE3D9">
                      <wp:simplePos x="0" y="0"/>
                      <wp:positionH relativeFrom="column">
                        <wp:posOffset>-63500</wp:posOffset>
                      </wp:positionH>
                      <wp:positionV relativeFrom="paragraph">
                        <wp:posOffset>368300</wp:posOffset>
                      </wp:positionV>
                      <wp:extent cx="1003300" cy="7620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68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42B5A" id="Rectangle 3535" o:spid="_x0000_s1884"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ZtuwEAAEsDAAAOAAAAZHJzL2Uyb0RvYy54bWysU9tu2zAMfR+wfxD0vtixm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elWvKHHc4pR+&#10;oW7cdYMip2xvpFTzfGe9xhBbLHsOT3COIroz+UmDnb9Ii0xZ4+NFYzUlIjC5rtdNiZMQeHR9ta7R&#10;xy7FW3GAmH4qb8nsMAoIJSvLD/cxna6+XsG6Gczp+dlL027KZJpV8wp15+URKeKOpkc0evAjo2Iw&#10;gZIR585o/LPnoCgZ7hwKW11f1RUuSg6WTdXgAkMOEPTufZY70XtcJZGAkn0A0/WIN0uUYeHEMrHz&#10;ds0r8T7O4N/+ge1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rl5m27AQAASwMAAA4AAAAAAAAAAAAAAAAALgIAAGRycy9l&#10;Mm9Eb2MueG1sUEsBAi0AFAAGAAgAAAAhAHOGhE3bAAAACgEAAA8AAAAAAAAAAAAAAAAAFQQAAGRy&#10;cy9kb3ducmV2LnhtbFBLBQYAAAAABAAEAPMAAAAdBQAAAAA=&#10;" filled="f" stroked="f">
                      <v:textbox inset="2.16pt,1.44pt,0,1.44pt">
                        <w:txbxContent>
                          <w:p w14:paraId="52C68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6288" behindDoc="0" locked="0" layoutInCell="1" allowOverlap="1" wp14:anchorId="6FB4F8F6" wp14:editId="0CBFDC66">
                      <wp:simplePos x="0" y="0"/>
                      <wp:positionH relativeFrom="column">
                        <wp:posOffset>-63500</wp:posOffset>
                      </wp:positionH>
                      <wp:positionV relativeFrom="paragraph">
                        <wp:posOffset>368300</wp:posOffset>
                      </wp:positionV>
                      <wp:extent cx="1003300" cy="7620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E08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F8F6" id="Rectangle 3534" o:spid="_x0000_s1885"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YugEAAEs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S0vqpXlDhmcUq/&#10;UDfmeiPJKTtoIeQ831mvMcQWy57DE5yjiO5MflJg5y/SIlPW+HjRWE6JcEyu63VT4iQ4Hl2v1jX6&#10;2KV4Kw4Q00/pLZmdjgJCycqyw31Mp6uvV7BuBnN6fvbStJsymeZq/Qp158URKeKOpkc0yvixo9zo&#10;QMmIc+9o/LNnICkxdw6Fra5XdYWLkoNlUzW4wJADBL17n2WODx5XiSegZB9A9wPizRJlWDixTOy8&#10;XfNKvI8z+Ld/YPsX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xDP2LoBAABLAwAADgAAAAAAAAAAAAAAAAAuAgAAZHJzL2Uy&#10;b0RvYy54bWxQSwECLQAUAAYACAAAACEAc4aETdsAAAAKAQAADwAAAAAAAAAAAAAAAAAUBAAAZHJz&#10;L2Rvd25yZXYueG1sUEsFBgAAAAAEAAQA8wAAABwFAAAAAA==&#10;" filled="f" stroked="f">
                      <v:textbox inset="2.16pt,1.44pt,0,1.44pt">
                        <w:txbxContent>
                          <w:p w14:paraId="254E08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7312" behindDoc="0" locked="0" layoutInCell="1" allowOverlap="1" wp14:anchorId="3776DF3D" wp14:editId="665F0B1D">
                      <wp:simplePos x="0" y="0"/>
                      <wp:positionH relativeFrom="column">
                        <wp:posOffset>-63500</wp:posOffset>
                      </wp:positionH>
                      <wp:positionV relativeFrom="paragraph">
                        <wp:posOffset>368300</wp:posOffset>
                      </wp:positionV>
                      <wp:extent cx="1003300" cy="7620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785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6DF3D" id="Rectangle 3533" o:spid="_x0000_s1886"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0jugEAAEs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Dbj21LiWMWu/Qd&#10;fWNuNJKcq5MWQub+Zr/mEHu89hye4JJFXGbxiwKbvyiLLMXj09VjuSTCsbhpN12NneC4dXezaXGN&#10;KNXr5QAxfZbekrwYKCCV4iw7fo3pfPTlCN7LZM7P51Va9ksR090W2Fzbe3FCiTij6RGDMn4eKDc6&#10;UDJj3wcafx0YSErMF4fGNnc3bYODUpJ113Q4wFASJL1/W2WOTx5HiSeg5BBAjxPyLRYVWtixIuwy&#10;XXkk3uaF/Os/sPs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44dI7oBAABLAwAADgAAAAAAAAAAAAAAAAAuAgAAZHJzL2Uy&#10;b0RvYy54bWxQSwECLQAUAAYACAAAACEAc4aETdsAAAAKAQAADwAAAAAAAAAAAAAAAAAUBAAAZHJz&#10;L2Rvd25yZXYueG1sUEsFBgAAAAAEAAQA8wAAABwFAAAAAA==&#10;" filled="f" stroked="f">
                      <v:textbox inset="2.16pt,1.44pt,0,1.44pt">
                        <w:txbxContent>
                          <w:p w14:paraId="120785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8336" behindDoc="0" locked="0" layoutInCell="1" allowOverlap="1" wp14:anchorId="673A3D36" wp14:editId="404B2D1D">
                      <wp:simplePos x="0" y="0"/>
                      <wp:positionH relativeFrom="column">
                        <wp:posOffset>-63500</wp:posOffset>
                      </wp:positionH>
                      <wp:positionV relativeFrom="paragraph">
                        <wp:posOffset>368300</wp:posOffset>
                      </wp:positionV>
                      <wp:extent cx="1003300" cy="7620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6DB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3D36" id="Rectangle 3532" o:spid="_x0000_s1887"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J7NJa4AQAASwMAAA4AAAAAAAAAAAAAAAAALgIAAGRycy9lMm9E&#10;b2MueG1sUEsBAi0AFAAGAAgAAAAhAHOGhE3bAAAACgEAAA8AAAAAAAAAAAAAAAAAEgQAAGRycy9k&#10;b3ducmV2LnhtbFBLBQYAAAAABAAEAPMAAAAaBQAAAAA=&#10;" filled="f" stroked="f">
                      <v:textbox inset="2.16pt,1.44pt,0,1.44pt">
                        <w:txbxContent>
                          <w:p w14:paraId="2046DB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19360" behindDoc="0" locked="0" layoutInCell="1" allowOverlap="1" wp14:anchorId="1F0E8BFA" wp14:editId="0C1CB284">
                      <wp:simplePos x="0" y="0"/>
                      <wp:positionH relativeFrom="column">
                        <wp:posOffset>-63500</wp:posOffset>
                      </wp:positionH>
                      <wp:positionV relativeFrom="paragraph">
                        <wp:posOffset>368300</wp:posOffset>
                      </wp:positionV>
                      <wp:extent cx="1003300" cy="7620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82F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E8BFA" id="Rectangle 3531" o:spid="_x0000_s1888"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SugEAAEs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y2H9s1JZ47nNJ3&#10;1I37wSpyzo5GSrXMd9FriqnHsuf4BJcoobuQnzW45Yu0yFw0Pl01VnMmApObdtPVOAmBR3c3mxZ9&#10;7FK9FkdI+bMKjiwOo4BQirL8+DXl89WXK1i3gDk/v3h53s+FTHfbvEDdB3lCirij+RGNtmFiVFgT&#10;KZlw7oymXwcOihL7xaOwzd1N2+CilGDdNR0uMJQAQe/fZrkXY8BVEhkoOUQww4h4i0QFFk6sELts&#10;17ISb+MC/vUf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GI/kroBAABLAwAADgAAAAAAAAAAAAAAAAAuAgAAZHJzL2Uy&#10;b0RvYy54bWxQSwECLQAUAAYACAAAACEAc4aETdsAAAAKAQAADwAAAAAAAAAAAAAAAAAUBAAAZHJz&#10;L2Rvd25yZXYueG1sUEsFBgAAAAAEAAQA8wAAABwFAAAAAA==&#10;" filled="f" stroked="f">
                      <v:textbox inset="2.16pt,1.44pt,0,1.44pt">
                        <w:txbxContent>
                          <w:p w14:paraId="56D82F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0384" behindDoc="0" locked="0" layoutInCell="1" allowOverlap="1" wp14:anchorId="43F92A60" wp14:editId="48DB7619">
                      <wp:simplePos x="0" y="0"/>
                      <wp:positionH relativeFrom="column">
                        <wp:posOffset>-63500</wp:posOffset>
                      </wp:positionH>
                      <wp:positionV relativeFrom="paragraph">
                        <wp:posOffset>368300</wp:posOffset>
                      </wp:positionV>
                      <wp:extent cx="1003300" cy="7620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1E9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92A60" id="Rectangle 3530" o:spid="_x0000_s1889"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YnugEAAEs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248tCuS4xSl9&#10;R924GyZFztnRSKnyfLNec4g9lj2HJ7hEEd1MftFg8xdpkaVofLpqrJZEBCY37aar8SGBR3c3mxZ9&#10;7FK9FgeI6bPylmSHUUAoRVl+/BrT+erLFazLYM7PZy8t+6WQ6W7bF6h7L09IEXc0PaLRk58ZFZMJ&#10;lMw4d0bjrwMHRcn0xaGwzd1N2+CilGDdNR0uMJQAQe/fZrkTo8dVEgkoOQQww4h4i0QFFk6sELts&#10;V16Jt3EB//oP7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ZcWJ7oBAABLAwAADgAAAAAAAAAAAAAAAAAuAgAAZHJzL2Uy&#10;b0RvYy54bWxQSwECLQAUAAYACAAAACEAc4aETdsAAAAKAQAADwAAAAAAAAAAAAAAAAAUBAAAZHJz&#10;L2Rvd25yZXYueG1sUEsFBgAAAAAEAAQA8wAAABwFAAAAAA==&#10;" filled="f" stroked="f">
                      <v:textbox inset="2.16pt,1.44pt,0,1.44pt">
                        <w:txbxContent>
                          <w:p w14:paraId="4BD1E9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1408" behindDoc="0" locked="0" layoutInCell="1" allowOverlap="1" wp14:anchorId="264E7307" wp14:editId="2A9F9422">
                      <wp:simplePos x="0" y="0"/>
                      <wp:positionH relativeFrom="column">
                        <wp:posOffset>-63500</wp:posOffset>
                      </wp:positionH>
                      <wp:positionV relativeFrom="paragraph">
                        <wp:posOffset>368300</wp:posOffset>
                      </wp:positionV>
                      <wp:extent cx="1003300" cy="7620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5DF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7307" id="Rectangle 3529" o:spid="_x0000_s1890"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IU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z82GEs8dTukn&#10;6sZ9bxU5ZwcjpZrnO+s1xtRh2VN8hEuU0J3JTxrc/EVaZCoan64aqykTgcnNatPWOAmBR7frzQp9&#10;7FK9FkdI+asKjswOo4BQirL8+D3l89WXK1g3gzk/P3t52k+FTHuzfoG6D/KEFHFH8wMabcPIqLAm&#10;UjLi3BlNvw8cFCX2m0dhm9v1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GlSFLoBAABLAwAADgAAAAAAAAAAAAAAAAAuAgAAZHJzL2Uy&#10;b0RvYy54bWxQSwECLQAUAAYACAAAACEAc4aETdsAAAAKAQAADwAAAAAAAAAAAAAAAAAUBAAAZHJz&#10;L2Rvd25yZXYueG1sUEsFBgAAAAAEAAQA8wAAABwFAAAAAA==&#10;" filled="f" stroked="f">
                      <v:textbox inset="2.16pt,1.44pt,0,1.44pt">
                        <w:txbxContent>
                          <w:p w14:paraId="56D5DF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2432" behindDoc="0" locked="0" layoutInCell="1" allowOverlap="1" wp14:anchorId="4702A5DB" wp14:editId="4BA1A3AA">
                      <wp:simplePos x="0" y="0"/>
                      <wp:positionH relativeFrom="column">
                        <wp:posOffset>-63500</wp:posOffset>
                      </wp:positionH>
                      <wp:positionV relativeFrom="paragraph">
                        <wp:posOffset>368300</wp:posOffset>
                      </wp:positionV>
                      <wp:extent cx="1003300" cy="7620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E1E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2A5DB" id="Rectangle 3528" o:spid="_x0000_s1891"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uh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R12+CsPHc4pR+o&#10;G/e9VeSUHYyUap7vrNcYU4dlL/EZzlFCdyY/aXDzF2mRqWh8vGispkwEJterdVvjJAQe3d+sV+hj&#10;l+q9OELKX1RwZHYYBYRSlOWHbymfrr5dwboZzOn52cvTbipk2rvbN6i7II9IEXc0P6HRNoyMCmsi&#10;JSPOndH0a89BUWK/ehS2ub9ZNbgoJVi2TYuiQAkQ9O5jlnsxBFwlkYGSfQTTD4i3SFRg4cQKsfN2&#10;zSvxMS7g3/+B7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Zx7oboBAABLAwAADgAAAAAAAAAAAAAAAAAuAgAAZHJzL2Uy&#10;b0RvYy54bWxQSwECLQAUAAYACAAAACEAc4aETdsAAAAKAQAADwAAAAAAAAAAAAAAAAAUBAAAZHJz&#10;L2Rvd25yZXYueG1sUEsFBgAAAAAEAAQA8wAAABwFAAAAAA==&#10;" filled="f" stroked="f">
                      <v:textbox inset="2.16pt,1.44pt,0,1.44pt">
                        <w:txbxContent>
                          <w:p w14:paraId="12EE1E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3456" behindDoc="0" locked="0" layoutInCell="1" allowOverlap="1" wp14:anchorId="13109A2F" wp14:editId="7EF7C65A">
                      <wp:simplePos x="0" y="0"/>
                      <wp:positionH relativeFrom="column">
                        <wp:posOffset>-63500</wp:posOffset>
                      </wp:positionH>
                      <wp:positionV relativeFrom="paragraph">
                        <wp:posOffset>368300</wp:posOffset>
                      </wp:positionV>
                      <wp:extent cx="1003300" cy="7620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C3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09A2F" id="Rectangle 3527" o:spid="_x0000_s1892"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1P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6mOzocQxi1P6&#10;jroxNxhJLtlRCyHzfLNeU4gdlj2HJ7hGEd1MflZg8xdpkblofL5pLOdEOCa3q21b4yQ4Hm3utiv0&#10;sUv1Whwgps/SW5KdngJCKcqy09eYLldfrmBdBnN5PntpPsyFTLtev0A9eHFGirij6RGNMn7qKTc6&#10;UDLh3Hsafx0ZSErMF4fCNpu7VYOLUoJl27S4wFACBH14m2WOjx5XiSeg5BhADy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45dT7oBAABLAwAADgAAAAAAAAAAAAAAAAAuAgAAZHJzL2Uy&#10;b0RvYy54bWxQSwECLQAUAAYACAAAACEAc4aETdsAAAAKAQAADwAAAAAAAAAAAAAAAAAUBAAAZHJz&#10;L2Rvd25yZXYueG1sUEsFBgAAAAAEAAQA8wAAABwFAAAAAA==&#10;" filled="f" stroked="f">
                      <v:textbox inset="2.16pt,1.44pt,0,1.44pt">
                        <w:txbxContent>
                          <w:p w14:paraId="09B3C3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4480" behindDoc="0" locked="0" layoutInCell="1" allowOverlap="1" wp14:anchorId="02815D44" wp14:editId="37E3A2D7">
                      <wp:simplePos x="0" y="0"/>
                      <wp:positionH relativeFrom="column">
                        <wp:posOffset>-63500</wp:posOffset>
                      </wp:positionH>
                      <wp:positionV relativeFrom="paragraph">
                        <wp:posOffset>368300</wp:posOffset>
                      </wp:positionV>
                      <wp:extent cx="1003300" cy="7620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994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15D44" id="Rectangle 3526" o:spid="_x0000_s1893"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T6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6mOzpsQxi1P6&#10;jroxNxhJLtlRCyHzfLNeU4gdlj2HJ7hGEd1MflZg8xdpkblofL5pLOdEOCa3q21b4yQ4Hm3utiv0&#10;sUv1Whwgps/SW5KdngJCKcqy09eYLldfrmBdBnN5PntpPsyFTLvevEA9eHFGirij6RGNMn7qKTc6&#10;UDLh3Hsafx0ZSErMF4fCNpu7VYOLUoJl27S4wFACBH14m2WOjx5XiSeg5BhADyPiLRIVWDixQuy6&#10;XXkl3sYF/Os/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nt0+roBAABLAwAADgAAAAAAAAAAAAAAAAAuAgAAZHJzL2Uy&#10;b0RvYy54bWxQSwECLQAUAAYACAAAACEAc4aETdsAAAAKAQAADwAAAAAAAAAAAAAAAAAUBAAAZHJz&#10;L2Rvd25yZXYueG1sUEsFBgAAAAAEAAQA8wAAABwFAAAAAA==&#10;" filled="f" stroked="f">
                      <v:textbox inset="2.16pt,1.44pt,0,1.44pt">
                        <w:txbxContent>
                          <w:p w14:paraId="453994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5504" behindDoc="0" locked="0" layoutInCell="1" allowOverlap="1" wp14:anchorId="32EAE13C" wp14:editId="77CF7E14">
                      <wp:simplePos x="0" y="0"/>
                      <wp:positionH relativeFrom="column">
                        <wp:posOffset>-63500</wp:posOffset>
                      </wp:positionH>
                      <wp:positionV relativeFrom="paragraph">
                        <wp:posOffset>368300</wp:posOffset>
                      </wp:positionV>
                      <wp:extent cx="1003300" cy="7620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01A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AE13C" id="Rectangle 3525" o:spid="_x0000_s1894"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4EugEAAEs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HR129xS4rnDKf1A&#10;3bjvrSKn7GCkVPN8Z73GmDose4nPcI4SujP5SYObv0iLTEXj40VjNWUiMLlerdsaJyHw6P5mvUIf&#10;u1TvxRFS/qKCI7PDKCCUoiw/fEv5dPXtCtbNYE7Pz16edlMh0961b1B3QR6RIu5ofkKjbRgZFdZE&#10;SkacO6Pp156DosR+9Shsc3+zanBRSrBsmxYXGEqAoHcfs9yLIeAqiQyU7COYfkC8RaICCydWiJ23&#10;a16Jj3EB//4Pb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A5+BLoBAABLAwAADgAAAAAAAAAAAAAAAAAuAgAAZHJzL2Uy&#10;b0RvYy54bWxQSwECLQAUAAYACAAAACEAc4aETdsAAAAKAQAADwAAAAAAAAAAAAAAAAAUBAAAZHJz&#10;L2Rvd25yZXYueG1sUEsFBgAAAAAEAAQA8wAAABwFAAAAAA==&#10;" filled="f" stroked="f">
                      <v:textbox inset="2.16pt,1.44pt,0,1.44pt">
                        <w:txbxContent>
                          <w:p w14:paraId="37501A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6528" behindDoc="0" locked="0" layoutInCell="1" allowOverlap="1" wp14:anchorId="6E24C9D0" wp14:editId="145F16D8">
                      <wp:simplePos x="0" y="0"/>
                      <wp:positionH relativeFrom="column">
                        <wp:posOffset>-63500</wp:posOffset>
                      </wp:positionH>
                      <wp:positionV relativeFrom="paragraph">
                        <wp:posOffset>368300</wp:posOffset>
                      </wp:positionV>
                      <wp:extent cx="1003300" cy="7620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E1C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C9D0" id="Rectangle 3524" o:spid="_x0000_s1895"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x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rz82aEs8dTukn&#10;6sZ9bxU5ZwcjpZrnO+s1xtRh2VN8hEuU0J3JTxrc/EVaZCoan64aqykTgcnNatPWOAmBR7frzQp9&#10;7FK9FkdI+asKjswOo4BQirL8+D3l89WXK1g3gzk/P3t52k+FTHuzeYG6D/KEFHFH8wMabcPIqLAm&#10;UjLi3BlNvw8cFCX2m0dhm9v1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ftXsboBAABLAwAADgAAAAAAAAAAAAAAAAAuAgAAZHJzL2Uy&#10;b0RvYy54bWxQSwECLQAUAAYACAAAACEAc4aETdsAAAAKAQAADwAAAAAAAAAAAAAAAAAUBAAAZHJz&#10;L2Rvd25yZXYueG1sUEsFBgAAAAAEAAQA8wAAABwFAAAAAA==&#10;" filled="f" stroked="f">
                      <v:textbox inset="2.16pt,1.44pt,0,1.44pt">
                        <w:txbxContent>
                          <w:p w14:paraId="176E1C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7552" behindDoc="0" locked="0" layoutInCell="1" allowOverlap="1" wp14:anchorId="1EFC0DB3" wp14:editId="46A64C77">
                      <wp:simplePos x="0" y="0"/>
                      <wp:positionH relativeFrom="column">
                        <wp:posOffset>-63500</wp:posOffset>
                      </wp:positionH>
                      <wp:positionV relativeFrom="paragraph">
                        <wp:posOffset>368300</wp:posOffset>
                      </wp:positionV>
                      <wp:extent cx="1003300" cy="7620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E8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0DB3" id="Rectangle 3523" o:spid="_x0000_s1896"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PYdGboBAABLAwAADgAAAAAAAAAAAAAAAAAuAgAAZHJzL2Uy&#10;b0RvYy54bWxQSwECLQAUAAYACAAAACEAc4aETdsAAAAKAQAADwAAAAAAAAAAAAAAAAAUBAAAZHJz&#10;L2Rvd25yZXYueG1sUEsFBgAAAAAEAAQA8wAAABwFAAAAAA==&#10;" filled="f" stroked="f">
                      <v:textbox inset="2.16pt,1.44pt,0,1.44pt">
                        <w:txbxContent>
                          <w:p w14:paraId="415E8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8576" behindDoc="0" locked="0" layoutInCell="1" allowOverlap="1" wp14:anchorId="74D05329" wp14:editId="7713353E">
                      <wp:simplePos x="0" y="0"/>
                      <wp:positionH relativeFrom="column">
                        <wp:posOffset>-63500</wp:posOffset>
                      </wp:positionH>
                      <wp:positionV relativeFrom="paragraph">
                        <wp:posOffset>368300</wp:posOffset>
                      </wp:positionV>
                      <wp:extent cx="1003300" cy="7620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6C9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05329" id="Rectangle 3522" o:spid="_x0000_s1897"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SsuQEAAEs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ZXt01DiecOp/Qd&#10;deO+t4qcs4ORUs3znfUaY+qw7CU+wyVK6M7kJw1u/iItMhWNT1eN1ZSJwORmtWlrnITAo/XNZoU+&#10;dqleiyOk/FUFR2aHUUAoRVl+fEj5fPXPFaybwZyfn7087adCpl1foe6DPCFF3NH8hEbbMDIqrImU&#10;jDh3RtOvAwdFif3mUdhmfbNCHXIJlm3T4gJDCRD0/m2WezEEXCWRgZJDBNMPiLe8W2DhxAqxy3bN&#10;K/E2LuBf/4H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ZAzSsuQEAAEsDAAAOAAAAAAAAAAAAAAAAAC4CAABkcnMvZTJv&#10;RG9jLnhtbFBLAQItABQABgAIAAAAIQBzhoRN2wAAAAoBAAAPAAAAAAAAAAAAAAAAABMEAABkcnMv&#10;ZG93bnJldi54bWxQSwUGAAAAAAQABADzAAAAGwUAAAAA&#10;" filled="f" stroked="f">
                      <v:textbox inset="2.16pt,1.44pt,0,1.44pt">
                        <w:txbxContent>
                          <w:p w14:paraId="6496C9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29600" behindDoc="0" locked="0" layoutInCell="1" allowOverlap="1" wp14:anchorId="36EE7459" wp14:editId="74F258AA">
                      <wp:simplePos x="0" y="0"/>
                      <wp:positionH relativeFrom="column">
                        <wp:posOffset>-63500</wp:posOffset>
                      </wp:positionH>
                      <wp:positionV relativeFrom="paragraph">
                        <wp:posOffset>368300</wp:posOffset>
                      </wp:positionV>
                      <wp:extent cx="1003300" cy="7620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DEC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E7459" id="Rectangle 3521" o:spid="_x0000_s1898"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o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z82SEs8dTukX&#10;6sZ9bxU5ZwcjpZrnO+s1xtRh2WN8gEuU0J3JTxrc/EVaZCoan64aqykTgcnNatPWOAmBR+ubzQp9&#10;7FK9FEdI+ZsKjswOo4BQirL8+CPl89XnK1g3gzk/P3t52k+FTLtunqHugzwhRdzRfI9G2zAyKqyJ&#10;lIw4d0bTnwMHRYn97lHYZn2z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o/qLoBAABLAwAADgAAAAAAAAAAAAAAAAAuAgAAZHJzL2Uy&#10;b0RvYy54bWxQSwECLQAUAAYACAAAACEAc4aETdsAAAAKAQAADwAAAAAAAAAAAAAAAAAUBAAAZHJz&#10;L2Rvd25yZXYueG1sUEsFBgAAAAAEAAQA8wAAABwFAAAAAA==&#10;" filled="f" stroked="f">
                      <v:textbox inset="2.16pt,1.44pt,0,1.44pt">
                        <w:txbxContent>
                          <w:p w14:paraId="14FDEC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0624" behindDoc="0" locked="0" layoutInCell="1" allowOverlap="1" wp14:anchorId="104065E6" wp14:editId="1191F103">
                      <wp:simplePos x="0" y="0"/>
                      <wp:positionH relativeFrom="column">
                        <wp:posOffset>-63500</wp:posOffset>
                      </wp:positionH>
                      <wp:positionV relativeFrom="paragraph">
                        <wp:posOffset>368300</wp:posOffset>
                      </wp:positionV>
                      <wp:extent cx="1003300" cy="7620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A9A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065E6" id="Rectangle 3520" o:spid="_x0000_s1899"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YdugEAAEs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sKBbLM4JT+&#10;oG7MDlqQU3ZUfS/SfJNekw8tlj36BzhHAd1EfpZg0hdpkTlrfLxoLOZIOCbX9bop8SGOR6urdY0+&#10;dileiz2E+FM4Q5LTUUAoWVl2+B3i6erLFaxLYE7PJy/OuzmTaVb1C9Sd649IEXc03qOR2k0d5Vp5&#10;Siace0fD3z0DQYn+ZVHYanVVV7goOVg2VYMLDDlA0Lu3WWb56HCVeARK9h7UMCLeLFGGhRPLxM7b&#10;lVbibZzBv/4D2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u8WHboBAABLAwAADgAAAAAAAAAAAAAAAAAuAgAAZHJzL2Uy&#10;b0RvYy54bWxQSwECLQAUAAYACAAAACEAc4aETdsAAAAKAQAADwAAAAAAAAAAAAAAAAAUBAAAZHJz&#10;L2Rvd25yZXYueG1sUEsFBgAAAAAEAAQA8wAAABwFAAAAAA==&#10;" filled="f" stroked="f">
                      <v:textbox inset="2.16pt,1.44pt,0,1.44pt">
                        <w:txbxContent>
                          <w:p w14:paraId="532A9A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1648" behindDoc="0" locked="0" layoutInCell="1" allowOverlap="1" wp14:anchorId="26D7CC5E" wp14:editId="3FC8088B">
                      <wp:simplePos x="0" y="0"/>
                      <wp:positionH relativeFrom="column">
                        <wp:posOffset>-63500</wp:posOffset>
                      </wp:positionH>
                      <wp:positionV relativeFrom="paragraph">
                        <wp:posOffset>368300</wp:posOffset>
                      </wp:positionV>
                      <wp:extent cx="977900" cy="927100"/>
                      <wp:effectExtent l="0" t="0" r="0" b="0"/>
                      <wp:wrapNone/>
                      <wp:docPr id="3519" name="Rectangle 35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62C0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7CC5E" id="Rectangle 3519" o:spid="_x0000_s1900" style="position:absolute;left:0;text-align:left;margin-left:-5pt;margin-top:29pt;width:77pt;height:7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LwZsOK3AQAASwMAAA4AAAAAAAAAAAAAAAAALgIAAGRycy9lMm9E&#10;b2MueG1sUEsBAi0AFAAGAAgAAAAhAPM3nzfcAAAACgEAAA8AAAAAAAAAAAAAAAAAEQQAAGRycy9k&#10;b3ducmV2LnhtbFBLBQYAAAAABAAEAPMAAAAaBQAAAAA=&#10;" filled="f" stroked="f">
                      <v:textbox inset="2.16pt,1.44pt,0,1.44pt">
                        <w:txbxContent>
                          <w:p w14:paraId="3F62C0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2672" behindDoc="0" locked="0" layoutInCell="1" allowOverlap="1" wp14:anchorId="77FC8087" wp14:editId="2CDBB88D">
                      <wp:simplePos x="0" y="0"/>
                      <wp:positionH relativeFrom="column">
                        <wp:posOffset>-63500</wp:posOffset>
                      </wp:positionH>
                      <wp:positionV relativeFrom="paragraph">
                        <wp:posOffset>368300</wp:posOffset>
                      </wp:positionV>
                      <wp:extent cx="1003300" cy="7620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B46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C8087" id="Rectangle 3518" o:spid="_x0000_s1901"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8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t0uclecOp/QT&#10;deO+t4qcs4ORUs3znfUaY+qw7Ck+wiVK6M7kJw1u/iItMhWNT1eN1ZSJwORmtWlrnITAo/XNZoU+&#10;dqleiyOk/FUFR2aHUUAoRVl+/J7y+erLFaybwZyfn7087adCpl3fvkDdB3lCirij+QGNtmFkVFgT&#10;KRlx7oym3wcOihL7zaOwzfpm1eCilGDZNi2KAiVA0Pu3We7FEHCVRAZKDhFMPyDeIlGBhRMrxC7b&#10;Na/E27iAf/0H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YfjvLoBAABLAwAADgAAAAAAAAAAAAAAAAAuAgAAZHJzL2Uy&#10;b0RvYy54bWxQSwECLQAUAAYACAAAACEAc4aETdsAAAAKAQAADwAAAAAAAAAAAAAAAAAUBAAAZHJz&#10;L2Rvd25yZXYueG1sUEsFBgAAAAAEAAQA8wAAABwFAAAAAA==&#10;" filled="f" stroked="f">
                      <v:textbox inset="2.16pt,1.44pt,0,1.44pt">
                        <w:txbxContent>
                          <w:p w14:paraId="6FEB46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3696" behindDoc="0" locked="0" layoutInCell="1" allowOverlap="1" wp14:anchorId="0443B64B" wp14:editId="34B51026">
                      <wp:simplePos x="0" y="0"/>
                      <wp:positionH relativeFrom="column">
                        <wp:posOffset>-63500</wp:posOffset>
                      </wp:positionH>
                      <wp:positionV relativeFrom="paragraph">
                        <wp:posOffset>368300</wp:posOffset>
                      </wp:positionV>
                      <wp:extent cx="977900" cy="863600"/>
                      <wp:effectExtent l="0" t="0" r="0" b="0"/>
                      <wp:wrapNone/>
                      <wp:docPr id="3517" name="Rectangle 3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A3704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3B64B" id="Rectangle 3517" o:spid="_x0000_s1902" style="position:absolute;left:0;text-align:left;margin-left:-5pt;margin-top:29pt;width:77pt;height:6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" filled="f" stroked="f">
                      <v:textbox inset="2.16pt,1.44pt,0,1.44pt">
                        <w:txbxContent>
                          <w:p w14:paraId="4A3704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4720" behindDoc="0" locked="0" layoutInCell="1" allowOverlap="1" wp14:anchorId="21393E6D" wp14:editId="2C1C8D0D">
                      <wp:simplePos x="0" y="0"/>
                      <wp:positionH relativeFrom="column">
                        <wp:posOffset>-63500</wp:posOffset>
                      </wp:positionH>
                      <wp:positionV relativeFrom="paragraph">
                        <wp:posOffset>368300</wp:posOffset>
                      </wp:positionV>
                      <wp:extent cx="977900" cy="927100"/>
                      <wp:effectExtent l="0" t="0" r="0" b="0"/>
                      <wp:wrapNone/>
                      <wp:docPr id="3516" name="Rectangle 3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CB7C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93E6D" id="Rectangle 3516" o:spid="_x0000_s1903" style="position:absolute;left:0;text-align:left;margin-left:-5pt;margin-top:29pt;width:77pt;height:7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PoLlgy3AQAASwMAAA4AAAAAAAAAAAAAAAAALgIAAGRycy9lMm9E&#10;b2MueG1sUEsBAi0AFAAGAAgAAAAhAPM3nzfcAAAACgEAAA8AAAAAAAAAAAAAAAAAEQQAAGRycy9k&#10;b3ducmV2LnhtbFBLBQYAAAAABAAEAPMAAAAaBQAAAAA=&#10;" filled="f" stroked="f">
                      <v:textbox inset="2.16pt,1.44pt,0,1.44pt">
                        <w:txbxContent>
                          <w:p w14:paraId="1CCB7C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5744" behindDoc="0" locked="0" layoutInCell="1" allowOverlap="1" wp14:anchorId="5E5C0111" wp14:editId="0AA1BEBF">
                      <wp:simplePos x="0" y="0"/>
                      <wp:positionH relativeFrom="column">
                        <wp:posOffset>-63500</wp:posOffset>
                      </wp:positionH>
                      <wp:positionV relativeFrom="paragraph">
                        <wp:posOffset>368300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8C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C0111" id="Rectangle 3515" o:spid="_x0000_s1904"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YZ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Xt8tbSjx3OKWf&#10;qBv3vVXknB2MlGqe76zXGFOHZU/xES5RQncmP2lw8xdpkalofLpqrKZMBCY3q01b4yQEHq1vNiv0&#10;sUv1Whwh5a8qODI7jAJCKcry4/eUz1dfrmDdDOb8/OzlaT8VMu26fYG6D/KEFHFH8wMabcPIqLAm&#10;UjLi3BlNvw8cFCX2m0dhm/XNqsFFKcGybVpcYCgBgt6/zXIvhoCrJDJQcohg+gHxFokKLJxYIXbZ&#10;rnkl3sYF/O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XmGboBAABLAwAADgAAAAAAAAAAAAAAAAAuAgAAZHJzL2Uy&#10;b0RvYy54bWxQSwECLQAUAAYACAAAACEAc4aETdsAAAAKAQAADwAAAAAAAAAAAAAAAAAUBAAAZHJz&#10;L2Rvd25yZXYueG1sUEsFBgAAAAAEAAQA8wAAABwFAAAAAA==&#10;" filled="f" stroked="f">
                      <v:textbox inset="2.16pt,1.44pt,0,1.44pt">
                        <w:txbxContent>
                          <w:p w14:paraId="6AC8C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6768" behindDoc="0" locked="0" layoutInCell="1" allowOverlap="1" wp14:anchorId="7A1F697E" wp14:editId="221F0B40">
                      <wp:simplePos x="0" y="0"/>
                      <wp:positionH relativeFrom="column">
                        <wp:posOffset>-63500</wp:posOffset>
                      </wp:positionH>
                      <wp:positionV relativeFrom="paragraph">
                        <wp:posOffset>368300</wp:posOffset>
                      </wp:positionV>
                      <wp:extent cx="977900" cy="927100"/>
                      <wp:effectExtent l="0" t="0" r="0" b="0"/>
                      <wp:wrapNone/>
                      <wp:docPr id="3514" name="Rectangle 35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5815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F697E" id="Rectangle 3514" o:spid="_x0000_s1905" style="position:absolute;left:0;text-align:left;margin-left:-5pt;margin-top:29pt;width:77pt;height:7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FWLtUe3AQAASwMAAA4AAAAAAAAAAAAAAAAALgIAAGRycy9lMm9E&#10;b2MueG1sUEsBAi0AFAAGAAgAAAAhAPM3nzfcAAAACgEAAA8AAAAAAAAAAAAAAAAAEQQAAGRycy9k&#10;b3ducmV2LnhtbFBLBQYAAAAABAAEAPMAAAAaBQAAAAA=&#10;" filled="f" stroked="f">
                      <v:textbox inset="2.16pt,1.44pt,0,1.44pt">
                        <w:txbxContent>
                          <w:p w14:paraId="265815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7792" behindDoc="0" locked="0" layoutInCell="1" allowOverlap="1" wp14:anchorId="1BFF4F20" wp14:editId="2C8B2CEF">
                      <wp:simplePos x="0" y="0"/>
                      <wp:positionH relativeFrom="column">
                        <wp:posOffset>-63500</wp:posOffset>
                      </wp:positionH>
                      <wp:positionV relativeFrom="paragraph">
                        <wp:posOffset>368300</wp:posOffset>
                      </wp:positionV>
                      <wp:extent cx="977900" cy="927100"/>
                      <wp:effectExtent l="0" t="0" r="0" b="0"/>
                      <wp:wrapNone/>
                      <wp:docPr id="3513" name="Rectangle 35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CB2E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F4F20" id="Rectangle 3513" o:spid="_x0000_s1906" style="position:absolute;left:0;text-align:left;margin-left:-5pt;margin-top:29pt;width:77pt;height:7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HJ4RY63AQAASwMAAA4AAAAAAAAAAAAAAAAALgIAAGRycy9lMm9E&#10;b2MueG1sUEsBAi0AFAAGAAgAAAAhAPM3nzfcAAAACgEAAA8AAAAAAAAAAAAAAAAAEQQAAGRycy9k&#10;b3ducmV2LnhtbFBLBQYAAAAABAAEAPMAAAAaBQAAAAA=&#10;" filled="f" stroked="f">
                      <v:textbox inset="2.16pt,1.44pt,0,1.44pt">
                        <w:txbxContent>
                          <w:p w14:paraId="78CB2E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8816" behindDoc="0" locked="0" layoutInCell="1" allowOverlap="1" wp14:anchorId="72478A0A" wp14:editId="3D878AD5">
                      <wp:simplePos x="0" y="0"/>
                      <wp:positionH relativeFrom="column">
                        <wp:posOffset>-63500</wp:posOffset>
                      </wp:positionH>
                      <wp:positionV relativeFrom="paragraph">
                        <wp:posOffset>368300</wp:posOffset>
                      </wp:positionV>
                      <wp:extent cx="1003300" cy="7620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346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78A0A" id="Rectangle 3512" o:spid="_x0000_s1907"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bQ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6nrZUOK4xSn9&#10;RN2460dFTtnBSKnyfLNeU4gdlj2HJzhHEd1MftZg8xdpkblofLxorOZEBCbXq3Vb4yQEHt1crVfo&#10;Y5fqtThATN+UtyQ7jAJCKcryw4+YTlf/XsG6DOb0fPbSvJsLmba9QN15eUSKuKPpEY0e/cSoGE2g&#10;ZMK5Mxpf9hwUJeN3h8I2N1cr1CGVYNk2LS4wlABB795muRODx1USCSjZBzD9gHjLuwUWTqwQO29X&#10;Xom3cQH/+g9s/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b5hbQuQEAAEsDAAAOAAAAAAAAAAAAAAAAAC4CAABkcnMvZTJv&#10;RG9jLnhtbFBLAQItABQABgAIAAAAIQBzhoRN2wAAAAoBAAAPAAAAAAAAAAAAAAAAABMEAABkcnMv&#10;ZG93bnJldi54bWxQSwUGAAAAAAQABADzAAAAGwUAAAAA&#10;" filled="f" stroked="f">
                      <v:textbox inset="2.16pt,1.44pt,0,1.44pt">
                        <w:txbxContent>
                          <w:p w14:paraId="17B346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39840" behindDoc="0" locked="0" layoutInCell="1" allowOverlap="1" wp14:anchorId="13E5E81F" wp14:editId="76069F76">
                      <wp:simplePos x="0" y="0"/>
                      <wp:positionH relativeFrom="column">
                        <wp:posOffset>-63500</wp:posOffset>
                      </wp:positionH>
                      <wp:positionV relativeFrom="paragraph">
                        <wp:posOffset>368300</wp:posOffset>
                      </wp:positionV>
                      <wp:extent cx="977900" cy="927100"/>
                      <wp:effectExtent l="0" t="0" r="0" b="0"/>
                      <wp:wrapNone/>
                      <wp:docPr id="3511" name="Rectangle 35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6D2D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5E81F" id="Rectangle 3511" o:spid="_x0000_s1908" style="position:absolute;left:0;text-align:left;margin-left:-5pt;margin-top:29pt;width:77pt;height:7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8ZRnP7YBAABLAwAADgAAAAAAAAAAAAAAAAAuAgAAZHJzL2Uyb0Rv&#10;Yy54bWxQSwECLQAUAAYACAAAACEA8zefN9wAAAAKAQAADwAAAAAAAAAAAAAAAAAQBAAAZHJzL2Rv&#10;d25yZXYueG1sUEsFBgAAAAAEAAQA8wAAABkFAAAAAA==&#10;" filled="f" stroked="f">
                      <v:textbox inset="2.16pt,1.44pt,0,1.44pt">
                        <w:txbxContent>
                          <w:p w14:paraId="326D2D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0864" behindDoc="0" locked="0" layoutInCell="1" allowOverlap="1" wp14:anchorId="77206687" wp14:editId="310A4234">
                      <wp:simplePos x="0" y="0"/>
                      <wp:positionH relativeFrom="column">
                        <wp:posOffset>-63500</wp:posOffset>
                      </wp:positionH>
                      <wp:positionV relativeFrom="paragraph">
                        <wp:posOffset>368300</wp:posOffset>
                      </wp:positionV>
                      <wp:extent cx="977900" cy="901700"/>
                      <wp:effectExtent l="0" t="0" r="0" b="0"/>
                      <wp:wrapNone/>
                      <wp:docPr id="3510" name="Rectangle 3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35FE4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06687" id="Rectangle 3510" o:spid="_x0000_s1909" style="position:absolute;left:0;text-align:left;margin-left:-5pt;margin-top:29pt;width:77pt;height:71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F1IvLbkBAABLAwAADgAAAAAAAAAAAAAAAAAuAgAAZHJzL2Uy&#10;b0RvYy54bWxQSwECLQAUAAYACAAAACEAqtxyedwAAAAKAQAADwAAAAAAAAAAAAAAAAATBAAAZHJz&#10;L2Rvd25yZXYueG1sUEsFBgAAAAAEAAQA8wAAABwFAAAAAA==&#10;" filled="f" stroked="f">
                      <v:textbox inset="2.16pt,1.44pt,0,1.44pt">
                        <w:txbxContent>
                          <w:p w14:paraId="035FE4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1888" behindDoc="0" locked="0" layoutInCell="1" allowOverlap="1" wp14:anchorId="719A93CA" wp14:editId="5224907C">
                      <wp:simplePos x="0" y="0"/>
                      <wp:positionH relativeFrom="column">
                        <wp:posOffset>-63500</wp:posOffset>
                      </wp:positionH>
                      <wp:positionV relativeFrom="paragraph">
                        <wp:posOffset>368300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D2A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A93CA" id="Rectangle 3509" o:spid="_x0000_s1910" style="position:absolute;left:0;text-align:left;margin-left:-5pt;margin-top:2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BS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z/WGEs8dTukX&#10;6sZ9bxU5ZwcjpZrnO+s1xtRh2WN8gEuU0J3JTxrc/EVaZCoan64aqykTgcnNatPWOAmBRzfrzQp9&#10;7FK9FEdI+ZsKjswOo4BQirL8+CPl89XnK1g3gzk/P3t52k+FTNuun6HugzwhRdzRfI9G2zAyKqyJ&#10;lIw4d0bTnwMHRYn97lHY5ma9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fRwUroBAABLAwAADgAAAAAAAAAAAAAAAAAuAgAAZHJzL2Uy&#10;b0RvYy54bWxQSwECLQAUAAYACAAAACEAc4aETdsAAAAKAQAADwAAAAAAAAAAAAAAAAAUBAAAZHJz&#10;L2Rvd25yZXYueG1sUEsFBgAAAAAEAAQA8wAAABwFAAAAAA==&#10;" filled="f" stroked="f">
                      <v:textbox inset="2.16pt,1.44pt,0,1.44pt">
                        <w:txbxContent>
                          <w:p w14:paraId="505D2A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2912" behindDoc="0" locked="0" layoutInCell="1" allowOverlap="1" wp14:anchorId="5FC7D8A9" wp14:editId="10CFAFA7">
                      <wp:simplePos x="0" y="0"/>
                      <wp:positionH relativeFrom="column">
                        <wp:posOffset>-63500</wp:posOffset>
                      </wp:positionH>
                      <wp:positionV relativeFrom="paragraph">
                        <wp:posOffset>368300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861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7D8A9" id="Rectangle 3508" o:spid="_x0000_s1911"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nugEAAEs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ZXNzXOynOHU/qB&#10;unHfW0VO2cFIqeb5znqNMXVY9hKf4RwldGfykwY3f5EWmYrGx4vGaspEYHK9Wrc1TkLg0e31eoU+&#10;dqneiyOk/E0FR2aHUUAoRVl+eEj5dPXtCtbNYE7Pz16edlMh07Y3b1B3QR6RIu5ofkKjbRgZFdZE&#10;SkacO6Ppdc9BUWK/exS2ub1eNbgoJVi2TYuiQAkQ9O5jlnsxBFwlkYGSfQTTD4i3SFRg4cQKsfN2&#10;zSvxMS7g3/+B7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FZ57oBAABLAwAADgAAAAAAAAAAAAAAAAAuAgAAZHJzL2Uy&#10;b0RvYy54bWxQSwECLQAUAAYACAAAACEAc4aETdsAAAAKAQAADwAAAAAAAAAAAAAAAAAUBAAAZHJz&#10;L2Rvd25yZXYueG1sUEsFBgAAAAAEAAQA8wAAABwFAAAAAA==&#10;" filled="f" stroked="f">
                      <v:textbox inset="2.16pt,1.44pt,0,1.44pt">
                        <w:txbxContent>
                          <w:p w14:paraId="6DE861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3936" behindDoc="0" locked="0" layoutInCell="1" allowOverlap="1" wp14:anchorId="0A924E7F" wp14:editId="29DA13C9">
                      <wp:simplePos x="0" y="0"/>
                      <wp:positionH relativeFrom="column">
                        <wp:posOffset>-63500</wp:posOffset>
                      </wp:positionH>
                      <wp:positionV relativeFrom="paragraph">
                        <wp:posOffset>368300</wp:posOffset>
                      </wp:positionV>
                      <wp:extent cx="1003300" cy="7620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F6C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24E7F" id="Rectangle 3507" o:spid="_x0000_s1912" style="position:absolute;left:0;text-align:left;margin-left:-5pt;margin-top:2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38J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z/WaEs8dTukn&#10;6sZ9bxU5ZwcjpZrnO+s1xtRh2VN8hEuU0J3JTxrc/EVaZCoan64aqykTgcnNatPWOAmBR+ubzQp9&#10;7FK9FkdI+asKjswOo4BQirL8+D3l89WXK1g3gzk/P3t52k+FTNvevkDdB3lCirij+QGNtmFkVFgT&#10;KRlx7oym3wcOihL7zaOwzfpm1eCilGDZNi0uMJQAQe/fZrkXQ8BVEhkoOUQw/YB4i0QFFk6sELts&#10;17wSb+MC/vUf2P0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hN/CboBAABLAwAADgAAAAAAAAAAAAAAAAAuAgAAZHJzL2Uy&#10;b0RvYy54bWxQSwECLQAUAAYACAAAACEAc4aETdsAAAAKAQAADwAAAAAAAAAAAAAAAAAUBAAAZHJz&#10;L2Rvd25yZXYueG1sUEsFBgAAAAAEAAQA8wAAABwFAAAAAA==&#10;" filled="f" stroked="f">
                      <v:textbox inset="2.16pt,1.44pt,0,1.44pt">
                        <w:txbxContent>
                          <w:p w14:paraId="202F6C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4960" behindDoc="0" locked="0" layoutInCell="1" allowOverlap="1" wp14:anchorId="2E35E1F5" wp14:editId="642A48F9">
                      <wp:simplePos x="0" y="0"/>
                      <wp:positionH relativeFrom="column">
                        <wp:posOffset>-63500</wp:posOffset>
                      </wp:positionH>
                      <wp:positionV relativeFrom="paragraph">
                        <wp:posOffset>368300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A26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5E1F5" id="Rectangle 3506" o:spid="_x0000_s1913" style="position:absolute;left:0;text-align:left;margin-left:-5pt;margin-top:2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a8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rz/UtJZ47nNJP&#10;1I373ipyzg5GSjXPd9ZrjKnDsqf4CJcooTuTnzS4+Yu0yFQ0Pl01VlMmApOb1aatcRICj9Y3mxX6&#10;2KV6LY6Q8lcVHJkdRgGhFGX58XvK56svV7BuBnN+fvbytJ8KmbZdv0DdB3lCirij+QGNtmFkVFgT&#10;KRlx7oym3wcOihL7zaOwzfpm1eCilGDZNi0uMJQAQe/fZrkXQ8BVEhkoOUQw/YB4i0QFFk6sELts&#10;17wSb+MC/vUf2P0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ZWvLoBAABLAwAADgAAAAAAAAAAAAAAAAAuAgAAZHJzL2Uy&#10;b0RvYy54bWxQSwECLQAUAAYACAAAACEAc4aETdsAAAAKAQAADwAAAAAAAAAAAAAAAAAUBAAAZHJz&#10;L2Rvd25yZXYueG1sUEsFBgAAAAAEAAQA8wAAABwFAAAAAA==&#10;" filled="f" stroked="f">
                      <v:textbox inset="2.16pt,1.44pt,0,1.44pt">
                        <w:txbxContent>
                          <w:p w14:paraId="343A26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5984" behindDoc="0" locked="0" layoutInCell="1" allowOverlap="1" wp14:anchorId="453E518C" wp14:editId="02CB4094">
                      <wp:simplePos x="0" y="0"/>
                      <wp:positionH relativeFrom="column">
                        <wp:posOffset>-63500</wp:posOffset>
                      </wp:positionH>
                      <wp:positionV relativeFrom="paragraph">
                        <wp:posOffset>368300</wp:posOffset>
                      </wp:positionV>
                      <wp:extent cx="1003300" cy="7620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531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E518C" id="Rectangle 3505" o:spid="_x0000_s1914"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Vk1xCuQEAAEsDAAAOAAAAAAAAAAAAAAAAAC4CAABkcnMvZTJv&#10;RG9jLnhtbFBLAQItABQABgAIAAAAIQBzhoRN2wAAAAoBAAAPAAAAAAAAAAAAAAAAABMEAABkcnMv&#10;ZG93bnJldi54bWxQSwUGAAAAAAQABADzAAAAGwUAAAAA&#10;" filled="f" stroked="f">
                      <v:textbox inset="2.16pt,1.44pt,0,1.44pt">
                        <w:txbxContent>
                          <w:p w14:paraId="65F531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7008" behindDoc="0" locked="0" layoutInCell="1" allowOverlap="1" wp14:anchorId="4A7923A4" wp14:editId="24591510">
                      <wp:simplePos x="0" y="0"/>
                      <wp:positionH relativeFrom="column">
                        <wp:posOffset>-63500</wp:posOffset>
                      </wp:positionH>
                      <wp:positionV relativeFrom="paragraph">
                        <wp:posOffset>368300</wp:posOffset>
                      </wp:positionV>
                      <wp:extent cx="1003300" cy="7620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642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923A4" id="Rectangle 3504" o:spid="_x0000_s1915" style="position:absolute;left:0;text-align:left;margin-left:-5pt;margin-top:29pt;width:79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X3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z/WaEs8dTukX&#10;6sZ9bxU5ZwcjpZrnO+s1xtRh2WN8gEuU0J3JTxrc/EVaZCoan64aqykTgcnNatPWOAmBRzfrzQp9&#10;7FK9FEdI+ZsKjswOo4BQirL8+CPl89XnK1g3gzk/P3t52k+FTNtunqHugzwhRdzRfI9G2zAyKqyJ&#10;lIw4d0bTnwMHRYn97lHY5ma9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GZ197oBAABLAwAADgAAAAAAAAAAAAAAAAAuAgAAZHJzL2Uy&#10;b0RvYy54bWxQSwECLQAUAAYACAAAACEAc4aETdsAAAAKAQAADwAAAAAAAAAAAAAAAAAUBAAAZHJz&#10;L2Rvd25yZXYueG1sUEsFBgAAAAAEAAQA8wAAABwFAAAAAA==&#10;" filled="f" stroked="f">
                      <v:textbox inset="2.16pt,1.44pt,0,1.44pt">
                        <w:txbxContent>
                          <w:p w14:paraId="4B2642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8032" behindDoc="0" locked="0" layoutInCell="1" allowOverlap="1" wp14:anchorId="0889C010" wp14:editId="2799D099">
                      <wp:simplePos x="0" y="0"/>
                      <wp:positionH relativeFrom="column">
                        <wp:posOffset>-63500</wp:posOffset>
                      </wp:positionH>
                      <wp:positionV relativeFrom="paragraph">
                        <wp:posOffset>368300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5B5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9C010" id="Rectangle 3503" o:spid="_x0000_s1916" style="position:absolute;left:0;text-align:left;margin-left:-5pt;margin-top:29pt;width:79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9fuwEAAEs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y2H+uWEsctdukH&#10;+sbdMClyro5GSpX7m/2aQ+zx2lN4hEsWcZnFLxps/qIsshSPT1eP1ZKIwOKm3XQ1dkLg1u3NpsU1&#10;olTPlwPE9EV5S/KCUUAqxVl+/BbT+ejfI3gvkzk/n1dp2S9FTLcpsLm29/KEEnFG0wMGPfmZUTGZ&#10;QMmMfWc0/j5wUJRMXx0a29zetA0OSknWXdPhAENJkPT+ZZU7MXocJZGAkkMAM4zIt1hUaGHHirDL&#10;dOWReJkX8s//wO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FrP1+7AQAASwMAAA4AAAAAAAAAAAAAAAAALgIAAGRycy9l&#10;Mm9Eb2MueG1sUEsBAi0AFAAGAAgAAAAhAHOGhE3bAAAACgEAAA8AAAAAAAAAAAAAAAAAFQQAAGRy&#10;cy9kb3ducmV2LnhtbFBLBQYAAAAABAAEAPMAAAAdBQAAAAA=&#10;" filled="f" stroked="f">
                      <v:textbox inset="2.16pt,1.44pt,0,1.44pt">
                        <w:txbxContent>
                          <w:p w14:paraId="1875B5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49056" behindDoc="0" locked="0" layoutInCell="1" allowOverlap="1" wp14:anchorId="52E44C8E" wp14:editId="1B59CEA9">
                      <wp:simplePos x="0" y="0"/>
                      <wp:positionH relativeFrom="column">
                        <wp:posOffset>-63500</wp:posOffset>
                      </wp:positionH>
                      <wp:positionV relativeFrom="paragraph">
                        <wp:posOffset>368300</wp:posOffset>
                      </wp:positionV>
                      <wp:extent cx="1003300" cy="7620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F6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4C8E" id="Rectangle 3502" o:spid="_x0000_s1917"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gnhbquQEAAEsDAAAOAAAAAAAAAAAAAAAAAC4CAABkcnMvZTJv&#10;RG9jLnhtbFBLAQItABQABgAIAAAAIQBzhoRN2wAAAAoBAAAPAAAAAAAAAAAAAAAAABMEAABkcnMv&#10;ZG93bnJldi54bWxQSwUGAAAAAAQABADzAAAAGwUAAAAA&#10;" filled="f" stroked="f">
                      <v:textbox inset="2.16pt,1.44pt,0,1.44pt">
                        <w:txbxContent>
                          <w:p w14:paraId="2CBF6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0080" behindDoc="0" locked="0" layoutInCell="1" allowOverlap="1" wp14:anchorId="5F59F286" wp14:editId="18B9E350">
                      <wp:simplePos x="0" y="0"/>
                      <wp:positionH relativeFrom="column">
                        <wp:posOffset>-63500</wp:posOffset>
                      </wp:positionH>
                      <wp:positionV relativeFrom="paragraph">
                        <wp:posOffset>368300</wp:posOffset>
                      </wp:positionV>
                      <wp:extent cx="1003300" cy="7620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870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F286" id="Rectangle 3501" o:spid="_x0000_s1918" style="position:absolute;left:0;text-align:left;margin-left:-5pt;margin-top:29pt;width:79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3uugEAAEs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ZXX+slJZ47nNJP&#10;1I373ipyyg5GSjXPd9ZrjKnDsuf4BOcooTuTnzS4+Yu0yFQ0Pl40VlMmApPr1bqtcRICj26u1iv0&#10;sUv1Xhwh5XsVHJkdRgGhFGX54XvKp6tvV7BuBnN6fvbytJsKmXbdvEHdBXlEirij+RGNtmFkVFgT&#10;KRlx7oym33sOihL74FHY5uZq1eCilGDZNi0uMJQAQe8+ZrkXQ8BVEhko2Ucw/YB4i0QFFk6sEDtv&#10;17wSH+MC/v0f2L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ocd7roBAABLAwAADgAAAAAAAAAAAAAAAAAuAgAAZHJzL2Uy&#10;b0RvYy54bWxQSwECLQAUAAYACAAAACEAc4aETdsAAAAKAQAADwAAAAAAAAAAAAAAAAAUBAAAZHJz&#10;L2Rvd25yZXYueG1sUEsFBgAAAAAEAAQA8wAAABwFAAAAAA==&#10;" filled="f" stroked="f">
                      <v:textbox inset="2.16pt,1.44pt,0,1.44pt">
                        <w:txbxContent>
                          <w:p w14:paraId="47A870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1104" behindDoc="0" locked="0" layoutInCell="1" allowOverlap="1" wp14:anchorId="2E52255E" wp14:editId="20704E8F">
                      <wp:simplePos x="0" y="0"/>
                      <wp:positionH relativeFrom="column">
                        <wp:posOffset>-63500</wp:posOffset>
                      </wp:positionH>
                      <wp:positionV relativeFrom="paragraph">
                        <wp:posOffset>368300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8A8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255E" id="Rectangle 3500" o:spid="_x0000_s1919" style="position:absolute;left:0;text-align:left;margin-left:-5pt;margin-top:29pt;width:79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jcjRbuQEAAEsDAAAOAAAAAAAAAAAAAAAAAC4CAABkcnMvZTJv&#10;RG9jLnhtbFBLAQItABQABgAIAAAAIQBzhoRN2wAAAAoBAAAPAAAAAAAAAAAAAAAAABMEAABkcnMv&#10;ZG93bnJldi54bWxQSwUGAAAAAAQABADzAAAAGwUAAAAA&#10;" filled="f" stroked="f">
                      <v:textbox inset="2.16pt,1.44pt,0,1.44pt">
                        <w:txbxContent>
                          <w:p w14:paraId="49C8A8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2128" behindDoc="0" locked="0" layoutInCell="1" allowOverlap="1" wp14:anchorId="0F827B66" wp14:editId="1BC4BB6B">
                      <wp:simplePos x="0" y="0"/>
                      <wp:positionH relativeFrom="column">
                        <wp:posOffset>-63500</wp:posOffset>
                      </wp:positionH>
                      <wp:positionV relativeFrom="paragraph">
                        <wp:posOffset>368300</wp:posOffset>
                      </wp:positionV>
                      <wp:extent cx="1003300" cy="7620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9AB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27B66" id="Rectangle 3499" o:spid="_x0000_s1920"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NugEAAEs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bLuOEs8dTuk7&#10;6sb9YBW5ZEcjpVrmu+g1xdRj2XN8gmuU0F3Izxrc8kVaZC4an28aqzkTgclu07U1TkLg0d2226CP&#10;XarX4ggpf1bBkcVhFBBKUZafvqZ8ufpyBesWMJfnFy/Ph7mQabvtC9RDkGekiDuaH9FoGyZGhTWR&#10;kgnnzmj6deSgKLFfPArb3G03DS5KCdZt0+ICQwkQ9OFtlnsxBlwlkYGSYwQzjIi3SFRg4cQKset2&#10;LSvxNi7gX/+B/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zPkTboBAABLAwAADgAAAAAAAAAAAAAAAAAuAgAAZHJzL2Uy&#10;b0RvYy54bWxQSwECLQAUAAYACAAAACEAc4aETdsAAAAKAQAADwAAAAAAAAAAAAAAAAAUBAAAZHJz&#10;L2Rvd25yZXYueG1sUEsFBgAAAAAEAAQA8wAAABwFAAAAAA==&#10;" filled="f" stroked="f">
                      <v:textbox inset="2.16pt,1.44pt,0,1.44pt">
                        <w:txbxContent>
                          <w:p w14:paraId="68E9AB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3152" behindDoc="0" locked="0" layoutInCell="1" allowOverlap="1" wp14:anchorId="6556B6A9" wp14:editId="4AAA537A">
                      <wp:simplePos x="0" y="0"/>
                      <wp:positionH relativeFrom="column">
                        <wp:posOffset>-63500</wp:posOffset>
                      </wp:positionH>
                      <wp:positionV relativeFrom="paragraph">
                        <wp:posOffset>368300</wp:posOffset>
                      </wp:positionV>
                      <wp:extent cx="1003300" cy="762000"/>
                      <wp:effectExtent l="0" t="0" r="0" b="0"/>
                      <wp:wrapNone/>
                      <wp:docPr id="3498" name="Rectangle 3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D8C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6B6A9" id="Rectangle 3498" o:spid="_x0000_s1921"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sbN+LoBAABLAwAADgAAAAAAAAAAAAAAAAAuAgAAZHJzL2Uy&#10;b0RvYy54bWxQSwECLQAUAAYACAAAACEAc4aETdsAAAAKAQAADwAAAAAAAAAAAAAAAAAUBAAAZHJz&#10;L2Rvd25yZXYueG1sUEsFBgAAAAAEAAQA8wAAABwFAAAAAA==&#10;" filled="f" stroked="f">
                      <v:textbox inset="2.16pt,1.44pt,0,1.44pt">
                        <w:txbxContent>
                          <w:p w14:paraId="330D8C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4176" behindDoc="0" locked="0" layoutInCell="1" allowOverlap="1" wp14:anchorId="0351403F" wp14:editId="5F1A6AF4">
                      <wp:simplePos x="0" y="0"/>
                      <wp:positionH relativeFrom="column">
                        <wp:posOffset>-63500</wp:posOffset>
                      </wp:positionH>
                      <wp:positionV relativeFrom="paragraph">
                        <wp:posOffset>368300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D5E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1403F" id="Rectangle 3497" o:spid="_x0000_s1922"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sWuwEAAEs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lo3G0osNzil&#10;36gbt/0oyTk76K6Tab5Jr8mHFsue/CNcooBuIj8rMOmLtMicNT5dNZZzJAKTzaqpS5yEwKPNulmh&#10;j12K92IPIf6QzpDkMAoIJSvLj79CPF99u4J1Ccz5+eTFeT9nMnVz8wZ177oTUsQdjQ9o1OgmRsWo&#10;PSUTzp3R8OfAQVIy/rQobLVZrypclBws66rGBYYcIOj9xyy3YnC4SiICJQcPuh8Qb5Yow8KJZWKX&#10;7Uor8THO4N//gd0r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zU6xa7AQAASwMAAA4AAAAAAAAAAAAAAAAALgIAAGRycy9l&#10;Mm9Eb2MueG1sUEsBAi0AFAAGAAgAAAAhAHOGhE3bAAAACgEAAA8AAAAAAAAAAAAAAAAAFQQAAGRy&#10;cy9kb3ducmV2LnhtbFBLBQYAAAAABAAEAPMAAAAdBQAAAAA=&#10;" filled="f" stroked="f">
                      <v:textbox inset="2.16pt,1.44pt,0,1.44pt">
                        <w:txbxContent>
                          <w:p w14:paraId="0A6D5E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5200" behindDoc="0" locked="0" layoutInCell="1" allowOverlap="1" wp14:anchorId="13860A15" wp14:editId="183D8047">
                      <wp:simplePos x="0" y="0"/>
                      <wp:positionH relativeFrom="column">
                        <wp:posOffset>-63500</wp:posOffset>
                      </wp:positionH>
                      <wp:positionV relativeFrom="paragraph">
                        <wp:posOffset>368300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800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60A15" id="Rectangle 3496" o:spid="_x0000_s1923"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KjuwEAAEs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lo3N5RYbnBK&#10;v1E3bvtRknN20F0n03yTXpMPLZY9+Ue4RAHdRH5WYNIXaZE5a3y6aiznSAQmm1VTlzgJgUebdbNC&#10;H7sU78UeQvwhnSHJYRQQSlaWH3+FeL76dgXrEpjz88mL837OZOpm8wZ177oTUsQdjQ9o1OgmRsWo&#10;PSUTzp3R8OfAQVIy/rQobLVZrypclBws66rGBYYcIOj9xyy3YnC4SiICJQcPuh8Qb5Yow8KJZWKX&#10;7Uor8THO4N//gd0r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0hwqO7AQAASwMAAA4AAAAAAAAAAAAAAAAALgIAAGRycy9l&#10;Mm9Eb2MueG1sUEsBAi0AFAAGAAgAAAAhAHOGhE3bAAAACgEAAA8AAAAAAAAAAAAAAAAAFQQAAGRy&#10;cy9kb3ducmV2LnhtbFBLBQYAAAAABAAEAPMAAAAdBQAAAAA=&#10;" filled="f" stroked="f">
                      <v:textbox inset="2.16pt,1.44pt,0,1.44pt">
                        <w:txbxContent>
                          <w:p w14:paraId="2D1800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6224" behindDoc="0" locked="0" layoutInCell="1" allowOverlap="1" wp14:anchorId="0A6EE38F" wp14:editId="5B1CAE87">
                      <wp:simplePos x="0" y="0"/>
                      <wp:positionH relativeFrom="column">
                        <wp:posOffset>-63500</wp:posOffset>
                      </wp:positionH>
                      <wp:positionV relativeFrom="paragraph">
                        <wp:posOffset>368300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67C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EE38F" id="Rectangle 3495" o:spid="_x0000_s1924"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DNUyF27AQAASwMAAA4AAAAAAAAAAAAAAAAALgIAAGRycy9l&#10;Mm9Eb2MueG1sUEsBAi0AFAAGAAgAAAAhAHOGhE3bAAAACgEAAA8AAAAAAAAAAAAAAAAAFQQAAGRy&#10;cy9kb3ducmV2LnhtbFBLBQYAAAAABAAEAPMAAAAdBQAAAAA=&#10;" filled="f" stroked="f">
                      <v:textbox inset="2.16pt,1.44pt,0,1.44pt">
                        <w:txbxContent>
                          <w:p w14:paraId="4D067C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7248" behindDoc="0" locked="0" layoutInCell="1" allowOverlap="1" wp14:anchorId="7660591E" wp14:editId="6947B933">
                      <wp:simplePos x="0" y="0"/>
                      <wp:positionH relativeFrom="column">
                        <wp:posOffset>-63500</wp:posOffset>
                      </wp:positionH>
                      <wp:positionV relativeFrom="paragraph">
                        <wp:posOffset>368300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8EF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0591E" id="Rectangle 3494" o:spid="_x0000_s1925"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HougEAAEs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bLstJZ47nNJ3&#10;1I37wSpyyY5GSrXMd9FriqnHsuf4BNcoobuQnzW45Yu0yFw0Pt80VnMmApPdpmtrnITAo7ttt0Ef&#10;u1SvxRFS/qyCI4vDKCCUoiw/fU35cvXlCtYtYC7PL16eD3Mh03bdC9RDkGekiDuaH9FoGyZGhTWR&#10;kgnnzmj6deSgKLFfPArb3G03DS5KCdZt0+ICQwkQ9OFtlnsxBlwlkYGSYwQzjIi3SFRg4cQKset2&#10;LSvxNi7gX/+B/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qHh6LoBAABLAwAADgAAAAAAAAAAAAAAAAAuAgAAZHJzL2Uy&#10;b0RvYy54bWxQSwECLQAUAAYACAAAACEAc4aETdsAAAAKAQAADwAAAAAAAAAAAAAAAAAUBAAAZHJz&#10;L2Rvd25yZXYueG1sUEsFBgAAAAAEAAQA8wAAABwFAAAAAA==&#10;" filled="f" stroked="f">
                      <v:textbox inset="2.16pt,1.44pt,0,1.44pt">
                        <w:txbxContent>
                          <w:p w14:paraId="2F28EF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8272" behindDoc="0" locked="0" layoutInCell="1" allowOverlap="1" wp14:anchorId="7F98C98B" wp14:editId="2378C88B">
                      <wp:simplePos x="0" y="0"/>
                      <wp:positionH relativeFrom="column">
                        <wp:posOffset>-63500</wp:posOffset>
                      </wp:positionH>
                      <wp:positionV relativeFrom="paragraph">
                        <wp:posOffset>368300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86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8C98B" id="Rectangle 3493" o:spid="_x0000_s1926"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PXzfuQEAAEsDAAAOAAAAAAAAAAAAAAAAAC4CAABkcnMvZTJv&#10;RG9jLnhtbFBLAQItABQABgAIAAAAIQBzhoRN2wAAAAoBAAAPAAAAAAAAAAAAAAAAABMEAABkcnMv&#10;ZG93bnJldi54bWxQSwUGAAAAAAQABADzAAAAGwUAAAAA&#10;" filled="f" stroked="f">
                      <v:textbox inset="2.16pt,1.44pt,0,1.44pt">
                        <w:txbxContent>
                          <w:p w14:paraId="186186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59296" behindDoc="0" locked="0" layoutInCell="1" allowOverlap="1" wp14:anchorId="6BB23776" wp14:editId="2F06A833">
                      <wp:simplePos x="0" y="0"/>
                      <wp:positionH relativeFrom="column">
                        <wp:posOffset>-63500</wp:posOffset>
                      </wp:positionH>
                      <wp:positionV relativeFrom="paragraph">
                        <wp:posOffset>368300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2D0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23776" id="Rectangle 3492" o:spid="_x0000_s1927"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B7IVWq4AQAASwMAAA4AAAAAAAAAAAAAAAAALgIAAGRycy9lMm9E&#10;b2MueG1sUEsBAi0AFAAGAAgAAAAhAHOGhE3bAAAACgEAAA8AAAAAAAAAAAAAAAAAEgQAAGRycy9k&#10;b3ducmV2LnhtbFBLBQYAAAAABAAEAPMAAAAaBQAAAAA=&#10;" filled="f" stroked="f">
                      <v:textbox inset="2.16pt,1.44pt,0,1.44pt">
                        <w:txbxContent>
                          <w:p w14:paraId="7982D0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0320" behindDoc="0" locked="0" layoutInCell="1" allowOverlap="1" wp14:anchorId="2D6F6998" wp14:editId="2632C77C">
                      <wp:simplePos x="0" y="0"/>
                      <wp:positionH relativeFrom="column">
                        <wp:posOffset>-63500</wp:posOffset>
                      </wp:positionH>
                      <wp:positionV relativeFrom="paragraph">
                        <wp:posOffset>368300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0EC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F6998" id="Rectangle 3491" o:spid="_x0000_s1928"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5uugEAAEs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1u2SEs8dTukH&#10;6sZ9bxU5ZwcjpZrnO+s1xtRh2Ut8hkuU0J3JTxrc/EVaZCoan64aqykTgcl21W5qnITAo9t1u0If&#10;u1TvxRFS/qaCI7PDKCCUoiw/PqR8vvp2BetmMOfnZy9P+6mQaevmDeo+yBNSxB3NT2i0DSOjwppI&#10;yYhzZzT9PnBQlNjvHoVtbterBhelBMtNs8EFhhIg6P3HLPdiCLhKIgMlhwimHxBvkajAwokVYpft&#10;mlfiY1zAv/8Du1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FebroBAABLAwAADgAAAAAAAAAAAAAAAAAuAgAAZHJzL2Uy&#10;b0RvYy54bWxQSwECLQAUAAYACAAAACEAc4aETdsAAAAKAQAADwAAAAAAAAAAAAAAAAAUBAAAZHJz&#10;L2Rvd25yZXYueG1sUEsFBgAAAAAEAAQA8wAAABwFAAAAAA==&#10;" filled="f" stroked="f">
                      <v:textbox inset="2.16pt,1.44pt,0,1.44pt">
                        <w:txbxContent>
                          <w:p w14:paraId="1760EC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1344" behindDoc="0" locked="0" layoutInCell="1" allowOverlap="1" wp14:anchorId="051B9CAB" wp14:editId="0F55FD94">
                      <wp:simplePos x="0" y="0"/>
                      <wp:positionH relativeFrom="column">
                        <wp:posOffset>-63500</wp:posOffset>
                      </wp:positionH>
                      <wp:positionV relativeFrom="paragraph">
                        <wp:posOffset>368300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7DF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B9CAB" id="Rectangle 3490" o:spid="_x0000_s1929"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fbuQEAAEsDAAAOAAAAZHJzL2Uyb0RvYy54bWysU9tu2zAMfR+wfxD0vtixgz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LabjoUyHOHU/qO&#10;unE/WEUu2dFIqZb5LnpNMfVY9hyf4BoldBfyswa3fJEWmYvG55vGas5EYLJru22NDwk8utt0LfrY&#10;pXotjpDyZxUcWRxGAaEUZfnpa8qXqy9XsG4Bc3l+8fJ8mAuZrm5foB6CPCNF3NH8iEbbMDEqrImU&#10;TDh3RtOvIwdFif3iUdjmbtM2uCglWG+bLS4wlABBH95muRdjwFUSGSg5RjDDiHiLRAUWTqwQu27X&#10;shJv4wL+9R/Y/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dJHfbuQEAAEsDAAAOAAAAAAAAAAAAAAAAAC4CAABkcnMvZTJv&#10;RG9jLnhtbFBLAQItABQABgAIAAAAIQBzhoRN2wAAAAoBAAAPAAAAAAAAAAAAAAAAABMEAABkcnMv&#10;ZG93bnJldi54bWxQSwUGAAAAAAQABADzAAAAGwUAAAAA&#10;" filled="f" stroked="f">
                      <v:textbox inset="2.16pt,1.44pt,0,1.44pt">
                        <w:txbxContent>
                          <w:p w14:paraId="7DE7DF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2368" behindDoc="0" locked="0" layoutInCell="1" allowOverlap="1" wp14:anchorId="70EDC5BE" wp14:editId="6CC805F4">
                      <wp:simplePos x="0" y="0"/>
                      <wp:positionH relativeFrom="column">
                        <wp:posOffset>-63500</wp:posOffset>
                      </wp:positionH>
                      <wp:positionV relativeFrom="paragraph">
                        <wp:posOffset>368300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8C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DC5BE" id="Rectangle 3489" o:spid="_x0000_s1930"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PougEAAEs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bNuOEs8dTuk7&#10;6sb9YBW5ZEcjpVrmu+g1xdRj2XN8gmuU0F3Izxrc8kVaZC4an28aqzkTgclu07U1TkLg0d2226CP&#10;XarX4ggpf1bBkcVhFBBKUZafvqZ8ufpyBesWMJfnFy/Ph7mQ6ertC9RDkGekiDuaH9FoGyZGhTWR&#10;kgnnzmj6deSgKLFfPArb3G03DS5KCdZt0+ICQwkQ9OFtlnsxBlwlkYGSYwQzjIi3SFRg4cQKset2&#10;LSvxNi7gX/+B/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Noz6LoBAABLAwAADgAAAAAAAAAAAAAAAAAuAgAAZHJzL2Uy&#10;b0RvYy54bWxQSwECLQAUAAYACAAAACEAc4aETdsAAAAKAQAADwAAAAAAAAAAAAAAAAAUBAAAZHJz&#10;L2Rvd25yZXYueG1sUEsFBgAAAAAEAAQA8wAAABwFAAAAAA==&#10;" filled="f" stroked="f">
                      <v:textbox inset="2.16pt,1.44pt,0,1.44pt">
                        <w:txbxContent>
                          <w:p w14:paraId="6D58CB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3392" behindDoc="0" locked="0" layoutInCell="1" allowOverlap="1" wp14:anchorId="50994C43" wp14:editId="240F9277">
                      <wp:simplePos x="0" y="0"/>
                      <wp:positionH relativeFrom="column">
                        <wp:posOffset>-63500</wp:posOffset>
                      </wp:positionH>
                      <wp:positionV relativeFrom="paragraph">
                        <wp:posOffset>368300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B8E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94C43" id="Rectangle 3488" o:spid="_x0000_s1931"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5LxpduQEAAEsDAAAOAAAAAAAAAAAAAAAAAC4CAABkcnMvZTJv&#10;RG9jLnhtbFBLAQItABQABgAIAAAAIQBzhoRN2wAAAAoBAAAPAAAAAAAAAAAAAAAAABMEAABkcnMv&#10;ZG93bnJldi54bWxQSwUGAAAAAAQABADzAAAAGwUAAAAA&#10;" filled="f" stroked="f">
                      <v:textbox inset="2.16pt,1.44pt,0,1.44pt">
                        <w:txbxContent>
                          <w:p w14:paraId="4C1B8E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4416" behindDoc="0" locked="0" layoutInCell="1" allowOverlap="1" wp14:anchorId="047296D5" wp14:editId="3B111450">
                      <wp:simplePos x="0" y="0"/>
                      <wp:positionH relativeFrom="column">
                        <wp:posOffset>-63500</wp:posOffset>
                      </wp:positionH>
                      <wp:positionV relativeFrom="paragraph">
                        <wp:posOffset>368300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ECD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296D5" id="Rectangle 3487" o:spid="_x0000_s1932"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z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ZX63ZDiecOp/QD&#10;deO+t4pcsoORUs3znfUaY+qw7Dk+wTVK6M7kJw1u/iItMhWNzzeN1ZSJwOR2tW1rnITAo816u0If&#10;u1RvxRFS/qKCI7PDKCCUoiw/fUv5cvX1CtbNYC7Pz16eDlMhs63vXqEegjwjRdzR/IhG2zAyKqyJ&#10;lIw4d0bTryMHRYn96lHYZrNe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z08s7oBAABLAwAADgAAAAAAAAAAAAAAAAAuAgAAZHJzL2Uy&#10;b0RvYy54bWxQSwECLQAUAAYACAAAACEAc4aETdsAAAAKAQAADwAAAAAAAAAAAAAAAAAUBAAAZHJz&#10;L2Rvd25yZXYueG1sUEsFBgAAAAAEAAQA8wAAABwFAAAAAA==&#10;" filled="f" stroked="f">
                      <v:textbox inset="2.16pt,1.44pt,0,1.44pt">
                        <w:txbxContent>
                          <w:p w14:paraId="0D5ECD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5440" behindDoc="0" locked="0" layoutInCell="1" allowOverlap="1" wp14:anchorId="19451DFA" wp14:editId="0B9BBC4A">
                      <wp:simplePos x="0" y="0"/>
                      <wp:positionH relativeFrom="column">
                        <wp:posOffset>-63500</wp:posOffset>
                      </wp:positionH>
                      <wp:positionV relativeFrom="paragraph">
                        <wp:posOffset>368300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926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51DFA" id="Rectangle 3486" o:spid="_x0000_s1933"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UG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ZX6/aOEs8dTukH&#10;6sZ9bxW5ZAcjpZrnO+s1xtRh2XN8gmuU0J3JTxrc/EVaZCoan28aqykTgcntatvWOAmBR5v1doU+&#10;dqneiiOk/EUFR2aHUUAoRVl++pby5errFaybwVyen708HaZCZltvXqEegjwjRdzR/IhG2zAyKqyJ&#10;lIw4d0bTryMHRYn96lHYZrNeNbgoJVi2TYsLDCVA0If3We7FEHCVRAZKjhFMPyDeIlGBhRMrxK7b&#10;Na/E+7iAf/sH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sgVBroBAABLAwAADgAAAAAAAAAAAAAAAAAuAgAAZHJzL2Uy&#10;b0RvYy54bWxQSwECLQAUAAYACAAAACEAc4aETdsAAAAKAQAADwAAAAAAAAAAAAAAAAAUBAAAZHJz&#10;L2Rvd25yZXYueG1sUEsFBgAAAAAEAAQA8wAAABwFAAAAAA==&#10;" filled="f" stroked="f">
                      <v:textbox inset="2.16pt,1.44pt,0,1.44pt">
                        <w:txbxContent>
                          <w:p w14:paraId="658926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6464" behindDoc="0" locked="0" layoutInCell="1" allowOverlap="1" wp14:anchorId="70932CC2" wp14:editId="5929126D">
                      <wp:simplePos x="0" y="0"/>
                      <wp:positionH relativeFrom="column">
                        <wp:posOffset>-63500</wp:posOffset>
                      </wp:positionH>
                      <wp:positionV relativeFrom="paragraph">
                        <wp:posOffset>368300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C61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32CC2" id="Rectangle 3485" o:spid="_x0000_s1934"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4ugEAAEs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rdfuZEs8dTukX&#10;6sZ9bxU5ZwcjpZrnO+s1xtRh2WN8gEuU0J3JTxrc/EVaZCoan64aqykTgcnNatPWOAmBRzfrzQp9&#10;7FK9FEdI+ZsKjswOo4BQirL8+CPl89XnK1g3gzk/P3t52k+FzKZun6HugzwhRdzRfI9G2zAyKqyJ&#10;lIw4d0bTnwMHRYn97lHY5ma9anBRSrBsmxYXGEqAoPevs9yLIeAqiQyUHCKYfkC8RaICCydWiF22&#10;a16J13EB//IP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L0f+LoBAABLAwAADgAAAAAAAAAAAAAAAAAuAgAAZHJzL2Uy&#10;b0RvYy54bWxQSwECLQAUAAYACAAAACEAc4aETdsAAAAKAQAADwAAAAAAAAAAAAAAAAAUBAAAZHJz&#10;L2Rvd25yZXYueG1sUEsFBgAAAAAEAAQA8wAAABwFAAAAAA==&#10;" filled="f" stroked="f">
                      <v:textbox inset="2.16pt,1.44pt,0,1.44pt">
                        <w:txbxContent>
                          <w:p w14:paraId="40BC61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7488" behindDoc="0" locked="0" layoutInCell="1" allowOverlap="1" wp14:anchorId="17B4B47F" wp14:editId="0A7D17E6">
                      <wp:simplePos x="0" y="0"/>
                      <wp:positionH relativeFrom="column">
                        <wp:posOffset>-63500</wp:posOffset>
                      </wp:positionH>
                      <wp:positionV relativeFrom="paragraph">
                        <wp:posOffset>368300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2B1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4B47F" id="Rectangle 3484" o:spid="_x0000_s1935"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ZNugEAAEs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bNstJZ47nNJ3&#10;1I37wSpyyY5GSrXMd9FriqnHsuf4BNcoobuQnzW45Yu0yFw0Pt80VnMmApPdpmtrnITAo7ttt0Ef&#10;u1SvxRFS/qyCI4vDKCCUoiw/fU35cvXlCtYtYC7PL16eD3Mh09XdC9RDkGekiDuaH9FoGyZGhTWR&#10;kgnnzmj6deSgKLFfPArb3G03DS5KCdZt0+ICQwkQ9OFtlnsxBlwlkYGSYwQzjIi3SFRg4cQKset2&#10;LSvxNi7gX/+B/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sUg2TboBAABLAwAADgAAAAAAAAAAAAAAAAAuAgAAZHJzL2Uy&#10;b0RvYy54bWxQSwECLQAUAAYACAAAACEAc4aETdsAAAAKAQAADwAAAAAAAAAAAAAAAAAUBAAAZHJz&#10;L2Rvd25yZXYueG1sUEsFBgAAAAAEAAQA8wAAABwFAAAAAA==&#10;" filled="f" stroked="f">
                      <v:textbox inset="2.16pt,1.44pt,0,1.44pt">
                        <w:txbxContent>
                          <w:p w14:paraId="29A2B1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8512" behindDoc="0" locked="0" layoutInCell="1" allowOverlap="1" wp14:anchorId="7C0A8906" wp14:editId="3B37AD68">
                      <wp:simplePos x="0" y="0"/>
                      <wp:positionH relativeFrom="column">
                        <wp:posOffset>-63500</wp:posOffset>
                      </wp:positionH>
                      <wp:positionV relativeFrom="paragraph">
                        <wp:posOffset>368300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62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A8906" id="Rectangle 3483" o:spid="_x0000_s1936"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zlugEAAEs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ltN11LieMWu/Qd&#10;feNumBS5VEcjpcr9zX7NIfZ47Tk8wTWLuMziFw02f1EWWYrH55vHaklEYHHbbrsaOyFw626zbXGN&#10;KNXr5QAxfVbekrxgFJBKcZafvsZ0Ofr7CN7LZC7P51VaDksRs10X2Fw7eHlGiTij6RGDnvzMqJhM&#10;oGTGvjMafx45KEqmLw6Nbe42bYODUpJ113Q4wFASJH14W+VOjB5HSSSg5BjADCPyLRYVWtixIuw6&#10;XXkk3uaF/Os/sP8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EV85boBAABLAwAADgAAAAAAAAAAAAAAAAAuAgAAZHJzL2Uy&#10;b0RvYy54bWxQSwECLQAUAAYACAAAACEAc4aETdsAAAAKAQAADwAAAAAAAAAAAAAAAAAUBAAAZHJz&#10;L2Rvd25yZXYueG1sUEsFBgAAAAAEAAQA8wAAABwFAAAAAA==&#10;" filled="f" stroked="f">
                      <v:textbox inset="2.16pt,1.44pt,0,1.44pt">
                        <w:txbxContent>
                          <w:p w14:paraId="73D62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69536" behindDoc="0" locked="0" layoutInCell="1" allowOverlap="1" wp14:anchorId="62043CEE" wp14:editId="57A2619B">
                      <wp:simplePos x="0" y="0"/>
                      <wp:positionH relativeFrom="column">
                        <wp:posOffset>-63500</wp:posOffset>
                      </wp:positionH>
                      <wp:positionV relativeFrom="paragraph">
                        <wp:posOffset>368300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C4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43CEE" id="Rectangle 3482" o:spid="_x0000_s1937"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VQuAEAAEs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q3TaUeO5wSj9R&#10;N+57q8g5Oxgp1TzfWa8xpg7LnuMTXKKE7kx+0uDmL9IiU9H4dNVYTZkITG5Wm7bGSQg8ul1vVuhj&#10;l+qtOELK31RwZHYYBYRSlOXHHymfr/65gnUzmPPzs5en/VTIbJZXqPsgT0gRdzQ/otE2jIwKayIl&#10;I86d0fTrwEFRYr97FLa5Xa9Qh1yCZdu0uMBQAgS9f5/lXgwBV0lkoOQQwfQD4i3vFlg4sULssl3z&#10;SryPC/i3f2D3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WwVVC4AQAASwMAAA4AAAAAAAAAAAAAAAAALgIAAGRycy9lMm9E&#10;b2MueG1sUEsBAi0AFAAGAAgAAAAhAHOGhE3bAAAACgEAAA8AAAAAAAAAAAAAAAAAEgQAAGRycy9k&#10;b3ducmV2LnhtbFBLBQYAAAAABAAEAPMAAAAaBQAAAAA=&#10;" filled="f" stroked="f">
                      <v:textbox inset="2.16pt,1.44pt,0,1.44pt">
                        <w:txbxContent>
                          <w:p w14:paraId="22EC4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0560" behindDoc="0" locked="0" layoutInCell="1" allowOverlap="1" wp14:anchorId="0B876DC6" wp14:editId="658AFF12">
                      <wp:simplePos x="0" y="0"/>
                      <wp:positionH relativeFrom="column">
                        <wp:posOffset>-63500</wp:posOffset>
                      </wp:positionH>
                      <wp:positionV relativeFrom="paragraph">
                        <wp:posOffset>368300</wp:posOffset>
                      </wp:positionV>
                      <wp:extent cx="977900" cy="927100"/>
                      <wp:effectExtent l="0" t="0" r="0" b="0"/>
                      <wp:wrapNone/>
                      <wp:docPr id="3481" name="Rectangle 34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3436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76DC6" id="Rectangle 3481" o:spid="_x0000_s1938" style="position:absolute;left:0;text-align:left;margin-left:-5pt;margin-top:29pt;width:77pt;height:7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On/qcG6AQAASwMAAA4AAAAAAAAAAAAAAAAALgIAAGRycy9l&#10;Mm9Eb2MueG1sUEsBAi0AFAAGAAgAAAAhAPM3nzfcAAAACgEAAA8AAAAAAAAAAAAAAAAAFAQAAGRy&#10;cy9kb3ducmV2LnhtbFBLBQYAAAAABAAEAPMAAAAdBQAAAAA=&#10;" filled="f" stroked="f">
                      <v:textbox inset="2.16pt,1.44pt,0,1.44pt">
                        <w:txbxContent>
                          <w:p w14:paraId="5F3436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1584" behindDoc="0" locked="0" layoutInCell="1" allowOverlap="1" wp14:anchorId="206853F2" wp14:editId="5D692ECC">
                      <wp:simplePos x="0" y="0"/>
                      <wp:positionH relativeFrom="column">
                        <wp:posOffset>-63500</wp:posOffset>
                      </wp:positionH>
                      <wp:positionV relativeFrom="paragraph">
                        <wp:posOffset>368300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7543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53F2" id="Rectangle 3480" o:spid="_x0000_s1939"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WUHLSvAEAAEsDAAAOAAAAAAAAAAAAAAAAAC4CAABkcnMv&#10;ZTJvRG9jLnhtbFBLAQItABQABgAIAAAAIQBzhoRN2wAAAAoBAAAPAAAAAAAAAAAAAAAAABYEAABk&#10;cnMvZG93bnJldi54bWxQSwUGAAAAAAQABADzAAAAHgUAAAAA&#10;" filled="f" stroked="f">
                      <v:textbox inset="2.16pt,1.44pt,0,1.44pt">
                        <w:txbxContent>
                          <w:p w14:paraId="6C7543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2608" behindDoc="0" locked="0" layoutInCell="1" allowOverlap="1" wp14:anchorId="273537AE" wp14:editId="3FA5D372">
                      <wp:simplePos x="0" y="0"/>
                      <wp:positionH relativeFrom="column">
                        <wp:posOffset>-63500</wp:posOffset>
                      </wp:positionH>
                      <wp:positionV relativeFrom="paragraph">
                        <wp:posOffset>368300</wp:posOffset>
                      </wp:positionV>
                      <wp:extent cx="977900" cy="863600"/>
                      <wp:effectExtent l="0" t="0" r="0" b="0"/>
                      <wp:wrapNone/>
                      <wp:docPr id="3479" name="Rectangle 3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3A1F8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37AE" id="Rectangle 3479" o:spid="_x0000_s1940" style="position:absolute;left:0;text-align:left;margin-left:-5pt;margin-top:29pt;width:77pt;height:6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" filled="f" stroked="f">
                      <v:textbox inset="2.16pt,1.44pt,0,1.44pt">
                        <w:txbxContent>
                          <w:p w14:paraId="13A1F8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3632" behindDoc="0" locked="0" layoutInCell="1" allowOverlap="1" wp14:anchorId="57AD8FF5" wp14:editId="38789826">
                      <wp:simplePos x="0" y="0"/>
                      <wp:positionH relativeFrom="column">
                        <wp:posOffset>-63500</wp:posOffset>
                      </wp:positionH>
                      <wp:positionV relativeFrom="paragraph">
                        <wp:posOffset>368300</wp:posOffset>
                      </wp:positionV>
                      <wp:extent cx="977900" cy="927100"/>
                      <wp:effectExtent l="0" t="0" r="0" b="0"/>
                      <wp:wrapNone/>
                      <wp:docPr id="3478" name="Rectangle 3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05083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D8FF5" id="Rectangle 3478" o:spid="_x0000_s1941" style="position:absolute;left:0;text-align:left;margin-left:-5pt;margin-top:29pt;width:77pt;height:73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P0oJAS6AQAASwMAAA4AAAAAAAAAAAAAAAAALgIAAGRycy9l&#10;Mm9Eb2MueG1sUEsBAi0AFAAGAAgAAAAhAPM3nzfcAAAACgEAAA8AAAAAAAAAAAAAAAAAFAQAAGRy&#10;cy9kb3ducmV2LnhtbFBLBQYAAAAABAAEAPMAAAAdBQAAAAA=&#10;" filled="f" stroked="f">
                      <v:textbox inset="2.16pt,1.44pt,0,1.44pt">
                        <w:txbxContent>
                          <w:p w14:paraId="705083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4656" behindDoc="0" locked="0" layoutInCell="1" allowOverlap="1" wp14:anchorId="0571C419" wp14:editId="787CA1D6">
                      <wp:simplePos x="0" y="0"/>
                      <wp:positionH relativeFrom="column">
                        <wp:posOffset>-63500</wp:posOffset>
                      </wp:positionH>
                      <wp:positionV relativeFrom="paragraph">
                        <wp:posOffset>368300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14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1C419" id="Rectangle 3477" o:spid="_x0000_s1942"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lYPBMvAEAAEsDAAAOAAAAAAAAAAAAAAAAAC4CAABkcnMv&#10;ZTJvRG9jLnhtbFBLAQItABQABgAIAAAAIQBzhoRN2wAAAAoBAAAPAAAAAAAAAAAAAAAAABYEAABk&#10;cnMvZG93bnJldi54bWxQSwUGAAAAAAQABADzAAAAHgUAAAAA&#10;" filled="f" stroked="f">
                      <v:textbox inset="2.16pt,1.44pt,0,1.44pt">
                        <w:txbxContent>
                          <w:p w14:paraId="03514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5680" behindDoc="0" locked="0" layoutInCell="1" allowOverlap="1" wp14:anchorId="605975C4" wp14:editId="6307D71D">
                      <wp:simplePos x="0" y="0"/>
                      <wp:positionH relativeFrom="column">
                        <wp:posOffset>-63500</wp:posOffset>
                      </wp:positionH>
                      <wp:positionV relativeFrom="paragraph">
                        <wp:posOffset>368300</wp:posOffset>
                      </wp:positionV>
                      <wp:extent cx="977900" cy="927100"/>
                      <wp:effectExtent l="0" t="0" r="0" b="0"/>
                      <wp:wrapNone/>
                      <wp:docPr id="3476" name="Rectangle 34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A75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975C4" id="Rectangle 3476" o:spid="_x0000_s1943" style="position:absolute;left:0;text-align:left;margin-left:-5pt;margin-top:29pt;width:77pt;height:7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DazytfuwEAAEsDAAAOAAAAAAAAAAAAAAAAAC4CAABkcnMv&#10;ZTJvRG9jLnhtbFBLAQItABQABgAIAAAAIQDzN5833AAAAAoBAAAPAAAAAAAAAAAAAAAAABUEAABk&#10;cnMvZG93bnJldi54bWxQSwUGAAAAAAQABADzAAAAHgUAAAAA&#10;" filled="f" stroked="f">
                      <v:textbox inset="2.16pt,1.44pt,0,1.44pt">
                        <w:txbxContent>
                          <w:p w14:paraId="61A75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6704" behindDoc="0" locked="0" layoutInCell="1" allowOverlap="1" wp14:anchorId="3ED4577D" wp14:editId="732D3C16">
                      <wp:simplePos x="0" y="0"/>
                      <wp:positionH relativeFrom="column">
                        <wp:posOffset>-63500</wp:posOffset>
                      </wp:positionH>
                      <wp:positionV relativeFrom="paragraph">
                        <wp:posOffset>368300</wp:posOffset>
                      </wp:positionV>
                      <wp:extent cx="977900" cy="927100"/>
                      <wp:effectExtent l="0" t="0" r="0" b="0"/>
                      <wp:wrapNone/>
                      <wp:docPr id="3475" name="Rectangle 34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1CAB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577D" id="Rectangle 3475" o:spid="_x0000_s1944" style="position:absolute;left:0;text-align:left;margin-left:-5pt;margin-top:2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AUuiGhuwEAAEsDAAAOAAAAAAAAAAAAAAAAAC4CAABkcnMv&#10;ZTJvRG9jLnhtbFBLAQItABQABgAIAAAAIQDzN5833AAAAAoBAAAPAAAAAAAAAAAAAAAAABUEAABk&#10;cnMvZG93bnJldi54bWxQSwUGAAAAAAQABADzAAAAHgUAAAAA&#10;" filled="f" stroked="f">
                      <v:textbox inset="2.16pt,1.44pt,0,1.44pt">
                        <w:txbxContent>
                          <w:p w14:paraId="0C1CAB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7728" behindDoc="0" locked="0" layoutInCell="1" allowOverlap="1" wp14:anchorId="2967047D" wp14:editId="702409D9">
                      <wp:simplePos x="0" y="0"/>
                      <wp:positionH relativeFrom="column">
                        <wp:posOffset>-63500</wp:posOffset>
                      </wp:positionH>
                      <wp:positionV relativeFrom="paragraph">
                        <wp:posOffset>368300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1377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7047D" id="Rectangle 3474" o:spid="_x0000_s1945"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qy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dNWuW0octzil&#10;76gbd/2oyKU6GClVnm/Wawqxw2vP4QmuWcRlJj9rsPmLtMhcND7fNFZzIgKL21Vbb1eUCNxa37V3&#10;603uWb1eDhDTZ+UtyQtGAaEUZfnpa0yXoy9H8F4Gc3k+r9J8mAuZbb19gXrw8owU0aPpEYMe/cSo&#10;GE2gZMK5Mxp/HTkoSsYvDoVt1u2qQaOUpN40GzQwlATtc3hb5U4MHq0kElByDGD6AfEWiQosnFgh&#10;dnVXtsTbvIB//Qf2v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rFfqyvAEAAEsDAAAOAAAAAAAAAAAAAAAAAC4CAABkcnMv&#10;ZTJvRG9jLnhtbFBLAQItABQABgAIAAAAIQBzhoRN2wAAAAoBAAAPAAAAAAAAAAAAAAAAABYEAABk&#10;cnMvZG93bnJldi54bWxQSwUGAAAAAAQABADzAAAAHgUAAAAA&#10;" filled="f" stroked="f">
                      <v:textbox inset="2.16pt,1.44pt,0,1.44pt">
                        <w:txbxContent>
                          <w:p w14:paraId="0A1377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8752" behindDoc="0" locked="0" layoutInCell="1" allowOverlap="1" wp14:anchorId="319AACE3" wp14:editId="15E75F67">
                      <wp:simplePos x="0" y="0"/>
                      <wp:positionH relativeFrom="column">
                        <wp:posOffset>-63500</wp:posOffset>
                      </wp:positionH>
                      <wp:positionV relativeFrom="paragraph">
                        <wp:posOffset>368300</wp:posOffset>
                      </wp:positionV>
                      <wp:extent cx="977900" cy="927100"/>
                      <wp:effectExtent l="0" t="0" r="0" b="0"/>
                      <wp:wrapNone/>
                      <wp:docPr id="3473" name="Rectangle 34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AA88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AACE3" id="Rectangle 3473" o:spid="_x0000_s1946" style="position:absolute;left:0;text-align:left;margin-left:-5pt;margin-top:29pt;width:77pt;height:7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N3R2u+6AQAASwMAAA4AAAAAAAAAAAAAAAAALgIAAGRycy9l&#10;Mm9Eb2MueG1sUEsBAi0AFAAGAAgAAAAhAPM3nzfcAAAACgEAAA8AAAAAAAAAAAAAAAAAFAQAAGRy&#10;cy9kb3ducmV2LnhtbFBLBQYAAAAABAAEAPMAAAAdBQAAAAA=&#10;" filled="f" stroked="f">
                      <v:textbox inset="2.16pt,1.44pt,0,1.44pt">
                        <w:txbxContent>
                          <w:p w14:paraId="30AA88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79776" behindDoc="0" locked="0" layoutInCell="1" allowOverlap="1" wp14:anchorId="6843AB36" wp14:editId="070C2AAF">
                      <wp:simplePos x="0" y="0"/>
                      <wp:positionH relativeFrom="column">
                        <wp:posOffset>-63500</wp:posOffset>
                      </wp:positionH>
                      <wp:positionV relativeFrom="paragraph">
                        <wp:posOffset>368300</wp:posOffset>
                      </wp:positionV>
                      <wp:extent cx="977900" cy="901700"/>
                      <wp:effectExtent l="0" t="0" r="0" b="0"/>
                      <wp:wrapNone/>
                      <wp:docPr id="3472" name="Rectangle 3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D91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3AB36" id="Rectangle 3472" o:spid="_x0000_s1947" style="position:absolute;left:0;text-align:left;margin-left:-5pt;margin-top:29pt;width:77pt;height:71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" filled="f" stroked="f">
                      <v:textbox inset="2.16pt,1.44pt,0,1.44pt">
                        <w:txbxContent>
                          <w:p w14:paraId="7AD91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0800" behindDoc="0" locked="0" layoutInCell="1" allowOverlap="1" wp14:anchorId="78CE3CE9" wp14:editId="1B039F79">
                      <wp:simplePos x="0" y="0"/>
                      <wp:positionH relativeFrom="column">
                        <wp:posOffset>-63500</wp:posOffset>
                      </wp:positionH>
                      <wp:positionV relativeFrom="paragraph">
                        <wp:posOffset>368300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E257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3CE9" id="Rectangle 3471" o:spid="_x0000_s1948" style="position:absolute;left:0;text-align:left;margin-left:-5pt;margin-top:2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r4vAEAAEs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XSxXNSWOW5zS&#10;D9SNu25Q5FztjZQqzzfrNYbY4rWX8AyXLOIyk5802PxFWmQqGp+uGqspEYHFzWJZbxaUCNxa3S5v&#10;V+vcs3q/HCCmb8pbkheMAkIpyvLjQ0zno29H8F4Gc34+r9K0nwqZTdO8Qd17eUKK6NH0hEEPfmRU&#10;DCZQMuLcGY2vBw6KkuG7Q2Gb1XLRoFFKUq+bNRoYSoL22X+scid6j1YSCSg5BDBdj3iLRAUWTqwQ&#10;u7grW+JjXsC//wO73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AZwr4vAEAAEsDAAAOAAAAAAAAAAAAAAAAAC4CAABkcnMv&#10;ZTJvRG9jLnhtbFBLAQItABQABgAIAAAAIQBzhoRN2wAAAAoBAAAPAAAAAAAAAAAAAAAAABYEAABk&#10;cnMvZG93bnJldi54bWxQSwUGAAAAAAQABADzAAAAHgUAAAAA&#10;" filled="f" stroked="f">
                      <v:textbox inset="2.16pt,1.44pt,0,1.44pt">
                        <w:txbxContent>
                          <w:p w14:paraId="6AE257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1824" behindDoc="0" locked="0" layoutInCell="1" allowOverlap="1" wp14:anchorId="75099CED" wp14:editId="0CD6243D">
                      <wp:simplePos x="0" y="0"/>
                      <wp:positionH relativeFrom="column">
                        <wp:posOffset>-63500</wp:posOffset>
                      </wp:positionH>
                      <wp:positionV relativeFrom="paragraph">
                        <wp:posOffset>368300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E48E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99CED" id="Rectangle 3470" o:spid="_x0000_s1949"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GSI027AQAASwMAAA4AAAAAAAAAAAAAAAAALgIAAGRycy9l&#10;Mm9Eb2MueG1sUEsBAi0AFAAGAAgAAAAhAHOGhE3bAAAACgEAAA8AAAAAAAAAAAAAAAAAFQQAAGRy&#10;cy9kb3ducmV2LnhtbFBLBQYAAAAABAAEAPMAAAAdBQAAAAA=&#10;" filled="f" stroked="f">
                      <v:textbox inset="2.16pt,1.44pt,0,1.44pt">
                        <w:txbxContent>
                          <w:p w14:paraId="62E48E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2848" behindDoc="0" locked="0" layoutInCell="1" allowOverlap="1" wp14:anchorId="0E39009F" wp14:editId="3BD979AD">
                      <wp:simplePos x="0" y="0"/>
                      <wp:positionH relativeFrom="column">
                        <wp:posOffset>-63500</wp:posOffset>
                      </wp:positionH>
                      <wp:positionV relativeFrom="paragraph">
                        <wp:posOffset>368300</wp:posOffset>
                      </wp:positionV>
                      <wp:extent cx="1003300" cy="7620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9C4B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009F" id="Rectangle 3469" o:spid="_x0000_s1950" style="position:absolute;left:0;text-align:left;margin-left:-5pt;margin-top:29pt;width:79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kbGd+vAEAAEsDAAAOAAAAAAAAAAAAAAAAAC4CAABkcnMv&#10;ZTJvRG9jLnhtbFBLAQItABQABgAIAAAAIQBzhoRN2wAAAAoBAAAPAAAAAAAAAAAAAAAAABYEAABk&#10;cnMvZG93bnJldi54bWxQSwUGAAAAAAQABADzAAAAHgUAAAAA&#10;" filled="f" stroked="f">
                      <v:textbox inset="2.16pt,1.44pt,0,1.44pt">
                        <w:txbxContent>
                          <w:p w14:paraId="389C4B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3872" behindDoc="0" locked="0" layoutInCell="1" allowOverlap="1" wp14:anchorId="211DB83E" wp14:editId="0C31E690">
                      <wp:simplePos x="0" y="0"/>
                      <wp:positionH relativeFrom="column">
                        <wp:posOffset>-63500</wp:posOffset>
                      </wp:positionH>
                      <wp:positionV relativeFrom="paragraph">
                        <wp:posOffset>368300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02D4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DB83E" id="Rectangle 3468" o:spid="_x0000_s1951" style="position:absolute;left:0;text-align:left;margin-left:-5pt;margin-top:2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FmU7LvAEAAEsDAAAOAAAAAAAAAAAAAAAAAC4CAABkcnMv&#10;ZTJvRG9jLnhtbFBLAQItABQABgAIAAAAIQBzhoRN2wAAAAoBAAAPAAAAAAAAAAAAAAAAABYEAABk&#10;cnMvZG93bnJldi54bWxQSwUGAAAAAAQABADzAAAAHgUAAAAA&#10;" filled="f" stroked="f">
                      <v:textbox inset="2.16pt,1.44pt,0,1.44pt">
                        <w:txbxContent>
                          <w:p w14:paraId="3102D4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4896" behindDoc="0" locked="0" layoutInCell="1" allowOverlap="1" wp14:anchorId="7166D317" wp14:editId="10BCFCB7">
                      <wp:simplePos x="0" y="0"/>
                      <wp:positionH relativeFrom="column">
                        <wp:posOffset>-63500</wp:posOffset>
                      </wp:positionH>
                      <wp:positionV relativeFrom="paragraph">
                        <wp:posOffset>368300</wp:posOffset>
                      </wp:positionV>
                      <wp:extent cx="1003300" cy="7620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9B03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D317" id="Rectangle 3467" o:spid="_x0000_s1952"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gl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WK5osRxi1P6&#10;jbpx1/aKnKudkVLl+Wa9hhAbvPYUHuGSRVxm8qMGm79Ii4xF49NVYzUmIrC4mS9mmzklArdWN4ub&#10;1Tr3rN4vB4jpu/KW5AWjgFCKsvz4M6bz0bcjeC+DOT+fV2ncj4XMpl6+Qd17eUKK6NH0gEH3fmBU&#10;9CZQMuDcGY2vBw6Kkv6HQ2Hr1WJeo1FKMlvXazQwlATts/9Y5U50Hq0kElByCGDaDvEWiQosnFgh&#10;dnFXtsTHvIB//wd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Di2glvAEAAEsDAAAOAAAAAAAAAAAAAAAAAC4CAABkcnMv&#10;ZTJvRG9jLnhtbFBLAQItABQABgAIAAAAIQBzhoRN2wAAAAoBAAAPAAAAAAAAAAAAAAAAABYEAABk&#10;cnMvZG93bnJldi54bWxQSwUGAAAAAAQABADzAAAAHgUAAAAA&#10;" filled="f" stroked="f">
                      <v:textbox inset="2.16pt,1.44pt,0,1.44pt">
                        <w:txbxContent>
                          <w:p w14:paraId="6E9B03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5920" behindDoc="0" locked="0" layoutInCell="1" allowOverlap="1" wp14:anchorId="3D37A690" wp14:editId="1AFDB0FD">
                      <wp:simplePos x="0" y="0"/>
                      <wp:positionH relativeFrom="column">
                        <wp:posOffset>-63500</wp:posOffset>
                      </wp:positionH>
                      <wp:positionV relativeFrom="paragraph">
                        <wp:posOffset>368300</wp:posOffset>
                      </wp:positionV>
                      <wp:extent cx="1003300" cy="7620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464D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7A690" id="Rectangle 3466" o:spid="_x0000_s1953" style="position:absolute;left:0;text-align:left;margin-left:-5pt;margin-top:29pt;width:79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GQ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WK5pMRxi1P6&#10;jbpx1/aKnKudkVLl+Wa9hhAbvPYUHuGSRVxm8qMGm79Ii4xF49NVYzUmIrC4mS9mmzklArdWN4ub&#10;1Tr3rN4vB4jpu/KW5AWjgFCKsvz4M6bz0bcjeC+DOT+fV2ncj4XMpl69Qd17eUKK6NH0gEH3fmBU&#10;9CZQMuDcGY2vBw6Kkv6HQ2Hr1WJeo1FKMlvXazQwlATts/9Y5U50Hq0kElByCGDaDvEWiQosnFgh&#10;dnFXtsTHvIB//wd2f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ifkGQvAEAAEsDAAAOAAAAAAAAAAAAAAAAAC4CAABkcnMv&#10;ZTJvRG9jLnhtbFBLAQItABQABgAIAAAAIQBzhoRN2wAAAAoBAAAPAAAAAAAAAAAAAAAAABYEAABk&#10;cnMvZG93bnJldi54bWxQSwUGAAAAAAQABADzAAAAHgUAAAAA&#10;" filled="f" stroked="f">
                      <v:textbox inset="2.16pt,1.44pt,0,1.44pt">
                        <w:txbxContent>
                          <w:p w14:paraId="75464D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6944" behindDoc="0" locked="0" layoutInCell="1" allowOverlap="1" wp14:anchorId="117BA91D" wp14:editId="501370C9">
                      <wp:simplePos x="0" y="0"/>
                      <wp:positionH relativeFrom="column">
                        <wp:posOffset>-63500</wp:posOffset>
                      </wp:positionH>
                      <wp:positionV relativeFrom="paragraph">
                        <wp:posOffset>368300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FCB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BA91D" id="Rectangle 3465" o:spid="_x0000_s1954" style="position:absolute;left:0;text-align:left;margin-left:-5pt;margin-top:2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sC0tuvAEAAEsDAAAOAAAAAAAAAAAAAAAAAC4CAABkcnMv&#10;ZTJvRG9jLnhtbFBLAQItABQABgAIAAAAIQBzhoRN2wAAAAoBAAAPAAAAAAAAAAAAAAAAABYEAABk&#10;cnMvZG93bnJldi54bWxQSwUGAAAAAAQABADzAAAAHgUAAAAA&#10;" filled="f" stroked="f">
                      <v:textbox inset="2.16pt,1.44pt,0,1.44pt">
                        <w:txbxContent>
                          <w:p w14:paraId="25AFCB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7968" behindDoc="0" locked="0" layoutInCell="1" allowOverlap="1" wp14:anchorId="14DAB227" wp14:editId="24F1418F">
                      <wp:simplePos x="0" y="0"/>
                      <wp:positionH relativeFrom="column">
                        <wp:posOffset>-63500</wp:posOffset>
                      </wp:positionH>
                      <wp:positionV relativeFrom="paragraph">
                        <wp:posOffset>368300</wp:posOffset>
                      </wp:positionV>
                      <wp:extent cx="1003300" cy="7620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61D9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AB227" id="Rectangle 3464" o:spid="_x0000_s1955"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N/mLbvAEAAEsDAAAOAAAAAAAAAAAAAAAAAC4CAABkcnMv&#10;ZTJvRG9jLnhtbFBLAQItABQABgAIAAAAIQBzhoRN2wAAAAoBAAAPAAAAAAAAAAAAAAAAABYEAABk&#10;cnMvZG93bnJldi54bWxQSwUGAAAAAAQABADzAAAAHgUAAAAA&#10;" filled="f" stroked="f">
                      <v:textbox inset="2.16pt,1.44pt,0,1.44pt">
                        <w:txbxContent>
                          <w:p w14:paraId="6861D9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8992" behindDoc="0" locked="0" layoutInCell="1" allowOverlap="1" wp14:anchorId="566CD80D" wp14:editId="28A9410B">
                      <wp:simplePos x="0" y="0"/>
                      <wp:positionH relativeFrom="column">
                        <wp:posOffset>-63500</wp:posOffset>
                      </wp:positionH>
                      <wp:positionV relativeFrom="paragraph">
                        <wp:posOffset>368300</wp:posOffset>
                      </wp:positionV>
                      <wp:extent cx="1003300" cy="7620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C61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CD80D" id="Rectangle 3463" o:spid="_x0000_s1956" style="position:absolute;left:0;text-align:left;margin-left:-5pt;margin-top:2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48yhzvAEAAEsDAAAOAAAAAAAAAAAAAAAAAC4CAABkcnMv&#10;ZTJvRG9jLnhtbFBLAQItABQABgAIAAAAIQBzhoRN2wAAAAoBAAAPAAAAAAAAAAAAAAAAABYEAABk&#10;cnMvZG93bnJldi54bWxQSwUGAAAAAAQABADzAAAAHgUAAAAA&#10;" filled="f" stroked="f">
                      <v:textbox inset="2.16pt,1.44pt,0,1.44pt">
                        <w:txbxContent>
                          <w:p w14:paraId="47C61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0016" behindDoc="0" locked="0" layoutInCell="1" allowOverlap="1" wp14:anchorId="00310011" wp14:editId="72DC4113">
                      <wp:simplePos x="0" y="0"/>
                      <wp:positionH relativeFrom="column">
                        <wp:posOffset>-63500</wp:posOffset>
                      </wp:positionH>
                      <wp:positionV relativeFrom="paragraph">
                        <wp:posOffset>368300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02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10011" id="Rectangle 3462" o:spid="_x0000_s1957" style="position:absolute;left:0;text-align:left;margin-left:-5pt;margin-top:2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kGAca7AQAASwMAAA4AAAAAAAAAAAAAAAAALgIAAGRycy9l&#10;Mm9Eb2MueG1sUEsBAi0AFAAGAAgAAAAhAHOGhE3bAAAACgEAAA8AAAAAAAAAAAAAAAAAFQQAAGRy&#10;cy9kb3ducmV2LnhtbFBLBQYAAAAABAAEAPMAAAAdBQAAAAA=&#10;" filled="f" stroked="f">
                      <v:textbox inset="2.16pt,1.44pt,0,1.44pt">
                        <w:txbxContent>
                          <w:p w14:paraId="7AF027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1040" behindDoc="0" locked="0" layoutInCell="1" allowOverlap="1" wp14:anchorId="06B958E3" wp14:editId="0F93BC62">
                      <wp:simplePos x="0" y="0"/>
                      <wp:positionH relativeFrom="column">
                        <wp:posOffset>-63500</wp:posOffset>
                      </wp:positionH>
                      <wp:positionV relativeFrom="paragraph">
                        <wp:posOffset>368300</wp:posOffset>
                      </wp:positionV>
                      <wp:extent cx="1003300" cy="7620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3D9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958E3" id="Rectangle 3461" o:spid="_x0000_s1958"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sfCsK7AQAASwMAAA4AAAAAAAAAAAAAAAAALgIAAGRycy9l&#10;Mm9Eb2MueG1sUEsBAi0AFAAGAAgAAAAhAHOGhE3bAAAACgEAAA8AAAAAAAAAAAAAAAAAFQQAAGRy&#10;cy9kb3ducmV2LnhtbFBLBQYAAAAABAAEAPMAAAAdBQAAAAA=&#10;" filled="f" stroked="f">
                      <v:textbox inset="2.16pt,1.44pt,0,1.44pt">
                        <w:txbxContent>
                          <w:p w14:paraId="2643D9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2064" behindDoc="0" locked="0" layoutInCell="1" allowOverlap="1" wp14:anchorId="31AEACC1" wp14:editId="152647F3">
                      <wp:simplePos x="0" y="0"/>
                      <wp:positionH relativeFrom="column">
                        <wp:posOffset>-63500</wp:posOffset>
                      </wp:positionH>
                      <wp:positionV relativeFrom="paragraph">
                        <wp:posOffset>368300</wp:posOffset>
                      </wp:positionV>
                      <wp:extent cx="1003300" cy="7620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C0D0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EACC1" id="Rectangle 3460" o:spid="_x0000_s1959"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rqI3e7AQAASwMAAA4AAAAAAAAAAAAAAAAALgIAAGRycy9l&#10;Mm9Eb2MueG1sUEsBAi0AFAAGAAgAAAAhAHOGhE3bAAAACgEAAA8AAAAAAAAAAAAAAAAAFQQAAGRy&#10;cy9kb3ducmV2LnhtbFBLBQYAAAAABAAEAPMAAAAdBQAAAAA=&#10;" filled="f" stroked="f">
                      <v:textbox inset="2.16pt,1.44pt,0,1.44pt">
                        <w:txbxContent>
                          <w:p w14:paraId="3AC0D0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3088" behindDoc="0" locked="0" layoutInCell="1" allowOverlap="1" wp14:anchorId="78A2F4F7" wp14:editId="1E9C90B5">
                      <wp:simplePos x="0" y="0"/>
                      <wp:positionH relativeFrom="column">
                        <wp:posOffset>-63500</wp:posOffset>
                      </wp:positionH>
                      <wp:positionV relativeFrom="paragraph">
                        <wp:posOffset>368300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BEEB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2F4F7" id="Rectangle 3459" o:spid="_x0000_s1960"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R3/2O7AQAASwMAAA4AAAAAAAAAAAAAAAAALgIAAGRycy9l&#10;Mm9Eb2MueG1sUEsBAi0AFAAGAAgAAAAhAHOGhE3bAAAACgEAAA8AAAAAAAAAAAAAAAAAFQQAAGRy&#10;cy9kb3ducmV2LnhtbFBLBQYAAAAABAAEAPMAAAAdBQAAAAA=&#10;" filled="f" stroked="f">
                      <v:textbox inset="2.16pt,1.44pt,0,1.44pt">
                        <w:txbxContent>
                          <w:p w14:paraId="35BEEB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4112" behindDoc="0" locked="0" layoutInCell="1" allowOverlap="1" wp14:anchorId="776835A9" wp14:editId="73DF804A">
                      <wp:simplePos x="0" y="0"/>
                      <wp:positionH relativeFrom="column">
                        <wp:posOffset>-63500</wp:posOffset>
                      </wp:positionH>
                      <wp:positionV relativeFrom="paragraph">
                        <wp:posOffset>368300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3AF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835A9" id="Rectangle 3458" o:spid="_x0000_s1961"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VgtbWvAEAAEsDAAAOAAAAAAAAAAAAAAAAAC4CAABkcnMv&#10;ZTJvRG9jLnhtbFBLAQItABQABgAIAAAAIQBzhoRN2wAAAAoBAAAPAAAAAAAAAAAAAAAAABYEAABk&#10;cnMvZG93bnJldi54bWxQSwUGAAAAAAQABADzAAAAHgUAAAAA&#10;" filled="f" stroked="f">
                      <v:textbox inset="2.16pt,1.44pt,0,1.44pt">
                        <w:txbxContent>
                          <w:p w14:paraId="7AF3AF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5136" behindDoc="0" locked="0" layoutInCell="1" allowOverlap="1" wp14:anchorId="6049864D" wp14:editId="7FB215B4">
                      <wp:simplePos x="0" y="0"/>
                      <wp:positionH relativeFrom="column">
                        <wp:posOffset>-63500</wp:posOffset>
                      </wp:positionH>
                      <wp:positionV relativeFrom="paragraph">
                        <wp:posOffset>368300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7E3B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864D" id="Rectangle 3457" o:spid="_x0000_s1962"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OQ8Di7AQAASwMAAA4AAAAAAAAAAAAAAAAALgIAAGRycy9l&#10;Mm9Eb2MueG1sUEsBAi0AFAAGAAgAAAAhAHOGhE3bAAAACgEAAA8AAAAAAAAAAAAAAAAAFQQAAGRy&#10;cy9kb3ducmV2LnhtbFBLBQYAAAAABAAEAPMAAAAdBQAAAAA=&#10;" filled="f" stroked="f">
                      <v:textbox inset="2.16pt,1.44pt,0,1.44pt">
                        <w:txbxContent>
                          <w:p w14:paraId="117E3B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6160" behindDoc="0" locked="0" layoutInCell="1" allowOverlap="1" wp14:anchorId="6DF7A382" wp14:editId="50489BA6">
                      <wp:simplePos x="0" y="0"/>
                      <wp:positionH relativeFrom="column">
                        <wp:posOffset>-63500</wp:posOffset>
                      </wp:positionH>
                      <wp:positionV relativeFrom="paragraph">
                        <wp:posOffset>368300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60C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7A382" id="Rectangle 3456" o:spid="_x0000_s1963"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yZdmNvAEAAEsDAAAOAAAAAAAAAAAAAAAAAC4CAABkcnMv&#10;ZTJvRG9jLnhtbFBLAQItABQABgAIAAAAIQBzhoRN2wAAAAoBAAAPAAAAAAAAAAAAAAAAABYEAABk&#10;cnMvZG93bnJldi54bWxQSwUGAAAAAAQABADzAAAAHgUAAAAA&#10;" filled="f" stroked="f">
                      <v:textbox inset="2.16pt,1.44pt,0,1.44pt">
                        <w:txbxContent>
                          <w:p w14:paraId="7F60C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7184" behindDoc="0" locked="0" layoutInCell="1" allowOverlap="1" wp14:anchorId="0C881F07" wp14:editId="5D1AFC59">
                      <wp:simplePos x="0" y="0"/>
                      <wp:positionH relativeFrom="column">
                        <wp:posOffset>-63500</wp:posOffset>
                      </wp:positionH>
                      <wp:positionV relativeFrom="paragraph">
                        <wp:posOffset>368300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4210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81F07" id="Rectangle 2433" o:spid="_x0000_s1964"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6RrDSvAEAAEsDAAAOAAAAAAAAAAAAAAAAAC4CAABkcnMv&#10;ZTJvRG9jLnhtbFBLAQItABQABgAIAAAAIQBzhoRN2wAAAAoBAAAPAAAAAAAAAAAAAAAAABYEAABk&#10;cnMvZG93bnJldi54bWxQSwUGAAAAAAQABADzAAAAHgUAAAAA&#10;" filled="f" stroked="f">
                      <v:textbox inset="2.16pt,1.44pt,0,1.44pt">
                        <w:txbxContent>
                          <w:p w14:paraId="664210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8208" behindDoc="0" locked="0" layoutInCell="1" allowOverlap="1" wp14:anchorId="6F4FD3FF" wp14:editId="6484CC87">
                      <wp:simplePos x="0" y="0"/>
                      <wp:positionH relativeFrom="column">
                        <wp:posOffset>-63500</wp:posOffset>
                      </wp:positionH>
                      <wp:positionV relativeFrom="paragraph">
                        <wp:posOffset>368300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DE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FD3FF" id="Rectangle 2432" o:spid="_x0000_s1965"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bs5lnuQEAAEsDAAAOAAAAAAAAAAAAAAAAAC4CAABkcnMvZTJv&#10;RG9jLnhtbFBLAQItABQABgAIAAAAIQBzhoRN2wAAAAoBAAAPAAAAAAAAAAAAAAAAABMEAABkcnMv&#10;ZG93bnJldi54bWxQSwUGAAAAAAQABADzAAAAGwUAAAAA&#10;" filled="f" stroked="f">
                      <v:textbox inset="2.16pt,1.44pt,0,1.44pt">
                        <w:txbxContent>
                          <w:p w14:paraId="2857DE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9232" behindDoc="0" locked="0" layoutInCell="1" allowOverlap="1" wp14:anchorId="55A750A7" wp14:editId="0ECDE8F1">
                      <wp:simplePos x="0" y="0"/>
                      <wp:positionH relativeFrom="column">
                        <wp:posOffset>-63500</wp:posOffset>
                      </wp:positionH>
                      <wp:positionV relativeFrom="paragraph">
                        <wp:posOffset>368300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2145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750A7" id="Rectangle 2431" o:spid="_x0000_s1966"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7UvAEAAEsDAAAOAAAAZHJzL2Uyb0RvYy54bWysU8tu2zAQvBfoPxC817JkpbY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GlXNSWOW5zS&#10;d9SNu35U5FIdjJQqzzfrNYXY4bXn8ATXLOIyk5812PxFWmQuGp9vGqs5EYHF7aqttytKBG6t79q7&#10;9Sb3rF4vB4jps/KW5AWjgFCKsvz0NabL0ZcjeC+DuTyfV2k+zIXMti2jzbWDl2ekiB5Njxj06CdG&#10;xWgCJRPOndH468hBUTJ+cShss25XDRqlJPWm2aCBoSRon8PbKndi8GglkYCSYwDTD4i3SFRg4cQK&#10;sau7siXe5gX86z+w/w0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qD07UvAEAAEsDAAAOAAAAAAAAAAAAAAAAAC4CAABkcnMv&#10;ZTJvRG9jLnhtbFBLAQItABQABgAIAAAAIQBzhoRN2wAAAAoBAAAPAAAAAAAAAAAAAAAAABYEAABk&#10;cnMvZG93bnJldi54bWxQSwUGAAAAAAQABADzAAAAHgUAAAAA&#10;" filled="f" stroked="f">
                      <v:textbox inset="2.16pt,1.44pt,0,1.44pt">
                        <w:txbxContent>
                          <w:p w14:paraId="742145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0256" behindDoc="0" locked="0" layoutInCell="1" allowOverlap="1" wp14:anchorId="0C6E29F7" wp14:editId="794C95FC">
                      <wp:simplePos x="0" y="0"/>
                      <wp:positionH relativeFrom="column">
                        <wp:posOffset>-63500</wp:posOffset>
                      </wp:positionH>
                      <wp:positionV relativeFrom="paragraph">
                        <wp:posOffset>368300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5531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E29F7" id="Rectangle 2430" o:spid="_x0000_s1967"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pnYboBAABLAwAADgAAAAAAAAAAAAAAAAAuAgAAZHJzL2Uy&#10;b0RvYy54bWxQSwECLQAUAAYACAAAACEAc4aETdsAAAAKAQAADwAAAAAAAAAAAAAAAAAUBAAAZHJz&#10;L2Rvd25yZXYueG1sUEsFBgAAAAAEAAQA8wAAABwFAAAAAA==&#10;" filled="f" stroked="f">
                      <v:textbox inset="2.16pt,1.44pt,0,1.44pt">
                        <w:txbxContent>
                          <w:p w14:paraId="3B5531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1280" behindDoc="0" locked="0" layoutInCell="1" allowOverlap="1" wp14:anchorId="0A22D9AA" wp14:editId="7604FEA2">
                      <wp:simplePos x="0" y="0"/>
                      <wp:positionH relativeFrom="column">
                        <wp:posOffset>-63500</wp:posOffset>
                      </wp:positionH>
                      <wp:positionV relativeFrom="paragraph">
                        <wp:posOffset>368300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2F7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2D9AA" id="Rectangle 2429" o:spid="_x0000_s1968"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q3yMEvAEAAEsDAAAOAAAAAAAAAAAAAAAAAC4CAABkcnMv&#10;ZTJvRG9jLnhtbFBLAQItABQABgAIAAAAIQBzhoRN2wAAAAoBAAAPAAAAAAAAAAAAAAAAABYEAABk&#10;cnMvZG93bnJldi54bWxQSwUGAAAAAAQABADzAAAAHgUAAAAA&#10;" filled="f" stroked="f">
                      <v:textbox inset="2.16pt,1.44pt,0,1.44pt">
                        <w:txbxContent>
                          <w:p w14:paraId="3F62F7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2304" behindDoc="0" locked="0" layoutInCell="1" allowOverlap="1" wp14:anchorId="38A98FAD" wp14:editId="5BF9BF61">
                      <wp:simplePos x="0" y="0"/>
                      <wp:positionH relativeFrom="column">
                        <wp:posOffset>-63500</wp:posOffset>
                      </wp:positionH>
                      <wp:positionV relativeFrom="paragraph">
                        <wp:posOffset>368300</wp:posOffset>
                      </wp:positionV>
                      <wp:extent cx="1003300" cy="762000"/>
                      <wp:effectExtent l="0" t="0" r="0" b="0"/>
                      <wp:wrapNone/>
                      <wp:docPr id="2428" name="Rectangle 2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F413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98FAD" id="Rectangle 2428" o:spid="_x0000_s1969"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sqCrG7AQAASwMAAA4AAAAAAAAAAAAAAAAALgIAAGRycy9l&#10;Mm9Eb2MueG1sUEsBAi0AFAAGAAgAAAAhAHOGhE3bAAAACgEAAA8AAAAAAAAAAAAAAAAAFQQAAGRy&#10;cy9kb3ducmV2LnhtbFBLBQYAAAAABAAEAPMAAAAdBQAAAAA=&#10;" filled="f" stroked="f">
                      <v:textbox inset="2.16pt,1.44pt,0,1.44pt">
                        <w:txbxContent>
                          <w:p w14:paraId="64F413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3328" behindDoc="0" locked="0" layoutInCell="1" allowOverlap="1" wp14:anchorId="172FDCC9" wp14:editId="2235B7C1">
                      <wp:simplePos x="0" y="0"/>
                      <wp:positionH relativeFrom="column">
                        <wp:posOffset>-63500</wp:posOffset>
                      </wp:positionH>
                      <wp:positionV relativeFrom="paragraph">
                        <wp:posOffset>368300</wp:posOffset>
                      </wp:positionV>
                      <wp:extent cx="1003300" cy="7620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6C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FDCC9" id="Rectangle 2427" o:spid="_x0000_s1970"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njLAm7AQAASwMAAA4AAAAAAAAAAAAAAAAALgIAAGRycy9l&#10;Mm9Eb2MueG1sUEsBAi0AFAAGAAgAAAAhAHOGhE3bAAAACgEAAA8AAAAAAAAAAAAAAAAAFQQAAGRy&#10;cy9kb3ducmV2LnhtbFBLBQYAAAAABAAEAPMAAAAdBQAAAAA=&#10;" filled="f" stroked="f">
                      <v:textbox inset="2.16pt,1.44pt,0,1.44pt">
                        <w:txbxContent>
                          <w:p w14:paraId="32C6C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4352" behindDoc="0" locked="0" layoutInCell="1" allowOverlap="1" wp14:anchorId="01D72B74" wp14:editId="36AAA76E">
                      <wp:simplePos x="0" y="0"/>
                      <wp:positionH relativeFrom="column">
                        <wp:posOffset>-63500</wp:posOffset>
                      </wp:positionH>
                      <wp:positionV relativeFrom="paragraph">
                        <wp:posOffset>368300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BB71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2B74" id="Rectangle 2426" o:spid="_x0000_s1971"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IFgW8vAEAAEsDAAAOAAAAAAAAAAAAAAAAAC4CAABkcnMv&#10;ZTJvRG9jLnhtbFBLAQItABQABgAIAAAAIQBzhoRN2wAAAAoBAAAPAAAAAAAAAAAAAAAAABYEAABk&#10;cnMvZG93bnJldi54bWxQSwUGAAAAAAQABADzAAAAHgUAAAAA&#10;" filled="f" stroked="f">
                      <v:textbox inset="2.16pt,1.44pt,0,1.44pt">
                        <w:txbxContent>
                          <w:p w14:paraId="2BBB71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5376" behindDoc="0" locked="0" layoutInCell="1" allowOverlap="1" wp14:anchorId="4BE5F9D5" wp14:editId="50AE4D2D">
                      <wp:simplePos x="0" y="0"/>
                      <wp:positionH relativeFrom="column">
                        <wp:posOffset>-63500</wp:posOffset>
                      </wp:positionH>
                      <wp:positionV relativeFrom="paragraph">
                        <wp:posOffset>368300</wp:posOffset>
                      </wp:positionV>
                      <wp:extent cx="1003300" cy="762000"/>
                      <wp:effectExtent l="0" t="0" r="0" b="0"/>
                      <wp:wrapNone/>
                      <wp:docPr id="2425" name="Rectangle 2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256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5F9D5" id="Rectangle 2425" o:spid="_x0000_s1972"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qDw64vAEAAEsDAAAOAAAAAAAAAAAAAAAAAC4CAABkcnMv&#10;ZTJvRG9jLnhtbFBLAQItABQABgAIAAAAIQBzhoRN2wAAAAoBAAAPAAAAAAAAAAAAAAAAABYEAABk&#10;cnMvZG93bnJldi54bWxQSwUGAAAAAAQABADzAAAAHgUAAAAA&#10;" filled="f" stroked="f">
                      <v:textbox inset="2.16pt,1.44pt,0,1.44pt">
                        <w:txbxContent>
                          <w:p w14:paraId="67E256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6400" behindDoc="0" locked="0" layoutInCell="1" allowOverlap="1" wp14:anchorId="49D3874C" wp14:editId="52FA412E">
                      <wp:simplePos x="0" y="0"/>
                      <wp:positionH relativeFrom="column">
                        <wp:posOffset>-63500</wp:posOffset>
                      </wp:positionH>
                      <wp:positionV relativeFrom="paragraph">
                        <wp:posOffset>368300</wp:posOffset>
                      </wp:positionV>
                      <wp:extent cx="1003300" cy="7620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6C47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3874C" id="Rectangle 2424" o:spid="_x0000_s1973"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v6Jw27AQAASwMAAA4AAAAAAAAAAAAAAAAALgIAAGRycy9l&#10;Mm9Eb2MueG1sUEsBAi0AFAAGAAgAAAAhAHOGhE3bAAAACgEAAA8AAAAAAAAAAAAAAAAAFQQAAGRy&#10;cy9kb3ducmV2LnhtbFBLBQYAAAAABAAEAPMAAAAdBQAAAAA=&#10;" filled="f" stroked="f">
                      <v:textbox inset="2.16pt,1.44pt,0,1.44pt">
                        <w:txbxContent>
                          <w:p w14:paraId="7F6C47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7424" behindDoc="0" locked="0" layoutInCell="1" allowOverlap="1" wp14:anchorId="65A361FE" wp14:editId="47F336C6">
                      <wp:simplePos x="0" y="0"/>
                      <wp:positionH relativeFrom="column">
                        <wp:posOffset>-63500</wp:posOffset>
                      </wp:positionH>
                      <wp:positionV relativeFrom="paragraph">
                        <wp:posOffset>368300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855D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361FE" id="Rectangle 2423" o:spid="_x0000_s1974"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KaLGRy7AQAASwMAAA4AAAAAAAAAAAAAAAAALgIAAGRycy9l&#10;Mm9Eb2MueG1sUEsBAi0AFAAGAAgAAAAhAHOGhE3bAAAACgEAAA8AAAAAAAAAAAAAAAAAFQQAAGRy&#10;cy9kb3ducmV2LnhtbFBLBQYAAAAABAAEAPMAAAAdBQAAAAA=&#10;" filled="f" stroked="f">
                      <v:textbox inset="2.16pt,1.44pt,0,1.44pt">
                        <w:txbxContent>
                          <w:p w14:paraId="7E855D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8448" behindDoc="0" locked="0" layoutInCell="1" allowOverlap="1" wp14:anchorId="58891A2D" wp14:editId="1EBE1ECB">
                      <wp:simplePos x="0" y="0"/>
                      <wp:positionH relativeFrom="column">
                        <wp:posOffset>-63500</wp:posOffset>
                      </wp:positionH>
                      <wp:positionV relativeFrom="paragraph">
                        <wp:posOffset>368300</wp:posOffset>
                      </wp:positionV>
                      <wp:extent cx="1003300" cy="762000"/>
                      <wp:effectExtent l="0" t="0" r="0" b="0"/>
                      <wp:wrapNone/>
                      <wp:docPr id="2422" name="Rectangle 2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66BD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91A2D" id="Rectangle 2422" o:spid="_x0000_s1975"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d+MKm7AQAASwMAAA4AAAAAAAAAAAAAAAAALgIAAGRycy9l&#10;Mm9Eb2MueG1sUEsBAi0AFAAGAAgAAAAhAHOGhE3bAAAACgEAAA8AAAAAAAAAAAAAAAAAFQQAAGRy&#10;cy9kb3ducmV2LnhtbFBLBQYAAAAABAAEAPMAAAAdBQAAAAA=&#10;" filled="f" stroked="f">
                      <v:textbox inset="2.16pt,1.44pt,0,1.44pt">
                        <w:txbxContent>
                          <w:p w14:paraId="5666BD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9472" behindDoc="0" locked="0" layoutInCell="1" allowOverlap="1" wp14:anchorId="7EB0218B" wp14:editId="4603BC7E">
                      <wp:simplePos x="0" y="0"/>
                      <wp:positionH relativeFrom="column">
                        <wp:posOffset>-63500</wp:posOffset>
                      </wp:positionH>
                      <wp:positionV relativeFrom="paragraph">
                        <wp:posOffset>368300</wp:posOffset>
                      </wp:positionV>
                      <wp:extent cx="977900" cy="927100"/>
                      <wp:effectExtent l="0" t="0" r="0" b="0"/>
                      <wp:wrapNone/>
                      <wp:docPr id="2421" name="Rectangle 24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D09C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218B" id="Rectangle 2421" o:spid="_x0000_s1976" style="position:absolute;left:0;text-align:left;margin-left:-5pt;margin-top:29pt;width:77pt;height:7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OkQMTa3AQAASwMAAA4AAAAAAAAAAAAAAAAALgIAAGRycy9lMm9E&#10;b2MueG1sUEsBAi0AFAAGAAgAAAAhAPM3nzfcAAAACgEAAA8AAAAAAAAAAAAAAAAAEQQAAGRycy9k&#10;b3ducmV2LnhtbFBLBQYAAAAABAAEAPMAAAAaBQAAAAA=&#10;" filled="f" stroked="f">
                      <v:textbox inset="2.16pt,1.44pt,0,1.44pt">
                        <w:txbxContent>
                          <w:p w14:paraId="79D09C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0496" behindDoc="0" locked="0" layoutInCell="1" allowOverlap="1" wp14:anchorId="1863164D" wp14:editId="2C5B4A5C">
                      <wp:simplePos x="0" y="0"/>
                      <wp:positionH relativeFrom="column">
                        <wp:posOffset>-63500</wp:posOffset>
                      </wp:positionH>
                      <wp:positionV relativeFrom="paragraph">
                        <wp:posOffset>368300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DD7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3164D" id="Rectangle 2420" o:spid="_x0000_s1977"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ECOYmi4AQAASwMAAA4AAAAAAAAAAAAAAAAALgIAAGRycy9lMm9E&#10;b2MueG1sUEsBAi0AFAAGAAgAAAAhAHOGhE3bAAAACgEAAA8AAAAAAAAAAAAAAAAAEgQAAGRycy9k&#10;b3ducmV2LnhtbFBLBQYAAAAABAAEAPMAAAAaBQAAAAA=&#10;" filled="f" stroked="f">
                      <v:textbox inset="2.16pt,1.44pt,0,1.44pt">
                        <w:txbxContent>
                          <w:p w14:paraId="64ADD7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1520" behindDoc="0" locked="0" layoutInCell="1" allowOverlap="1" wp14:anchorId="454082B7" wp14:editId="56E37168">
                      <wp:simplePos x="0" y="0"/>
                      <wp:positionH relativeFrom="column">
                        <wp:posOffset>-63500</wp:posOffset>
                      </wp:positionH>
                      <wp:positionV relativeFrom="paragraph">
                        <wp:posOffset>368300</wp:posOffset>
                      </wp:positionV>
                      <wp:extent cx="977900" cy="863600"/>
                      <wp:effectExtent l="0" t="0" r="0" b="0"/>
                      <wp:wrapNone/>
                      <wp:docPr id="2419" name="Rectangle 24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C67F2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82B7" id="Rectangle 2419" o:spid="_x0000_s1978" style="position:absolute;left:0;text-align:left;margin-left:-5pt;margin-top:29pt;width:77pt;height:6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Ffeuwe6AQAASwMAAA4AAAAAAAAAAAAAAAAALgIAAGRycy9l&#10;Mm9Eb2MueG1sUEsBAi0AFAAGAAgAAAAhAFsQz7TcAAAACgEAAA8AAAAAAAAAAAAAAAAAFAQAAGRy&#10;cy9kb3ducmV2LnhtbFBLBQYAAAAABAAEAPMAAAAdBQAAAAA=&#10;" filled="f" stroked="f">
                      <v:textbox inset="2.16pt,1.44pt,0,1.44pt">
                        <w:txbxContent>
                          <w:p w14:paraId="5C67F2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2544" behindDoc="0" locked="0" layoutInCell="1" allowOverlap="1" wp14:anchorId="6E829532" wp14:editId="22A28704">
                      <wp:simplePos x="0" y="0"/>
                      <wp:positionH relativeFrom="column">
                        <wp:posOffset>-63500</wp:posOffset>
                      </wp:positionH>
                      <wp:positionV relativeFrom="paragraph">
                        <wp:posOffset>368300</wp:posOffset>
                      </wp:positionV>
                      <wp:extent cx="977900" cy="927100"/>
                      <wp:effectExtent l="0" t="0" r="0" b="0"/>
                      <wp:wrapNone/>
                      <wp:docPr id="2418" name="Rectangle 24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384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29532" id="Rectangle 2418" o:spid="_x0000_s1979" style="position:absolute;left:0;text-align:left;margin-left:-5pt;margin-top:29pt;width:77pt;height:73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10tgEAAEsDAAAOAAAAZHJzL2Uyb0RvYy54bWysU9tuEzEQfUfiHyy/k700QLq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LRfdzgrzx1O6Tvq&#10;xv1oFTlnJyOlKvMtes0xDVj2FB/hEiV0C/lFgytfpEWWqvHpqrFaMhGYvO3W6xYnIfDo4mOX5qU4&#10;QsqfVXCkOIwCQqnK8uPXlM9Xn69gXQFzfr54edkvlczt+5tnqPsgT0gRdzQ/oNE2zIwKayIlM86d&#10;0fTrwEFRYr94FLb/uL7pcVFq0G36DYoCNUDQ+9dZ7sUUcJVEBkoOEcw4Id4qUYWFE6vELttVVuJ1&#10;XMG//AO73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41btdLYBAABLAwAADgAAAAAAAAAAAAAAAAAuAgAAZHJzL2Uyb0Rv&#10;Yy54bWxQSwECLQAUAAYACAAAACEA8zefN9wAAAAKAQAADwAAAAAAAAAAAAAAAAAQBAAAZHJzL2Rv&#10;d25yZXYueG1sUEsFBgAAAAAEAAQA8wAAABkFAAAAAA==&#10;" filled="f" stroked="f">
                      <v:textbox inset="2.16pt,1.44pt,0,1.44pt">
                        <w:txbxContent>
                          <w:p w14:paraId="363384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3568" behindDoc="0" locked="0" layoutInCell="1" allowOverlap="1" wp14:anchorId="50227500" wp14:editId="54EF64F4">
                      <wp:simplePos x="0" y="0"/>
                      <wp:positionH relativeFrom="column">
                        <wp:posOffset>-63500</wp:posOffset>
                      </wp:positionH>
                      <wp:positionV relativeFrom="paragraph">
                        <wp:posOffset>368300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E22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27500" id="Rectangle 2417" o:spid="_x0000_s1980"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EnuwEAAEs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ZjlfUeK4xSn9&#10;Rt246wZFztneSKnyfLNeY4gtlj2GB7hEEd1MftJg8xdpkalofLpqrKZEBCY3i826xkkIPFotNwv0&#10;sUv1Vhwgpu/KW5IdRgGhFGX58WdM56uvV7Augzk/n7007adCZvN1+Qp17+UJKeKOpns0evAjo2Iw&#10;gZIR585ofDlwUJQMPxwK26yWiwYXpQTzdbPGBYYSIOj9+yx3ove4SiIBJYcApusRb5GowMKJFWKX&#10;7cor8T4u4N/+gd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n0sSe7AQAASwMAAA4AAAAAAAAAAAAAAAAALgIAAGRycy9l&#10;Mm9Eb2MueG1sUEsBAi0AFAAGAAgAAAAhAHOGhE3bAAAACgEAAA8AAAAAAAAAAAAAAAAAFQQAAGRy&#10;cy9kb3ducmV2LnhtbFBLBQYAAAAABAAEAPMAAAAdBQAAAAA=&#10;" filled="f" stroked="f">
                      <v:textbox inset="2.16pt,1.44pt,0,1.44pt">
                        <w:txbxContent>
                          <w:p w14:paraId="450E22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4592" behindDoc="0" locked="0" layoutInCell="1" allowOverlap="1" wp14:anchorId="7F00CA51" wp14:editId="5C5E71EC">
                      <wp:simplePos x="0" y="0"/>
                      <wp:positionH relativeFrom="column">
                        <wp:posOffset>-63500</wp:posOffset>
                      </wp:positionH>
                      <wp:positionV relativeFrom="paragraph">
                        <wp:posOffset>368300</wp:posOffset>
                      </wp:positionV>
                      <wp:extent cx="977900" cy="927100"/>
                      <wp:effectExtent l="0" t="0" r="0" b="0"/>
                      <wp:wrapNone/>
                      <wp:docPr id="2416" name="Rectangle 24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2AFB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0CA51" id="Rectangle 2416" o:spid="_x0000_s1981" style="position:absolute;left:0;text-align:left;margin-left:-5pt;margin-top:29pt;width:77pt;height:73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CBq4nm3AQAASwMAAA4AAAAAAAAAAAAAAAAALgIAAGRycy9lMm9E&#10;b2MueG1sUEsBAi0AFAAGAAgAAAAhAPM3nzfcAAAACgEAAA8AAAAAAAAAAAAAAAAAEQQAAGRycy9k&#10;b3ducmV2LnhtbFBLBQYAAAAABAAEAPMAAAAaBQAAAAA=&#10;" filled="f" stroked="f">
                      <v:textbox inset="2.16pt,1.44pt,0,1.44pt">
                        <w:txbxContent>
                          <w:p w14:paraId="1F2AFB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5616" behindDoc="0" locked="0" layoutInCell="1" allowOverlap="1" wp14:anchorId="2E45452D" wp14:editId="327B8C0A">
                      <wp:simplePos x="0" y="0"/>
                      <wp:positionH relativeFrom="column">
                        <wp:posOffset>-63500</wp:posOffset>
                      </wp:positionH>
                      <wp:positionV relativeFrom="paragraph">
                        <wp:posOffset>368300</wp:posOffset>
                      </wp:positionV>
                      <wp:extent cx="977900" cy="927100"/>
                      <wp:effectExtent l="0" t="0" r="0" b="0"/>
                      <wp:wrapNone/>
                      <wp:docPr id="2415" name="Rectangle 24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06A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5452D" id="Rectangle 2415" o:spid="_x0000_s1982" style="position:absolute;left:0;text-align:left;margin-left:-5pt;margin-top:29pt;width:77pt;height:73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MJz6X23AQAASwMAAA4AAAAAAAAAAAAAAAAALgIAAGRycy9lMm9E&#10;b2MueG1sUEsBAi0AFAAGAAgAAAAhAPM3nzfcAAAACgEAAA8AAAAAAAAAAAAAAAAAEQQAAGRycy9k&#10;b3ducmV2LnhtbFBLBQYAAAAABAAEAPMAAAAaBQAAAAA=&#10;" filled="f" stroked="f">
                      <v:textbox inset="2.16pt,1.44pt,0,1.44pt">
                        <w:txbxContent>
                          <w:p w14:paraId="06206A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6640" behindDoc="0" locked="0" layoutInCell="1" allowOverlap="1" wp14:anchorId="48B83A6B" wp14:editId="5EA5EC18">
                      <wp:simplePos x="0" y="0"/>
                      <wp:positionH relativeFrom="column">
                        <wp:posOffset>-63500</wp:posOffset>
                      </wp:positionH>
                      <wp:positionV relativeFrom="paragraph">
                        <wp:posOffset>368300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6E1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83A6B" id="Rectangle 2414" o:spid="_x0000_s1983"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ojuwEAAEs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ZjlfUuK4xSn9&#10;Rt246wZFztneSKnyfLNeY4gtlj2GB7hEEd1MftJg8xdpkalofLpqrKZEBCY3i826xkkIPFotNwv0&#10;sUv1Vhwgpu/KW5IdRgGhFGX58WdM56uvV7Augzk/n7007adCZvN19Qp17+UJKeKOpns0evAjo2Iw&#10;gZIR585ofDlwUJQMPxwK26yWiwYXpQTzdbPGBYYSIOj9+yx3ove4SiIBJYcApusRb5GowMKJFWKX&#10;7cor8T4u4N/+gd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vtuiO7AQAASwMAAA4AAAAAAAAAAAAAAAAALgIAAGRycy9l&#10;Mm9Eb2MueG1sUEsBAi0AFAAGAAgAAAAhAHOGhE3bAAAACgEAAA8AAAAAAAAAAAAAAAAAFQQAAGRy&#10;cy9kb3ducmV2LnhtbFBLBQYAAAAABAAEAPMAAAAdBQAAAAA=&#10;" filled="f" stroked="f">
                      <v:textbox inset="2.16pt,1.44pt,0,1.44pt">
                        <w:txbxContent>
                          <w:p w14:paraId="1D26E1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7664" behindDoc="0" locked="0" layoutInCell="1" allowOverlap="1" wp14:anchorId="1E5F2AAA" wp14:editId="43F47C59">
                      <wp:simplePos x="0" y="0"/>
                      <wp:positionH relativeFrom="column">
                        <wp:posOffset>-63500</wp:posOffset>
                      </wp:positionH>
                      <wp:positionV relativeFrom="paragraph">
                        <wp:posOffset>368300</wp:posOffset>
                      </wp:positionV>
                      <wp:extent cx="977900" cy="927100"/>
                      <wp:effectExtent l="0" t="0" r="0" b="0"/>
                      <wp:wrapNone/>
                      <wp:docPr id="2413" name="Rectangle 24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61CC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F2AAA" id="Rectangle 2413" o:spid="_x0000_s1984" style="position:absolute;left:0;text-align:left;margin-left:-5pt;margin-top:29pt;width:77pt;height:73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ZtgEAAEsDAAAOAAAAZHJzL2Uyb0RvYy54bWysU9tuEzEQfUfiHyy/k700QLq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LRfdzeUeO5wSt9R&#10;N+5Hq8g5OxkpVZlv0WuOacCyp/gIlyihW8gvGlz5Ii2yVI1PV43VkonA5G23Xrc4CYFHFx+7NC/F&#10;EVL+rIIjxWEUEEpVlh+/pny++nwF6wqY8/PFy8t+qWRu32+eoe6DPCFF3NH8gEbbMDMqrImUzDh3&#10;RtOvAwdFif3iUdj+4/qmx0WpQbfpN7jAUAMEvX+d5V5MAVdJZKDkEMGME+KtElVYOLFK7LJdZSVe&#10;xxX8yz+w+w0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zvf+2bYBAABLAwAADgAAAAAAAAAAAAAAAAAuAgAAZHJzL2Uyb0Rv&#10;Yy54bWxQSwECLQAUAAYACAAAACEA8zefN9wAAAAKAQAADwAAAAAAAAAAAAAAAAAQBAAAZHJzL2Rv&#10;d25yZXYueG1sUEsFBgAAAAAEAAQA8wAAABkFAAAAAA==&#10;" filled="f" stroked="f">
                      <v:textbox inset="2.16pt,1.44pt,0,1.44pt">
                        <w:txbxContent>
                          <w:p w14:paraId="7961CC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8688" behindDoc="0" locked="0" layoutInCell="1" allowOverlap="1" wp14:anchorId="15532BD7" wp14:editId="32C591DA">
                      <wp:simplePos x="0" y="0"/>
                      <wp:positionH relativeFrom="column">
                        <wp:posOffset>-63500</wp:posOffset>
                      </wp:positionH>
                      <wp:positionV relativeFrom="paragraph">
                        <wp:posOffset>368300</wp:posOffset>
                      </wp:positionV>
                      <wp:extent cx="977900" cy="901700"/>
                      <wp:effectExtent l="0" t="0" r="0" b="0"/>
                      <wp:wrapNone/>
                      <wp:docPr id="2412" name="Rectangle 24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58E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32BD7" id="Rectangle 2412" o:spid="_x0000_s1985" style="position:absolute;left:0;text-align:left;margin-left:-5pt;margin-top:29pt;width:77pt;height:71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KDG2y7kBAABLAwAADgAAAAAAAAAAAAAAAAAuAgAAZHJzL2Uy&#10;b0RvYy54bWxQSwECLQAUAAYACAAAACEAqtxyedwAAAAKAQAADwAAAAAAAAAAAAAAAAATBAAAZHJz&#10;L2Rvd25yZXYueG1sUEsFBgAAAAAEAAQA8wAAABwFAAAAAA==&#10;" filled="f" stroked="f">
                      <v:textbox inset="2.16pt,1.44pt,0,1.44pt">
                        <w:txbxContent>
                          <w:p w14:paraId="7358E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9712" behindDoc="0" locked="0" layoutInCell="1" allowOverlap="1" wp14:anchorId="60791B41" wp14:editId="21177C42">
                      <wp:simplePos x="0" y="0"/>
                      <wp:positionH relativeFrom="column">
                        <wp:posOffset>-63500</wp:posOffset>
                      </wp:positionH>
                      <wp:positionV relativeFrom="paragraph">
                        <wp:posOffset>368300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B6C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91B41" id="Rectangle 2411" o:spid="_x0000_s1986" style="position:absolute;left:0;text-align:left;margin-left:-5pt;margin-top:29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PNLk7oBAABLAwAADgAAAAAAAAAAAAAAAAAuAgAAZHJzL2Uy&#10;b0RvYy54bWxQSwECLQAUAAYACAAAACEAc4aETdsAAAAKAQAADwAAAAAAAAAAAAAAAAAUBAAAZHJz&#10;L2Rvd25yZXYueG1sUEsFBgAAAAAEAAQA8wAAABwFAAAAAA==&#10;" filled="f" stroked="f">
                      <v:textbox inset="2.16pt,1.44pt,0,1.44pt">
                        <w:txbxContent>
                          <w:p w14:paraId="77CB6C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0736" behindDoc="0" locked="0" layoutInCell="1" allowOverlap="1" wp14:anchorId="1D06BC2E" wp14:editId="266E0023">
                      <wp:simplePos x="0" y="0"/>
                      <wp:positionH relativeFrom="column">
                        <wp:posOffset>-63500</wp:posOffset>
                      </wp:positionH>
                      <wp:positionV relativeFrom="paragraph">
                        <wp:posOffset>368300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B26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6BC2E" id="Rectangle 2410" o:spid="_x0000_s1987"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A0GYia4AQAASwMAAA4AAAAAAAAAAAAAAAAALgIAAGRycy9lMm9E&#10;b2MueG1sUEsBAi0AFAAGAAgAAAAhAHOGhE3bAAAACgEAAA8AAAAAAAAAAAAAAAAAEgQAAGRycy9k&#10;b3ducmV2LnhtbFBLBQYAAAAABAAEAPMAAAAaBQAAAAA=&#10;" filled="f" stroked="f">
                      <v:textbox inset="2.16pt,1.44pt,0,1.44pt">
                        <w:txbxContent>
                          <w:p w14:paraId="5B7B26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1760" behindDoc="0" locked="0" layoutInCell="1" allowOverlap="1" wp14:anchorId="650806DE" wp14:editId="7FFC6FC6">
                      <wp:simplePos x="0" y="0"/>
                      <wp:positionH relativeFrom="column">
                        <wp:posOffset>-63500</wp:posOffset>
                      </wp:positionH>
                      <wp:positionV relativeFrom="paragraph">
                        <wp:posOffset>368300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E0F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806DE" id="Rectangle 2409" o:spid="_x0000_s1988" style="position:absolute;left:0;text-align:left;margin-left:-5pt;margin-top:29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ZDugEAAEs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Num4p8dzhlH6i&#10;btz3VpFzdjBSqnm+s15jTB2WPccnuEQJ3Zn8pMHNX6RFpqLx6aqxmjIRmGxX7abGSQg8ul23K/Sx&#10;S/VWHCHlryo4MjuMAkIpyvLj95TPV1+vYN0M5vz87OVpPxUy7U3zCnUf5Akp4o7mRzTahpFRYU2k&#10;ZMS5M5p+HzgoSuw3j8I2t+tVg4tSguWm2eACQwkQ9P59lnsxBFwlkYGSQwTTD4i3SFRg4cQKsct2&#10;zSvxPi7g3/6B3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CMmQ7oBAABLAwAADgAAAAAAAAAAAAAAAAAuAgAAZHJzL2Uy&#10;b0RvYy54bWxQSwECLQAUAAYACAAAACEAc4aETdsAAAAKAQAADwAAAAAAAAAAAAAAAAAUBAAAZHJz&#10;L2Rvd25yZXYueG1sUEsFBgAAAAAEAAQA8wAAABwFAAAAAA==&#10;" filled="f" stroked="f">
                      <v:textbox inset="2.16pt,1.44pt,0,1.44pt">
                        <w:txbxContent>
                          <w:p w14:paraId="045E0F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2784" behindDoc="0" locked="0" layoutInCell="1" allowOverlap="1" wp14:anchorId="12590C2C" wp14:editId="7D34B698">
                      <wp:simplePos x="0" y="0"/>
                      <wp:positionH relativeFrom="column">
                        <wp:posOffset>-63500</wp:posOffset>
                      </wp:positionH>
                      <wp:positionV relativeFrom="paragraph">
                        <wp:posOffset>368300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DB0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90C2C" id="Rectangle 2408" o:spid="_x0000_s1989" style="position:absolute;left:0;text-align:left;margin-left:-5pt;margin-top:29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2uQ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WizrHFWnjuc0h/U&#10;jfvOKnLK9kZKNc130muIqcWyp/gI5yihO5EfNbjpi7TIWDQ+XjRWYyYCk+vFelXjJAQeXS/XC/Sx&#10;S/VeHCHlexUcmRxGAaEUZfnhV8qnq29XsG4Cc3p+8vK4GwuZ9dXiDeouyCNSxB3ND2i0DQOjwppI&#10;yYBzZzS97jkoSuxPj8I218tFg4tSgvmqWaEoUAIEvfuY5V70AVdJZKBkH8F0PeItEhVYOLFC7Lxd&#10;00p8jAv4939g+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N1g/2uQEAAEsDAAAOAAAAAAAAAAAAAAAAAC4CAABkcnMvZTJv&#10;RG9jLnhtbFBLAQItABQABgAIAAAAIQBzhoRN2wAAAAoBAAAPAAAAAAAAAAAAAAAAABMEAABkcnMv&#10;ZG93bnJldi54bWxQSwUGAAAAAAQABADzAAAAGwUAAAAA&#10;" filled="f" stroked="f">
                      <v:textbox inset="2.16pt,1.44pt,0,1.44pt">
                        <w:txbxContent>
                          <w:p w14:paraId="1ADDB0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3808" behindDoc="0" locked="0" layoutInCell="1" allowOverlap="1" wp14:anchorId="6A4DD16A" wp14:editId="4667B470">
                      <wp:simplePos x="0" y="0"/>
                      <wp:positionH relativeFrom="column">
                        <wp:posOffset>-63500</wp:posOffset>
                      </wp:positionH>
                      <wp:positionV relativeFrom="paragraph">
                        <wp:posOffset>368300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96C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D16A" id="Rectangle 2407" o:spid="_x0000_s1990"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lO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mWa8o8dzhlH6j&#10;btx3VpFztjdSqmm+k15DTC2WPcVHuEQJ3Yn8qMFNX6RFxqLx6aqxGjMRmNwsNusaJyHwaLXcLNDH&#10;LtV7cYSUf6jgyOQwCgilKMuPv1I+X327gnUTmPPzk5fH/VjIbG6Wb1D3QZ6QIu5ofkCjbRgYFdZE&#10;SgacO6Ppz4GDosT+9Chss1ouGlyUEszXzRoXGEqAoPcfs9yLPuAqiQyUHCKYrke8RaICCydWiF22&#10;a1qJj3EB//4P7F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x8pTroBAABLAwAADgAAAAAAAAAAAAAAAAAuAgAAZHJzL2Uy&#10;b0RvYy54bWxQSwECLQAUAAYACAAAACEAc4aETdsAAAAKAQAADwAAAAAAAAAAAAAAAAAUBAAAZHJz&#10;L2Rvd25yZXYueG1sUEsFBgAAAAAEAAQA8wAAABwFAAAAAA==&#10;" filled="f" stroked="f">
                      <v:textbox inset="2.16pt,1.44pt,0,1.44pt">
                        <w:txbxContent>
                          <w:p w14:paraId="59296C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4832" behindDoc="0" locked="0" layoutInCell="1" allowOverlap="1" wp14:anchorId="1381F9DE" wp14:editId="7C5B7091">
                      <wp:simplePos x="0" y="0"/>
                      <wp:positionH relativeFrom="column">
                        <wp:posOffset>-63500</wp:posOffset>
                      </wp:positionH>
                      <wp:positionV relativeFrom="paragraph">
                        <wp:posOffset>368300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2B2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1F9DE" id="Rectangle 2406" o:spid="_x0000_s1991" style="position:absolute;left:0;text-align:left;margin-left:-5pt;margin-top:29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D7ugEAAEs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ZlmvKHHc4pR+&#10;oG7c9UaSc3bQXSfzfLNeY4gtlr2EZ7hEEd1MflJg8xdpkalofLpqLKdEBCY3i826xkkIPLpbbhbo&#10;Y5fqvThATF+ltyQ7jAJCKcry42NM56tvV7Augzk/n7007adCZrO6fYO6990JKeKOpic0yviRUWF0&#10;oGTEuTMaXw8cJCXmm0Nhm7vlosFFKcF83axxgaEECHr/McudGDyukkhAySGA7gfEWyQqsHBihdhl&#10;u/JKfIwL+Pd/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uoA+7oBAABLAwAADgAAAAAAAAAAAAAAAAAuAgAAZHJzL2Uy&#10;b0RvYy54bWxQSwECLQAUAAYACAAAACEAc4aETdsAAAAKAQAADwAAAAAAAAAAAAAAAAAUBAAAZHJz&#10;L2Rvd25yZXYueG1sUEsFBgAAAAAEAAQA8wAAABwFAAAAAA==&#10;" filled="f" stroked="f">
                      <v:textbox inset="2.16pt,1.44pt,0,1.44pt">
                        <w:txbxContent>
                          <w:p w14:paraId="01A2B2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5856" behindDoc="0" locked="0" layoutInCell="1" allowOverlap="1" wp14:anchorId="5AFA7059" wp14:editId="54B4E1F8">
                      <wp:simplePos x="0" y="0"/>
                      <wp:positionH relativeFrom="column">
                        <wp:posOffset>-63500</wp:posOffset>
                      </wp:positionH>
                      <wp:positionV relativeFrom="paragraph">
                        <wp:posOffset>368300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B3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7059" id="Rectangle 2405" o:spid="_x0000_s1992" style="position:absolute;left:0;text-align:left;margin-left:-5pt;margin-top:29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v/ugEAAEs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ZlnfUuK4xSn9&#10;QN24640k5+ygu07m+Wa9xhBbLHsJz3CJIrqZ/KTA5i/SIlPR+HTVWE6JCExuFpt1jZMQeHS33CzQ&#10;xy7Ve3GAmL5Kb0l2GAWEUpTlx8eYzlffrmBdBnN+Pntp2k+FzGa1eoO6990JKeKOpic0yviRUWF0&#10;oGTEuTMaXw8cJCXmm0Nhm7vlosFFKcF83axxgaEECHr/McudGDyukkhAySGA7gfEWyQqsHBihdhl&#10;u/JKfIwL+Pd/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PML/7oBAABLAwAADgAAAAAAAAAAAAAAAAAuAgAAZHJzL2Uy&#10;b0RvYy54bWxQSwECLQAUAAYACAAAACEAc4aETdsAAAAKAQAADwAAAAAAAAAAAAAAAAAUBAAAZHJz&#10;L2Rvd25yZXYueG1sUEsFBgAAAAAEAAQA8wAAABwFAAAAAA==&#10;" filled="f" stroked="f">
                      <v:textbox inset="2.16pt,1.44pt,0,1.44pt">
                        <w:txbxContent>
                          <w:p w14:paraId="207B39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6880" behindDoc="0" locked="0" layoutInCell="1" allowOverlap="1" wp14:anchorId="3A4DC68E" wp14:editId="54C6F8CC">
                      <wp:simplePos x="0" y="0"/>
                      <wp:positionH relativeFrom="column">
                        <wp:posOffset>-63500</wp:posOffset>
                      </wp:positionH>
                      <wp:positionV relativeFrom="paragraph">
                        <wp:posOffset>368300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C3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DC68E" id="Rectangle 2404" o:spid="_x0000_s1993"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JK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mWS8p8dzhlH6j&#10;btx3VpFztjdSqmm+k15DTC2WPcVHuEQJ3Yn8qMFNX6RFxqLx6aqxGjMRmNwsNusaJyHwaLXcLNDH&#10;LtV7cYSUf6jgyOQwCgilKMuPv1I+X327gnUTmPPzk5fH/VjIbG5Wb1D3QZ6QIu5ofkCjbRgYFdZE&#10;SgacO6Ppz4GDosT+9Chss1ouGlyUEszXzRoXGEqAoPcfs9yLPuAqiQyUHCKYrke8RaICCydWiF22&#10;a1qJj3EB//4P7F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QYiSroBAABLAwAADgAAAAAAAAAAAAAAAAAuAgAAZHJzL2Uy&#10;b0RvYy54bWxQSwECLQAUAAYACAAAACEAc4aETdsAAAAKAQAADwAAAAAAAAAAAAAAAAAUBAAAZHJz&#10;L2Rvd25yZXYueG1sUEsFBgAAAAAEAAQA8wAAABwFAAAAAA==&#10;" filled="f" stroked="f">
                      <v:textbox inset="2.16pt,1.44pt,0,1.44pt">
                        <w:txbxContent>
                          <w:p w14:paraId="644C3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7904" behindDoc="0" locked="0" layoutInCell="1" allowOverlap="1" wp14:anchorId="70438153" wp14:editId="68C53779">
                      <wp:simplePos x="0" y="0"/>
                      <wp:positionH relativeFrom="column">
                        <wp:posOffset>-63500</wp:posOffset>
                      </wp:positionH>
                      <wp:positionV relativeFrom="paragraph">
                        <wp:posOffset>368300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879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8153" id="Rectangle 2403" o:spid="_x0000_s1994" style="position:absolute;left:0;text-align:left;margin-left:-5pt;margin-top:29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xbugEAAEs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mXa8o8dzhlH6i&#10;btz3VpFzdjBSqnm+s15jTB2WPccnuEQJ3Zn8pMHNX6RFpqLx6aqxmjIRmNysNm2NkxB4dLverNDH&#10;LtVbcYSUv6rgyOwwCgilKMuP31M+X329gnUzmPPzs5en/VTIbG7aV6j7IE9IEXc0P6LRNoyMCmsi&#10;JSPOndH0+8BBUWK/eRS2uV2vGlyUEizbpsUFhhIg6P37LPdiCLhKIgMlhwimHxBvkajAwokVYpft&#10;mlfifVzAv/0Du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HccW7oBAABLAwAADgAAAAAAAAAAAAAAAAAuAgAAZHJzL2Uy&#10;b0RvYy54bWxQSwECLQAUAAYACAAAACEAc4aETdsAAAAKAQAADwAAAAAAAAAAAAAAAAAUBAAAZHJz&#10;L2Rvd25yZXYueG1sUEsFBgAAAAAEAAQA8wAAABwFAAAAAA==&#10;" filled="f" stroked="f">
                      <v:textbox inset="2.16pt,1.44pt,0,1.44pt">
                        <w:txbxContent>
                          <w:p w14:paraId="657879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8928" behindDoc="0" locked="0" layoutInCell="1" allowOverlap="1" wp14:anchorId="70EE1391" wp14:editId="7871901E">
                      <wp:simplePos x="0" y="0"/>
                      <wp:positionH relativeFrom="column">
                        <wp:posOffset>-63500</wp:posOffset>
                      </wp:positionH>
                      <wp:positionV relativeFrom="paragraph">
                        <wp:posOffset>368300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84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1391" id="Rectangle 2402" o:spid="_x0000_s1995" style="position:absolute;left:0;text-align:left;margin-left:-5pt;margin-top:29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XuuQEAAEs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Num4o8dzhlH6i&#10;btz3VpFzdjBSqnm+s15jTB2WPccnuEQJ3Zn8pMHNX6RFpqLx6aqxmjIRmGxX7abGSQg8ul23K/Sx&#10;S/VWHCHlryo4MjuMAkIpyvLj95TPV1+vYN0M5vz87OVpPxUy7U37CnUf5Akp4o7mRzTahpFRYU2k&#10;ZMS5M5p+HzgoSuw3j8I2t+sV6pBLsNw0G1xgKAGC3r/Pci+GgKskMlByiGD6AfEWiQosnFghdtmu&#10;eSXexwX82z+w+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BgjXuuQEAAEsDAAAOAAAAAAAAAAAAAAAAAC4CAABkcnMvZTJv&#10;RG9jLnhtbFBLAQItABQABgAIAAAAIQBzhoRN2wAAAAoBAAAPAAAAAAAAAAAAAAAAABMEAABkcnMv&#10;ZG93bnJldi54bWxQSwUGAAAAAAQABADzAAAAGwUAAAAA&#10;" filled="f" stroked="f">
                      <v:textbox inset="2.16pt,1.44pt,0,1.44pt">
                        <w:txbxContent>
                          <w:p w14:paraId="5D8584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9952" behindDoc="0" locked="0" layoutInCell="1" allowOverlap="1" wp14:anchorId="37B2C536" wp14:editId="60447B43">
                      <wp:simplePos x="0" y="0"/>
                      <wp:positionH relativeFrom="column">
                        <wp:posOffset>-63500</wp:posOffset>
                      </wp:positionH>
                      <wp:positionV relativeFrom="paragraph">
                        <wp:posOffset>368300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C7A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2C536" id="Rectangle 2401" o:spid="_x0000_s1996"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upugEAAEs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Nsp5T4rjFLv1G&#10;37jrBkXO1d5IqXJ/s19jiC1eewqPcMkiLrP4SYPNX5RFpuLx6eqxmhIRWNwsNusaOyFwa7XcLHCN&#10;KNXb5QAx3StvSV4wCkilOMuPP2M6H/17BO9lMufn8ypN+6mI2awKbK7tvTyhRJzR9IBBD35kVAwm&#10;UDJi3xmNrwcOipLhh0Njm9Vy0eCglGS+btY4wFASJL1/X+VO9B5HSSSg5BDAdD3yLRYVWtixIuwy&#10;XXkk3ueF/Ns/sP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4tLqboBAABLAwAADgAAAAAAAAAAAAAAAAAuAgAAZHJzL2Uy&#10;b0RvYy54bWxQSwECLQAUAAYACAAAACEAc4aETdsAAAAKAQAADwAAAAAAAAAAAAAAAAAUBAAAZHJz&#10;L2Rvd25yZXYueG1sUEsFBgAAAAAEAAQA8wAAABwFAAAAAA==&#10;" filled="f" stroked="f">
                      <v:textbox inset="2.16pt,1.44pt,0,1.44pt">
                        <w:txbxContent>
                          <w:p w14:paraId="482C7A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0976" behindDoc="0" locked="0" layoutInCell="1" allowOverlap="1" wp14:anchorId="3E39A097" wp14:editId="43D2A63C">
                      <wp:simplePos x="0" y="0"/>
                      <wp:positionH relativeFrom="column">
                        <wp:posOffset>-63500</wp:posOffset>
                      </wp:positionH>
                      <wp:positionV relativeFrom="paragraph">
                        <wp:posOffset>368300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54C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9A097" id="Rectangle 2400" o:spid="_x0000_s1997"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DZ+Yhy4AQAASwMAAA4AAAAAAAAAAAAAAAAALgIAAGRycy9lMm9E&#10;b2MueG1sUEsBAi0AFAAGAAgAAAAhAHOGhE3bAAAACgEAAA8AAAAAAAAAAAAAAAAAEgQAAGRycy9k&#10;b3ducmV2LnhtbFBLBQYAAAAABAAEAPMAAAAaBQAAAAA=&#10;" filled="f" stroked="f">
                      <v:textbox inset="2.16pt,1.44pt,0,1.44pt">
                        <w:txbxContent>
                          <w:p w14:paraId="3E554C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2000" behindDoc="0" locked="0" layoutInCell="1" allowOverlap="1" wp14:anchorId="03401C6C" wp14:editId="4D8F1FCB">
                      <wp:simplePos x="0" y="0"/>
                      <wp:positionH relativeFrom="column">
                        <wp:posOffset>-63500</wp:posOffset>
                      </wp:positionH>
                      <wp:positionV relativeFrom="paragraph">
                        <wp:posOffset>368300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8CF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01C6C" id="Rectangle 2399" o:spid="_x0000_s1998"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kFucroBAABLAwAADgAAAAAAAAAAAAAAAAAuAgAAZHJzL2Uy&#10;b0RvYy54bWxQSwECLQAUAAYACAAAACEAc4aETdsAAAAKAQAADwAAAAAAAAAAAAAAAAAUBAAAZHJz&#10;L2Rvd25yZXYueG1sUEsFBgAAAAAEAAQA8wAAABwFAAAAAA==&#10;" filled="f" stroked="f">
                      <v:textbox inset="2.16pt,1.44pt,0,1.44pt">
                        <w:txbxContent>
                          <w:p w14:paraId="2A18CF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3024" behindDoc="0" locked="0" layoutInCell="1" allowOverlap="1" wp14:anchorId="06C3904F" wp14:editId="1783DDD9">
                      <wp:simplePos x="0" y="0"/>
                      <wp:positionH relativeFrom="column">
                        <wp:posOffset>-63500</wp:posOffset>
                      </wp:positionH>
                      <wp:positionV relativeFrom="paragraph">
                        <wp:posOffset>368300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48F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3904F" id="Rectangle 2398" o:spid="_x0000_s1999"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fHuAEAAEs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ntVluclecOp/Qd&#10;deN+sIpcsqORUpX5Fr2mmHose45PcI0SuoX8rMGVL9Iic9X4fNNYzZkITG7xmRYnIfBofbddoY9d&#10;mtfiCCl/VsGR4jAKCKUqy09fU75cfbmCdQXM5fni5fkwVzLb9eoF6iHIM1LEHc2PaLQNE6PCmkjJ&#10;hHNnNP06clCU2C8ehe3Wd6sOF6UGy023QVGgBgj68DbLvRgDrpLIQMkxghlGxFslqrBwYpXYdbvK&#10;SryNK/jXf2D/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E+0R8e4AQAASwMAAA4AAAAAAAAAAAAAAAAALgIAAGRycy9lMm9E&#10;b2MueG1sUEsBAi0AFAAGAAgAAAAhAHOGhE3bAAAACgEAAA8AAAAAAAAAAAAAAAAAEgQAAGRycy9k&#10;b3ducmV2LnhtbFBLBQYAAAAABAAEAPMAAAAaBQAAAAA=&#10;" filled="f" stroked="f">
                      <v:textbox inset="2.16pt,1.44pt,0,1.44pt">
                        <w:txbxContent>
                          <w:p w14:paraId="7F448F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4048" behindDoc="0" locked="0" layoutInCell="1" allowOverlap="1" wp14:anchorId="38E29BAF" wp14:editId="687B57D9">
                      <wp:simplePos x="0" y="0"/>
                      <wp:positionH relativeFrom="column">
                        <wp:posOffset>-63500</wp:posOffset>
                      </wp:positionH>
                      <wp:positionV relativeFrom="paragraph">
                        <wp:posOffset>368300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723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29BAF" id="Rectangle 2397" o:spid="_x0000_s2000"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F/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w2q3ZDiecOp/Qd&#10;deO+t4pcsoORUs3znfUaY+qw7CU+wzVK6M7kJw1u/iItMhWNzzeN1ZSJwGS7arc1TkLg0WbdrtDH&#10;LtVbcYSUP6vgyOwwCgilKMtPX1O+XH29gnUzmMvzs5enw1TItJv1K9RDkGekiDuan9BoG0ZGhTWR&#10;khHnzmj6deSgKLFfPArbbNarBhelBMtts8UFhhIg6MP7LPdiCLhKIgMlxwimHxBvkajAwokVYtft&#10;mlfifVzAv/0D+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X1hf7oBAABLAwAADgAAAAAAAAAAAAAAAAAuAgAAZHJzL2Uy&#10;b0RvYy54bWxQSwECLQAUAAYACAAAACEAc4aETdsAAAAKAQAADwAAAAAAAAAAAAAAAAAUBAAAZHJz&#10;L2Rvd25yZXYueG1sUEsFBgAAAAAEAAQA8wAAABwFAAAAAA==&#10;" filled="f" stroked="f">
                      <v:textbox inset="2.16pt,1.44pt,0,1.44pt">
                        <w:txbxContent>
                          <w:p w14:paraId="65C723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5072" behindDoc="0" locked="0" layoutInCell="1" allowOverlap="1" wp14:anchorId="5EE6006A" wp14:editId="38AAC185">
                      <wp:simplePos x="0" y="0"/>
                      <wp:positionH relativeFrom="column">
                        <wp:posOffset>-63500</wp:posOffset>
                      </wp:positionH>
                      <wp:positionV relativeFrom="paragraph">
                        <wp:posOffset>368300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2C5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6006A" id="Rectangle 2396" o:spid="_x0000_s2001"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KugEAAEs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ZtXeUuK4xSn9&#10;RN24G4wk5+yo+17m+Wa9phA7LHsKj3CJIrqZ/KzA5i/SInPR+HTVWM6JCEy2q3ZT4yQEHq1v2hX6&#10;2KV6LQ4Q01fpLckOo4BQirL8+D2m89WXK1iXwZyfz16a93Mh064/v0Dd+/6EFHFH0wMaZfzEqDA6&#10;UDLh3BmNvw8cJCXmm0Nhm/XNqsFFKcFy02xwgaEECHr/NsudGD2ukkhAySGAHkbEWyQqsHBihdhl&#10;u/JKvI0L+Nd/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IhIyroBAABLAwAADgAAAAAAAAAAAAAAAAAuAgAAZHJzL2Uy&#10;b0RvYy54bWxQSwECLQAUAAYACAAAACEAc4aETdsAAAAKAQAADwAAAAAAAAAAAAAAAAAUBAAAZHJz&#10;L2Rvd25yZXYueG1sUEsFBgAAAAAEAAQA8wAAABwFAAAAAA==&#10;" filled="f" stroked="f">
                      <v:textbox inset="2.16pt,1.44pt,0,1.44pt">
                        <w:txbxContent>
                          <w:p w14:paraId="48D2C5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6096" behindDoc="0" locked="0" layoutInCell="1" allowOverlap="1" wp14:anchorId="09CECB16" wp14:editId="5D51AE35">
                      <wp:simplePos x="0" y="0"/>
                      <wp:positionH relativeFrom="column">
                        <wp:posOffset>-63500</wp:posOffset>
                      </wp:positionH>
                      <wp:positionV relativeFrom="paragraph">
                        <wp:posOffset>368300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EFE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ECB16" id="Rectangle 2395" o:spid="_x0000_s2002"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POugEAAEs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ZtV+psRxi1P6&#10;ibpxNxhJztlR973M8816TSF2WPYUHuESRXQz+VmBzV+kReai8emqsZwTEZhsV+2mxkkIPFrftCv0&#10;sUv1Whwgpq/SW5IdRgGhFGX58XtM56svV7Augzk/n7007+dCpl3fvkDd+/6EFHFH0wMaZfzEqDA6&#10;UDLh3BmNvw8cJCXmm0Nhm/XNqsFFKcFy02xwgaEECHr/NsudGD2ukkhAySGAHkbEWyQqsHBihdhl&#10;u/JKvI0L+Nd/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pFDzroBAABLAwAADgAAAAAAAAAAAAAAAAAuAgAAZHJzL2Uy&#10;b0RvYy54bWxQSwECLQAUAAYACAAAACEAc4aETdsAAAAKAQAADwAAAAAAAAAAAAAAAAAUBAAAZHJz&#10;L2Rvd25yZXYueG1sUEsFBgAAAAAEAAQA8wAAABwFAAAAAA==&#10;" filled="f" stroked="f">
                      <v:textbox inset="2.16pt,1.44pt,0,1.44pt">
                        <w:txbxContent>
                          <w:p w14:paraId="70AEFE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7120" behindDoc="0" locked="0" layoutInCell="1" allowOverlap="1" wp14:anchorId="21950F55" wp14:editId="6E79EED1">
                      <wp:simplePos x="0" y="0"/>
                      <wp:positionH relativeFrom="column">
                        <wp:posOffset>-63500</wp:posOffset>
                      </wp:positionH>
                      <wp:positionV relativeFrom="paragraph">
                        <wp:posOffset>368300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6A1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50F55" id="Rectangle 2394" o:spid="_x0000_s2003"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p7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w2q3ZNiecOp/Qd&#10;deO+t4pcsoORUs3znfUaY+qw7CU+wzVK6M7kJw1u/iItMhWNzzeN1ZSJwGS7arc1TkLg0WbdrtDH&#10;LtVbcYSUP6vgyOwwCgilKMtPX1O+XH29gnUzmMvzs5enw1TItJvNK9RDkGekiDuan9BoG0ZGhTWR&#10;khHnzmj6deSgKLFfPArbbNarBhelBMtts8UFhhIg6MP7LPdiCLhKIgMlxwimHxBvkajAwokVYtft&#10;mlfifVzAv/0D+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2Rqe7oBAABLAwAADgAAAAAAAAAAAAAAAAAuAgAAZHJzL2Uy&#10;b0RvYy54bWxQSwECLQAUAAYACAAAACEAc4aETdsAAAAKAQAADwAAAAAAAAAAAAAAAAAUBAAAZHJz&#10;L2Rvd25yZXYueG1sUEsFBgAAAAAEAAQA8wAAABwFAAAAAA==&#10;" filled="f" stroked="f">
                      <v:textbox inset="2.16pt,1.44pt,0,1.44pt">
                        <w:txbxContent>
                          <w:p w14:paraId="24F6A1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8144" behindDoc="0" locked="0" layoutInCell="1" allowOverlap="1" wp14:anchorId="56CBB7F1" wp14:editId="605C87AB">
                      <wp:simplePos x="0" y="0"/>
                      <wp:positionH relativeFrom="column">
                        <wp:posOffset>-63500</wp:posOffset>
                      </wp:positionH>
                      <wp:positionV relativeFrom="paragraph">
                        <wp:posOffset>368300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2DE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BB7F1" id="Rectangle 2393" o:spid="_x0000_s2004"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hVUaroBAABLAwAADgAAAAAAAAAAAAAAAAAuAgAAZHJzL2Uy&#10;b0RvYy54bWxQSwECLQAUAAYACAAAACEAc4aETdsAAAAKAQAADwAAAAAAAAAAAAAAAAAUBAAAZHJz&#10;L2Rvd25yZXYueG1sUEsFBgAAAAAEAAQA8wAAABwFAAAAAA==&#10;" filled="f" stroked="f">
                      <v:textbox inset="2.16pt,1.44pt,0,1.44pt">
                        <w:txbxContent>
                          <w:p w14:paraId="6FA2DE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9168" behindDoc="0" locked="0" layoutInCell="1" allowOverlap="1" wp14:anchorId="58CD9345" wp14:editId="6197AA56">
                      <wp:simplePos x="0" y="0"/>
                      <wp:positionH relativeFrom="column">
                        <wp:posOffset>-63500</wp:posOffset>
                      </wp:positionH>
                      <wp:positionV relativeFrom="paragraph">
                        <wp:posOffset>368300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712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D9345" id="Rectangle 1296" o:spid="_x0000_s2005"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rS6qVuQEAAEsDAAAOAAAAAAAAAAAAAAAAAC4CAABkcnMvZTJv&#10;RG9jLnhtbFBLAQItABQABgAIAAAAIQBzhoRN2wAAAAoBAAAPAAAAAAAAAAAAAAAAABMEAABkcnMv&#10;ZG93bnJldi54bWxQSwUGAAAAAAQABADzAAAAGwUAAAAA&#10;" filled="f" stroked="f">
                      <v:textbox inset="2.16pt,1.44pt,0,1.44pt">
                        <w:txbxContent>
                          <w:p w14:paraId="034712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0192" behindDoc="0" locked="0" layoutInCell="1" allowOverlap="1" wp14:anchorId="126E9124" wp14:editId="36C2DB22">
                      <wp:simplePos x="0" y="0"/>
                      <wp:positionH relativeFrom="column">
                        <wp:posOffset>-63500</wp:posOffset>
                      </wp:positionH>
                      <wp:positionV relativeFrom="paragraph">
                        <wp:posOffset>368300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D8C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E9124" id="Rectangle 1295" o:spid="_x0000_s2006"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vvG6zuQEAAEsDAAAOAAAAAAAAAAAAAAAAAC4CAABkcnMvZTJv&#10;RG9jLnhtbFBLAQItABQABgAIAAAAIQBzhoRN2wAAAAoBAAAPAAAAAAAAAAAAAAAAABMEAABkcnMv&#10;ZG93bnJldi54bWxQSwUGAAAAAAQABADzAAAAGwUAAAAA&#10;" filled="f" stroked="f">
                      <v:textbox inset="2.16pt,1.44pt,0,1.44pt">
                        <w:txbxContent>
                          <w:p w14:paraId="3B4D8C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1216" behindDoc="0" locked="0" layoutInCell="1" allowOverlap="1" wp14:anchorId="6C5D8502" wp14:editId="5AC49FE0">
                      <wp:simplePos x="0" y="0"/>
                      <wp:positionH relativeFrom="column">
                        <wp:posOffset>-63500</wp:posOffset>
                      </wp:positionH>
                      <wp:positionV relativeFrom="paragraph">
                        <wp:posOffset>368300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DE5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D8502" id="Rectangle 1294" o:spid="_x0000_s2007"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5JRwa4AQAASwMAAA4AAAAAAAAAAAAAAAAALgIAAGRycy9lMm9E&#10;b2MueG1sUEsBAi0AFAAGAAgAAAAhAHOGhE3bAAAACgEAAA8AAAAAAAAAAAAAAAAAEgQAAGRycy9k&#10;b3ducmV2LnhtbFBLBQYAAAAABAAEAPMAAAAaBQAAAAA=&#10;" filled="f" stroked="f">
                      <v:textbox inset="2.16pt,1.44pt,0,1.44pt">
                        <w:txbxContent>
                          <w:p w14:paraId="609DE5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2240" behindDoc="0" locked="0" layoutInCell="1" allowOverlap="1" wp14:anchorId="443641D8" wp14:editId="7088E3C4">
                      <wp:simplePos x="0" y="0"/>
                      <wp:positionH relativeFrom="column">
                        <wp:posOffset>-63500</wp:posOffset>
                      </wp:positionH>
                      <wp:positionV relativeFrom="paragraph">
                        <wp:posOffset>368300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DFA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641D8" id="Rectangle 1290" o:spid="_x0000_s2008"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mFvPXuQEAAEsDAAAOAAAAAAAAAAAAAAAAAC4CAABkcnMvZTJv&#10;RG9jLnhtbFBLAQItABQABgAIAAAAIQBzhoRN2wAAAAoBAAAPAAAAAAAAAAAAAAAAABMEAABkcnMv&#10;ZG93bnJldi54bWxQSwUGAAAAAAQABADzAAAAGwUAAAAA&#10;" filled="f" stroked="f">
                      <v:textbox inset="2.16pt,1.44pt,0,1.44pt">
                        <w:txbxContent>
                          <w:p w14:paraId="444DFA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3264" behindDoc="0" locked="0" layoutInCell="1" allowOverlap="1" wp14:anchorId="4E96D069" wp14:editId="0AC62FE1">
                      <wp:simplePos x="0" y="0"/>
                      <wp:positionH relativeFrom="column">
                        <wp:posOffset>-63500</wp:posOffset>
                      </wp:positionH>
                      <wp:positionV relativeFrom="paragraph">
                        <wp:posOffset>368300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F8B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6D069" id="Rectangle 1289" o:spid="_x0000_s2009"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1XreZuQEAAEsDAAAOAAAAAAAAAAAAAAAAAC4CAABkcnMvZTJv&#10;RG9jLnhtbFBLAQItABQABgAIAAAAIQBzhoRN2wAAAAoBAAAPAAAAAAAAAAAAAAAAABMEAABkcnMv&#10;ZG93bnJldi54bWxQSwUGAAAAAAQABADzAAAAGwUAAAAA&#10;" filled="f" stroked="f">
                      <v:textbox inset="2.16pt,1.44pt,0,1.44pt">
                        <w:txbxContent>
                          <w:p w14:paraId="269F8B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4288" behindDoc="0" locked="0" layoutInCell="1" allowOverlap="1" wp14:anchorId="70277525" wp14:editId="34C6054D">
                      <wp:simplePos x="0" y="0"/>
                      <wp:positionH relativeFrom="column">
                        <wp:posOffset>-63500</wp:posOffset>
                      </wp:positionH>
                      <wp:positionV relativeFrom="paragraph">
                        <wp:posOffset>368300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4B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77525" id="Rectangle 1288" o:spid="_x0000_s2010"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" filled="f" stroked="f">
                      <v:textbox inset="2.16pt,1.44pt,0,1.44pt">
                        <w:txbxContent>
                          <w:p w14:paraId="2DB4B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5312" behindDoc="0" locked="0" layoutInCell="1" allowOverlap="1" wp14:anchorId="2BC6345D" wp14:editId="6DD3A202">
                      <wp:simplePos x="0" y="0"/>
                      <wp:positionH relativeFrom="column">
                        <wp:posOffset>-63500</wp:posOffset>
                      </wp:positionH>
                      <wp:positionV relativeFrom="paragraph">
                        <wp:posOffset>368300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6D0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6345D" id="Rectangle 1287" o:spid="_x0000_s2011"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iUugEAAEsDAAAOAAAAZHJzL2Uyb0RvYy54bWysU9tu2zAMfR+wfxD0vthxus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uDsmnZNiWMWp/QL&#10;dWNuMJKcs6MWQub5Zr2mEDssewwPcIkiupn8rMDmL9Iic9H4dNVYzolwTG5Wm7bGSXA8Wt9sVuhj&#10;l+qlOEBM36S3JDs9BYRSlGXHHzGdrz5fwboM5vx89tK8nwuZTfv5GereixNSxB1N92iU8VNPudGB&#10;kgnn3tP458BAUmK+OxS2Wd+sGlyUEizbpsUFhhIg6P3rLHN89LhKPAElhwB6GBFvkajAwokVYpft&#10;yivxOi7gX/6B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mK4lLoBAABLAwAADgAAAAAAAAAAAAAAAAAuAgAAZHJzL2Uy&#10;b0RvYy54bWxQSwECLQAUAAYACAAAACEAc4aETdsAAAAKAQAADwAAAAAAAAAAAAAAAAAUBAAAZHJz&#10;L2Rvd25yZXYueG1sUEsFBgAAAAAEAAQA8wAAABwFAAAAAA==&#10;" filled="f" stroked="f">
                      <v:textbox inset="2.16pt,1.44pt,0,1.44pt">
                        <w:txbxContent>
                          <w:p w14:paraId="3976D0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6336" behindDoc="0" locked="0" layoutInCell="1" allowOverlap="1" wp14:anchorId="6AFB18D7" wp14:editId="3DF4E285">
                      <wp:simplePos x="0" y="0"/>
                      <wp:positionH relativeFrom="column">
                        <wp:posOffset>-63500</wp:posOffset>
                      </wp:positionH>
                      <wp:positionV relativeFrom="paragraph">
                        <wp:posOffset>368300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A22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B18D7" id="Rectangle 1286" o:spid="_x0000_s2012"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l+pEKuQEAAEsDAAAOAAAAAAAAAAAAAAAAAC4CAABkcnMvZTJv&#10;RG9jLnhtbFBLAQItABQABgAIAAAAIQBzhoRN2wAAAAoBAAAPAAAAAAAAAAAAAAAAABMEAABkcnMv&#10;ZG93bnJldi54bWxQSwUGAAAAAAQABADzAAAAGwUAAAAA&#10;" filled="f" stroked="f">
                      <v:textbox inset="2.16pt,1.44pt,0,1.44pt">
                        <w:txbxContent>
                          <w:p w14:paraId="46EA22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7360" behindDoc="0" locked="0" layoutInCell="1" allowOverlap="1" wp14:anchorId="76A2F03D" wp14:editId="63E751E3">
                      <wp:simplePos x="0" y="0"/>
                      <wp:positionH relativeFrom="column">
                        <wp:posOffset>-63500</wp:posOffset>
                      </wp:positionH>
                      <wp:positionV relativeFrom="paragraph">
                        <wp:posOffset>368300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A55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2F03D" id="Rectangle 1285" o:spid="_x0000_s2013"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olugEAAEsDAAAOAAAAZHJzL2Uyb0RvYy54bWysU9tu2zAMfR+wfxD0vthxus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uDsmvYzJY5ZnNIv&#10;1I25wUhyzo5aCJnnm/WaQuyw7DE8wCWK6GbyswKbv0iLzEXj01VjOSfCMblZbdoaJ8HxaH2zWaGP&#10;XaqX4gAxfZPekuz0FBBKUZYdf8R0vvp8BesymPPz2Uvzfi5kNu36GereixNSxB1N92iU8VNPudGB&#10;kgnn3tP458BAUmK+OxS2Wd+sGlyUEizbpsUFhhIg6P3rLHN89LhKPAElhwB6GBFvkajAwokVYpft&#10;yivxOi7gX/6B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Y6aJboBAABLAwAADgAAAAAAAAAAAAAAAAAuAgAAZHJzL2Uy&#10;b0RvYy54bWxQSwECLQAUAAYACAAAACEAc4aETdsAAAAKAQAADwAAAAAAAAAAAAAAAAAUBAAAZHJz&#10;L2Rvd25yZXYueG1sUEsFBgAAAAAEAAQA8wAAABwFAAAAAA==&#10;" filled="f" stroked="f">
                      <v:textbox inset="2.16pt,1.44pt,0,1.44pt">
                        <w:txbxContent>
                          <w:p w14:paraId="788A55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8384" behindDoc="0" locked="0" layoutInCell="1" allowOverlap="1" wp14:anchorId="3C3D69E0" wp14:editId="1B138C3F">
                      <wp:simplePos x="0" y="0"/>
                      <wp:positionH relativeFrom="column">
                        <wp:posOffset>-63500</wp:posOffset>
                      </wp:positionH>
                      <wp:positionV relativeFrom="paragraph">
                        <wp:posOffset>368300</wp:posOffset>
                      </wp:positionV>
                      <wp:extent cx="977900" cy="927100"/>
                      <wp:effectExtent l="0" t="0" r="0" b="0"/>
                      <wp:wrapNone/>
                      <wp:docPr id="1284" name="Rectangle 12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554A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D69E0" id="Rectangle 1284" o:spid="_x0000_s2014" style="position:absolute;left:0;text-align:left;margin-left:-5pt;margin-top:2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ghHIqrYBAABLAwAADgAAAAAAAAAAAAAAAAAuAgAAZHJzL2Uyb0Rv&#10;Yy54bWxQSwECLQAUAAYACAAAACEA8zefN9wAAAAKAQAADwAAAAAAAAAAAAAAAAAQBAAAZHJzL2Rv&#10;d25yZXYueG1sUEsFBgAAAAAEAAQA8wAAABkFAAAAAA==&#10;" filled="f" stroked="f">
                      <v:textbox inset="2.16pt,1.44pt,0,1.44pt">
                        <w:txbxContent>
                          <w:p w14:paraId="0D554A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9408" behindDoc="0" locked="0" layoutInCell="1" allowOverlap="1" wp14:anchorId="57F80681" wp14:editId="611E76DA">
                      <wp:simplePos x="0" y="0"/>
                      <wp:positionH relativeFrom="column">
                        <wp:posOffset>-63500</wp:posOffset>
                      </wp:positionH>
                      <wp:positionV relativeFrom="paragraph">
                        <wp:posOffset>368300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77B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80681" id="Rectangle 1283" o:spid="_x0000_s2015"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5Co2BuQEAAEsDAAAOAAAAAAAAAAAAAAAAAC4CAABkcnMvZTJv&#10;RG9jLnhtbFBLAQItABQABgAIAAAAIQBzhoRN2wAAAAoBAAAPAAAAAAAAAAAAAAAAABMEAABkcnMv&#10;ZG93bnJldi54bWxQSwUGAAAAAAQABADzAAAAGwUAAAAA&#10;" filled="f" stroked="f">
                      <v:textbox inset="2.16pt,1.44pt,0,1.44pt">
                        <w:txbxContent>
                          <w:p w14:paraId="1D677B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0432" behindDoc="0" locked="0" layoutInCell="1" allowOverlap="1" wp14:anchorId="68C269ED" wp14:editId="0566960C">
                      <wp:simplePos x="0" y="0"/>
                      <wp:positionH relativeFrom="column">
                        <wp:posOffset>-63500</wp:posOffset>
                      </wp:positionH>
                      <wp:positionV relativeFrom="paragraph">
                        <wp:posOffset>368300</wp:posOffset>
                      </wp:positionV>
                      <wp:extent cx="977900" cy="863600"/>
                      <wp:effectExtent l="0" t="0" r="0" b="0"/>
                      <wp:wrapNone/>
                      <wp:docPr id="1282" name="Rectangle 12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9227D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69ED" id="Rectangle 1282" o:spid="_x0000_s2016" style="position:absolute;left:0;text-align:left;margin-left:-5pt;margin-top:29pt;width:77pt;height:68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" filled="f" stroked="f">
                      <v:textbox inset="2.16pt,1.44pt,0,1.44pt">
                        <w:txbxContent>
                          <w:p w14:paraId="49227D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1456" behindDoc="0" locked="0" layoutInCell="1" allowOverlap="1" wp14:anchorId="4B9701E2" wp14:editId="7B30056D">
                      <wp:simplePos x="0" y="0"/>
                      <wp:positionH relativeFrom="column">
                        <wp:posOffset>-63500</wp:posOffset>
                      </wp:positionH>
                      <wp:positionV relativeFrom="paragraph">
                        <wp:posOffset>368300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4AB5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01E2" id="Rectangle 1281" o:spid="_x0000_s2017" style="position:absolute;left:0;text-align:left;margin-left:-5pt;margin-top:29pt;width:77pt;height:73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AGnaCYtQEAAEsDAAAOAAAAAAAAAAAAAAAAAC4CAABkcnMvZTJvRG9j&#10;LnhtbFBLAQItABQABgAIAAAAIQDzN5833AAAAAoBAAAPAAAAAAAAAAAAAAAAAA8EAABkcnMvZG93&#10;bnJldi54bWxQSwUGAAAAAAQABADzAAAAGAUAAAAA&#10;" filled="f" stroked="f">
                      <v:textbox inset="2.16pt,1.44pt,0,1.44pt">
                        <w:txbxContent>
                          <w:p w14:paraId="4B4AB5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2480" behindDoc="0" locked="0" layoutInCell="1" allowOverlap="1" wp14:anchorId="7C4D2DFD" wp14:editId="37EA4BCE">
                      <wp:simplePos x="0" y="0"/>
                      <wp:positionH relativeFrom="column">
                        <wp:posOffset>-63500</wp:posOffset>
                      </wp:positionH>
                      <wp:positionV relativeFrom="paragraph">
                        <wp:posOffset>368300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199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D2DFD" id="Rectangle 1280" o:spid="_x0000_s2018"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dbvPtuQEAAEsDAAAOAAAAAAAAAAAAAAAAAC4CAABkcnMvZTJv&#10;RG9jLnhtbFBLAQItABQABgAIAAAAIQBzhoRN2wAAAAoBAAAPAAAAAAAAAAAAAAAAABMEAABkcnMv&#10;ZG93bnJldi54bWxQSwUGAAAAAAQABADzAAAAGwUAAAAA&#10;" filled="f" stroked="f">
                      <v:textbox inset="2.16pt,1.44pt,0,1.44pt">
                        <w:txbxContent>
                          <w:p w14:paraId="197199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3504" behindDoc="0" locked="0" layoutInCell="1" allowOverlap="1" wp14:anchorId="326AF248" wp14:editId="4BDD82D5">
                      <wp:simplePos x="0" y="0"/>
                      <wp:positionH relativeFrom="column">
                        <wp:posOffset>-63500</wp:posOffset>
                      </wp:positionH>
                      <wp:positionV relativeFrom="paragraph">
                        <wp:posOffset>368300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EAE6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AF248" id="Rectangle 1279" o:spid="_x0000_s2019" style="position:absolute;left:0;text-align:left;margin-left:-5pt;margin-top:29pt;width:77pt;height:73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l2QEvrYBAABLAwAADgAAAAAAAAAAAAAAAAAuAgAAZHJzL2Uyb0Rv&#10;Yy54bWxQSwECLQAUAAYACAAAACEA8zefN9wAAAAKAQAADwAAAAAAAAAAAAAAAAAQBAAAZHJzL2Rv&#10;d25yZXYueG1sUEsFBgAAAAAEAAQA8wAAABkFAAAAAA==&#10;" filled="f" stroked="f">
                      <v:textbox inset="2.16pt,1.44pt,0,1.44pt">
                        <w:txbxContent>
                          <w:p w14:paraId="19EAE6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4528" behindDoc="0" locked="0" layoutInCell="1" allowOverlap="1" wp14:anchorId="0BF0F495" wp14:editId="35E3AB61">
                      <wp:simplePos x="0" y="0"/>
                      <wp:positionH relativeFrom="column">
                        <wp:posOffset>-63500</wp:posOffset>
                      </wp:positionH>
                      <wp:positionV relativeFrom="paragraph">
                        <wp:posOffset>368300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0511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0F495" id="Rectangle 1278" o:spid="_x0000_s2020" style="position:absolute;left:0;text-align:left;margin-left:-5pt;margin-top:29pt;width:77pt;height:73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4CctdrYBAABLAwAADgAAAAAAAAAAAAAAAAAuAgAAZHJzL2Uyb0Rv&#10;Yy54bWxQSwECLQAUAAYACAAAACEA8zefN9wAAAAKAQAADwAAAAAAAAAAAAAAAAAQBAAAZHJzL2Rv&#10;d25yZXYueG1sUEsFBgAAAAAEAAQA8wAAABkFAAAAAA==&#10;" filled="f" stroked="f">
                      <v:textbox inset="2.16pt,1.44pt,0,1.44pt">
                        <w:txbxContent>
                          <w:p w14:paraId="010511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5552" behindDoc="0" locked="0" layoutInCell="1" allowOverlap="1" wp14:anchorId="7A328B5D" wp14:editId="00197AE8">
                      <wp:simplePos x="0" y="0"/>
                      <wp:positionH relativeFrom="column">
                        <wp:posOffset>-63500</wp:posOffset>
                      </wp:positionH>
                      <wp:positionV relativeFrom="paragraph">
                        <wp:posOffset>368300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976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8B5D" id="Rectangle 1277" o:spid="_x0000_s2021" style="position:absolute;left:0;text-align:left;margin-left:-5pt;margin-top:2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DNxWLoBAABLAwAADgAAAAAAAAAAAAAAAAAuAgAAZHJzL2Uy&#10;b0RvYy54bWxQSwECLQAUAAYACAAAACEAc4aETdsAAAAKAQAADwAAAAAAAAAAAAAAAAAUBAAAZHJz&#10;L2Rvd25yZXYueG1sUEsFBgAAAAAEAAQA8wAAABwFAAAAAA==&#10;" filled="f" stroked="f">
                      <v:textbox inset="2.16pt,1.44pt,0,1.44pt">
                        <w:txbxContent>
                          <w:p w14:paraId="47A976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6576" behindDoc="0" locked="0" layoutInCell="1" allowOverlap="1" wp14:anchorId="6C8CBD2B" wp14:editId="6E41FEE0">
                      <wp:simplePos x="0" y="0"/>
                      <wp:positionH relativeFrom="column">
                        <wp:posOffset>-63500</wp:posOffset>
                      </wp:positionH>
                      <wp:positionV relativeFrom="paragraph">
                        <wp:posOffset>368300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5F1A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CBD2B" id="Rectangle 1276" o:spid="_x0000_s2022" style="position:absolute;left:0;text-align:left;margin-left:-5pt;margin-top:29pt;width:77pt;height:73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MfAIi23AQAASwMAAA4AAAAAAAAAAAAAAAAALgIAAGRycy9lMm9E&#10;b2MueG1sUEsBAi0AFAAGAAgAAAAhAPM3nzfcAAAACgEAAA8AAAAAAAAAAAAAAAAAEQQAAGRycy9k&#10;b3ducmV2LnhtbFBLBQYAAAAABAAEAPMAAAAaBQAAAAA=&#10;" filled="f" stroked="f">
                      <v:textbox inset="2.16pt,1.44pt,0,1.44pt">
                        <w:txbxContent>
                          <w:p w14:paraId="515F1A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7600" behindDoc="0" locked="0" layoutInCell="1" allowOverlap="1" wp14:anchorId="74DBC059" wp14:editId="2D6F029B">
                      <wp:simplePos x="0" y="0"/>
                      <wp:positionH relativeFrom="column">
                        <wp:posOffset>-63500</wp:posOffset>
                      </wp:positionH>
                      <wp:positionV relativeFrom="paragraph">
                        <wp:posOffset>368300</wp:posOffset>
                      </wp:positionV>
                      <wp:extent cx="977900" cy="901700"/>
                      <wp:effectExtent l="0" t="0" r="0" b="0"/>
                      <wp:wrapNone/>
                      <wp:docPr id="1275" name="Rectangle 12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B412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C059" id="Rectangle 1275" o:spid="_x0000_s2023" style="position:absolute;left:0;text-align:left;margin-left:-5pt;margin-top:29pt;width:77pt;height:71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" filled="f" stroked="f">
                      <v:textbox inset="2.16pt,1.44pt,0,1.44pt">
                        <w:txbxContent>
                          <w:p w14:paraId="08B412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8624" behindDoc="0" locked="0" layoutInCell="1" allowOverlap="1" wp14:anchorId="16C3B9EB" wp14:editId="6DC03C64">
                      <wp:simplePos x="0" y="0"/>
                      <wp:positionH relativeFrom="column">
                        <wp:posOffset>-63500</wp:posOffset>
                      </wp:positionH>
                      <wp:positionV relativeFrom="paragraph">
                        <wp:posOffset>368300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B1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3B9EB" id="Rectangle 1274" o:spid="_x0000_s2024" style="position:absolute;left:0;text-align:left;margin-left:-5pt;margin-top:2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gK3uNuQEAAEsDAAAOAAAAAAAAAAAAAAAAAC4CAABkcnMvZTJv&#10;RG9jLnhtbFBLAQItABQABgAIAAAAIQBzhoRN2wAAAAoBAAAPAAAAAAAAAAAAAAAAABMEAABkcnMv&#10;ZG93bnJldi54bWxQSwUGAAAAAAQABADzAAAAGwUAAAAA&#10;" filled="f" stroked="f">
                      <v:textbox inset="2.16pt,1.44pt,0,1.44pt">
                        <w:txbxContent>
                          <w:p w14:paraId="16CB13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9648" behindDoc="0" locked="0" layoutInCell="1" allowOverlap="1" wp14:anchorId="02D9C83C" wp14:editId="77E35BAB">
                      <wp:simplePos x="0" y="0"/>
                      <wp:positionH relativeFrom="column">
                        <wp:posOffset>-63500</wp:posOffset>
                      </wp:positionH>
                      <wp:positionV relativeFrom="paragraph">
                        <wp:posOffset>368300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32B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9C83C" id="Rectangle 1273" o:spid="_x0000_s2025" style="position:absolute;left:0;text-align:left;margin-left:-5pt;margin-top:2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TW0RNuQEAAEsDAAAOAAAAAAAAAAAAAAAAAC4CAABkcnMvZTJv&#10;RG9jLnhtbFBLAQItABQABgAIAAAAIQBzhoRN2wAAAAoBAAAPAAAAAAAAAAAAAAAAABMEAABkcnMv&#10;ZG93bnJldi54bWxQSwUGAAAAAAQABADzAAAAGwUAAAAA&#10;" filled="f" stroked="f">
                      <v:textbox inset="2.16pt,1.44pt,0,1.44pt">
                        <w:txbxContent>
                          <w:p w14:paraId="36132B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0672" behindDoc="0" locked="0" layoutInCell="1" allowOverlap="1" wp14:anchorId="68409FF7" wp14:editId="1245A66B">
                      <wp:simplePos x="0" y="0"/>
                      <wp:positionH relativeFrom="column">
                        <wp:posOffset>-63500</wp:posOffset>
                      </wp:positionH>
                      <wp:positionV relativeFrom="paragraph">
                        <wp:posOffset>368300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F10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9FF7" id="Rectangle 1272" o:spid="_x0000_s2026" style="position:absolute;left:0;text-align:left;margin-left:-5pt;margin-top:2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dp7S4AQAATAMAAA4AAAAAAAAAAAAAAAAALgIAAGRycy9lMm9E&#10;b2MueG1sUEsBAi0AFAAGAAgAAAAhAHOGhE3bAAAACgEAAA8AAAAAAAAAAAAAAAAAEgQAAGRycy9k&#10;b3ducmV2LnhtbFBLBQYAAAAABAAEAPMAAAAaBQAAAAA=&#10;" filled="f" stroked="f">
                      <v:textbox inset="2.16pt,1.44pt,0,1.44pt">
                        <w:txbxContent>
                          <w:p w14:paraId="407F10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1696" behindDoc="0" locked="0" layoutInCell="1" allowOverlap="1" wp14:anchorId="150E08A0" wp14:editId="566DACFA">
                      <wp:simplePos x="0" y="0"/>
                      <wp:positionH relativeFrom="column">
                        <wp:posOffset>-63500</wp:posOffset>
                      </wp:positionH>
                      <wp:positionV relativeFrom="paragraph">
                        <wp:posOffset>368300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8DD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E08A0" id="Rectangle 1271" o:spid="_x0000_s2027" style="position:absolute;left:0;text-align:left;margin-left:-5pt;margin-top:2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Nh6y3i4AQAATAMAAA4AAAAAAAAAAAAAAAAALgIAAGRycy9lMm9E&#10;b2MueG1sUEsBAi0AFAAGAAgAAAAhAHOGhE3bAAAACgEAAA8AAAAAAAAAAAAAAAAAEgQAAGRycy9k&#10;b3ducmV2LnhtbFBLBQYAAAAABAAEAPMAAAAaBQAAAAA=&#10;" filled="f" stroked="f">
                      <v:textbox inset="2.16pt,1.44pt,0,1.44pt">
                        <w:txbxContent>
                          <w:p w14:paraId="7C08DD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2720" behindDoc="0" locked="0" layoutInCell="1" allowOverlap="1" wp14:anchorId="4891DE44" wp14:editId="1F08C2AD">
                      <wp:simplePos x="0" y="0"/>
                      <wp:positionH relativeFrom="column">
                        <wp:posOffset>-63500</wp:posOffset>
                      </wp:positionH>
                      <wp:positionV relativeFrom="paragraph">
                        <wp:posOffset>368300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1D7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1DE44" id="Rectangle 1270" o:spid="_x0000_s2028" style="position:absolute;left:0;text-align:left;margin-left:-5pt;margin-top:2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mkz+4uQEAAEwDAAAOAAAAAAAAAAAAAAAAAC4CAABkcnMvZTJv&#10;RG9jLnhtbFBLAQItABQABgAIAAAAIQBzhoRN2wAAAAoBAAAPAAAAAAAAAAAAAAAAABMEAABkcnMv&#10;ZG93bnJldi54bWxQSwUGAAAAAAQABADzAAAAGwUAAAAA&#10;" filled="f" stroked="f">
                      <v:textbox inset="2.16pt,1.44pt,0,1.44pt">
                        <w:txbxContent>
                          <w:p w14:paraId="43B1D7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3744" behindDoc="0" locked="0" layoutInCell="1" allowOverlap="1" wp14:anchorId="2E2136DF" wp14:editId="4B42E28D">
                      <wp:simplePos x="0" y="0"/>
                      <wp:positionH relativeFrom="column">
                        <wp:posOffset>-63500</wp:posOffset>
                      </wp:positionH>
                      <wp:positionV relativeFrom="paragraph">
                        <wp:posOffset>368300</wp:posOffset>
                      </wp:positionV>
                      <wp:extent cx="1003300" cy="7620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AD0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36DF" id="Rectangle 1120" o:spid="_x0000_s2029" style="position:absolute;left:0;text-align:left;margin-left:-5pt;margin-top:2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TzhuKuQEAAEwDAAAOAAAAAAAAAAAAAAAAAC4CAABkcnMvZTJv&#10;RG9jLnhtbFBLAQItABQABgAIAAAAIQBzhoRN2wAAAAoBAAAPAAAAAAAAAAAAAAAAABMEAABkcnMv&#10;ZG93bnJldi54bWxQSwUGAAAAAAQABADzAAAAGwUAAAAA&#10;" filled="f" stroked="f">
                      <v:textbox inset="2.16pt,1.44pt,0,1.44pt">
                        <w:txbxContent>
                          <w:p w14:paraId="084AD0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4768" behindDoc="0" locked="0" layoutInCell="1" allowOverlap="1" wp14:anchorId="5FFA1762" wp14:editId="185FF47A">
                      <wp:simplePos x="0" y="0"/>
                      <wp:positionH relativeFrom="column">
                        <wp:posOffset>-63500</wp:posOffset>
                      </wp:positionH>
                      <wp:positionV relativeFrom="paragraph">
                        <wp:posOffset>368300</wp:posOffset>
                      </wp:positionV>
                      <wp:extent cx="1003300" cy="7620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00A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A1762" id="Rectangle 1119" o:spid="_x0000_s2030" style="position:absolute;left:0;text-align:left;margin-left:-5pt;margin-top:2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CVuQEAAEwDAAAOAAAAZHJzL2Uyb0RvYy54bWysU9tu2zAMfR+wfxD0vviSYE2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TbOjxDGLU/qO&#10;ujE3GEmW7KiFkHm+Wa8pxA7LnsMTXKOIbiY/K7D5i7TIXDS+3DSWcyIck7v1blvjJDge3W12a/Sx&#10;S/VaHCCmz9Jbkp2eAkIpyrLz15iWqy9XsC6DWZ7PXpqP80KmrjcvWI9eXJAjLml6RKOMn3rKjQ6U&#10;TDj4nsZfJwaSEvPFobLt3Wbd4qaUoNm2W9xgKAGiPr7NMsdHj7vEE1ByCqCHEQEXjQouHFlhdl2v&#10;vBNv44L+9Sc4/A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3IuCVuQEAAEwDAAAOAAAAAAAAAAAAAAAAAC4CAABkcnMvZTJv&#10;RG9jLnhtbFBLAQItABQABgAIAAAAIQBzhoRN2wAAAAoBAAAPAAAAAAAAAAAAAAAAABMEAABkcnMv&#10;ZG93bnJldi54bWxQSwUGAAAAAAQABADzAAAAGwUAAAAA&#10;" filled="f" stroked="f">
                      <v:textbox inset="2.16pt,1.44pt,0,1.44pt">
                        <w:txbxContent>
                          <w:p w14:paraId="41600A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5792" behindDoc="0" locked="0" layoutInCell="1" allowOverlap="1" wp14:anchorId="3432B90C" wp14:editId="18F1DB33">
                      <wp:simplePos x="0" y="0"/>
                      <wp:positionH relativeFrom="column">
                        <wp:posOffset>-63500</wp:posOffset>
                      </wp:positionH>
                      <wp:positionV relativeFrom="paragraph">
                        <wp:posOffset>368300</wp:posOffset>
                      </wp:positionV>
                      <wp:extent cx="1003300" cy="7620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A58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2B90C" id="Rectangle 1118" o:spid="_x0000_s2031" style="position:absolute;left:0;text-align:left;margin-left:-5pt;margin-top:2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7phR+uQEAAEwDAAAOAAAAAAAAAAAAAAAAAC4CAABkcnMvZTJv&#10;RG9jLnhtbFBLAQItABQABgAIAAAAIQBzhoRN2wAAAAoBAAAPAAAAAAAAAAAAAAAAABMEAABkcnMv&#10;ZG93bnJldi54bWxQSwUGAAAAAAQABADzAAAAGwUAAAAA&#10;" filled="f" stroked="f">
                      <v:textbox inset="2.16pt,1.44pt,0,1.44pt">
                        <w:txbxContent>
                          <w:p w14:paraId="3C7A58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6816" behindDoc="0" locked="0" layoutInCell="1" allowOverlap="1" wp14:anchorId="11730534" wp14:editId="049B4EEC">
                      <wp:simplePos x="0" y="0"/>
                      <wp:positionH relativeFrom="column">
                        <wp:posOffset>-63500</wp:posOffset>
                      </wp:positionH>
                      <wp:positionV relativeFrom="paragraph">
                        <wp:posOffset>368300</wp:posOffset>
                      </wp:positionV>
                      <wp:extent cx="1003300" cy="7620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5AF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30534" id="Rectangle 1114" o:spid="_x0000_s2032" style="position:absolute;left:0;text-align:left;margin-left:-5pt;margin-top:2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WRuQEAAEwDAAAOAAAAZHJzL2Uyb0RvYy54bWysU9tu2zAMfR+wfxD0vviSYE2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TbOhxDGLU/qO&#10;ujE3GEmW7KiFkHm+Wa8pxA7LnsMTXKOIbiY/K7D5i7TIXDS+3DSWcyIck7v1blvjJDge3W12a/Sx&#10;S/VaHCCmz9Jbkp2eAkIpyrLz15iWqy9XsC6DWZ7PXpqP80IGV+MF69GLC3LEJU2PaJTxU0+50YGS&#10;CQff0/jrxEBSYr44VLa926xb3JQSNNt2ixsMJUDUx7dZ5vjocZd4AkpOAfQwIuCiUcGFIyvMruuV&#10;d+JtXNC//gSH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Kt8WRuQEAAEwDAAAOAAAAAAAAAAAAAAAAAC4CAABkcnMvZTJv&#10;RG9jLnhtbFBLAQItABQABgAIAAAAIQBzhoRN2wAAAAoBAAAPAAAAAAAAAAAAAAAAABMEAABkcnMv&#10;ZG93bnJldi54bWxQSwUGAAAAAAQABADzAAAAGwUAAAAA&#10;" filled="f" stroked="f">
                      <v:textbox inset="2.16pt,1.44pt,0,1.44pt">
                        <w:txbxContent>
                          <w:p w14:paraId="3745AF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7840" behindDoc="0" locked="0" layoutInCell="1" allowOverlap="1" wp14:anchorId="552F5B98" wp14:editId="14D9C856">
                      <wp:simplePos x="0" y="0"/>
                      <wp:positionH relativeFrom="column">
                        <wp:posOffset>-63500</wp:posOffset>
                      </wp:positionH>
                      <wp:positionV relativeFrom="paragraph">
                        <wp:posOffset>368300</wp:posOffset>
                      </wp:positionV>
                      <wp:extent cx="1003300" cy="7620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C3D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F5B98" id="Rectangle 1113" o:spid="_x0000_s2033" style="position:absolute;left:0;text-align:left;margin-left:-5pt;margin-top:2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kSuQEAAEwDAAAOAAAAZHJzL2Uyb0RvYy54bWysU9tu2zAMfR+wfxD0vviSYkm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TbOmxDGLU/qO&#10;ujE3GEmW7KiFkHm+Wa8pxA7LnsMTXKOIbiY/K7D5i7TIXDS+3DSWcyIck7v1blvjJDgebe52a/Sx&#10;S/VaHCCmz9Jbkp2eAkIpyrLz15iWqy9XsC6DWZ7PXpqP80KmrjcvWI9eXJAjLml6RKOMn3rKjQ6U&#10;TDj4nsZfJwaSEvPFobLt5m7d4qaUoNm2W9xgKAGiPr7NMsdHj7vEE1ByCqCHEQEXjQouHFlhdl2v&#10;vBNv44L+9Sc4/A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7lpkSuQEAAEwDAAAOAAAAAAAAAAAAAAAAAC4CAABkcnMvZTJv&#10;RG9jLnhtbFBLAQItABQABgAIAAAAIQBzhoRN2wAAAAoBAAAPAAAAAAAAAAAAAAAAABMEAABkcnMv&#10;ZG93bnJldi54bWxQSwUGAAAAAAQABADzAAAAGwUAAAAA&#10;" filled="f" stroked="f">
                      <v:textbox inset="2.16pt,1.44pt,0,1.44pt">
                        <w:txbxContent>
                          <w:p w14:paraId="22BC3D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8864" behindDoc="0" locked="0" layoutInCell="1" allowOverlap="1" wp14:anchorId="01E75739" wp14:editId="2309E03A">
                      <wp:simplePos x="0" y="0"/>
                      <wp:positionH relativeFrom="column">
                        <wp:posOffset>-63500</wp:posOffset>
                      </wp:positionH>
                      <wp:positionV relativeFrom="paragraph">
                        <wp:posOffset>368300</wp:posOffset>
                      </wp:positionV>
                      <wp:extent cx="1003300" cy="7620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515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75739" id="Rectangle 1112" o:spid="_x0000_s2034" style="position:absolute;left:0;text-align:left;margin-left:-5pt;margin-top:2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pE2wouQEAAEwDAAAOAAAAAAAAAAAAAAAAAC4CAABkcnMvZTJv&#10;RG9jLnhtbFBLAQItABQABgAIAAAAIQBzhoRN2wAAAAoBAAAPAAAAAAAAAAAAAAAAABMEAABkcnMv&#10;ZG93bnJldi54bWxQSwUGAAAAAAQABADzAAAAGwUAAAAA&#10;" filled="f" stroked="f">
                      <v:textbox inset="2.16pt,1.44pt,0,1.44pt">
                        <w:txbxContent>
                          <w:p w14:paraId="054515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9888" behindDoc="0" locked="0" layoutInCell="1" allowOverlap="1" wp14:anchorId="4CEBE597" wp14:editId="10D3BE81">
                      <wp:simplePos x="0" y="0"/>
                      <wp:positionH relativeFrom="column">
                        <wp:posOffset>-63500</wp:posOffset>
                      </wp:positionH>
                      <wp:positionV relativeFrom="paragraph">
                        <wp:posOffset>368300</wp:posOffset>
                      </wp:positionV>
                      <wp:extent cx="1003300" cy="7620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7B3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BE597" id="Rectangle 1111" o:spid="_x0000_s2035" style="position:absolute;left:0;text-align:left;margin-left:-5pt;margin-top:2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O9ADkuQEAAEwDAAAOAAAAAAAAAAAAAAAAAC4CAABkcnMvZTJv&#10;RG9jLnhtbFBLAQItABQABgAIAAAAIQBzhoRN2wAAAAoBAAAPAAAAAAAAAAAAAAAAABMEAABkcnMv&#10;ZG93bnJldi54bWxQSwUGAAAAAAQABADzAAAAGwUAAAAA&#10;" filled="f" stroked="f">
                      <v:textbox inset="2.16pt,1.44pt,0,1.44pt">
                        <w:txbxContent>
                          <w:p w14:paraId="48A7B3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0912" behindDoc="0" locked="0" layoutInCell="1" allowOverlap="1" wp14:anchorId="26401CE1" wp14:editId="04A09831">
                      <wp:simplePos x="0" y="0"/>
                      <wp:positionH relativeFrom="column">
                        <wp:posOffset>-63500</wp:posOffset>
                      </wp:positionH>
                      <wp:positionV relativeFrom="paragraph">
                        <wp:posOffset>368300</wp:posOffset>
                      </wp:positionV>
                      <wp:extent cx="1003300" cy="7620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A19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01CE1" id="Rectangle 1110" o:spid="_x0000_s2036" style="position:absolute;left:0;text-align:left;margin-left:-5pt;margin-top:2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AQNgWe4AQAATAMAAA4AAAAAAAAAAAAAAAAALgIAAGRycy9lMm9E&#10;b2MueG1sUEsBAi0AFAAGAAgAAAAhAHOGhE3bAAAACgEAAA8AAAAAAAAAAAAAAAAAEgQAAGRycy9k&#10;b3ducmV2LnhtbFBLBQYAAAAABAAEAPMAAAAaBQAAAAA=&#10;" filled="f" stroked="f">
                      <v:textbox inset="2.16pt,1.44pt,0,1.44pt">
                        <w:txbxContent>
                          <w:p w14:paraId="600A19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1936" behindDoc="0" locked="0" layoutInCell="1" allowOverlap="1" wp14:anchorId="1FFB48F9" wp14:editId="062B42A4">
                      <wp:simplePos x="0" y="0"/>
                      <wp:positionH relativeFrom="column">
                        <wp:posOffset>-63500</wp:posOffset>
                      </wp:positionH>
                      <wp:positionV relativeFrom="paragraph">
                        <wp:posOffset>368300</wp:posOffset>
                      </wp:positionV>
                      <wp:extent cx="1003300" cy="7620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10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B48F9" id="Rectangle 1109" o:spid="_x0000_s2037" style="position:absolute;left:0;text-align:left;margin-left:-5pt;margin-top:2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U24am4AQAATAMAAA4AAAAAAAAAAAAAAAAALgIAAGRycy9lMm9E&#10;b2MueG1sUEsBAi0AFAAGAAgAAAAhAHOGhE3bAAAACgEAAA8AAAAAAAAAAAAAAAAAEgQAAGRycy9k&#10;b3ducmV2LnhtbFBLBQYAAAAABAAEAPMAAAAaBQAAAAA=&#10;" filled="f" stroked="f">
                      <v:textbox inset="2.16pt,1.44pt,0,1.44pt">
                        <w:txbxContent>
                          <w:p w14:paraId="25C10A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2960" behindDoc="0" locked="0" layoutInCell="1" allowOverlap="1" wp14:anchorId="44A83A4F" wp14:editId="04D1D367">
                      <wp:simplePos x="0" y="0"/>
                      <wp:positionH relativeFrom="column">
                        <wp:posOffset>-63500</wp:posOffset>
                      </wp:positionH>
                      <wp:positionV relativeFrom="paragraph">
                        <wp:posOffset>368300</wp:posOffset>
                      </wp:positionV>
                      <wp:extent cx="1003300" cy="7620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62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83A4F" id="Rectangle 1108" o:spid="_x0000_s2038" style="position:absolute;left:0;text-align:left;margin-left:-5pt;margin-top:2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r3xVpuQEAAEwDAAAOAAAAAAAAAAAAAAAAAC4CAABkcnMvZTJv&#10;RG9jLnhtbFBLAQItABQABgAIAAAAIQBzhoRN2wAAAAoBAAAPAAAAAAAAAAAAAAAAABMEAABkcnMv&#10;ZG93bnJldi54bWxQSwUGAAAAAAQABADzAAAAGwUAAAAA&#10;" filled="f" stroked="f">
                      <v:textbox inset="2.16pt,1.44pt,0,1.44pt">
                        <w:txbxContent>
                          <w:p w14:paraId="71362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3984" behindDoc="0" locked="0" layoutInCell="1" allowOverlap="1" wp14:anchorId="00A7BCB6" wp14:editId="3DFF3EA0">
                      <wp:simplePos x="0" y="0"/>
                      <wp:positionH relativeFrom="column">
                        <wp:posOffset>-63500</wp:posOffset>
                      </wp:positionH>
                      <wp:positionV relativeFrom="paragraph">
                        <wp:posOffset>368300</wp:posOffset>
                      </wp:positionV>
                      <wp:extent cx="1003300" cy="7620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BDE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7BCB6" id="Rectangle 1107" o:spid="_x0000_s2039" style="position:absolute;left:0;text-align:left;margin-left:-5pt;margin-top:29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h0uQEAAEwDAAAOAAAAZHJzL2Uyb0RvYy54bWysU9tu2zAMfR+wfxD0vviSYkm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Tb2hxDGLU/qO&#10;ujE3GEmW7KiFkHm+Wa8pxA7LnsMTXKOIbiY/K7D5i7TIXDS+3DSWcyIck7v1blvjJDgebe52a/Sx&#10;S/VaHCCmz9Jbkp2eAkIpyrLz15iWqy9XsC6DWZ7PXpqP80KmbtYvWI9eXJAjLml6RKOMn3rKjQ6U&#10;TDj4nsZfJwaSEvPFobLt5m7d4qaUoNm2W9xgKAGiPr7NMsdHj7vEE1ByCqCHEQEXjQouHFlhdl2v&#10;vBNv44L+9Sc4/A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2cih0uQEAAEwDAAAOAAAAAAAAAAAAAAAAAC4CAABkcnMvZTJv&#10;RG9jLnhtbFBLAQItABQABgAIAAAAIQBzhoRN2wAAAAoBAAAPAAAAAAAAAAAAAAAAABMEAABkcnMv&#10;ZG93bnJldi54bWxQSwUGAAAAAAQABADzAAAAGwUAAAAA&#10;" filled="f" stroked="f">
                      <v:textbox inset="2.16pt,1.44pt,0,1.44pt">
                        <w:txbxContent>
                          <w:p w14:paraId="5CDBDE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5008" behindDoc="0" locked="0" layoutInCell="1" allowOverlap="1" wp14:anchorId="041255EC" wp14:editId="4E76FCD9">
                      <wp:simplePos x="0" y="0"/>
                      <wp:positionH relativeFrom="column">
                        <wp:posOffset>-63500</wp:posOffset>
                      </wp:positionH>
                      <wp:positionV relativeFrom="paragraph">
                        <wp:posOffset>368300</wp:posOffset>
                      </wp:positionV>
                      <wp:extent cx="1003300" cy="7620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8F5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255EC" id="Rectangle 1106" o:spid="_x0000_s2040"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sQNziuQEAAEwDAAAOAAAAAAAAAAAAAAAAAC4CAABkcnMvZTJv&#10;RG9jLnhtbFBLAQItABQABgAIAAAAIQBzhoRN2wAAAAoBAAAPAAAAAAAAAAAAAAAAABMEAABkcnMv&#10;ZG93bnJldi54bWxQSwUGAAAAAAQABADzAAAAGwUAAAAA&#10;" filled="f" stroked="f">
                      <v:textbox inset="2.16pt,1.44pt,0,1.44pt">
                        <w:txbxContent>
                          <w:p w14:paraId="40B8F5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6032" behindDoc="0" locked="0" layoutInCell="1" allowOverlap="1" wp14:anchorId="45CF00ED" wp14:editId="316353BF">
                      <wp:simplePos x="0" y="0"/>
                      <wp:positionH relativeFrom="column">
                        <wp:posOffset>-63500</wp:posOffset>
                      </wp:positionH>
                      <wp:positionV relativeFrom="paragraph">
                        <wp:posOffset>368300</wp:posOffset>
                      </wp:positionV>
                      <wp:extent cx="1003300" cy="7620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F43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F00ED" id="Rectangle 1105" o:spid="_x0000_s2041"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S6ewLroBAABMAwAADgAAAAAAAAAAAAAAAAAuAgAAZHJzL2Uy&#10;b0RvYy54bWxQSwECLQAUAAYACAAAACEAc4aETdsAAAAKAQAADwAAAAAAAAAAAAAAAAAUBAAAZHJz&#10;L2Rvd25yZXYueG1sUEsFBgAAAAAEAAQA8wAAABwFAAAAAA==&#10;" filled="f" stroked="f">
                      <v:textbox inset="2.16pt,1.44pt,0,1.44pt">
                        <w:txbxContent>
                          <w:p w14:paraId="4BEF43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7056" behindDoc="0" locked="0" layoutInCell="1" allowOverlap="1" wp14:anchorId="4A90A373" wp14:editId="29DB3D2F">
                      <wp:simplePos x="0" y="0"/>
                      <wp:positionH relativeFrom="column">
                        <wp:posOffset>-63500</wp:posOffset>
                      </wp:positionH>
                      <wp:positionV relativeFrom="paragraph">
                        <wp:posOffset>368300</wp:posOffset>
                      </wp:positionV>
                      <wp:extent cx="1003300" cy="7620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7A6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0A373" id="Rectangle 1104" o:spid="_x0000_s2042"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1TkTuuQEAAEwDAAAOAAAAAAAAAAAAAAAAAC4CAABkcnMvZTJv&#10;RG9jLnhtbFBLAQItABQABgAIAAAAIQBzhoRN2wAAAAoBAAAPAAAAAAAAAAAAAAAAABMEAABkcnMv&#10;ZG93bnJldi54bWxQSwUGAAAAAAQABADzAAAAGwUAAAAA&#10;" filled="f" stroked="f">
                      <v:textbox inset="2.16pt,1.44pt,0,1.44pt">
                        <w:txbxContent>
                          <w:p w14:paraId="66A7A6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8080" behindDoc="0" locked="0" layoutInCell="1" allowOverlap="1" wp14:anchorId="5AC6F5B6" wp14:editId="1DCD2574">
                      <wp:simplePos x="0" y="0"/>
                      <wp:positionH relativeFrom="column">
                        <wp:posOffset>-63500</wp:posOffset>
                      </wp:positionH>
                      <wp:positionV relativeFrom="paragraph">
                        <wp:posOffset>368300</wp:posOffset>
                      </wp:positionV>
                      <wp:extent cx="1003300" cy="7620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48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6F5B6" id="Rectangle 1103" o:spid="_x0000_s2043" style="position:absolute;left:0;text-align:left;margin-left:-5pt;margin-top:29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htuQEAAEwDAAAOAAAAZHJzL2Uyb0RvYy54bWysU9tu2zAMfR+wfxD0vviSYkm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Tb2mxDGLU/qO&#10;ujE3GEmW7KiFkHm+Wa8pxA7LnsMTXKOIbiY/K7D5i7TIXDS+3DSWcyIck7v1blvjJDgebe52a/Sx&#10;S/VaHCCmz9Jbkp2eAkIpyrLz15iWqy9XsC6DWZ7PXpqP80KmbjYvWI9eXJAjLml6RKOMn3rKjQ6U&#10;TDj4nsZfJwaSEvPFobLt5m7d4qaUoNm2W9xgKAGiPr7NMsdHj7vEE1ByCqCHEQEXjQouHFlhdl2v&#10;vBNv44L+9Sc4/A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EbxhtuQEAAEwDAAAOAAAAAAAAAAAAAAAAAC4CAABkcnMvZTJv&#10;RG9jLnhtbFBLAQItABQABgAIAAAAIQBzhoRN2wAAAAoBAAAPAAAAAAAAAAAAAAAAABMEAABkcnMv&#10;ZG93bnJldi54bWxQSwUGAAAAAAQABADzAAAAGwUAAAAA&#10;" filled="f" stroked="f">
                      <v:textbox inset="2.16pt,1.44pt,0,1.44pt">
                        <w:txbxContent>
                          <w:p w14:paraId="7D048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9104" behindDoc="0" locked="0" layoutInCell="1" allowOverlap="1" wp14:anchorId="6222A0EA" wp14:editId="65841FAD">
                      <wp:simplePos x="0" y="0"/>
                      <wp:positionH relativeFrom="column">
                        <wp:posOffset>-63500</wp:posOffset>
                      </wp:positionH>
                      <wp:positionV relativeFrom="paragraph">
                        <wp:posOffset>368300</wp:posOffset>
                      </wp:positionV>
                      <wp:extent cx="1003300" cy="7620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BA5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2A0EA" id="Rectangle 1102" o:spid="_x0000_s2044" style="position:absolute;left:0;text-align:left;margin-left:-5pt;margin-top:29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W6u1XuQEAAEwDAAAOAAAAAAAAAAAAAAAAAC4CAABkcnMvZTJv&#10;RG9jLnhtbFBLAQItABQABgAIAAAAIQBzhoRN2wAAAAoBAAAPAAAAAAAAAAAAAAAAABMEAABkcnMv&#10;ZG93bnJldi54bWxQSwUGAAAAAAQABADzAAAAGwUAAAAA&#10;" filled="f" stroked="f">
                      <v:textbox inset="2.16pt,1.44pt,0,1.44pt">
                        <w:txbxContent>
                          <w:p w14:paraId="4D2BA5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0128" behindDoc="0" locked="0" layoutInCell="1" allowOverlap="1" wp14:anchorId="18C0148E" wp14:editId="1BE143DC">
                      <wp:simplePos x="0" y="0"/>
                      <wp:positionH relativeFrom="column">
                        <wp:posOffset>-63500</wp:posOffset>
                      </wp:positionH>
                      <wp:positionV relativeFrom="paragraph">
                        <wp:posOffset>368300</wp:posOffset>
                      </wp:positionV>
                      <wp:extent cx="1003300" cy="7620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852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0148E" id="Rectangle 1101" o:spid="_x0000_s2045" style="position:absolute;left:0;text-align:left;margin-left:-5pt;margin-top:29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xDYGbuQEAAEwDAAAOAAAAAAAAAAAAAAAAAC4CAABkcnMvZTJv&#10;RG9jLnhtbFBLAQItABQABgAIAAAAIQBzhoRN2wAAAAoBAAAPAAAAAAAAAAAAAAAAABMEAABkcnMv&#10;ZG93bnJldi54bWxQSwUGAAAAAAQABADzAAAAGwUAAAAA&#10;" filled="f" stroked="f">
                      <v:textbox inset="2.16pt,1.44pt,0,1.44pt">
                        <w:txbxContent>
                          <w:p w14:paraId="5D5852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1152" behindDoc="0" locked="0" layoutInCell="1" allowOverlap="1" wp14:anchorId="2BF51236" wp14:editId="73C85970">
                      <wp:simplePos x="0" y="0"/>
                      <wp:positionH relativeFrom="column">
                        <wp:posOffset>-63500</wp:posOffset>
                      </wp:positionH>
                      <wp:positionV relativeFrom="paragraph">
                        <wp:posOffset>368300</wp:posOffset>
                      </wp:positionV>
                      <wp:extent cx="1003300" cy="7620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245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51236" id="Rectangle 1100" o:spid="_x0000_s2046"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GZnmEu4AQAATAMAAA4AAAAAAAAAAAAAAAAALgIAAGRycy9lMm9E&#10;b2MueG1sUEsBAi0AFAAGAAgAAAAhAHOGhE3bAAAACgEAAA8AAAAAAAAAAAAAAAAAEgQAAGRycy9k&#10;b3ducmV2LnhtbFBLBQYAAAAABAAEAPMAAAAaBQAAAAA=&#10;" filled="f" stroked="f">
                      <v:textbox inset="2.16pt,1.44pt,0,1.44pt">
                        <w:txbxContent>
                          <w:p w14:paraId="6F2245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2176" behindDoc="0" locked="0" layoutInCell="1" allowOverlap="1" wp14:anchorId="681C03E3" wp14:editId="15CE1261">
                      <wp:simplePos x="0" y="0"/>
                      <wp:positionH relativeFrom="column">
                        <wp:posOffset>-63500</wp:posOffset>
                      </wp:positionH>
                      <wp:positionV relativeFrom="paragraph">
                        <wp:posOffset>368300</wp:posOffset>
                      </wp:positionV>
                      <wp:extent cx="1003300" cy="7620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3E4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C03E3" id="Rectangle 1099" o:spid="_x0000_s2047"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Gk2+a4AQAATAMAAA4AAAAAAAAAAAAAAAAALgIAAGRycy9lMm9E&#10;b2MueG1sUEsBAi0AFAAGAAgAAAAhAHOGhE3bAAAACgEAAA8AAAAAAAAAAAAAAAAAEgQAAGRycy9k&#10;b3ducmV2LnhtbFBLBQYAAAAABAAEAPMAAAAaBQAAAAA=&#10;" filled="f" stroked="f">
                      <v:textbox inset="2.16pt,1.44pt,0,1.44pt">
                        <w:txbxContent>
                          <w:p w14:paraId="7793E4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3200" behindDoc="0" locked="0" layoutInCell="1" allowOverlap="1" wp14:anchorId="1DA3D0D5" wp14:editId="308F3AB2">
                      <wp:simplePos x="0" y="0"/>
                      <wp:positionH relativeFrom="column">
                        <wp:posOffset>-63500</wp:posOffset>
                      </wp:positionH>
                      <wp:positionV relativeFrom="paragraph">
                        <wp:posOffset>368300</wp:posOffset>
                      </wp:positionV>
                      <wp:extent cx="1003300" cy="7620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CAE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3D0D5" id="Rectangle 1098" o:spid="_x0000_s2048" style="position:absolute;left:0;text-align:left;margin-left:-5pt;margin-top:29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O9NLya4AQAATAMAAA4AAAAAAAAAAAAAAAAALgIAAGRycy9lMm9E&#10;b2MueG1sUEsBAi0AFAAGAAgAAAAhAHOGhE3bAAAACgEAAA8AAAAAAAAAAAAAAAAAEgQAAGRycy9k&#10;b3ducmV2LnhtbFBLBQYAAAAABAAEAPMAAAAaBQAAAAA=&#10;" filled="f" stroked="f">
                      <v:textbox inset="2.16pt,1.44pt,0,1.44pt">
                        <w:txbxContent>
                          <w:p w14:paraId="6A4CAE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4224" behindDoc="0" locked="0" layoutInCell="1" allowOverlap="1" wp14:anchorId="01CB84CD" wp14:editId="77B2608B">
                      <wp:simplePos x="0" y="0"/>
                      <wp:positionH relativeFrom="column">
                        <wp:posOffset>-63500</wp:posOffset>
                      </wp:positionH>
                      <wp:positionV relativeFrom="paragraph">
                        <wp:posOffset>368300</wp:posOffset>
                      </wp:positionV>
                      <wp:extent cx="1003300" cy="7620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CBD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B84CD" id="Rectangle 1097" o:spid="_x0000_s2049"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y4BI7uQEAAEwDAAAOAAAAAAAAAAAAAAAAAC4CAABkcnMvZTJv&#10;RG9jLnhtbFBLAQItABQABgAIAAAAIQBzhoRN2wAAAAoBAAAPAAAAAAAAAAAAAAAAABMEAABkcnMv&#10;ZG93bnJldi54bWxQSwUGAAAAAAQABADzAAAAGwUAAAAA&#10;" filled="f" stroked="f">
                      <v:textbox inset="2.16pt,1.44pt,0,1.44pt">
                        <w:txbxContent>
                          <w:p w14:paraId="7CECBD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5248" behindDoc="0" locked="0" layoutInCell="1" allowOverlap="1" wp14:anchorId="112EBDEC" wp14:editId="4938AFDF">
                      <wp:simplePos x="0" y="0"/>
                      <wp:positionH relativeFrom="column">
                        <wp:posOffset>-63500</wp:posOffset>
                      </wp:positionH>
                      <wp:positionV relativeFrom="paragraph">
                        <wp:posOffset>368300</wp:posOffset>
                      </wp:positionV>
                      <wp:extent cx="1003300" cy="762000"/>
                      <wp:effectExtent l="0" t="0" r="0" b="0"/>
                      <wp:wrapNone/>
                      <wp:docPr id="1096" name="Rectangle 1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190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EBDEC" id="Rectangle 1096" o:spid="_x0000_s2050" style="position:absolute;left:0;text-align:left;margin-left:-5pt;margin-top:29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o0uatuQEAAEwDAAAOAAAAAAAAAAAAAAAAAC4CAABkcnMvZTJv&#10;RG9jLnhtbFBLAQItABQABgAIAAAAIQBzhoRN2wAAAAoBAAAPAAAAAAAAAAAAAAAAABMEAABkcnMv&#10;ZG93bnJldi54bWxQSwUGAAAAAAQABADzAAAAGwUAAAAA&#10;" filled="f" stroked="f">
                      <v:textbox inset="2.16pt,1.44pt,0,1.44pt">
                        <w:txbxContent>
                          <w:p w14:paraId="44E190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6272" behindDoc="0" locked="0" layoutInCell="1" allowOverlap="1" wp14:anchorId="1EBFCD23" wp14:editId="3F2D8A5C">
                      <wp:simplePos x="0" y="0"/>
                      <wp:positionH relativeFrom="column">
                        <wp:posOffset>-63500</wp:posOffset>
                      </wp:positionH>
                      <wp:positionV relativeFrom="paragraph">
                        <wp:posOffset>368300</wp:posOffset>
                      </wp:positionV>
                      <wp:extent cx="1003300" cy="762000"/>
                      <wp:effectExtent l="0" t="0" r="0" b="0"/>
                      <wp:wrapNone/>
                      <wp:docPr id="1095" name="Rectangle 1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DCF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FCD23" id="Rectangle 1095" o:spid="_x0000_s2051" style="position:absolute;left:0;text-align:left;margin-left:-5pt;margin-top:29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PNYphuQEAAEwDAAAOAAAAAAAAAAAAAAAAAC4CAABkcnMvZTJv&#10;RG9jLnhtbFBLAQItABQABgAIAAAAIQBzhoRN2wAAAAoBAAAPAAAAAAAAAAAAAAAAABMEAABkcnMv&#10;ZG93bnJldi54bWxQSwUGAAAAAAQABADzAAAAGwUAAAAA&#10;" filled="f" stroked="f">
                      <v:textbox inset="2.16pt,1.44pt,0,1.44pt">
                        <w:txbxContent>
                          <w:p w14:paraId="35BDCF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7296" behindDoc="0" locked="0" layoutInCell="1" allowOverlap="1" wp14:anchorId="5121D2AC" wp14:editId="199BF5DD">
                      <wp:simplePos x="0" y="0"/>
                      <wp:positionH relativeFrom="column">
                        <wp:posOffset>-63500</wp:posOffset>
                      </wp:positionH>
                      <wp:positionV relativeFrom="paragraph">
                        <wp:posOffset>368300</wp:posOffset>
                      </wp:positionV>
                      <wp:extent cx="977900" cy="927100"/>
                      <wp:effectExtent l="0" t="0" r="0" b="0"/>
                      <wp:wrapNone/>
                      <wp:docPr id="1094" name="Rectangle 10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1D87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1D2AC" id="Rectangle 1094" o:spid="_x0000_s2052" style="position:absolute;left:0;text-align:left;margin-left:-5pt;margin-top:29pt;width:77pt;height:73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GOwqNLYBAABMAwAADgAAAAAAAAAAAAAAAAAuAgAAZHJzL2Uyb0Rv&#10;Yy54bWxQSwECLQAUAAYACAAAACEA8zefN9wAAAAKAQAADwAAAAAAAAAAAAAAAAAQBAAAZHJzL2Rv&#10;d25yZXYueG1sUEsFBgAAAAAEAAQA8wAAABkFAAAAAA==&#10;" filled="f" stroked="f">
                      <v:textbox inset="2.16pt,1.44pt,0,1.44pt">
                        <w:txbxContent>
                          <w:p w14:paraId="3B1D87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8320" behindDoc="0" locked="0" layoutInCell="1" allowOverlap="1" wp14:anchorId="0F33EFE9" wp14:editId="56878234">
                      <wp:simplePos x="0" y="0"/>
                      <wp:positionH relativeFrom="column">
                        <wp:posOffset>-63500</wp:posOffset>
                      </wp:positionH>
                      <wp:positionV relativeFrom="paragraph">
                        <wp:posOffset>368300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E21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3EFE9" id="Rectangle 944" o:spid="_x0000_s2053" style="position:absolute;left:0;text-align:left;margin-left:-5pt;margin-top:29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m2ugEAAEo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Ob5ZISzx0O6SfK&#10;xn1nFSnJ3kippulOag0xtVj0Ep/hEiV0J+qjBjd9kRQZi8Knq8JqzERgcrPYrGucg8Cj1XKzQB+7&#10;VB/FEVL+qoIjk8MoIJKiKz9+T/l89f0K1k1gzs9PXh73Y6Eyr5vVO9Z9kCdkiCuan9BoGwZGhTWR&#10;kgHHzmh6PXBQlNhvHnVtVstFg3tSgvm6WeP+QgkQ9f5zlnvRB9wkkYGSQwTT9Qi4aFRw4cAKs8ty&#10;TRvxOS7oP36B3R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6bZtroBAABKAwAADgAAAAAAAAAAAAAAAAAuAgAAZHJzL2Uy&#10;b0RvYy54bWxQSwECLQAUAAYACAAAACEAc4aETdsAAAAKAQAADwAAAAAAAAAAAAAAAAAUBAAAZHJz&#10;L2Rvd25yZXYueG1sUEsFBgAAAAAEAAQA8wAAABwFAAAAAA==&#10;" filled="f" stroked="f">
                      <v:textbox inset="2.16pt,1.44pt,0,1.44pt">
                        <w:txbxContent>
                          <w:p w14:paraId="158E21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9344" behindDoc="0" locked="0" layoutInCell="1" allowOverlap="1" wp14:anchorId="279AE673" wp14:editId="7C879048">
                      <wp:simplePos x="0" y="0"/>
                      <wp:positionH relativeFrom="column">
                        <wp:posOffset>-63500</wp:posOffset>
                      </wp:positionH>
                      <wp:positionV relativeFrom="paragraph">
                        <wp:posOffset>368300</wp:posOffset>
                      </wp:positionV>
                      <wp:extent cx="977900" cy="863600"/>
                      <wp:effectExtent l="0" t="0" r="0" b="0"/>
                      <wp:wrapNone/>
                      <wp:docPr id="943" name="Rectangle 9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DB23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AE673" id="Rectangle 943" o:spid="_x0000_s2054" style="position:absolute;left:0;text-align:left;margin-left:-5pt;margin-top:29pt;width:77pt;height:6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" filled="f" stroked="f">
                      <v:textbox inset="2.16pt,1.44pt,0,1.44pt">
                        <w:txbxContent>
                          <w:p w14:paraId="30DB23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0368" behindDoc="0" locked="0" layoutInCell="1" allowOverlap="1" wp14:anchorId="77B7176F" wp14:editId="460AF223">
                      <wp:simplePos x="0" y="0"/>
                      <wp:positionH relativeFrom="column">
                        <wp:posOffset>-63500</wp:posOffset>
                      </wp:positionH>
                      <wp:positionV relativeFrom="paragraph">
                        <wp:posOffset>368300</wp:posOffset>
                      </wp:positionV>
                      <wp:extent cx="977900" cy="927100"/>
                      <wp:effectExtent l="0" t="0" r="0" b="0"/>
                      <wp:wrapNone/>
                      <wp:docPr id="942" name="Rectangle 9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732B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176F" id="Rectangle 942" o:spid="_x0000_s2055" style="position:absolute;left:0;text-align:left;margin-left:-5pt;margin-top:29pt;width:77pt;height:73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CzjuQHtQEAAEoDAAAOAAAAAAAAAAAAAAAAAC4CAABkcnMvZTJvRG9j&#10;LnhtbFBLAQItABQABgAIAAAAIQDzN5833AAAAAoBAAAPAAAAAAAAAAAAAAAAAA8EAABkcnMvZG93&#10;bnJldi54bWxQSwUGAAAAAAQABADzAAAAGAUAAAAA&#10;" filled="f" stroked="f">
                      <v:textbox inset="2.16pt,1.44pt,0,1.44pt">
                        <w:txbxContent>
                          <w:p w14:paraId="2C732B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1392" behindDoc="0" locked="0" layoutInCell="1" allowOverlap="1" wp14:anchorId="2CF80973" wp14:editId="428F475C">
                      <wp:simplePos x="0" y="0"/>
                      <wp:positionH relativeFrom="column">
                        <wp:posOffset>-63500</wp:posOffset>
                      </wp:positionH>
                      <wp:positionV relativeFrom="paragraph">
                        <wp:posOffset>368300</wp:posOffset>
                      </wp:positionV>
                      <wp:extent cx="1003300" cy="7620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B74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80973" id="Rectangle 938" o:spid="_x0000_s2056" style="position:absolute;left:0;text-align:left;margin-left:-5pt;margin-top:29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DJq7LoBAABKAwAADgAAAAAAAAAAAAAAAAAuAgAAZHJzL2Uy&#10;b0RvYy54bWxQSwECLQAUAAYACAAAACEAc4aETdsAAAAKAQAADwAAAAAAAAAAAAAAAAAUBAAAZHJz&#10;L2Rvd25yZXYueG1sUEsFBgAAAAAEAAQA8wAAABwFAAAAAA==&#10;" filled="f" stroked="f">
                      <v:textbox inset="2.16pt,1.44pt,0,1.44pt">
                        <w:txbxContent>
                          <w:p w14:paraId="02AB74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2416" behindDoc="0" locked="0" layoutInCell="1" allowOverlap="1" wp14:anchorId="0DB1724F" wp14:editId="6B7B0B07">
                      <wp:simplePos x="0" y="0"/>
                      <wp:positionH relativeFrom="column">
                        <wp:posOffset>-63500</wp:posOffset>
                      </wp:positionH>
                      <wp:positionV relativeFrom="paragraph">
                        <wp:posOffset>368300</wp:posOffset>
                      </wp:positionV>
                      <wp:extent cx="977900" cy="927100"/>
                      <wp:effectExtent l="0" t="0" r="0" b="0"/>
                      <wp:wrapNone/>
                      <wp:docPr id="937" name="Rectangle 9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1B0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724F" id="Rectangle 937" o:spid="_x0000_s2057" style="position:absolute;left:0;text-align:left;margin-left:-5pt;margin-top:29pt;width:77pt;height:73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AKjhPKtQEAAEoDAAAOAAAAAAAAAAAAAAAAAC4CAABkcnMvZTJvRG9j&#10;LnhtbFBLAQItABQABgAIAAAAIQDzN5833AAAAAoBAAAPAAAAAAAAAAAAAAAAAA8EAABkcnMvZG93&#10;bnJldi54bWxQSwUGAAAAAAQABADzAAAAGAUAAAAA&#10;" filled="f" stroked="f">
                      <v:textbox inset="2.16pt,1.44pt,0,1.44pt">
                        <w:txbxContent>
                          <w:p w14:paraId="1FD1B0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3440" behindDoc="0" locked="0" layoutInCell="1" allowOverlap="1" wp14:anchorId="6A62EC93" wp14:editId="701AA5EE">
                      <wp:simplePos x="0" y="0"/>
                      <wp:positionH relativeFrom="column">
                        <wp:posOffset>-63500</wp:posOffset>
                      </wp:positionH>
                      <wp:positionV relativeFrom="paragraph">
                        <wp:posOffset>368300</wp:posOffset>
                      </wp:positionV>
                      <wp:extent cx="977900" cy="927100"/>
                      <wp:effectExtent l="0" t="0" r="0" b="0"/>
                      <wp:wrapNone/>
                      <wp:docPr id="936" name="Rectangle 93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FAB1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2EC93" id="Rectangle 936" o:spid="_x0000_s2058" style="position:absolute;left:0;text-align:left;margin-left:-5pt;margin-top:29pt;width:77pt;height:73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CJrbgwtQEAAEoDAAAOAAAAAAAAAAAAAAAAAC4CAABkcnMvZTJvRG9j&#10;LnhtbFBLAQItABQABgAIAAAAIQDzN5833AAAAAoBAAAPAAAAAAAAAAAAAAAAAA8EAABkcnMvZG93&#10;bnJldi54bWxQSwUGAAAAAAQABADzAAAAGAUAAAAA&#10;" filled="f" stroked="f">
                      <v:textbox inset="2.16pt,1.44pt,0,1.44pt">
                        <w:txbxContent>
                          <w:p w14:paraId="09FAB1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4464" behindDoc="0" locked="0" layoutInCell="1" allowOverlap="1" wp14:anchorId="495C9631" wp14:editId="7FFAC404">
                      <wp:simplePos x="0" y="0"/>
                      <wp:positionH relativeFrom="column">
                        <wp:posOffset>-63500</wp:posOffset>
                      </wp:positionH>
                      <wp:positionV relativeFrom="paragraph">
                        <wp:posOffset>368300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9FD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C9631" id="Rectangle 935" o:spid="_x0000_s2059"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CRgJ7oBAABKAwAADgAAAAAAAAAAAAAAAAAuAgAAZHJzL2Uy&#10;b0RvYy54bWxQSwECLQAUAAYACAAAACEAc4aETdsAAAAKAQAADwAAAAAAAAAAAAAAAAAUBAAAZHJz&#10;L2Rvd25yZXYueG1sUEsFBgAAAAAEAAQA8wAAABwFAAAAAA==&#10;" filled="f" stroked="f">
                      <v:textbox inset="2.16pt,1.44pt,0,1.44pt">
                        <w:txbxContent>
                          <w:p w14:paraId="0179FD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5488" behindDoc="0" locked="0" layoutInCell="1" allowOverlap="1" wp14:anchorId="523ED513" wp14:editId="4F810B0D">
                      <wp:simplePos x="0" y="0"/>
                      <wp:positionH relativeFrom="column">
                        <wp:posOffset>-63500</wp:posOffset>
                      </wp:positionH>
                      <wp:positionV relativeFrom="paragraph">
                        <wp:posOffset>368300</wp:posOffset>
                      </wp:positionV>
                      <wp:extent cx="977900" cy="927100"/>
                      <wp:effectExtent l="0" t="0" r="0" b="0"/>
                      <wp:wrapNone/>
                      <wp:docPr id="934" name="Rectangle 9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E9CF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ED513" id="Rectangle 934" o:spid="_x0000_s2060" style="position:absolute;left:0;text-align:left;margin-left:-5pt;margin-top:29pt;width:77pt;height:73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zuyfHrYBAABKAwAADgAAAAAAAAAAAAAAAAAuAgAAZHJzL2Uyb0Rv&#10;Yy54bWxQSwECLQAUAAYACAAAACEA8zefN9wAAAAKAQAADwAAAAAAAAAAAAAAAAAQBAAAZHJzL2Rv&#10;d25yZXYueG1sUEsFBgAAAAAEAAQA8wAAABkFAAAAAA==&#10;" filled="f" stroked="f">
                      <v:textbox inset="2.16pt,1.44pt,0,1.44pt">
                        <w:txbxContent>
                          <w:p w14:paraId="60E9CF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6512" behindDoc="0" locked="0" layoutInCell="1" allowOverlap="1" wp14:anchorId="2491C0B3" wp14:editId="069A57BE">
                      <wp:simplePos x="0" y="0"/>
                      <wp:positionH relativeFrom="column">
                        <wp:posOffset>-63500</wp:posOffset>
                      </wp:positionH>
                      <wp:positionV relativeFrom="paragraph">
                        <wp:posOffset>368300</wp:posOffset>
                      </wp:positionV>
                      <wp:extent cx="977900" cy="901700"/>
                      <wp:effectExtent l="0" t="0" r="0" b="0"/>
                      <wp:wrapNone/>
                      <wp:docPr id="933" name="Rectangle 93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CB64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C0B3" id="Rectangle 933" o:spid="_x0000_s2061" style="position:absolute;left:0;text-align:left;margin-left:-5pt;margin-top:29pt;width:77pt;height:71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MwnSbkBAABKAwAADgAAAAAAAAAAAAAAAAAuAgAAZHJzL2Uy&#10;b0RvYy54bWxQSwECLQAUAAYACAAAACEAqtxyedwAAAAKAQAADwAAAAAAAAAAAAAAAAATBAAAZHJz&#10;L2Rvd25yZXYueG1sUEsFBgAAAAAEAAQA8wAAABwFAAAAAA==&#10;" filled="f" stroked="f">
                      <v:textbox inset="2.16pt,1.44pt,0,1.44pt">
                        <w:txbxContent>
                          <w:p w14:paraId="63CB64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7536" behindDoc="0" locked="0" layoutInCell="1" allowOverlap="1" wp14:anchorId="6A24B6CA" wp14:editId="1D854804">
                      <wp:simplePos x="0" y="0"/>
                      <wp:positionH relativeFrom="column">
                        <wp:posOffset>-63500</wp:posOffset>
                      </wp:positionH>
                      <wp:positionV relativeFrom="paragraph">
                        <wp:posOffset>368300</wp:posOffset>
                      </wp:positionV>
                      <wp:extent cx="1003300" cy="7620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B12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B6CA" id="Rectangle 932" o:spid="_x0000_s2062"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NVuAEAAEo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Y3q44Szx0O6QfK&#10;xv1gFanJ0UipynSLWlNMPRY9xye4RAndQn3W4MoXSZG5Kny6KqzmTAQmN6vNusU5CDy6u9ms0Mcu&#10;zVtxhJS/qOBIcRgFRFJ15cdvKZ+vvl7BugLm/Hzx8ryfK5Vlu7p9xboP8oQMcUXzIxptw8SosCZS&#10;MuHYGU2/DhwUJfarR127u5uiQ67Bct2tcX+hBoh6/z7LvRgDbpLIQMkhghlGBFw1qrhwYJXZZbnK&#10;RryPK/q3X2D3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aoo1W4AQAASgMAAA4AAAAAAAAAAAAAAAAALgIAAGRycy9lMm9E&#10;b2MueG1sUEsBAi0AFAAGAAgAAAAhAHOGhE3bAAAACgEAAA8AAAAAAAAAAAAAAAAAEgQAAGRycy9k&#10;b3ducmV2LnhtbFBLBQYAAAAABAAEAPMAAAAaBQAAAAA=&#10;" filled="f" stroked="f">
                      <v:textbox inset="2.16pt,1.44pt,0,1.44pt">
                        <w:txbxContent>
                          <w:p w14:paraId="1B8B12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8560" behindDoc="0" locked="0" layoutInCell="1" allowOverlap="1" wp14:anchorId="1D2872C2" wp14:editId="33C743E2">
                      <wp:simplePos x="0" y="0"/>
                      <wp:positionH relativeFrom="column">
                        <wp:posOffset>-63500</wp:posOffset>
                      </wp:positionH>
                      <wp:positionV relativeFrom="paragraph">
                        <wp:posOffset>368300</wp:posOffset>
                      </wp:positionV>
                      <wp:extent cx="1003300" cy="7620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0BA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872C2" id="Rectangle 931" o:spid="_x0000_s2063"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GES/XuQEAAEoDAAAOAAAAAAAAAAAAAAAAAC4CAABkcnMvZTJv&#10;RG9jLnhtbFBLAQItABQABgAIAAAAIQBzhoRN2wAAAAoBAAAPAAAAAAAAAAAAAAAAABMEAABkcnMv&#10;ZG93bnJldi54bWxQSwUGAAAAAAQABADzAAAAGwUAAAAA&#10;" filled="f" stroked="f">
                      <v:textbox inset="2.16pt,1.44pt,0,1.44pt">
                        <w:txbxContent>
                          <w:p w14:paraId="5720BA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9584" behindDoc="0" locked="0" layoutInCell="1" allowOverlap="1" wp14:anchorId="7E8412E9" wp14:editId="2BD65E5F">
                      <wp:simplePos x="0" y="0"/>
                      <wp:positionH relativeFrom="column">
                        <wp:posOffset>-63500</wp:posOffset>
                      </wp:positionH>
                      <wp:positionV relativeFrom="paragraph">
                        <wp:posOffset>368300</wp:posOffset>
                      </wp:positionV>
                      <wp:extent cx="1003300" cy="7620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2AE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12E9" id="Rectangle 930" o:spid="_x0000_s2064"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pXoXXuQEAAEoDAAAOAAAAAAAAAAAAAAAAAC4CAABkcnMvZTJv&#10;RG9jLnhtbFBLAQItABQABgAIAAAAIQBzhoRN2wAAAAoBAAAPAAAAAAAAAAAAAAAAABMEAABkcnMv&#10;ZG93bnJldi54bWxQSwUGAAAAAAQABADzAAAAGwUAAAAA&#10;" filled="f" stroked="f">
                      <v:textbox inset="2.16pt,1.44pt,0,1.44pt">
                        <w:txbxContent>
                          <w:p w14:paraId="4B92AE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0608" behindDoc="0" locked="0" layoutInCell="1" allowOverlap="1" wp14:anchorId="59EF2160" wp14:editId="45E048ED">
                      <wp:simplePos x="0" y="0"/>
                      <wp:positionH relativeFrom="column">
                        <wp:posOffset>-63500</wp:posOffset>
                      </wp:positionH>
                      <wp:positionV relativeFrom="paragraph">
                        <wp:posOffset>368300</wp:posOffset>
                      </wp:positionV>
                      <wp:extent cx="1003300" cy="7620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ABD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2160" id="Rectangle 929" o:spid="_x0000_s2065"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362dyuQEAAEoDAAAOAAAAAAAAAAAAAAAAAC4CAABkcnMvZTJv&#10;RG9jLnhtbFBLAQItABQABgAIAAAAIQBzhoRN2wAAAAoBAAAPAAAAAAAAAAAAAAAAABMEAABkcnMv&#10;ZG93bnJldi54bWxQSwUGAAAAAAQABADzAAAAGwUAAAAA&#10;" filled="f" stroked="f">
                      <v:textbox inset="2.16pt,1.44pt,0,1.44pt">
                        <w:txbxContent>
                          <w:p w14:paraId="2FAABD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1632" behindDoc="0" locked="0" layoutInCell="1" allowOverlap="1" wp14:anchorId="485A78E6" wp14:editId="51DCF05C">
                      <wp:simplePos x="0" y="0"/>
                      <wp:positionH relativeFrom="column">
                        <wp:posOffset>-63500</wp:posOffset>
                      </wp:positionH>
                      <wp:positionV relativeFrom="paragraph">
                        <wp:posOffset>368300</wp:posOffset>
                      </wp:positionV>
                      <wp:extent cx="1003300" cy="7620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BA2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A78E6" id="Rectangle 928" o:spid="_x0000_s2066"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A/uQEAAEoDAAAOAAAAZHJzL2Uyb0RvYy54bWysU8tu2zAQvBfoPxC815Jlo7E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tsFWeO2zSd7SN&#10;+8EqUoujkVKV7ha3pph6vPQcn+CaJVwW6bMGV74oiszV4fPNYTVnIrC4XW03LfZB4NbdervCNaI0&#10;r5cjpPxZBUfKglFAJtVXfvqa8uXo7yN4r5C5PF9WeT7MVcqyXVfcUjwEeUaFOKL5EYO2YWJUWBMp&#10;mbDtjKafRw6KEvvFo6/d3XrV4ZzUZLnpNmgK1ARZH95WuRdjwEkSGSg5RjDDiISrR5UXNqwquw5X&#10;mYi3eWX/+gvsf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nbRA/uQEAAEoDAAAOAAAAAAAAAAAAAAAAAC4CAABkcnMvZTJv&#10;RG9jLnhtbFBLAQItABQABgAIAAAAIQBzhoRN2wAAAAoBAAAPAAAAAAAAAAAAAAAAABMEAABkcnMv&#10;ZG93bnJldi54bWxQSwUGAAAAAAQABADzAAAAGwUAAAAA&#10;" filled="f" stroked="f">
                      <v:textbox inset="2.16pt,1.44pt,0,1.44pt">
                        <w:txbxContent>
                          <w:p w14:paraId="75EBA2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2656" behindDoc="0" locked="0" layoutInCell="1" allowOverlap="1" wp14:anchorId="23FDED57" wp14:editId="5F86D601">
                      <wp:simplePos x="0" y="0"/>
                      <wp:positionH relativeFrom="column">
                        <wp:posOffset>-63500</wp:posOffset>
                      </wp:positionH>
                      <wp:positionV relativeFrom="paragraph">
                        <wp:posOffset>368300</wp:posOffset>
                      </wp:positionV>
                      <wp:extent cx="1003300" cy="7620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992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DED57" id="Rectangle 927" o:spid="_x0000_s2067"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g4T2MuQEAAEoDAAAOAAAAAAAAAAAAAAAAAC4CAABkcnMvZTJv&#10;RG9jLnhtbFBLAQItABQABgAIAAAAIQBzhoRN2wAAAAoBAAAPAAAAAAAAAAAAAAAAABMEAABkcnMv&#10;ZG93bnJldi54bWxQSwUGAAAAAAQABADzAAAAGwUAAAAA&#10;" filled="f" stroked="f">
                      <v:textbox inset="2.16pt,1.44pt,0,1.44pt">
                        <w:txbxContent>
                          <w:p w14:paraId="4ED992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3680" behindDoc="0" locked="0" layoutInCell="1" allowOverlap="1" wp14:anchorId="52CCD56E" wp14:editId="1724BA79">
                      <wp:simplePos x="0" y="0"/>
                      <wp:positionH relativeFrom="column">
                        <wp:posOffset>-63500</wp:posOffset>
                      </wp:positionH>
                      <wp:positionV relativeFrom="paragraph">
                        <wp:posOffset>368300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8AB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CD56E" id="Rectangle 926" o:spid="_x0000_s2068"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Z2ugEAAEo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6uaLEc4dD+oOy&#10;cd9ZRUqyN1KqabqTWkNMLRY9xUc4RwndifqowU1fJEXGovDxorAaMxGYXC/WqxrnIPDoerleoI9d&#10;qvfiCCnfq+DI5DAKiKToyg+/Uj5dfbuCdROY0/OTl8fdWKjM62XzhnUX5BEZ4ormBzTahoFRYU2k&#10;ZMCxM5pe9xwUJfanR12b6+WiwT0pwXzVrHB/oQSIevcxy73oA26SyEDJPoLpegRcNCq4cGCF2Xm5&#10;po34GBf077/A9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8KWdroBAABKAwAADgAAAAAAAAAAAAAAAAAuAgAAZHJzL2Uy&#10;b0RvYy54bWxQSwECLQAUAAYACAAAACEAc4aETdsAAAAKAQAADwAAAAAAAAAAAAAAAAAUBAAAZHJz&#10;L2Rvd25yZXYueG1sUEsFBgAAAAAEAAQA8wAAABwFAAAAAA==&#10;" filled="f" stroked="f">
                      <v:textbox inset="2.16pt,1.44pt,0,1.44pt">
                        <w:txbxContent>
                          <w:p w14:paraId="1308AB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4704" behindDoc="0" locked="0" layoutInCell="1" allowOverlap="1" wp14:anchorId="771281CE" wp14:editId="1C0AB17A">
                      <wp:simplePos x="0" y="0"/>
                      <wp:positionH relativeFrom="column">
                        <wp:posOffset>-63500</wp:posOffset>
                      </wp:positionH>
                      <wp:positionV relativeFrom="paragraph">
                        <wp:posOffset>368300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780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281CE" id="Rectangle 925" o:spid="_x0000_s2069"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r0ugEAAEo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6uaLEc4dD+oOy&#10;cd9ZRUqyN1KqabqTWkNMLRY9xgc4RwndifqowU1fJEXGovDxorAaMxGYXC/WqxrnIPDoerleoI9d&#10;qtfiCCn/VMGRyWEUEEnRlR9+p3y6+nIF6yYwp+cnL4+7sVCZ18vFC9ZdkEdkiCua79FoGwZGhTWR&#10;kgHHzmj6u+egKLG/POraXC8XDe5JCearZoX7CyVA1Lu3We5FH3CTRAZK9hFM1yPgolHBhQMrzM7L&#10;NW3E27igf/0Ft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3sa9LoBAABKAwAADgAAAAAAAAAAAAAAAAAuAgAAZHJzL2Uy&#10;b0RvYy54bWxQSwECLQAUAAYACAAAACEAc4aETdsAAAAKAQAADwAAAAAAAAAAAAAAAAAUBAAAZHJz&#10;L2Rvd25yZXYueG1sUEsFBgAAAAAEAAQA8wAAABwFAAAAAA==&#10;" filled="f" stroked="f">
                      <v:textbox inset="2.16pt,1.44pt,0,1.44pt">
                        <w:txbxContent>
                          <w:p w14:paraId="7E5780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5728" behindDoc="0" locked="0" layoutInCell="1" allowOverlap="1" wp14:anchorId="61474FB0" wp14:editId="07C8FFE3">
                      <wp:simplePos x="0" y="0"/>
                      <wp:positionH relativeFrom="column">
                        <wp:posOffset>-63500</wp:posOffset>
                      </wp:positionH>
                      <wp:positionV relativeFrom="paragraph">
                        <wp:posOffset>368300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752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74FB0" id="Rectangle 924" o:spid="_x0000_s2070"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FYuQEAAEo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xumpYSzx0O6QfK&#10;xn1vFSnJwUip5unOao0xdVj0Ep/hEiV0Z+qTBjd/kRSZisKnq8JqykRgcrParGucg8Cj23azQh+7&#10;VO/FEVL+poIjs8MoIJKiKz8+pHy++nYF62Yw5+dnL0/7qVBZ1m37hnUf5AkZ4ormJzTahpFRYU2k&#10;ZMSxM5p+HzgoSux3j7o2t+2qwT0pwXLdrHF/oQSIev8xy70YAm6SyEDJIYLpBwRcNCq4cGCF2WW5&#10;5o34GBf077/A7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kg7FYuQEAAEoDAAAOAAAAAAAAAAAAAAAAAC4CAABkcnMvZTJv&#10;RG9jLnhtbFBLAQItABQABgAIAAAAIQBzhoRN2wAAAAoBAAAPAAAAAAAAAAAAAAAAABMEAABkcnMv&#10;ZG93bnJldi54bWxQSwUGAAAAAAQABADzAAAAGwUAAAAA&#10;" filled="f" stroked="f">
                      <v:textbox inset="2.16pt,1.44pt,0,1.44pt">
                        <w:txbxContent>
                          <w:p w14:paraId="1CF752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6752" behindDoc="0" locked="0" layoutInCell="1" allowOverlap="1" wp14:anchorId="450D5EFD" wp14:editId="2D01DA3E">
                      <wp:simplePos x="0" y="0"/>
                      <wp:positionH relativeFrom="column">
                        <wp:posOffset>-63500</wp:posOffset>
                      </wp:positionH>
                      <wp:positionV relativeFrom="paragraph">
                        <wp:posOffset>368300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A50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D5EFD" id="Rectangle 923" o:spid="_x0000_s2071"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J8ugEAAEo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6WVDiucMh/UHZ&#10;uO+sIiXZGynVNN1JrSGmFose4wOco4TuRH3U4KYvkiJjUfh4UViNmQhMrhfrVY1zEHh0vVwv0Mcu&#10;1WtxhJR/quDI5DAKiKToyg+/Uz5dfbmCdROY0/OTl8fdWKjM6+XVC9ZdkEdkiCua79FoGwZGhTWR&#10;kgHHzmj6u+egKLG/POraXC8XDe5JCearZoX7CyVA1Lu3We5FH3CTRAZK9hFM1yPgolHBhQMrzM7L&#10;NW3E27igf/0Ft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tRyfLoBAABKAwAADgAAAAAAAAAAAAAAAAAuAgAAZHJzL2Uy&#10;b0RvYy54bWxQSwECLQAUAAYACAAAACEAc4aETdsAAAAKAQAADwAAAAAAAAAAAAAAAAAUBAAAZHJz&#10;L2Rvd25yZXYueG1sUEsFBgAAAAAEAAQA8wAAABwFAAAAAA==&#10;" filled="f" stroked="f">
                      <v:textbox inset="2.16pt,1.44pt,0,1.44pt">
                        <w:txbxContent>
                          <w:p w14:paraId="5CDA50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7776" behindDoc="0" locked="0" layoutInCell="1" allowOverlap="1" wp14:anchorId="3B1E3731" wp14:editId="11383542">
                      <wp:simplePos x="0" y="0"/>
                      <wp:positionH relativeFrom="column">
                        <wp:posOffset>-63500</wp:posOffset>
                      </wp:positionH>
                      <wp:positionV relativeFrom="paragraph">
                        <wp:posOffset>368300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99E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E3731" id="Rectangle 922" o:spid="_x0000_s2072"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mGuQEAAEo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i6aSjx3OGQ/qBs&#10;3HdWkZLsjZRqmu6k1hBTi0VP8RHOUUJ3oj5qcNMXSZGxKHy8KKzGTAQm14v1qsY5CDy6Xq4X6GOX&#10;6r04Qsr3KjgyOYwCIim68sOvlE9X365g3QTm9Pzk5XE3Firzenn1hnUX5BEZ4ormBzTahoFRYU2k&#10;ZMCxM5pe9xwUJfanR12b6+UCdcglmK+aFe4vlABR7z5muRd9wE0SGSjZRzBdj4CLRgUXDqwwOy/X&#10;tBEf44L+/RfY/g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l99mGuQEAAEoDAAAOAAAAAAAAAAAAAAAAAC4CAABkcnMvZTJv&#10;RG9jLnhtbFBLAQItABQABgAIAAAAIQBzhoRN2wAAAAoBAAAPAAAAAAAAAAAAAAAAABMEAABkcnMv&#10;ZG93bnJldi54bWxQSwUGAAAAAAQABADzAAAAGwUAAAAA&#10;" filled="f" stroked="f">
                      <v:textbox inset="2.16pt,1.44pt,0,1.44pt">
                        <w:txbxContent>
                          <w:p w14:paraId="4EF99E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8800" behindDoc="0" locked="0" layoutInCell="1" allowOverlap="1" wp14:anchorId="345FF261" wp14:editId="5FE23F10">
                      <wp:simplePos x="0" y="0"/>
                      <wp:positionH relativeFrom="column">
                        <wp:posOffset>-63500</wp:posOffset>
                      </wp:positionH>
                      <wp:positionV relativeFrom="paragraph">
                        <wp:posOffset>368300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145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FF261" id="Rectangle 921" o:spid="_x0000_s2073"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UEugEAAEo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R02zaUOG5xSN9R&#10;Nu76UZGSHIyUKk83qzWF2GHRS3iGaxTRzdRnDTZ/kRSZi8Lnm8JqTkRgcrvcbmqcg8Cj9Wq7RB+7&#10;VG/FAWL6rLwl2WEUEEnRlZ++xnS5+noF6zKYy/PZS/NhLlSaerV+xXrw8owMcUXTExo9+olRMZpA&#10;yYRjZzT+OnJQlIxfHOrarlfLFvekBM2m3eD+QgkQ9eF9ljsxeNwkkYCSYwDTDwi4aFRw4cAKs+ty&#10;5Y14Hxf0b7/A/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U5VBLoBAABKAwAADgAAAAAAAAAAAAAAAAAuAgAAZHJzL2Uy&#10;b0RvYy54bWxQSwECLQAUAAYACAAAACEAc4aETdsAAAAKAQAADwAAAAAAAAAAAAAAAAAUBAAAZHJz&#10;L2Rvd25yZXYueG1sUEsFBgAAAAAEAAQA8wAAABwFAAAAAA==&#10;" filled="f" stroked="f">
                      <v:textbox inset="2.16pt,1.44pt,0,1.44pt">
                        <w:txbxContent>
                          <w:p w14:paraId="342145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9824" behindDoc="0" locked="0" layoutInCell="1" allowOverlap="1" wp14:anchorId="059A4220" wp14:editId="09E77C07">
                      <wp:simplePos x="0" y="0"/>
                      <wp:positionH relativeFrom="column">
                        <wp:posOffset>-63500</wp:posOffset>
                      </wp:positionH>
                      <wp:positionV relativeFrom="paragraph">
                        <wp:posOffset>368300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0DA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A4220" id="Rectangle 920" o:spid="_x0000_s2074"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8EuQEAAEo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Y3DerjucMh/UDZ&#10;uO+tIiU5GCnVPN1ZrTGmDote4jNcooTuTH3S4OYvkiJTUfh0VVhNmQhMblabtsZ3BB7drjcr9LFL&#10;9V4cIeVvKjgyO4wCIim68uNDyuerb1ewbgZzfn728rSfCpVlvW7fsO6DPCFDXNH8hEbbMDIqrImU&#10;jDh2RtPvAwdFif3uUdfmdr1qcE9KsGybFvcXSoCo9x+z3Ish4CaJDJQcIph+QMBFo4ILB1aYXZZr&#10;3oiPcUH//gvsXg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qAf8EuQEAAEoDAAAOAAAAAAAAAAAAAAAAAC4CAABkcnMvZTJv&#10;RG9jLnhtbFBLAQItABQABgAIAAAAIQBzhoRN2wAAAAoBAAAPAAAAAAAAAAAAAAAAABMEAABkcnMv&#10;ZG93bnJldi54bWxQSwUGAAAAAAQABADzAAAAGwUAAAAA&#10;" filled="f" stroked="f">
                      <v:textbox inset="2.16pt,1.44pt,0,1.44pt">
                        <w:txbxContent>
                          <w:p w14:paraId="5800DA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0848" behindDoc="0" locked="0" layoutInCell="1" allowOverlap="1" wp14:anchorId="108DC714" wp14:editId="2A1AF607">
                      <wp:simplePos x="0" y="0"/>
                      <wp:positionH relativeFrom="column">
                        <wp:posOffset>-63500</wp:posOffset>
                      </wp:positionH>
                      <wp:positionV relativeFrom="paragraph">
                        <wp:posOffset>368300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4C2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DC714" id="Rectangle 919" o:spid="_x0000_s2075"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h8iK9uQEAAEoDAAAOAAAAAAAAAAAAAAAAAC4CAABkcnMvZTJv&#10;RG9jLnhtbFBLAQItABQABgAIAAAAIQBzhoRN2wAAAAoBAAAPAAAAAAAAAAAAAAAAABMEAABkcnMv&#10;ZG93bnJldi54bWxQSwUGAAAAAAQABADzAAAAGwUAAAAA&#10;" filled="f" stroked="f">
                      <v:textbox inset="2.16pt,1.44pt,0,1.44pt">
                        <w:txbxContent>
                          <w:p w14:paraId="4714C2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1872" behindDoc="0" locked="0" layoutInCell="1" allowOverlap="1" wp14:anchorId="675D2104" wp14:editId="7AC87250">
                      <wp:simplePos x="0" y="0"/>
                      <wp:positionH relativeFrom="column">
                        <wp:posOffset>-63500</wp:posOffset>
                      </wp:positionH>
                      <wp:positionV relativeFrom="paragraph">
                        <wp:posOffset>368300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1F4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D2104" id="Rectangle 918" o:spid="_x0000_s2076"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sH8BLoBAABKAwAADgAAAAAAAAAAAAAAAAAuAgAAZHJzL2Uy&#10;b0RvYy54bWxQSwECLQAUAAYACAAAACEAc4aETdsAAAAKAQAADwAAAAAAAAAAAAAAAAAUBAAAZHJz&#10;L2Rvd25yZXYueG1sUEsFBgAAAAAEAAQA8wAAABwFAAAAAA==&#10;" filled="f" stroked="f">
                      <v:textbox inset="2.16pt,1.44pt,0,1.44pt">
                        <w:txbxContent>
                          <w:p w14:paraId="40C1F4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2896" behindDoc="0" locked="0" layoutInCell="1" allowOverlap="1" wp14:anchorId="76D65B6C" wp14:editId="187E41E3">
                      <wp:simplePos x="0" y="0"/>
                      <wp:positionH relativeFrom="column">
                        <wp:posOffset>-63500</wp:posOffset>
                      </wp:positionH>
                      <wp:positionV relativeFrom="paragraph">
                        <wp:posOffset>368300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62F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65B6C" id="Rectangle 768" o:spid="_x0000_s2077"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bmxbhuQEAAEoDAAAOAAAAAAAAAAAAAAAAAC4CAABkcnMvZTJv&#10;RG9jLnhtbFBLAQItABQABgAIAAAAIQBzhoRN2wAAAAoBAAAPAAAAAAAAAAAAAAAAABMEAABkcnMv&#10;ZG93bnJldi54bWxQSwUGAAAAAAQABADzAAAAGwUAAAAA&#10;" filled="f" stroked="f">
                      <v:textbox inset="2.16pt,1.44pt,0,1.44pt">
                        <w:txbxContent>
                          <w:p w14:paraId="19162F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3920" behindDoc="0" locked="0" layoutInCell="1" allowOverlap="1" wp14:anchorId="3EB25A7C" wp14:editId="5B4629A7">
                      <wp:simplePos x="0" y="0"/>
                      <wp:positionH relativeFrom="column">
                        <wp:posOffset>-63500</wp:posOffset>
                      </wp:positionH>
                      <wp:positionV relativeFrom="paragraph">
                        <wp:posOffset>368300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C7C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25A7C" id="Rectangle 767" o:spid="_x0000_s2078"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t5ugEAAEo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myUlnjsc0i+U&#10;jfvOKlKSvZFSTdOd1BpiarHoOT7BOUroTtRHDW76IikyFoWPF4XVmInA5HqxXtU4B4FHy6v1An3s&#10;Ur0VR0j5hwqOTA6jgEiKrvzwkPLp6usVrJvAnJ6fvDzuxkJlXl83r1h3QR6RIa5ofkSjbRgYFdZE&#10;SgYcO6Ppz56DosTee9S1WV4tGtyTEsxXzQr3F0qAqHfvs9yLPuAmiQyU7COYrkfARaOCCwdWmJ2X&#10;a9qI93FB//YLb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no7eboBAABKAwAADgAAAAAAAAAAAAAAAAAuAgAAZHJzL2Uy&#10;b0RvYy54bWxQSwECLQAUAAYACAAAACEAc4aETdsAAAAKAQAADwAAAAAAAAAAAAAAAAAUBAAAZHJz&#10;L2Rvd25yZXYueG1sUEsFBgAAAAAEAAQA8wAAABwFAAAAAA==&#10;" filled="f" stroked="f">
                      <v:textbox inset="2.16pt,1.44pt,0,1.44pt">
                        <w:txbxContent>
                          <w:p w14:paraId="5A3C7C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4944" behindDoc="0" locked="0" layoutInCell="1" allowOverlap="1" wp14:anchorId="2DB8C702" wp14:editId="24B75B50">
                      <wp:simplePos x="0" y="0"/>
                      <wp:positionH relativeFrom="column">
                        <wp:posOffset>-63500</wp:posOffset>
                      </wp:positionH>
                      <wp:positionV relativeFrom="paragraph">
                        <wp:posOffset>368300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FC6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8C702" id="Rectangle 766" o:spid="_x0000_s2079"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CougEAAEo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armkxHGLQ/qB&#10;snHXDYqUZG+kVHm6Wa0xxBaLXsIzXKKIbqY+abD5i6TIVBQ+XRVWUyICk5vFZl3jHAQerW43C/Sx&#10;S/VeHCCmr8pbkh1GAZEUXfnxMabz1bcrWJfBnJ/PXpr2U6Eyr+8Wb1j3Xp6QIa5oekKjBz8yKgYT&#10;KBlx7IzG1wMHRcnwzaGuzep20eCelGC+bta4v1ACRL3/mOVO9B43SSSg5BDAdD0CLhoVXDiwwuyy&#10;XHkjPsYF/fsvsPs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zSQqLoBAABKAwAADgAAAAAAAAAAAAAAAAAuAgAAZHJzL2Uy&#10;b0RvYy54bWxQSwECLQAUAAYACAAAACEAc4aETdsAAAAKAQAADwAAAAAAAAAAAAAAAAAUBAAAZHJz&#10;L2Rvd25yZXYueG1sUEsFBgAAAAAEAAQA8wAAABwFAAAAAA==&#10;" filled="f" stroked="f">
                      <v:textbox inset="2.16pt,1.44pt,0,1.44pt">
                        <w:txbxContent>
                          <w:p w14:paraId="3FDFC6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5968" behindDoc="0" locked="0" layoutInCell="1" allowOverlap="1" wp14:anchorId="2936DFC2" wp14:editId="3932EB32">
                      <wp:simplePos x="0" y="0"/>
                      <wp:positionH relativeFrom="column">
                        <wp:posOffset>-63500</wp:posOffset>
                      </wp:positionH>
                      <wp:positionV relativeFrom="paragraph">
                        <wp:posOffset>368300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D23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DFC2" id="Rectangle 762" o:spid="_x0000_s2080"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9mugEAAEo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3cNJY5bHNIP&#10;lI27blCkJHsjpcrTzWqNIbZY9BKe4RJFdDP1SYPNXyRFpqLw6aqwmhIRmNwsNusa5yDwaLXcLNDH&#10;LtV7cYCYvipvSXYYBURSdOXHx5jOV9+uYF0Gc34+e2naT4XKvL5dvmHde3lChrii6QmNHvzIqBhM&#10;oGTEsTMaXw8cFCXDN4e6NqvlAnVIJZivmzXuL5QAUe8/ZrkTvcdNEgkoOQQwXY+Ai0YFFw6sMLss&#10;V96Ij3FB//4L7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lpfZroBAABKAwAADgAAAAAAAAAAAAAAAAAuAgAAZHJzL2Uy&#10;b0RvYy54bWxQSwECLQAUAAYACAAAACEAc4aETdsAAAAKAQAADwAAAAAAAAAAAAAAAAAUBAAAZHJz&#10;L2Rvd25yZXYueG1sUEsFBgAAAAAEAAQA8wAAABwFAAAAAA==&#10;" filled="f" stroked="f">
                      <v:textbox inset="2.16pt,1.44pt,0,1.44pt">
                        <w:txbxContent>
                          <w:p w14:paraId="71CD23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6992" behindDoc="0" locked="0" layoutInCell="1" allowOverlap="1" wp14:anchorId="7175AF35" wp14:editId="4ACF807C">
                      <wp:simplePos x="0" y="0"/>
                      <wp:positionH relativeFrom="column">
                        <wp:posOffset>-63500</wp:posOffset>
                      </wp:positionH>
                      <wp:positionV relativeFrom="paragraph">
                        <wp:posOffset>368300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65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5AF35" id="Rectangle 761" o:spid="_x0000_s2081"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uPT5LoBAABKAwAADgAAAAAAAAAAAAAAAAAuAgAAZHJzL2Uy&#10;b0RvYy54bWxQSwECLQAUAAYACAAAACEAc4aETdsAAAAKAQAADwAAAAAAAAAAAAAAAAAUBAAAZHJz&#10;L2Rvd25yZXYueG1sUEsFBgAAAAAEAAQA8wAAABwFAAAAAA==&#10;" filled="f" stroked="f">
                      <v:textbox inset="2.16pt,1.44pt,0,1.44pt">
                        <w:txbxContent>
                          <w:p w14:paraId="0AA65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8016" behindDoc="0" locked="0" layoutInCell="1" allowOverlap="1" wp14:anchorId="1580F52F" wp14:editId="0F4AC147">
                      <wp:simplePos x="0" y="0"/>
                      <wp:positionH relativeFrom="column">
                        <wp:posOffset>-63500</wp:posOffset>
                      </wp:positionH>
                      <wp:positionV relativeFrom="paragraph">
                        <wp:posOffset>368300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881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0F52F" id="Rectangle 760" o:spid="_x0000_s2082"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geugEAAEo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aon6OG5xSD9Q&#10;Nu66QZGS7I2UKk83qzWG2GLRS3iGSxTRzdQnDTZ/kRSZisKnq8JqSkRgcrPYrGt8R+DR6nazQB+7&#10;VO/FAWL6qrwl2WEUEEnRlR8fYzpffbuCdRnM+fnspWk/FSrz+m75hnXv5QkZ4oqmJzR68COjYjCB&#10;khHHzmh8PXBQlAzfHOrarG4XDe5JCebrZo37CyVA1PuPWe5E73GTRAJKDgFM1yPgolHBhQMrzC7L&#10;lTfiY1zQv/8Cu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8cB4HroBAABKAwAADgAAAAAAAAAAAAAAAAAuAgAAZHJzL2Uy&#10;b0RvYy54bWxQSwECLQAUAAYACAAAACEAc4aETdsAAAAKAQAADwAAAAAAAAAAAAAAAAAUBAAAZHJz&#10;L2Rvd25yZXYueG1sUEsFBgAAAAAEAAQA8wAAABwFAAAAAA==&#10;" filled="f" stroked="f">
                      <v:textbox inset="2.16pt,1.44pt,0,1.44pt">
                        <w:txbxContent>
                          <w:p w14:paraId="071881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9040" behindDoc="0" locked="0" layoutInCell="1" allowOverlap="1" wp14:anchorId="41E572EC" wp14:editId="1A768F12">
                      <wp:simplePos x="0" y="0"/>
                      <wp:positionH relativeFrom="column">
                        <wp:posOffset>-63500</wp:posOffset>
                      </wp:positionH>
                      <wp:positionV relativeFrom="paragraph">
                        <wp:posOffset>368300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2AE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572EC" id="Rectangle 759" o:spid="_x0000_s2083"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WnugEAAEo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6zUlnjsc0i+U&#10;jfvOKlKSvZFSTdOd1BpiarHoOT7BOUroTtRHDW76IikyFoWPF4XVmInA5HqxXtU4B4FHy6v1An3s&#10;Ur0VR0j5pwqOTA6jgEiKrvxwn/Lp6usVrJvAnJ6fvDzuxkJlXl8vX7HugjwiQ1zR/IhG2zAwKqyJ&#10;lAw4dkbTnz0HRYm986hrs7xaNLgnJZivmhXuL5QAUe/eZ7kXfcBNEhko2UcwXY+Ai0YFFw6sMDsv&#10;17QR7+OC/u0X2P4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jOlp7oBAABKAwAADgAAAAAAAAAAAAAAAAAuAgAAZHJzL2Uy&#10;b0RvYy54bWxQSwECLQAUAAYACAAAACEAc4aETdsAAAAKAQAADwAAAAAAAAAAAAAAAAAUBAAAZHJz&#10;L2Rvd25yZXYueG1sUEsFBgAAAAAEAAQA8wAAABwFAAAAAA==&#10;" filled="f" stroked="f">
                      <v:textbox inset="2.16pt,1.44pt,0,1.44pt">
                        <w:txbxContent>
                          <w:p w14:paraId="5192AE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0064" behindDoc="0" locked="0" layoutInCell="1" allowOverlap="1" wp14:anchorId="515B5604" wp14:editId="37FFC54C">
                      <wp:simplePos x="0" y="0"/>
                      <wp:positionH relativeFrom="column">
                        <wp:posOffset>-63500</wp:posOffset>
                      </wp:positionH>
                      <wp:positionV relativeFrom="paragraph">
                        <wp:posOffset>368300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BB9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B5604" id="Rectangle 758" o:spid="_x0000_s2084"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nuQEAAEo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73FUnjsc0jeU&#10;jfvBKlKTo5FSlekWtaaYeix6jk9wjRK6hfqswZUvkiJzVfh8U1jNmQhMblfbTYtzEHi0vtuu0Mcu&#10;zUtxhJQ/qeBIcRgFRFJ15acvKV+u/r6CdQXM5fni5fkwVyrLFrlc0R2CPCNDXNH8iEbbMDEqrImU&#10;TDh2RtPPIwdFif3sUddufbfqcE9qsNx0GxQFaoCoD6+z3Isx4CaJDJQcI5hhRMBVo4oLB1aZXZer&#10;bMTruKJ/+QX2v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VfA+nuQEAAEoDAAAOAAAAAAAAAAAAAAAAAC4CAABkcnMvZTJv&#10;RG9jLnhtbFBLAQItABQABgAIAAAAIQBzhoRN2wAAAAoBAAAPAAAAAAAAAAAAAAAAABMEAABkcnMv&#10;ZG93bnJldi54bWxQSwUGAAAAAAQABADzAAAAGwUAAAAA&#10;" filled="f" stroked="f">
                      <v:textbox inset="2.16pt,1.44pt,0,1.44pt">
                        <w:txbxContent>
                          <w:p w14:paraId="757BB9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1088" behindDoc="0" locked="0" layoutInCell="1" allowOverlap="1" wp14:anchorId="6A40D963" wp14:editId="54E09091">
                      <wp:simplePos x="0" y="0"/>
                      <wp:positionH relativeFrom="column">
                        <wp:posOffset>-63500</wp:posOffset>
                      </wp:positionH>
                      <wp:positionV relativeFrom="paragraph">
                        <wp:posOffset>368300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63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0D963" id="Rectangle 757" o:spid="_x0000_s2085"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IUugEAAEo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6yUlnjsc0i+U&#10;jfvOKlKSvZFSTdOd1BpiarHoOT7BOUroTtRHDW76IikyFoWPF4XVmInA5HqxXtU4B4FHy6v1An3s&#10;Ur0VR0j5pwqOTA6jgEiKrvxwn/Lp6usVrJvAnJ6fvDzuxkJlXl+vX7HugjwiQ1zR/IhG2zAwKqyJ&#10;lAw4dkbTnz0HRYm986hrs7xaNLgnJZivmhXuL5QAUe/eZ7kXfcBNEhko2UcwXY+Ai0YFFw6sMDsv&#10;17QR7+OC/u0X2P4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vAiFLoBAABKAwAADgAAAAAAAAAAAAAAAAAuAgAAZHJzL2Uy&#10;b0RvYy54bWxQSwECLQAUAAYACAAAACEAc4aETdsAAAAKAQAADwAAAAAAAAAAAAAAAAAUBAAAZHJz&#10;L2Rvd25yZXYueG1sUEsFBgAAAAAEAAQA8wAAABwFAAAAAA==&#10;" filled="f" stroked="f">
                      <v:textbox inset="2.16pt,1.44pt,0,1.44pt">
                        <w:txbxContent>
                          <w:p w14:paraId="2F0163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2112" behindDoc="0" locked="0" layoutInCell="1" allowOverlap="1" wp14:anchorId="4616F034" wp14:editId="7909D972">
                      <wp:simplePos x="0" y="0"/>
                      <wp:positionH relativeFrom="column">
                        <wp:posOffset>-63500</wp:posOffset>
                      </wp:positionH>
                      <wp:positionV relativeFrom="paragraph">
                        <wp:posOffset>368300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8FF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6F034" id="Rectangle 756" o:spid="_x0000_s2086" style="position:absolute;left:0;text-align:left;margin-left:-5pt;margin-top:2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T+ugEAAEoDAAAOAAAAZHJzL2Uyb0RvYy54bWysU8tu2zAQvBfoPxC815LlxA/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Or2yUljlts0g+0&#10;jbtuUKQUeyOlyt3Nbo0htnjpJTzDJYu4zNInDTZ/URSZisOnq8NqSkRgcbPYrGvsg8Ct1c1mgWtE&#10;qd4uB4jpm/KW5AWjgEyKr/z4GNP56OsRvJfJnJ/PqzTtpyJlXi8Lbi7uvTyhQhzR9IRBD35kVAwm&#10;UDJi2xmNvw8cFCXDg0Nfm9XNosE5Kcl83axxfqEkyHr/vsqd6D1OkkhAySGA6XokXDwqvLBhRdll&#10;uPJEvM8L+7d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FBk/roBAABKAwAADgAAAAAAAAAAAAAAAAAuAgAAZHJzL2Uy&#10;b0RvYy54bWxQSwECLQAUAAYACAAAACEAc4aETdsAAAAKAQAADwAAAAAAAAAAAAAAAAAUBAAAZHJz&#10;L2Rvd25yZXYueG1sUEsFBgAAAAAEAAQA8wAAABwFAAAAAA==&#10;" filled="f" stroked="f">
                      <v:textbox inset="2.16pt,1.44pt,0,1.44pt">
                        <w:txbxContent>
                          <w:p w14:paraId="6E28FF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3136" behindDoc="0" locked="0" layoutInCell="1" allowOverlap="1" wp14:anchorId="09E7F376" wp14:editId="2273B1E3">
                      <wp:simplePos x="0" y="0"/>
                      <wp:positionH relativeFrom="column">
                        <wp:posOffset>-63500</wp:posOffset>
                      </wp:positionH>
                      <wp:positionV relativeFrom="paragraph">
                        <wp:posOffset>368300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B87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7F376" id="Rectangle 755" o:spid="_x0000_s2087"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Y6eh8uQEAAEoDAAAOAAAAAAAAAAAAAAAAAC4CAABkcnMvZTJv&#10;RG9jLnhtbFBLAQItABQABgAIAAAAIQBzhoRN2wAAAAoBAAAPAAAAAAAAAAAAAAAAABMEAABkcnMv&#10;ZG93bnJldi54bWxQSwUGAAAAAAQABADzAAAAGwUAAAAA&#10;" filled="f" stroked="f">
                      <v:textbox inset="2.16pt,1.44pt,0,1.44pt">
                        <w:txbxContent>
                          <w:p w14:paraId="7EEB87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4160" behindDoc="0" locked="0" layoutInCell="1" allowOverlap="1" wp14:anchorId="4B7C17E6" wp14:editId="72ADA280">
                      <wp:simplePos x="0" y="0"/>
                      <wp:positionH relativeFrom="column">
                        <wp:posOffset>-63500</wp:posOffset>
                      </wp:positionH>
                      <wp:positionV relativeFrom="paragraph">
                        <wp:posOffset>368300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8AA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C17E6" id="Rectangle 754" o:spid="_x0000_s2088" style="position:absolute;left:0;text-align:left;margin-left:-5pt;margin-top:2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OGugEAAEo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LShy3OKQf&#10;KBt33aBISfZGSpWnm9UaQ2yx6CU8wyWK6Gbqkwabv0iKTEXh01VhNSUiMLlZbNY1zkHg0Wq5WaCP&#10;Xar34gAxfVXekuwwCoik6MqPjzGdr75dwboM5vx89tK0nwqVeX3XvGHde3lChrii6QmNHvzIqBhM&#10;oGTEsTMaXw8cFCXDN4e6NqvlosE9KcF83axxf6EEiHr/Mcud6D1ukkhAySGA6XoEXDQquHBghdll&#10;ufJGfIwL+vdf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8pDhroBAABKAwAADgAAAAAAAAAAAAAAAAAuAgAAZHJzL2Uy&#10;b0RvYy54bWxQSwECLQAUAAYACAAAACEAc4aETdsAAAAKAQAADwAAAAAAAAAAAAAAAAAUBAAAZHJz&#10;L2Rvd25yZXYueG1sUEsFBgAAAAAEAAQA8wAAABwFAAAAAA==&#10;" filled="f" stroked="f">
                      <v:textbox inset="2.16pt,1.44pt,0,1.44pt">
                        <w:txbxContent>
                          <w:p w14:paraId="6EA8AA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5184" behindDoc="0" locked="0" layoutInCell="1" allowOverlap="1" wp14:anchorId="0A400170" wp14:editId="5483DFC2">
                      <wp:simplePos x="0" y="0"/>
                      <wp:positionH relativeFrom="column">
                        <wp:posOffset>-63500</wp:posOffset>
                      </wp:positionH>
                      <wp:positionV relativeFrom="paragraph">
                        <wp:posOffset>368300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16E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00170" id="Rectangle 753" o:spid="_x0000_s2089" style="position:absolute;left:0;text-align:left;margin-left:-5pt;margin-top:2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Z2AoroBAABKAwAADgAAAAAAAAAAAAAAAAAuAgAAZHJzL2Uy&#10;b0RvYy54bWxQSwECLQAUAAYACAAAACEAc4aETdsAAAAKAQAADwAAAAAAAAAAAAAAAAAUBAAAZHJz&#10;L2Rvd25yZXYueG1sUEsFBgAAAAAEAAQA8wAAABwFAAAAAA==&#10;" filled="f" stroked="f">
                      <v:textbox inset="2.16pt,1.44pt,0,1.44pt">
                        <w:txbxContent>
                          <w:p w14:paraId="2FE16E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6208" behindDoc="0" locked="0" layoutInCell="1" allowOverlap="1" wp14:anchorId="622BE68C" wp14:editId="4938773A">
                      <wp:simplePos x="0" y="0"/>
                      <wp:positionH relativeFrom="column">
                        <wp:posOffset>-63500</wp:posOffset>
                      </wp:positionH>
                      <wp:positionV relativeFrom="paragraph">
                        <wp:posOffset>368300</wp:posOffset>
                      </wp:positionV>
                      <wp:extent cx="977900" cy="927100"/>
                      <wp:effectExtent l="0" t="0" r="0" b="0"/>
                      <wp:wrapNone/>
                      <wp:docPr id="752" name="Rectangle 7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28EB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BE68C" id="Rectangle 752" o:spid="_x0000_s2090" style="position:absolute;left:0;text-align:left;margin-left:-5pt;margin-top:29pt;width:77pt;height:73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OefaNK6AQAASgMAAA4AAAAAAAAAAAAAAAAALgIAAGRycy9l&#10;Mm9Eb2MueG1sUEsBAi0AFAAGAAgAAAAhAPM3nzfcAAAACgEAAA8AAAAAAAAAAAAAAAAAFAQAAGRy&#10;cy9kb3ducmV2LnhtbFBLBQYAAAAABAAEAPMAAAAdBQAAAAA=&#10;" filled="f" stroked="f">
                      <v:textbox inset="2.16pt,1.44pt,0,1.44pt">
                        <w:txbxContent>
                          <w:p w14:paraId="7728EB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7232" behindDoc="0" locked="0" layoutInCell="1" allowOverlap="1" wp14:anchorId="1642DB44" wp14:editId="1DE28876">
                      <wp:simplePos x="0" y="0"/>
                      <wp:positionH relativeFrom="column">
                        <wp:posOffset>-63500</wp:posOffset>
                      </wp:positionH>
                      <wp:positionV relativeFrom="paragraph">
                        <wp:posOffset>368300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C46B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2DB44" id="Rectangle 751" o:spid="_x0000_s2091" style="position:absolute;left:0;text-align:left;margin-left:-5pt;margin-top:2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eavVHvAEAAEoDAAAOAAAAAAAAAAAAAAAAAC4CAABkcnMv&#10;ZTJvRG9jLnhtbFBLAQItABQABgAIAAAAIQBzhoRN2wAAAAoBAAAPAAAAAAAAAAAAAAAAABYEAABk&#10;cnMvZG93bnJldi54bWxQSwUGAAAAAAQABADzAAAAHgUAAAAA&#10;" filled="f" stroked="f">
                      <v:textbox inset="2.16pt,1.44pt,0,1.44pt">
                        <w:txbxContent>
                          <w:p w14:paraId="42C46B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8256" behindDoc="0" locked="0" layoutInCell="1" allowOverlap="1" wp14:anchorId="1699D8A8" wp14:editId="27196AF1">
                      <wp:simplePos x="0" y="0"/>
                      <wp:positionH relativeFrom="column">
                        <wp:posOffset>-63500</wp:posOffset>
                      </wp:positionH>
                      <wp:positionV relativeFrom="paragraph">
                        <wp:posOffset>368300</wp:posOffset>
                      </wp:positionV>
                      <wp:extent cx="977900" cy="863600"/>
                      <wp:effectExtent l="0" t="0" r="0" b="0"/>
                      <wp:wrapNone/>
                      <wp:docPr id="750" name="Rectangle 75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ED1D2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9D8A8" id="Rectangle 750" o:spid="_x0000_s2092" style="position:absolute;left:0;text-align:left;margin-left:-5pt;margin-top:29pt;width:77pt;height:6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fBuwEAAEoDAAAOAAAAZHJzL2Uyb0RvYy54bWysU8tu2zAQvBfoPxC8x5KV2l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" filled="f" stroked="f">
                      <v:textbox inset="2.16pt,1.44pt,0,1.44pt">
                        <w:txbxContent>
                          <w:p w14:paraId="7ED1D2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9280" behindDoc="0" locked="0" layoutInCell="1" allowOverlap="1" wp14:anchorId="15286516" wp14:editId="49BAC60C">
                      <wp:simplePos x="0" y="0"/>
                      <wp:positionH relativeFrom="column">
                        <wp:posOffset>-63500</wp:posOffset>
                      </wp:positionH>
                      <wp:positionV relativeFrom="paragraph">
                        <wp:posOffset>368300</wp:posOffset>
                      </wp:positionV>
                      <wp:extent cx="977900" cy="927100"/>
                      <wp:effectExtent l="0" t="0" r="0" b="0"/>
                      <wp:wrapNone/>
                      <wp:docPr id="749" name="Rectangle 7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EAF8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6516" id="Rectangle 749" o:spid="_x0000_s2093" style="position:absolute;left:0;text-align:left;margin-left:-5pt;margin-top:29pt;width:77pt;height:73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FqwrQ+6AQAASgMAAA4AAAAAAAAAAAAAAAAALgIAAGRycy9l&#10;Mm9Eb2MueG1sUEsBAi0AFAAGAAgAAAAhAPM3nzfcAAAACgEAAA8AAAAAAAAAAAAAAAAAFAQAAGRy&#10;cy9kb3ducmV2LnhtbFBLBQYAAAAABAAEAPMAAAAdBQAAAAA=&#10;" filled="f" stroked="f">
                      <v:textbox inset="2.16pt,1.44pt,0,1.44pt">
                        <w:txbxContent>
                          <w:p w14:paraId="6DEAF8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0304" behindDoc="0" locked="0" layoutInCell="1" allowOverlap="1" wp14:anchorId="1D4C9806" wp14:editId="1E70D39B">
                      <wp:simplePos x="0" y="0"/>
                      <wp:positionH relativeFrom="column">
                        <wp:posOffset>-63500</wp:posOffset>
                      </wp:positionH>
                      <wp:positionV relativeFrom="paragraph">
                        <wp:posOffset>368300</wp:posOffset>
                      </wp:positionV>
                      <wp:extent cx="1003300" cy="7620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3157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C9806" id="Rectangle 748" o:spid="_x0000_s2094" style="position:absolute;left:0;text-align:left;margin-left:-5pt;margin-top:2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yzFhi7AQAASgMAAA4AAAAAAAAAAAAAAAAALgIAAGRycy9l&#10;Mm9Eb2MueG1sUEsBAi0AFAAGAAgAAAAhAHOGhE3bAAAACgEAAA8AAAAAAAAAAAAAAAAAFQQAAGRy&#10;cy9kb3ducmV2LnhtbFBLBQYAAAAABAAEAPMAAAAdBQAAAAA=&#10;" filled="f" stroked="f">
                      <v:textbox inset="2.16pt,1.44pt,0,1.44pt">
                        <w:txbxContent>
                          <w:p w14:paraId="3D3157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1328" behindDoc="0" locked="0" layoutInCell="1" allowOverlap="1" wp14:anchorId="6972A857" wp14:editId="6EB0F2EF">
                      <wp:simplePos x="0" y="0"/>
                      <wp:positionH relativeFrom="column">
                        <wp:posOffset>-63500</wp:posOffset>
                      </wp:positionH>
                      <wp:positionV relativeFrom="paragraph">
                        <wp:posOffset>368300</wp:posOffset>
                      </wp:positionV>
                      <wp:extent cx="977900" cy="927100"/>
                      <wp:effectExtent l="0" t="0" r="0" b="0"/>
                      <wp:wrapNone/>
                      <wp:docPr id="747" name="Rectangle 74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C8CE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2A857" id="Rectangle 747" o:spid="_x0000_s2095" style="position:absolute;left:0;text-align:left;margin-left:-5pt;margin-top:29pt;width:77pt;height:73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HJzKry6AQAASgMAAA4AAAAAAAAAAAAAAAAALgIAAGRycy9l&#10;Mm9Eb2MueG1sUEsBAi0AFAAGAAgAAAAhAPM3nzfcAAAACgEAAA8AAAAAAAAAAAAAAAAAFAQAAGRy&#10;cy9kb3ducmV2LnhtbFBLBQYAAAAABAAEAPMAAAAdBQAAAAA=&#10;" filled="f" stroked="f">
                      <v:textbox inset="2.16pt,1.44pt,0,1.44pt">
                        <w:txbxContent>
                          <w:p w14:paraId="3CC8CE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2352" behindDoc="0" locked="0" layoutInCell="1" allowOverlap="1" wp14:anchorId="1564B928" wp14:editId="541FF099">
                      <wp:simplePos x="0" y="0"/>
                      <wp:positionH relativeFrom="column">
                        <wp:posOffset>-63500</wp:posOffset>
                      </wp:positionH>
                      <wp:positionV relativeFrom="paragraph">
                        <wp:posOffset>368300</wp:posOffset>
                      </wp:positionV>
                      <wp:extent cx="977900" cy="927100"/>
                      <wp:effectExtent l="0" t="0" r="0" b="0"/>
                      <wp:wrapNone/>
                      <wp:docPr id="746" name="Rectangle 74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BB6F2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4B928" id="Rectangle 746" o:spid="_x0000_s2096" style="position:absolute;left:0;text-align:left;margin-left:-5pt;margin-top:29pt;width:77pt;height:73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" filled="f" stroked="f">
                      <v:textbox inset="2.16pt,1.44pt,0,1.44pt">
                        <w:txbxContent>
                          <w:p w14:paraId="4BB6F2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3376" behindDoc="0" locked="0" layoutInCell="1" allowOverlap="1" wp14:anchorId="685DF8D8" wp14:editId="78205972">
                      <wp:simplePos x="0" y="0"/>
                      <wp:positionH relativeFrom="column">
                        <wp:posOffset>-63500</wp:posOffset>
                      </wp:positionH>
                      <wp:positionV relativeFrom="paragraph">
                        <wp:posOffset>368300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893E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F8D8" id="Rectangle 745" o:spid="_x0000_s2097"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LVpkLoBAABKAwAADgAAAAAAAAAAAAAAAAAuAgAAZHJzL2Uy&#10;b0RvYy54bWxQSwECLQAUAAYACAAAACEAc4aETdsAAAAKAQAADwAAAAAAAAAAAAAAAAAUBAAAZHJz&#10;L2Rvd25yZXYueG1sUEsFBgAAAAAEAAQA8wAAABwFAAAAAA==&#10;" filled="f" stroked="f">
                      <v:textbox inset="2.16pt,1.44pt,0,1.44pt">
                        <w:txbxContent>
                          <w:p w14:paraId="37893E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4400" behindDoc="0" locked="0" layoutInCell="1" allowOverlap="1" wp14:anchorId="0C146899" wp14:editId="05FD6491">
                      <wp:simplePos x="0" y="0"/>
                      <wp:positionH relativeFrom="column">
                        <wp:posOffset>-63500</wp:posOffset>
                      </wp:positionH>
                      <wp:positionV relativeFrom="paragraph">
                        <wp:posOffset>368300</wp:posOffset>
                      </wp:positionV>
                      <wp:extent cx="977900" cy="927100"/>
                      <wp:effectExtent l="0" t="0" r="0" b="0"/>
                      <wp:wrapNone/>
                      <wp:docPr id="744" name="Rectangle 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32858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46899" id="Rectangle 744" o:spid="_x0000_s2098" style="position:absolute;left:0;text-align:left;margin-left:-5pt;margin-top:29pt;width:77pt;height:73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" filled="f" stroked="f">
                      <v:textbox inset="2.16pt,1.44pt,0,1.44pt">
                        <w:txbxContent>
                          <w:p w14:paraId="732858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5424" behindDoc="0" locked="0" layoutInCell="1" allowOverlap="1" wp14:anchorId="6507BDE1" wp14:editId="750C4B35">
                      <wp:simplePos x="0" y="0"/>
                      <wp:positionH relativeFrom="column">
                        <wp:posOffset>-63500</wp:posOffset>
                      </wp:positionH>
                      <wp:positionV relativeFrom="paragraph">
                        <wp:posOffset>368300</wp:posOffset>
                      </wp:positionV>
                      <wp:extent cx="977900" cy="901700"/>
                      <wp:effectExtent l="0" t="0" r="0" b="0"/>
                      <wp:wrapNone/>
                      <wp:docPr id="743" name="Rectangle 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0D897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7BDE1" id="Rectangle 743" o:spid="_x0000_s2099" style="position:absolute;left:0;text-align:left;margin-left:-5pt;margin-top:29pt;width:77pt;height:71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O7BIv7kBAABKAwAADgAAAAAAAAAAAAAAAAAuAgAAZHJzL2Uy&#10;b0RvYy54bWxQSwECLQAUAAYACAAAACEAqtxyedwAAAAKAQAADwAAAAAAAAAAAAAAAAATBAAAZHJz&#10;L2Rvd25yZXYueG1sUEsFBgAAAAAEAAQA8wAAABwFAAAAAA==&#10;" filled="f" stroked="f">
                      <v:textbox inset="2.16pt,1.44pt,0,1.44pt">
                        <w:txbxContent>
                          <w:p w14:paraId="50D897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6448" behindDoc="0" locked="0" layoutInCell="1" allowOverlap="1" wp14:anchorId="73AE34B9" wp14:editId="7D29A2CD">
                      <wp:simplePos x="0" y="0"/>
                      <wp:positionH relativeFrom="column">
                        <wp:posOffset>-63500</wp:posOffset>
                      </wp:positionH>
                      <wp:positionV relativeFrom="paragraph">
                        <wp:posOffset>368300</wp:posOffset>
                      </wp:positionV>
                      <wp:extent cx="1003300" cy="7620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338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34B9" id="Rectangle 742" o:spid="_x0000_s2100"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o5quK7AQAASgMAAA4AAAAAAAAAAAAAAAAALgIAAGRycy9l&#10;Mm9Eb2MueG1sUEsBAi0AFAAGAAgAAAAhAHOGhE3bAAAACgEAAA8AAAAAAAAAAAAAAAAAFQQAAGRy&#10;cy9kb3ducmV2LnhtbFBLBQYAAAAABAAEAPMAAAAdBQAAAAA=&#10;" filled="f" stroked="f">
                      <v:textbox inset="2.16pt,1.44pt,0,1.44pt">
                        <w:txbxContent>
                          <w:p w14:paraId="063385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7472" behindDoc="0" locked="0" layoutInCell="1" allowOverlap="1" wp14:anchorId="41578D95" wp14:editId="56DF5163">
                      <wp:simplePos x="0" y="0"/>
                      <wp:positionH relativeFrom="column">
                        <wp:posOffset>-63500</wp:posOffset>
                      </wp:positionH>
                      <wp:positionV relativeFrom="paragraph">
                        <wp:posOffset>368300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798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78D95" id="Rectangle 3455" o:spid="_x0000_s2101"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" filled="f" stroked="f">
                      <v:textbox inset="2.16pt,1.44pt,0,1.44pt">
                        <w:txbxContent>
                          <w:p w14:paraId="6B8798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8496" behindDoc="0" locked="0" layoutInCell="1" allowOverlap="1" wp14:anchorId="50422F03" wp14:editId="16125D16">
                      <wp:simplePos x="0" y="0"/>
                      <wp:positionH relativeFrom="column">
                        <wp:posOffset>-63500</wp:posOffset>
                      </wp:positionH>
                      <wp:positionV relativeFrom="paragraph">
                        <wp:posOffset>368300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3C0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22F03" id="Rectangle 3454" o:spid="_x0000_s2102"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" filled="f" stroked="f">
                      <v:textbox inset="2.16pt,1.44pt,0,1.44pt">
                        <w:txbxContent>
                          <w:p w14:paraId="5243C0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9520" behindDoc="0" locked="0" layoutInCell="1" allowOverlap="1" wp14:anchorId="5989C40C" wp14:editId="1532DCE6">
                      <wp:simplePos x="0" y="0"/>
                      <wp:positionH relativeFrom="column">
                        <wp:posOffset>-63500</wp:posOffset>
                      </wp:positionH>
                      <wp:positionV relativeFrom="paragraph">
                        <wp:posOffset>368300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A305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9C40C" id="Rectangle 3453" o:spid="_x0000_s2103"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vtXbNvAEAAEwDAAAOAAAAAAAAAAAAAAAAAC4CAABkcnMv&#10;ZTJvRG9jLnhtbFBLAQItABQABgAIAAAAIQBzhoRN2wAAAAoBAAAPAAAAAAAAAAAAAAAAABYEAABk&#10;cnMvZG93bnJldi54bWxQSwUGAAAAAAQABADzAAAAHgUAAAAA&#10;" filled="f" stroked="f">
                      <v:textbox inset="2.16pt,1.44pt,0,1.44pt">
                        <w:txbxContent>
                          <w:p w14:paraId="2CA305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0544" behindDoc="0" locked="0" layoutInCell="1" allowOverlap="1" wp14:anchorId="5B51238B" wp14:editId="52CD69FB">
                      <wp:simplePos x="0" y="0"/>
                      <wp:positionH relativeFrom="column">
                        <wp:posOffset>-63500</wp:posOffset>
                      </wp:positionH>
                      <wp:positionV relativeFrom="paragraph">
                        <wp:posOffset>368300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B019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1238B" id="Rectangle 3452" o:spid="_x0000_s2104"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D9MIP3vAEAAEwDAAAOAAAAAAAAAAAAAAAAAC4CAABkcnMv&#10;ZTJvRG9jLnhtbFBLAQItABQABgAIAAAAIQBzhoRN2wAAAAoBAAAPAAAAAAAAAAAAAAAAABYEAABk&#10;cnMvZG93bnJldi54bWxQSwUGAAAAAAQABADzAAAAHgUAAAAA&#10;" filled="f" stroked="f">
                      <v:textbox inset="2.16pt,1.44pt,0,1.44pt">
                        <w:txbxContent>
                          <w:p w14:paraId="03B019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1568" behindDoc="0" locked="0" layoutInCell="1" allowOverlap="1" wp14:anchorId="2D679DE6" wp14:editId="7B21409D">
                      <wp:simplePos x="0" y="0"/>
                      <wp:positionH relativeFrom="column">
                        <wp:posOffset>-63500</wp:posOffset>
                      </wp:positionH>
                      <wp:positionV relativeFrom="paragraph">
                        <wp:posOffset>368300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082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79DE6" id="Rectangle 3451" o:spid="_x0000_s2105"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" filled="f" stroked="f">
                      <v:textbox inset="2.16pt,1.44pt,0,1.44pt">
                        <w:txbxContent>
                          <w:p w14:paraId="035082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2592" behindDoc="0" locked="0" layoutInCell="1" allowOverlap="1" wp14:anchorId="45B8D2DA" wp14:editId="5E7DCCEF">
                      <wp:simplePos x="0" y="0"/>
                      <wp:positionH relativeFrom="column">
                        <wp:posOffset>-63500</wp:posOffset>
                      </wp:positionH>
                      <wp:positionV relativeFrom="paragraph">
                        <wp:posOffset>368300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A7A1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8D2DA" id="Rectangle 3450" o:spid="_x0000_s2106"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C0NTZvAEAAEwDAAAOAAAAAAAAAAAAAAAAAC4CAABkcnMv&#10;ZTJvRG9jLnhtbFBLAQItABQABgAIAAAAIQBzhoRN2wAAAAoBAAAPAAAAAAAAAAAAAAAAABYEAABk&#10;cnMvZG93bnJldi54bWxQSwUGAAAAAAQABADzAAAAHgUAAAAA&#10;" filled="f" stroked="f">
                      <v:textbox inset="2.16pt,1.44pt,0,1.44pt">
                        <w:txbxContent>
                          <w:p w14:paraId="5CA7A1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3616" behindDoc="0" locked="0" layoutInCell="1" allowOverlap="1" wp14:anchorId="1B2BE191" wp14:editId="7D792B00">
                      <wp:simplePos x="0" y="0"/>
                      <wp:positionH relativeFrom="column">
                        <wp:posOffset>-63500</wp:posOffset>
                      </wp:positionH>
                      <wp:positionV relativeFrom="paragraph">
                        <wp:posOffset>368300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CD3D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E191" id="Rectangle 3449" o:spid="_x0000_s2107"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T67QXvAEAAEwDAAAOAAAAAAAAAAAAAAAAAC4CAABkcnMv&#10;ZTJvRG9jLnhtbFBLAQItABQABgAIAAAAIQBzhoRN2wAAAAoBAAAPAAAAAAAAAAAAAAAAABYEAABk&#10;cnMvZG93bnJldi54bWxQSwUGAAAAAAQABADzAAAAHgUAAAAA&#10;" filled="f" stroked="f">
                      <v:textbox inset="2.16pt,1.44pt,0,1.44pt">
                        <w:txbxContent>
                          <w:p w14:paraId="19CD3D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4640" behindDoc="0" locked="0" layoutInCell="1" allowOverlap="1" wp14:anchorId="2C73891A" wp14:editId="675F65B6">
                      <wp:simplePos x="0" y="0"/>
                      <wp:positionH relativeFrom="column">
                        <wp:posOffset>-63500</wp:posOffset>
                      </wp:positionH>
                      <wp:positionV relativeFrom="paragraph">
                        <wp:posOffset>368300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4010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891A" id="Rectangle 3448" o:spid="_x0000_s2108"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tAkDXvAEAAEwDAAAOAAAAAAAAAAAAAAAAAC4CAABkcnMv&#10;ZTJvRG9jLnhtbFBLAQItABQABgAIAAAAIQBzhoRN2wAAAAoBAAAPAAAAAAAAAAAAAAAAABYEAABk&#10;cnMvZG93bnJldi54bWxQSwUGAAAAAAQABADzAAAAHgUAAAAA&#10;" filled="f" stroked="f">
                      <v:textbox inset="2.16pt,1.44pt,0,1.44pt">
                        <w:txbxContent>
                          <w:p w14:paraId="104010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5664" behindDoc="0" locked="0" layoutInCell="1" allowOverlap="1" wp14:anchorId="51CDEAF5" wp14:editId="63BB8BCC">
                      <wp:simplePos x="0" y="0"/>
                      <wp:positionH relativeFrom="column">
                        <wp:posOffset>-63500</wp:posOffset>
                      </wp:positionH>
                      <wp:positionV relativeFrom="paragraph">
                        <wp:posOffset>368300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B1E4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DEAF5" id="Rectangle 3447" o:spid="_x0000_s2109"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wr33KvAEAAEwDAAAOAAAAAAAAAAAAAAAAAC4CAABkcnMv&#10;ZTJvRG9jLnhtbFBLAQItABQABgAIAAAAIQBzhoRN2wAAAAoBAAAPAAAAAAAAAAAAAAAAABYEAABk&#10;cnMvZG93bnJldi54bWxQSwUGAAAAAAQABADzAAAAHgUAAAAA&#10;" filled="f" stroked="f">
                      <v:textbox inset="2.16pt,1.44pt,0,1.44pt">
                        <w:txbxContent>
                          <w:p w14:paraId="06B1E4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6688" behindDoc="0" locked="0" layoutInCell="1" allowOverlap="1" wp14:anchorId="2CEF064C" wp14:editId="68D16EBE">
                      <wp:simplePos x="0" y="0"/>
                      <wp:positionH relativeFrom="column">
                        <wp:posOffset>-63500</wp:posOffset>
                      </wp:positionH>
                      <wp:positionV relativeFrom="paragraph">
                        <wp:posOffset>368300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DD37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F064C" id="Rectangle 3446" o:spid="_x0000_s2110"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qnYlcvAEAAEwDAAAOAAAAAAAAAAAAAAAAAC4CAABkcnMv&#10;ZTJvRG9jLnhtbFBLAQItABQABgAIAAAAIQBzhoRN2wAAAAoBAAAPAAAAAAAAAAAAAAAAABYEAABk&#10;cnMvZG93bnJldi54bWxQSwUGAAAAAAQABADzAAAAHgUAAAAA&#10;" filled="f" stroked="f">
                      <v:textbox inset="2.16pt,1.44pt,0,1.44pt">
                        <w:txbxContent>
                          <w:p w14:paraId="70DD37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7712" behindDoc="0" locked="0" layoutInCell="1" allowOverlap="1" wp14:anchorId="459266C2" wp14:editId="1C7D045C">
                      <wp:simplePos x="0" y="0"/>
                      <wp:positionH relativeFrom="column">
                        <wp:posOffset>-63500</wp:posOffset>
                      </wp:positionH>
                      <wp:positionV relativeFrom="paragraph">
                        <wp:posOffset>368300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371E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266C2" id="Rectangle 3445" o:spid="_x0000_s2111"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NeuWQvAEAAEwDAAAOAAAAAAAAAAAAAAAAAC4CAABkcnMv&#10;ZTJvRG9jLnhtbFBLAQItABQABgAIAAAAIQBzhoRN2wAAAAoBAAAPAAAAAAAAAAAAAAAAABYEAABk&#10;cnMvZG93bnJldi54bWxQSwUGAAAAAAQABADzAAAAHgUAAAAA&#10;" filled="f" stroked="f">
                      <v:textbox inset="2.16pt,1.44pt,0,1.44pt">
                        <w:txbxContent>
                          <w:p w14:paraId="58371E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8736" behindDoc="0" locked="0" layoutInCell="1" allowOverlap="1" wp14:anchorId="031CF5C6" wp14:editId="090D50D3">
                      <wp:simplePos x="0" y="0"/>
                      <wp:positionH relativeFrom="column">
                        <wp:posOffset>-63500</wp:posOffset>
                      </wp:positionH>
                      <wp:positionV relativeFrom="paragraph">
                        <wp:posOffset>368300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BA3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CF5C6" id="Rectangle 3444" o:spid="_x0000_s2112"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zkxFQvAEAAEwDAAAOAAAAAAAAAAAAAAAAAC4CAABkcnMv&#10;ZTJvRG9jLnhtbFBLAQItABQABgAIAAAAIQBzhoRN2wAAAAoBAAAPAAAAAAAAAAAAAAAAABYEAABk&#10;cnMvZG93bnJldi54bWxQSwUGAAAAAAQABADzAAAAHgUAAAAA&#10;" filled="f" stroked="f">
                      <v:textbox inset="2.16pt,1.44pt,0,1.44pt">
                        <w:txbxContent>
                          <w:p w14:paraId="1C0BA3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9760" behindDoc="0" locked="0" layoutInCell="1" allowOverlap="1" wp14:anchorId="5EE2625B" wp14:editId="2DE41444">
                      <wp:simplePos x="0" y="0"/>
                      <wp:positionH relativeFrom="column">
                        <wp:posOffset>-63500</wp:posOffset>
                      </wp:positionH>
                      <wp:positionV relativeFrom="paragraph">
                        <wp:posOffset>368300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8B3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2625B" id="Rectangle 3443" o:spid="_x0000_s2113"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Csk3TvAEAAEwDAAAOAAAAAAAAAAAAAAAAAC4CAABkcnMv&#10;ZTJvRG9jLnhtbFBLAQItABQABgAIAAAAIQBzhoRN2wAAAAoBAAAPAAAAAAAAAAAAAAAAABYEAABk&#10;cnMvZG93bnJldi54bWxQSwUGAAAAAAQABADzAAAAHgUAAAAA&#10;" filled="f" stroked="f">
                      <v:textbox inset="2.16pt,1.44pt,0,1.44pt">
                        <w:txbxContent>
                          <w:p w14:paraId="60A8B3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0784" behindDoc="0" locked="0" layoutInCell="1" allowOverlap="1" wp14:anchorId="21EA4FBE" wp14:editId="3501FA1A">
                      <wp:simplePos x="0" y="0"/>
                      <wp:positionH relativeFrom="column">
                        <wp:posOffset>-63500</wp:posOffset>
                      </wp:positionH>
                      <wp:positionV relativeFrom="paragraph">
                        <wp:posOffset>368300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C34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A4FBE" id="Rectangle 3442" o:spid="_x0000_s2114"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QN7jpvAEAAEwDAAAOAAAAAAAAAAAAAAAAAC4CAABkcnMv&#10;ZTJvRG9jLnhtbFBLAQItABQABgAIAAAAIQBzhoRN2wAAAAoBAAAPAAAAAAAAAAAAAAAAABYEAABk&#10;cnMvZG93bnJldi54bWxQSwUGAAAAAAQABADzAAAAHgUAAAAA&#10;" filled="f" stroked="f">
                      <v:textbox inset="2.16pt,1.44pt,0,1.44pt">
                        <w:txbxContent>
                          <w:p w14:paraId="3C2C34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1808" behindDoc="0" locked="0" layoutInCell="1" allowOverlap="1" wp14:anchorId="27E47543" wp14:editId="02735F90">
                      <wp:simplePos x="0" y="0"/>
                      <wp:positionH relativeFrom="column">
                        <wp:posOffset>-63500</wp:posOffset>
                      </wp:positionH>
                      <wp:positionV relativeFrom="paragraph">
                        <wp:posOffset>368300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E11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7543" id="Rectangle 3441" o:spid="_x0000_s2115"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30NQlvAEAAEwDAAAOAAAAAAAAAAAAAAAAAC4CAABkcnMv&#10;ZTJvRG9jLnhtbFBLAQItABQABgAIAAAAIQBzhoRN2wAAAAoBAAAPAAAAAAAAAAAAAAAAABYEAABk&#10;cnMvZG93bnJldi54bWxQSwUGAAAAAAQABADzAAAAHgUAAAAA&#10;" filled="f" stroked="f">
                      <v:textbox inset="2.16pt,1.44pt,0,1.44pt">
                        <w:txbxContent>
                          <w:p w14:paraId="22CE11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2832" behindDoc="0" locked="0" layoutInCell="1" allowOverlap="1" wp14:anchorId="1F25D116" wp14:editId="08D2EE33">
                      <wp:simplePos x="0" y="0"/>
                      <wp:positionH relativeFrom="column">
                        <wp:posOffset>-63500</wp:posOffset>
                      </wp:positionH>
                      <wp:positionV relativeFrom="paragraph">
                        <wp:posOffset>368300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A432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5D116" id="Rectangle 3440" o:spid="_x0000_s2116"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9KVWmvAEAAEwDAAAOAAAAAAAAAAAAAAAAAC4CAABkcnMv&#10;ZTJvRG9jLnhtbFBLAQItABQABgAIAAAAIQBzhoRN2wAAAAoBAAAPAAAAAAAAAAAAAAAAABYEAABk&#10;cnMvZG93bnJldi54bWxQSwUGAAAAAAQABADzAAAAHgUAAAAA&#10;" filled="f" stroked="f">
                      <v:textbox inset="2.16pt,1.44pt,0,1.44pt">
                        <w:txbxContent>
                          <w:p w14:paraId="1CA432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3856" behindDoc="0" locked="0" layoutInCell="1" allowOverlap="1" wp14:anchorId="1F08BD4C" wp14:editId="2D52CAE0">
                      <wp:simplePos x="0" y="0"/>
                      <wp:positionH relativeFrom="column">
                        <wp:posOffset>-63500</wp:posOffset>
                      </wp:positionH>
                      <wp:positionV relativeFrom="paragraph">
                        <wp:posOffset>368300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417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8BD4C" id="Rectangle 3439" o:spid="_x0000_s2117"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i36Ua7AQAATAMAAA4AAAAAAAAAAAAAAAAALgIAAGRycy9l&#10;Mm9Eb2MueG1sUEsBAi0AFAAGAAgAAAAhAHOGhE3bAAAACgEAAA8AAAAAAAAAAAAAAAAAFQQAAGRy&#10;cy9kb3ducmV2LnhtbFBLBQYAAAAABAAEAPMAAAAdBQAAAAA=&#10;" filled="f" stroked="f">
                      <v:textbox inset="2.16pt,1.44pt,0,1.44pt">
                        <w:txbxContent>
                          <w:p w14:paraId="607417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4880" behindDoc="0" locked="0" layoutInCell="1" allowOverlap="1" wp14:anchorId="5C3DCB0A" wp14:editId="49A32C67">
                      <wp:simplePos x="0" y="0"/>
                      <wp:positionH relativeFrom="column">
                        <wp:posOffset>-63500</wp:posOffset>
                      </wp:positionH>
                      <wp:positionV relativeFrom="paragraph">
                        <wp:posOffset>368300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8E29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DCB0A" id="Rectangle 3438" o:spid="_x0000_s2118"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2Xh2GvAEAAEwDAAAOAAAAAAAAAAAAAAAAAC4CAABkcnMv&#10;ZTJvRG9jLnhtbFBLAQItABQABgAIAAAAIQBzhoRN2wAAAAoBAAAPAAAAAAAAAAAAAAAAABYEAABk&#10;cnMvZG93bnJldi54bWxQSwUGAAAAAAQABADzAAAAHgUAAAAA&#10;" filled="f" stroked="f">
                      <v:textbox inset="2.16pt,1.44pt,0,1.44pt">
                        <w:txbxContent>
                          <w:p w14:paraId="108E29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5904" behindDoc="0" locked="0" layoutInCell="1" allowOverlap="1" wp14:anchorId="13EB493B" wp14:editId="44651FCB">
                      <wp:simplePos x="0" y="0"/>
                      <wp:positionH relativeFrom="column">
                        <wp:posOffset>-63500</wp:posOffset>
                      </wp:positionH>
                      <wp:positionV relativeFrom="paragraph">
                        <wp:posOffset>368300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A938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B493B" id="Rectangle 3437" o:spid="_x0000_s2119"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r8yCbvAEAAEwDAAAOAAAAAAAAAAAAAAAAAC4CAABkcnMv&#10;ZTJvRG9jLnhtbFBLAQItABQABgAIAAAAIQBzhoRN2wAAAAoBAAAPAAAAAAAAAAAAAAAAABYEAABk&#10;cnMvZG93bnJldi54bWxQSwUGAAAAAAQABADzAAAAHgUAAAAA&#10;" filled="f" stroked="f">
                      <v:textbox inset="2.16pt,1.44pt,0,1.44pt">
                        <w:txbxContent>
                          <w:p w14:paraId="0AA938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6928" behindDoc="0" locked="0" layoutInCell="1" allowOverlap="1" wp14:anchorId="768193E5" wp14:editId="6413C0A2">
                      <wp:simplePos x="0" y="0"/>
                      <wp:positionH relativeFrom="column">
                        <wp:posOffset>-63500</wp:posOffset>
                      </wp:positionH>
                      <wp:positionV relativeFrom="paragraph">
                        <wp:posOffset>368300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9C74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193E5" id="Rectangle 3436" o:spid="_x0000_s2120"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xwdQNvAEAAEwDAAAOAAAAAAAAAAAAAAAAAC4CAABkcnMv&#10;ZTJvRG9jLnhtbFBLAQItABQABgAIAAAAIQBzhoRN2wAAAAoBAAAPAAAAAAAAAAAAAAAAABYEAABk&#10;cnMvZG93bnJldi54bWxQSwUGAAAAAAQABADzAAAAHgUAAAAA&#10;" filled="f" stroked="f">
                      <v:textbox inset="2.16pt,1.44pt,0,1.44pt">
                        <w:txbxContent>
                          <w:p w14:paraId="739C74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7952" behindDoc="0" locked="0" layoutInCell="1" allowOverlap="1" wp14:anchorId="64D1FE36" wp14:editId="67124504">
                      <wp:simplePos x="0" y="0"/>
                      <wp:positionH relativeFrom="column">
                        <wp:posOffset>-63500</wp:posOffset>
                      </wp:positionH>
                      <wp:positionV relativeFrom="paragraph">
                        <wp:posOffset>368300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D29E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FE36" id="Rectangle 3435" o:spid="_x0000_s2121"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AWJrjBvAEAAEwDAAAOAAAAAAAAAAAAAAAAAC4CAABkcnMv&#10;ZTJvRG9jLnhtbFBLAQItABQABgAIAAAAIQBzhoRN2wAAAAoBAAAPAAAAAAAAAAAAAAAAABYEAABk&#10;cnMvZG93bnJldi54bWxQSwUGAAAAAAQABADzAAAAHgUAAAAA&#10;" filled="f" stroked="f">
                      <v:textbox inset="2.16pt,1.44pt,0,1.44pt">
                        <w:txbxContent>
                          <w:p w14:paraId="6DD29E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58976" behindDoc="0" locked="0" layoutInCell="1" allowOverlap="1" wp14:anchorId="42EE9DC5" wp14:editId="572756F2">
                      <wp:simplePos x="0" y="0"/>
                      <wp:positionH relativeFrom="column">
                        <wp:posOffset>-63500</wp:posOffset>
                      </wp:positionH>
                      <wp:positionV relativeFrom="paragraph">
                        <wp:posOffset>368300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115E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9DC5" id="Rectangle 3434" o:spid="_x0000_s2122"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oz0wBvAEAAEwDAAAOAAAAAAAAAAAAAAAAAC4CAABkcnMv&#10;ZTJvRG9jLnhtbFBLAQItABQABgAIAAAAIQBzhoRN2wAAAAoBAAAPAAAAAAAAAAAAAAAAABYEAABk&#10;cnMvZG93bnJldi54bWxQSwUGAAAAAAQABADzAAAAHgUAAAAA&#10;" filled="f" stroked="f">
                      <v:textbox inset="2.16pt,1.44pt,0,1.44pt">
                        <w:txbxContent>
                          <w:p w14:paraId="2D115E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0000" behindDoc="0" locked="0" layoutInCell="1" allowOverlap="1" wp14:anchorId="1B3F6D97" wp14:editId="6B5BEE01">
                      <wp:simplePos x="0" y="0"/>
                      <wp:positionH relativeFrom="column">
                        <wp:posOffset>-63500</wp:posOffset>
                      </wp:positionH>
                      <wp:positionV relativeFrom="paragraph">
                        <wp:posOffset>368300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3BC2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F6D97" id="Rectangle 3433" o:spid="_x0000_s2123"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Z7hCCvAEAAEwDAAAOAAAAAAAAAAAAAAAAAC4CAABkcnMv&#10;ZTJvRG9jLnhtbFBLAQItABQABgAIAAAAIQBzhoRN2wAAAAoBAAAPAAAAAAAAAAAAAAAAABYEAABk&#10;cnMvZG93bnJldi54bWxQSwUGAAAAAAQABADzAAAAHgUAAAAA&#10;" filled="f" stroked="f">
                      <v:textbox inset="2.16pt,1.44pt,0,1.44pt">
                        <w:txbxContent>
                          <w:p w14:paraId="763BC2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1024" behindDoc="0" locked="0" layoutInCell="1" allowOverlap="1" wp14:anchorId="40C68663" wp14:editId="1B1E5EB5">
                      <wp:simplePos x="0" y="0"/>
                      <wp:positionH relativeFrom="column">
                        <wp:posOffset>-63500</wp:posOffset>
                      </wp:positionH>
                      <wp:positionV relativeFrom="paragraph">
                        <wp:posOffset>368300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241E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8663" id="Rectangle 3432" o:spid="_x0000_s2124" style="position:absolute;left:0;text-align:left;margin-left:-5pt;margin-top:2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tr5bi7AQAATAMAAA4AAAAAAAAAAAAAAAAALgIAAGRycy9l&#10;Mm9Eb2MueG1sUEsBAi0AFAAGAAgAAAAhAHOGhE3bAAAACgEAAA8AAAAAAAAAAAAAAAAAFQQAAGRy&#10;cy9kb3ducmV2LnhtbFBLBQYAAAAABAAEAPMAAAAdBQAAAAA=&#10;" filled="f" stroked="f">
                      <v:textbox inset="2.16pt,1.44pt,0,1.44pt">
                        <w:txbxContent>
                          <w:p w14:paraId="27241E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2048" behindDoc="0" locked="0" layoutInCell="1" allowOverlap="1" wp14:anchorId="7723F7F4" wp14:editId="39EC404E">
                      <wp:simplePos x="0" y="0"/>
                      <wp:positionH relativeFrom="column">
                        <wp:posOffset>-63500</wp:posOffset>
                      </wp:positionH>
                      <wp:positionV relativeFrom="paragraph">
                        <wp:posOffset>368300</wp:posOffset>
                      </wp:positionV>
                      <wp:extent cx="1003300" cy="762000"/>
                      <wp:effectExtent l="0" t="0" r="0" b="0"/>
                      <wp:wrapNone/>
                      <wp:docPr id="3431" name="Rectangle 3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4C6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3F7F4" id="Rectangle 3431" o:spid="_x0000_s2125"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BsjIl0vAEAAEwDAAAOAAAAAAAAAAAAAAAAAC4CAABkcnMv&#10;ZTJvRG9jLnhtbFBLAQItABQABgAIAAAAIQBzhoRN2wAAAAoBAAAPAAAAAAAAAAAAAAAAABYEAABk&#10;cnMvZG93bnJldi54bWxQSwUGAAAAAAQABADzAAAAHgUAAAAA&#10;" filled="f" stroked="f">
                      <v:textbox inset="2.16pt,1.44pt,0,1.44pt">
                        <w:txbxContent>
                          <w:p w14:paraId="074C6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3072" behindDoc="0" locked="0" layoutInCell="1" allowOverlap="1" wp14:anchorId="376BC322" wp14:editId="3C29BE2D">
                      <wp:simplePos x="0" y="0"/>
                      <wp:positionH relativeFrom="column">
                        <wp:posOffset>-63500</wp:posOffset>
                      </wp:positionH>
                      <wp:positionV relativeFrom="paragraph">
                        <wp:posOffset>368300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C9D9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BC322" id="Rectangle 3430" o:spid="_x0000_s2126" style="position:absolute;left:0;text-align:left;margin-left:-5pt;margin-top:29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" filled="f" stroked="f">
                      <v:textbox inset="2.16pt,1.44pt,0,1.44pt">
                        <w:txbxContent>
                          <w:p w14:paraId="34C9D9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4096" behindDoc="0" locked="0" layoutInCell="1" allowOverlap="1" wp14:anchorId="2871A17C" wp14:editId="2A4CE36C">
                      <wp:simplePos x="0" y="0"/>
                      <wp:positionH relativeFrom="column">
                        <wp:posOffset>-63500</wp:posOffset>
                      </wp:positionH>
                      <wp:positionV relativeFrom="paragraph">
                        <wp:posOffset>368300</wp:posOffset>
                      </wp:positionV>
                      <wp:extent cx="1003300" cy="762000"/>
                      <wp:effectExtent l="0" t="0" r="0" b="0"/>
                      <wp:wrapNone/>
                      <wp:docPr id="3429" name="Rectangle 3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027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1A17C" id="Rectangle 3429" o:spid="_x0000_s2127" style="position:absolute;left:0;text-align:left;margin-left:-5pt;margin-top:29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fv6a7AQAATAMAAA4AAAAAAAAAAAAAAAAALgIAAGRycy9l&#10;Mm9Eb2MueG1sUEsBAi0AFAAGAAgAAAAhAHOGhE3bAAAACgEAAA8AAAAAAAAAAAAAAAAAFQQAAGRy&#10;cy9kb3ducmV2LnhtbFBLBQYAAAAABAAEAPMAAAAdBQAAAAA=&#10;" filled="f" stroked="f">
                      <v:textbox inset="2.16pt,1.44pt,0,1.44pt">
                        <w:txbxContent>
                          <w:p w14:paraId="054027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5120" behindDoc="0" locked="0" layoutInCell="1" allowOverlap="1" wp14:anchorId="62BD63C0" wp14:editId="16A89B76">
                      <wp:simplePos x="0" y="0"/>
                      <wp:positionH relativeFrom="column">
                        <wp:posOffset>-63500</wp:posOffset>
                      </wp:positionH>
                      <wp:positionV relativeFrom="paragraph">
                        <wp:posOffset>368300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CC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D63C0" id="Rectangle 3428" o:spid="_x0000_s2128" style="position:absolute;left:0;text-align:left;margin-left:-5pt;margin-top:29pt;width:77pt;height:73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OLBNOLYBAABMAwAADgAAAAAAAAAAAAAAAAAuAgAAZHJzL2Uyb0Rv&#10;Yy54bWxQSwECLQAUAAYACAAAACEA8zefN9wAAAAKAQAADwAAAAAAAAAAAAAAAAAQBAAAZHJzL2Rv&#10;d25yZXYueG1sUEsFBgAAAAAEAAQA8wAAABkFAAAAAA==&#10;" filled="f" stroked="f">
                      <v:textbox inset="2.16pt,1.44pt,0,1.44pt">
                        <w:txbxContent>
                          <w:p w14:paraId="6A1CC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6144" behindDoc="0" locked="0" layoutInCell="1" allowOverlap="1" wp14:anchorId="5D60C81F" wp14:editId="64EA2753">
                      <wp:simplePos x="0" y="0"/>
                      <wp:positionH relativeFrom="column">
                        <wp:posOffset>-63500</wp:posOffset>
                      </wp:positionH>
                      <wp:positionV relativeFrom="paragraph">
                        <wp:posOffset>368300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4F2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0C81F" id="Rectangle 3427" o:spid="_x0000_s2129" style="position:absolute;left:0;text-align:left;margin-left:-5pt;margin-top:2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C0ksLoBAABMAwAADgAAAAAAAAAAAAAAAAAuAgAAZHJzL2Uy&#10;b0RvYy54bWxQSwECLQAUAAYACAAAACEAc4aETdsAAAAKAQAADwAAAAAAAAAAAAAAAAAUBAAAZHJz&#10;L2Rvd25yZXYueG1sUEsFBgAAAAAEAAQA8wAAABwFAAAAAA==&#10;" filled="f" stroked="f">
                      <v:textbox inset="2.16pt,1.44pt,0,1.44pt">
                        <w:txbxContent>
                          <w:p w14:paraId="4434F2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7168" behindDoc="0" locked="0" layoutInCell="1" allowOverlap="1" wp14:anchorId="05F381BC" wp14:editId="69C4AFF5">
                      <wp:simplePos x="0" y="0"/>
                      <wp:positionH relativeFrom="column">
                        <wp:posOffset>-63500</wp:posOffset>
                      </wp:positionH>
                      <wp:positionV relativeFrom="paragraph">
                        <wp:posOffset>368300</wp:posOffset>
                      </wp:positionV>
                      <wp:extent cx="977900" cy="863600"/>
                      <wp:effectExtent l="0" t="0" r="0" b="0"/>
                      <wp:wrapNone/>
                      <wp:docPr id="3426" name="Rectangle 34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65FC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381BC" id="Rectangle 3426" o:spid="_x0000_s2130" style="position:absolute;left:0;text-align:left;margin-left:-5pt;margin-top:29pt;width:77pt;height:68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" filled="f" stroked="f">
                      <v:textbox inset="2.16pt,1.44pt,0,1.44pt">
                        <w:txbxContent>
                          <w:p w14:paraId="6465FC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8192" behindDoc="0" locked="0" layoutInCell="1" allowOverlap="1" wp14:anchorId="399F3FB8" wp14:editId="2D5C3708">
                      <wp:simplePos x="0" y="0"/>
                      <wp:positionH relativeFrom="column">
                        <wp:posOffset>-63500</wp:posOffset>
                      </wp:positionH>
                      <wp:positionV relativeFrom="paragraph">
                        <wp:posOffset>368300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3919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F3FB8" id="Rectangle 3425" o:spid="_x0000_s2131" style="position:absolute;left:0;text-align:left;margin-left:-5pt;margin-top:29pt;width:77pt;height:73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JjI6H+3AQAATAMAAA4AAAAAAAAAAAAAAAAALgIAAGRycy9lMm9E&#10;b2MueG1sUEsBAi0AFAAGAAgAAAAhAPM3nzfcAAAACgEAAA8AAAAAAAAAAAAAAAAAEQQAAGRycy9k&#10;b3ducmV2LnhtbFBLBQYAAAAABAAEAPMAAAAaBQAAAAA=&#10;" filled="f" stroked="f">
                      <v:textbox inset="2.16pt,1.44pt,0,1.44pt">
                        <w:txbxContent>
                          <w:p w14:paraId="1E3919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69216" behindDoc="0" locked="0" layoutInCell="1" allowOverlap="1" wp14:anchorId="45B808CB" wp14:editId="40363A40">
                      <wp:simplePos x="0" y="0"/>
                      <wp:positionH relativeFrom="column">
                        <wp:posOffset>-63500</wp:posOffset>
                      </wp:positionH>
                      <wp:positionV relativeFrom="paragraph">
                        <wp:posOffset>368300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26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808CB" id="Rectangle 3424" o:spid="_x0000_s2132" style="position:absolute;left:0;text-align:left;margin-left:-5pt;margin-top:29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gqugEAAEw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ctStKPHc4pZ+o&#10;G/e9VeScHYyUap7vrNcYU4dlz/EJLlFCdyY/aXDzF2mRqWh8umqspkwEJjfLzbrGSQg8ul1tluhj&#10;l+qtOELKX1VwZHYYBYRSlOXH7ymfr75ewboZzPn52cvTfipkmqa+ecW6D/KEHHFJ8yMabcPIqLAm&#10;UjLi4BlNvw8cFCX2m0dl29vVssVNKUGzbte4wVACRL1/n+VeDAF3SWSg5BDB9AMCLhoVXDiywuyy&#10;XvNOvI8L+re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xFIKroBAABMAwAADgAAAAAAAAAAAAAAAAAuAgAAZHJzL2Uy&#10;b0RvYy54bWxQSwECLQAUAAYACAAAACEAc4aETdsAAAAKAQAADwAAAAAAAAAAAAAAAAAUBAAAZHJz&#10;L2Rvd25yZXYueG1sUEsFBgAAAAAEAAQA8wAAABwFAAAAAA==&#10;" filled="f" stroked="f">
                      <v:textbox inset="2.16pt,1.44pt,0,1.44pt">
                        <w:txbxContent>
                          <w:p w14:paraId="40B26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0240" behindDoc="0" locked="0" layoutInCell="1" allowOverlap="1" wp14:anchorId="7B656F4E" wp14:editId="7D6BFD2A">
                      <wp:simplePos x="0" y="0"/>
                      <wp:positionH relativeFrom="column">
                        <wp:posOffset>-63500</wp:posOffset>
                      </wp:positionH>
                      <wp:positionV relativeFrom="paragraph">
                        <wp:posOffset>368300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980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6F4E" id="Rectangle 3423" o:spid="_x0000_s2133" style="position:absolute;left:0;text-align:left;margin-left:-5pt;margin-top:29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BcAQDy3AQAATAMAAA4AAAAAAAAAAAAAAAAALgIAAGRycy9lMm9E&#10;b2MueG1sUEsBAi0AFAAGAAgAAAAhAPM3nzfcAAAACgEAAA8AAAAAAAAAAAAAAAAAEQQAAGRycy9k&#10;b3ducmV2LnhtbFBLBQYAAAAABAAEAPMAAAAaBQAAAAA=&#10;" filled="f" stroked="f">
                      <v:textbox inset="2.16pt,1.44pt,0,1.44pt">
                        <w:txbxContent>
                          <w:p w14:paraId="722980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1264" behindDoc="0" locked="0" layoutInCell="1" allowOverlap="1" wp14:anchorId="32DC41F3" wp14:editId="46DACD56">
                      <wp:simplePos x="0" y="0"/>
                      <wp:positionH relativeFrom="column">
                        <wp:posOffset>-63500</wp:posOffset>
                      </wp:positionH>
                      <wp:positionV relativeFrom="paragraph">
                        <wp:posOffset>368300</wp:posOffset>
                      </wp:positionV>
                      <wp:extent cx="977900" cy="927100"/>
                      <wp:effectExtent l="0" t="0" r="0" b="0"/>
                      <wp:wrapNone/>
                      <wp:docPr id="3422" name="Rectangle 342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15A7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C41F3" id="Rectangle 3422" o:spid="_x0000_s2134" style="position:absolute;left:0;text-align:left;margin-left:-5pt;margin-top:29pt;width:77pt;height:73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hYW1BrYBAABMAwAADgAAAAAAAAAAAAAAAAAuAgAAZHJzL2Uyb0Rv&#10;Yy54bWxQSwECLQAUAAYACAAAACEA8zefN9wAAAAKAQAADwAAAAAAAAAAAAAAAAAQBAAAZHJzL2Rv&#10;d25yZXYueG1sUEsFBgAAAAAEAAQA8wAAABkFAAAAAA==&#10;" filled="f" stroked="f">
                      <v:textbox inset="2.16pt,1.44pt,0,1.44pt">
                        <w:txbxContent>
                          <w:p w14:paraId="7515A7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2288" behindDoc="0" locked="0" layoutInCell="1" allowOverlap="1" wp14:anchorId="53042FB6" wp14:editId="62A7404B">
                      <wp:simplePos x="0" y="0"/>
                      <wp:positionH relativeFrom="column">
                        <wp:posOffset>-63500</wp:posOffset>
                      </wp:positionH>
                      <wp:positionV relativeFrom="paragraph">
                        <wp:posOffset>368300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39A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42FB6" id="Rectangle 3421" o:spid="_x0000_s2135"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1fugEAAEw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ehy1TaUeO5wSj9Q&#10;N+57q8g5Oxgp1TzfWa8xpg7LXuIzXKKE7kx+0uDmL9IiU9H4dNVYTZkITG6Wm3WNkxB4dLvaLNHH&#10;LtV7cYSUv6ngyOwwCgilKMuPDymfr75dwboZzPn52cvTfipkmqbevGHdB3lCjrik+QmNtmFkVFgT&#10;KRlx8Iym3wcOihL73aOy7e1q2eKmlKBZt2vcYCgBot5/zHIvhoC7JDJQcohg+gEBF40KLhxZYXZZ&#10;r3knPsYF/ftPsHs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1KNX7oBAABMAwAADgAAAAAAAAAAAAAAAAAuAgAAZHJzL2Uy&#10;b0RvYy54bWxQSwECLQAUAAYACAAAACEAc4aETdsAAAAKAQAADwAAAAAAAAAAAAAAAAAUBAAAZHJz&#10;L2Rvd25yZXYueG1sUEsFBgAAAAAEAAQA8wAAABwFAAAAAA==&#10;" filled="f" stroked="f">
                      <v:textbox inset="2.16pt,1.44pt,0,1.44pt">
                        <w:txbxContent>
                          <w:p w14:paraId="21839A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3312" behindDoc="0" locked="0" layoutInCell="1" allowOverlap="1" wp14:anchorId="455A5BA8" wp14:editId="367B10C7">
                      <wp:simplePos x="0" y="0"/>
                      <wp:positionH relativeFrom="column">
                        <wp:posOffset>-63500</wp:posOffset>
                      </wp:positionH>
                      <wp:positionV relativeFrom="paragraph">
                        <wp:posOffset>368300</wp:posOffset>
                      </wp:positionV>
                      <wp:extent cx="977900" cy="927100"/>
                      <wp:effectExtent l="0" t="0" r="0" b="0"/>
                      <wp:wrapNone/>
                      <wp:docPr id="3420" name="Rectangle 34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FB08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A5BA8" id="Rectangle 3420" o:spid="_x0000_s2136" style="position:absolute;left:0;text-align:left;margin-left:-5pt;margin-top:29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" filled="f" stroked="f">
                      <v:textbox inset="2.16pt,1.44pt,0,1.44pt">
                        <w:txbxContent>
                          <w:p w14:paraId="42FB08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4336" behindDoc="0" locked="0" layoutInCell="1" allowOverlap="1" wp14:anchorId="2A3F667B" wp14:editId="5D4B3B66">
                      <wp:simplePos x="0" y="0"/>
                      <wp:positionH relativeFrom="column">
                        <wp:posOffset>-63500</wp:posOffset>
                      </wp:positionH>
                      <wp:positionV relativeFrom="paragraph">
                        <wp:posOffset>368300</wp:posOffset>
                      </wp:positionV>
                      <wp:extent cx="977900" cy="901700"/>
                      <wp:effectExtent l="0" t="0" r="0" b="0"/>
                      <wp:wrapNone/>
                      <wp:docPr id="3419" name="Rectangle 34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C62D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F667B" id="Rectangle 3419" o:spid="_x0000_s2137" style="position:absolute;left:0;text-align:left;margin-left:-5pt;margin-top:29pt;width:77pt;height:71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KrbYWLkBAABMAwAADgAAAAAAAAAAAAAAAAAuAgAAZHJzL2Uy&#10;b0RvYy54bWxQSwECLQAUAAYACAAAACEAqtxyedwAAAAKAQAADwAAAAAAAAAAAAAAAAATBAAAZHJz&#10;L2Rvd25yZXYueG1sUEsFBgAAAAAEAAQA8wAAABwFAAAAAA==&#10;" filled="f" stroked="f">
                      <v:textbox inset="2.16pt,1.44pt,0,1.44pt">
                        <w:txbxContent>
                          <w:p w14:paraId="35C62D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5360" behindDoc="0" locked="0" layoutInCell="1" allowOverlap="1" wp14:anchorId="2A32932B" wp14:editId="7144ADA9">
                      <wp:simplePos x="0" y="0"/>
                      <wp:positionH relativeFrom="column">
                        <wp:posOffset>-63500</wp:posOffset>
                      </wp:positionH>
                      <wp:positionV relativeFrom="paragraph">
                        <wp:posOffset>368300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677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2932B" id="Rectangle 3418" o:spid="_x0000_s2138"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N+ugEAAEw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ehy1eCsPHc4pR+o&#10;G/e9VeScHYyUap7vrNcYU4dlL/EZLlFCdyY/aXDzF2mRqWh8umqspkwEJjfLzbrGSQg8ul1tluhj&#10;l+q9OELK31RwZHYYBYRSlOXHh5TPV9+uYN0M5vz87OVpPxUyTdO0b1j3QZ6QIy5pfkKjbRgZFdZE&#10;SkYcPKPp94GDosR+96hse7tatrgpJWjW7RpVgRIg6v3HLPdiCLhLIgMlhwimHxBw0ajgwpEVZpf1&#10;mnfiY1zQv/8Eu1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RgDfroBAABMAwAADgAAAAAAAAAAAAAAAAAuAgAAZHJzL2Uy&#10;b0RvYy54bWxQSwECLQAUAAYACAAAACEAc4aETdsAAAAKAQAADwAAAAAAAAAAAAAAAAAUBAAAZHJz&#10;L2Rvd25yZXYueG1sUEsFBgAAAAAEAAQA8wAAABwFAAAAAA==&#10;" filled="f" stroked="f">
                      <v:textbox inset="2.16pt,1.44pt,0,1.44pt">
                        <w:txbxContent>
                          <w:p w14:paraId="47A677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6384" behindDoc="0" locked="0" layoutInCell="1" allowOverlap="1" wp14:anchorId="72C732D0" wp14:editId="5EF550AB">
                      <wp:simplePos x="0" y="0"/>
                      <wp:positionH relativeFrom="column">
                        <wp:posOffset>-63500</wp:posOffset>
                      </wp:positionH>
                      <wp:positionV relativeFrom="paragraph">
                        <wp:posOffset>368300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56E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732D0" id="Rectangle 3417" o:spid="_x0000_s2139"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LU+Y7oBAABMAwAADgAAAAAAAAAAAAAAAAAuAgAAZHJzL2Uy&#10;b0RvYy54bWxQSwECLQAUAAYACAAAACEAc4aETdsAAAAKAQAADwAAAAAAAAAAAAAAAAAUBAAAZHJz&#10;L2Rvd25yZXYueG1sUEsFBgAAAAAEAAQA8wAAABwFAAAAAA==&#10;" filled="f" stroked="f">
                      <v:textbox inset="2.16pt,1.44pt,0,1.44pt">
                        <w:txbxContent>
                          <w:p w14:paraId="34E56E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7408" behindDoc="0" locked="0" layoutInCell="1" allowOverlap="1" wp14:anchorId="04249ABF" wp14:editId="0B515713">
                      <wp:simplePos x="0" y="0"/>
                      <wp:positionH relativeFrom="column">
                        <wp:posOffset>-63500</wp:posOffset>
                      </wp:positionH>
                      <wp:positionV relativeFrom="paragraph">
                        <wp:posOffset>368300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E64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49ABF" id="Rectangle 3416" o:spid="_x0000_s2140"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r1ugEAAEw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cNTeUeO5wSj9R&#10;N+57q8g5Oxgp1TzfWa8xpg7LnuMTXKKE7kx+0uDmL9IiU9H4dNVYTZkITG6Wm3WNkxB4dLvaLNHH&#10;LtVbcYSUv6rgyOwwCgilKMuP31M+X329gnUzmPPzs5en/VTINE2zesW6D/KEHHFJ8yMabcPIqLAm&#10;UjLi4BlNvw8cFCX2m0dl29vVssVNKUGzbte4wVACRL1/n+VeDAF3SWSg5BDB9AMCLhoVXDiywuyy&#10;XvNOvI8L+re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ofK9boBAABMAwAADgAAAAAAAAAAAAAAAAAuAgAAZHJzL2Uy&#10;b0RvYy54bWxQSwECLQAUAAYACAAAACEAc4aETdsAAAAKAQAADwAAAAAAAAAAAAAAAAAUBAAAZHJz&#10;L2Rvd25yZXYueG1sUEsFBgAAAAAEAAQA8wAAABwFAAAAAA==&#10;" filled="f" stroked="f">
                      <v:textbox inset="2.16pt,1.44pt,0,1.44pt">
                        <w:txbxContent>
                          <w:p w14:paraId="08BE64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8432" behindDoc="0" locked="0" layoutInCell="1" allowOverlap="1" wp14:anchorId="4A862488" wp14:editId="17344AD4">
                      <wp:simplePos x="0" y="0"/>
                      <wp:positionH relativeFrom="column">
                        <wp:posOffset>-63500</wp:posOffset>
                      </wp:positionH>
                      <wp:positionV relativeFrom="paragraph">
                        <wp:posOffset>368300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2B1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62488" id="Rectangle 3415" o:spid="_x0000_s2141"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1gpjm7AQAATAMAAA4AAAAAAAAAAAAAAAAALgIAAGRycy9l&#10;Mm9Eb2MueG1sUEsBAi0AFAAGAAgAAAAhAHOGhE3bAAAACgEAAA8AAAAAAAAAAAAAAAAAFQQAAGRy&#10;cy9kb3ducmV2LnhtbFBLBQYAAAAABAAEAPMAAAAdBQAAAAA=&#10;" filled="f" stroked="f">
                      <v:textbox inset="2.16pt,1.44pt,0,1.44pt">
                        <w:txbxContent>
                          <w:p w14:paraId="6112B1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79456" behindDoc="0" locked="0" layoutInCell="1" allowOverlap="1" wp14:anchorId="4C275D30" wp14:editId="1D2EE0CB">
                      <wp:simplePos x="0" y="0"/>
                      <wp:positionH relativeFrom="column">
                        <wp:posOffset>-63500</wp:posOffset>
                      </wp:positionH>
                      <wp:positionV relativeFrom="paragraph">
                        <wp:posOffset>368300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B53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75D30" id="Rectangle 3414" o:spid="_x0000_s2142"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L5ugEAAEw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pcNStKPHc4pZ+o&#10;G/e9VeScHYyUap7vrNcYU4dlz/EJLlFCdyY/aXDzF2mRqWh8umqspkwEJjfLzbrGSQg8ul1tluhj&#10;l+qtOELKX1VwZHYYBYRSlOXH7ymfr75ewboZzPn52cvTfipkmqa5ecW6D/KEHHFJ8yMabcPIqLAm&#10;UjLi4BlNvw8cFCX2m0dl29vVssVNKUGzbte4wVACRL1/n+VeDAF3SWSg5BDB9AMCLhoVXDiywuyy&#10;XvNOvI8L+re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4lS+boBAABMAwAADgAAAAAAAAAAAAAAAAAuAgAAZHJzL2Uy&#10;b0RvYy54bWxQSwECLQAUAAYACAAAACEAc4aETdsAAAAKAQAADwAAAAAAAAAAAAAAAAAUBAAAZHJz&#10;L2Rvd25yZXYueG1sUEsFBgAAAAAEAAQA8wAAABwFAAAAAA==&#10;" filled="f" stroked="f">
                      <v:textbox inset="2.16pt,1.44pt,0,1.44pt">
                        <w:txbxContent>
                          <w:p w14:paraId="07FB53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0480" behindDoc="0" locked="0" layoutInCell="1" allowOverlap="1" wp14:anchorId="2A7283DE" wp14:editId="0639B75D">
                      <wp:simplePos x="0" y="0"/>
                      <wp:positionH relativeFrom="column">
                        <wp:posOffset>-63500</wp:posOffset>
                      </wp:positionH>
                      <wp:positionV relativeFrom="paragraph">
                        <wp:posOffset>368300</wp:posOffset>
                      </wp:positionV>
                      <wp:extent cx="1003300" cy="762000"/>
                      <wp:effectExtent l="0" t="0" r="0" b="0"/>
                      <wp:wrapNone/>
                      <wp:docPr id="592" name="Rectangle 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0F0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283DE" id="Rectangle 592" o:spid="_x0000_s2143"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jCuQ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TzpqXEc4dD+oWy&#10;cd9bRUpyMFKqebqzWmNMHRY9xge4RAndmfqkwc1fJEWmovDpqrCaMhGY3Cw36xrnIPBodbNZoo9d&#10;qpfiCCl/U8GR2WEUEEnRlR9/pHy++nwF62Yw5+dnL0/7qVBpmmb1jHUf5AkZ4ormezTahpFRYU2k&#10;ZMSxM5r+HDgoSux3j7q2q5sl6pBL0KzbNe4vlABR719nuRdDwE0SGSg5RDD9gICLRgUXDqwwuyzX&#10;vBGv44L+5RfY/Q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CVEjCuQEAAEoDAAAOAAAAAAAAAAAAAAAAAC4CAABkcnMvZTJv&#10;RG9jLnhtbFBLAQItABQABgAIAAAAIQBzhoRN2wAAAAoBAAAPAAAAAAAAAAAAAAAAABMEAABkcnMv&#10;ZG93bnJldi54bWxQSwUGAAAAAAQABADzAAAAGwUAAAAA&#10;" filled="f" stroked="f">
                      <v:textbox inset="2.16pt,1.44pt,0,1.44pt">
                        <w:txbxContent>
                          <w:p w14:paraId="66E0F0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1504" behindDoc="0" locked="0" layoutInCell="1" allowOverlap="1" wp14:anchorId="6F3C2AD9" wp14:editId="7244AC48">
                      <wp:simplePos x="0" y="0"/>
                      <wp:positionH relativeFrom="column">
                        <wp:posOffset>-63500</wp:posOffset>
                      </wp:positionH>
                      <wp:positionV relativeFrom="paragraph">
                        <wp:posOffset>368300</wp:posOffset>
                      </wp:positionV>
                      <wp:extent cx="1003300" cy="7620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26A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C2AD9" id="Rectangle 591" o:spid="_x0000_s2144"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87MWRuQEAAEoDAAAOAAAAAAAAAAAAAAAAAC4CAABkcnMvZTJv&#10;RG9jLnhtbFBLAQItABQABgAIAAAAIQBzhoRN2wAAAAoBAAAPAAAAAAAAAAAAAAAAABMEAABkcnMv&#10;ZG93bnJldi54bWxQSwUGAAAAAAQABADzAAAAGwUAAAAA&#10;" filled="f" stroked="f">
                      <v:textbox inset="2.16pt,1.44pt,0,1.44pt">
                        <w:txbxContent>
                          <w:p w14:paraId="76C26A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2528" behindDoc="0" locked="0" layoutInCell="1" allowOverlap="1" wp14:anchorId="4F924443" wp14:editId="39518CCA">
                      <wp:simplePos x="0" y="0"/>
                      <wp:positionH relativeFrom="column">
                        <wp:posOffset>-63500</wp:posOffset>
                      </wp:positionH>
                      <wp:positionV relativeFrom="paragraph">
                        <wp:posOffset>368300</wp:posOffset>
                      </wp:positionV>
                      <wp:extent cx="1003300" cy="762000"/>
                      <wp:effectExtent l="0" t="0" r="0" b="0"/>
                      <wp:wrapNone/>
                      <wp:docPr id="590" name="Rectangle 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246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24443" id="Rectangle 590" o:spid="_x0000_s2145"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Nom5AuQEAAEoDAAAOAAAAAAAAAAAAAAAAAC4CAABkcnMvZTJv&#10;RG9jLnhtbFBLAQItABQABgAIAAAAIQBzhoRN2wAAAAoBAAAPAAAAAAAAAAAAAAAAABMEAABkcnMv&#10;ZG93bnJldi54bWxQSwUGAAAAAAQABADzAAAAGwUAAAAA&#10;" filled="f" stroked="f">
                      <v:textbox inset="2.16pt,1.44pt,0,1.44pt">
                        <w:txbxContent>
                          <w:p w14:paraId="2B4246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3552" behindDoc="0" locked="0" layoutInCell="1" allowOverlap="1" wp14:anchorId="0893020B" wp14:editId="0AC21F9D">
                      <wp:simplePos x="0" y="0"/>
                      <wp:positionH relativeFrom="column">
                        <wp:posOffset>-63500</wp:posOffset>
                      </wp:positionH>
                      <wp:positionV relativeFrom="paragraph">
                        <wp:posOffset>368300</wp:posOffset>
                      </wp:positionV>
                      <wp:extent cx="1003300" cy="762000"/>
                      <wp:effectExtent l="0" t="0" r="0" b="0"/>
                      <wp:wrapNone/>
                      <wp:docPr id="586" name="Rectangle 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C3C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3020B" id="Rectangle 586" o:spid="_x0000_s2146"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x4ugEAAEoDAAAOAAAAZHJzL2Uyb0RvYy54bWysU8tu2zAQvBfoPxC813o4TWT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GP3S0ljlts0ne0&#10;jbthUqQURyOlyt3Nbs0h9njpOTzBJYu4zNIXDTZ/URRZisOnq8NqSURgcbPedDX2QeDW3c1mjWtE&#10;qV4vB4jps/KW5AWjgEyKr/z4Nabz0ZcjeC+TOT+fV2nZL0VK07QFNxf3Xp5QIY5oesSgJz8zKiYT&#10;KJmx7YzGXwcOipLpi0Nf27ubdYtzUpKmazucXygJst6/rXInRo+TJBJQcghghhEJF48KL2xYUXYZ&#10;rjwRb/PC/vUX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kPMeLoBAABKAwAADgAAAAAAAAAAAAAAAAAuAgAAZHJzL2Uy&#10;b0RvYy54bWxQSwECLQAUAAYACAAAACEAc4aETdsAAAAKAQAADwAAAAAAAAAAAAAAAAAUBAAAZHJz&#10;L2Rvd25yZXYueG1sUEsFBgAAAAAEAAQA8wAAABwFAAAAAA==&#10;" filled="f" stroked="f">
                      <v:textbox inset="2.16pt,1.44pt,0,1.44pt">
                        <w:txbxContent>
                          <w:p w14:paraId="1B3C3C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4576" behindDoc="0" locked="0" layoutInCell="1" allowOverlap="1" wp14:anchorId="544385AD" wp14:editId="3D6C2E2A">
                      <wp:simplePos x="0" y="0"/>
                      <wp:positionH relativeFrom="column">
                        <wp:posOffset>-63500</wp:posOffset>
                      </wp:positionH>
                      <wp:positionV relativeFrom="paragraph">
                        <wp:posOffset>368300</wp:posOffset>
                      </wp:positionV>
                      <wp:extent cx="1003300" cy="7620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E8D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385AD" id="Rectangle 585" o:spid="_x0000_s2147"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W+kD6uQEAAEoDAAAOAAAAAAAAAAAAAAAAAC4CAABkcnMvZTJv&#10;RG9jLnhtbFBLAQItABQABgAIAAAAIQBzhoRN2wAAAAoBAAAPAAAAAAAAAAAAAAAAABMEAABkcnMv&#10;ZG93bnJldi54bWxQSwUGAAAAAAQABADzAAAAGwUAAAAA&#10;" filled="f" stroked="f">
                      <v:textbox inset="2.16pt,1.44pt,0,1.44pt">
                        <w:txbxContent>
                          <w:p w14:paraId="338E8D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5600" behindDoc="0" locked="0" layoutInCell="1" allowOverlap="1" wp14:anchorId="7A33E5CF" wp14:editId="34042D43">
                      <wp:simplePos x="0" y="0"/>
                      <wp:positionH relativeFrom="column">
                        <wp:posOffset>-63500</wp:posOffset>
                      </wp:positionH>
                      <wp:positionV relativeFrom="paragraph">
                        <wp:posOffset>368300</wp:posOffset>
                      </wp:positionV>
                      <wp:extent cx="1003300" cy="762000"/>
                      <wp:effectExtent l="0" t="0" r="0" b="0"/>
                      <wp:wrapNone/>
                      <wp:docPr id="584" name="Rectangle 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88D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3E5CF" id="Rectangle 584" o:spid="_x0000_s2148"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sAugEAAEoDAAAOAAAAZHJzL2Uyb0RvYy54bWysU9tu2zAMfR+wfxD0vviSdHW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VbOixDKDQ/qD&#10;sjE7aEFyclR9L9J0k1qTDy0WPfoHOEcB3UR9lmDSF0mROSt8vCgs5kg4JtfLdVPiHDgeXa/WS/Sx&#10;S/Fa7CHEn8IZkpyOAiLJurLD7xBPV1+uYF0Cc3o+eXHezZlKVdX1C9ad64/IEFc03qOR2k0d5Vp5&#10;SiYce0fD3z0DQYn+ZVHX+nq1rHFPclA1dYP7CzlA1Lu3WWb56HCTeARK9h7UMCLgrFHGhQPLzM7L&#10;lTbibZzRv/4C2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dnrALoBAABKAwAADgAAAAAAAAAAAAAAAAAuAgAAZHJzL2Uy&#10;b0RvYy54bWxQSwECLQAUAAYACAAAACEAc4aETdsAAAAKAQAADwAAAAAAAAAAAAAAAAAUBAAAZHJz&#10;L2Rvd25yZXYueG1sUEsFBgAAAAAEAAQA8wAAABwFAAAAAA==&#10;" filled="f" stroked="f">
                      <v:textbox inset="2.16pt,1.44pt,0,1.44pt">
                        <w:txbxContent>
                          <w:p w14:paraId="43388D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6624" behindDoc="0" locked="0" layoutInCell="1" allowOverlap="1" wp14:anchorId="1F492EF2" wp14:editId="559AB7F4">
                      <wp:simplePos x="0" y="0"/>
                      <wp:positionH relativeFrom="column">
                        <wp:posOffset>-63500</wp:posOffset>
                      </wp:positionH>
                      <wp:positionV relativeFrom="paragraph">
                        <wp:posOffset>368300</wp:posOffset>
                      </wp:positionV>
                      <wp:extent cx="1003300" cy="762000"/>
                      <wp:effectExtent l="0" t="0" r="0" b="0"/>
                      <wp:wrapNone/>
                      <wp:docPr id="583" name="Rectangle 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23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92EF2" id="Rectangle 583" o:spid="_x0000_s2149"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XjigkuQEAAEoDAAAOAAAAAAAAAAAAAAAAAC4CAABkcnMvZTJv&#10;RG9jLnhtbFBLAQItABQABgAIAAAAIQBzhoRN2wAAAAoBAAAPAAAAAAAAAAAAAAAAABMEAABkcnMv&#10;ZG93bnJldi54bWxQSwUGAAAAAAQABADzAAAAGwUAAAAA&#10;" filled="f" stroked="f">
                      <v:textbox inset="2.16pt,1.44pt,0,1.44pt">
                        <w:txbxContent>
                          <w:p w14:paraId="7E2F23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7648" behindDoc="0" locked="0" layoutInCell="1" allowOverlap="1" wp14:anchorId="2B8FF4C4" wp14:editId="4CADD6F9">
                      <wp:simplePos x="0" y="0"/>
                      <wp:positionH relativeFrom="column">
                        <wp:posOffset>-63500</wp:posOffset>
                      </wp:positionH>
                      <wp:positionV relativeFrom="paragraph">
                        <wp:posOffset>368300</wp:posOffset>
                      </wp:positionV>
                      <wp:extent cx="1003300" cy="7620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9A8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FF4C4" id="Rectangle 582" o:spid="_x0000_s2150"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OIuQEAAEoDAAAOAAAAZHJzL2Uyb0RvYy54bWysU9tu2zAMfR+wfxD0vviSdHW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VVNTYpnBIf1B&#10;2ZgdtCA5Oaq+F2m6Sa3JhxaLHv0DnKOAbqI+SzDpi6TInBU+XhQWcyQck+vluilxDhyPrlfrJfrY&#10;pXgt9hDiT+EMSU5HAZFkXdnhd4inqy9XsC6BOT2fvDjv5kylqurVC9ad64/IEFc03qOR2k0d5Vp5&#10;SiYce0fD3z0DQYn+ZVHX+nq1RB1iDqqmbnB/IQeIevc2yywfHW4Sj0DJ3oMaRgScNcq4cGCZ2Xm5&#10;0ka8jTP6119g+w8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wdoOIuQEAAEoDAAAOAAAAAAAAAAAAAAAAAC4CAABkcnMvZTJv&#10;RG9jLnhtbFBLAQItABQABgAIAAAAIQBzhoRN2wAAAAoBAAAPAAAAAAAAAAAAAAAAABMEAABkcnMv&#10;ZG93bnJldi54bWxQSwUGAAAAAAQABADzAAAAGwUAAAAA&#10;" filled="f" stroked="f">
                      <v:textbox inset="2.16pt,1.44pt,0,1.44pt">
                        <w:txbxContent>
                          <w:p w14:paraId="1AE9A8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8672" behindDoc="0" locked="0" layoutInCell="1" allowOverlap="1" wp14:anchorId="441CEB25" wp14:editId="2475B85E">
                      <wp:simplePos x="0" y="0"/>
                      <wp:positionH relativeFrom="column">
                        <wp:posOffset>-63500</wp:posOffset>
                      </wp:positionH>
                      <wp:positionV relativeFrom="paragraph">
                        <wp:posOffset>368300</wp:posOffset>
                      </wp:positionV>
                      <wp:extent cx="1003300" cy="762000"/>
                      <wp:effectExtent l="0" t="0" r="0" b="0"/>
                      <wp:wrapNone/>
                      <wp:docPr id="581" name="Rectangle 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993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CEB25" id="Rectangle 581" o:spid="_x0000_s2151"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M8PCroBAABKAwAADgAAAAAAAAAAAAAAAAAuAgAAZHJzL2Uy&#10;b0RvYy54bWxQSwECLQAUAAYACAAAACEAc4aETdsAAAAKAQAADwAAAAAAAAAAAAAAAAAUBAAAZHJz&#10;L2Rvd25yZXYueG1sUEsFBgAAAAAEAAQA8wAAABwFAAAAAA==&#10;" filled="f" stroked="f">
                      <v:textbox inset="2.16pt,1.44pt,0,1.44pt">
                        <w:txbxContent>
                          <w:p w14:paraId="4AD993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89696" behindDoc="0" locked="0" layoutInCell="1" allowOverlap="1" wp14:anchorId="532EC464" wp14:editId="44310CCA">
                      <wp:simplePos x="0" y="0"/>
                      <wp:positionH relativeFrom="column">
                        <wp:posOffset>-63500</wp:posOffset>
                      </wp:positionH>
                      <wp:positionV relativeFrom="paragraph">
                        <wp:posOffset>368300</wp:posOffset>
                      </wp:positionV>
                      <wp:extent cx="1003300" cy="762000"/>
                      <wp:effectExtent l="0" t="0" r="0" b="0"/>
                      <wp:wrapNone/>
                      <wp:docPr id="580" name="Rectangle 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1E3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C464" id="Rectangle 580" o:spid="_x0000_s2152"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TwuQEAAEoDAAAOAAAAZHJzL2Uyb0RvYy54bWysU9tu2zAMfR+wfxD0vviSrn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ejHDvXx3OGQvqNs&#10;3A9WkZIcjZRqme6i1hRTj0XP8QkuUUJ3oT5rcMsXSZG5KHy6KqzmTAQmN+tNV+M7Ao/ubjZr9LFL&#10;9VocIeXPKjiyOIwCIim68uPXlM9XX65g3QLm/Pzi5Xk/FypN096+YN0HeUKGuKL5EY22YWJUWBMp&#10;mXDsjKZfBw6KEvvFo67t3c26xT0pQdO1He4vlABR799muRdjwE0SGSg5RDDDiICLRgUXDqwwuyzX&#10;shFv44L+9RfY/Q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T7KTwuQEAAEoDAAAOAAAAAAAAAAAAAAAAAC4CAABkcnMvZTJv&#10;RG9jLnhtbFBLAQItABQABgAIAAAAIQBzhoRN2wAAAAoBAAAPAAAAAAAAAAAAAAAAABMEAABkcnMv&#10;ZG93bnJldi54bWxQSwUGAAAAAAQABADzAAAAGwUAAAAA&#10;" filled="f" stroked="f">
                      <v:textbox inset="2.16pt,1.44pt,0,1.44pt">
                        <w:txbxContent>
                          <w:p w14:paraId="5581E3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0720" behindDoc="0" locked="0" layoutInCell="1" allowOverlap="1" wp14:anchorId="28C480C5" wp14:editId="158CC1D0">
                      <wp:simplePos x="0" y="0"/>
                      <wp:positionH relativeFrom="column">
                        <wp:posOffset>-63500</wp:posOffset>
                      </wp:positionH>
                      <wp:positionV relativeFrom="paragraph">
                        <wp:posOffset>368300</wp:posOffset>
                      </wp:positionV>
                      <wp:extent cx="1003300" cy="7620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B28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80C5" id="Rectangle 579" o:spid="_x0000_s2153"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oBug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TzakOJ5w6H9Atl&#10;4763ipTkYKRU83RntcaYOix6jA9wiRK6M/VJg5u/SIpMReHTVWE1ZSIwuVlu1jXOQeDR6mazRB+7&#10;VC/FEVL+poIjs8MoIJKiKz/+SPl89fkK1s1gzs/PXp72U6HSNO3qGes+yBMyxBXN92i0DSOjwppI&#10;yYhjZzT9OXBQlNjvHnVtVzfLFvekBM26XeP+QgkQ9f51lnsxBNwkkYGSQwTTDwi4aFRw4cAKs8ty&#10;zRvxOi7oX36B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oj6AboBAABKAwAADgAAAAAAAAAAAAAAAAAuAgAAZHJzL2Uy&#10;b0RvYy54bWxQSwECLQAUAAYACAAAACEAc4aETdsAAAAKAQAADwAAAAAAAAAAAAAAAAAUBAAAZHJz&#10;L2Rvd25yZXYueG1sUEsFBgAAAAAEAAQA8wAAABwFAAAAAA==&#10;" filled="f" stroked="f">
                      <v:textbox inset="2.16pt,1.44pt,0,1.44pt">
                        <w:txbxContent>
                          <w:p w14:paraId="329B28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1744" behindDoc="0" locked="0" layoutInCell="1" allowOverlap="1" wp14:anchorId="53F3FD89" wp14:editId="52525AB8">
                      <wp:simplePos x="0" y="0"/>
                      <wp:positionH relativeFrom="column">
                        <wp:posOffset>-63500</wp:posOffset>
                      </wp:positionH>
                      <wp:positionV relativeFrom="paragraph">
                        <wp:posOffset>368300</wp:posOffset>
                      </wp:positionV>
                      <wp:extent cx="1003300" cy="762000"/>
                      <wp:effectExtent l="0" t="0" r="0" b="0"/>
                      <wp:wrapNone/>
                      <wp:docPr id="578" name="Rectangle 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136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3FD89" id="Rectangle 578" o:spid="_x0000_s2154"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ABuQEAAEo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9QpHZZnBIf1B&#10;2ZgdtCA5Oaq+F2m6Sa3JhxaLHv0DnKOAbqI+SzDpi6TInBU+XhQWcyQck+vluilxDhyPVlfrJfrY&#10;pXgt9hDiT+EMSU5HAZFkXdnhd4inqy9XsC6BOT2fvDjv5kylqurmBevO9UdkiCsa79FI7aaOcq08&#10;JROOvaPh756BoET/sqhrvbpa1rgnOaiaukFRIAeIevc2yywfHW4Sj0DJ3oMaRgScNcq4cGCZ2Xm5&#10;0ka8jTP6119g+w8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Jx1ABuQEAAEoDAAAOAAAAAAAAAAAAAAAAAC4CAABkcnMvZTJv&#10;RG9jLnhtbFBLAQItABQABgAIAAAAIQBzhoRN2wAAAAoBAAAPAAAAAAAAAAAAAAAAABMEAABkcnMv&#10;ZG93bnJldi54bWxQSwUGAAAAAAQABADzAAAAGwUAAAAA&#10;" filled="f" stroked="f">
                      <v:textbox inset="2.16pt,1.44pt,0,1.44pt">
                        <w:txbxContent>
                          <w:p w14:paraId="1DF136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2768" behindDoc="0" locked="0" layoutInCell="1" allowOverlap="1" wp14:anchorId="3C6F188A" wp14:editId="0D0D3BDB">
                      <wp:simplePos x="0" y="0"/>
                      <wp:positionH relativeFrom="column">
                        <wp:posOffset>-63500</wp:posOffset>
                      </wp:positionH>
                      <wp:positionV relativeFrom="paragraph">
                        <wp:posOffset>368300</wp:posOffset>
                      </wp:positionV>
                      <wp:extent cx="1003300" cy="762000"/>
                      <wp:effectExtent l="0" t="0" r="0" b="0"/>
                      <wp:wrapNone/>
                      <wp:docPr id="577" name="Rectangle 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7D7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F188A" id="Rectangle 577" o:spid="_x0000_s2155"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2yug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TzakWJ5w6H9Atl&#10;4763ipTkYKRU83RntcaYOix6jA9wiRK6M/VJg5u/SIpMReHTVWE1ZSIwuVlu1jXOQeDR6mazRB+7&#10;VC/FEVL+poIjs8MoIJKiKz/+SPl89fkK1s1gzs/PXp72U6HSNO3mGes+yBMyxBXN92i0DSOjwppI&#10;yYhjZzT9OXBQlNjvHnVtVzfLFvekBM26XeP+QgkQ9f51lnsxBNwkkYGSQwTTDwi4aFRw4cAKs8ty&#10;zRvxOi7oX36B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kt9sroBAABKAwAADgAAAAAAAAAAAAAAAAAuAgAAZHJzL2Uy&#10;b0RvYy54bWxQSwECLQAUAAYACAAAACEAc4aETdsAAAAKAQAADwAAAAAAAAAAAAAAAAAUBAAAZHJz&#10;L2Rvd25yZXYueG1sUEsFBgAAAAAEAAQA8wAAABwFAAAAAA==&#10;" filled="f" stroked="f">
                      <v:textbox inset="2.16pt,1.44pt,0,1.44pt">
                        <w:txbxContent>
                          <w:p w14:paraId="4067D7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3792" behindDoc="0" locked="0" layoutInCell="1" allowOverlap="1" wp14:anchorId="4FBDEC3E" wp14:editId="441CDC64">
                      <wp:simplePos x="0" y="0"/>
                      <wp:positionH relativeFrom="column">
                        <wp:posOffset>-63500</wp:posOffset>
                      </wp:positionH>
                      <wp:positionV relativeFrom="paragraph">
                        <wp:posOffset>368300</wp:posOffset>
                      </wp:positionV>
                      <wp:extent cx="1003300" cy="7620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B31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DEC3E" id="Rectangle 576" o:spid="_x0000_s2156"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MLugEAAEoDAAAOAAAAZHJzL2Uyb0RvYy54bWysU8tu2zAQvBfoPxC813o4j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jn1S0ljlts0k+0&#10;jbt+VKQUByOlyt3Nbk0hdnjpKTzCJYu4zNJnDTZ/URSZi8Onq8NqTkRgcbPcrGvsg8Ct1c1miWtE&#10;qV4vB4jpq/KW5AWjgEyKr/z4Pabz0ZcjeC+TOT+fV2nez0VK0ywLbi7uvTyhQhzR9IBBj35iVIwm&#10;UDJh2xmNvw8cFCXjN4e+tqubZYtzUpJm3a5xfqEkyHr/tsqdGDxOkkhAySGA6QckXDwqvLBhRdll&#10;uPJEvM0L+9d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ijC7oBAABKAwAADgAAAAAAAAAAAAAAAAAuAgAAZHJzL2Uy&#10;b0RvYy54bWxQSwECLQAUAAYACAAAACEAc4aETdsAAAAKAQAADwAAAAAAAAAAAAAAAAAUBAAAZHJz&#10;L2Rvd25yZXYueG1sUEsFBgAAAAAEAAQA8wAAABwFAAAAAA==&#10;" filled="f" stroked="f">
                      <v:textbox inset="2.16pt,1.44pt,0,1.44pt">
                        <w:txbxContent>
                          <w:p w14:paraId="1ACB31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4816" behindDoc="0" locked="0" layoutInCell="1" allowOverlap="1" wp14:anchorId="223FC850" wp14:editId="03F472B1">
                      <wp:simplePos x="0" y="0"/>
                      <wp:positionH relativeFrom="column">
                        <wp:posOffset>-63500</wp:posOffset>
                      </wp:positionH>
                      <wp:positionV relativeFrom="paragraph">
                        <wp:posOffset>368300</wp:posOffset>
                      </wp:positionV>
                      <wp:extent cx="1003300" cy="7620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92F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FC850" id="Rectangle 575" o:spid="_x0000_s2157"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JuQEAAEo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t6pYSzx0O6SfK&#10;xn1vFSnJwUip5unOao0xdVj0FB/hEiV0Z+qTBjd/kRSZisKnq8JqykRgcrPcrGucg8Cj1c1miT52&#10;qV6LI6T8VQVHZodRQCRFV378nvL56ssVrJvBnJ+fvTztp0KlaZZXrPsgT8gQVzQ/oNE2jIwKayIl&#10;I46d0fT7wEFRYr951LVd3Sxb3JMSNOt2jfsLJUDU+7dZ7sUQcJNEBkoOEUw/IODybsGFAyvMLss1&#10;b8TbuKB//QV2f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ZwS+JuQEAAEoDAAAOAAAAAAAAAAAAAAAAAC4CAABkcnMvZTJv&#10;RG9jLnhtbFBLAQItABQABgAIAAAAIQBzhoRN2wAAAAoBAAAPAAAAAAAAAAAAAAAAABMEAABkcnMv&#10;ZG93bnJldi54bWxQSwUGAAAAAAQABADzAAAAGwUAAAAA&#10;" filled="f" stroked="f">
                      <v:textbox inset="2.16pt,1.44pt,0,1.44pt">
                        <w:txbxContent>
                          <w:p w14:paraId="49692F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5840" behindDoc="0" locked="0" layoutInCell="1" allowOverlap="1" wp14:anchorId="53E0AAAB" wp14:editId="6D004F10">
                      <wp:simplePos x="0" y="0"/>
                      <wp:positionH relativeFrom="column">
                        <wp:posOffset>-63500</wp:posOffset>
                      </wp:positionH>
                      <wp:positionV relativeFrom="paragraph">
                        <wp:posOffset>368300</wp:posOffset>
                      </wp:positionV>
                      <wp:extent cx="1003300" cy="7620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168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AAAB" id="Rectangle 574" o:spid="_x0000_s2158"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RzuQEAAEo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WKEsctDukH&#10;ysZdPypSkoORUuXpZrWmEDssegqPcI0iupn6rMHmL5Iic1H4fFNYzYkITG6X202NcxB4tF5tl+hj&#10;l+q1OEBMX5S3JDuMAiIpuvLTt5guV1+uYF0Gc3k+e2k+zIVK0yzbF6wHL8/IEFc0PaDRo58YFaMJ&#10;lEw4dkbjryMHRcn41aGu7XqFtSSVoNm0G9xfKAGiPrzNcicGj5skElByDGD6AQEXjQouHFhhdl2u&#10;vBFv44L+9RfY/w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a4oRzuQEAAEoDAAAOAAAAAAAAAAAAAAAAAC4CAABkcnMvZTJv&#10;RG9jLnhtbFBLAQItABQABgAIAAAAIQBzhoRN2wAAAAoBAAAPAAAAAAAAAAAAAAAAABMEAABkcnMv&#10;ZG93bnJldi54bWxQSwUGAAAAAAQABADzAAAAGwUAAAAA&#10;" filled="f" stroked="f">
                      <v:textbox inset="2.16pt,1.44pt,0,1.44pt">
                        <w:txbxContent>
                          <w:p w14:paraId="0EE168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6864" behindDoc="0" locked="0" layoutInCell="1" allowOverlap="1" wp14:anchorId="3FE61D10" wp14:editId="79F5B937">
                      <wp:simplePos x="0" y="0"/>
                      <wp:positionH relativeFrom="column">
                        <wp:posOffset>-63500</wp:posOffset>
                      </wp:positionH>
                      <wp:positionV relativeFrom="paragraph">
                        <wp:posOffset>368300</wp:posOffset>
                      </wp:positionV>
                      <wp:extent cx="1003300" cy="7620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0C0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61D10" id="Rectangle 573" o:spid="_x0000_s2159"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LVHV7oBAABKAwAADgAAAAAAAAAAAAAAAAAuAgAAZHJzL2Uy&#10;b0RvYy54bWxQSwECLQAUAAYACAAAACEAc4aETdsAAAAKAQAADwAAAAAAAAAAAAAAAAAUBAAAZHJz&#10;L2Rvd25yZXYueG1sUEsFBgAAAAAEAAQA8wAAABwFAAAAAA==&#10;" filled="f" stroked="f">
                      <v:textbox inset="2.16pt,1.44pt,0,1.44pt">
                        <w:txbxContent>
                          <w:p w14:paraId="12E0C0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7888" behindDoc="0" locked="0" layoutInCell="1" allowOverlap="1" wp14:anchorId="62CF5AFB" wp14:editId="47E22D85">
                      <wp:simplePos x="0" y="0"/>
                      <wp:positionH relativeFrom="column">
                        <wp:posOffset>-63500</wp:posOffset>
                      </wp:positionH>
                      <wp:positionV relativeFrom="paragraph">
                        <wp:posOffset>368300</wp:posOffset>
                      </wp:positionV>
                      <wp:extent cx="1003300" cy="7620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4FA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5AFB" id="Rectangle 572" o:spid="_x0000_s2160"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7ugEAAEo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VLieMWh/QD&#10;ZeOuHxUpycFIqfJ0s1pTiB0WPYVHuEYR3Ux91mDzF0mRuSh8vims5kQEJrfL7abGOQg8Wq+2S/Sx&#10;S/VaHCCmL8pbkh1GAZEUXfnpW0yXqy9XsC6DuTyfvTQf5kKlaZarF6wHL8/IEFc0PaDRo58YFaMJ&#10;lEw4dkbjryMHRcn41aGu7Xq1RB1SCZpNu8H9hRIg6sPbLHdi8LhJIgElxwCmHxBw0ajgwoEVZtfl&#10;yhvxNi7oX3+B/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03s+7oBAABKAwAADgAAAAAAAAAAAAAAAAAuAgAAZHJzL2Uy&#10;b0RvYy54bWxQSwECLQAUAAYACAAAACEAc4aETdsAAAAKAQAADwAAAAAAAAAAAAAAAAAUBAAAZHJz&#10;L2Rvd25yZXYueG1sUEsFBgAAAAAEAAQA8wAAABwFAAAAAA==&#10;" filled="f" stroked="f">
                      <v:textbox inset="2.16pt,1.44pt,0,1.44pt">
                        <w:txbxContent>
                          <w:p w14:paraId="2704FA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8912" behindDoc="0" locked="0" layoutInCell="1" allowOverlap="1" wp14:anchorId="4AF91517" wp14:editId="50AB0206">
                      <wp:simplePos x="0" y="0"/>
                      <wp:positionH relativeFrom="column">
                        <wp:posOffset>-63500</wp:posOffset>
                      </wp:positionH>
                      <wp:positionV relativeFrom="paragraph">
                        <wp:posOffset>368300</wp:posOffset>
                      </wp:positionV>
                      <wp:extent cx="1003300" cy="7620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4C1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91517" id="Rectangle 571" o:spid="_x0000_s2161"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B5ugEAAEo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tqqHEc4dD+omy&#10;cd9bRUpyMFKqebqzWmNMHRY9xUe4RAndmfqkwc1fJEWmovDpqrCaMhGY3Cw36xrnIPBodbNZoo9d&#10;qtfiCCl/VcGR2WEUEEnRlR+/p3y++nIF62Yw5+dnL0/7qVBpmuXtC9Z9kCdkiCuaH9BoG0ZGhTWR&#10;khHHzmj6feCgKLHfPOrarm6WLe5JCZp1u8b9hRIg6v3bLPdiCLhJIgMlhwimHxBw0ajgwoEVZpfl&#10;mjfibVzQv/4Cu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RgeboBAABKAwAADgAAAAAAAAAAAAAAAAAuAgAAZHJzL2Uy&#10;b0RvYy54bWxQSwECLQAUAAYACAAAACEAc4aETdsAAAAKAQAADwAAAAAAAAAAAAAAAAAUBAAAZHJz&#10;L2Rvd25yZXYueG1sUEsFBgAAAAAEAAQA8wAAABwFAAAAAA==&#10;" filled="f" stroked="f">
                      <v:textbox inset="2.16pt,1.44pt,0,1.44pt">
                        <w:txbxContent>
                          <w:p w14:paraId="0D04C1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99936" behindDoc="0" locked="0" layoutInCell="1" allowOverlap="1" wp14:anchorId="4B7984E2" wp14:editId="0FEBB0BD">
                      <wp:simplePos x="0" y="0"/>
                      <wp:positionH relativeFrom="column">
                        <wp:posOffset>-63500</wp:posOffset>
                      </wp:positionH>
                      <wp:positionV relativeFrom="paragraph">
                        <wp:posOffset>368300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C71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984E2" id="Rectangle 570" o:spid="_x0000_s2162" style="position:absolute;left:0;text-align:left;margin-left:-5pt;margin-top:29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uDuQEAAEo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TzCvXx3OGQfqJs&#10;3PdWkZIcjJRqnu6s1hhTh0VP8REuUUJ3pj5pcPMXSZGpKHy6KqymTAQmN8vNusZ3BB6tbjZL9LFL&#10;9VocIeWvKjgyO4wCIim68uP3lM9XX65g3Qzm/Pzs5Wk/FSpNs7x9wboP8oQMcUXzAxptw8iosCZS&#10;MuLYGU2/DxwUJfabR13b1c2yxT0pQbNu17i/UAJEvX+b5V4MATdJZKDkEMH0AwIuGhVcOLDC7LJc&#10;80a8jQv611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c18uDuQEAAEoDAAAOAAAAAAAAAAAAAAAAAC4CAABkcnMvZTJv&#10;RG9jLnhtbFBLAQItABQABgAIAAAAIQBzhoRN2wAAAAoBAAAPAAAAAAAAAAAAAAAAABMEAABkcnMv&#10;ZG93bnJldi54bWxQSwUGAAAAAAQABADzAAAAGwUAAAAA&#10;" filled="f" stroked="f">
                      <v:textbox inset="2.16pt,1.44pt,0,1.44pt">
                        <w:txbxContent>
                          <w:p w14:paraId="626C71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0960" behindDoc="0" locked="0" layoutInCell="1" allowOverlap="1" wp14:anchorId="5FE805F2" wp14:editId="6338F319">
                      <wp:simplePos x="0" y="0"/>
                      <wp:positionH relativeFrom="column">
                        <wp:posOffset>-63500</wp:posOffset>
                      </wp:positionH>
                      <wp:positionV relativeFrom="paragraph">
                        <wp:posOffset>368300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AF3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805F2" id="Rectangle 569" o:spid="_x0000_s2163"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mugEAAEo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Tz7YYSzx0O6SfK&#10;xn1vFSnJwUip5unOao0xdVj0FB/hEiV0Z+qTBjd/kRSZisKnq8JqykRgcrPcrGucg8Cj1c1miT52&#10;qV6LI6T8VQVHZodRQCRFV378nvL56ssVrJvBnJ+fvTztp0KlaZarF6z7IE/IEFc0P6DRNoyMCmsi&#10;JSOOndH0+8BBUWK/edS1Xd0sW9yTEjTrdo37CyVA1Pu3We7FEHCTRAZKDhFMPyDgolHBhQMrzC7L&#10;NW/E27igf/0F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mIpJroBAABKAwAADgAAAAAAAAAAAAAAAAAuAgAAZHJzL2Uy&#10;b0RvYy54bWxQSwECLQAUAAYACAAAACEAc4aETdsAAAAKAQAADwAAAAAAAAAAAAAAAAAUBAAAZHJz&#10;L2Rvd25yZXYueG1sUEsFBgAAAAAEAAQA8wAAABwFAAAAAA==&#10;" filled="f" stroked="f">
                      <v:textbox inset="2.16pt,1.44pt,0,1.44pt">
                        <w:txbxContent>
                          <w:p w14:paraId="581AF3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1984" behindDoc="0" locked="0" layoutInCell="1" allowOverlap="1" wp14:anchorId="1AD2EC49" wp14:editId="28BF7D12">
                      <wp:simplePos x="0" y="0"/>
                      <wp:positionH relativeFrom="column">
                        <wp:posOffset>-63500</wp:posOffset>
                      </wp:positionH>
                      <wp:positionV relativeFrom="paragraph">
                        <wp:posOffset>368300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C60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2EC49" id="Rectangle 568" o:spid="_x0000_s2164" style="position:absolute;left:0;text-align:left;margin-left:-5pt;margin-top:29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MmuQEAAEoDAAAOAAAAZHJzL2Uyb0RvYy54bWysU9tu2zAMfR+wfxD0vviSrn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ejHWxyV5w6H9B1l&#10;436wipTkaKRUy3QXtaaYeix6jk9wiRK6C/VZg1u+SIrMReHTVWE1ZyIwuVlvuhrnIPDo7mazRh+7&#10;VK/FEVL+rIIji8MoIJKiKz9+Tfl89eUK1i1gzs8vXp73c6HSNOvuBes+yBMyxBXNj2i0DROjwppI&#10;yYRjZzT9OnBQlNgvHnVt727WLe5JCZqu7VAUKAGi3r/Nci/GgJskMlByiGCGEQEXjQouHFhhdlmu&#10;ZSPexgX96y+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tLYMmuQEAAEoDAAAOAAAAAAAAAAAAAAAAAC4CAABkcnMvZTJv&#10;RG9jLnhtbFBLAQItABQABgAIAAAAIQBzhoRN2wAAAAoBAAAPAAAAAAAAAAAAAAAAABMEAABkcnMv&#10;ZG93bnJldi54bWxQSwUGAAAAAAQABADzAAAAGwUAAAAA&#10;" filled="f" stroked="f">
                      <v:textbox inset="2.16pt,1.44pt,0,1.44pt">
                        <w:txbxContent>
                          <w:p w14:paraId="311C60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3008" behindDoc="0" locked="0" layoutInCell="1" allowOverlap="1" wp14:anchorId="552DD921" wp14:editId="5AEFACAA">
                      <wp:simplePos x="0" y="0"/>
                      <wp:positionH relativeFrom="column">
                        <wp:posOffset>-63500</wp:posOffset>
                      </wp:positionH>
                      <wp:positionV relativeFrom="paragraph">
                        <wp:posOffset>368300</wp:posOffset>
                      </wp:positionV>
                      <wp:extent cx="1003300" cy="7620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BD2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DD921" id="Rectangle 567" o:spid="_x0000_s2165" style="position:absolute;left:0;text-align:left;margin-left:-5pt;margin-top:29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6VugEAAEo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Tz7YoSzx0O6SfK&#10;xn1vFSnJwUip5unOao0xdVj0FB/hEiV0Z+qTBjd/kRSZisKnq8JqykRgcrPcrGucg8Cj1c1miT52&#10;qV6LI6T8VQVHZodRQCRFV378nvL56ssVrJvBnJ+fvTztp0KlaZabF6z7IE/IEFc0P6DRNoyMCmsi&#10;JSOOndH0+8BBUWK/edS1Xd0sW9yTEjTrdo37CyVA1Pu3We7FEHCTRAZKDhFMPyDgolHBhQMrzC7L&#10;NW/E27igf/0Fd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qGulboBAABKAwAADgAAAAAAAAAAAAAAAAAuAgAAZHJzL2Uy&#10;b0RvYy54bWxQSwECLQAUAAYACAAAACEAc4aETdsAAAAKAQAADwAAAAAAAAAAAAAAAAAUBAAAZHJz&#10;L2Rvd25yZXYueG1sUEsFBgAAAAAEAAQA8wAAABwFAAAAAA==&#10;" filled="f" stroked="f">
                      <v:textbox inset="2.16pt,1.44pt,0,1.44pt">
                        <w:txbxContent>
                          <w:p w14:paraId="503BD2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4032" behindDoc="0" locked="0" layoutInCell="1" allowOverlap="1" wp14:anchorId="37BFE241" wp14:editId="5757B20D">
                      <wp:simplePos x="0" y="0"/>
                      <wp:positionH relativeFrom="column">
                        <wp:posOffset>-63500</wp:posOffset>
                      </wp:positionH>
                      <wp:positionV relativeFrom="paragraph">
                        <wp:posOffset>368300</wp:posOffset>
                      </wp:positionV>
                      <wp:extent cx="977900" cy="927100"/>
                      <wp:effectExtent l="0" t="0" r="0" b="0"/>
                      <wp:wrapNone/>
                      <wp:docPr id="566" name="Rectangle 5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345F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FE241" id="Rectangle 566" o:spid="_x0000_s2166" style="position:absolute;left:0;text-align:left;margin-left:-5pt;margin-top:29pt;width:77pt;height:73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ExeNTbYBAABKAwAADgAAAAAAAAAAAAAAAAAuAgAAZHJzL2Uyb0Rv&#10;Yy54bWxQSwECLQAUAAYACAAAACEA8zefN9wAAAAKAQAADwAAAAAAAAAAAAAAAAAQBAAAZHJzL2Rv&#10;d25yZXYueG1sUEsFBgAAAAAEAAQA8wAAABkFAAAAAA==&#10;" filled="f" stroked="f">
                      <v:textbox inset="2.16pt,1.44pt,0,1.44pt">
                        <w:txbxContent>
                          <w:p w14:paraId="41345F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5056" behindDoc="0" locked="0" layoutInCell="1" allowOverlap="1" wp14:anchorId="5A567FC7" wp14:editId="4370D414">
                      <wp:simplePos x="0" y="0"/>
                      <wp:positionH relativeFrom="column">
                        <wp:posOffset>-63500</wp:posOffset>
                      </wp:positionH>
                      <wp:positionV relativeFrom="paragraph">
                        <wp:posOffset>368300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3CF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67FC7" id="Rectangle 416" o:spid="_x0000_s2167" style="position:absolute;left:0;text-align:left;margin-left:-5pt;margin-top:29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w1TunuQEAAEoDAAAOAAAAAAAAAAAAAAAAAC4CAABkcnMvZTJv&#10;RG9jLnhtbFBLAQItABQABgAIAAAAIQBzhoRN2wAAAAoBAAAPAAAAAAAAAAAAAAAAABMEAABkcnMv&#10;ZG93bnJldi54bWxQSwUGAAAAAAQABADzAAAAGwUAAAAA&#10;" filled="f" stroked="f">
                      <v:textbox inset="2.16pt,1.44pt,0,1.44pt">
                        <w:txbxContent>
                          <w:p w14:paraId="0AC3CF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6080" behindDoc="0" locked="0" layoutInCell="1" allowOverlap="1" wp14:anchorId="5A84D47D" wp14:editId="34D8955B">
                      <wp:simplePos x="0" y="0"/>
                      <wp:positionH relativeFrom="column">
                        <wp:posOffset>-63500</wp:posOffset>
                      </wp:positionH>
                      <wp:positionV relativeFrom="paragraph">
                        <wp:posOffset>368300</wp:posOffset>
                      </wp:positionV>
                      <wp:extent cx="977900" cy="863600"/>
                      <wp:effectExtent l="0" t="0" r="0" b="0"/>
                      <wp:wrapNone/>
                      <wp:docPr id="415" name="Rectangle 4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6293A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4D47D" id="Rectangle 415" o:spid="_x0000_s2168" style="position:absolute;left:0;text-align:left;margin-left:-5pt;margin-top:29pt;width:77pt;height:6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" filled="f" stroked="f">
                      <v:textbox inset="2.16pt,1.44pt,0,1.44pt">
                        <w:txbxContent>
                          <w:p w14:paraId="06293A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7104" behindDoc="0" locked="0" layoutInCell="1" allowOverlap="1" wp14:anchorId="73E684A5" wp14:editId="6D7B9DCF">
                      <wp:simplePos x="0" y="0"/>
                      <wp:positionH relativeFrom="column">
                        <wp:posOffset>-63500</wp:posOffset>
                      </wp:positionH>
                      <wp:positionV relativeFrom="paragraph">
                        <wp:posOffset>368300</wp:posOffset>
                      </wp:positionV>
                      <wp:extent cx="977900" cy="927100"/>
                      <wp:effectExtent l="0" t="0" r="0" b="0"/>
                      <wp:wrapNone/>
                      <wp:docPr id="414" name="Rectangle 4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F672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684A5" id="Rectangle 414" o:spid="_x0000_s2169" style="position:absolute;left:0;text-align:left;margin-left:-5pt;margin-top:29pt;width:77pt;height:73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n9ISrYBAABKAwAADgAAAAAAAAAAAAAAAAAuAgAAZHJzL2Uyb0Rv&#10;Yy54bWxQSwECLQAUAAYACAAAACEA8zefN9wAAAAKAQAADwAAAAAAAAAAAAAAAAAQBAAAZHJzL2Rv&#10;d25yZXYueG1sUEsFBgAAAAAEAAQA8wAAABkFAAAAAA==&#10;" filled="f" stroked="f">
                      <v:textbox inset="2.16pt,1.44pt,0,1.44pt">
                        <w:txbxContent>
                          <w:p w14:paraId="18F672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8128" behindDoc="0" locked="0" layoutInCell="1" allowOverlap="1" wp14:anchorId="3A61EF62" wp14:editId="5A294CB4">
                      <wp:simplePos x="0" y="0"/>
                      <wp:positionH relativeFrom="column">
                        <wp:posOffset>-63500</wp:posOffset>
                      </wp:positionH>
                      <wp:positionV relativeFrom="paragraph">
                        <wp:posOffset>368300</wp:posOffset>
                      </wp:positionV>
                      <wp:extent cx="1003300" cy="7620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49E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1EF62" id="Rectangle 410" o:spid="_x0000_s2170" style="position:absolute;left:0;text-align:left;margin-left:-5pt;margin-top:29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eIdMRuQEAAEoDAAAOAAAAAAAAAAAAAAAAAC4CAABkcnMvZTJv&#10;RG9jLnhtbFBLAQItABQABgAIAAAAIQBzhoRN2wAAAAoBAAAPAAAAAAAAAAAAAAAAABMEAABkcnMv&#10;ZG93bnJldi54bWxQSwUGAAAAAAQABADzAAAAGwUAAAAA&#10;" filled="f" stroked="f">
                      <v:textbox inset="2.16pt,1.44pt,0,1.44pt">
                        <w:txbxContent>
                          <w:p w14:paraId="58F49E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09152" behindDoc="0" locked="0" layoutInCell="1" allowOverlap="1" wp14:anchorId="7D7087E1" wp14:editId="6119B18E">
                      <wp:simplePos x="0" y="0"/>
                      <wp:positionH relativeFrom="column">
                        <wp:posOffset>-63500</wp:posOffset>
                      </wp:positionH>
                      <wp:positionV relativeFrom="paragraph">
                        <wp:posOffset>368300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DB1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087E1" id="Rectangle 409" o:spid="_x0000_s2171" style="position:absolute;left:0;text-align:left;margin-left:-5pt;margin-top:29pt;width:77pt;height:73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qaRlIbYBAABKAwAADgAAAAAAAAAAAAAAAAAuAgAAZHJzL2Uyb0Rv&#10;Yy54bWxQSwECLQAUAAYACAAAACEA8zefN9wAAAAKAQAADwAAAAAAAAAAAAAAAAAQBAAAZHJzL2Rv&#10;d25yZXYueG1sUEsFBgAAAAAEAAQA8wAAABkFAAAAAA==&#10;" filled="f" stroked="f">
                      <v:textbox inset="2.16pt,1.44pt,0,1.44pt">
                        <w:txbxContent>
                          <w:p w14:paraId="51DB1C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0176" behindDoc="0" locked="0" layoutInCell="1" allowOverlap="1" wp14:anchorId="31BD874D" wp14:editId="4EFC7255">
                      <wp:simplePos x="0" y="0"/>
                      <wp:positionH relativeFrom="column">
                        <wp:posOffset>-63500</wp:posOffset>
                      </wp:positionH>
                      <wp:positionV relativeFrom="paragraph">
                        <wp:posOffset>368300</wp:posOffset>
                      </wp:positionV>
                      <wp:extent cx="977900" cy="927100"/>
                      <wp:effectExtent l="0" t="0" r="0" b="0"/>
                      <wp:wrapNone/>
                      <wp:docPr id="408" name="Rectangle 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A36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D874D" id="Rectangle 408" o:spid="_x0000_s2172" style="position:absolute;left:0;text-align:left;margin-left:-5pt;margin-top:29pt;width:77pt;height:73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Aqh87btQEAAEoDAAAOAAAAAAAAAAAAAAAAAC4CAABkcnMvZTJvRG9j&#10;LnhtbFBLAQItABQABgAIAAAAIQDzN5833AAAAAoBAAAPAAAAAAAAAAAAAAAAAA8EAABkcnMvZG93&#10;bnJldi54bWxQSwUGAAAAAAQABADzAAAAGAUAAAAA&#10;" filled="f" stroked="f">
                      <v:textbox inset="2.16pt,1.44pt,0,1.44pt">
                        <w:txbxContent>
                          <w:p w14:paraId="2FA36E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1200" behindDoc="0" locked="0" layoutInCell="1" allowOverlap="1" wp14:anchorId="45BB0D28" wp14:editId="33F48F0C">
                      <wp:simplePos x="0" y="0"/>
                      <wp:positionH relativeFrom="column">
                        <wp:posOffset>-63500</wp:posOffset>
                      </wp:positionH>
                      <wp:positionV relativeFrom="paragraph">
                        <wp:posOffset>368300</wp:posOffset>
                      </wp:positionV>
                      <wp:extent cx="10033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56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B0D28" id="Rectangle 407" o:spid="_x0000_s2173"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EO7f9uQEAAEoDAAAOAAAAAAAAAAAAAAAAAC4CAABkcnMvZTJv&#10;RG9jLnhtbFBLAQItABQABgAIAAAAIQBzhoRN2wAAAAoBAAAPAAAAAAAAAAAAAAAAABMEAABkcnMv&#10;ZG93bnJldi54bWxQSwUGAAAAAAQABADzAAAAGwUAAAAA&#10;" filled="f" stroked="f">
                      <v:textbox inset="2.16pt,1.44pt,0,1.44pt">
                        <w:txbxContent>
                          <w:p w14:paraId="318568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2224" behindDoc="0" locked="0" layoutInCell="1" allowOverlap="1" wp14:anchorId="48209F31" wp14:editId="268800DB">
                      <wp:simplePos x="0" y="0"/>
                      <wp:positionH relativeFrom="column">
                        <wp:posOffset>-63500</wp:posOffset>
                      </wp:positionH>
                      <wp:positionV relativeFrom="paragraph">
                        <wp:posOffset>368300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84B5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09F31" id="Rectangle 406" o:spid="_x0000_s2174" style="position:absolute;left:0;text-align:left;margin-left:-5pt;margin-top:29pt;width:77pt;height:73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AkRJaLYBAABKAwAADgAAAAAAAAAAAAAAAAAuAgAAZHJzL2Uyb0Rv&#10;Yy54bWxQSwECLQAUAAYACAAAACEA8zefN9wAAAAKAQAADwAAAAAAAAAAAAAAAAAQBAAAZHJzL2Rv&#10;d25yZXYueG1sUEsFBgAAAAAEAAQA8wAAABkFAAAAAA==&#10;" filled="f" stroked="f">
                      <v:textbox inset="2.16pt,1.44pt,0,1.44pt">
                        <w:txbxContent>
                          <w:p w14:paraId="7B84B5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3248" behindDoc="0" locked="0" layoutInCell="1" allowOverlap="1" wp14:anchorId="4A95942B" wp14:editId="676221D1">
                      <wp:simplePos x="0" y="0"/>
                      <wp:positionH relativeFrom="column">
                        <wp:posOffset>-63500</wp:posOffset>
                      </wp:positionH>
                      <wp:positionV relativeFrom="paragraph">
                        <wp:posOffset>368300</wp:posOffset>
                      </wp:positionV>
                      <wp:extent cx="977900" cy="901700"/>
                      <wp:effectExtent l="0" t="0" r="0" b="0"/>
                      <wp:wrapNone/>
                      <wp:docPr id="405" name="Rectangle 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29B2D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5942B" id="Rectangle 405" o:spid="_x0000_s2175" style="position:absolute;left:0;text-align:left;margin-left:-5pt;margin-top:29pt;width:77pt;height:71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koq+mbkBAABKAwAADgAAAAAAAAAAAAAAAAAuAgAAZHJzL2Uy&#10;b0RvYy54bWxQSwECLQAUAAYACAAAACEAqtxyedwAAAAKAQAADwAAAAAAAAAAAAAAAAATBAAAZHJz&#10;L2Rvd25yZXYueG1sUEsFBgAAAAAEAAQA8wAAABwFAAAAAA==&#10;" filled="f" stroked="f">
                      <v:textbox inset="2.16pt,1.44pt,0,1.44pt">
                        <w:txbxContent>
                          <w:p w14:paraId="029B2D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4272" behindDoc="0" locked="0" layoutInCell="1" allowOverlap="1" wp14:anchorId="3AB833DB" wp14:editId="47AA25BC">
                      <wp:simplePos x="0" y="0"/>
                      <wp:positionH relativeFrom="column">
                        <wp:posOffset>-63500</wp:posOffset>
                      </wp:positionH>
                      <wp:positionV relativeFrom="paragraph">
                        <wp:posOffset>368300</wp:posOffset>
                      </wp:positionV>
                      <wp:extent cx="1003300" cy="7620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1A3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833DB" id="Rectangle 404" o:spid="_x0000_s2176"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5PxroBAABKAwAADgAAAAAAAAAAAAAAAAAuAgAAZHJzL2Uy&#10;b0RvYy54bWxQSwECLQAUAAYACAAAACEAc4aETdsAAAAKAQAADwAAAAAAAAAAAAAAAAAUBAAAZHJz&#10;L2Rvd25yZXYueG1sUEsFBgAAAAAEAAQA8wAAABwFAAAAAA==&#10;" filled="f" stroked="f">
                      <v:textbox inset="2.16pt,1.44pt,0,1.44pt">
                        <w:txbxContent>
                          <w:p w14:paraId="1F21A3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5296" behindDoc="0" locked="0" layoutInCell="1" allowOverlap="1" wp14:anchorId="65767A95" wp14:editId="0D498571">
                      <wp:simplePos x="0" y="0"/>
                      <wp:positionH relativeFrom="column">
                        <wp:posOffset>-63500</wp:posOffset>
                      </wp:positionH>
                      <wp:positionV relativeFrom="paragraph">
                        <wp:posOffset>368300</wp:posOffset>
                      </wp:positionV>
                      <wp:extent cx="10033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D7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67A95" id="Rectangle 403" o:spid="_x0000_s2177"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qYziuQEAAEoDAAAOAAAAAAAAAAAAAAAAAC4CAABkcnMvZTJv&#10;RG9jLnhtbFBLAQItABQABgAIAAAAIQBzhoRN2wAAAAoBAAAPAAAAAAAAAAAAAAAAABMEAABkcnMv&#10;ZG93bnJldi54bWxQSwUGAAAAAAQABADzAAAAGwUAAAAA&#10;" filled="f" stroked="f">
                      <v:textbox inset="2.16pt,1.44pt,0,1.44pt">
                        <w:txbxContent>
                          <w:p w14:paraId="799D72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6320" behindDoc="0" locked="0" layoutInCell="1" allowOverlap="1" wp14:anchorId="5890F553" wp14:editId="4C20509C">
                      <wp:simplePos x="0" y="0"/>
                      <wp:positionH relativeFrom="column">
                        <wp:posOffset>-63500</wp:posOffset>
                      </wp:positionH>
                      <wp:positionV relativeFrom="paragraph">
                        <wp:posOffset>368300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C99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0F553" id="Rectangle 402" o:spid="_x0000_s2178"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cYuQEAAEoDAAAOAAAAZHJzL2Uyb0RvYy54bWysU9tu2zAMfR+wfxD0vviSbE2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RVt5R47nBIv1A2&#10;7nurSEkORko1T3dWa4ypw6LH+ACXKKE7U580uPmLpMhUFD5dFVZTJgKTm+VmXeMcBB7drDZL9LFL&#10;9VIcIeVvKjgyO4wCIim68uOPlM9Xn69g3Qzm/Pzs5Wk/FSpN87l9xroP8oQMcUXzPRptw8iosCZS&#10;MuLYGU1/DhwUJfa7R13bm9USdcglaNbtGvcXSoCo96+z3Ish4CaJDJQcIph+QMBFo4ILB1aYXZZr&#10;3ojXcUH/8gvs/gI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9iicYuQEAAEoDAAAOAAAAAAAAAAAAAAAAAC4CAABkcnMvZTJv&#10;RG9jLnhtbFBLAQItABQABgAIAAAAIQBzhoRN2wAAAAoBAAAPAAAAAAAAAAAAAAAAABMEAABkcnMv&#10;ZG93bnJldi54bWxQSwUGAAAAAAQABADzAAAAGwUAAAAA&#10;" filled="f" stroked="f">
                      <v:textbox inset="2.16pt,1.44pt,0,1.44pt">
                        <w:txbxContent>
                          <w:p w14:paraId="302C99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7344" behindDoc="0" locked="0" layoutInCell="1" allowOverlap="1" wp14:anchorId="0EC15A40" wp14:editId="2AAFFA1B">
                      <wp:simplePos x="0" y="0"/>
                      <wp:positionH relativeFrom="column">
                        <wp:posOffset>-63500</wp:posOffset>
                      </wp:positionH>
                      <wp:positionV relativeFrom="paragraph">
                        <wp:posOffset>368300</wp:posOffset>
                      </wp:positionV>
                      <wp:extent cx="1003300" cy="7620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4A9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15A40" id="Rectangle 401" o:spid="_x0000_s2179"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uaugEAAEoDAAAOAAAAZHJzL2Uyb0RvYy54bWysU9tu2zAMfR+wfxD0vviSbE2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RVN5R47nBIv1A2&#10;7nurSEkORko1T3dWa4ypw6LH+ACXKKE7U580uPmLpMhUFD5dFVZTJgKTm+VmXeMcBB7drDZL9LFL&#10;9VIcIeVvKjgyO4wCIim68uOPlM9Xn69g3Qzm/Pzs5Wk/FSpN83n5jHUf5AkZ4ormezTahpFRYU2k&#10;ZMSxM5r+HDgoSux3j7q2N6tli3tSgmbdrnF/oQSIev86y70YAm6SyEDJIYLpBwRcNCq4cGCF2WW5&#10;5o14HRf0L7/A7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TOrmroBAABKAwAADgAAAAAAAAAAAAAAAAAuAgAAZHJzL2Uy&#10;b0RvYy54bWxQSwECLQAUAAYACAAAACEAc4aETdsAAAAKAQAADwAAAAAAAAAAAAAAAAAUBAAAZHJz&#10;L2Rvd25yZXYueG1sUEsFBgAAAAAEAAQA8wAAABwFAAAAAA==&#10;" filled="f" stroked="f">
                      <v:textbox inset="2.16pt,1.44pt,0,1.44pt">
                        <w:txbxContent>
                          <w:p w14:paraId="3CC4A9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8368" behindDoc="0" locked="0" layoutInCell="1" allowOverlap="1" wp14:anchorId="3C1AA1C5" wp14:editId="64BCD2BD">
                      <wp:simplePos x="0" y="0"/>
                      <wp:positionH relativeFrom="column">
                        <wp:posOffset>-63500</wp:posOffset>
                      </wp:positionH>
                      <wp:positionV relativeFrom="paragraph">
                        <wp:posOffset>368300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205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AA1C5" id="Rectangle 400" o:spid="_x0000_s2180"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A2uQEAAEoDAAAOAAAAZHJzL2Uyb0RvYy54bWysU9tu2zAMfR+wfxD0vviSbE2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K6qlEfxy0O6RfK&#10;xl0/KlKSg5FS5elmtaYQOyx6DA9wiSK6mfqsweYvkiJzUfh0VVjNiQhMbpabdX5H4NHNarNEH7tU&#10;L8UBYvqmvCXZYRQQSdGVH3/EdL76fAXrMpjz89lL834uVJrm8+oZ697LEzLEFU33aPToJ0bFaAIl&#10;E46d0fjnwEFRMn53qGt7s1q2uCclaNbtGvcXSoCo96+z3InB4yaJBJQcAph+QMBFo4ILB1aYXZYr&#10;b8TruKB/+QV2f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6ywA2uQEAAEoDAAAOAAAAAAAAAAAAAAAAAC4CAABkcnMvZTJv&#10;RG9jLnhtbFBLAQItABQABgAIAAAAIQBzhoRN2wAAAAoBAAAPAAAAAAAAAAAAAAAAABMEAABkcnMv&#10;ZG93bnJldi54bWxQSwUGAAAAAAQABADzAAAAGwUAAAAA&#10;" filled="f" stroked="f">
                      <v:textbox inset="2.16pt,1.44pt,0,1.44pt">
                        <w:txbxContent>
                          <w:p w14:paraId="35C205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19392" behindDoc="0" locked="0" layoutInCell="1" allowOverlap="1" wp14:anchorId="3AED8423" wp14:editId="44F306A2">
                      <wp:simplePos x="0" y="0"/>
                      <wp:positionH relativeFrom="column">
                        <wp:posOffset>-63500</wp:posOffset>
                      </wp:positionH>
                      <wp:positionV relativeFrom="paragraph">
                        <wp:posOffset>368300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BC8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8423" id="Rectangle 399" o:spid="_x0000_s2181"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KRhFboBAABKAwAADgAAAAAAAAAAAAAAAAAuAgAAZHJzL2Uy&#10;b0RvYy54bWxQSwECLQAUAAYACAAAACEAc4aETdsAAAAKAQAADwAAAAAAAAAAAAAAAAAUBAAAZHJz&#10;L2Rvd25yZXYueG1sUEsFBgAAAAAEAAQA8wAAABwFAAAAAA==&#10;" filled="f" stroked="f">
                      <v:textbox inset="2.16pt,1.44pt,0,1.44pt">
                        <w:txbxContent>
                          <w:p w14:paraId="0B8BC8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0416" behindDoc="0" locked="0" layoutInCell="1" allowOverlap="1" wp14:anchorId="3A525F7A" wp14:editId="05259102">
                      <wp:simplePos x="0" y="0"/>
                      <wp:positionH relativeFrom="column">
                        <wp:posOffset>-63500</wp:posOffset>
                      </wp:positionH>
                      <wp:positionV relativeFrom="paragraph">
                        <wp:posOffset>368300</wp:posOffset>
                      </wp:positionV>
                      <wp:extent cx="1003300" cy="7620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C20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25F7A" id="Rectangle 398" o:spid="_x0000_s2182"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OHyu+4AQAASgMAAA4AAAAAAAAAAAAAAAAALgIAAGRycy9lMm9E&#10;b2MueG1sUEsBAi0AFAAGAAgAAAAhAHOGhE3bAAAACgEAAA8AAAAAAAAAAAAAAAAAEgQAAGRycy9k&#10;b3ducmV2LnhtbFBLBQYAAAAABAAEAPMAAAAaBQAAAAA=&#10;" filled="f" stroked="f">
                      <v:textbox inset="2.16pt,1.44pt,0,1.44pt">
                        <w:txbxContent>
                          <w:p w14:paraId="040C20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1440" behindDoc="0" locked="0" layoutInCell="1" allowOverlap="1" wp14:anchorId="0D38AA5C" wp14:editId="51EC3A7A">
                      <wp:simplePos x="0" y="0"/>
                      <wp:positionH relativeFrom="column">
                        <wp:posOffset>-63500</wp:posOffset>
                      </wp:positionH>
                      <wp:positionV relativeFrom="paragraph">
                        <wp:posOffset>368300</wp:posOffset>
                      </wp:positionV>
                      <wp:extent cx="1003300" cy="7620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941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8AA5C" id="Rectangle 397" o:spid="_x0000_s2183"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cug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S5WVHiucMh/ULZ&#10;uO+tIiU5GCnVPN1ZrTGmDose4wNcooTuTH3S4OYvkiJTUfh0VVhNmQhMbpabdY1zEHi0utks0ccu&#10;1UtxhJS/qeDI7DAKiKToyo8/Uj5ffb6CdTOY8/Ozl6f9VKg0zefVM9Z9kCdkiCua79FoG0ZGhTWR&#10;khHHzmj6c+CgKLHfPerarm6WLe5JCZp1u8b9hRIg6v3rLPdiCLhJIgMlhwimHxBw0ajgwoEVZpfl&#10;mjfidVzQv/wC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AvnXLoBAABKAwAADgAAAAAAAAAAAAAAAAAuAgAAZHJzL2Uy&#10;b0RvYy54bWxQSwECLQAUAAYACAAAACEAc4aETdsAAAAKAQAADwAAAAAAAAAAAAAAAAAUBAAAZHJz&#10;L2Rvd25yZXYueG1sUEsFBgAAAAAEAAQA8wAAABwFAAAAAA==&#10;" filled="f" stroked="f">
                      <v:textbox inset="2.16pt,1.44pt,0,1.44pt">
                        <w:txbxContent>
                          <w:p w14:paraId="67D941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2464" behindDoc="0" locked="0" layoutInCell="1" allowOverlap="1" wp14:anchorId="6E8C36DB" wp14:editId="142155EA">
                      <wp:simplePos x="0" y="0"/>
                      <wp:positionH relativeFrom="column">
                        <wp:posOffset>-63500</wp:posOffset>
                      </wp:positionH>
                      <wp:positionV relativeFrom="paragraph">
                        <wp:posOffset>368300</wp:posOffset>
                      </wp:positionV>
                      <wp:extent cx="1003300" cy="7620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ACD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C36DB" id="Rectangle 396" o:spid="_x0000_s2184"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0RNXLoBAABKAwAADgAAAAAAAAAAAAAAAAAuAgAAZHJzL2Uy&#10;b0RvYy54bWxQSwECLQAUAAYACAAAACEAc4aETdsAAAAKAQAADwAAAAAAAAAAAAAAAAAUBAAAZHJz&#10;L2Rvd25yZXYueG1sUEsFBgAAAAAEAAQA8wAAABwFAAAAAA==&#10;" filled="f" stroked="f">
                      <v:textbox inset="2.16pt,1.44pt,0,1.44pt">
                        <w:txbxContent>
                          <w:p w14:paraId="1EDACD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3488" behindDoc="0" locked="0" layoutInCell="1" allowOverlap="1" wp14:anchorId="5DE9AA47" wp14:editId="68364F71">
                      <wp:simplePos x="0" y="0"/>
                      <wp:positionH relativeFrom="column">
                        <wp:posOffset>-63500</wp:posOffset>
                      </wp:positionH>
                      <wp:positionV relativeFrom="paragraph">
                        <wp:posOffset>368300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28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9AA47" id="Rectangle 395" o:spid="_x0000_s2185"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3B3roBAABKAwAADgAAAAAAAAAAAAAAAAAuAgAAZHJzL2Uy&#10;b0RvYy54bWxQSwECLQAUAAYACAAAACEAc4aETdsAAAAKAQAADwAAAAAAAAAAAAAAAAAUBAAAZHJz&#10;L2Rvd25yZXYueG1sUEsFBgAAAAAEAAQA8wAAABwFAAAAAA==&#10;" filled="f" stroked="f">
                      <v:textbox inset="2.16pt,1.44pt,0,1.44pt">
                        <w:txbxContent>
                          <w:p w14:paraId="31E628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4512" behindDoc="0" locked="0" layoutInCell="1" allowOverlap="1" wp14:anchorId="0692803D" wp14:editId="3D4E6400">
                      <wp:simplePos x="0" y="0"/>
                      <wp:positionH relativeFrom="column">
                        <wp:posOffset>-63500</wp:posOffset>
                      </wp:positionH>
                      <wp:positionV relativeFrom="paragraph">
                        <wp:posOffset>368300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5B7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2803D" id="Rectangle 394" o:spid="_x0000_s2186"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V2HNLoBAABKAwAADgAAAAAAAAAAAAAAAAAuAgAAZHJzL2Uy&#10;b0RvYy54bWxQSwECLQAUAAYACAAAACEAc4aETdsAAAAKAQAADwAAAAAAAAAAAAAAAAAUBAAAZHJz&#10;L2Rvd25yZXYueG1sUEsFBgAAAAAEAAQA8wAAABwFAAAAAA==&#10;" filled="f" stroked="f">
                      <v:textbox inset="2.16pt,1.44pt,0,1.44pt">
                        <w:txbxContent>
                          <w:p w14:paraId="37C5B7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5536" behindDoc="0" locked="0" layoutInCell="1" allowOverlap="1" wp14:anchorId="035F248D" wp14:editId="7409F2D0">
                      <wp:simplePos x="0" y="0"/>
                      <wp:positionH relativeFrom="column">
                        <wp:posOffset>-63500</wp:posOffset>
                      </wp:positionH>
                      <wp:positionV relativeFrom="paragraph">
                        <wp:posOffset>368300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07F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F248D" id="Rectangle 393" o:spid="_x0000_s2187"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MKRBC4AQAASgMAAA4AAAAAAAAAAAAAAAAALgIAAGRycy9lMm9E&#10;b2MueG1sUEsBAi0AFAAGAAgAAAAhAHOGhE3bAAAACgEAAA8AAAAAAAAAAAAAAAAAEgQAAGRycy9k&#10;b3ducmV2LnhtbFBLBQYAAAAABAAEAPMAAAAaBQAAAAA=&#10;" filled="f" stroked="f">
                      <v:textbox inset="2.16pt,1.44pt,0,1.44pt">
                        <w:txbxContent>
                          <w:p w14:paraId="17607F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6560" behindDoc="0" locked="0" layoutInCell="1" allowOverlap="1" wp14:anchorId="3CB4FB3E" wp14:editId="06173FBC">
                      <wp:simplePos x="0" y="0"/>
                      <wp:positionH relativeFrom="column">
                        <wp:posOffset>-63500</wp:posOffset>
                      </wp:positionH>
                      <wp:positionV relativeFrom="paragraph">
                        <wp:posOffset>368300</wp:posOffset>
                      </wp:positionV>
                      <wp:extent cx="1003300" cy="7620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EC1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4FB3E" id="Rectangle 392" o:spid="_x0000_s2188"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gKe/quQEAAEoDAAAOAAAAAAAAAAAAAAAAAC4CAABkcnMvZTJv&#10;RG9jLnhtbFBLAQItABQABgAIAAAAIQBzhoRN2wAAAAoBAAAPAAAAAAAAAAAAAAAAABMEAABkcnMv&#10;ZG93bnJldi54bWxQSwUGAAAAAAQABADzAAAAGwUAAAAA&#10;" filled="f" stroked="f">
                      <v:textbox inset="2.16pt,1.44pt,0,1.44pt">
                        <w:txbxContent>
                          <w:p w14:paraId="057EC1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7584" behindDoc="0" locked="0" layoutInCell="1" allowOverlap="1" wp14:anchorId="44F4CA57" wp14:editId="7E034A89">
                      <wp:simplePos x="0" y="0"/>
                      <wp:positionH relativeFrom="column">
                        <wp:posOffset>-63500</wp:posOffset>
                      </wp:positionH>
                      <wp:positionV relativeFrom="paragraph">
                        <wp:posOffset>368300</wp:posOffset>
                      </wp:positionV>
                      <wp:extent cx="1003300" cy="7620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C8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4CA57" id="Rectangle 391" o:spid="_x0000_s2189"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AkGNouQEAAEoDAAAOAAAAAAAAAAAAAAAAAC4CAABkcnMvZTJv&#10;RG9jLnhtbFBLAQItABQABgAIAAAAIQBzhoRN2wAAAAoBAAAPAAAAAAAAAAAAAAAAABMEAABkcnMv&#10;ZG93bnJldi54bWxQSwUGAAAAAAQABADzAAAAGwUAAAAA&#10;" filled="f" stroked="f">
                      <v:textbox inset="2.16pt,1.44pt,0,1.44pt">
                        <w:txbxContent>
                          <w:p w14:paraId="1B3FC8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8608" behindDoc="0" locked="0" layoutInCell="1" allowOverlap="1" wp14:anchorId="5F4F6F4A" wp14:editId="056D5E1A">
                      <wp:simplePos x="0" y="0"/>
                      <wp:positionH relativeFrom="column">
                        <wp:posOffset>-63500</wp:posOffset>
                      </wp:positionH>
                      <wp:positionV relativeFrom="paragraph">
                        <wp:posOffset>368300</wp:posOffset>
                      </wp:positionV>
                      <wp:extent cx="1003300" cy="7620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8773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F6F4A" id="Rectangle 390" o:spid="_x0000_s2190"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jEuQEAAEo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rrcoD6eOxzST5SN&#10;+94qUpKDkVLN053VGmPqsOg5PsElSujO1CcNbv4iKTIVhU9XhdWUicDkZrlZ1/iOwKPb1WaJPnap&#10;3oojpPxVBUdmh1FAJEVXfvye8vnq6xWsm8Gcn5+9PO2nQqVpblavWPdBnpAhrmh+RKNtGBkV1kRK&#10;Rhw7o+n3gYOixH7zqGt7u1q2uCclaNbtGvcXSoCo9++z3Ish4CaJDJQcIph+QMBFo4ILB1aYXZZr&#10;3oj3cUH/9gv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naMjEuQEAAEoDAAAOAAAAAAAAAAAAAAAAAC4CAABkcnMvZTJv&#10;RG9jLnhtbFBLAQItABQABgAIAAAAIQBzhoRN2wAAAAoBAAAPAAAAAAAAAAAAAAAAABMEAABkcnMv&#10;ZG93bnJldi54bWxQSwUGAAAAAAQABADzAAAAGwUAAAAA&#10;" filled="f" stroked="f">
                      <v:textbox inset="2.16pt,1.44pt,0,1.44pt">
                        <w:txbxContent>
                          <w:p w14:paraId="508773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29632" behindDoc="0" locked="0" layoutInCell="1" allowOverlap="1" wp14:anchorId="4FBFB45B" wp14:editId="0876E7A5">
                      <wp:simplePos x="0" y="0"/>
                      <wp:positionH relativeFrom="column">
                        <wp:posOffset>-63500</wp:posOffset>
                      </wp:positionH>
                      <wp:positionV relativeFrom="paragraph">
                        <wp:posOffset>368300</wp:posOffset>
                      </wp:positionV>
                      <wp:extent cx="1003300" cy="7620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41C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FB45B" id="Rectangle 240" o:spid="_x0000_s2191"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jXuQEAAEo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LRdoT6eOxzST5SN&#10;+94qUpKDkVLN053VGmPqsOgpPsIlSujO1CcNbv4iKTIVhU9XhdWUicDkZrlZ1/iOwKPb1WaJPnap&#10;XosjpPxVBUdmh1FAJEVXfvye8vnqyxWsm8Gcn5+9PO2nQqVpbj6/YN0HeUKGuKL5AY22YWRUWBMp&#10;GXHsjKbfBw6KEvvNo67t7WrZ4p6UoFm3a9xfKAGi3r/Nci+GgJskMlByiGD6AQEXjQouHFhhdlmu&#10;eSPexgX96y+w+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sxujXuQEAAEoDAAAOAAAAAAAAAAAAAAAAAC4CAABkcnMvZTJv&#10;RG9jLnhtbFBLAQItABQABgAIAAAAIQBzhoRN2wAAAAoBAAAPAAAAAAAAAAAAAAAAABMEAABkcnMv&#10;ZG93bnJldi54bWxQSwUGAAAAAAQABADzAAAAGwUAAAAA&#10;" filled="f" stroked="f">
                      <v:textbox inset="2.16pt,1.44pt,0,1.44pt">
                        <w:txbxContent>
                          <w:p w14:paraId="7F441C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0656" behindDoc="0" locked="0" layoutInCell="1" allowOverlap="1" wp14:anchorId="54A15D96" wp14:editId="4D90299E">
                      <wp:simplePos x="0" y="0"/>
                      <wp:positionH relativeFrom="column">
                        <wp:posOffset>-63500</wp:posOffset>
                      </wp:positionH>
                      <wp:positionV relativeFrom="paragraph">
                        <wp:posOffset>368300</wp:posOffset>
                      </wp:positionV>
                      <wp:extent cx="1003300" cy="7620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4E6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15D96" id="Rectangle 239" o:spid="_x0000_s2192"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9uQEAAEo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W2XG0o8dziknygb&#10;971VpCQHI6WapzurNcbUYdFzfIJLlNCdqU8a3PxFUmQqCp+uCqspE4HJzXKzrnEOAo9ubzZL9LFL&#10;9VYcIeWvKjgyO4wCIim68uP3lM9XX69g3Qzm/Pzs5Wk/FSpNs1q9Yt0HeUKGuKL5EY22YWRUWBMp&#10;GXHsjKbfBw6KEvvNo67t7c2yxT0pQbNu17i/UAJEvX+f5V4MATdJZKDkEMH0AwIuGhVcOLDC7LJc&#10;80a8jwv6t19g9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1Ut9uQEAAEoDAAAOAAAAAAAAAAAAAAAAAC4CAABkcnMvZTJv&#10;RG9jLnhtbFBLAQItABQABgAIAAAAIQBzhoRN2wAAAAoBAAAPAAAAAAAAAAAAAAAAABMEAABkcnMv&#10;ZG93bnJldi54bWxQSwUGAAAAAAQABADzAAAAGwUAAAAA&#10;" filled="f" stroked="f">
                      <v:textbox inset="2.16pt,1.44pt,0,1.44pt">
                        <w:txbxContent>
                          <w:p w14:paraId="5E54E6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1680" behindDoc="0" locked="0" layoutInCell="1" allowOverlap="1" wp14:anchorId="2E998258" wp14:editId="522A2BAE">
                      <wp:simplePos x="0" y="0"/>
                      <wp:positionH relativeFrom="column">
                        <wp:posOffset>-63500</wp:posOffset>
                      </wp:positionH>
                      <wp:positionV relativeFrom="paragraph">
                        <wp:posOffset>368300</wp:posOffset>
                      </wp:positionV>
                      <wp:extent cx="1003300" cy="7620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B5F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98258" id="Rectangle 238" o:spid="_x0000_s2193"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suQEAAEo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toucVSeOxzST5SN&#10;+94qUpKDkVLN053VGmPqsOg5PsElSujO1CcNbv4iKTIVhU9XhdWUicDkZrlZ1zgHgUerm80SfexS&#10;vRVHSPmrCo7MDqOASIqu/Pg95fPV1ytYN4M5Pz97edpPhUrT3K5ese6DPCFDXNH8iEbbMDIqrImU&#10;jDh2RtPvAwdFif3mUdd2dbNscU9K0KzbNYoCJUDU+/dZ7sUQcJNEBkoOEUw/IOCiUcGFAyvMLss1&#10;b8T7uKB/+wV2f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Om+CsuQEAAEoDAAAOAAAAAAAAAAAAAAAAAC4CAABkcnMvZTJv&#10;RG9jLnhtbFBLAQItABQABgAIAAAAIQBzhoRN2wAAAAoBAAAPAAAAAAAAAAAAAAAAABMEAABkcnMv&#10;ZG93bnJldi54bWxQSwUGAAAAAAQABADzAAAAGwUAAAAA&#10;" filled="f" stroked="f">
                      <v:textbox inset="2.16pt,1.44pt,0,1.44pt">
                        <w:txbxContent>
                          <w:p w14:paraId="1FBB5F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2704" behindDoc="0" locked="0" layoutInCell="1" allowOverlap="1" wp14:anchorId="36DA9784" wp14:editId="7AF36C9B">
                      <wp:simplePos x="0" y="0"/>
                      <wp:positionH relativeFrom="column">
                        <wp:posOffset>-63500</wp:posOffset>
                      </wp:positionH>
                      <wp:positionV relativeFrom="paragraph">
                        <wp:posOffset>368300</wp:posOffset>
                      </wp:positionV>
                      <wp:extent cx="1003300" cy="7620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A82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9784" id="Rectangle 234" o:spid="_x0000_s2194"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pnAWboBAABKAwAADgAAAAAAAAAAAAAAAAAuAgAAZHJzL2Uy&#10;b0RvYy54bWxQSwECLQAUAAYACAAAACEAc4aETdsAAAAKAQAADwAAAAAAAAAAAAAAAAAUBAAAZHJz&#10;L2Rvd25yZXYueG1sUEsFBgAAAAAEAAQA8wAAABwFAAAAAA==&#10;" filled="f" stroked="f">
                      <v:textbox inset="2.16pt,1.44pt,0,1.44pt">
                        <w:txbxContent>
                          <w:p w14:paraId="279A82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3728" behindDoc="0" locked="0" layoutInCell="1" allowOverlap="1" wp14:anchorId="679A655A" wp14:editId="292F0F07">
                      <wp:simplePos x="0" y="0"/>
                      <wp:positionH relativeFrom="column">
                        <wp:posOffset>-63500</wp:posOffset>
                      </wp:positionH>
                      <wp:positionV relativeFrom="paragraph">
                        <wp:posOffset>368300</wp:posOffset>
                      </wp:positionV>
                      <wp:extent cx="1003300" cy="7620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782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655A" id="Rectangle 233" o:spid="_x0000_s2195" style="position:absolute;left:0;text-align:left;margin-left:-5pt;margin-top:29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MzgN9uQEAAEoDAAAOAAAAAAAAAAAAAAAAAC4CAABkcnMvZTJv&#10;RG9jLnhtbFBLAQItABQABgAIAAAAIQBzhoRN2wAAAAoBAAAPAAAAAAAAAAAAAAAAABMEAABkcnMv&#10;ZG93bnJldi54bWxQSwUGAAAAAAQABADzAAAAGwUAAAAA&#10;" filled="f" stroked="f">
                      <v:textbox inset="2.16pt,1.44pt,0,1.44pt">
                        <w:txbxContent>
                          <w:p w14:paraId="33D782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4752" behindDoc="0" locked="0" layoutInCell="1" allowOverlap="1" wp14:anchorId="0D605783" wp14:editId="4409F982">
                      <wp:simplePos x="0" y="0"/>
                      <wp:positionH relativeFrom="column">
                        <wp:posOffset>-63500</wp:posOffset>
                      </wp:positionH>
                      <wp:positionV relativeFrom="paragraph">
                        <wp:posOffset>368300</wp:posOffset>
                      </wp:positionV>
                      <wp:extent cx="1003300" cy="7620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E46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05783" id="Rectangle 232" o:spid="_x0000_s2196" style="position:absolute;left:0;text-align:left;margin-left:-5pt;margin-top:29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EuQEAAEo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touW0oct9ikn2gb&#10;d/2oSCkORkqVu5vdmkLs8NJzeIJLFnGZpc8abP6iKDIXh09Xh9WciMDiZrlZ19gHgVurm80S14hS&#10;vV0OENM35S3JC0YBmRRf+fFHTOejf47gvUzm/HxepXk/FylNsyq4ubj38oQKcUTTIwY9+olRMZpA&#10;yYRtZzT+OnBQlIzfHfrarm6yD6kkzbpd4/xCSZD1/n2VOzF4nCSRgJJDANMPSLh4VHhhw4qyy3Dl&#10;iXifF/Zvv8Du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7/d3EuQEAAEoDAAAOAAAAAAAAAAAAAAAAAC4CAABkcnMvZTJv&#10;RG9jLnhtbFBLAQItABQABgAIAAAAIQBzhoRN2wAAAAoBAAAPAAAAAAAAAAAAAAAAABMEAABkcnMv&#10;ZG93bnJldi54bWxQSwUGAAAAAAQABADzAAAAGwUAAAAA&#10;" filled="f" stroked="f">
                      <v:textbox inset="2.16pt,1.44pt,0,1.44pt">
                        <w:txbxContent>
                          <w:p w14:paraId="6A9E46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5776" behindDoc="0" locked="0" layoutInCell="1" allowOverlap="1" wp14:anchorId="4DB5BD8D" wp14:editId="5035B572">
                      <wp:simplePos x="0" y="0"/>
                      <wp:positionH relativeFrom="column">
                        <wp:posOffset>-63500</wp:posOffset>
                      </wp:positionH>
                      <wp:positionV relativeFrom="paragraph">
                        <wp:posOffset>368300</wp:posOffset>
                      </wp:positionV>
                      <wp:extent cx="1003300" cy="7620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30D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5BD8D" id="Rectangle 231" o:spid="_x0000_s2197" style="position:absolute;left:0;text-align:left;margin-left:-5pt;margin-top:29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tEUUa4AQAASgMAAA4AAAAAAAAAAAAAAAAALgIAAGRycy9lMm9E&#10;b2MueG1sUEsBAi0AFAAGAAgAAAAhAHOGhE3bAAAACgEAAA8AAAAAAAAAAAAAAAAAEgQAAGRycy9k&#10;b3ducmV2LnhtbFBLBQYAAAAABAAEAPMAAAAaBQAAAAA=&#10;" filled="f" stroked="f">
                      <v:textbox inset="2.16pt,1.44pt,0,1.44pt">
                        <w:txbxContent>
                          <w:p w14:paraId="10930D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6800" behindDoc="0" locked="0" layoutInCell="1" allowOverlap="1" wp14:anchorId="377EAD7B" wp14:editId="11D22413">
                      <wp:simplePos x="0" y="0"/>
                      <wp:positionH relativeFrom="column">
                        <wp:posOffset>-63500</wp:posOffset>
                      </wp:positionH>
                      <wp:positionV relativeFrom="paragraph">
                        <wp:posOffset>368300</wp:posOffset>
                      </wp:positionV>
                      <wp:extent cx="1003300" cy="7620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01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EAD7B" id="Rectangle 230" o:spid="_x0000_s2198" style="position:absolute;left:0;text-align:left;margin-left:-5pt;margin-top:29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8uQEAAEo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Wi7RH08dzikHygb&#10;971VpCQHI6WapzurNcbUYdFLfIZLlNCdqU8a3PxFUmQqCp+uCqspE4HJzXKzrvEdgUerm80SfexS&#10;vRdHSPmbCo7MDqOASIqu/PiQ8vnq2xWsm8Gcn5+9PO2nQqVpVu0b1n2QJ2SIK5qf0GgbRkaFNZGS&#10;EcfOaPp94KAosd896tqubpYt7kkJmnW7xv2FEiDq/ccs92IIuEkiAyWHCKYfEHDRqODCgRVml+Wa&#10;N+JjXNC//wK7V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YZ/q8uQEAAEoDAAAOAAAAAAAAAAAAAAAAAC4CAABkcnMvZTJv&#10;RG9jLnhtbFBLAQItABQABgAIAAAAIQBzhoRN2wAAAAoBAAAPAAAAAAAAAAAAAAAAABMEAABkcnMv&#10;ZG93bnJldi54bWxQSwUGAAAAAAQABADzAAAAGwUAAAAA&#10;" filled="f" stroked="f">
                      <v:textbox inset="2.16pt,1.44pt,0,1.44pt">
                        <w:txbxContent>
                          <w:p w14:paraId="6170010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7824" behindDoc="0" locked="0" layoutInCell="1" allowOverlap="1" wp14:anchorId="45BE9EF4" wp14:editId="3CE4DD5E">
                      <wp:simplePos x="0" y="0"/>
                      <wp:positionH relativeFrom="column">
                        <wp:posOffset>-63500</wp:posOffset>
                      </wp:positionH>
                      <wp:positionV relativeFrom="paragraph">
                        <wp:posOffset>368300</wp:posOffset>
                      </wp:positionV>
                      <wp:extent cx="1003300" cy="7620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A9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E9EF4" id="Rectangle 229" o:spid="_x0000_s2199" style="position:absolute;left:0;text-align:left;margin-left:-5pt;margin-top:29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gZuQEAAEo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Wjbbijx3OGQfqBs&#10;3PdWkZIcjJRqnu6s1hhTh0Uv8RkuUUJ3pj5pcPMXSZGpKHy6KqymTAQmN8vNusY5CDxa3WyW6GOX&#10;6r04QsrfVHBkdhgFRFJ05ceHlM9X365g3Qzm/Pzs5Wk/FSpNs1q+Yd0HeUKGuKL5CY22YWRUWBMp&#10;GXHsjKbfBw6KEvvdo67t6mbZ4p6UoFm3a9xfKAGi3n/Mci+GgJskMlByiGD6AQEXjQouHFhhdlmu&#10;eSM+xgX9+y+wew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G0hgZuQEAAEoDAAAOAAAAAAAAAAAAAAAAAC4CAABkcnMvZTJv&#10;RG9jLnhtbFBLAQItABQABgAIAAAAIQBzhoRN2wAAAAoBAAAPAAAAAAAAAAAAAAAAABMEAABkcnMv&#10;ZG93bnJldi54bWxQSwUGAAAAAAQABADzAAAAGwUAAAAA&#10;" filled="f" stroked="f">
                      <v:textbox inset="2.16pt,1.44pt,0,1.44pt">
                        <w:txbxContent>
                          <w:p w14:paraId="6A8A9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8848" behindDoc="0" locked="0" layoutInCell="1" allowOverlap="1" wp14:anchorId="330D3A1D" wp14:editId="1D7B31A5">
                      <wp:simplePos x="0" y="0"/>
                      <wp:positionH relativeFrom="column">
                        <wp:posOffset>-63500</wp:posOffset>
                      </wp:positionH>
                      <wp:positionV relativeFrom="paragraph">
                        <wp:posOffset>368300</wp:posOffset>
                      </wp:positionV>
                      <wp:extent cx="1003300" cy="7620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57A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D3A1D" id="Rectangle 228" o:spid="_x0000_s2200" style="position:absolute;left:0;text-align:left;margin-left:-5pt;margin-top:29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hKrO1uQEAAEoDAAAOAAAAAAAAAAAAAAAAAC4CAABkcnMvZTJv&#10;RG9jLnhtbFBLAQItABQABgAIAAAAIQBzhoRN2wAAAAoBAAAPAAAAAAAAAAAAAAAAABMEAABkcnMv&#10;ZG93bnJldi54bWxQSwUGAAAAAAQABADzAAAAGwUAAAAA&#10;" filled="f" stroked="f">
                      <v:textbox inset="2.16pt,1.44pt,0,1.44pt">
                        <w:txbxContent>
                          <w:p w14:paraId="34C57A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39872" behindDoc="0" locked="0" layoutInCell="1" allowOverlap="1" wp14:anchorId="1A2C48E2" wp14:editId="2FF4B396">
                      <wp:simplePos x="0" y="0"/>
                      <wp:positionH relativeFrom="column">
                        <wp:posOffset>-63500</wp:posOffset>
                      </wp:positionH>
                      <wp:positionV relativeFrom="paragraph">
                        <wp:posOffset>368300</wp:posOffset>
                      </wp:positionV>
                      <wp:extent cx="1003300" cy="7620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FD0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C48E2" id="Rectangle 227" o:spid="_x0000_s2201" style="position:absolute;left:0;text-align:left;margin-left:-5pt;margin-top:29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4Gug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LRtV5R47nBIv1A2&#10;7nurSEkORko1T3dWa4ypw6LH+ACXKKE7U580uPmLpMhUFD5dFVZTJgKTm+VmXeMcBB6tbjZL9LFL&#10;9VIcIeVvKjgyO4wCIim68uOPlM9Xn69g3Qzm/Pzs5Wk/FSpNs/r8jHUf5AkZ4ormezTahpFRYU2k&#10;ZMSxM5r+HDgoSux3j7q2q5tli3tSgmbdrnF/oQSIev86y70YAm6SyEDJIYLpBwRcNCq4cGCF2WW5&#10;5o14HRf0L7/A7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qaeBroBAABKAwAADgAAAAAAAAAAAAAAAAAuAgAAZHJzL2Uy&#10;b0RvYy54bWxQSwECLQAUAAYACAAAACEAc4aETdsAAAAKAQAADwAAAAAAAAAAAAAAAAAUBAAAZHJz&#10;L2Rvd25yZXYueG1sUEsFBgAAAAAEAAQA8wAAABwFAAAAAA==&#10;" filled="f" stroked="f">
                      <v:textbox inset="2.16pt,1.44pt,0,1.44pt">
                        <w:txbxContent>
                          <w:p w14:paraId="3F6FD0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0896" behindDoc="0" locked="0" layoutInCell="1" allowOverlap="1" wp14:anchorId="599A3EC8" wp14:editId="0D676ED4">
                      <wp:simplePos x="0" y="0"/>
                      <wp:positionH relativeFrom="column">
                        <wp:posOffset>-63500</wp:posOffset>
                      </wp:positionH>
                      <wp:positionV relativeFrom="paragraph">
                        <wp:posOffset>368300</wp:posOffset>
                      </wp:positionV>
                      <wp:extent cx="1003300" cy="7620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203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A3EC8" id="Rectangle 226" o:spid="_x0000_s2202" style="position:absolute;left:0;text-align:left;margin-left:-5pt;margin-top:29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lhTX8uQEAAEoDAAAOAAAAAAAAAAAAAAAAAC4CAABkcnMvZTJv&#10;RG9jLnhtbFBLAQItABQABgAIAAAAIQBzhoRN2wAAAAoBAAAPAAAAAAAAAAAAAAAAABMEAABkcnMv&#10;ZG93bnJldi54bWxQSwUGAAAAAAQABADzAAAAGwUAAAAA&#10;" filled="f" stroked="f">
                      <v:textbox inset="2.16pt,1.44pt,0,1.44pt">
                        <w:txbxContent>
                          <w:p w14:paraId="76D203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1920" behindDoc="0" locked="0" layoutInCell="1" allowOverlap="1" wp14:anchorId="54136B45" wp14:editId="08070F03">
                      <wp:simplePos x="0" y="0"/>
                      <wp:positionH relativeFrom="column">
                        <wp:posOffset>-63500</wp:posOffset>
                      </wp:positionH>
                      <wp:positionV relativeFrom="paragraph">
                        <wp:posOffset>368300</wp:posOffset>
                      </wp:positionV>
                      <wp:extent cx="1003300" cy="7620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CD5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36B45" id="Rectangle 225" o:spid="_x0000_s2203" style="position:absolute;left:0;text-align:left;margin-left:-5pt;margin-top:29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l+ugEAAEo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LRtP1PiucMh/ULZ&#10;uO+tIiU5GCnVPN1ZrTGmDose4wNcooTuTH3S4OYvkiJTUfh0VVhNmQhMbpabdY1zEHi0utks0ccu&#10;1UtxhJS/qeDI7DAKiKToyo8/Uj5ffb6CdTOY8/Ozl6f9VKg0zWr1jHUf5AkZ4ormezTahpFRYU2k&#10;ZMSxM5r+HDgoSux3j7q2q5tli3tSgmbdrnF/oQSIev86y70YAm6SyEDJIYLpBwRcNCq4cGCF2WW5&#10;5o14HRf0L7/A7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Ty5froBAABKAwAADgAAAAAAAAAAAAAAAAAuAgAAZHJzL2Uy&#10;b0RvYy54bWxQSwECLQAUAAYACAAAACEAc4aETdsAAAAKAQAADwAAAAAAAAAAAAAAAAAUBAAAZHJz&#10;L2Rvd25yZXYueG1sUEsFBgAAAAAEAAQA8wAAABwFAAAAAA==&#10;" filled="f" stroked="f">
                      <v:textbox inset="2.16pt,1.44pt,0,1.44pt">
                        <w:txbxContent>
                          <w:p w14:paraId="3ABCD5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2944" behindDoc="0" locked="0" layoutInCell="1" allowOverlap="1" wp14:anchorId="11D78A82" wp14:editId="14E95B58">
                      <wp:simplePos x="0" y="0"/>
                      <wp:positionH relativeFrom="column">
                        <wp:posOffset>-63500</wp:posOffset>
                      </wp:positionH>
                      <wp:positionV relativeFrom="paragraph">
                        <wp:posOffset>368300</wp:posOffset>
                      </wp:positionV>
                      <wp:extent cx="977900" cy="927100"/>
                      <wp:effectExtent l="0" t="0" r="0" b="0"/>
                      <wp:wrapNone/>
                      <wp:docPr id="224" name="Rectangle 2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C942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78A82" id="Rectangle 224" o:spid="_x0000_s2204" style="position:absolute;left:0;text-align:left;margin-left:-5pt;margin-top:29pt;width:77pt;height:73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frtgEAAEoDAAAOAAAAZHJzL2Uyb0RvYy54bWysU8luGzEMvRfoPwi617PEaNy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Wjfrynx3OGQvqNs&#10;3I9WkZqcjJSqTLeoNcc0YNFzfIJLlNAt1BcNrnyRFFmqwqerwmrJRGDyU7detzgHgUcXH7s0r8UR&#10;Uv6sgiPFYRQQSdWVH7+mfL76cgXrCpjz88XLy36pVLrudvOCdR/kCRniiuZHNNqGmVFhTaRkxrEz&#10;mn4dOChK7BePuva365se96QG3abf4P5CDRD1/m2WezEF3CSRgZJDBDNOCLhqVHHhwCqzy3KVjXgb&#10;V/Svv8DuN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w0NH67YBAABKAwAADgAAAAAAAAAAAAAAAAAuAgAAZHJzL2Uyb0Rv&#10;Yy54bWxQSwECLQAUAAYACAAAACEA8zefN9wAAAAKAQAADwAAAAAAAAAAAAAAAAAQBAAAZHJzL2Rv&#10;d25yZXYueG1sUEsFBgAAAAAEAAQA8wAAABkFAAAAAA==&#10;" filled="f" stroked="f">
                      <v:textbox inset="2.16pt,1.44pt,0,1.44pt">
                        <w:txbxContent>
                          <w:p w14:paraId="2EC942B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3968" behindDoc="0" locked="0" layoutInCell="1" allowOverlap="1" wp14:anchorId="576208B2" wp14:editId="66F48AAD">
                      <wp:simplePos x="0" y="0"/>
                      <wp:positionH relativeFrom="column">
                        <wp:posOffset>-63500</wp:posOffset>
                      </wp:positionH>
                      <wp:positionV relativeFrom="paragraph">
                        <wp:posOffset>368300</wp:posOffset>
                      </wp:positionV>
                      <wp:extent cx="1003300" cy="7620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E22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08B2" id="Rectangle 223" o:spid="_x0000_s2205" style="position:absolute;left:0;text-align:left;margin-left:-5pt;margin-top:29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BauQEAAEo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WjbLinx3OGQfqBs&#10;3PdWkZIcjJRqnu6s1hhTh0Uv8RkuUUJ3pj5pcPMXSZGpKHy6KqymTAQmN8vNusY5CDxa3WyW6GOX&#10;6r04QsrfVHBkdhgFRFJ05ceHlM9X365g3Qzm/Pzs5Wk/FSpNs9q8Yd0HeUKGuKL5CY22YWRUWBMp&#10;GXHsjKbfBw6KEvvdo67t6mbZ4p6UoFm3a9xfKAGi3n/Mci+GgJskMlByiGD6AQEXjQouHFhhdlmu&#10;eSM+xgX9+y+wew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oJNBauQEAAEoDAAAOAAAAAAAAAAAAAAAAAC4CAABkcnMvZTJv&#10;RG9jLnhtbFBLAQItABQABgAIAAAAIQBzhoRN2wAAAAoBAAAPAAAAAAAAAAAAAAAAABMEAABkcnMv&#10;ZG93bnJldi54bWxQSwUGAAAAAAQABADzAAAAGwUAAAAA&#10;" filled="f" stroked="f">
                      <v:textbox inset="2.16pt,1.44pt,0,1.44pt">
                        <w:txbxContent>
                          <w:p w14:paraId="07CE22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4992" behindDoc="0" locked="0" layoutInCell="1" allowOverlap="1" wp14:anchorId="4E78EBE8" wp14:editId="0FFF140D">
                      <wp:simplePos x="0" y="0"/>
                      <wp:positionH relativeFrom="column">
                        <wp:posOffset>-63500</wp:posOffset>
                      </wp:positionH>
                      <wp:positionV relativeFrom="paragraph">
                        <wp:posOffset>368300</wp:posOffset>
                      </wp:positionV>
                      <wp:extent cx="977900" cy="863600"/>
                      <wp:effectExtent l="0" t="0" r="0" b="0"/>
                      <wp:wrapNone/>
                      <wp:docPr id="222" name="Rectangle 2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8926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8EBE8" id="Rectangle 222" o:spid="_x0000_s2206" style="position:absolute;left:0;text-align:left;margin-left:-5pt;margin-top:29pt;width:77pt;height:6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" filled="f" stroked="f">
                      <v:textbox inset="2.16pt,1.44pt,0,1.44pt">
                        <w:txbxContent>
                          <w:p w14:paraId="398926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6016" behindDoc="0" locked="0" layoutInCell="1" allowOverlap="1" wp14:anchorId="47B0F85C" wp14:editId="6B34BFC1">
                      <wp:simplePos x="0" y="0"/>
                      <wp:positionH relativeFrom="column">
                        <wp:posOffset>-63500</wp:posOffset>
                      </wp:positionH>
                      <wp:positionV relativeFrom="paragraph">
                        <wp:posOffset>368300</wp:posOffset>
                      </wp:positionV>
                      <wp:extent cx="977900" cy="927100"/>
                      <wp:effectExtent l="0" t="0" r="0" b="0"/>
                      <wp:wrapNone/>
                      <wp:docPr id="221" name="Rectangle 2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A858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0F85C" id="Rectangle 221" o:spid="_x0000_s2207" style="position:absolute;left:0;text-align:left;margin-left:-5pt;margin-top:29pt;width:77pt;height:73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" filled="f" stroked="f">
                      <v:textbox inset="2.16pt,1.44pt,0,1.44pt">
                        <w:txbxContent>
                          <w:p w14:paraId="0AA858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7040" behindDoc="0" locked="0" layoutInCell="1" allowOverlap="1" wp14:anchorId="61AD4340" wp14:editId="4EF9DD11">
                      <wp:simplePos x="0" y="0"/>
                      <wp:positionH relativeFrom="column">
                        <wp:posOffset>-63500</wp:posOffset>
                      </wp:positionH>
                      <wp:positionV relativeFrom="paragraph">
                        <wp:posOffset>368300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17E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4340" id="Rectangle 220" o:spid="_x0000_s2208" style="position:absolute;left:0;text-align:left;margin-left:-5pt;margin-top:29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O5zk/q4AQAASgMAAA4AAAAAAAAAAAAAAAAALgIAAGRycy9lMm9E&#10;b2MueG1sUEsBAi0AFAAGAAgAAAAhAHOGhE3bAAAACgEAAA8AAAAAAAAAAAAAAAAAEgQAAGRycy9k&#10;b3ducmV2LnhtbFBLBQYAAAAABAAEAPMAAAAaBQAAAAA=&#10;" filled="f" stroked="f">
                      <v:textbox inset="2.16pt,1.44pt,0,1.44pt">
                        <w:txbxContent>
                          <w:p w14:paraId="0EF17E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8064" behindDoc="0" locked="0" layoutInCell="1" allowOverlap="1" wp14:anchorId="62A2C7D0" wp14:editId="19D87352">
                      <wp:simplePos x="0" y="0"/>
                      <wp:positionH relativeFrom="column">
                        <wp:posOffset>-63500</wp:posOffset>
                      </wp:positionH>
                      <wp:positionV relativeFrom="paragraph">
                        <wp:posOffset>368300</wp:posOffset>
                      </wp:positionV>
                      <wp:extent cx="977900" cy="927100"/>
                      <wp:effectExtent l="0" t="0" r="0" b="0"/>
                      <wp:wrapNone/>
                      <wp:docPr id="219" name="Rectangle 2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ADF7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2C7D0" id="Rectangle 219" o:spid="_x0000_s2209" style="position:absolute;left:0;text-align:left;margin-left:-5pt;margin-top:29pt;width:77pt;height:73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" filled="f" stroked="f">
                      <v:textbox inset="2.16pt,1.44pt,0,1.44pt">
                        <w:txbxContent>
                          <w:p w14:paraId="01ADF7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49088" behindDoc="0" locked="0" layoutInCell="1" allowOverlap="1" wp14:anchorId="1FCCD4D4" wp14:editId="100D79CC">
                      <wp:simplePos x="0" y="0"/>
                      <wp:positionH relativeFrom="column">
                        <wp:posOffset>-63500</wp:posOffset>
                      </wp:positionH>
                      <wp:positionV relativeFrom="paragraph">
                        <wp:posOffset>368300</wp:posOffset>
                      </wp:positionV>
                      <wp:extent cx="977900" cy="927100"/>
                      <wp:effectExtent l="0" t="0" r="0" b="0"/>
                      <wp:wrapNone/>
                      <wp:docPr id="218" name="Rectangle 2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012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CD4D4" id="Rectangle 218" o:spid="_x0000_s2210" style="position:absolute;left:0;text-align:left;margin-left:-5pt;margin-top:29pt;width:77pt;height:73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DrSLF6tQEAAEoDAAAOAAAAAAAAAAAAAAAAAC4CAABkcnMvZTJvRG9j&#10;LnhtbFBLAQItABQABgAIAAAAIQDzN5833AAAAAoBAAAPAAAAAAAAAAAAAAAAAA8EAABkcnMvZG93&#10;bnJldi54bWxQSwUGAAAAAAQABADzAAAAGAUAAAAA&#10;" filled="f" stroked="f">
                      <v:textbox inset="2.16pt,1.44pt,0,1.44pt">
                        <w:txbxContent>
                          <w:p w14:paraId="27E012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0112" behindDoc="0" locked="0" layoutInCell="1" allowOverlap="1" wp14:anchorId="70064419" wp14:editId="3B6F6DBE">
                      <wp:simplePos x="0" y="0"/>
                      <wp:positionH relativeFrom="column">
                        <wp:posOffset>-63500</wp:posOffset>
                      </wp:positionH>
                      <wp:positionV relativeFrom="paragraph">
                        <wp:posOffset>368300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B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64419" id="Rectangle 217" o:spid="_x0000_s2211" style="position:absolute;left:0;text-align:left;margin-left:-5pt;margin-top:29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hcugEAAEo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Xa0osczgkP6g&#10;bMwOWpCcHFXfizTdpNbkQ4tFj/4BzlFAN1GfJZj0RVJkzgofLwqLORKOyfVy3ZQ4B45Hq6v1En3s&#10;UrwWewjxp3CGJKejgEiyruzwO8TT1ZcrWJfAnJ5PXpx3c6ZSVc31C9ad64/IEFc03qOR2k0d5Vp5&#10;SiYce0fD3z0DQYn+ZVHXenW1rHFPclA1dYP7CzlA1Lu3WWb56HCTeARK9h7UMCLgrFHGhQPLzM7L&#10;lTbibZzRv/4C2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fTIXLoBAABKAwAADgAAAAAAAAAAAAAAAAAuAgAAZHJzL2Uy&#10;b0RvYy54bWxQSwECLQAUAAYACAAAACEAc4aETdsAAAAKAQAADwAAAAAAAAAAAAAAAAAUBAAAZHJz&#10;L2Rvd25yZXYueG1sUEsFBgAAAAAEAAQA8wAAABwFAAAAAA==&#10;" filled="f" stroked="f">
                      <v:textbox inset="2.16pt,1.44pt,0,1.44pt">
                        <w:txbxContent>
                          <w:p w14:paraId="6B4EB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1136" behindDoc="0" locked="0" layoutInCell="1" allowOverlap="1" wp14:anchorId="3CD1D2D6" wp14:editId="58923A27">
                      <wp:simplePos x="0" y="0"/>
                      <wp:positionH relativeFrom="column">
                        <wp:posOffset>-63500</wp:posOffset>
                      </wp:positionH>
                      <wp:positionV relativeFrom="paragraph">
                        <wp:posOffset>368300</wp:posOffset>
                      </wp:positionV>
                      <wp:extent cx="977900" cy="9271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A2E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D2D6" id="Rectangle 216" o:spid="_x0000_s2212" style="position:absolute;left:0;text-align:left;margin-left:-5pt;margin-top:29pt;width:77pt;height:73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" filled="f" stroked="f">
                      <v:textbox inset="2.16pt,1.44pt,0,1.44pt">
                        <w:txbxContent>
                          <w:p w14:paraId="40A2E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2160" behindDoc="0" locked="0" layoutInCell="1" allowOverlap="1" wp14:anchorId="7CCDBEE9" wp14:editId="7C21DB30">
                      <wp:simplePos x="0" y="0"/>
                      <wp:positionH relativeFrom="column">
                        <wp:posOffset>-63500</wp:posOffset>
                      </wp:positionH>
                      <wp:positionV relativeFrom="paragraph">
                        <wp:posOffset>368300</wp:posOffset>
                      </wp:positionV>
                      <wp:extent cx="977900" cy="9017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D76A8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DBEE9" id="Rectangle 215" o:spid="_x0000_s2213" style="position:absolute;left:0;text-align:left;margin-left:-5pt;margin-top:29pt;width:77pt;height:71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" filled="f" stroked="f">
                      <v:textbox inset="2.16pt,1.44pt,0,1.44pt">
                        <w:txbxContent>
                          <w:p w14:paraId="3D76A8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3184" behindDoc="0" locked="0" layoutInCell="1" allowOverlap="1" wp14:anchorId="39E2CC08" wp14:editId="4CBA11AB">
                      <wp:simplePos x="0" y="0"/>
                      <wp:positionH relativeFrom="column">
                        <wp:posOffset>-63500</wp:posOffset>
                      </wp:positionH>
                      <wp:positionV relativeFrom="paragraph">
                        <wp:posOffset>368300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5F2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2CC08" id="Rectangle 214" o:spid="_x0000_s2214" style="position:absolute;left:0;text-align:left;margin-left:-5pt;margin-top:29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JIUUkuQEAAEoDAAAOAAAAAAAAAAAAAAAAAC4CAABkcnMvZTJv&#10;RG9jLnhtbFBLAQItABQABgAIAAAAIQBzhoRN2wAAAAoBAAAPAAAAAAAAAAAAAAAAABMEAABkcnMv&#10;ZG93bnJldi54bWxQSwUGAAAAAAQABADzAAAAGwUAAAAA&#10;" filled="f" stroked="f">
                      <v:textbox inset="2.16pt,1.44pt,0,1.44pt">
                        <w:txbxContent>
                          <w:p w14:paraId="5D25F2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4208" behindDoc="0" locked="0" layoutInCell="1" allowOverlap="1" wp14:anchorId="1944A0E5" wp14:editId="78DD2783">
                      <wp:simplePos x="0" y="0"/>
                      <wp:positionH relativeFrom="column">
                        <wp:posOffset>-63500</wp:posOffset>
                      </wp:positionH>
                      <wp:positionV relativeFrom="paragraph">
                        <wp:posOffset>368300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982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A0E5" id="Rectangle 64" o:spid="_x0000_s2215" style="position:absolute;left:0;text-align:left;margin-left:-5pt;margin-top:29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V95vAuQEAAEgDAAAOAAAAAAAAAAAAAAAAAC4CAABkcnMvZTJv&#10;RG9jLnhtbFBLAQItABQABgAIAAAAIQBzhoRN2wAAAAoBAAAPAAAAAAAAAAAAAAAAABMEAABkcnMv&#10;ZG93bnJldi54bWxQSwUGAAAAAAQABADzAAAAGwUAAAAA&#10;" filled="f" stroked="f">
                      <v:textbox inset="2.16pt,1.44pt,0,1.44pt">
                        <w:txbxContent>
                          <w:p w14:paraId="24F982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5232" behindDoc="0" locked="0" layoutInCell="1" allowOverlap="1" wp14:anchorId="5741C0E1" wp14:editId="10914DFC">
                      <wp:simplePos x="0" y="0"/>
                      <wp:positionH relativeFrom="column">
                        <wp:posOffset>-63500</wp:posOffset>
                      </wp:positionH>
                      <wp:positionV relativeFrom="paragraph">
                        <wp:posOffset>368300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AD4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1C0E1" id="Rectangle 63" o:spid="_x0000_s2216"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1D310uQEAAEgDAAAOAAAAAAAAAAAAAAAAAC4CAABkcnMvZTJv&#10;RG9jLnhtbFBLAQItABQABgAIAAAAIQBzhoRN2wAAAAoBAAAPAAAAAAAAAAAAAAAAABMEAABkcnMv&#10;ZG93bnJldi54bWxQSwUGAAAAAAQABADzAAAAGwUAAAAA&#10;" filled="f" stroked="f">
                      <v:textbox inset="2.16pt,1.44pt,0,1.44pt">
                        <w:txbxContent>
                          <w:p w14:paraId="4D5AD4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6256" behindDoc="0" locked="0" layoutInCell="1" allowOverlap="1" wp14:anchorId="316972A5" wp14:editId="35600353">
                      <wp:simplePos x="0" y="0"/>
                      <wp:positionH relativeFrom="column">
                        <wp:posOffset>-63500</wp:posOffset>
                      </wp:positionH>
                      <wp:positionV relativeFrom="paragraph">
                        <wp:posOffset>368300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14B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972A5" id="Rectangle 62" o:spid="_x0000_s2217"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" filled="f" stroked="f">
                      <v:textbox inset="2.16pt,1.44pt,0,1.44pt">
                        <w:txbxContent>
                          <w:p w14:paraId="12C14B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7280" behindDoc="0" locked="0" layoutInCell="1" allowOverlap="1" wp14:anchorId="3F6C69C2" wp14:editId="3D2212D1">
                      <wp:simplePos x="0" y="0"/>
                      <wp:positionH relativeFrom="column">
                        <wp:posOffset>-63500</wp:posOffset>
                      </wp:positionH>
                      <wp:positionV relativeFrom="paragraph">
                        <wp:posOffset>368300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F81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C69C2" id="Rectangle 58" o:spid="_x0000_s2218"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NnyEzuQEAAEgDAAAOAAAAAAAAAAAAAAAAAC4CAABkcnMvZTJv&#10;RG9jLnhtbFBLAQItABQABgAIAAAAIQBzhoRN2wAAAAoBAAAPAAAAAAAAAAAAAAAAABMEAABkcnMv&#10;ZG93bnJldi54bWxQSwUGAAAAAAQABADzAAAAGwUAAAAA&#10;" filled="f" stroked="f">
                      <v:textbox inset="2.16pt,1.44pt,0,1.44pt">
                        <w:txbxContent>
                          <w:p w14:paraId="6CDF81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8304" behindDoc="0" locked="0" layoutInCell="1" allowOverlap="1" wp14:anchorId="5F389F82" wp14:editId="1A4C384A">
                      <wp:simplePos x="0" y="0"/>
                      <wp:positionH relativeFrom="column">
                        <wp:posOffset>-63500</wp:posOffset>
                      </wp:positionH>
                      <wp:positionV relativeFrom="paragraph">
                        <wp:posOffset>368300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52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89F82" id="Rectangle 57" o:spid="_x0000_s2219" style="position:absolute;left:0;text-align:left;margin-left:-5pt;margin-top:29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dBuQEAAEgDAAAOAAAAZHJzL2Uyb0RvYy54bWysU9tu2zAMfR+wfxD0vviSbkm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L6eUWJ4xZn9AtV&#10;464fFcm5wUip8myzVlOIHZY8hge4RBHdTHzWYPMXKZG56Hu66qvmRAQmN8vNusYpCDxa3WyW6GOX&#10;6qU4QEzflLckO4wCAimq8uOPmM5Xn69gXQZzfj57ad7PhUjTbJbPWPdenpAfLmi6R6NHPzEqRhMo&#10;mXDojMY/Bw6KkvG7Q1Xb1c2yxS0pQbNu17i9UAJEvX+d5U4MHvdIJKDkEMD0AwIuGhVcOK7C7LJa&#10;eR9exwX9yw+w+w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iQ0dBuQEAAEgDAAAOAAAAAAAAAAAAAAAAAC4CAABkcnMvZTJv&#10;RG9jLnhtbFBLAQItABQABgAIAAAAIQBzhoRN2wAAAAoBAAAPAAAAAAAAAAAAAAAAABMEAABkcnMv&#10;ZG93bnJldi54bWxQSwUGAAAAAAQABADzAAAAGwUAAAAA&#10;" filled="f" stroked="f">
                      <v:textbox inset="2.16pt,1.44pt,0,1.44pt">
                        <w:txbxContent>
                          <w:p w14:paraId="21852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59328" behindDoc="0" locked="0" layoutInCell="1" allowOverlap="1" wp14:anchorId="79181E3C" wp14:editId="2D4CDC35">
                      <wp:simplePos x="0" y="0"/>
                      <wp:positionH relativeFrom="column">
                        <wp:posOffset>-63500</wp:posOffset>
                      </wp:positionH>
                      <wp:positionV relativeFrom="paragraph">
                        <wp:posOffset>368300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8D0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81E3C" id="Rectangle 56" o:spid="_x0000_s2220" style="position:absolute;left:0;text-align:left;margin-left:-5pt;margin-top:29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kSHcHuQEAAEgDAAAOAAAAAAAAAAAAAAAAAC4CAABkcnMvZTJv&#10;RG9jLnhtbFBLAQItABQABgAIAAAAIQBzhoRN2wAAAAoBAAAPAAAAAAAAAAAAAAAAABMEAABkcnMv&#10;ZG93bnJldi54bWxQSwUGAAAAAAQABADzAAAAGwUAAAAA&#10;" filled="f" stroked="f">
                      <v:textbox inset="2.16pt,1.44pt,0,1.44pt">
                        <w:txbxContent>
                          <w:p w14:paraId="51F8D0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0352" behindDoc="0" locked="0" layoutInCell="1" allowOverlap="1" wp14:anchorId="78A8B332" wp14:editId="7AEF6C1D">
                      <wp:simplePos x="0" y="0"/>
                      <wp:positionH relativeFrom="column">
                        <wp:posOffset>-63500</wp:posOffset>
                      </wp:positionH>
                      <wp:positionV relativeFrom="paragraph">
                        <wp:posOffset>368300</wp:posOffset>
                      </wp:positionV>
                      <wp:extent cx="1003300" cy="762000"/>
                      <wp:effectExtent l="0" t="0" r="0" b="0"/>
                      <wp:wrapNone/>
                      <wp:docPr id="55" name="Rectangle 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34A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8B332" id="Rectangle 55" o:spid="_x0000_s2221" style="position:absolute;left:0;text-align:left;margin-left:-5pt;margin-top:29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m4iZhuQEAAEgDAAAOAAAAAAAAAAAAAAAAAC4CAABkcnMvZTJv&#10;RG9jLnhtbFBLAQItABQABgAIAAAAIQBzhoRN2wAAAAoBAAAPAAAAAAAAAAAAAAAAABMEAABkcnMv&#10;ZG93bnJldi54bWxQSwUGAAAAAAQABADzAAAAGwUAAAAA&#10;" filled="f" stroked="f">
                      <v:textbox inset="2.16pt,1.44pt,0,1.44pt">
                        <w:txbxContent>
                          <w:p w14:paraId="40734A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1376" behindDoc="0" locked="0" layoutInCell="1" allowOverlap="1" wp14:anchorId="4E13848D" wp14:editId="5DD10457">
                      <wp:simplePos x="0" y="0"/>
                      <wp:positionH relativeFrom="column">
                        <wp:posOffset>-63500</wp:posOffset>
                      </wp:positionH>
                      <wp:positionV relativeFrom="paragraph">
                        <wp:posOffset>368300</wp:posOffset>
                      </wp:positionV>
                      <wp:extent cx="1003300" cy="762000"/>
                      <wp:effectExtent l="0" t="0" r="0" b="0"/>
                      <wp:wrapNone/>
                      <wp:docPr id="54" name="Rectangle 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51A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3848D" id="Rectangle 54" o:spid="_x0000_s2222"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EMhZxuQEAAEgDAAAOAAAAAAAAAAAAAAAAAC4CAABkcnMvZTJv&#10;RG9jLnhtbFBLAQItABQABgAIAAAAIQBzhoRN2wAAAAoBAAAPAAAAAAAAAAAAAAAAABMEAABkcnMv&#10;ZG93bnJldi54bWxQSwUGAAAAAAQABADzAAAAGwUAAAAA&#10;" filled="f" stroked="f">
                      <v:textbox inset="2.16pt,1.44pt,0,1.44pt">
                        <w:txbxContent>
                          <w:p w14:paraId="7C451A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2400" behindDoc="0" locked="0" layoutInCell="1" allowOverlap="1" wp14:anchorId="36A065C2" wp14:editId="426C8963">
                      <wp:simplePos x="0" y="0"/>
                      <wp:positionH relativeFrom="column">
                        <wp:posOffset>-63500</wp:posOffset>
                      </wp:positionH>
                      <wp:positionV relativeFrom="paragraph">
                        <wp:posOffset>368300</wp:posOffset>
                      </wp:positionV>
                      <wp:extent cx="10033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300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065C2" id="Rectangle 53" o:spid="_x0000_s2223"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WtuQEAAEgDAAAOAAAAZHJzL2Uyb0RvYy54bWysU9tu2zAMfR+wfxD0vviSbkm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L6eUmJ4xZn9AtV&#10;464fFcm5wUip8myzVlOIHZY8hge4RBHdTHzWYPMXKZG56Hu66qvmRAQmN8vNusYpCDxa3WyW6GOX&#10;6qU4QEzflLckO4wCAimq8uOPmM5Xn69gXQZzfj57ad7PhUjTbFbPWPdenpAfLmi6R6NHPzEqRhMo&#10;mXDojMY/Bw6KkvG7Q1Xb1c2yxS0pQbNu17i9UAJEvX+d5U4MHvdIJKDkEMD0AwIuGhVcOK7C7LJa&#10;eR9exwX9yw+w+w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it4WtuQEAAEgDAAAOAAAAAAAAAAAAAAAAAC4CAABkcnMvZTJv&#10;RG9jLnhtbFBLAQItABQABgAIAAAAIQBzhoRN2wAAAAoBAAAPAAAAAAAAAAAAAAAAABMEAABkcnMv&#10;ZG93bnJldi54bWxQSwUGAAAAAAQABADzAAAAGwUAAAAA&#10;" filled="f" stroked="f">
                      <v:textbox inset="2.16pt,1.44pt,0,1.44pt">
                        <w:txbxContent>
                          <w:p w14:paraId="2FF300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3424" behindDoc="0" locked="0" layoutInCell="1" allowOverlap="1" wp14:anchorId="58DF607F" wp14:editId="0C85D78F">
                      <wp:simplePos x="0" y="0"/>
                      <wp:positionH relativeFrom="column">
                        <wp:posOffset>-63500</wp:posOffset>
                      </wp:positionH>
                      <wp:positionV relativeFrom="paragraph">
                        <wp:posOffset>368300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21B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F607F" id="Rectangle 52" o:spid="_x0000_s2224" style="position:absolute;left:0;text-align:left;margin-left:-5pt;margin-top:29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GwLtEe4AQAASAMAAA4AAAAAAAAAAAAAAAAALgIAAGRycy9lMm9E&#10;b2MueG1sUEsBAi0AFAAGAAgAAAAhAHOGhE3bAAAACgEAAA8AAAAAAAAAAAAAAAAAEgQAAGRycy9k&#10;b3ducmV2LnhtbFBLBQYAAAAABAAEAPMAAAAaBQAAAAA=&#10;" filled="f" stroked="f">
                      <v:textbox inset="2.16pt,1.44pt,0,1.44pt">
                        <w:txbxContent>
                          <w:p w14:paraId="1AF21B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4448" behindDoc="0" locked="0" layoutInCell="1" allowOverlap="1" wp14:anchorId="05AB4040" wp14:editId="15CC8CAD">
                      <wp:simplePos x="0" y="0"/>
                      <wp:positionH relativeFrom="column">
                        <wp:posOffset>-63500</wp:posOffset>
                      </wp:positionH>
                      <wp:positionV relativeFrom="paragraph">
                        <wp:posOffset>368300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BC4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B4040" id="Rectangle 51" o:spid="_x0000_s2225"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uoeUhuQEAAEgDAAAOAAAAAAAAAAAAAAAAAC4CAABkcnMvZTJv&#10;RG9jLnhtbFBLAQItABQABgAIAAAAIQBzhoRN2wAAAAoBAAAPAAAAAAAAAAAAAAAAABMEAABkcnMv&#10;ZG93bnJldi54bWxQSwUGAAAAAAQABADzAAAAGwUAAAAA&#10;" filled="f" stroked="f">
                      <v:textbox inset="2.16pt,1.44pt,0,1.44pt">
                        <w:txbxContent>
                          <w:p w14:paraId="686BC4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5472" behindDoc="0" locked="0" layoutInCell="1" allowOverlap="1" wp14:anchorId="633D8FE1" wp14:editId="4BC58C12">
                      <wp:simplePos x="0" y="0"/>
                      <wp:positionH relativeFrom="column">
                        <wp:posOffset>-63500</wp:posOffset>
                      </wp:positionH>
                      <wp:positionV relativeFrom="paragraph">
                        <wp:posOffset>368300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F41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D8FE1" id="Rectangle 50" o:spid="_x0000_s2226" style="position:absolute;left:0;text-align:left;margin-left:-5pt;margin-top:29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PpF/vi4AQAASAMAAA4AAAAAAAAAAAAAAAAALgIAAGRycy9lMm9E&#10;b2MueG1sUEsBAi0AFAAGAAgAAAAhAHOGhE3bAAAACgEAAA8AAAAAAAAAAAAAAAAAEgQAAGRycy9k&#10;b3ducmV2LnhtbFBLBQYAAAAABAAEAPMAAAAaBQAAAAA=&#10;" filled="f" stroked="f">
                      <v:textbox inset="2.16pt,1.44pt,0,1.44pt">
                        <w:txbxContent>
                          <w:p w14:paraId="511F41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6496" behindDoc="0" locked="0" layoutInCell="1" allowOverlap="1" wp14:anchorId="749B6681" wp14:editId="08B84626">
                      <wp:simplePos x="0" y="0"/>
                      <wp:positionH relativeFrom="column">
                        <wp:posOffset>-63500</wp:posOffset>
                      </wp:positionH>
                      <wp:positionV relativeFrom="paragraph">
                        <wp:posOffset>368300</wp:posOffset>
                      </wp:positionV>
                      <wp:extent cx="1003300" cy="762000"/>
                      <wp:effectExtent l="0" t="0" r="0" b="0"/>
                      <wp:wrapNone/>
                      <wp:docPr id="49" name="Rectangle 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46A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B6681" id="Rectangle 49" o:spid="_x0000_s2227" style="position:absolute;left:0;text-align:left;margin-left:-5pt;margin-top:29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O0uAEAAEg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bynx3OGMvqNq&#10;3A9WkZIbjZSqzLZoNcXUY8lzfIJrlNAtxGcNrnyREpmrvuebvmrORGByu9puWpyCwKO79XaFPnZp&#10;XosjpPxZBUeKwyggkKoqP31N+XL15QrWFTCX54uX58NciSxRyReshyDPyA8XND+i0TZMjAprIiUT&#10;Dp3R9OvIQVFiv3hUtbtbrzrckhosN90GtxdqgKgPb7PcizHgHokMlBwjmGFEwPXdigvHVZldV6vs&#10;w9u4on/9Afa/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RLw7S4AQAASAMAAA4AAAAAAAAAAAAAAAAALgIAAGRycy9lMm9E&#10;b2MueG1sUEsBAi0AFAAGAAgAAAAhAHOGhE3bAAAACgEAAA8AAAAAAAAAAAAAAAAAEgQAAGRycy9k&#10;b3ducmV2LnhtbFBLBQYAAAAABAAEAPMAAAAaBQAAAAA=&#10;" filled="f" stroked="f">
                      <v:textbox inset="2.16pt,1.44pt,0,1.44pt">
                        <w:txbxContent>
                          <w:p w14:paraId="72E46A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7520" behindDoc="0" locked="0" layoutInCell="1" allowOverlap="1" wp14:anchorId="2067C6D8" wp14:editId="4844184C">
                      <wp:simplePos x="0" y="0"/>
                      <wp:positionH relativeFrom="column">
                        <wp:posOffset>-63500</wp:posOffset>
                      </wp:positionH>
                      <wp:positionV relativeFrom="paragraph">
                        <wp:posOffset>368300</wp:posOffset>
                      </wp:positionV>
                      <wp:extent cx="1003300" cy="762000"/>
                      <wp:effectExtent l="0" t="0" r="0" b="0"/>
                      <wp:wrapNone/>
                      <wp:docPr id="48" name="Rectangle 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44F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7C6D8" id="Rectangle 48" o:spid="_x0000_s2228"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kuAEAAEg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46Q8dzij76ga&#10;94NVpORGI6Uqsy1aTTH1WPIcn+AaJXQL8VmDK1+kROaq7/mmr5ozEZjcrrabFqcg8OhuvV2hj12a&#10;1+IIKX9WwZHiMAoIpKrKT19Tvlx9uYJ1Bczl+eLl+TBXIsuu7V6wHoI8Iz9c0PyIRtswMSqsiZRM&#10;OHRG068jB0WJ/eJR1e5uvepwS2qw3HQb5A81QNSHt1nuxRhwj0QGSo4RzDAi4KpRxYXjqsyuq1X2&#10;4W1c0b/+APvf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ab86S4AQAASAMAAA4AAAAAAAAAAAAAAAAALgIAAGRycy9lMm9E&#10;b2MueG1sUEsBAi0AFAAGAAgAAAAhAHOGhE3bAAAACgEAAA8AAAAAAAAAAAAAAAAAEgQAAGRycy9k&#10;b3ducmV2LnhtbFBLBQYAAAAABAAEAPMAAAAaBQAAAAA=&#10;" filled="f" stroked="f">
                      <v:textbox inset="2.16pt,1.44pt,0,1.44pt">
                        <w:txbxContent>
                          <w:p w14:paraId="02644F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8544" behindDoc="0" locked="0" layoutInCell="1" allowOverlap="1" wp14:anchorId="7764EE8D" wp14:editId="76209A58">
                      <wp:simplePos x="0" y="0"/>
                      <wp:positionH relativeFrom="column">
                        <wp:posOffset>-63500</wp:posOffset>
                      </wp:positionH>
                      <wp:positionV relativeFrom="paragraph">
                        <wp:posOffset>368300</wp:posOffset>
                      </wp:positionV>
                      <wp:extent cx="1003300" cy="7620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F6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4EE8D" id="Rectangle 47" o:spid="_x0000_s2229" style="position:absolute;left:0;text-align:left;margin-left:-5pt;margin-top:29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5R5XWuQEAAEgDAAAOAAAAAAAAAAAAAAAAAC4CAABkcnMvZTJv&#10;RG9jLnhtbFBLAQItABQABgAIAAAAIQBzhoRN2wAAAAoBAAAPAAAAAAAAAAAAAAAAABMEAABkcnMv&#10;ZG93bnJldi54bWxQSwUGAAAAAAQABADzAAAAGwUAAAAA&#10;" filled="f" stroked="f">
                      <v:textbox inset="2.16pt,1.44pt,0,1.44pt">
                        <w:txbxContent>
                          <w:p w14:paraId="1C7F6B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69568" behindDoc="0" locked="0" layoutInCell="1" allowOverlap="1" wp14:anchorId="5BCE1D60" wp14:editId="0D49CC03">
                      <wp:simplePos x="0" y="0"/>
                      <wp:positionH relativeFrom="column">
                        <wp:posOffset>-63500</wp:posOffset>
                      </wp:positionH>
                      <wp:positionV relativeFrom="paragraph">
                        <wp:posOffset>368300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B87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E1D60" id="Rectangle 46" o:spid="_x0000_s2230" style="position:absolute;left:0;text-align:left;margin-left:-5pt;margin-top:29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TKWQuQEAAEgDAAAOAAAAAAAAAAAAAAAAAC4CAABkcnMvZTJv&#10;RG9jLnhtbFBLAQItABQABgAIAAAAIQBzhoRN2wAAAAoBAAAPAAAAAAAAAAAAAAAAABMEAABkcnMv&#10;ZG93bnJldi54bWxQSwUGAAAAAAQABADzAAAAGwUAAAAA&#10;" filled="f" stroked="f">
                      <v:textbox inset="2.16pt,1.44pt,0,1.44pt">
                        <w:txbxContent>
                          <w:p w14:paraId="57EB87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0592" behindDoc="0" locked="0" layoutInCell="1" allowOverlap="1" wp14:anchorId="6324444A" wp14:editId="015CA361">
                      <wp:simplePos x="0" y="0"/>
                      <wp:positionH relativeFrom="column">
                        <wp:posOffset>-63500</wp:posOffset>
                      </wp:positionH>
                      <wp:positionV relativeFrom="paragraph">
                        <wp:posOffset>368300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B4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4444A" id="Rectangle 45" o:spid="_x0000_s2231"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b09roBAABIAwAADgAAAAAAAAAAAAAAAAAuAgAAZHJzL2Uy&#10;b0RvYy54bWxQSwECLQAUAAYACAAAACEAc4aETdsAAAAKAQAADwAAAAAAAAAAAAAAAAAUBAAAZHJz&#10;L2Rvd25yZXYueG1sUEsFBgAAAAAEAAQA8wAAABwFAAAAAA==&#10;" filled="f" stroked="f">
                      <v:textbox inset="2.16pt,1.44pt,0,1.44pt">
                        <w:txbxContent>
                          <w:p w14:paraId="491B44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1616" behindDoc="0" locked="0" layoutInCell="1" allowOverlap="1" wp14:anchorId="59F46135" wp14:editId="0F42051A">
                      <wp:simplePos x="0" y="0"/>
                      <wp:positionH relativeFrom="column">
                        <wp:posOffset>-63500</wp:posOffset>
                      </wp:positionH>
                      <wp:positionV relativeFrom="paragraph">
                        <wp:posOffset>368300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507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6135" id="Rectangle 44" o:spid="_x0000_s2232" style="position:absolute;left:0;text-align:left;margin-left:-5pt;margin-top:29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fNsTmuQEAAEgDAAAOAAAAAAAAAAAAAAAAAC4CAABkcnMvZTJv&#10;RG9jLnhtbFBLAQItABQABgAIAAAAIQBzhoRN2wAAAAoBAAAPAAAAAAAAAAAAAAAAABMEAABkcnMv&#10;ZG93bnJldi54bWxQSwUGAAAAAAQABADzAAAAGwUAAAAA&#10;" filled="f" stroked="f">
                      <v:textbox inset="2.16pt,1.44pt,0,1.44pt">
                        <w:txbxContent>
                          <w:p w14:paraId="5EF507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2640" behindDoc="0" locked="0" layoutInCell="1" allowOverlap="1" wp14:anchorId="72CA6306" wp14:editId="5945E04E">
                      <wp:simplePos x="0" y="0"/>
                      <wp:positionH relativeFrom="column">
                        <wp:posOffset>-63500</wp:posOffset>
                      </wp:positionH>
                      <wp:positionV relativeFrom="paragraph">
                        <wp:posOffset>368300</wp:posOffset>
                      </wp:positionV>
                      <wp:extent cx="1003300" cy="7620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B66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A6306" id="Rectangle 43" o:spid="_x0000_s2233" style="position:absolute;left:0;text-align:left;margin-left:-5pt;margin-top:29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5s1c6uQEAAEgDAAAOAAAAAAAAAAAAAAAAAC4CAABkcnMvZTJv&#10;RG9jLnhtbFBLAQItABQABgAIAAAAIQBzhoRN2wAAAAoBAAAPAAAAAAAAAAAAAAAAABMEAABkcnMv&#10;ZG93bnJldi54bWxQSwUGAAAAAAQABADzAAAAGwUAAAAA&#10;" filled="f" stroked="f">
                      <v:textbox inset="2.16pt,1.44pt,0,1.44pt">
                        <w:txbxContent>
                          <w:p w14:paraId="48EB66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3664" behindDoc="0" locked="0" layoutInCell="1" allowOverlap="1" wp14:anchorId="68BAE561" wp14:editId="64FE9A4B">
                      <wp:simplePos x="0" y="0"/>
                      <wp:positionH relativeFrom="column">
                        <wp:posOffset>-63500</wp:posOffset>
                      </wp:positionH>
                      <wp:positionV relativeFrom="paragraph">
                        <wp:posOffset>368300</wp:posOffset>
                      </wp:positionV>
                      <wp:extent cx="1003300" cy="762000"/>
                      <wp:effectExtent l="0" t="0" r="0" b="0"/>
                      <wp:wrapNone/>
                      <wp:docPr id="42" name="Rectangle 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DDC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AE561" id="Rectangle 42" o:spid="_x0000_s2234"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cPZtC4AQAASAMAAA4AAAAAAAAAAAAAAAAALgIAAGRycy9lMm9E&#10;b2MueG1sUEsBAi0AFAAGAAgAAAAhAHOGhE3bAAAACgEAAA8AAAAAAAAAAAAAAAAAEgQAAGRycy9k&#10;b3ducmV2LnhtbFBLBQYAAAAABAAEAPMAAAAaBQAAAAA=&#10;" filled="f" stroked="f">
                      <v:textbox inset="2.16pt,1.44pt,0,1.44pt">
                        <w:txbxContent>
                          <w:p w14:paraId="1EADDC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4688" behindDoc="0" locked="0" layoutInCell="1" allowOverlap="1" wp14:anchorId="16722A35" wp14:editId="34C9E981">
                      <wp:simplePos x="0" y="0"/>
                      <wp:positionH relativeFrom="column">
                        <wp:posOffset>-63500</wp:posOffset>
                      </wp:positionH>
                      <wp:positionV relativeFrom="paragraph">
                        <wp:posOffset>368300</wp:posOffset>
                      </wp:positionV>
                      <wp:extent cx="1003300" cy="7620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62E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2A35" id="Rectangle 41" o:spid="_x0000_s2235"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1pTe2uQEAAEgDAAAOAAAAAAAAAAAAAAAAAC4CAABkcnMvZTJv&#10;RG9jLnhtbFBLAQItABQABgAIAAAAIQBzhoRN2wAAAAoBAAAPAAAAAAAAAAAAAAAAABMEAABkcnMv&#10;ZG93bnJldi54bWxQSwUGAAAAAAQABADzAAAAGwUAAAAA&#10;" filled="f" stroked="f">
                      <v:textbox inset="2.16pt,1.44pt,0,1.44pt">
                        <w:txbxContent>
                          <w:p w14:paraId="6AD62E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5712" behindDoc="0" locked="0" layoutInCell="1" allowOverlap="1" wp14:anchorId="410FC0D2" wp14:editId="146512A8">
                      <wp:simplePos x="0" y="0"/>
                      <wp:positionH relativeFrom="column">
                        <wp:posOffset>-63500</wp:posOffset>
                      </wp:positionH>
                      <wp:positionV relativeFrom="paragraph">
                        <wp:posOffset>368300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1F9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FC0D2" id="Rectangle 40" o:spid="_x0000_s2236"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NlcuW4AQAASAMAAA4AAAAAAAAAAAAAAAAALgIAAGRycy9lMm9E&#10;b2MueG1sUEsBAi0AFAAGAAgAAAAhAHOGhE3bAAAACgEAAA8AAAAAAAAAAAAAAAAAEgQAAGRycy9k&#10;b3ducmV2LnhtbFBLBQYAAAAABAAEAPMAAAAaBQAAAAA=&#10;" filled="f" stroked="f">
                      <v:textbox inset="2.16pt,1.44pt,0,1.44pt">
                        <w:txbxContent>
                          <w:p w14:paraId="4AB1F90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6736" behindDoc="0" locked="0" layoutInCell="1" allowOverlap="1" wp14:anchorId="04896CC2" wp14:editId="271E0B05">
                      <wp:simplePos x="0" y="0"/>
                      <wp:positionH relativeFrom="column">
                        <wp:posOffset>-63500</wp:posOffset>
                      </wp:positionH>
                      <wp:positionV relativeFrom="paragraph">
                        <wp:posOffset>368300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317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96CC2" id="Rectangle 39" o:spid="_x0000_s2237"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wczhC4AQAASAMAAA4AAAAAAAAAAAAAAAAALgIAAGRycy9lMm9E&#10;b2MueG1sUEsBAi0AFAAGAAgAAAAhAHOGhE3bAAAACgEAAA8AAAAAAAAAAAAAAAAAEgQAAGRycy9k&#10;b3ducmV2LnhtbFBLBQYAAAAABAAEAPMAAAAaBQAAAAA=&#10;" filled="f" stroked="f">
                      <v:textbox inset="2.16pt,1.44pt,0,1.44pt">
                        <w:txbxContent>
                          <w:p w14:paraId="425317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7760" behindDoc="0" locked="0" layoutInCell="1" allowOverlap="1" wp14:anchorId="46998FAA" wp14:editId="0C29463A">
                      <wp:simplePos x="0" y="0"/>
                      <wp:positionH relativeFrom="column">
                        <wp:posOffset>-63500</wp:posOffset>
                      </wp:positionH>
                      <wp:positionV relativeFrom="paragraph">
                        <wp:posOffset>368300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6DD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98FAA" id="Rectangle 38" o:spid="_x0000_s2238"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7M/gC4AQAASAMAAA4AAAAAAAAAAAAAAAAALgIAAGRycy9lMm9E&#10;b2MueG1sUEsBAi0AFAAGAAgAAAAhAHOGhE3bAAAACgEAAA8AAAAAAAAAAAAAAAAAEgQAAGRycy9k&#10;b3ducmV2LnhtbFBLBQYAAAAABAAEAPMAAAAaBQAAAAA=&#10;" filled="f" stroked="f">
                      <v:textbox inset="2.16pt,1.44pt,0,1.44pt">
                        <w:txbxContent>
                          <w:p w14:paraId="3BA6DD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8784" behindDoc="0" locked="0" layoutInCell="1" allowOverlap="1" wp14:anchorId="2677CDE7" wp14:editId="5D22DE8C">
                      <wp:simplePos x="0" y="0"/>
                      <wp:positionH relativeFrom="column">
                        <wp:posOffset>-63500</wp:posOffset>
                      </wp:positionH>
                      <wp:positionV relativeFrom="paragraph">
                        <wp:posOffset>368300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B12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7CDE7" id="Rectangle 4" o:spid="_x0000_s2239"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" filled="f" stroked="f">
                      <v:textbox inset="2.16pt,1.44pt,0,1.44pt">
                        <w:txbxContent>
                          <w:p w14:paraId="1C6B12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79808" behindDoc="0" locked="0" layoutInCell="1" allowOverlap="1" wp14:anchorId="1DC09394" wp14:editId="7FEA4BC2">
                      <wp:simplePos x="0" y="0"/>
                      <wp:positionH relativeFrom="column">
                        <wp:posOffset>-63500</wp:posOffset>
                      </wp:positionH>
                      <wp:positionV relativeFrom="paragraph">
                        <wp:posOffset>368300</wp:posOffset>
                      </wp:positionV>
                      <wp:extent cx="1003300" cy="7620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62B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09394" id="Rectangle 3" o:spid="_x0000_s2240"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" filled="f" stroked="f">
                      <v:textbox inset="2.16pt,1.44pt,0,1.44pt">
                        <w:txbxContent>
                          <w:p w14:paraId="3FE62B0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280832" behindDoc="0" locked="0" layoutInCell="1" allowOverlap="1" wp14:anchorId="5A695E1E" wp14:editId="174C7C7E">
                      <wp:simplePos x="0" y="0"/>
                      <wp:positionH relativeFrom="column">
                        <wp:posOffset>-63500</wp:posOffset>
                      </wp:positionH>
                      <wp:positionV relativeFrom="paragraph">
                        <wp:posOffset>368300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2C7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95E1E" id="Rectangle 2" o:spid="_x0000_s2241"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" filled="f" stroked="f">
                      <v:textbox inset="2.16pt,1.44pt,0,1.44pt">
                        <w:txbxContent>
                          <w:p w14:paraId="2BE2C7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4448" behindDoc="0" locked="0" layoutInCell="1" allowOverlap="1" wp14:anchorId="6C50AE36" wp14:editId="6E382F8C">
                      <wp:simplePos x="0" y="0"/>
                      <wp:positionH relativeFrom="column">
                        <wp:posOffset>-63500</wp:posOffset>
                      </wp:positionH>
                      <wp:positionV relativeFrom="paragraph">
                        <wp:posOffset>368300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5F4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0AE36" id="Rectangle 1413" o:spid="_x0000_s2242" style="position:absolute;left:0;text-align:left;margin-left:-5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Hvf9LoBAABMAwAADgAAAAAAAAAAAAAAAAAuAgAAZHJzL2Uy&#10;b0RvYy54bWxQSwECLQAUAAYACAAAACEAc4aETdsAAAAKAQAADwAAAAAAAAAAAAAAAAAUBAAAZHJz&#10;L2Rvd25yZXYueG1sUEsFBgAAAAAEAAQA8wAAABwFAAAAAA==&#10;" filled="f" stroked="f">
                      <v:textbox inset="2.16pt,1.44pt,0,1.44pt">
                        <w:txbxContent>
                          <w:p w14:paraId="33A5F4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5472" behindDoc="0" locked="0" layoutInCell="1" allowOverlap="1" wp14:anchorId="7C84F748" wp14:editId="140F74E1">
                      <wp:simplePos x="0" y="0"/>
                      <wp:positionH relativeFrom="column">
                        <wp:posOffset>-63500</wp:posOffset>
                      </wp:positionH>
                      <wp:positionV relativeFrom="paragraph">
                        <wp:posOffset>368300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713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4F748" id="Rectangle 1414" o:spid="_x0000_s2243" style="position:absolute;left:0;text-align:left;margin-left:-5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pWoN3uQEAAEwDAAAOAAAAAAAAAAAAAAAAAC4CAABkcnMvZTJv&#10;RG9jLnhtbFBLAQItABQABgAIAAAAIQBzhoRN2wAAAAoBAAAPAAAAAAAAAAAAAAAAABMEAABkcnMv&#10;ZG93bnJldi54bWxQSwUGAAAAAAQABADzAAAAGwUAAAAA&#10;" filled="f" stroked="f">
                      <v:textbox inset="2.16pt,1.44pt,0,1.44pt">
                        <w:txbxContent>
                          <w:p w14:paraId="770713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6496" behindDoc="0" locked="0" layoutInCell="1" allowOverlap="1" wp14:anchorId="3003889F" wp14:editId="129D0E09">
                      <wp:simplePos x="0" y="0"/>
                      <wp:positionH relativeFrom="column">
                        <wp:posOffset>-63500</wp:posOffset>
                      </wp:positionH>
                      <wp:positionV relativeFrom="paragraph">
                        <wp:posOffset>368300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1DC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3889F" id="Rectangle 1415" o:spid="_x0000_s2244" style="position:absolute;left:0;text-align:left;margin-left:-5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992TboBAABMAwAADgAAAAAAAAAAAAAAAAAuAgAAZHJzL2Uy&#10;b0RvYy54bWxQSwECLQAUAAYACAAAACEAc4aETdsAAAAKAQAADwAAAAAAAAAAAAAAAAAUBAAAZHJz&#10;L2Rvd25yZXYueG1sUEsFBgAAAAAEAAQA8wAAABwFAAAAAA==&#10;" filled="f" stroked="f">
                      <v:textbox inset="2.16pt,1.44pt,0,1.44pt">
                        <w:txbxContent>
                          <w:p w14:paraId="6761DC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7520" behindDoc="0" locked="0" layoutInCell="1" allowOverlap="1" wp14:anchorId="2E3033AE" wp14:editId="0A3B6DD6">
                      <wp:simplePos x="0" y="0"/>
                      <wp:positionH relativeFrom="column">
                        <wp:posOffset>-63500</wp:posOffset>
                      </wp:positionH>
                      <wp:positionV relativeFrom="paragraph">
                        <wp:posOffset>368300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00C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033AE" id="Rectangle 1416" o:spid="_x0000_s2245" style="position:absolute;left:0;text-align:left;margin-left:-5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DgagboBAABMAwAADgAAAAAAAAAAAAAAAAAuAgAAZHJzL2Uy&#10;b0RvYy54bWxQSwECLQAUAAYACAAAACEAc4aETdsAAAAKAQAADwAAAAAAAAAAAAAAAAAUBAAAZHJz&#10;L2Rvd25yZXYueG1sUEsFBgAAAAAEAAQA8wAAABwFAAAAAA==&#10;" filled="f" stroked="f">
                      <v:textbox inset="2.16pt,1.44pt,0,1.44pt">
                        <w:txbxContent>
                          <w:p w14:paraId="09F00C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8544" behindDoc="0" locked="0" layoutInCell="1" allowOverlap="1" wp14:anchorId="24F15321" wp14:editId="590EEF28">
                      <wp:simplePos x="0" y="0"/>
                      <wp:positionH relativeFrom="column">
                        <wp:posOffset>-63500</wp:posOffset>
                      </wp:positionH>
                      <wp:positionV relativeFrom="paragraph">
                        <wp:posOffset>368300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7A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15321" id="Rectangle 1417" o:spid="_x0000_s2246" style="position:absolute;left:0;text-align:left;margin-left:-5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1IDUboBAABMAwAADgAAAAAAAAAAAAAAAAAuAgAAZHJzL2Uy&#10;b0RvYy54bWxQSwECLQAUAAYACAAAACEAc4aETdsAAAAKAQAADwAAAAAAAAAAAAAAAAAUBAAAZHJz&#10;L2Rvd25yZXYueG1sUEsFBgAAAAAEAAQA8wAAABwFAAAAAA==&#10;" filled="f" stroked="f">
                      <v:textbox inset="2.16pt,1.44pt,0,1.44pt">
                        <w:txbxContent>
                          <w:p w14:paraId="72D7A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09568" behindDoc="0" locked="0" layoutInCell="1" allowOverlap="1" wp14:anchorId="2CF9A707" wp14:editId="008974B0">
                      <wp:simplePos x="0" y="0"/>
                      <wp:positionH relativeFrom="column">
                        <wp:posOffset>-63500</wp:posOffset>
                      </wp:positionH>
                      <wp:positionV relativeFrom="paragraph">
                        <wp:posOffset>368300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D14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9A707" id="Rectangle 1418" o:spid="_x0000_s2247" style="position:absolute;left:0;text-align:left;margin-left:-5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Bb/Pky4AQAATAMAAA4AAAAAAAAAAAAAAAAALgIAAGRycy9lMm9E&#10;b2MueG1sUEsBAi0AFAAGAAgAAAAhAHOGhE3bAAAACgEAAA8AAAAAAAAAAAAAAAAAEgQAAGRycy9k&#10;b3ducmV2LnhtbFBLBQYAAAAABAAEAPMAAAAaBQAAAAA=&#10;" filled="f" stroked="f">
                      <v:textbox inset="2.16pt,1.44pt,0,1.44pt">
                        <w:txbxContent>
                          <w:p w14:paraId="78FD14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0592" behindDoc="0" locked="0" layoutInCell="1" allowOverlap="1" wp14:anchorId="344E3FCE" wp14:editId="38F2A0B2">
                      <wp:simplePos x="0" y="0"/>
                      <wp:positionH relativeFrom="column">
                        <wp:posOffset>-63500</wp:posOffset>
                      </wp:positionH>
                      <wp:positionV relativeFrom="paragraph">
                        <wp:posOffset>368300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EB0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E3FCE" id="Rectangle 1419" o:spid="_x0000_s2248" style="position:absolute;left:0;text-align:left;margin-left:-5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oFsqMuQEAAEwDAAAOAAAAAAAAAAAAAAAAAC4CAABkcnMvZTJv&#10;RG9jLnhtbFBLAQItABQABgAIAAAAIQBzhoRN2wAAAAoBAAAPAAAAAAAAAAAAAAAAABMEAABkcnMv&#10;ZG93bnJldi54bWxQSwUGAAAAAAQABADzAAAAGwUAAAAA&#10;" filled="f" stroked="f">
                      <v:textbox inset="2.16pt,1.44pt,0,1.44pt">
                        <w:txbxContent>
                          <w:p w14:paraId="455EB0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1616" behindDoc="0" locked="0" layoutInCell="1" allowOverlap="1" wp14:anchorId="4F0BB05B" wp14:editId="0E797392">
                      <wp:simplePos x="0" y="0"/>
                      <wp:positionH relativeFrom="column">
                        <wp:posOffset>-63500</wp:posOffset>
                      </wp:positionH>
                      <wp:positionV relativeFrom="paragraph">
                        <wp:posOffset>368300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182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BB05B" id="Rectangle 1420" o:spid="_x0000_s2249" style="position:absolute;left:0;text-align:left;margin-left:-5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aTDHuuQEAAEwDAAAOAAAAAAAAAAAAAAAAAC4CAABkcnMvZTJv&#10;RG9jLnhtbFBLAQItABQABgAIAAAAIQBzhoRN2wAAAAoBAAAPAAAAAAAAAAAAAAAAABMEAABkcnMv&#10;ZG93bnJldi54bWxQSwUGAAAAAAQABADzAAAAGwUAAAAA&#10;" filled="f" stroked="f">
                      <v:textbox inset="2.16pt,1.44pt,0,1.44pt">
                        <w:txbxContent>
                          <w:p w14:paraId="3FD182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2640" behindDoc="0" locked="0" layoutInCell="1" allowOverlap="1" wp14:anchorId="645359B7" wp14:editId="6CA5ABBA">
                      <wp:simplePos x="0" y="0"/>
                      <wp:positionH relativeFrom="column">
                        <wp:posOffset>-63500</wp:posOffset>
                      </wp:positionH>
                      <wp:positionV relativeFrom="paragraph">
                        <wp:posOffset>368300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9E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359B7" id="Rectangle 1421" o:spid="_x0000_s2250" style="position:absolute;left:0;text-align:left;margin-left:-5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AfsV4uQEAAEwDAAAOAAAAAAAAAAAAAAAAAC4CAABkcnMvZTJv&#10;RG9jLnhtbFBLAQItABQABgAIAAAAIQBzhoRN2wAAAAoBAAAPAAAAAAAAAAAAAAAAABMEAABkcnMv&#10;ZG93bnJldi54bWxQSwUGAAAAAAQABADzAAAAGwUAAAAA&#10;" filled="f" stroked="f">
                      <v:textbox inset="2.16pt,1.44pt,0,1.44pt">
                        <w:txbxContent>
                          <w:p w14:paraId="57F9ED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3664" behindDoc="0" locked="0" layoutInCell="1" allowOverlap="1" wp14:anchorId="2AB9EE24" wp14:editId="39F1A063">
                      <wp:simplePos x="0" y="0"/>
                      <wp:positionH relativeFrom="column">
                        <wp:posOffset>-63500</wp:posOffset>
                      </wp:positionH>
                      <wp:positionV relativeFrom="paragraph">
                        <wp:posOffset>368300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9C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9EE24" id="Rectangle 1422" o:spid="_x0000_s2251" style="position:absolute;left:0;text-align:left;margin-left:-5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m0uQEAAEwDAAAOAAAAZHJzL2Uyb0RvYy54bWysU9tu2zAMfR+wfxD0vthxsj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k1DiWMWp/QL&#10;dWOuN5LM2UELIfN8s15jiC2WPYYHuEQR3Ux+UmDzF2mRqWh8vmosp0Q4Jrer7abGSXA8ullvV+hj&#10;l+qlOEBM36S3JDsdBYRSlGWnHzHNV5+vYF0GMz+fvTQdpplM03x+xnrw4owccUnTPRpl/NhRbnSg&#10;ZMTBdzT+OTKQlJjvDpVtbtYrFCKVYLlpNrjBUAJEfXidZY4PHneJJ6DkGED3AwIuGhVcOLLC7LJe&#10;eSdexwX9y0+w/w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nmam0uQEAAEwDAAAOAAAAAAAAAAAAAAAAAC4CAABkcnMvZTJv&#10;RG9jLnhtbFBLAQItABQABgAIAAAAIQBzhoRN2wAAAAoBAAAPAAAAAAAAAAAAAAAAABMEAABkcnMv&#10;ZG93bnJldi54bWxQSwUGAAAAAAQABADzAAAAGwUAAAAA&#10;" filled="f" stroked="f">
                      <v:textbox inset="2.16pt,1.44pt,0,1.44pt">
                        <w:txbxContent>
                          <w:p w14:paraId="1A19C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4688" behindDoc="0" locked="0" layoutInCell="1" allowOverlap="1" wp14:anchorId="05A2D07B" wp14:editId="5224C258">
                      <wp:simplePos x="0" y="0"/>
                      <wp:positionH relativeFrom="column">
                        <wp:posOffset>-63500</wp:posOffset>
                      </wp:positionH>
                      <wp:positionV relativeFrom="paragraph">
                        <wp:posOffset>368300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4FC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2D07B" id="Rectangle 1423" o:spid="_x0000_s2252" style="position:absolute;left:0;text-align:left;margin-left:-5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10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62ZFiWMWp/QT&#10;dWOuN5LM2UELIfN8s15jiC2WPYcnuEQR3Ux+UmDzF2mRqWh8vmosp0Q4Jrer7abGSXA8ul1vV+hj&#10;l+qtOEBMX6W3JDsdBYRSlGWn7zHNV1+vYF0GMz+fvTQdpplM09y8Yj14cUaOuKTpEY0yfuwoNzpQ&#10;MuLgOxp/HxlISsw3h8o2t+tVg5tSguWm2eAGQwkQ9eF9ljk+eNwlnoCSYwDdDwi4aFRw4cgKs8t6&#10;5Z14Hxf0b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XBddLoBAABMAwAADgAAAAAAAAAAAAAAAAAuAgAAZHJzL2Uy&#10;b0RvYy54bWxQSwECLQAUAAYACAAAACEAc4aETdsAAAAKAQAADwAAAAAAAAAAAAAAAAAUBAAAZHJz&#10;L2Rvd25yZXYueG1sUEsFBgAAAAAEAAQA8wAAABwFAAAAAA==&#10;" filled="f" stroked="f">
                      <v:textbox inset="2.16pt,1.44pt,0,1.44pt">
                        <w:txbxContent>
                          <w:p w14:paraId="0F74FC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5712" behindDoc="0" locked="0" layoutInCell="1" allowOverlap="1" wp14:anchorId="674084A1" wp14:editId="312D0C73">
                      <wp:simplePos x="0" y="0"/>
                      <wp:positionH relativeFrom="column">
                        <wp:posOffset>-63500</wp:posOffset>
                      </wp:positionH>
                      <wp:positionV relativeFrom="paragraph">
                        <wp:posOffset>368300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063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084A1" id="Rectangle 1424" o:spid="_x0000_s2253" style="position:absolute;left:0;text-align:left;margin-left:-5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3uQ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MDZrZs1JY5ZnNJ3&#10;1I253kgyZwcthMzzzXqNIbZY9hKe4RpFdDP5SYHNX6RFpqLx5aaxnBLhmNytdtsaJ8HxaLPerdDH&#10;LtVbcYCYPktvSXY6CgilKMvOX2Oar75ewboMZn4+e2k6TjOZptm8Yj16cUGOuKTpCY0yfuwoNzpQ&#10;MuLgOxp/nRhISswXh8o2m/WqwU0pwXLbbHGDoQSI+vg+yxwfPO4ST0DJKYDuBwRcNCq4cGSF2XW9&#10;8k68jwv6t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oUQH3uQEAAEwDAAAOAAAAAAAAAAAAAAAAAC4CAABkcnMvZTJv&#10;RG9jLnhtbFBLAQItABQABgAIAAAAIQBzhoRN2wAAAAoBAAAPAAAAAAAAAAAAAAAAABMEAABkcnMv&#10;ZG93bnJldi54bWxQSwUGAAAAAAQABADzAAAAGwUAAAAA&#10;" filled="f" stroked="f">
                      <v:textbox inset="2.16pt,1.44pt,0,1.44pt">
                        <w:txbxContent>
                          <w:p w14:paraId="35F063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6736" behindDoc="0" locked="0" layoutInCell="1" allowOverlap="1" wp14:anchorId="28436A33" wp14:editId="3D4DF8E0">
                      <wp:simplePos x="0" y="0"/>
                      <wp:positionH relativeFrom="column">
                        <wp:posOffset>-63500</wp:posOffset>
                      </wp:positionH>
                      <wp:positionV relativeFrom="paragraph">
                        <wp:posOffset>368300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7EF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36A33" id="Rectangle 1425" o:spid="_x0000_s2254" style="position:absolute;left:0;text-align:left;margin-left:-5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TNugEAAEwDAAAOAAAAZHJzL2Uyb0RvYy54bWysU9tu2zAMfR+wfxD0vthx0t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l1dUWKZwSn9&#10;Qd2Y7QZJ5myvhZBpvkmv0YcGyx79A5yjgG4iPykw6Yu0yJQ1Pl00llMkHJOb1aYucRIcj67XmxX6&#10;2KV4LfYQ4k/pDElOSwGhZGXZ8XeI89WXK1iXwMzPJy9O+2kmU1X1C9a9EyfkiEsa79GowY0t5YP2&#10;lIw4+JaGvwcGkpLhl0Vlq+v1qsJNycGyrmrcYMgBot6/zTLLe4e7xCNQcvCgux4BZ40yLhxZZnZe&#10;r7QTb+OM/vUn2P0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T0zboBAABMAwAADgAAAAAAAAAAAAAAAAAuAgAAZHJzL2Uy&#10;b0RvYy54bWxQSwECLQAUAAYACAAAACEAc4aETdsAAAAKAQAADwAAAAAAAAAAAAAAAAAUBAAAZHJz&#10;L2Rvd25yZXYueG1sUEsFBgAAAAAEAAQA8wAAABwFAAAAAA==&#10;" filled="f" stroked="f">
                      <v:textbox inset="2.16pt,1.44pt,0,1.44pt">
                        <w:txbxContent>
                          <w:p w14:paraId="47B7EF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7760" behindDoc="0" locked="0" layoutInCell="1" allowOverlap="1" wp14:anchorId="735174C0" wp14:editId="16F8DF9D">
                      <wp:simplePos x="0" y="0"/>
                      <wp:positionH relativeFrom="column">
                        <wp:posOffset>-63500</wp:posOffset>
                      </wp:positionH>
                      <wp:positionV relativeFrom="paragraph">
                        <wp:posOffset>368300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13A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74C0" id="Rectangle 1426" o:spid="_x0000_s2255" style="position:absolute;left:0;text-align:left;margin-left:-5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gB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6+aGEscsTukn&#10;6sZcbySZs4MWQub5Zr3GEFssew5PcIkiupn8pMDmL9IiU9H4fNVYTolwTG5X202Nk+B4dLvertDH&#10;LtVbcYCYvkpvSXY6CgilKMtO32Oar75ewboMZn4+e2k6TDOZptm+Yj14cUaOuKTpEY0yfuwoNzpQ&#10;MuLgOxp/HxlISsw3h8o2t+tVg5tSguWm2eAGQwkQ9eF9ljk+eNwlnoCSYwDdDwi4aFRw4cgKs8t6&#10;5Z14Hxf0b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TOYAboBAABMAwAADgAAAAAAAAAAAAAAAAAuAgAAZHJzL2Uy&#10;b0RvYy54bWxQSwECLQAUAAYACAAAACEAc4aETdsAAAAKAQAADwAAAAAAAAAAAAAAAAAUBAAAZHJz&#10;L2Rvd25yZXYueG1sUEsFBgAAAAAEAAQA8wAAABwFAAAAAA==&#10;" filled="f" stroked="f">
                      <v:textbox inset="2.16pt,1.44pt,0,1.44pt">
                        <w:txbxContent>
                          <w:p w14:paraId="0C213A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8784" behindDoc="0" locked="0" layoutInCell="1" allowOverlap="1" wp14:anchorId="64A7593C" wp14:editId="03172C6A">
                      <wp:simplePos x="0" y="0"/>
                      <wp:positionH relativeFrom="column">
                        <wp:posOffset>-63500</wp:posOffset>
                      </wp:positionH>
                      <wp:positionV relativeFrom="paragraph">
                        <wp:posOffset>368300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5FD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7593C" id="Rectangle 1427" o:spid="_x0000_s2256" style="position:absolute;left:0;text-align:left;margin-left:-5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8oZgroBAABMAwAADgAAAAAAAAAAAAAAAAAuAgAAZHJzL2Uy&#10;b0RvYy54bWxQSwECLQAUAAYACAAAACEAc4aETdsAAAAKAQAADwAAAAAAAAAAAAAAAAAUBAAAZHJz&#10;L2Rvd25yZXYueG1sUEsFBgAAAAAEAAQA8wAAABwFAAAAAA==&#10;" filled="f" stroked="f">
                      <v:textbox inset="2.16pt,1.44pt,0,1.44pt">
                        <w:txbxContent>
                          <w:p w14:paraId="75C5FD9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19808" behindDoc="0" locked="0" layoutInCell="1" allowOverlap="1" wp14:anchorId="2B0F9B47" wp14:editId="10C4B230">
                      <wp:simplePos x="0" y="0"/>
                      <wp:positionH relativeFrom="column">
                        <wp:posOffset>-63500</wp:posOffset>
                      </wp:positionH>
                      <wp:positionV relativeFrom="paragraph">
                        <wp:posOffset>368300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A42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F9B47" id="Rectangle 1428" o:spid="_x0000_s2257" style="position:absolute;left:0;text-align:left;margin-left:-5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ApnJJ+4AQAATAMAAA4AAAAAAAAAAAAAAAAALgIAAGRycy9lMm9E&#10;b2MueG1sUEsBAi0AFAAGAAgAAAAhAHOGhE3bAAAACgEAAA8AAAAAAAAAAAAAAAAAEgQAAGRycy9k&#10;b3ducmV2LnhtbFBLBQYAAAAABAAEAPMAAAAaBQAAAAA=&#10;" filled="f" stroked="f">
                      <v:textbox inset="2.16pt,1.44pt,0,1.44pt">
                        <w:txbxContent>
                          <w:p w14:paraId="109A42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0832" behindDoc="0" locked="0" layoutInCell="1" allowOverlap="1" wp14:anchorId="64F4992D" wp14:editId="16A546F7">
                      <wp:simplePos x="0" y="0"/>
                      <wp:positionH relativeFrom="column">
                        <wp:posOffset>-63500</wp:posOffset>
                      </wp:positionH>
                      <wp:positionV relativeFrom="paragraph">
                        <wp:posOffset>368300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46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4992D" id="Rectangle 1429" o:spid="_x0000_s2258" style="position:absolute;left:0;text-align:left;margin-left:-5pt;margin-top:29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0jtBfuQEAAEwDAAAOAAAAAAAAAAAAAAAAAC4CAABkcnMvZTJv&#10;RG9jLnhtbFBLAQItABQABgAIAAAAIQBzhoRN2wAAAAoBAAAPAAAAAAAAAAAAAAAAABMEAABkcnMv&#10;ZG93bnJldi54bWxQSwUGAAAAAAQABADzAAAAGwUAAAAA&#10;" filled="f" stroked="f">
                      <v:textbox inset="2.16pt,1.44pt,0,1.44pt">
                        <w:txbxContent>
                          <w:p w14:paraId="03F46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1856" behindDoc="0" locked="0" layoutInCell="1" allowOverlap="1" wp14:anchorId="5DA02F9F" wp14:editId="654FC1F3">
                      <wp:simplePos x="0" y="0"/>
                      <wp:positionH relativeFrom="column">
                        <wp:posOffset>-63500</wp:posOffset>
                      </wp:positionH>
                      <wp:positionV relativeFrom="paragraph">
                        <wp:posOffset>368300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D4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02F9F" id="Rectangle 1430" o:spid="_x0000_s2259" style="position:absolute;left:0;text-align:left;margin-left:-5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ltbCRuQEAAEwDAAAOAAAAAAAAAAAAAAAAAC4CAABkcnMvZTJv&#10;RG9jLnhtbFBLAQItABQABgAIAAAAIQBzhoRN2wAAAAoBAAAPAAAAAAAAAAAAAAAAABMEAABkcnMv&#10;ZG93bnJldi54bWxQSwUGAAAAAAQABADzAAAAGwUAAAAA&#10;" filled="f" stroked="f">
                      <v:textbox inset="2.16pt,1.44pt,0,1.44pt">
                        <w:txbxContent>
                          <w:p w14:paraId="7F13D4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2880" behindDoc="0" locked="0" layoutInCell="1" allowOverlap="1" wp14:anchorId="3FD0634A" wp14:editId="387DE9D2">
                      <wp:simplePos x="0" y="0"/>
                      <wp:positionH relativeFrom="column">
                        <wp:posOffset>-63500</wp:posOffset>
                      </wp:positionH>
                      <wp:positionV relativeFrom="paragraph">
                        <wp:posOffset>368300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91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0634A" id="Rectangle 1431" o:spid="_x0000_s2260" style="position:absolute;left:0;text-align:left;margin-left:-5pt;margin-top:29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4dEB7oBAABMAwAADgAAAAAAAAAAAAAAAAAuAgAAZHJzL2Uy&#10;b0RvYy54bWxQSwECLQAUAAYACAAAACEAc4aETdsAAAAKAQAADwAAAAAAAAAAAAAAAAAUBAAAZHJz&#10;L2Rvd25yZXYueG1sUEsFBgAAAAAEAAQA8wAAABwFAAAAAA==&#10;" filled="f" stroked="f">
                      <v:textbox inset="2.16pt,1.44pt,0,1.44pt">
                        <w:txbxContent>
                          <w:p w14:paraId="7FC913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3904" behindDoc="0" locked="0" layoutInCell="1" allowOverlap="1" wp14:anchorId="517FF242" wp14:editId="347DA711">
                      <wp:simplePos x="0" y="0"/>
                      <wp:positionH relativeFrom="column">
                        <wp:posOffset>-63500</wp:posOffset>
                      </wp:positionH>
                      <wp:positionV relativeFrom="paragraph">
                        <wp:posOffset>368300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53B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FF242" id="Rectangle 1432" o:spid="_x0000_s2261" style="position:absolute;left:0;text-align:left;margin-left:-5pt;margin-top:29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NhgKMu4AQAATAMAAA4AAAAAAAAAAAAAAAAALgIAAGRycy9lMm9E&#10;b2MueG1sUEsBAi0AFAAGAAgAAAAhAHOGhE3bAAAACgEAAA8AAAAAAAAAAAAAAAAAEgQAAGRycy9k&#10;b3ducmV2LnhtbFBLBQYAAAAABAAEAPMAAAAaBQAAAAA=&#10;" filled="f" stroked="f">
                      <v:textbox inset="2.16pt,1.44pt,0,1.44pt">
                        <w:txbxContent>
                          <w:p w14:paraId="76B53B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4928" behindDoc="0" locked="0" layoutInCell="1" allowOverlap="1" wp14:anchorId="537F0FE4" wp14:editId="4C917A10">
                      <wp:simplePos x="0" y="0"/>
                      <wp:positionH relativeFrom="column">
                        <wp:posOffset>-63500</wp:posOffset>
                      </wp:positionH>
                      <wp:positionV relativeFrom="paragraph">
                        <wp:posOffset>368300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D0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F0FE4" id="Rectangle 1433" o:spid="_x0000_s2262" style="position:absolute;left:0;text-align:left;margin-left:-5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wLugEAAEwDAAAOAAAAZHJzL2Uyb0RvYy54bWysU9tu2zAMfR+wfxD0vtixgz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VV1T4pjFKf1B&#10;3ZjrjCRzttdCyGm+k15DiA2WPYVHOEcR3Yn8qMBOX6RFxqzx6aKxHBPhmNzUm3WJk+B4dL3a1Ohj&#10;l+K9OEBM99JbMjktBYSSlWXHXzHNV9+uYN0EZn5+8tK4H2cyVX31hnXvxQk54pKmBzTK+KGl3OhA&#10;yYCDb2l8PTCQlJifDpWtrld1hZuSg+W6WuMGQw4Q9f5jljnee9wlnoCSQwDd9Qg4a5Rx4cgys/N6&#10;TTvxMc7o33+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oncC7oBAABMAwAADgAAAAAAAAAAAAAAAAAuAgAAZHJzL2Uy&#10;b0RvYy54bWxQSwECLQAUAAYACAAAACEAc4aETdsAAAAKAQAADwAAAAAAAAAAAAAAAAAUBAAAZHJz&#10;L2Rvd25yZXYueG1sUEsFBgAAAAAEAAQA8wAAABwFAAAAAA==&#10;" filled="f" stroked="f">
                      <v:textbox inset="2.16pt,1.44pt,0,1.44pt">
                        <w:txbxContent>
                          <w:p w14:paraId="685D0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5952" behindDoc="0" locked="0" layoutInCell="1" allowOverlap="1" wp14:anchorId="0404A8A9" wp14:editId="41C6FDA3">
                      <wp:simplePos x="0" y="0"/>
                      <wp:positionH relativeFrom="column">
                        <wp:posOffset>-63500</wp:posOffset>
                      </wp:positionH>
                      <wp:positionV relativeFrom="paragraph">
                        <wp:posOffset>368300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F48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4A8A9" id="Rectangle 1434" o:spid="_x0000_s2263" style="position:absolute;left:0;text-align:left;margin-left:-5pt;margin-top:29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CIugEAAEwDAAAOAAAAZHJzL2Uyb0RvYy54bWysU9tu2zAMfR/QfxD03tixgyY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uDsVvWKEscsTukn&#10;6sZcZySZs70WQk7znfQaQmyw7CU8wyWK6E7kRwV2+iItMmaNz1eN5ZgIx+S23m5KnATHo/VqW6OP&#10;XYqP4gAxfZXekslpKSCUrCw7fY9pvvp+BesmMPPzk5fGwziTqer1O9aDF2fkiEuantAo44eWcqMD&#10;JQMOvqXx9chAUmK+OVS2Wq/qCjclB8tNtcENhhwg6sPnLHO897hLPAElxwC66xFw1ijjwpFlZpf1&#10;mnbic5zRf/wE+z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6iAiLoBAABMAwAADgAAAAAAAAAAAAAAAAAuAgAAZHJzL2Uy&#10;b0RvYy54bWxQSwECLQAUAAYACAAAACEAc4aETdsAAAAKAQAADwAAAAAAAAAAAAAAAAAUBAAAZHJz&#10;L2Rvd25yZXYueG1sUEsFBgAAAAAEAAQA8wAAABwFAAAAAA==&#10;" filled="f" stroked="f">
                      <v:textbox inset="2.16pt,1.44pt,0,1.44pt">
                        <w:txbxContent>
                          <w:p w14:paraId="54CF48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6976" behindDoc="0" locked="0" layoutInCell="1" allowOverlap="1" wp14:anchorId="09FD306F" wp14:editId="5137BA1C">
                      <wp:simplePos x="0" y="0"/>
                      <wp:positionH relativeFrom="column">
                        <wp:posOffset>-63500</wp:posOffset>
                      </wp:positionH>
                      <wp:positionV relativeFrom="paragraph">
                        <wp:posOffset>368300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890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D306F" id="Rectangle 1435" o:spid="_x0000_s2264" style="position:absolute;left:0;text-align:left;margin-left:-5pt;margin-top:29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S11sroBAABMAwAADgAAAAAAAAAAAAAAAAAuAgAAZHJzL2Uy&#10;b0RvYy54bWxQSwECLQAUAAYACAAAACEAc4aETdsAAAAKAQAADwAAAAAAAAAAAAAAAAAUBAAAZHJz&#10;L2Rvd25yZXYueG1sUEsFBgAAAAAEAAQA8wAAABwFAAAAAA==&#10;" filled="f" stroked="f">
                      <v:textbox inset="2.16pt,1.44pt,0,1.44pt">
                        <w:txbxContent>
                          <w:p w14:paraId="57C890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8000" behindDoc="0" locked="0" layoutInCell="1" allowOverlap="1" wp14:anchorId="61EBAF51" wp14:editId="29B1ACE4">
                      <wp:simplePos x="0" y="0"/>
                      <wp:positionH relativeFrom="column">
                        <wp:posOffset>-63500</wp:posOffset>
                      </wp:positionH>
                      <wp:positionV relativeFrom="paragraph">
                        <wp:posOffset>368300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DC3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BAF51" id="Rectangle 1436" o:spid="_x0000_s2265" style="position:absolute;left:0;text-align:left;margin-left:-5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l+ugEAAEwDAAAOAAAAZHJzL2Uyb0RvYy54bWysU9tu2zAMfR+wfxD0vtixgz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VX1FiWMWp/QH&#10;dWOuM5LM2V4LIaf5TnoNITZY9hQe4RxFdCfyowI7fZEWGbPGp4vGckyEY3JTb9YlToLj0fVqU6OP&#10;XYr34gAx3UtvyeS0FBBKVpYdf8U0X327gnUTmPn5yUvjfpzJVPXmDeveixNyxCVND2iU8UNLudGB&#10;kgEH39L4emAgKTE/HSpbXa/qCjclB8t1tcYNhhwg6v3HLHO897hLPAElhwC66xFw1ijjwpFlZuf1&#10;mn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soZfroBAABMAwAADgAAAAAAAAAAAAAAAAAuAgAAZHJzL2Uy&#10;b0RvYy54bWxQSwECLQAUAAYACAAAACEAc4aETdsAAAAKAQAADwAAAAAAAAAAAAAAAAAUBAAAZHJz&#10;L2Rvd25yZXYueG1sUEsFBgAAAAAEAAQA8wAAABwFAAAAAA==&#10;" filled="f" stroked="f">
                      <v:textbox inset="2.16pt,1.44pt,0,1.44pt">
                        <w:txbxContent>
                          <w:p w14:paraId="6C2DC32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29024" behindDoc="0" locked="0" layoutInCell="1" allowOverlap="1" wp14:anchorId="204260FA" wp14:editId="2D8F0880">
                      <wp:simplePos x="0" y="0"/>
                      <wp:positionH relativeFrom="column">
                        <wp:posOffset>-63500</wp:posOffset>
                      </wp:positionH>
                      <wp:positionV relativeFrom="paragraph">
                        <wp:posOffset>368300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CE4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260FA" id="Rectangle 1437" o:spid="_x0000_s2266" style="position:absolute;left:0;text-align:left;margin-left:-5pt;margin-top:29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4YxCboBAABMAwAADgAAAAAAAAAAAAAAAAAuAgAAZHJzL2Uy&#10;b0RvYy54bWxQSwECLQAUAAYACAAAACEAc4aETdsAAAAKAQAADwAAAAAAAAAAAAAAAAAUBAAAZHJz&#10;L2Rvd25yZXYueG1sUEsFBgAAAAAEAAQA8wAAABwFAAAAAA==&#10;" filled="f" stroked="f">
                      <v:textbox inset="2.16pt,1.44pt,0,1.44pt">
                        <w:txbxContent>
                          <w:p w14:paraId="48ECE4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0048" behindDoc="0" locked="0" layoutInCell="1" allowOverlap="1" wp14:anchorId="6345DA62" wp14:editId="09D7D12C">
                      <wp:simplePos x="0" y="0"/>
                      <wp:positionH relativeFrom="column">
                        <wp:posOffset>-63500</wp:posOffset>
                      </wp:positionH>
                      <wp:positionV relativeFrom="paragraph">
                        <wp:posOffset>368300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C7A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5DA62" id="Rectangle 1438" o:spid="_x0000_s2267" style="position:absolute;left:0;text-align:left;margin-left:-5pt;margin-top:29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NIrDBS4AQAATAMAAA4AAAAAAAAAAAAAAAAALgIAAGRycy9lMm9E&#10;b2MueG1sUEsBAi0AFAAGAAgAAAAhAHOGhE3bAAAACgEAAA8AAAAAAAAAAAAAAAAAEgQAAGRycy9k&#10;b3ducmV2LnhtbFBLBQYAAAAABAAEAPMAAAAaBQAAAAA=&#10;" filled="f" stroked="f">
                      <v:textbox inset="2.16pt,1.44pt,0,1.44pt">
                        <w:txbxContent>
                          <w:p w14:paraId="501C7A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1072" behindDoc="0" locked="0" layoutInCell="1" allowOverlap="1" wp14:anchorId="37804A38" wp14:editId="4FAC19E3">
                      <wp:simplePos x="0" y="0"/>
                      <wp:positionH relativeFrom="column">
                        <wp:posOffset>-63500</wp:posOffset>
                      </wp:positionH>
                      <wp:positionV relativeFrom="paragraph">
                        <wp:posOffset>368300</wp:posOffset>
                      </wp:positionV>
                      <wp:extent cx="1003300" cy="762000"/>
                      <wp:effectExtent l="0" t="0" r="0" b="0"/>
                      <wp:wrapNone/>
                      <wp:docPr id="1439" name="Rectangle 1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AE0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04A38" id="Rectangle 1439" o:spid="_x0000_s2268" style="position:absolute;left:0;text-align:left;margin-left:-5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ML41LoBAABMAwAADgAAAAAAAAAAAAAAAAAuAgAAZHJzL2Uy&#10;b0RvYy54bWxQSwECLQAUAAYACAAAACEAc4aETdsAAAAKAQAADwAAAAAAAAAAAAAAAAAUBAAAZHJz&#10;L2Rvd25yZXYueG1sUEsFBgAAAAAEAAQA8wAAABwFAAAAAA==&#10;" filled="f" stroked="f">
                      <v:textbox inset="2.16pt,1.44pt,0,1.44pt">
                        <w:txbxContent>
                          <w:p w14:paraId="149AE0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2096" behindDoc="0" locked="0" layoutInCell="1" allowOverlap="1" wp14:anchorId="186A079D" wp14:editId="36B2C5F6">
                      <wp:simplePos x="0" y="0"/>
                      <wp:positionH relativeFrom="column">
                        <wp:posOffset>-63500</wp:posOffset>
                      </wp:positionH>
                      <wp:positionV relativeFrom="paragraph">
                        <wp:posOffset>368300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121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A079D" id="Rectangle 1440" o:spid="_x0000_s2269" style="position:absolute;left:0;text-align:left;margin-left:-5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ZXEQ0uQEAAEwDAAAOAAAAAAAAAAAAAAAAAC4CAABkcnMvZTJv&#10;RG9jLnhtbFBLAQItABQABgAIAAAAIQBzhoRN2wAAAAoBAAAPAAAAAAAAAAAAAAAAABMEAABkcnMv&#10;ZG93bnJldi54bWxQSwUGAAAAAAQABADzAAAAGwUAAAAA&#10;" filled="f" stroked="f">
                      <v:textbox inset="2.16pt,1.44pt,0,1.44pt">
                        <w:txbxContent>
                          <w:p w14:paraId="6C2121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3120" behindDoc="0" locked="0" layoutInCell="1" allowOverlap="1" wp14:anchorId="0361437D" wp14:editId="4566D313">
                      <wp:simplePos x="0" y="0"/>
                      <wp:positionH relativeFrom="column">
                        <wp:posOffset>-63500</wp:posOffset>
                      </wp:positionH>
                      <wp:positionV relativeFrom="paragraph">
                        <wp:posOffset>368300</wp:posOffset>
                      </wp:positionV>
                      <wp:extent cx="1003300" cy="762000"/>
                      <wp:effectExtent l="0" t="0" r="0" b="0"/>
                      <wp:wrapNone/>
                      <wp:docPr id="1441" name="Rectangle 1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638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1437D" id="Rectangle 1441" o:spid="_x0000_s2270" style="position:absolute;left:0;text-align:left;margin-left:-5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DbrCiuQEAAEwDAAAOAAAAAAAAAAAAAAAAAC4CAABkcnMvZTJv&#10;RG9jLnhtbFBLAQItABQABgAIAAAAIQBzhoRN2wAAAAoBAAAPAAAAAAAAAAAAAAAAABMEAABkcnMv&#10;ZG93bnJldi54bWxQSwUGAAAAAAQABADzAAAAGwUAAAAA&#10;" filled="f" stroked="f">
                      <v:textbox inset="2.16pt,1.44pt,0,1.44pt">
                        <w:txbxContent>
                          <w:p w14:paraId="300638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4144" behindDoc="0" locked="0" layoutInCell="1" allowOverlap="1" wp14:anchorId="14BC5061" wp14:editId="17644FDD">
                      <wp:simplePos x="0" y="0"/>
                      <wp:positionH relativeFrom="column">
                        <wp:posOffset>-63500</wp:posOffset>
                      </wp:positionH>
                      <wp:positionV relativeFrom="paragraph">
                        <wp:posOffset>368300</wp:posOffset>
                      </wp:positionV>
                      <wp:extent cx="1003300" cy="7620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78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C5061" id="Rectangle 1442" o:spid="_x0000_s2271" style="position:absolute;left:0;text-align:left;margin-left:-5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IncbroBAABMAwAADgAAAAAAAAAAAAAAAAAuAgAAZHJzL2Uy&#10;b0RvYy54bWxQSwECLQAUAAYACAAAACEAc4aETdsAAAAKAQAADwAAAAAAAAAAAAAAAAAUBAAAZHJz&#10;L2Rvd25yZXYueG1sUEsFBgAAAAAEAAQA8wAAABwFAAAAAA==&#10;" filled="f" stroked="f">
                      <v:textbox inset="2.16pt,1.44pt,0,1.44pt">
                        <w:txbxContent>
                          <w:p w14:paraId="67F78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5168" behindDoc="0" locked="0" layoutInCell="1" allowOverlap="1" wp14:anchorId="7E5894B8" wp14:editId="274E42F8">
                      <wp:simplePos x="0" y="0"/>
                      <wp:positionH relativeFrom="column">
                        <wp:posOffset>-63500</wp:posOffset>
                      </wp:positionH>
                      <wp:positionV relativeFrom="paragraph">
                        <wp:posOffset>368300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F23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94B8" id="Rectangle 1443" o:spid="_x0000_s2272" style="position:absolute;left:0;text-align:left;margin-left:-5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uugEAAEwDAAAOAAAAZHJzL2Uyb0RvYy54bWysU9tu2zAMfR+wfxD0vthxjD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ul5R4pjFKf1B&#10;3ZjrjCRzttdCyGm+k15DiA2WPYVHOEcR3Yn8qMBOX6RFxqzx6aKxHBPhmNysNusSJ8Hx6LrerNDH&#10;LsV7cYCY7qW3ZHJaCgglK8uOv2Kar75dwboJzPz85KVxP85kqvrqDeveixNyxCVND2iU8UNLudGB&#10;kgEH39L4emAgKTE/HSpbXderCjclB8t1tcYNhhwg6v3HLHO897hLPAElhwC66xFw1ijjwpFlZuf1&#10;mn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mAorroBAABMAwAADgAAAAAAAAAAAAAAAAAuAgAAZHJzL2Uy&#10;b0RvYy54bWxQSwECLQAUAAYACAAAACEAc4aETdsAAAAKAQAADwAAAAAAAAAAAAAAAAAUBAAAZHJz&#10;L2Rvd25yZXYueG1sUEsFBgAAAAAEAAQA8wAAABwFAAAAAA==&#10;" filled="f" stroked="f">
                      <v:textbox inset="2.16pt,1.44pt,0,1.44pt">
                        <w:txbxContent>
                          <w:p w14:paraId="343F23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6192" behindDoc="0" locked="0" layoutInCell="1" allowOverlap="1" wp14:anchorId="006BDBC5" wp14:editId="44DAC678">
                      <wp:simplePos x="0" y="0"/>
                      <wp:positionH relativeFrom="column">
                        <wp:posOffset>-63500</wp:posOffset>
                      </wp:positionH>
                      <wp:positionV relativeFrom="paragraph">
                        <wp:posOffset>368300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401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BDBC5" id="Rectangle 1444" o:spid="_x0000_s2273" style="position:absolute;left:0;text-align:left;margin-left:-5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tugEAAEwDAAAOAAAAZHJzL2Uyb0RvYy54bWysU9tu2zAMfR/QfxD03thxjCY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uDs6rqmxDGLU/qJ&#10;ujHXGUnmbK+FkNN8J72GEBssewnPcIkiuhP5UYGdvkiLjFnj81VjOSbCMbldbTclToLj0brertDH&#10;LsVHcYCYvkpvyeS0FBBKVpadvsc0X32/gnUTmPn5yUvjYZzJVPX6HevBizNyxCVNT2iU8UNLudGB&#10;kgEH39L4emQgKTHfHCpbretVhZuSg+Wm2uAGQw4Q9eFzljnee9wlnoCSYwDd9Qg4a5Rx4cgys8t6&#10;TTvxOc7oP36C/R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0F0LboBAABMAwAADgAAAAAAAAAAAAAAAAAuAgAAZHJzL2Uy&#10;b0RvYy54bWxQSwECLQAUAAYACAAAACEAc4aETdsAAAAKAQAADwAAAAAAAAAAAAAAAAAUBAAAZHJz&#10;L2Rvd25yZXYueG1sUEsFBgAAAAAEAAQA8wAAABwFAAAAAA==&#10;" filled="f" stroked="f">
                      <v:textbox inset="2.16pt,1.44pt,0,1.44pt">
                        <w:txbxContent>
                          <w:p w14:paraId="21C401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7216" behindDoc="0" locked="0" layoutInCell="1" allowOverlap="1" wp14:anchorId="17FCC263" wp14:editId="56BA1845">
                      <wp:simplePos x="0" y="0"/>
                      <wp:positionH relativeFrom="column">
                        <wp:posOffset>-63500</wp:posOffset>
                      </wp:positionH>
                      <wp:positionV relativeFrom="paragraph">
                        <wp:posOffset>368300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83E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CC263" id="Rectangle 1445" o:spid="_x0000_s2274" style="position:absolute;left:0;text-align:left;margin-left:-5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cSBF7oBAABMAwAADgAAAAAAAAAAAAAAAAAuAgAAZHJzL2Uy&#10;b0RvYy54bWxQSwECLQAUAAYACAAAACEAc4aETdsAAAAKAQAADwAAAAAAAAAAAAAAAAAUBAAAZHJz&#10;L2Rvd25yZXYueG1sUEsFBgAAAAAEAAQA8wAAABwFAAAAAA==&#10;" filled="f" stroked="f">
                      <v:textbox inset="2.16pt,1.44pt,0,1.44pt">
                        <w:txbxContent>
                          <w:p w14:paraId="0E683E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8240" behindDoc="0" locked="0" layoutInCell="1" allowOverlap="1" wp14:anchorId="3C41F3C5" wp14:editId="4931AB33">
                      <wp:simplePos x="0" y="0"/>
                      <wp:positionH relativeFrom="column">
                        <wp:posOffset>-63500</wp:posOffset>
                      </wp:positionH>
                      <wp:positionV relativeFrom="paragraph">
                        <wp:posOffset>368300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1D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F3C5" id="Rectangle 1446" o:spid="_x0000_s2275" style="position:absolute;left:0;text-align:left;margin-left:-5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bugEAAEwDAAAOAAAAZHJzL2Uyb0RvYy54bWysU9tu2zAMfR+wfxD0vthxjD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ur6ixDGLU/qD&#10;ujHXGUnmbK+FkNN8J72GEBssewqPcI4iuhP5UYGdvkiLjFnj00VjOSbCMblZbdYlToLj0XW9WaGP&#10;XYr34gAx3UtvyeS0FBBKVpYdf8U0X327gnUTmPn5yUvjfpzJVPXmDeveixNyxCVND2iU8UNLudGB&#10;kgEH39L4emAgKTE/HSpbXderCjclB8t1tcYNhhwg6v3HLHO897hLPAElhwC66xFw1ijjwpFlZuf1&#10;mn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iPt27oBAABMAwAADgAAAAAAAAAAAAAAAAAuAgAAZHJzL2Uy&#10;b0RvYy54bWxQSwECLQAUAAYACAAAACEAc4aETdsAAAAKAQAADwAAAAAAAAAAAAAAAAAUBAAAZHJz&#10;L2Rvd25yZXYueG1sUEsFBgAAAAAEAAQA8wAAABwFAAAAAA==&#10;" filled="f" stroked="f">
                      <v:textbox inset="2.16pt,1.44pt,0,1.44pt">
                        <w:txbxContent>
                          <w:p w14:paraId="5781D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39264" behindDoc="0" locked="0" layoutInCell="1" allowOverlap="1" wp14:anchorId="1181AD2E" wp14:editId="36DD7589">
                      <wp:simplePos x="0" y="0"/>
                      <wp:positionH relativeFrom="column">
                        <wp:posOffset>-63500</wp:posOffset>
                      </wp:positionH>
                      <wp:positionV relativeFrom="paragraph">
                        <wp:posOffset>368300</wp:posOffset>
                      </wp:positionV>
                      <wp:extent cx="1003300" cy="762000"/>
                      <wp:effectExtent l="0" t="0" r="0" b="0"/>
                      <wp:wrapNone/>
                      <wp:docPr id="1447" name="Rectangle 1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4AF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AD2E" id="Rectangle 1447" o:spid="_x0000_s2276" style="position:absolute;left:0;text-align:left;margin-left:-5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NpsWLoBAABMAwAADgAAAAAAAAAAAAAAAAAuAgAAZHJzL2Uy&#10;b0RvYy54bWxQSwECLQAUAAYACAAAACEAc4aETdsAAAAKAQAADwAAAAAAAAAAAAAAAAAUBAAAZHJz&#10;L2Rvd25yZXYueG1sUEsFBgAAAAAEAAQA8wAAABwFAAAAAA==&#10;" filled="f" stroked="f">
                      <v:textbox inset="2.16pt,1.44pt,0,1.44pt">
                        <w:txbxContent>
                          <w:p w14:paraId="3664AF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0288" behindDoc="0" locked="0" layoutInCell="1" allowOverlap="1" wp14:anchorId="68F2C89B" wp14:editId="4506D938">
                      <wp:simplePos x="0" y="0"/>
                      <wp:positionH relativeFrom="column">
                        <wp:posOffset>-63500</wp:posOffset>
                      </wp:positionH>
                      <wp:positionV relativeFrom="paragraph">
                        <wp:posOffset>368300</wp:posOffset>
                      </wp:positionV>
                      <wp:extent cx="1003300" cy="7620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04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2C89B" id="Rectangle 1448" o:spid="_x0000_s2277" style="position:absolute;left:0;text-align:left;margin-left:-5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Jd1FFuQEAAEwDAAAOAAAAAAAAAAAAAAAAAC4CAABkcnMvZTJv&#10;RG9jLnhtbFBLAQItABQABgAIAAAAIQBzhoRN2wAAAAoBAAAPAAAAAAAAAAAAAAAAABMEAABkcnMv&#10;ZG93bnJldi54bWxQSwUGAAAAAAQABADzAAAAGwUAAAAA&#10;" filled="f" stroked="f">
                      <v:textbox inset="2.16pt,1.44pt,0,1.44pt">
                        <w:txbxContent>
                          <w:p w14:paraId="779204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1312" behindDoc="0" locked="0" layoutInCell="1" allowOverlap="1" wp14:anchorId="32C81D4D" wp14:editId="4218D24A">
                      <wp:simplePos x="0" y="0"/>
                      <wp:positionH relativeFrom="column">
                        <wp:posOffset>-63500</wp:posOffset>
                      </wp:positionH>
                      <wp:positionV relativeFrom="paragraph">
                        <wp:posOffset>368300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801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81D4D" id="Rectangle 1449" o:spid="_x0000_s2278" style="position:absolute;left:0;text-align:left;margin-left:-5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WFugEAAEwDAAAOAAAAZHJzL2Uyb0RvYy54bWysU9tu2zAMfR+wfxD0vthxsj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ustJY5ZnNIv&#10;1I253kgyZwcthMzzzXqNIbZY9hge4BJFdDP5SYHNX6RFpqLx+aqxnBLhmNyutpsaJ8Hx6Ga9XaGP&#10;XaqX4gAxfZPekux0FBBKUZadfsQ0X32+gnUZzPx89tJ0mGYyzefmGevBizNyxCVN92iU8WNHudGB&#10;khEH39H458hAUmK+O1S2uVmvGtyUEiw3zQY3GEqAqA+vs8zxweMu8QSUHAPofkDARaOCC0dWmF3W&#10;K+/E67igf/kJ9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56lhboBAABMAwAADgAAAAAAAAAAAAAAAAAuAgAAZHJzL2Uy&#10;b0RvYy54bWxQSwECLQAUAAYACAAAACEAc4aETdsAAAAKAQAADwAAAAAAAAAAAAAAAAAUBAAAZHJz&#10;L2Rvd25yZXYueG1sUEsFBgAAAAAEAAQA8wAAABwFAAAAAA==&#10;" filled="f" stroked="f">
                      <v:textbox inset="2.16pt,1.44pt,0,1.44pt">
                        <w:txbxContent>
                          <w:p w14:paraId="169801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2336" behindDoc="0" locked="0" layoutInCell="1" allowOverlap="1" wp14:anchorId="4D482704" wp14:editId="640D9EE4">
                      <wp:simplePos x="0" y="0"/>
                      <wp:positionH relativeFrom="column">
                        <wp:posOffset>-63500</wp:posOffset>
                      </wp:positionH>
                      <wp:positionV relativeFrom="paragraph">
                        <wp:posOffset>368300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231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82704" id="Rectangle 1450" o:spid="_x0000_s2279" style="position:absolute;left:0;text-align:left;margin-left:-5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VLugEAAEwDAAAOAAAAZHJzL2Uyb0RvYy54bWysU9tu2zAMfR+wfxD0vthx0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W9QIMcsTukn&#10;6sZcbySZs4MWQub5Zr3GEFssewqPcIkiupn8pMDmL9IiU9H4fNVYTolwTG5X202ND3E8ul1vV+hj&#10;l+q1OEBMX6W3JDsdBYRSlGWn7zHNV1+uYF0GMz+fvTQdpplMc7N6wXrw4owccUnTAxpl/NhRbnSg&#10;ZMTBdzT+PjKQlJhvDpVtbterBjelBMtNs8ENhhIg6sPbLHN88LhLPAElxwC6HxBw0ajgwpEVZpf1&#10;yjvxNi7oX3+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qXFS7oBAABMAwAADgAAAAAAAAAAAAAAAAAuAgAAZHJzL2Uy&#10;b0RvYy54bWxQSwECLQAUAAYACAAAACEAc4aETdsAAAAKAQAADwAAAAAAAAAAAAAAAAAUBAAAZHJz&#10;L2Rvd25yZXYueG1sUEsFBgAAAAAEAAQA8wAAABwFAAAAAA==&#10;" filled="f" stroked="f">
                      <v:textbox inset="2.16pt,1.44pt,0,1.44pt">
                        <w:txbxContent>
                          <w:p w14:paraId="654231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3360" behindDoc="0" locked="0" layoutInCell="1" allowOverlap="1" wp14:anchorId="799573E1" wp14:editId="758B83E2">
                      <wp:simplePos x="0" y="0"/>
                      <wp:positionH relativeFrom="column">
                        <wp:posOffset>-63500</wp:posOffset>
                      </wp:positionH>
                      <wp:positionV relativeFrom="paragraph">
                        <wp:posOffset>368300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362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573E1" id="Rectangle 1451" o:spid="_x0000_s2280" style="position:absolute;left:0;text-align:left;margin-left:-5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HdugEAAEwDAAAOAAAAZHJzL2Uyb0RvYy54bWysU9tu2zAMfR+wfxD0vthx0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W+WlDhmcUo/&#10;UTfmeiPJnB20EDLPN+s1hthi2VN4hEsU0c3kJwU2f5EWmYrG56vGckqEY3K72m5qnATHo9v1doU+&#10;dqleiwPE9FV6S7LTUUAoRVl2+h7TfPXlCtZlMPPz2UvTYZrJNDfrF6wHL87IEZc0PaBRxo8d5UYH&#10;SkYcfEfj7yMDSYn55lDZ5na9anBTSrDcNBvcYCgBoj68zTLHB4+7xBNQcgyg+wEBF40KLhxZYXZZ&#10;r7wTb+OC/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Jcx3boBAABMAwAADgAAAAAAAAAAAAAAAAAuAgAAZHJzL2Uy&#10;b0RvYy54bWxQSwECLQAUAAYACAAAACEAc4aETdsAAAAKAQAADwAAAAAAAAAAAAAAAAAUBAAAZHJz&#10;L2Rvd25yZXYueG1sUEsFBgAAAAAEAAQA8wAAABwFAAAAAA==&#10;" filled="f" stroked="f">
                      <v:textbox inset="2.16pt,1.44pt,0,1.44pt">
                        <w:txbxContent>
                          <w:p w14:paraId="471362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4384" behindDoc="0" locked="0" layoutInCell="1" allowOverlap="1" wp14:anchorId="044F6CC4" wp14:editId="760C51D3">
                      <wp:simplePos x="0" y="0"/>
                      <wp:positionH relativeFrom="column">
                        <wp:posOffset>-63500</wp:posOffset>
                      </wp:positionH>
                      <wp:positionV relativeFrom="paragraph">
                        <wp:posOffset>368300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BC7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F6CC4" id="Rectangle 1452" o:spid="_x0000_s2281" style="position:absolute;left:0;text-align:left;margin-left:-5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0RugEAAEwDAAAOAAAAZHJzL2Uyb0RvYy54bWysU9tu2zAMfR+wfxD0vthxkj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940lDhmcUrf&#10;UTfmeiPJnB20EDLPN+s1hthi2XN4gmsU0c3kJwU2f5EWmYrGl5vGckqEY3K32m1rnATHo7v1boU+&#10;dqleiwPE9Fl6S7LTUUAoRVl2/hrTfPXlCtZlMPPz2UvTcZrJNJvNC9ajFxfkiEuaHtEo48eOcqMD&#10;JSMOvqPx14mBpMR8cahsc7deoRCpBMtts8UNhhIg6uPbLHN88LhLPAElpwC6HxBw0ajgwpEVZtf1&#10;yjvxNi7oX3+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3BdEboBAABMAwAADgAAAAAAAAAAAAAAAAAuAgAAZHJzL2Uy&#10;b0RvYy54bWxQSwECLQAUAAYACAAAACEAc4aETdsAAAAKAQAADwAAAAAAAAAAAAAAAAAUBAAAZHJz&#10;L2Rvd25yZXYueG1sUEsFBgAAAAAEAAQA8wAAABwFAAAAAA==&#10;" filled="f" stroked="f">
                      <v:textbox inset="2.16pt,1.44pt,0,1.44pt">
                        <w:txbxContent>
                          <w:p w14:paraId="1B5BC7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5408" behindDoc="0" locked="0" layoutInCell="1" allowOverlap="1" wp14:anchorId="51ABF573" wp14:editId="4CF428E6">
                      <wp:simplePos x="0" y="0"/>
                      <wp:positionH relativeFrom="column">
                        <wp:posOffset>-63500</wp:posOffset>
                      </wp:positionH>
                      <wp:positionV relativeFrom="paragraph">
                        <wp:posOffset>368300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9F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BF573" id="Rectangle 1453" o:spid="_x0000_s2282" style="position:absolute;left:0;text-align:left;margin-left:-5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Zmp0boBAABMAwAADgAAAAAAAAAAAAAAAAAuAgAAZHJzL2Uy&#10;b0RvYy54bWxQSwECLQAUAAYACAAAACEAc4aETdsAAAAKAQAADwAAAAAAAAAAAAAAAAAUBAAAZHJz&#10;L2Rvd25yZXYueG1sUEsFBgAAAAAEAAQA8wAAABwFAAAAAA==&#10;" filled="f" stroked="f">
                      <v:textbox inset="2.16pt,1.44pt,0,1.44pt">
                        <w:txbxContent>
                          <w:p w14:paraId="5A59F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6432" behindDoc="0" locked="0" layoutInCell="1" allowOverlap="1" wp14:anchorId="4DD1DD84" wp14:editId="072BE241">
                      <wp:simplePos x="0" y="0"/>
                      <wp:positionH relativeFrom="column">
                        <wp:posOffset>-63500</wp:posOffset>
                      </wp:positionH>
                      <wp:positionV relativeFrom="paragraph">
                        <wp:posOffset>368300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A04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1DD84" id="Rectangle 1454" o:spid="_x0000_s2283" style="position:absolute;left:0;text-align:left;margin-left:-5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VSugEAAEwDAAAOAAAAZHJzL2Uyb0RvYy54bWysU9tu2zAMfR+wfxD0vthx0i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75bU+KYxSl9&#10;R92Y640kc3bQQsg836zXGGKLZc/hCa5RRDeTnxTY/EVaZCoaX24ayykRjsndaretcRIcjzbr3Qp9&#10;7FK9FgeI6bP0lmSno4BQirLs/DWm+erLFazLYObns5em4zSTae42L1iPXlyQIy5pekSjjB87yo0O&#10;lIw4+I7GXycGkhLzxaGyzWa9anBTSrDcNlvcYCgBoj6+zTLHB4+7xBNQcgqg+wEBF40KLhxZYXZd&#10;r7wTb+OC/vUnOPw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Lj1UroBAABMAwAADgAAAAAAAAAAAAAAAAAuAgAAZHJzL2Uy&#10;b0RvYy54bWxQSwECLQAUAAYACAAAACEAc4aETdsAAAAKAQAADwAAAAAAAAAAAAAAAAAUBAAAZHJz&#10;L2Rvd25yZXYueG1sUEsFBgAAAAAEAAQA8wAAABwFAAAAAA==&#10;" filled="f" stroked="f">
                      <v:textbox inset="2.16pt,1.44pt,0,1.44pt">
                        <w:txbxContent>
                          <w:p w14:paraId="6BEA04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7456" behindDoc="0" locked="0" layoutInCell="1" allowOverlap="1" wp14:anchorId="39938E29" wp14:editId="6CC19DB9">
                      <wp:simplePos x="0" y="0"/>
                      <wp:positionH relativeFrom="column">
                        <wp:posOffset>-63500</wp:posOffset>
                      </wp:positionH>
                      <wp:positionV relativeFrom="paragraph">
                        <wp:posOffset>368300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4D7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38E29" id="Rectangle 1455" o:spid="_x0000_s2284" style="position:absolute;left:0;text-align:left;margin-left:-5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Y9AGi7AQAATAMAAA4AAAAAAAAAAAAAAAAALgIAAGRycy9l&#10;Mm9Eb2MueG1sUEsBAi0AFAAGAAgAAAAhAHOGhE3bAAAACgEAAA8AAAAAAAAAAAAAAAAAFQQAAGRy&#10;cy9kb3ducmV2LnhtbFBLBQYAAAAABAAEAPMAAAAdBQAAAAA=&#10;" filled="f" stroked="f">
                      <v:textbox inset="2.16pt,1.44pt,0,1.44pt">
                        <w:txbxContent>
                          <w:p w14:paraId="7A44D7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8480" behindDoc="0" locked="0" layoutInCell="1" allowOverlap="1" wp14:anchorId="5ACCB273" wp14:editId="79E6C382">
                      <wp:simplePos x="0" y="0"/>
                      <wp:positionH relativeFrom="column">
                        <wp:posOffset>-63500</wp:posOffset>
                      </wp:positionH>
                      <wp:positionV relativeFrom="paragraph">
                        <wp:posOffset>368300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215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CB273" id="Rectangle 1456" o:spid="_x0000_s2285" style="position:absolute;left:0;text-align:left;margin-left:-5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dpspLoBAABMAwAADgAAAAAAAAAAAAAAAAAuAgAAZHJzL2Uy&#10;b0RvYy54bWxQSwECLQAUAAYACAAAACEAc4aETdsAAAAKAQAADwAAAAAAAAAAAAAAAAAUBAAAZHJz&#10;L2Rvd25yZXYueG1sUEsFBgAAAAAEAAQA8wAAABwFAAAAAA==&#10;" filled="f" stroked="f">
                      <v:textbox inset="2.16pt,1.44pt,0,1.44pt">
                        <w:txbxContent>
                          <w:p w14:paraId="38B215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49504" behindDoc="0" locked="0" layoutInCell="1" allowOverlap="1" wp14:anchorId="24E75B59" wp14:editId="5AA82864">
                      <wp:simplePos x="0" y="0"/>
                      <wp:positionH relativeFrom="column">
                        <wp:posOffset>-63500</wp:posOffset>
                      </wp:positionH>
                      <wp:positionV relativeFrom="paragraph">
                        <wp:posOffset>368300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EFA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5B59" id="Rectangle 1457" o:spid="_x0000_s2286" style="position:absolute;left:0;text-align:left;margin-left:-5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rB1dLoBAABMAwAADgAAAAAAAAAAAAAAAAAuAgAAZHJzL2Uy&#10;b0RvYy54bWxQSwECLQAUAAYACAAAACEAc4aETdsAAAAKAQAADwAAAAAAAAAAAAAAAAAUBAAAZHJz&#10;L2Rvd25yZXYueG1sUEsFBgAAAAAEAAQA8wAAABwFAAAAAA==&#10;" filled="f" stroked="f">
                      <v:textbox inset="2.16pt,1.44pt,0,1.44pt">
                        <w:txbxContent>
                          <w:p w14:paraId="739EFA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0528" behindDoc="0" locked="0" layoutInCell="1" allowOverlap="1" wp14:anchorId="002273FA" wp14:editId="44C7E3A9">
                      <wp:simplePos x="0" y="0"/>
                      <wp:positionH relativeFrom="column">
                        <wp:posOffset>-63500</wp:posOffset>
                      </wp:positionH>
                      <wp:positionV relativeFrom="paragraph">
                        <wp:posOffset>368300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213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73FA" id="Rectangle 1458" o:spid="_x0000_s2287" style="position:absolute;left:0;text-align:left;margin-left:-5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puQ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1p9xVo5ZnNJP&#10;1I253kgyZwcthMzzzXqNIbZY9hQe4RJFdDP5SYHNX6RFpqLx+aqxnBLhmNyutpsaJ8Hx6Ha9XaGP&#10;XarX4gAxfZXekux0FBBKUZadvsc0X325gnUZzPx89tJ0mGYyzc0V68GLM3LEJU0PaJTxY0e50YGS&#10;EQff0fj7yEBSYr45VLa5Xa8a3JQSLDfNBlWBEiDqw9ssc3zwuEs8ASXHALofEHB5t+DCkRVml/XK&#10;O/E2Luhff4L9H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rHUhpuQEAAEwDAAAOAAAAAAAAAAAAAAAAAC4CAABkcnMvZTJv&#10;RG9jLnhtbFBLAQItABQABgAIAAAAIQBzhoRN2wAAAAoBAAAPAAAAAAAAAAAAAAAAABMEAABkcnMv&#10;ZG93bnJldi54bWxQSwUGAAAAAAQABADzAAAAGwUAAAAA&#10;" filled="f" stroked="f">
                      <v:textbox inset="2.16pt,1.44pt,0,1.44pt">
                        <w:txbxContent>
                          <w:p w14:paraId="0D4213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1552" behindDoc="0" locked="0" layoutInCell="1" allowOverlap="1" wp14:anchorId="437599D2" wp14:editId="119AE3D6">
                      <wp:simplePos x="0" y="0"/>
                      <wp:positionH relativeFrom="column">
                        <wp:posOffset>-63500</wp:posOffset>
                      </wp:positionH>
                      <wp:positionV relativeFrom="paragraph">
                        <wp:posOffset>368300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71E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599D2" id="Rectangle 1459" o:spid="_x0000_s2288" style="position:absolute;left:0;text-align:left;margin-left:-5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ypug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1p+3lDhmcUo/&#10;UTfmeiPJnB20EDLPN+s1hthi2VN4hEsU0c3kJwU2f5EWmYrG56vGckqEY3K72m5qnATHo9v1doU+&#10;dqleiwPE9FV6S7LTUUAoRVl2+h7TfPXlCtZlMPPz2UvTYZrJNDfNC9aDF2fkiEuaHtAo48eOcqMD&#10;JSMOvqPx95GBpMR8c6hsc7teNbgpJVhumg1uMJQAUR/eZpnjg8dd4gkoOQbQ/YCAi0YFF46sMLus&#10;V96Jt3FB//o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fS8qboBAABMAwAADgAAAAAAAAAAAAAAAAAuAgAAZHJzL2Uy&#10;b0RvYy54bWxQSwECLQAUAAYACAAAACEAc4aETdsAAAAKAQAADwAAAAAAAAAAAAAAAAAUBAAAZHJz&#10;L2Rvd25yZXYueG1sUEsFBgAAAAAEAAQA8wAAABwFAAAAAA==&#10;" filled="f" stroked="f">
                      <v:textbox inset="2.16pt,1.44pt,0,1.44pt">
                        <w:txbxContent>
                          <w:p w14:paraId="1F171E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2576" behindDoc="0" locked="0" layoutInCell="1" allowOverlap="1" wp14:anchorId="7E233459" wp14:editId="279C2F99">
                      <wp:simplePos x="0" y="0"/>
                      <wp:positionH relativeFrom="column">
                        <wp:posOffset>-63500</wp:posOffset>
                      </wp:positionH>
                      <wp:positionV relativeFrom="paragraph">
                        <wp:posOffset>368300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4F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33459" id="Rectangle 1460" o:spid="_x0000_s2289" style="position:absolute;left:0;text-align:left;margin-left:-5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fLuQ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1hsUyDGLU/qB&#10;ujHXG0nm7KCFkHm+Wa8xxBbLnsMTXKOIbiY/KbD5i7TIVDS+3DSWUyIck7vVblvjQxyP7ta7FfrY&#10;pXorDhDTF+ktyU5HAaEUZdn5W0zz1dcrWJfBzM9nL03HaSbTbFavWI9eXJAjLml6RKOMHzvKjQ6U&#10;jDj4jsZfJwaSEvPVobLN3XrV4KaUYLlttrjBUAJEfXyfZY4PHneJJ6DkFED3AwIuGhVcOLLC7Lpe&#10;eSfexwX9209w+A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nrkfLuQEAAEwDAAAOAAAAAAAAAAAAAAAAAC4CAABkcnMvZTJv&#10;RG9jLnhtbFBLAQItABQABgAIAAAAIQBzhoRN2wAAAAoBAAAPAAAAAAAAAAAAAAAAABMEAABkcnMv&#10;ZG93bnJldi54bWxQSwUGAAAAAAQABADzAAAAGwUAAAAA&#10;" filled="f" stroked="f">
                      <v:textbox inset="2.16pt,1.44pt,0,1.44pt">
                        <w:txbxContent>
                          <w:p w14:paraId="4F64F3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3600" behindDoc="0" locked="0" layoutInCell="1" allowOverlap="1" wp14:anchorId="2DDABE66" wp14:editId="3BC72346">
                      <wp:simplePos x="0" y="0"/>
                      <wp:positionH relativeFrom="column">
                        <wp:posOffset>-63500</wp:posOffset>
                      </wp:positionH>
                      <wp:positionV relativeFrom="paragraph">
                        <wp:posOffset>368300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047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ABE66" id="Rectangle 1461" o:spid="_x0000_s2290" style="position:absolute;left:0;text-align:left;margin-left:-5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Nd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1pslJY5ZnNIP&#10;1I253kgyZwcthMzzzXqNIbZY9hye4BpFdDP5SYHNX6RFpqLx5aaxnBLhmNytdtsaJ8Hx6G69W6GP&#10;Xaq34gAxfZHekux0FBBKUZadv8U0X329gnUZzPx89tJ0nGYyzWb9ivXoxQU54pKmRzTK+LGj3OhA&#10;yYiD72j8dWIgKTFfHSrb3K1XDW5KCZbbZosbDCVA1Mf3Web44HGXeAJKTgF0PyDgolHBhSMrzK7r&#10;lXfifVzQv/0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ZyzXboBAABMAwAADgAAAAAAAAAAAAAAAAAuAgAAZHJzL2Uy&#10;b0RvYy54bWxQSwECLQAUAAYACAAAACEAc4aETdsAAAAKAQAADwAAAAAAAAAAAAAAAAAUBAAAZHJz&#10;L2Rvd25yZXYueG1sUEsFBgAAAAAEAAQA8wAAABwFAAAAAA==&#10;" filled="f" stroked="f">
                      <v:textbox inset="2.16pt,1.44pt,0,1.44pt">
                        <w:txbxContent>
                          <w:p w14:paraId="443047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4624" behindDoc="0" locked="0" layoutInCell="1" allowOverlap="1" wp14:anchorId="61A11490" wp14:editId="7B9EB3DF">
                      <wp:simplePos x="0" y="0"/>
                      <wp:positionH relativeFrom="column">
                        <wp:posOffset>-63500</wp:posOffset>
                      </wp:positionH>
                      <wp:positionV relativeFrom="paragraph">
                        <wp:posOffset>368300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E26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1490" id="Rectangle 1462" o:spid="_x0000_s2291" style="position:absolute;left:0;text-align:left;margin-left:-5pt;margin-top:2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nvfkboBAABMAwAADgAAAAAAAAAAAAAAAAAuAgAAZHJzL2Uy&#10;b0RvYy54bWxQSwECLQAUAAYACAAAACEAc4aETdsAAAAKAQAADwAAAAAAAAAAAAAAAAAUBAAAZHJz&#10;L2Rvd25yZXYueG1sUEsFBgAAAAAEAAQA8wAAABwFAAAAAA==&#10;" filled="f" stroked="f">
                      <v:textbox inset="2.16pt,1.44pt,0,1.44pt">
                        <w:txbxContent>
                          <w:p w14:paraId="551E26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5648" behindDoc="0" locked="0" layoutInCell="1" allowOverlap="1" wp14:anchorId="126770DE" wp14:editId="2561BC0F">
                      <wp:simplePos x="0" y="0"/>
                      <wp:positionH relativeFrom="column">
                        <wp:posOffset>-63500</wp:posOffset>
                      </wp:positionH>
                      <wp:positionV relativeFrom="paragraph">
                        <wp:posOffset>368300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15E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770DE" id="Rectangle 1463" o:spid="_x0000_s2292" style="position:absolute;left:0;text-align:left;margin-left:-5pt;margin-top:2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tR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1psVJY5ZnNIP&#10;1I253kgyZwcthMzzzXqNIbZY9hye4BpFdDP5SYHNX6RFpqLx5aaxnBLhmNytdtsaJ8Hx6G69W6GP&#10;Xaq34gAxfZHekux0FBBKUZadv8U0X329gnUZzPx89tJ0nGYyzWbzivXoxQU54pKmRzTK+LGj3OhA&#10;yYiD72j8dWIgKTFfHSrb3K1XDW5KCZbbZosbDCVA1Mf3Web44HGXeAJKTgF0PyDgolHBhSMrzK7r&#10;lXfifVzQv/0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JIrUboBAABMAwAADgAAAAAAAAAAAAAAAAAuAgAAZHJzL2Uy&#10;b0RvYy54bWxQSwECLQAUAAYACAAAACEAc4aETdsAAAAKAQAADwAAAAAAAAAAAAAAAAAUBAAAZHJz&#10;L2Rvd25yZXYueG1sUEsFBgAAAAAEAAQA8wAAABwFAAAAAA==&#10;" filled="f" stroked="f">
                      <v:textbox inset="2.16pt,1.44pt,0,1.44pt">
                        <w:txbxContent>
                          <w:p w14:paraId="10015E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6672" behindDoc="0" locked="0" layoutInCell="1" allowOverlap="1" wp14:anchorId="317842E6" wp14:editId="6DAB34EA">
                      <wp:simplePos x="0" y="0"/>
                      <wp:positionH relativeFrom="column">
                        <wp:posOffset>-63500</wp:posOffset>
                      </wp:positionH>
                      <wp:positionV relativeFrom="paragraph">
                        <wp:posOffset>368300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A9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842E6" id="Rectangle 1464" o:spid="_x0000_s2293" style="position:absolute;left:0;text-align:left;margin-left:-5pt;margin-top:2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bN30roBAABMAwAADgAAAAAAAAAAAAAAAAAuAgAAZHJzL2Uy&#10;b0RvYy54bWxQSwECLQAUAAYACAAAACEAc4aETdsAAAAKAQAADwAAAAAAAAAAAAAAAAAUBAAAZHJz&#10;L2Rvd25yZXYueG1sUEsFBgAAAAAEAAQA8wAAABwFAAAAAA==&#10;" filled="f" stroked="f">
                      <v:textbox inset="2.16pt,1.44pt,0,1.44pt">
                        <w:txbxContent>
                          <w:p w14:paraId="662AA9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7696" behindDoc="0" locked="0" layoutInCell="1" allowOverlap="1" wp14:anchorId="5C19DA29" wp14:editId="66D33920">
                      <wp:simplePos x="0" y="0"/>
                      <wp:positionH relativeFrom="column">
                        <wp:posOffset>-63500</wp:posOffset>
                      </wp:positionH>
                      <wp:positionV relativeFrom="paragraph">
                        <wp:posOffset>368300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1FA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9DA29" id="Rectangle 1465" o:spid="_x0000_s2294" style="position:absolute;left:0;text-align:left;margin-left:-5pt;margin-top:2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Ec2gui7AQAATAMAAA4AAAAAAAAAAAAAAAAALgIAAGRycy9l&#10;Mm9Eb2MueG1sUEsBAi0AFAAGAAgAAAAhAHOGhE3bAAAACgEAAA8AAAAAAAAAAAAAAAAAFQQAAGRy&#10;cy9kb3ducmV2LnhtbFBLBQYAAAAABAAEAPMAAAAdBQAAAAA=&#10;" filled="f" stroked="f">
                      <v:textbox inset="2.16pt,1.44pt,0,1.44pt">
                        <w:txbxContent>
                          <w:p w14:paraId="7561FA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8720" behindDoc="0" locked="0" layoutInCell="1" allowOverlap="1" wp14:anchorId="50435F7C" wp14:editId="43B2F03D">
                      <wp:simplePos x="0" y="0"/>
                      <wp:positionH relativeFrom="column">
                        <wp:posOffset>-63500</wp:posOffset>
                      </wp:positionH>
                      <wp:positionV relativeFrom="paragraph">
                        <wp:posOffset>368300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872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35F7C" id="Rectangle 1466" o:spid="_x0000_s2295" style="position:absolute;left:0;text-align:left;margin-left:-5pt;margin-top:2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4k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1psNJY5ZnNIP&#10;1I253kgyZwcthMzzzXqNIbZY9hye4BpFdDP5SYHNX6RFpqLx5aaxnBLhmNytdtsaJ8Hx6G69W6GP&#10;Xaq34gAxfZHekux0FBBKUZadv8U0X329gnUZzPx89tJ0nGYyzWb3ivXoxQU54pKmRzTK+LGj3OhA&#10;yYiD72j8dWIgKTFfHSrb3K1XDW5KCZbbZosbDCVA1Mf3Web44HGXeAJKTgF0PyDgolHBhSMrzK7r&#10;lXfifVzQv/0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NHuJLoBAABMAwAADgAAAAAAAAAAAAAAAAAuAgAAZHJzL2Uy&#10;b0RvYy54bWxQSwECLQAUAAYACAAAACEAc4aETdsAAAAKAQAADwAAAAAAAAAAAAAAAAAUBAAAZHJz&#10;L2Rvd25yZXYueG1sUEsFBgAAAAAEAAQA8wAAABwFAAAAAA==&#10;" filled="f" stroked="f">
                      <v:textbox inset="2.16pt,1.44pt,0,1.44pt">
                        <w:txbxContent>
                          <w:p w14:paraId="346872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59744" behindDoc="0" locked="0" layoutInCell="1" allowOverlap="1" wp14:anchorId="42B725FB" wp14:editId="0738F583">
                      <wp:simplePos x="0" y="0"/>
                      <wp:positionH relativeFrom="column">
                        <wp:posOffset>-63500</wp:posOffset>
                      </wp:positionH>
                      <wp:positionV relativeFrom="paragraph">
                        <wp:posOffset>368300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2B2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725FB" id="Rectangle 1467" o:spid="_x0000_s2296" style="position:absolute;left:0;text-align:left;margin-left:-5pt;margin-top:2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ihvp7oBAABMAwAADgAAAAAAAAAAAAAAAAAuAgAAZHJzL2Uy&#10;b0RvYy54bWxQSwECLQAUAAYACAAAACEAc4aETdsAAAAKAQAADwAAAAAAAAAAAAAAAAAUBAAAZHJz&#10;L2Rvd25yZXYueG1sUEsFBgAAAAAEAAQA8wAAABwFAAAAAA==&#10;" filled="f" stroked="f">
                      <v:textbox inset="2.16pt,1.44pt,0,1.44pt">
                        <w:txbxContent>
                          <w:p w14:paraId="2152B2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0768" behindDoc="0" locked="0" layoutInCell="1" allowOverlap="1" wp14:anchorId="2F2F6893" wp14:editId="48CB9BE7">
                      <wp:simplePos x="0" y="0"/>
                      <wp:positionH relativeFrom="column">
                        <wp:posOffset>-63500</wp:posOffset>
                      </wp:positionH>
                      <wp:positionV relativeFrom="paragraph">
                        <wp:posOffset>368300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007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F6893" id="Rectangle 1468" o:spid="_x0000_s2297" style="position:absolute;left:0;text-align:left;margin-left:-5pt;margin-top:2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LeFUrq4AQAATAMAAA4AAAAAAAAAAAAAAAAALgIAAGRycy9lMm9E&#10;b2MueG1sUEsBAi0AFAAGAAgAAAAhAHOGhE3bAAAACgEAAA8AAAAAAAAAAAAAAAAAEgQAAGRycy9k&#10;b3ducmV2LnhtbFBLBQYAAAAABAAEAPMAAAAaBQAAAAA=&#10;" filled="f" stroked="f">
                      <v:textbox inset="2.16pt,1.44pt,0,1.44pt">
                        <w:txbxContent>
                          <w:p w14:paraId="38E007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1792" behindDoc="0" locked="0" layoutInCell="1" allowOverlap="1" wp14:anchorId="4628D837" wp14:editId="27FB9404">
                      <wp:simplePos x="0" y="0"/>
                      <wp:positionH relativeFrom="column">
                        <wp:posOffset>-63500</wp:posOffset>
                      </wp:positionH>
                      <wp:positionV relativeFrom="paragraph">
                        <wp:posOffset>368300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EB0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8D837" id="Rectangle 1469" o:spid="_x0000_s2298" style="position:absolute;left:0;text-align:left;margin-left:-5pt;margin-top:2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Z6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re92lDhmcUo/&#10;UDfmeiPJnB20EDLPN+s1hthi2XN4gmsU0c3kJwU2f5EWmYrGl5vGckqEY3K32m1rnATHo816t0If&#10;u1RvxQFi+iK9JdnpKCCUoiw7f4tpvvp6BesymPn57KXpOM1kmk3zivXoxQU54pKmRzTK+LGj3OhA&#10;yYiD72j8dWIgKTFfHSrbbN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WymeroBAABMAwAADgAAAAAAAAAAAAAAAAAuAgAAZHJzL2Uy&#10;b0RvYy54bWxQSwECLQAUAAYACAAAACEAc4aETdsAAAAKAQAADwAAAAAAAAAAAAAAAAAUBAAAZHJz&#10;L2Rvd25yZXYueG1sUEsFBgAAAAAEAAQA8wAAABwFAAAAAA==&#10;" filled="f" stroked="f">
                      <v:textbox inset="2.16pt,1.44pt,0,1.44pt">
                        <w:txbxContent>
                          <w:p w14:paraId="677EB0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2816" behindDoc="0" locked="0" layoutInCell="1" allowOverlap="1" wp14:anchorId="796A35B7" wp14:editId="7A9BACA1">
                      <wp:simplePos x="0" y="0"/>
                      <wp:positionH relativeFrom="column">
                        <wp:posOffset>-63500</wp:posOffset>
                      </wp:positionH>
                      <wp:positionV relativeFrom="paragraph">
                        <wp:posOffset>368300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2ED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35B7" id="Rectangle 1470" o:spid="_x0000_s2299" style="position:absolute;left:0;text-align:left;margin-left:-5pt;margin-top:2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a0uQ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MDZrTcokGMWp/Qd&#10;dWOuN5LM2UELIfN8s15jiC2WvYRnuEYR3Ux+UmDzF2mRqWh8uWksp0Q4Jner3bbGhzgebda7FfrY&#10;pXorDhDTZ+ktyU5HAaEUZdn5a0zz1dcrWJfBzM9nL03HaSbTbFavWI9eXJAjLml6QqOMHzvKjQ6U&#10;jDj4jsZfJwaSEvPFobLNZr1qcFNKsNw2W9xgKAGiPr7PMscHj7vEE1ByCqD7AQEXjQouHFlhdl2v&#10;vBPv44L+7Sc4/AY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YV8a0uQEAAEwDAAAOAAAAAAAAAAAAAAAAAC4CAABkcnMvZTJv&#10;RG9jLnhtbFBLAQItABQABgAIAAAAIQBzhoRN2wAAAAoBAAAPAAAAAAAAAAAAAAAAABMEAABkcnMv&#10;ZG93bnJldi54bWxQSwUGAAAAAAQABADzAAAAGwUAAAAA&#10;" filled="f" stroked="f">
                      <v:textbox inset="2.16pt,1.44pt,0,1.44pt">
                        <w:txbxContent>
                          <w:p w14:paraId="13E2ED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3840" behindDoc="0" locked="0" layoutInCell="1" allowOverlap="1" wp14:anchorId="413AA622" wp14:editId="020433C2">
                      <wp:simplePos x="0" y="0"/>
                      <wp:positionH relativeFrom="column">
                        <wp:posOffset>-63500</wp:posOffset>
                      </wp:positionH>
                      <wp:positionV relativeFrom="paragraph">
                        <wp:posOffset>368300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74C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AA622" id="Rectangle 1471" o:spid="_x0000_s2300" style="position:absolute;left:0;text-align:left;margin-left:-5pt;margin-top:2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IiuQ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MDZrTdLShyzOKXv&#10;qBtzvZFkzg5aCJnnm/UaQ2yx7CU8wzWK6GbykwKbv0iLTEXjy01jOSXCMblb7bY1ToLj0Wa9W6GP&#10;Xaq34gAxfZbekux0FBBKUZadv8Y0X329gnUZzPx89tJ0nGYyzWb9ivXoxQU54pKmJzTK+LGj3OhA&#10;yYiD72j8dWIgKTFfHCqLlasGN6UEy22zxQ2GEiDq4/ssc3zwuEs8ASWnALofEHDRqODCkRVm1/XK&#10;O/E+LujffoLD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CZTIiuQEAAEwDAAAOAAAAAAAAAAAAAAAAAC4CAABkcnMvZTJv&#10;RG9jLnhtbFBLAQItABQABgAIAAAAIQBzhoRN2wAAAAoBAAAPAAAAAAAAAAAAAAAAABMEAABkcnMv&#10;ZG93bnJldi54bWxQSwUGAAAAAAQABADzAAAAGwUAAAAA&#10;" filled="f" stroked="f">
                      <v:textbox inset="2.16pt,1.44pt,0,1.44pt">
                        <w:txbxContent>
                          <w:p w14:paraId="42C74C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4864" behindDoc="0" locked="0" layoutInCell="1" allowOverlap="1" wp14:anchorId="76423EF0" wp14:editId="6675767F">
                      <wp:simplePos x="0" y="0"/>
                      <wp:positionH relativeFrom="column">
                        <wp:posOffset>-63500</wp:posOffset>
                      </wp:positionH>
                      <wp:positionV relativeFrom="paragraph">
                        <wp:posOffset>368300</wp:posOffset>
                      </wp:positionV>
                      <wp:extent cx="1003300" cy="7620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0C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3EF0" id="Rectangle 1472" o:spid="_x0000_s2301" style="position:absolute;left:0;text-align:left;margin-left:-5pt;margin-top:2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7u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W28aShyzOKUf&#10;qBtzvZFkzg5aCJnnm/UaQ2yx7Ck8wjWK6GbykwKbv0iLTEXjy01jOSXCMblb7bY1ToLj0Wa9W6GP&#10;XarX4gAxfZHekux0FBBKUZadv8U0X325gnUZzPx89tJ0nGYyzebjC9ajFxfkiEuaHtAo48eOcqMD&#10;JSMOvqPx14mBpMR8dahss1mvUIhUguW22eIGQwkQ9fFtljk+eNwlnoCSUwDdDwi4aFRw4cgKs+t6&#10;5Z14Gxf0rz/B4T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YJe7roBAABMAwAADgAAAAAAAAAAAAAAAAAuAgAAZHJzL2Uy&#10;b0RvYy54bWxQSwECLQAUAAYACAAAACEAc4aETdsAAAAKAQAADwAAAAAAAAAAAAAAAAAUBAAAZHJz&#10;L2Rvd25yZXYueG1sUEsFBgAAAAAEAAQA8wAAABwFAAAAAA==&#10;" filled="f" stroked="f">
                      <v:textbox inset="2.16pt,1.44pt,0,1.44pt">
                        <w:txbxContent>
                          <w:p w14:paraId="07C0C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5888" behindDoc="0" locked="0" layoutInCell="1" allowOverlap="1" wp14:anchorId="434FD9E7" wp14:editId="69673EBE">
                      <wp:simplePos x="0" y="0"/>
                      <wp:positionH relativeFrom="column">
                        <wp:posOffset>-63500</wp:posOffset>
                      </wp:positionH>
                      <wp:positionV relativeFrom="paragraph">
                        <wp:posOffset>368300</wp:posOffset>
                      </wp:positionV>
                      <wp:extent cx="1003300" cy="7620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7E4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D9E7" id="Rectangle 1473" o:spid="_x0000_s2302" style="position:absolute;left:0;text-align:left;margin-left:-5pt;margin-top:2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ou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rTcrShyzOKUf&#10;qBtzvZFkzg5aCJnnm/UaQ2yx7Dk8wTWK6GbykwKbv0iLTEXjy01jOSXCMblb7bY1ToLj0Wa9W6GP&#10;Xaq34gAxfZHekux0FBBKUZadv8U0X329gnUZzPx89tJ0nGYyzebuFevRiwtyxCVNj2iU8WNHudGB&#10;khEH39H468RAUmK+OlS22axXDW5KCZbbZosbDCVA1Mf3Web44HGXeAJKTgF0PyDgolHBhSMrzK7r&#10;lXfifVzQv/0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2uqLroBAABMAwAADgAAAAAAAAAAAAAAAAAuAgAAZHJzL2Uy&#10;b0RvYy54bWxQSwECLQAUAAYACAAAACEAc4aETdsAAAAKAQAADwAAAAAAAAAAAAAAAAAUBAAAZHJz&#10;L2Rvd25yZXYueG1sUEsFBgAAAAAEAAQA8wAAABwFAAAAAA==&#10;" filled="f" stroked="f">
                      <v:textbox inset="2.16pt,1.44pt,0,1.44pt">
                        <w:txbxContent>
                          <w:p w14:paraId="71B7E4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6912" behindDoc="0" locked="0" layoutInCell="1" allowOverlap="1" wp14:anchorId="38DEF855" wp14:editId="5CE9B1A4">
                      <wp:simplePos x="0" y="0"/>
                      <wp:positionH relativeFrom="column">
                        <wp:posOffset>-63500</wp:posOffset>
                      </wp:positionH>
                      <wp:positionV relativeFrom="paragraph">
                        <wp:posOffset>368300</wp:posOffset>
                      </wp:positionV>
                      <wp:extent cx="1003300" cy="7620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3EB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EF855" id="Rectangle 1474" o:spid="_x0000_s2303" style="position:absolute;left:0;text-align:left;margin-left:-5pt;margin-top:2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atugEAAEwDAAAOAAAAZHJzL2Uyb0RvYy54bWysU9tu2zAMfR/QfxD03thxgjo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uDs1vWaEscsTukn&#10;6sZcZySZs70WQk7znfQaQmyw7CU8wyWK6E7kRwV2+iItMmaNz1eN5ZgIx+R2td2UOAmOR/V6u0If&#10;uxQfxQFi+iq9JZPTUkAoWVl2+h7TfPX9CtZNYObnJy+Nh3EmU9X1O9aDF2fkiEuantAo44eWcqMD&#10;JQMOvqXx9chAUmK+OVS2qterCjclB8tNtcENhhwg6sPnLHO897hLPAElxwC66xFw1ijjwpFlZpf1&#10;mnbic5zRf/wE+z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kr2rboBAABMAwAADgAAAAAAAAAAAAAAAAAuAgAAZHJzL2Uy&#10;b0RvYy54bWxQSwECLQAUAAYACAAAACEAc4aETdsAAAAKAQAADwAAAAAAAAAAAAAAAAAUBAAAZHJz&#10;L2Rvd25yZXYueG1sUEsFBgAAAAAEAAQA8wAAABwFAAAAAA==&#10;" filled="f" stroked="f">
                      <v:textbox inset="2.16pt,1.44pt,0,1.44pt">
                        <w:txbxContent>
                          <w:p w14:paraId="4CA3EB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7936" behindDoc="0" locked="0" layoutInCell="1" allowOverlap="1" wp14:anchorId="0C50B57A" wp14:editId="0F4EB515">
                      <wp:simplePos x="0" y="0"/>
                      <wp:positionH relativeFrom="column">
                        <wp:posOffset>-63500</wp:posOffset>
                      </wp:positionH>
                      <wp:positionV relativeFrom="paragraph">
                        <wp:posOffset>368300</wp:posOffset>
                      </wp:positionV>
                      <wp:extent cx="1003300" cy="7620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256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0B57A" id="Rectangle 1475" o:spid="_x0000_s2304" style="position:absolute;left:0;text-align:left;margin-left:-5pt;margin-top:2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M8Dl7oBAABMAwAADgAAAAAAAAAAAAAAAAAuAgAAZHJzL2Uy&#10;b0RvYy54bWxQSwECLQAUAAYACAAAACEAc4aETdsAAAAKAQAADwAAAAAAAAAAAAAAAAAUBAAAZHJz&#10;L2Rvd25yZXYueG1sUEsFBgAAAAAEAAQA8wAAABwFAAAAAA==&#10;" filled="f" stroked="f">
                      <v:textbox inset="2.16pt,1.44pt,0,1.44pt">
                        <w:txbxContent>
                          <w:p w14:paraId="5B1256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8960" behindDoc="0" locked="0" layoutInCell="1" allowOverlap="1" wp14:anchorId="59859D1A" wp14:editId="75E8CA4E">
                      <wp:simplePos x="0" y="0"/>
                      <wp:positionH relativeFrom="column">
                        <wp:posOffset>-63500</wp:posOffset>
                      </wp:positionH>
                      <wp:positionV relativeFrom="paragraph">
                        <wp:posOffset>368300</wp:posOffset>
                      </wp:positionV>
                      <wp:extent cx="1003300" cy="7620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847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9D1A" id="Rectangle 1476" o:spid="_x0000_s2305" style="position:absolute;left:0;text-align:left;margin-left:-5pt;margin-top:2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9b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rTd3lDhmcUo/&#10;UDfmeiPJnB20EDLPN+s1hthi2XN4gmsU0c3kJwU2f5EWmYrGl5vGckqEY3K32m1rnATHo816t0If&#10;u1RvxQFi+iK9JdnpKCCUoiw7f4tpvvp6BesymPn57KXpOM1kms3uFevRiwtyxCVNj2iU8WNHudGB&#10;khEH39H468RAUmK+OlS22axXDW5KCZbbZosbDCVA1Mf3Web44HGXeAJKTgF0PyDgolHBhSMrzK7r&#10;lXfifVzQv/0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yhvW7oBAABMAwAADgAAAAAAAAAAAAAAAAAuAgAAZHJzL2Uy&#10;b0RvYy54bWxQSwECLQAUAAYACAAAACEAc4aETdsAAAAKAQAADwAAAAAAAAAAAAAAAAAUBAAAZHJz&#10;L2Rvd25yZXYueG1sUEsFBgAAAAAEAAQA8wAAABwFAAAAAA==&#10;" filled="f" stroked="f">
                      <v:textbox inset="2.16pt,1.44pt,0,1.44pt">
                        <w:txbxContent>
                          <w:p w14:paraId="26B847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69984" behindDoc="0" locked="0" layoutInCell="1" allowOverlap="1" wp14:anchorId="7EA606B2" wp14:editId="425BDE50">
                      <wp:simplePos x="0" y="0"/>
                      <wp:positionH relativeFrom="column">
                        <wp:posOffset>-63500</wp:posOffset>
                      </wp:positionH>
                      <wp:positionV relativeFrom="paragraph">
                        <wp:posOffset>368300</wp:posOffset>
                      </wp:positionV>
                      <wp:extent cx="1003300" cy="7620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15C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606B2" id="Rectangle 1477" o:spid="_x0000_s2306" style="position:absolute;left:0;text-align:left;margin-left:-5pt;margin-top:2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y9UuboBAABMAwAADgAAAAAAAAAAAAAAAAAuAgAAZHJzL2Uy&#10;b0RvYy54bWxQSwECLQAUAAYACAAAACEAc4aETdsAAAAKAQAADwAAAAAAAAAAAAAAAAAUBAAAZHJz&#10;L2Rvd25yZXYueG1sUEsFBgAAAAAEAAQA8wAAABwFAAAAAA==&#10;" filled="f" stroked="f">
                      <v:textbox inset="2.16pt,1.44pt,0,1.44pt">
                        <w:txbxContent>
                          <w:p w14:paraId="2F115C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1008" behindDoc="0" locked="0" layoutInCell="1" allowOverlap="1" wp14:anchorId="596C8272" wp14:editId="32D53205">
                      <wp:simplePos x="0" y="0"/>
                      <wp:positionH relativeFrom="column">
                        <wp:posOffset>-63500</wp:posOffset>
                      </wp:positionH>
                      <wp:positionV relativeFrom="paragraph">
                        <wp:posOffset>368300</wp:posOffset>
                      </wp:positionV>
                      <wp:extent cx="1003300" cy="7620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E6E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C8272" id="Rectangle 1478" o:spid="_x0000_s2307" style="position:absolute;left:0;text-align:left;margin-left:-5pt;margin-top:29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FqCaaS4AQAATAMAAA4AAAAAAAAAAAAAAAAALgIAAGRycy9lMm9E&#10;b2MueG1sUEsBAi0AFAAGAAgAAAAhAHOGhE3bAAAACgEAAA8AAAAAAAAAAAAAAAAAEgQAAGRycy9k&#10;b3ducmV2LnhtbFBLBQYAAAAABAAEAPMAAAAaBQAAAAA=&#10;" filled="f" stroked="f">
                      <v:textbox inset="2.16pt,1.44pt,0,1.44pt">
                        <w:txbxContent>
                          <w:p w14:paraId="0F3E6E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2032" behindDoc="0" locked="0" layoutInCell="1" allowOverlap="1" wp14:anchorId="37ECC528" wp14:editId="1154531F">
                      <wp:simplePos x="0" y="0"/>
                      <wp:positionH relativeFrom="column">
                        <wp:posOffset>-63500</wp:posOffset>
                      </wp:positionH>
                      <wp:positionV relativeFrom="paragraph">
                        <wp:posOffset>368300</wp:posOffset>
                      </wp:positionV>
                      <wp:extent cx="1003300" cy="7620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C1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CC528" id="Rectangle 1479" o:spid="_x0000_s2308" style="position:absolute;left:0;text-align:left;margin-left:-5pt;margin-top:29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GudZLoBAABMAwAADgAAAAAAAAAAAAAAAAAuAgAAZHJzL2Uy&#10;b0RvYy54bWxQSwECLQAUAAYACAAAACEAc4aETdsAAAAKAQAADwAAAAAAAAAAAAAAAAAUBAAAZHJz&#10;L2Rvd25yZXYueG1sUEsFBgAAAAAEAAQA8wAAABwFAAAAAA==&#10;" filled="f" stroked="f">
                      <v:textbox inset="2.16pt,1.44pt,0,1.44pt">
                        <w:txbxContent>
                          <w:p w14:paraId="07EC14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3056" behindDoc="0" locked="0" layoutInCell="1" allowOverlap="1" wp14:anchorId="6B057997" wp14:editId="4C1691F0">
                      <wp:simplePos x="0" y="0"/>
                      <wp:positionH relativeFrom="column">
                        <wp:posOffset>-63500</wp:posOffset>
                      </wp:positionH>
                      <wp:positionV relativeFrom="paragraph">
                        <wp:posOffset>368300</wp:posOffset>
                      </wp:positionV>
                      <wp:extent cx="1003300" cy="762000"/>
                      <wp:effectExtent l="0" t="0" r="0" b="0"/>
                      <wp:wrapNone/>
                      <wp:docPr id="1480" name="Rectangle 1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B30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57997" id="Rectangle 1480" o:spid="_x0000_s2309" style="position:absolute;left:0;text-align:left;margin-left:-5pt;margin-top:29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ee99buQEAAEwDAAAOAAAAAAAAAAAAAAAAAC4CAABkcnMvZTJv&#10;RG9jLnhtbFBLAQItABQABgAIAAAAIQBzhoRN2wAAAAoBAAAPAAAAAAAAAAAAAAAAABMEAABkcnMv&#10;ZG93bnJldi54bWxQSwUGAAAAAAQABADzAAAAGwUAAAAA&#10;" filled="f" stroked="f">
                      <v:textbox inset="2.16pt,1.44pt,0,1.44pt">
                        <w:txbxContent>
                          <w:p w14:paraId="0E0B30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4080" behindDoc="0" locked="0" layoutInCell="1" allowOverlap="1" wp14:anchorId="18E9763D" wp14:editId="4F69B1AA">
                      <wp:simplePos x="0" y="0"/>
                      <wp:positionH relativeFrom="column">
                        <wp:posOffset>-63500</wp:posOffset>
                      </wp:positionH>
                      <wp:positionV relativeFrom="paragraph">
                        <wp:posOffset>368300</wp:posOffset>
                      </wp:positionV>
                      <wp:extent cx="1003300" cy="7620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E20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9763D" id="Rectangle 1481" o:spid="_x0000_s2310" style="position:absolute;left:0;text-align:left;margin-left:-5pt;margin-top:29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ESSvNuQEAAEwDAAAOAAAAAAAAAAAAAAAAAC4CAABkcnMvZTJv&#10;RG9jLnhtbFBLAQItABQABgAIAAAAIQBzhoRN2wAAAAoBAAAPAAAAAAAAAAAAAAAAABMEAABkcnMv&#10;ZG93bnJldi54bWxQSwUGAAAAAAQABADzAAAAGwUAAAAA&#10;" filled="f" stroked="f">
                      <v:textbox inset="2.16pt,1.44pt,0,1.44pt">
                        <w:txbxContent>
                          <w:p w14:paraId="071E20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5104" behindDoc="0" locked="0" layoutInCell="1" allowOverlap="1" wp14:anchorId="24D1A6BE" wp14:editId="19F694A7">
                      <wp:simplePos x="0" y="0"/>
                      <wp:positionH relativeFrom="column">
                        <wp:posOffset>-63500</wp:posOffset>
                      </wp:positionH>
                      <wp:positionV relativeFrom="paragraph">
                        <wp:posOffset>368300</wp:posOffset>
                      </wp:positionV>
                      <wp:extent cx="1003300" cy="7620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82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1A6BE" id="Rectangle 1482" o:spid="_x0000_s2311" style="position:absolute;left:0;text-align:left;margin-left:-5pt;margin-top:29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cBugEAAEwDAAAOAAAAZHJzL2Uyb0RvYy54bWysU9tu2zAMfR+wfxD0vthx0t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l1XlFhmcEp/&#10;UDdmu0GSOdtrIWSab9Jr9KHBskf/AOcooJvITwpM+iItMmWNTxeN5RQJx+RmtalLnATHo+v1ZoU+&#10;dileiz2E+FM6Q5LTUkAoWVl2/B3ifPXlCtYlMPPzyYvTfprJVPXVC9a9EyfkiEsa79GowY0t5YP2&#10;lIw4+JaGvwcGkpLhl0Vlq+v1CoWIOVjWVY0bDDlA1Pu3WWZ573CXeARKDh501yPgrFHGhSPLzM7r&#10;lXbibZzRv/4Eu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65HAboBAABMAwAADgAAAAAAAAAAAAAAAAAuAgAAZHJzL2Uy&#10;b0RvYy54bWxQSwECLQAUAAYACAAAACEAc4aETdsAAAAKAQAADwAAAAAAAAAAAAAAAAAUBAAAZHJz&#10;L2Rvd25yZXYueG1sUEsFBgAAAAAEAAQA8wAAABwFAAAAAA==&#10;" filled="f" stroked="f">
                      <v:textbox inset="2.16pt,1.44pt,0,1.44pt">
                        <w:txbxContent>
                          <w:p w14:paraId="4B4827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6128" behindDoc="0" locked="0" layoutInCell="1" allowOverlap="1" wp14:anchorId="23B1850A" wp14:editId="6C499736">
                      <wp:simplePos x="0" y="0"/>
                      <wp:positionH relativeFrom="column">
                        <wp:posOffset>-63500</wp:posOffset>
                      </wp:positionH>
                      <wp:positionV relativeFrom="paragraph">
                        <wp:posOffset>368300</wp:posOffset>
                      </wp:positionV>
                      <wp:extent cx="1003300" cy="762000"/>
                      <wp:effectExtent l="0" t="0" r="0" b="0"/>
                      <wp:wrapNone/>
                      <wp:docPr id="1483" name="Rectangle 1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8D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1850A" id="Rectangle 1483" o:spid="_x0000_s2312" style="position:absolute;left:0;text-align:left;margin-left:-5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PBug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zdul5R4pjFKf1B&#10;3ZjrjCRzttdCyGm+k15DiA2WPYVHOEcR3Yn8qMBOX6RFxqzx6aKxHBPhmNysNnWJk+B4dL3erNDH&#10;LsV7cYCY7qW3ZHJaCgglK8uOv2Kar75dwboJzPz85KVxP85kqvrqDeveixNyxCVND2iU8UNLudGB&#10;kgEH39L4emAgKTE/HSpbXa9XFW5KDpZ1VeMGQw4Q9f5jljnee9wlnoCSQwDd9Qg4a5Rx4cgys/N6&#10;TTvxMc7o33+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UezwboBAABMAwAADgAAAAAAAAAAAAAAAAAuAgAAZHJzL2Uy&#10;b0RvYy54bWxQSwECLQAUAAYACAAAACEAc4aETdsAAAAKAQAADwAAAAAAAAAAAAAAAAAUBAAAZHJz&#10;L2Rvd25yZXYueG1sUEsFBgAAAAAEAAQA8wAAABwFAAAAAA==&#10;" filled="f" stroked="f">
                      <v:textbox inset="2.16pt,1.44pt,0,1.44pt">
                        <w:txbxContent>
                          <w:p w14:paraId="7708D2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7152" behindDoc="0" locked="0" layoutInCell="1" allowOverlap="1" wp14:anchorId="5E3AF6DD" wp14:editId="171D6D0E">
                      <wp:simplePos x="0" y="0"/>
                      <wp:positionH relativeFrom="column">
                        <wp:posOffset>-63500</wp:posOffset>
                      </wp:positionH>
                      <wp:positionV relativeFrom="paragraph">
                        <wp:posOffset>368300</wp:posOffset>
                      </wp:positionV>
                      <wp:extent cx="1003300" cy="7620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247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AF6DD" id="Rectangle 1484" o:spid="_x0000_s2313" style="position:absolute;left:0;text-align:left;margin-left:-5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GbvQroBAABMAwAADgAAAAAAAAAAAAAAAAAuAgAAZHJzL2Uy&#10;b0RvYy54bWxQSwECLQAUAAYACAAAACEAc4aETdsAAAAKAQAADwAAAAAAAAAAAAAAAAAUBAAAZHJz&#10;L2Rvd25yZXYueG1sUEsFBgAAAAAEAAQA8wAAABwFAAAAAA==&#10;" filled="f" stroked="f">
                      <v:textbox inset="2.16pt,1.44pt,0,1.44pt">
                        <w:txbxContent>
                          <w:p w14:paraId="26E247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8176" behindDoc="0" locked="0" layoutInCell="1" allowOverlap="1" wp14:anchorId="5EED73B9" wp14:editId="567D5E8A">
                      <wp:simplePos x="0" y="0"/>
                      <wp:positionH relativeFrom="column">
                        <wp:posOffset>-63500</wp:posOffset>
                      </wp:positionH>
                      <wp:positionV relativeFrom="paragraph">
                        <wp:posOffset>368300</wp:posOffset>
                      </wp:positionV>
                      <wp:extent cx="1003300" cy="7620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C5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D73B9" id="Rectangle 1485" o:spid="_x0000_s2314" style="position:absolute;left:0;text-align:left;margin-left:-5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4xp4uQEAAEwDAAAOAAAAAAAAAAAAAAAAAC4CAABkcnMvZTJv&#10;RG9jLnhtbFBLAQItABQABgAIAAAAIQBzhoRN2wAAAAoBAAAPAAAAAAAAAAAAAAAAABMEAABkcnMv&#10;ZG93bnJldi54bWxQSwUGAAAAAAQABADzAAAAGwUAAAAA&#10;" filled="f" stroked="f">
                      <v:textbox inset="2.16pt,1.44pt,0,1.44pt">
                        <w:txbxContent>
                          <w:p w14:paraId="1F2C5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79200" behindDoc="0" locked="0" layoutInCell="1" allowOverlap="1" wp14:anchorId="22A0C846" wp14:editId="0D2FEDBD">
                      <wp:simplePos x="0" y="0"/>
                      <wp:positionH relativeFrom="column">
                        <wp:posOffset>-63500</wp:posOffset>
                      </wp:positionH>
                      <wp:positionV relativeFrom="paragraph">
                        <wp:posOffset>368300</wp:posOffset>
                      </wp:positionV>
                      <wp:extent cx="1003300" cy="762000"/>
                      <wp:effectExtent l="0" t="0" r="0" b="0"/>
                      <wp:wrapNone/>
                      <wp:docPr id="1486" name="Rectangle 1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033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0C846" id="Rectangle 1486" o:spid="_x0000_s2315" style="position:absolute;left:0;text-align:left;margin-left:-5pt;margin-top:29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a0ug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zdur6ixDGLU/qD&#10;ujHXGUnmbK+FkNN8J72GEBssewqPcI4iuhP5UYGdvkiLjFnj00VjOSbCMblZbeoSJ8Hx6Hq9WaGP&#10;XYr34gAx3UtvyeS0FBBKVpYdf8U0X327gnUTmPn5yUvjfpzJVPXmDeveixNyxCVND2iU8UNLudGB&#10;kgEH39L4emAgKTE/HSpbXa9XFW5KDpZ1VeMGQw4Q9f5jljnee9wlnoCSQwDd9Qg4a5Rx4cgys/N6&#10;TTvxMc7o33+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QR2tLoBAABMAwAADgAAAAAAAAAAAAAAAAAuAgAAZHJzL2Uy&#10;b0RvYy54bWxQSwECLQAUAAYACAAAACEAc4aETdsAAAAKAQAADwAAAAAAAAAAAAAAAAAUBAAAZHJz&#10;L2Rvd25yZXYueG1sUEsFBgAAAAAEAAQA8wAAABwFAAAAAA==&#10;" filled="f" stroked="f">
                      <v:textbox inset="2.16pt,1.44pt,0,1.44pt">
                        <w:txbxContent>
                          <w:p w14:paraId="209033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0224" behindDoc="0" locked="0" layoutInCell="1" allowOverlap="1" wp14:anchorId="02C02A01" wp14:editId="211820A3">
                      <wp:simplePos x="0" y="0"/>
                      <wp:positionH relativeFrom="column">
                        <wp:posOffset>-63500</wp:posOffset>
                      </wp:positionH>
                      <wp:positionV relativeFrom="paragraph">
                        <wp:posOffset>368300</wp:posOffset>
                      </wp:positionV>
                      <wp:extent cx="1003300" cy="7620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C9C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2A01" id="Rectangle 1487" o:spid="_x0000_s2316" style="position:absolute;left:0;text-align:left;margin-left:-5pt;margin-top:29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33N7oBAABMAwAADgAAAAAAAAAAAAAAAAAuAgAAZHJzL2Uy&#10;b0RvYy54bWxQSwECLQAUAAYACAAAACEAc4aETdsAAAAKAQAADwAAAAAAAAAAAAAAAAAUBAAAZHJz&#10;L2Rvd25yZXYueG1sUEsFBgAAAAAEAAQA8wAAABwFAAAAAA==&#10;" filled="f" stroked="f">
                      <v:textbox inset="2.16pt,1.44pt,0,1.44pt">
                        <w:txbxContent>
                          <w:p w14:paraId="377C9C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1248" behindDoc="0" locked="0" layoutInCell="1" allowOverlap="1" wp14:anchorId="35A8D081" wp14:editId="2853B3B1">
                      <wp:simplePos x="0" y="0"/>
                      <wp:positionH relativeFrom="column">
                        <wp:posOffset>-63500</wp:posOffset>
                      </wp:positionH>
                      <wp:positionV relativeFrom="paragraph">
                        <wp:posOffset>368300</wp:posOffset>
                      </wp:positionV>
                      <wp:extent cx="1003300" cy="7620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966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D081" id="Rectangle 1488" o:spid="_x0000_s2317" style="position:absolute;left:0;text-align:left;margin-left:-5pt;margin-top:29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" filled="f" stroked="f">
                      <v:textbox inset="2.16pt,1.44pt,0,1.44pt">
                        <w:txbxContent>
                          <w:p w14:paraId="7FA966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2272" behindDoc="0" locked="0" layoutInCell="1" allowOverlap="1" wp14:anchorId="2E214413" wp14:editId="4D3D5E46">
                      <wp:simplePos x="0" y="0"/>
                      <wp:positionH relativeFrom="column">
                        <wp:posOffset>-63500</wp:posOffset>
                      </wp:positionH>
                      <wp:positionV relativeFrom="paragraph">
                        <wp:posOffset>368300</wp:posOffset>
                      </wp:positionV>
                      <wp:extent cx="1003300" cy="762000"/>
                      <wp:effectExtent l="0" t="0" r="0" b="0"/>
                      <wp:wrapNone/>
                      <wp:docPr id="1489" name="Rectangle 1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F51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4413" id="Rectangle 1489" o:spid="_x0000_s2318" style="position:absolute;left:0;text-align:left;margin-left:-5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wuT7quQEAAEwDAAAOAAAAAAAAAAAAAAAAAC4CAABkcnMvZTJv&#10;RG9jLnhtbFBLAQItABQABgAIAAAAIQBzhoRN2wAAAAoBAAAPAAAAAAAAAAAAAAAAABMEAABkcnMv&#10;ZG93bnJldi54bWxQSwUGAAAAAAQABADzAAAAGwUAAAAA&#10;" filled="f" stroked="f">
                      <v:textbox inset="2.16pt,1.44pt,0,1.44pt">
                        <w:txbxContent>
                          <w:p w14:paraId="71AF51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3296" behindDoc="0" locked="0" layoutInCell="1" allowOverlap="1" wp14:anchorId="4656874F" wp14:editId="0091C06A">
                      <wp:simplePos x="0" y="0"/>
                      <wp:positionH relativeFrom="column">
                        <wp:posOffset>-63500</wp:posOffset>
                      </wp:positionH>
                      <wp:positionV relativeFrom="paragraph">
                        <wp:posOffset>368300</wp:posOffset>
                      </wp:positionV>
                      <wp:extent cx="1003300" cy="7620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893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6874F" id="Rectangle 1490" o:spid="_x0000_s2319" style="position:absolute;left:0;text-align:left;margin-left:-5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4kuQEAAEwDAAAOAAAAZHJzL2Uyb0RvYy54bWysU9tu2zAMfR+wfxD0vthxgj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t21RIMcsTuk7&#10;6sbcYCRZsqMWQub5Zr2mEDssew5PcI0iupn8rMDmL9Iic9H4ctNYzolwTLabdlfjQxyP7rbtBn3s&#10;Ur0WB4jps/SWZKengFCKsuz8Nabl6ssVrMtgluezl+bjvJBp2s0L1qMXF+SIS5oe0Sjjp55yowMl&#10;Ew6+p/HXiYGkxHxxqGxzt900uCklWO+aHW4wlABRH99mmeOjx13iCSg5BdDDiICLRgUXjqwwu65X&#10;3om3cUH/+hMcfgM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hgl4kuQEAAEwDAAAOAAAAAAAAAAAAAAAAAC4CAABkcnMvZTJv&#10;RG9jLnhtbFBLAQItABQABgAIAAAAIQBzhoRN2wAAAAoBAAAPAAAAAAAAAAAAAAAAABMEAABkcnMv&#10;ZG93bnJldi54bWxQSwUGAAAAAAQABADzAAAAGwUAAAAA&#10;" filled="f" stroked="f">
                      <v:textbox inset="2.16pt,1.44pt,0,1.44pt">
                        <w:txbxContent>
                          <w:p w14:paraId="134893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4320" behindDoc="0" locked="0" layoutInCell="1" allowOverlap="1" wp14:anchorId="728F4665" wp14:editId="7D8C911E">
                      <wp:simplePos x="0" y="0"/>
                      <wp:positionH relativeFrom="column">
                        <wp:posOffset>-63500</wp:posOffset>
                      </wp:positionH>
                      <wp:positionV relativeFrom="paragraph">
                        <wp:posOffset>368300</wp:posOffset>
                      </wp:positionV>
                      <wp:extent cx="1003300" cy="7620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74A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4665" id="Rectangle 1491" o:spid="_x0000_s2320" style="position:absolute;left:0;text-align:left;margin-left:-5pt;margin-top:29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qyugEAAEwDAAAOAAAAZHJzL2Uyb0RvYy54bWysU9tu2zAMfR+wfxD0vthxgj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t23XlDhmcUrf&#10;UTfmBiPJkh21EDLPN+s1hdhh2XN4gmsU0c3kZwU2f5EWmYvGl5vGck6EY7LdtLsaJ8Hx6G7bbtDH&#10;LtVrcYCYPktvSXZ6CgilKMvOX2Narr5cwboMZnk+e2k+zguZpt2+YD16cUGOuKTpEY0yfuopNzpQ&#10;MuHgexp/nRhISswXh8o2d9tNg5tSgvWu2eEGQwkQ9fFtljk+etwlnoCSUwA9jAi4aFRw4cgKs+t6&#10;5Z14Gxf0rz/B4T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7CqsroBAABMAwAADgAAAAAAAAAAAAAAAAAuAgAAZHJzL2Uy&#10;b0RvYy54bWxQSwECLQAUAAYACAAAACEAc4aETdsAAAAKAQAADwAAAAAAAAAAAAAAAAAUBAAAZHJz&#10;L2Rvd25yZXYueG1sUEsFBgAAAAAEAAQA8wAAABwFAAAAAA==&#10;" filled="f" stroked="f">
                      <v:textbox inset="2.16pt,1.44pt,0,1.44pt">
                        <w:txbxContent>
                          <w:p w14:paraId="1A674A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5344" behindDoc="0" locked="0" layoutInCell="1" allowOverlap="1" wp14:anchorId="14A81E04" wp14:editId="10944B82">
                      <wp:simplePos x="0" y="0"/>
                      <wp:positionH relativeFrom="column">
                        <wp:posOffset>-63500</wp:posOffset>
                      </wp:positionH>
                      <wp:positionV relativeFrom="paragraph">
                        <wp:posOffset>368300</wp:posOffset>
                      </wp:positionV>
                      <wp:extent cx="1003300" cy="762000"/>
                      <wp:effectExtent l="0" t="0" r="0" b="0"/>
                      <wp:wrapNone/>
                      <wp:docPr id="1492" name="Rectangle 1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BE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81E04" id="Rectangle 1492" o:spid="_x0000_s2321" style="position:absolute;left:0;text-align:left;margin-left:-5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FfGfroBAABMAwAADgAAAAAAAAAAAAAAAAAuAgAAZHJzL2Uy&#10;b0RvYy54bWxQSwECLQAUAAYACAAAACEAc4aETdsAAAAKAQAADwAAAAAAAAAAAAAAAAAUBAAAZHJz&#10;L2Rvd25yZXYueG1sUEsFBgAAAAAEAAQA8wAAABwFAAAAAA==&#10;" filled="f" stroked="f">
                      <v:textbox inset="2.16pt,1.44pt,0,1.44pt">
                        <w:txbxContent>
                          <w:p w14:paraId="1B1BE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6368" behindDoc="0" locked="0" layoutInCell="1" allowOverlap="1" wp14:anchorId="24217BB7" wp14:editId="3393EBE1">
                      <wp:simplePos x="0" y="0"/>
                      <wp:positionH relativeFrom="column">
                        <wp:posOffset>-63500</wp:posOffset>
                      </wp:positionH>
                      <wp:positionV relativeFrom="paragraph">
                        <wp:posOffset>368300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E06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17BB7" id="Rectangle 1493" o:spid="_x0000_s2322" style="position:absolute;left:0;text-align:left;margin-left:-5pt;margin-top:29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ivjK+uQEAAEwDAAAOAAAAAAAAAAAAAAAAAC4CAABkcnMvZTJv&#10;RG9jLnhtbFBLAQItABQABgAIAAAAIQBzhoRN2wAAAAoBAAAPAAAAAAAAAAAAAAAAABMEAABkcnMv&#10;ZG93bnJldi54bWxQSwUGAAAAAAQABADzAAAAGwUAAAAA&#10;" filled="f" stroked="f">
                      <v:textbox inset="2.16pt,1.44pt,0,1.44pt">
                        <w:txbxContent>
                          <w:p w14:paraId="7F3E06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7392" behindDoc="0" locked="0" layoutInCell="1" allowOverlap="1" wp14:anchorId="4CCCECC1" wp14:editId="6CA39608">
                      <wp:simplePos x="0" y="0"/>
                      <wp:positionH relativeFrom="column">
                        <wp:posOffset>-63500</wp:posOffset>
                      </wp:positionH>
                      <wp:positionV relativeFrom="paragraph">
                        <wp:posOffset>368300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19B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CECC1" id="Rectangle 1494" o:spid="_x0000_s2323" style="position:absolute;left:0;text-align:left;margin-left:-5pt;margin-top:29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59uPboBAABMAwAADgAAAAAAAAAAAAAAAAAuAgAAZHJzL2Uy&#10;b0RvYy54bWxQSwECLQAUAAYACAAAACEAc4aETdsAAAAKAQAADwAAAAAAAAAAAAAAAAAUBAAAZHJz&#10;L2Rvd25yZXYueG1sUEsFBgAAAAAEAAQA8wAAABwFAAAAAA==&#10;" filled="f" stroked="f">
                      <v:textbox inset="2.16pt,1.44pt,0,1.44pt">
                        <w:txbxContent>
                          <w:p w14:paraId="1D319B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8416" behindDoc="0" locked="0" layoutInCell="1" allowOverlap="1" wp14:anchorId="5ABF9CA7" wp14:editId="03E9944E">
                      <wp:simplePos x="0" y="0"/>
                      <wp:positionH relativeFrom="column">
                        <wp:posOffset>-63500</wp:posOffset>
                      </wp:positionH>
                      <wp:positionV relativeFrom="paragraph">
                        <wp:posOffset>368300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7E7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9CA7" id="Rectangle 1495" o:spid="_x0000_s2324" style="position:absolute;left:0;text-align:left;margin-left:-5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RqbB7oBAABMAwAADgAAAAAAAAAAAAAAAAAuAgAAZHJzL2Uy&#10;b0RvYy54bWxQSwECLQAUAAYACAAAACEAc4aETdsAAAAKAQAADwAAAAAAAAAAAAAAAAAUBAAAZHJz&#10;L2Rvd25yZXYueG1sUEsFBgAAAAAEAAQA8wAAABwFAAAAAA==&#10;" filled="f" stroked="f">
                      <v:textbox inset="2.16pt,1.44pt,0,1.44pt">
                        <w:txbxContent>
                          <w:p w14:paraId="11E7E7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89440" behindDoc="0" locked="0" layoutInCell="1" allowOverlap="1" wp14:anchorId="32EB1B73" wp14:editId="0088DD94">
                      <wp:simplePos x="0" y="0"/>
                      <wp:positionH relativeFrom="column">
                        <wp:posOffset>-63500</wp:posOffset>
                      </wp:positionH>
                      <wp:positionV relativeFrom="paragraph">
                        <wp:posOffset>368300</wp:posOffset>
                      </wp:positionV>
                      <wp:extent cx="1003300" cy="7620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A48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B1B73" id="Rectangle 1496" o:spid="_x0000_s2325" style="position:absolute;left:0;text-align:left;margin-left:-5pt;margin-top:29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v33y7oBAABMAwAADgAAAAAAAAAAAAAAAAAuAgAAZHJzL2Uy&#10;b0RvYy54bWxQSwECLQAUAAYACAAAACEAc4aETdsAAAAKAQAADwAAAAAAAAAAAAAAAAAUBAAAZHJz&#10;L2Rvd25yZXYueG1sUEsFBgAAAAAEAAQA8wAAABwFAAAAAA==&#10;" filled="f" stroked="f">
                      <v:textbox inset="2.16pt,1.44pt,0,1.44pt">
                        <w:txbxContent>
                          <w:p w14:paraId="1D3A48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0464" behindDoc="0" locked="0" layoutInCell="1" allowOverlap="1" wp14:anchorId="1DA91F3B" wp14:editId="7C1FD134">
                      <wp:simplePos x="0" y="0"/>
                      <wp:positionH relativeFrom="column">
                        <wp:posOffset>-63500</wp:posOffset>
                      </wp:positionH>
                      <wp:positionV relativeFrom="paragraph">
                        <wp:posOffset>368300</wp:posOffset>
                      </wp:positionV>
                      <wp:extent cx="1003300" cy="7620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9DF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91F3B" id="Rectangle 1497" o:spid="_x0000_s2326" style="position:absolute;left:0;text-align:left;margin-left:-5pt;margin-top:29pt;width:79pt;height:60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HSVode4AQAATAMAAA4AAAAAAAAAAAAAAAAALgIAAGRycy9lMm9E&#10;b2MueG1sUEsBAi0AFAAGAAgAAAAhAHOGhE3bAAAACgEAAA8AAAAAAAAAAAAAAAAAEgQAAGRycy9k&#10;b3ducmV2LnhtbFBLBQYAAAAABAAEAPMAAAAaBQAAAAA=&#10;" filled="f" stroked="f">
                      <v:textbox inset="2.16pt,1.44pt,0,1.44pt">
                        <w:txbxContent>
                          <w:p w14:paraId="37D9DF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1488" behindDoc="0" locked="0" layoutInCell="1" allowOverlap="1" wp14:anchorId="6BA9BB20" wp14:editId="697CAD30">
                      <wp:simplePos x="0" y="0"/>
                      <wp:positionH relativeFrom="column">
                        <wp:posOffset>-63500</wp:posOffset>
                      </wp:positionH>
                      <wp:positionV relativeFrom="paragraph">
                        <wp:posOffset>368300</wp:posOffset>
                      </wp:positionV>
                      <wp:extent cx="1003300" cy="762000"/>
                      <wp:effectExtent l="0" t="0" r="0" b="0"/>
                      <wp:wrapNone/>
                      <wp:docPr id="1498" name="Rectangle 1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840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9BB20" id="Rectangle 1498" o:spid="_x0000_s2327" style="position:absolute;left:0;text-align:left;margin-left:-5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Ok4nMq4AQAATAMAAA4AAAAAAAAAAAAAAAAALgIAAGRycy9lMm9E&#10;b2MueG1sUEsBAi0AFAAGAAgAAAAhAHOGhE3bAAAACgEAAA8AAAAAAAAAAAAAAAAAEgQAAGRycy9k&#10;b3ducmV2LnhtbFBLBQYAAAAABAAEAPMAAAAaBQAAAAA=&#10;" filled="f" stroked="f">
                      <v:textbox inset="2.16pt,1.44pt,0,1.44pt">
                        <w:txbxContent>
                          <w:p w14:paraId="71F840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2512" behindDoc="0" locked="0" layoutInCell="1" allowOverlap="1" wp14:anchorId="6F0D004C" wp14:editId="60D15918">
                      <wp:simplePos x="0" y="0"/>
                      <wp:positionH relativeFrom="column">
                        <wp:posOffset>-63500</wp:posOffset>
                      </wp:positionH>
                      <wp:positionV relativeFrom="paragraph">
                        <wp:posOffset>368300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050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D004C" id="Rectangle 1499" o:spid="_x0000_s2328" style="position:absolute;left:0;text-align:left;margin-left:-5pt;margin-top:2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gKuQEAAEwDAAAOAAAAZHJzL2Uyb0RvYy54bWysU9tu2zAMfR+wfxD0vthxgj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t21bShyzOKXv&#10;qBtzg5FkyY5aCJnnm/WaQuyw7Dk8wTWK6GbyswKbv0iLzEXjy01jOSfCMdlu2l2Nk+B4dLdtN+hj&#10;l+q1OEBMn6W3JDs9BYRSlGXnrzEtV1+uYF0GszyfvTQf54XMpm5esB69uCBHXNL0iEYZP/WUGx0o&#10;mXDwPY2/TgwkJeaLQ2Wbu+2mwU0pwXrX7HCDoQSI+vg2yxwfPe4ST0DJKYAeRgRcNCq4cGSF2XW9&#10;8k68jQv61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X0WgKuQEAAEwDAAAOAAAAAAAAAAAAAAAAAC4CAABkcnMvZTJv&#10;RG9jLnhtbFBLAQItABQABgAIAAAAIQBzhoRN2wAAAAoBAAAPAAAAAAAAAAAAAAAAABMEAABkcnMv&#10;ZG93bnJldi54bWxQSwUGAAAAAAQABADzAAAAGwUAAAAA&#10;" filled="f" stroked="f">
                      <v:textbox inset="2.16pt,1.44pt,0,1.44pt">
                        <w:txbxContent>
                          <w:p w14:paraId="78A050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3536" behindDoc="0" locked="0" layoutInCell="1" allowOverlap="1" wp14:anchorId="5A53E6BA" wp14:editId="5FC754D2">
                      <wp:simplePos x="0" y="0"/>
                      <wp:positionH relativeFrom="column">
                        <wp:posOffset>-63500</wp:posOffset>
                      </wp:positionH>
                      <wp:positionV relativeFrom="paragraph">
                        <wp:posOffset>368300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2DE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3E6BA" id="Rectangle 1500" o:spid="_x0000_s2329" style="position:absolute;left:0;text-align:left;margin-left:-5pt;margin-top:2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gEiunuQEAAEwDAAAOAAAAAAAAAAAAAAAAAC4CAABkcnMvZTJv&#10;RG9jLnhtbFBLAQItABQABgAIAAAAIQBzhoRN2wAAAAoBAAAPAAAAAAAAAAAAAAAAABMEAABkcnMv&#10;ZG93bnJldi54bWxQSwUGAAAAAAQABADzAAAAGwUAAAAA&#10;" filled="f" stroked="f">
                      <v:textbox inset="2.16pt,1.44pt,0,1.44pt">
                        <w:txbxContent>
                          <w:p w14:paraId="62E2DE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4560" behindDoc="0" locked="0" layoutInCell="1" allowOverlap="1" wp14:anchorId="7D0DE1AA" wp14:editId="18972DBF">
                      <wp:simplePos x="0" y="0"/>
                      <wp:positionH relativeFrom="column">
                        <wp:posOffset>-63500</wp:posOffset>
                      </wp:positionH>
                      <wp:positionV relativeFrom="paragraph">
                        <wp:posOffset>368300</wp:posOffset>
                      </wp:positionV>
                      <wp:extent cx="1003300" cy="762000"/>
                      <wp:effectExtent l="0" t="0" r="0" b="0"/>
                      <wp:wrapNone/>
                      <wp:docPr id="1501" name="Rectangle 1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98C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DE1AA" id="Rectangle 1501" o:spid="_x0000_s2330" style="position:absolute;left:0;text-align:left;margin-left:-5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8xugEAAEwDAAAOAAAAZHJzL2Uyb0RvYy54bWysU9tu2zAMfR+wfxD0vthxsj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PtdLShyzOKVf&#10;qBtzvZFkzg5aCJnnm/UaQ2yx7DE8wCWK6GbykwKbv0iLTEXj81VjOSXCMbldbTc1ToLj0c16u0If&#10;u1QvxQFi+ia9JdnpKCCUoiw7/Yhpvvp8BesymPn57KXpMM1kVvX6GevBizNyxCVN92iU8WNHudGB&#10;khEH39H458hAUmK+O1S2uVmvGtyUEiw3zQY3GEqAqA+vs8zxweMu8QSUHAPofkDARaOCC0dWmF3W&#10;K+/E67igf/kJ9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iDfMboBAABMAwAADgAAAAAAAAAAAAAAAAAuAgAAZHJzL2Uy&#10;b0RvYy54bWxQSwECLQAUAAYACAAAACEAc4aETdsAAAAKAQAADwAAAAAAAAAAAAAAAAAUBAAAZHJz&#10;L2Rvd25yZXYueG1sUEsFBgAAAAAEAAQA8wAAABwFAAAAAA==&#10;" filled="f" stroked="f">
                      <v:textbox inset="2.16pt,1.44pt,0,1.44pt">
                        <w:txbxContent>
                          <w:p w14:paraId="36798C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5584" behindDoc="0" locked="0" layoutInCell="1" allowOverlap="1" wp14:anchorId="7AC2BCF1" wp14:editId="1BD77179">
                      <wp:simplePos x="0" y="0"/>
                      <wp:positionH relativeFrom="column">
                        <wp:posOffset>-63500</wp:posOffset>
                      </wp:positionH>
                      <wp:positionV relativeFrom="paragraph">
                        <wp:posOffset>368300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2E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2BCF1" id="Rectangle 1502" o:spid="_x0000_s2331" style="position:absolute;left:0;text-align:left;margin-left:-5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cez/boBAABMAwAADgAAAAAAAAAAAAAAAAAuAgAAZHJzL2Uy&#10;b0RvYy54bWxQSwECLQAUAAYACAAAACEAc4aETdsAAAAKAQAADwAAAAAAAAAAAAAAAAAUBAAAZHJz&#10;L2Rvd25yZXYueG1sUEsFBgAAAAAEAAQA8wAAABwFAAAAAA==&#10;" filled="f" stroked="f">
                      <v:textbox inset="2.16pt,1.44pt,0,1.44pt">
                        <w:txbxContent>
                          <w:p w14:paraId="7312E0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6608" behindDoc="0" locked="0" layoutInCell="1" allowOverlap="1" wp14:anchorId="3328F59E" wp14:editId="45636CE3">
                      <wp:simplePos x="0" y="0"/>
                      <wp:positionH relativeFrom="column">
                        <wp:posOffset>-63500</wp:posOffset>
                      </wp:positionH>
                      <wp:positionV relativeFrom="paragraph">
                        <wp:posOffset>368300</wp:posOffset>
                      </wp:positionV>
                      <wp:extent cx="1003300" cy="762000"/>
                      <wp:effectExtent l="0" t="0" r="0" b="0"/>
                      <wp:wrapNone/>
                      <wp:docPr id="1503" name="Rectangle 1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65E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8F59E" id="Rectangle 1503" o:spid="_x0000_s2332" style="position:absolute;left:0;text-align:left;margin-left:-5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y5HPboBAABMAwAADgAAAAAAAAAAAAAAAAAuAgAAZHJzL2Uy&#10;b0RvYy54bWxQSwECLQAUAAYACAAAACEAc4aETdsAAAAKAQAADwAAAAAAAAAAAAAAAAAUBAAAZHJz&#10;L2Rvd25yZXYueG1sUEsFBgAAAAAEAAQA8wAAABwFAAAAAA==&#10;" filled="f" stroked="f">
                      <v:textbox inset="2.16pt,1.44pt,0,1.44pt">
                        <w:txbxContent>
                          <w:p w14:paraId="2BD65E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7632" behindDoc="0" locked="0" layoutInCell="1" allowOverlap="1" wp14:anchorId="12552D0A" wp14:editId="68AD93AD">
                      <wp:simplePos x="0" y="0"/>
                      <wp:positionH relativeFrom="column">
                        <wp:posOffset>-63500</wp:posOffset>
                      </wp:positionH>
                      <wp:positionV relativeFrom="paragraph">
                        <wp:posOffset>368300</wp:posOffset>
                      </wp:positionV>
                      <wp:extent cx="1003300" cy="7620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933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52D0A" id="Rectangle 1504" o:spid="_x0000_s2333" style="position:absolute;left:0;text-align:left;margin-left:-5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1ivKXHM4pR+&#10;oG7M9UaSOTtoIWSeb9ZrDLHFsqfwCNcoopvJTwps/iItMhWNLzeN5ZQIx+RutdvWOAmOR5v1boU+&#10;dqleiwPE9EV6S7LTUUAoRVl2/hbTfPXlCtZlMPPz2UvTcZrJrOrN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g8bvroBAABMAwAADgAAAAAAAAAAAAAAAAAuAgAAZHJzL2Uy&#10;b0RvYy54bWxQSwECLQAUAAYACAAAACEAc4aETdsAAAAKAQAADwAAAAAAAAAAAAAAAAAUBAAAZHJz&#10;L2Rvd25yZXYueG1sUEsFBgAAAAAEAAQA8wAAABwFAAAAAA==&#10;" filled="f" stroked="f">
                      <v:textbox inset="2.16pt,1.44pt,0,1.44pt">
                        <w:txbxContent>
                          <w:p w14:paraId="65B933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8656" behindDoc="0" locked="0" layoutInCell="1" allowOverlap="1" wp14:anchorId="660732C8" wp14:editId="3D3401D1">
                      <wp:simplePos x="0" y="0"/>
                      <wp:positionH relativeFrom="column">
                        <wp:posOffset>-63500</wp:posOffset>
                      </wp:positionH>
                      <wp:positionV relativeFrom="paragraph">
                        <wp:posOffset>368300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3B5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32C8" id="Rectangle 1505" o:spid="_x0000_s2334" style="position:absolute;left:0;text-align:left;margin-left:-5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IruhLoBAABMAwAADgAAAAAAAAAAAAAAAAAuAgAAZHJzL2Uy&#10;b0RvYy54bWxQSwECLQAUAAYACAAAACEAc4aETdsAAAAKAQAADwAAAAAAAAAAAAAAAAAUBAAAZHJz&#10;L2Rvd25yZXYueG1sUEsFBgAAAAAEAAQA8wAAABwFAAAAAA==&#10;" filled="f" stroked="f">
                      <v:textbox inset="2.16pt,1.44pt,0,1.44pt">
                        <w:txbxContent>
                          <w:p w14:paraId="72F3B5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999680" behindDoc="0" locked="0" layoutInCell="1" allowOverlap="1" wp14:anchorId="0F367CA1" wp14:editId="3857EDD4">
                      <wp:simplePos x="0" y="0"/>
                      <wp:positionH relativeFrom="column">
                        <wp:posOffset>-63500</wp:posOffset>
                      </wp:positionH>
                      <wp:positionV relativeFrom="paragraph">
                        <wp:posOffset>368300</wp:posOffset>
                      </wp:positionV>
                      <wp:extent cx="1003300" cy="762000"/>
                      <wp:effectExtent l="0" t="0" r="0" b="0"/>
                      <wp:wrapNone/>
                      <wp:docPr id="1506" name="Rectangle 1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80E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67CA1" id="Rectangle 1506" o:spid="_x0000_s2335" style="position:absolute;left:0;text-align:left;margin-left:-5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22CSLoBAABMAwAADgAAAAAAAAAAAAAAAAAuAgAAZHJzL2Uy&#10;b0RvYy54bWxQSwECLQAUAAYACAAAACEAc4aETdsAAAAKAQAADwAAAAAAAAAAAAAAAAAUBAAAZHJz&#10;L2Rvd25yZXYueG1sUEsFBgAAAAAEAAQA8wAAABwFAAAAAA==&#10;" filled="f" stroked="f">
                      <v:textbox inset="2.16pt,1.44pt,0,1.44pt">
                        <w:txbxContent>
                          <w:p w14:paraId="41780E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0704" behindDoc="0" locked="0" layoutInCell="1" allowOverlap="1" wp14:anchorId="204BA07B" wp14:editId="10584695">
                      <wp:simplePos x="0" y="0"/>
                      <wp:positionH relativeFrom="column">
                        <wp:posOffset>-63500</wp:posOffset>
                      </wp:positionH>
                      <wp:positionV relativeFrom="paragraph">
                        <wp:posOffset>368300</wp:posOffset>
                      </wp:positionV>
                      <wp:extent cx="1003300" cy="762000"/>
                      <wp:effectExtent l="0" t="0" r="0" b="0"/>
                      <wp:wrapNone/>
                      <wp:docPr id="1507" name="Rectangle 1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EFD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BA07B" id="Rectangle 1507" o:spid="_x0000_s2336" style="position:absolute;left:0;text-align:left;margin-left:-5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ZQDy7oBAABMAwAADgAAAAAAAAAAAAAAAAAuAgAAZHJzL2Uy&#10;b0RvYy54bWxQSwECLQAUAAYACAAAACEAc4aETdsAAAAKAQAADwAAAAAAAAAAAAAAAAAUBAAAZHJz&#10;L2Rvd25yZXYueG1sUEsFBgAAAAAEAAQA8wAAABwFAAAAAA==&#10;" filled="f" stroked="f">
                      <v:textbox inset="2.16pt,1.44pt,0,1.44pt">
                        <w:txbxContent>
                          <w:p w14:paraId="686EFD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1728" behindDoc="0" locked="0" layoutInCell="1" allowOverlap="1" wp14:anchorId="259888F0" wp14:editId="67CA2B9D">
                      <wp:simplePos x="0" y="0"/>
                      <wp:positionH relativeFrom="column">
                        <wp:posOffset>-63500</wp:posOffset>
                      </wp:positionH>
                      <wp:positionV relativeFrom="paragraph">
                        <wp:posOffset>368300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26B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88F0" id="Rectangle 1508" o:spid="_x0000_s2337" style="position:absolute;left:0;text-align:left;margin-left:-5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wOT7WuQEAAEwDAAAOAAAAAAAAAAAAAAAAAC4CAABkcnMvZTJv&#10;RG9jLnhtbFBLAQItABQABgAIAAAAIQBzhoRN2wAAAAoBAAAPAAAAAAAAAAAAAAAAABMEAABkcnMv&#10;ZG93bnJldi54bWxQSwUGAAAAAAQABADzAAAAGwUAAAAA&#10;" filled="f" stroked="f">
                      <v:textbox inset="2.16pt,1.44pt,0,1.44pt">
                        <w:txbxContent>
                          <w:p w14:paraId="40226B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2752" behindDoc="0" locked="0" layoutInCell="1" allowOverlap="1" wp14:anchorId="51F80A5D" wp14:editId="33B273F1">
                      <wp:simplePos x="0" y="0"/>
                      <wp:positionH relativeFrom="column">
                        <wp:posOffset>-63500</wp:posOffset>
                      </wp:positionH>
                      <wp:positionV relativeFrom="paragraph">
                        <wp:posOffset>368300</wp:posOffset>
                      </wp:positionV>
                      <wp:extent cx="1003300" cy="762000"/>
                      <wp:effectExtent l="0" t="0" r="0" b="0"/>
                      <wp:wrapNone/>
                      <wp:docPr id="1509" name="Rectangle 1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A81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80A5D" id="Rectangle 1509" o:spid="_x0000_s2338" style="position:absolute;left:0;text-align:left;margin-left:-5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tDKFroBAABMAwAADgAAAAAAAAAAAAAAAAAuAgAAZHJzL2Uy&#10;b0RvYy54bWxQSwECLQAUAAYACAAAACEAc4aETdsAAAAKAQAADwAAAAAAAAAAAAAAAAAUBAAAZHJz&#10;L2Rvd25yZXYueG1sUEsFBgAAAAAEAAQA8wAAABwFAAAAAA==&#10;" filled="f" stroked="f">
                      <v:textbox inset="2.16pt,1.44pt,0,1.44pt">
                        <w:txbxContent>
                          <w:p w14:paraId="27AA81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3776" behindDoc="0" locked="0" layoutInCell="1" allowOverlap="1" wp14:anchorId="6016BC71" wp14:editId="6348175C">
                      <wp:simplePos x="0" y="0"/>
                      <wp:positionH relativeFrom="column">
                        <wp:posOffset>-63500</wp:posOffset>
                      </wp:positionH>
                      <wp:positionV relativeFrom="paragraph">
                        <wp:posOffset>368300</wp:posOffset>
                      </wp:positionV>
                      <wp:extent cx="1003300" cy="7620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BEB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6BC71" id="Rectangle 1510" o:spid="_x0000_s2339" style="position:absolute;left:0;text-align:left;margin-left:-5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f66rYuQEAAEwDAAAOAAAAAAAAAAAAAAAAAC4CAABkcnMvZTJv&#10;RG9jLnhtbFBLAQItABQABgAIAAAAIQBzhoRN2wAAAAoBAAAPAAAAAAAAAAAAAAAAABMEAABkcnMv&#10;ZG93bnJldi54bWxQSwUGAAAAAAQABADzAAAAGwUAAAAA&#10;" filled="f" stroked="f">
                      <v:textbox inset="2.16pt,1.44pt,0,1.44pt">
                        <w:txbxContent>
                          <w:p w14:paraId="65DBEB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4800" behindDoc="0" locked="0" layoutInCell="1" allowOverlap="1" wp14:anchorId="5FB51C3B" wp14:editId="4208EE48">
                      <wp:simplePos x="0" y="0"/>
                      <wp:positionH relativeFrom="column">
                        <wp:posOffset>-63500</wp:posOffset>
                      </wp:positionH>
                      <wp:positionV relativeFrom="paragraph">
                        <wp:posOffset>368300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1ED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51C3B" id="Rectangle 1511" o:spid="_x0000_s2340" style="position:absolute;left:0;text-align:left;margin-left:-5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dleTroBAABMAwAADgAAAAAAAAAAAAAAAAAuAgAAZHJzL2Uy&#10;b0RvYy54bWxQSwECLQAUAAYACAAAACEAc4aETdsAAAAKAQAADwAAAAAAAAAAAAAAAAAUBAAAZHJz&#10;L2Rvd25yZXYueG1sUEsFBgAAAAAEAAQA8wAAABwFAAAAAA==&#10;" filled="f" stroked="f">
                      <v:textbox inset="2.16pt,1.44pt,0,1.44pt">
                        <w:txbxContent>
                          <w:p w14:paraId="0261ED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5824" behindDoc="0" locked="0" layoutInCell="1" allowOverlap="1" wp14:anchorId="6BAA1ABE" wp14:editId="77D0DC03">
                      <wp:simplePos x="0" y="0"/>
                      <wp:positionH relativeFrom="column">
                        <wp:posOffset>-63500</wp:posOffset>
                      </wp:positionH>
                      <wp:positionV relativeFrom="paragraph">
                        <wp:posOffset>368300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DFE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A1ABE" id="Rectangle 1512" o:spid="_x0000_s2341" style="position:absolute;left:0;text-align:left;margin-left:-5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iPjKCuQEAAEwDAAAOAAAAAAAAAAAAAAAAAC4CAABkcnMvZTJv&#10;RG9jLnhtbFBLAQItABQABgAIAAAAIQBzhoRN2wAAAAoBAAAPAAAAAAAAAAAAAAAAABMEAABkcnMv&#10;ZG93bnJldi54bWxQSwUGAAAAAAQABADzAAAAGwUAAAAA&#10;" filled="f" stroked="f">
                      <v:textbox inset="2.16pt,1.44pt,0,1.44pt">
                        <w:txbxContent>
                          <w:p w14:paraId="22CDFE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6848" behindDoc="0" locked="0" layoutInCell="1" allowOverlap="1" wp14:anchorId="22955BFF" wp14:editId="56F717AF">
                      <wp:simplePos x="0" y="0"/>
                      <wp:positionH relativeFrom="column">
                        <wp:posOffset>-63500</wp:posOffset>
                      </wp:positionH>
                      <wp:positionV relativeFrom="paragraph">
                        <wp:posOffset>368300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A0D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55BFF" id="Rectangle 1513" o:spid="_x0000_s2342" style="position:absolute;left:0;text-align:left;margin-left:-5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NfGQroBAABMAwAADgAAAAAAAAAAAAAAAAAuAgAAZHJzL2Uy&#10;b0RvYy54bWxQSwECLQAUAAYACAAAACEAc4aETdsAAAAKAQAADwAAAAAAAAAAAAAAAAAUBAAAZHJz&#10;L2Rvd25yZXYueG1sUEsFBgAAAAAEAAQA8wAAABwFAAAAAA==&#10;" filled="f" stroked="f">
                      <v:textbox inset="2.16pt,1.44pt,0,1.44pt">
                        <w:txbxContent>
                          <w:p w14:paraId="263A0DB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7872" behindDoc="0" locked="0" layoutInCell="1" allowOverlap="1" wp14:anchorId="60546A71" wp14:editId="21845109">
                      <wp:simplePos x="0" y="0"/>
                      <wp:positionH relativeFrom="column">
                        <wp:posOffset>-63500</wp:posOffset>
                      </wp:positionH>
                      <wp:positionV relativeFrom="paragraph">
                        <wp:posOffset>368300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0AE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46A71" id="Rectangle 1514" o:spid="_x0000_s2343" style="position:absolute;left:0;text-align:left;margin-left:-5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faawboBAABMAwAADgAAAAAAAAAAAAAAAAAuAgAAZHJzL2Uy&#10;b0RvYy54bWxQSwECLQAUAAYACAAAACEAc4aETdsAAAAKAQAADwAAAAAAAAAAAAAAAAAUBAAAZHJz&#10;L2Rvd25yZXYueG1sUEsFBgAAAAAEAAQA8wAAABwFAAAAAA==&#10;" filled="f" stroked="f">
                      <v:textbox inset="2.16pt,1.44pt,0,1.44pt">
                        <w:txbxContent>
                          <w:p w14:paraId="7600AE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8896" behindDoc="0" locked="0" layoutInCell="1" allowOverlap="1" wp14:anchorId="6C2593E5" wp14:editId="78A798EC">
                      <wp:simplePos x="0" y="0"/>
                      <wp:positionH relativeFrom="column">
                        <wp:posOffset>-63500</wp:posOffset>
                      </wp:positionH>
                      <wp:positionV relativeFrom="paragraph">
                        <wp:posOffset>368300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994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593E5" id="Rectangle 1515" o:spid="_x0000_s2344" style="position:absolute;left:0;text-align:left;margin-left:-5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3Nv+7oBAABMAwAADgAAAAAAAAAAAAAAAAAuAgAAZHJzL2Uy&#10;b0RvYy54bWxQSwECLQAUAAYACAAAACEAc4aETdsAAAAKAQAADwAAAAAAAAAAAAAAAAAUBAAAZHJz&#10;L2Rvd25yZXYueG1sUEsFBgAAAAAEAAQA8wAAABwFAAAAAA==&#10;" filled="f" stroked="f">
                      <v:textbox inset="2.16pt,1.44pt,0,1.44pt">
                        <w:txbxContent>
                          <w:p w14:paraId="471994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09920" behindDoc="0" locked="0" layoutInCell="1" allowOverlap="1" wp14:anchorId="50A282C1" wp14:editId="057F0B0C">
                      <wp:simplePos x="0" y="0"/>
                      <wp:positionH relativeFrom="column">
                        <wp:posOffset>-63500</wp:posOffset>
                      </wp:positionH>
                      <wp:positionV relativeFrom="paragraph">
                        <wp:posOffset>368300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6F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82C1" id="Rectangle 1516" o:spid="_x0000_s2345" style="position:absolute;left:0;text-align:left;margin-left:-5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JQDN7oBAABMAwAADgAAAAAAAAAAAAAAAAAuAgAAZHJzL2Uy&#10;b0RvYy54bWxQSwECLQAUAAYACAAAACEAc4aETdsAAAAKAQAADwAAAAAAAAAAAAAAAAAUBAAAZHJz&#10;L2Rvd25yZXYueG1sUEsFBgAAAAAEAAQA8wAAABwFAAAAAA==&#10;" filled="f" stroked="f">
                      <v:textbox inset="2.16pt,1.44pt,0,1.44pt">
                        <w:txbxContent>
                          <w:p w14:paraId="1876F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0944" behindDoc="0" locked="0" layoutInCell="1" allowOverlap="1" wp14:anchorId="75D7722B" wp14:editId="6543DF45">
                      <wp:simplePos x="0" y="0"/>
                      <wp:positionH relativeFrom="column">
                        <wp:posOffset>-63500</wp:posOffset>
                      </wp:positionH>
                      <wp:positionV relativeFrom="paragraph">
                        <wp:posOffset>368300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643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7722B" id="Rectangle 1517" o:spid="_x0000_s2346" style="position:absolute;left:0;text-align:left;margin-left:-5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4a57oBAABMAwAADgAAAAAAAAAAAAAAAAAuAgAAZHJzL2Uy&#10;b0RvYy54bWxQSwECLQAUAAYACAAAACEAc4aETdsAAAAKAQAADwAAAAAAAAAAAAAAAAAUBAAAZHJz&#10;L2Rvd25yZXYueG1sUEsFBgAAAAAEAAQA8wAAABwFAAAAAA==&#10;" filled="f" stroked="f">
                      <v:textbox inset="2.16pt,1.44pt,0,1.44pt">
                        <w:txbxContent>
                          <w:p w14:paraId="04A643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1968" behindDoc="0" locked="0" layoutInCell="1" allowOverlap="1" wp14:anchorId="77D93972" wp14:editId="637DD362">
                      <wp:simplePos x="0" y="0"/>
                      <wp:positionH relativeFrom="column">
                        <wp:posOffset>-63500</wp:posOffset>
                      </wp:positionH>
                      <wp:positionV relativeFrom="paragraph">
                        <wp:posOffset>368300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490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93972" id="Rectangle 1518" o:spid="_x0000_s2347" style="position:absolute;left:0;text-align:left;margin-left:-5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SUyf6uQEAAEwDAAAOAAAAAAAAAAAAAAAAAC4CAABkcnMvZTJv&#10;RG9jLnhtbFBLAQItABQABgAIAAAAIQBzhoRN2wAAAAoBAAAPAAAAAAAAAAAAAAAAABMEAABkcnMv&#10;ZG93bnJldi54bWxQSwUGAAAAAAQABADzAAAAGwUAAAAA&#10;" filled="f" stroked="f">
                      <v:textbox inset="2.16pt,1.44pt,0,1.44pt">
                        <w:txbxContent>
                          <w:p w14:paraId="1364905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2992" behindDoc="0" locked="0" layoutInCell="1" allowOverlap="1" wp14:anchorId="6D2331F0" wp14:editId="7A3FAE22">
                      <wp:simplePos x="0" y="0"/>
                      <wp:positionH relativeFrom="column">
                        <wp:posOffset>-63500</wp:posOffset>
                      </wp:positionH>
                      <wp:positionV relativeFrom="paragraph">
                        <wp:posOffset>368300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E53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331F0" id="Rectangle 1519" o:spid="_x0000_s2348" style="position:absolute;left:0;text-align:left;margin-left:-5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bLrTOroBAABMAwAADgAAAAAAAAAAAAAAAAAuAgAAZHJzL2Uy&#10;b0RvYy54bWxQSwECLQAUAAYACAAAACEAc4aETdsAAAAKAQAADwAAAAAAAAAAAAAAAAAUBAAAZHJz&#10;L2Rvd25yZXYueG1sUEsFBgAAAAAEAAQA8wAAABwFAAAAAA==&#10;" filled="f" stroked="f">
                      <v:textbox inset="2.16pt,1.44pt,0,1.44pt">
                        <w:txbxContent>
                          <w:p w14:paraId="518E53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4016" behindDoc="0" locked="0" layoutInCell="1" allowOverlap="1" wp14:anchorId="7808488E" wp14:editId="70D479AD">
                      <wp:simplePos x="0" y="0"/>
                      <wp:positionH relativeFrom="column">
                        <wp:posOffset>-63500</wp:posOffset>
                      </wp:positionH>
                      <wp:positionV relativeFrom="paragraph">
                        <wp:posOffset>368300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E4B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8488E" id="Rectangle 1520" o:spid="_x0000_s2349" style="position:absolute;left:0;text-align:left;margin-left:-5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e4ChYuQEAAEwDAAAOAAAAAAAAAAAAAAAAAC4CAABkcnMvZTJv&#10;RG9jLnhtbFBLAQItABQABgAIAAAAIQBzhoRN2wAAAAoBAAAPAAAAAAAAAAAAAAAAABMEAABkcnMv&#10;ZG93bnJldi54bWxQSwUGAAAAAAQABADzAAAAGwUAAAAA&#10;" filled="f" stroked="f">
                      <v:textbox inset="2.16pt,1.44pt,0,1.44pt">
                        <w:txbxContent>
                          <w:p w14:paraId="31AE4B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5040" behindDoc="0" locked="0" layoutInCell="1" allowOverlap="1" wp14:anchorId="224CD910" wp14:editId="792FEDFC">
                      <wp:simplePos x="0" y="0"/>
                      <wp:positionH relativeFrom="column">
                        <wp:posOffset>-63500</wp:posOffset>
                      </wp:positionH>
                      <wp:positionV relativeFrom="paragraph">
                        <wp:posOffset>368300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934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CD910" id="Rectangle 1521" o:spid="_x0000_s2350" style="position:absolute;left:0;text-align:left;margin-left:-5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zOugEAAEwDAAAOAAAAZHJzL2Uyb0RvYy54bWysU9tu2zAMfR+wfxD0vthxsj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PjdLShyzOKVf&#10;qBtzvZFkzg5aCJnnm/UaQ2yx7DE8wCWK6GbykwKbv0iLTEXj81VjOSXCMbldbTc1ToLj0c16u0If&#10;u1QvxQFi+ia9JdnpKCCUoiw7/Yhpvvp8BesymPn57KXpMM1kVs36GevBizNyxCVN92iU8WNHudGB&#10;khEH39H458hAUmK+O1S2uVmvGtyUEiw3zQY3GEqAqA+vs8zxweMu8QSUHAPofkDARaOCC0dWmF3W&#10;K+/E67igf/kJ9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NLczroBAABMAwAADgAAAAAAAAAAAAAAAAAuAgAAZHJzL2Uy&#10;b0RvYy54bWxQSwECLQAUAAYACAAAACEAc4aETdsAAAAKAQAADwAAAAAAAAAAAAAAAAAUBAAAZHJz&#10;L2Rvd25yZXYueG1sUEsFBgAAAAAEAAQA8wAAABwFAAAAAA==&#10;" filled="f" stroked="f">
                      <v:textbox inset="2.16pt,1.44pt,0,1.44pt">
                        <w:txbxContent>
                          <w:p w14:paraId="486934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6064" behindDoc="0" locked="0" layoutInCell="1" allowOverlap="1" wp14:anchorId="3EC9DF13" wp14:editId="617F9F90">
                      <wp:simplePos x="0" y="0"/>
                      <wp:positionH relativeFrom="column">
                        <wp:posOffset>-63500</wp:posOffset>
                      </wp:positionH>
                      <wp:positionV relativeFrom="paragraph">
                        <wp:posOffset>368300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83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9DF13" id="Rectangle 1522" o:spid="_x0000_s2351" style="position:absolute;left:0;text-align:left;margin-left:-5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zWwAroBAABMAwAADgAAAAAAAAAAAAAAAAAuAgAAZHJzL2Uy&#10;b0RvYy54bWxQSwECLQAUAAYACAAAACEAc4aETdsAAAAKAQAADwAAAAAAAAAAAAAAAAAUBAAAZHJz&#10;L2Rvd25yZXYueG1sUEsFBgAAAAAEAAQA8wAAABwFAAAAAA==&#10;" filled="f" stroked="f">
                      <v:textbox inset="2.16pt,1.44pt,0,1.44pt">
                        <w:txbxContent>
                          <w:p w14:paraId="5CF983D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7088" behindDoc="0" locked="0" layoutInCell="1" allowOverlap="1" wp14:anchorId="781931F9" wp14:editId="799F156A">
                      <wp:simplePos x="0" y="0"/>
                      <wp:positionH relativeFrom="column">
                        <wp:posOffset>-63500</wp:posOffset>
                      </wp:positionH>
                      <wp:positionV relativeFrom="paragraph">
                        <wp:posOffset>368300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024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931F9" id="Rectangle 1523" o:spid="_x0000_s2352" style="position:absolute;left:0;text-align:left;margin-left:-5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dxEwroBAABMAwAADgAAAAAAAAAAAAAAAAAuAgAAZHJzL2Uy&#10;b0RvYy54bWxQSwECLQAUAAYACAAAACEAc4aETdsAAAAKAQAADwAAAAAAAAAAAAAAAAAUBAAAZHJz&#10;L2Rvd25yZXYueG1sUEsFBgAAAAAEAAQA8wAAABwFAAAAAA==&#10;" filled="f" stroked="f">
                      <v:textbox inset="2.16pt,1.44pt,0,1.44pt">
                        <w:txbxContent>
                          <w:p w14:paraId="0C7024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8112" behindDoc="0" locked="0" layoutInCell="1" allowOverlap="1" wp14:anchorId="67057C5D" wp14:editId="5880FB89">
                      <wp:simplePos x="0" y="0"/>
                      <wp:positionH relativeFrom="column">
                        <wp:posOffset>-63500</wp:posOffset>
                      </wp:positionH>
                      <wp:positionV relativeFrom="paragraph">
                        <wp:posOffset>368300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8C0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57C5D" id="Rectangle 1524" o:spid="_x0000_s2353" style="position:absolute;left:0;text-align:left;margin-left:-5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B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9isKXHM4pR+&#10;oG7M9UaSOTtoIWSeb9ZrDLHFsqfwCNcoopvJTwps/iItMhWNLzeN5ZQIx+RutdvWOAmOR5v1boU+&#10;dqleiwPE9EV6S7LTUUAoRVl2/hbTfPXlCtZlMPPz2UvTcZrJrJrN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P0YQboBAABMAwAADgAAAAAAAAAAAAAAAAAuAgAAZHJzL2Uy&#10;b0RvYy54bWxQSwECLQAUAAYACAAAACEAc4aETdsAAAAKAQAADwAAAAAAAAAAAAAAAAAUBAAAZHJz&#10;L2Rvd25yZXYueG1sUEsFBgAAAAAEAAQA8wAAABwFAAAAAA==&#10;" filled="f" stroked="f">
                      <v:textbox inset="2.16pt,1.44pt,0,1.44pt">
                        <w:txbxContent>
                          <w:p w14:paraId="1178C0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19136" behindDoc="0" locked="0" layoutInCell="1" allowOverlap="1" wp14:anchorId="673EAB5B" wp14:editId="6A40B42C">
                      <wp:simplePos x="0" y="0"/>
                      <wp:positionH relativeFrom="column">
                        <wp:posOffset>-63500</wp:posOffset>
                      </wp:positionH>
                      <wp:positionV relativeFrom="paragraph">
                        <wp:posOffset>368300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F1E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EAB5B" id="Rectangle 1525" o:spid="_x0000_s2354" style="position:absolute;left:0;text-align:left;margin-left:-5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njte7oBAABMAwAADgAAAAAAAAAAAAAAAAAuAgAAZHJzL2Uy&#10;b0RvYy54bWxQSwECLQAUAAYACAAAACEAc4aETdsAAAAKAQAADwAAAAAAAAAAAAAAAAAUBAAAZHJz&#10;L2Rvd25yZXYueG1sUEsFBgAAAAAEAAQA8wAAABwFAAAAAA==&#10;" filled="f" stroked="f">
                      <v:textbox inset="2.16pt,1.44pt,0,1.44pt">
                        <w:txbxContent>
                          <w:p w14:paraId="2B2F1E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0160" behindDoc="0" locked="0" layoutInCell="1" allowOverlap="1" wp14:anchorId="4F4CEE53" wp14:editId="555FC709">
                      <wp:simplePos x="0" y="0"/>
                      <wp:positionH relativeFrom="column">
                        <wp:posOffset>-63500</wp:posOffset>
                      </wp:positionH>
                      <wp:positionV relativeFrom="paragraph">
                        <wp:posOffset>368300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2D3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CEE53" id="Rectangle 1526" o:spid="_x0000_s2355" style="position:absolute;left:0;text-align:left;margin-left:-5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Z+Bt7oBAABMAwAADgAAAAAAAAAAAAAAAAAuAgAAZHJzL2Uy&#10;b0RvYy54bWxQSwECLQAUAAYACAAAACEAc4aETdsAAAAKAQAADwAAAAAAAAAAAAAAAAAUBAAAZHJz&#10;L2Rvd25yZXYueG1sUEsFBgAAAAAEAAQA8wAAABwFAAAAAA==&#10;" filled="f" stroked="f">
                      <v:textbox inset="2.16pt,1.44pt,0,1.44pt">
                        <w:txbxContent>
                          <w:p w14:paraId="4E72D3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1184" behindDoc="0" locked="0" layoutInCell="1" allowOverlap="1" wp14:anchorId="566378CA" wp14:editId="411DB307">
                      <wp:simplePos x="0" y="0"/>
                      <wp:positionH relativeFrom="column">
                        <wp:posOffset>-63500</wp:posOffset>
                      </wp:positionH>
                      <wp:positionV relativeFrom="paragraph">
                        <wp:posOffset>368300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B0F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78CA" id="Rectangle 1527" o:spid="_x0000_s2356" style="position:absolute;left:0;text-align:left;margin-left:-5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2YANLoBAABMAwAADgAAAAAAAAAAAAAAAAAuAgAAZHJzL2Uy&#10;b0RvYy54bWxQSwECLQAUAAYACAAAACEAc4aETdsAAAAKAQAADwAAAAAAAAAAAAAAAAAUBAAAZHJz&#10;L2Rvd25yZXYueG1sUEsFBgAAAAAEAAQA8wAAABwFAAAAAA==&#10;" filled="f" stroked="f">
                      <v:textbox inset="2.16pt,1.44pt,0,1.44pt">
                        <w:txbxContent>
                          <w:p w14:paraId="25DB0F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2208" behindDoc="0" locked="0" layoutInCell="1" allowOverlap="1" wp14:anchorId="2B69DE9F" wp14:editId="178E53C1">
                      <wp:simplePos x="0" y="0"/>
                      <wp:positionH relativeFrom="column">
                        <wp:posOffset>-63500</wp:posOffset>
                      </wp:positionH>
                      <wp:positionV relativeFrom="paragraph">
                        <wp:posOffset>368300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E0A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9DE9F" id="Rectangle 1528" o:spid="_x0000_s2357" style="position:absolute;left:0;text-align:left;margin-left:-5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7LPSm4AQAATAMAAA4AAAAAAAAAAAAAAAAALgIAAGRycy9lMm9E&#10;b2MueG1sUEsBAi0AFAAGAAgAAAAhAHOGhE3bAAAACgEAAA8AAAAAAAAAAAAAAAAAEgQAAGRycy9k&#10;b3ducmV2LnhtbFBLBQYAAAAABAAEAPMAAAAaBQAAAAA=&#10;" filled="f" stroked="f">
                      <v:textbox inset="2.16pt,1.44pt,0,1.44pt">
                        <w:txbxContent>
                          <w:p w14:paraId="445E0A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3232" behindDoc="0" locked="0" layoutInCell="1" allowOverlap="1" wp14:anchorId="4A2FCC5C" wp14:editId="26BFB692">
                      <wp:simplePos x="0" y="0"/>
                      <wp:positionH relativeFrom="column">
                        <wp:posOffset>-63500</wp:posOffset>
                      </wp:positionH>
                      <wp:positionV relativeFrom="paragraph">
                        <wp:posOffset>368300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612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FCC5C" id="Rectangle 1529" o:spid="_x0000_s2358" style="position:absolute;left:0;text-align:left;margin-left:-5pt;margin-top:29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wIsnpuQEAAEwDAAAOAAAAAAAAAAAAAAAAAC4CAABkcnMvZTJv&#10;RG9jLnhtbFBLAQItABQABgAIAAAAIQBzhoRN2wAAAAoBAAAPAAAAAAAAAAAAAAAAABMEAABkcnMv&#10;ZG93bnJldi54bWxQSwUGAAAAAAQABADzAAAAGwUAAAAA&#10;" filled="f" stroked="f">
                      <v:textbox inset="2.16pt,1.44pt,0,1.44pt">
                        <w:txbxContent>
                          <w:p w14:paraId="069612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4256" behindDoc="0" locked="0" layoutInCell="1" allowOverlap="1" wp14:anchorId="23CBCE04" wp14:editId="5CAB3429">
                      <wp:simplePos x="0" y="0"/>
                      <wp:positionH relativeFrom="column">
                        <wp:posOffset>-63500</wp:posOffset>
                      </wp:positionH>
                      <wp:positionV relativeFrom="paragraph">
                        <wp:posOffset>368300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200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BCE04" id="Rectangle 1530" o:spid="_x0000_s2359" style="position:absolute;left:0;text-align:left;margin-left:-5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hGaknuQEAAEwDAAAOAAAAAAAAAAAAAAAAAC4CAABkcnMvZTJv&#10;RG9jLnhtbFBLAQItABQABgAIAAAAIQBzhoRN2wAAAAoBAAAPAAAAAAAAAAAAAAAAABMEAABkcnMv&#10;ZG93bnJldi54bWxQSwUGAAAAAAQABADzAAAAGwUAAAAA&#10;" filled="f" stroked="f">
                      <v:textbox inset="2.16pt,1.44pt,0,1.44pt">
                        <w:txbxContent>
                          <w:p w14:paraId="2A3200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5280" behindDoc="0" locked="0" layoutInCell="1" allowOverlap="1" wp14:anchorId="2EFCF864" wp14:editId="39D1D298">
                      <wp:simplePos x="0" y="0"/>
                      <wp:positionH relativeFrom="column">
                        <wp:posOffset>-63500</wp:posOffset>
                      </wp:positionH>
                      <wp:positionV relativeFrom="paragraph">
                        <wp:posOffset>368300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756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CF864" id="Rectangle 1531" o:spid="_x0000_s2360" style="position:absolute;left:0;text-align:left;margin-left:-5pt;margin-top:29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ytdsboBAABMAwAADgAAAAAAAAAAAAAAAAAuAgAAZHJzL2Uy&#10;b0RvYy54bWxQSwECLQAUAAYACAAAACEAc4aETdsAAAAKAQAADwAAAAAAAAAAAAAAAAAUBAAAZHJz&#10;L2Rvd25yZXYueG1sUEsFBgAAAAAEAAQA8wAAABwFAAAAAA==&#10;" filled="f" stroked="f">
                      <v:textbox inset="2.16pt,1.44pt,0,1.44pt">
                        <w:txbxContent>
                          <w:p w14:paraId="73B756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6304" behindDoc="0" locked="0" layoutInCell="1" allowOverlap="1" wp14:anchorId="4188E8E3" wp14:editId="3C5B13DF">
                      <wp:simplePos x="0" y="0"/>
                      <wp:positionH relativeFrom="column">
                        <wp:posOffset>-63500</wp:posOffset>
                      </wp:positionH>
                      <wp:positionV relativeFrom="paragraph">
                        <wp:posOffset>368300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20F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E8E3" id="Rectangle 1532" o:spid="_x0000_s2361" style="position:absolute;left:0;text-align:left;margin-left:-5pt;margin-top:29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czDF9uQEAAEwDAAAOAAAAAAAAAAAAAAAAAC4CAABkcnMvZTJv&#10;RG9jLnhtbFBLAQItABQABgAIAAAAIQBzhoRN2wAAAAoBAAAPAAAAAAAAAAAAAAAAABMEAABkcnMv&#10;ZG93bnJldi54bWxQSwUGAAAAAAQABADzAAAAGwUAAAAA&#10;" filled="f" stroked="f">
                      <v:textbox inset="2.16pt,1.44pt,0,1.44pt">
                        <w:txbxContent>
                          <w:p w14:paraId="10B20F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7328" behindDoc="0" locked="0" layoutInCell="1" allowOverlap="1" wp14:anchorId="0D162FD3" wp14:editId="27357504">
                      <wp:simplePos x="0" y="0"/>
                      <wp:positionH relativeFrom="column">
                        <wp:posOffset>-63500</wp:posOffset>
                      </wp:positionH>
                      <wp:positionV relativeFrom="paragraph">
                        <wp:posOffset>368300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F07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62FD3" id="Rectangle 1533" o:spid="_x0000_s2362" style="position:absolute;left:0;text-align:left;margin-left:-5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iXFvboBAABMAwAADgAAAAAAAAAAAAAAAAAuAgAAZHJzL2Uy&#10;b0RvYy54bWxQSwECLQAUAAYACAAAACEAc4aETdsAAAAKAQAADwAAAAAAAAAAAAAAAAAUBAAAZHJz&#10;L2Rvd25yZXYueG1sUEsFBgAAAAAEAAQA8wAAABwFAAAAAA==&#10;" filled="f" stroked="f">
                      <v:textbox inset="2.16pt,1.44pt,0,1.44pt">
                        <w:txbxContent>
                          <w:p w14:paraId="07AF07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8352" behindDoc="0" locked="0" layoutInCell="1" allowOverlap="1" wp14:anchorId="48D6D93E" wp14:editId="7559019A">
                      <wp:simplePos x="0" y="0"/>
                      <wp:positionH relativeFrom="column">
                        <wp:posOffset>-63500</wp:posOffset>
                      </wp:positionH>
                      <wp:positionV relativeFrom="paragraph">
                        <wp:posOffset>368300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33B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6D93E" id="Rectangle 1534" o:spid="_x0000_s2363" style="position:absolute;left:0;text-align:left;margin-left:-5pt;margin-top:29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k+ugEAAEwDAAAOAAAAZHJzL2Uyb0RvYy54bWysU9tu2zAMfR+wfxD0vtixsy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l/rFSWWGZzS&#10;b9SN2W6QZM72WgiZ5pv0Gn1osOzRP8AlCugm8pMCk75Ii0xZ4/NVYzlFwjG5rbebEifB8Wi92tbo&#10;Y5firdhDiN+lMyQ5LQWEkpVlp58hzldfr2BdAjM/n7w4HaaZTF2vX7EenDgjR1zSeI9GDW5sKR+0&#10;p2TEwbc0vBwZSEqGHxaVrdarusJNycFyU21w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wSZProBAABMAwAADgAAAAAAAAAAAAAAAAAuAgAAZHJzL2Uy&#10;b0RvYy54bWxQSwECLQAUAAYACAAAACEAc4aETdsAAAAKAQAADwAAAAAAAAAAAAAAAAAUBAAAZHJz&#10;L2Rvd25yZXYueG1sUEsFBgAAAAAEAAQA8wAAABwFAAAAAA==&#10;" filled="f" stroked="f">
                      <v:textbox inset="2.16pt,1.44pt,0,1.44pt">
                        <w:txbxContent>
                          <w:p w14:paraId="1CB33B3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29376" behindDoc="0" locked="0" layoutInCell="1" allowOverlap="1" wp14:anchorId="729F683A" wp14:editId="686E7FDD">
                      <wp:simplePos x="0" y="0"/>
                      <wp:positionH relativeFrom="column">
                        <wp:posOffset>-63500</wp:posOffset>
                      </wp:positionH>
                      <wp:positionV relativeFrom="paragraph">
                        <wp:posOffset>368300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023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F683A" id="Rectangle 1535" o:spid="_x0000_s2364" style="position:absolute;left:0;text-align:left;margin-left:-5pt;margin-top:29pt;width:79pt;height:60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YFsBLoBAABMAwAADgAAAAAAAAAAAAAAAAAuAgAAZHJzL2Uy&#10;b0RvYy54bWxQSwECLQAUAAYACAAAACEAc4aETdsAAAAKAQAADwAAAAAAAAAAAAAAAAAUBAAAZHJz&#10;L2Rvd25yZXYueG1sUEsFBgAAAAAEAAQA8wAAABwFAAAAAA==&#10;" filled="f" stroked="f">
                      <v:textbox inset="2.16pt,1.44pt,0,1.44pt">
                        <w:txbxContent>
                          <w:p w14:paraId="7DA023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0400" behindDoc="0" locked="0" layoutInCell="1" allowOverlap="1" wp14:anchorId="722C38CB" wp14:editId="258BB916">
                      <wp:simplePos x="0" y="0"/>
                      <wp:positionH relativeFrom="column">
                        <wp:posOffset>-63500</wp:posOffset>
                      </wp:positionH>
                      <wp:positionV relativeFrom="paragraph">
                        <wp:posOffset>368300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69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C38CB" id="Rectangle 1536" o:spid="_x0000_s2365" style="position:absolute;left:0;text-align:left;margin-left:-5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mYAyLoBAABMAwAADgAAAAAAAAAAAAAAAAAuAgAAZHJzL2Uy&#10;b0RvYy54bWxQSwECLQAUAAYACAAAACEAc4aETdsAAAAKAQAADwAAAAAAAAAAAAAAAAAUBAAAZHJz&#10;L2Rvd25yZXYueG1sUEsFBgAAAAAEAAQA8wAAABwFAAAAAA==&#10;" filled="f" stroked="f">
                      <v:textbox inset="2.16pt,1.44pt,0,1.44pt">
                        <w:txbxContent>
                          <w:p w14:paraId="525693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1424" behindDoc="0" locked="0" layoutInCell="1" allowOverlap="1" wp14:anchorId="7C4845D9" wp14:editId="7BAC9342">
                      <wp:simplePos x="0" y="0"/>
                      <wp:positionH relativeFrom="column">
                        <wp:posOffset>-63500</wp:posOffset>
                      </wp:positionH>
                      <wp:positionV relativeFrom="paragraph">
                        <wp:posOffset>368300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AF2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45D9" id="Rectangle 1537" o:spid="_x0000_s2366" style="position:absolute;left:0;text-align:left;margin-left:-5pt;margin-top:29pt;width:79pt;height:60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sqKL+7AQAATAMAAA4AAAAAAAAAAAAAAAAALgIAAGRycy9l&#10;Mm9Eb2MueG1sUEsBAi0AFAAGAAgAAAAhAHOGhE3bAAAACgEAAA8AAAAAAAAAAAAAAAAAFQQAAGRy&#10;cy9kb3ducmV2LnhtbFBLBQYAAAAABAAEAPMAAAAdBQAAAAA=&#10;" filled="f" stroked="f">
                      <v:textbox inset="2.16pt,1.44pt,0,1.44pt">
                        <w:txbxContent>
                          <w:p w14:paraId="43AAF2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2448" behindDoc="0" locked="0" layoutInCell="1" allowOverlap="1" wp14:anchorId="269A4DE1" wp14:editId="08AA70CE">
                      <wp:simplePos x="0" y="0"/>
                      <wp:positionH relativeFrom="column">
                        <wp:posOffset>-63500</wp:posOffset>
                      </wp:positionH>
                      <wp:positionV relativeFrom="paragraph">
                        <wp:posOffset>368300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14C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A4DE1" id="Rectangle 1538" o:spid="_x0000_s2367" style="position:absolute;left:0;text-align:left;margin-left:-5pt;margin-top:29pt;width:79pt;height:60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BaHFaK4AQAATAMAAA4AAAAAAAAAAAAAAAAALgIAAGRycy9lMm9E&#10;b2MueG1sUEsBAi0AFAAGAAgAAAAhAHOGhE3bAAAACgEAAA8AAAAAAAAAAAAAAAAAEgQAAGRycy9k&#10;b3ducmV2LnhtbFBLBQYAAAAABAAEAPMAAAAaBQAAAAA=&#10;" filled="f" stroked="f">
                      <v:textbox inset="2.16pt,1.44pt,0,1.44pt">
                        <w:txbxContent>
                          <w:p w14:paraId="01914C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3472" behindDoc="0" locked="0" layoutInCell="1" allowOverlap="1" wp14:anchorId="0DB64DEE" wp14:editId="25D854B1">
                      <wp:simplePos x="0" y="0"/>
                      <wp:positionH relativeFrom="column">
                        <wp:posOffset>-63500</wp:posOffset>
                      </wp:positionH>
                      <wp:positionV relativeFrom="paragraph">
                        <wp:posOffset>368300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8E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64DEE" id="Rectangle 1539" o:spid="_x0000_s2368" style="position:absolute;left:0;text-align:left;margin-left:-5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G7hYroBAABMAwAADgAAAAAAAAAAAAAAAAAuAgAAZHJzL2Uy&#10;b0RvYy54bWxQSwECLQAUAAYACAAAACEAc4aETdsAAAAKAQAADwAAAAAAAAAAAAAAAAAUBAAAZHJz&#10;L2Rvd25yZXYueG1sUEsFBgAAAAAEAAQA8wAAABwFAAAAAA==&#10;" filled="f" stroked="f">
                      <v:textbox inset="2.16pt,1.44pt,0,1.44pt">
                        <w:txbxContent>
                          <w:p w14:paraId="6E78E8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4496" behindDoc="0" locked="0" layoutInCell="1" allowOverlap="1" wp14:anchorId="7735CABC" wp14:editId="65AF9697">
                      <wp:simplePos x="0" y="0"/>
                      <wp:positionH relativeFrom="column">
                        <wp:posOffset>-63500</wp:posOffset>
                      </wp:positionH>
                      <wp:positionV relativeFrom="paragraph">
                        <wp:posOffset>368300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2E2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5CABC" id="Rectangle 1540" o:spid="_x0000_s2369" style="position:absolute;left:0;text-align:left;margin-left:-5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fBdgroBAABMAwAADgAAAAAAAAAAAAAAAAAuAgAAZHJzL2Uy&#10;b0RvYy54bWxQSwECLQAUAAYACAAAACEAc4aETdsAAAAKAQAADwAAAAAAAAAAAAAAAAAUBAAAZHJz&#10;L2Rvd25yZXYueG1sUEsFBgAAAAAEAAQA8wAAABwFAAAAAA==&#10;" filled="f" stroked="f">
                      <v:textbox inset="2.16pt,1.44pt,0,1.44pt">
                        <w:txbxContent>
                          <w:p w14:paraId="7112E2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5520" behindDoc="0" locked="0" layoutInCell="1" allowOverlap="1" wp14:anchorId="1C310848" wp14:editId="20177B70">
                      <wp:simplePos x="0" y="0"/>
                      <wp:positionH relativeFrom="column">
                        <wp:posOffset>-63500</wp:posOffset>
                      </wp:positionH>
                      <wp:positionV relativeFrom="paragraph">
                        <wp:posOffset>368300</wp:posOffset>
                      </wp:positionV>
                      <wp:extent cx="1003300" cy="7620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87B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10848" id="Rectangle 1541" o:spid="_x0000_s2370" style="position:absolute;left:0;text-align:left;margin-left:-5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fCqRS7AQAATAMAAA4AAAAAAAAAAAAAAAAALgIAAGRycy9l&#10;Mm9Eb2MueG1sUEsBAi0AFAAGAAgAAAAhAHOGhE3bAAAACgEAAA8AAAAAAAAAAAAAAAAAFQQAAGRy&#10;cy9kb3ducmV2LnhtbFBLBQYAAAAABAAEAPMAAAAdBQAAAAA=&#10;" filled="f" stroked="f">
                      <v:textbox inset="2.16pt,1.44pt,0,1.44pt">
                        <w:txbxContent>
                          <w:p w14:paraId="69887B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6544" behindDoc="0" locked="0" layoutInCell="1" allowOverlap="1" wp14:anchorId="3FE743E4" wp14:editId="26245141">
                      <wp:simplePos x="0" y="0"/>
                      <wp:positionH relativeFrom="column">
                        <wp:posOffset>-63500</wp:posOffset>
                      </wp:positionH>
                      <wp:positionV relativeFrom="paragraph">
                        <wp:posOffset>368300</wp:posOffset>
                      </wp:positionV>
                      <wp:extent cx="1003300" cy="762000"/>
                      <wp:effectExtent l="0" t="0" r="0" b="0"/>
                      <wp:wrapNone/>
                      <wp:docPr id="1542" name="Rectangle 1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52D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43E4" id="Rectangle 1542" o:spid="_x0000_s2371" style="position:absolute;left:0;text-align:left;margin-left:-5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XYugEAAEwDAAAOAAAAZHJzL2Uyb0RvYy54bWysU9tu2zAMfR+wfxD0vthx0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3awbShyzOKWf&#10;qBtzvZFkzg5aCJnnm/UaQ2yx7Ck8wiWK6GbykwKbv0iLTEXj81VjOSXCMbldbTc1ToLj0e16u0If&#10;u1SvxQFi+iq9JdnpKCCUoiw7fY9pvvpyBesymPn57KXpMM1kVuubF6wHL87IEZc0PaBRxo8d5UYH&#10;SkYcfEfj7yMDSYn55lDZ5na9QiFSCZabZoMbDCVA1Ie3Web44HGXeAJKjgF0PyDgolHBhSMrzC7r&#10;lXfibVzQv/4E+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CXF2LoBAABMAwAADgAAAAAAAAAAAAAAAAAuAgAAZHJzL2Uy&#10;b0RvYy54bWxQSwECLQAUAAYACAAAACEAc4aETdsAAAAKAQAADwAAAAAAAAAAAAAAAAAUBAAAZHJz&#10;L2Rvd25yZXYueG1sUEsFBgAAAAAEAAQA8wAAABwFAAAAAA==&#10;" filled="f" stroked="f">
                      <v:textbox inset="2.16pt,1.44pt,0,1.44pt">
                        <w:txbxContent>
                          <w:p w14:paraId="08352D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7568" behindDoc="0" locked="0" layoutInCell="1" allowOverlap="1" wp14:anchorId="5A4DF2C5" wp14:editId="7B674654">
                      <wp:simplePos x="0" y="0"/>
                      <wp:positionH relativeFrom="column">
                        <wp:posOffset>-63500</wp:posOffset>
                      </wp:positionH>
                      <wp:positionV relativeFrom="paragraph">
                        <wp:posOffset>368300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676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DF2C5" id="Rectangle 1543" o:spid="_x0000_s2372" style="position:absolute;left:0;text-align:left;margin-left:-5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swxGLoBAABMAwAADgAAAAAAAAAAAAAAAAAuAgAAZHJzL2Uy&#10;b0RvYy54bWxQSwECLQAUAAYACAAAACEAc4aETdsAAAAKAQAADwAAAAAAAAAAAAAAAAAUBAAAZHJz&#10;L2Rvd25yZXYueG1sUEsFBgAAAAAEAAQA8wAAABwFAAAAAA==&#10;" filled="f" stroked="f">
                      <v:textbox inset="2.16pt,1.44pt,0,1.44pt">
                        <w:txbxContent>
                          <w:p w14:paraId="59E676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8592" behindDoc="0" locked="0" layoutInCell="1" allowOverlap="1" wp14:anchorId="440211C1" wp14:editId="1E700217">
                      <wp:simplePos x="0" y="0"/>
                      <wp:positionH relativeFrom="column">
                        <wp:posOffset>-63500</wp:posOffset>
                      </wp:positionH>
                      <wp:positionV relativeFrom="paragraph">
                        <wp:posOffset>368300</wp:posOffset>
                      </wp:positionV>
                      <wp:extent cx="1003300" cy="7620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6B0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211C1" id="Rectangle 1544" o:spid="_x0000_s2373" style="position:absolute;left:0;text-align:left;margin-left:-5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2buwEAAEwDAAAOAAAAZHJzL2Uyb0RvYy54bWysU9tu2zAMfR+wfxD0vthxvC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l/rmhLLDE7p&#10;N+rGbDdIMmd7LYRM8016jT40WPboH+ASBXQT+UmBSV+kRaas8fmqsZwi4ZjcrrabEifB8Whdb1fo&#10;Y5firdhDiN+lMyQ5LQWEkpVlp58hzldfr2BdAjM/n7w4HaaZzKpev2I9OHFGjrik8R6NGtzYUj5o&#10;T8mIg29peDkykJQMPywqW63rV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tbZu7AQAATAMAAA4AAAAAAAAAAAAAAAAALgIAAGRycy9l&#10;Mm9Eb2MueG1sUEsBAi0AFAAGAAgAAAAhAHOGhE3bAAAACgEAAA8AAAAAAAAAAAAAAAAAFQQAAGRy&#10;cy9kb3ducmV2LnhtbFBLBQYAAAAABAAEAPMAAAAdBQAAAAA=&#10;" filled="f" stroked="f">
                      <v:textbox inset="2.16pt,1.44pt,0,1.44pt">
                        <w:txbxContent>
                          <w:p w14:paraId="42D6B0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39616" behindDoc="0" locked="0" layoutInCell="1" allowOverlap="1" wp14:anchorId="4A0CF230" wp14:editId="6DB4005D">
                      <wp:simplePos x="0" y="0"/>
                      <wp:positionH relativeFrom="column">
                        <wp:posOffset>-63500</wp:posOffset>
                      </wp:positionH>
                      <wp:positionV relativeFrom="paragraph">
                        <wp:posOffset>368300</wp:posOffset>
                      </wp:positionV>
                      <wp:extent cx="1003300" cy="762000"/>
                      <wp:effectExtent l="0" t="0" r="0" b="0"/>
                      <wp:wrapNone/>
                      <wp:docPr id="1545" name="Rectangle 1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2D0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CF230" id="Rectangle 1545" o:spid="_x0000_s2374" style="position:absolute;left:0;text-align:left;margin-left:-5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ihugEAAEwDAAAOAAAAZHJzL2Uyb0RvYy54bWysU9tu2zAMfR+wfxD0vthx0t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V+srShyzOKVf&#10;qBtznZFkzvZaCDnNd9JrCLHBsufwBOcoojuRHxXY6Yu0yJg1Pl00lmMiHJOb1aYucRIcj67XmxX6&#10;2KV4Kw4Q00/pLZmclgJCycqy431M89XXK1g3gZmfn7w07seZzGpdv2Lde3FCjrik6RGNMn5oKTc6&#10;UDLg4Fsa/xwYSErMnUNlq+v1qsJNycGyrmr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iYoboBAABMAwAADgAAAAAAAAAAAAAAAAAuAgAAZHJzL2Uy&#10;b0RvYy54bWxQSwECLQAUAAYACAAAACEAc4aETdsAAAAKAQAADwAAAAAAAAAAAAAAAAAUBAAAZHJz&#10;L2Rvd25yZXYueG1sUEsFBgAAAAAEAAQA8wAAABwFAAAAAA==&#10;" filled="f" stroked="f">
                      <v:textbox inset="2.16pt,1.44pt,0,1.44pt">
                        <w:txbxContent>
                          <w:p w14:paraId="7462D0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0640" behindDoc="0" locked="0" layoutInCell="1" allowOverlap="1" wp14:anchorId="2D7EE353" wp14:editId="77E3C496">
                      <wp:simplePos x="0" y="0"/>
                      <wp:positionH relativeFrom="column">
                        <wp:posOffset>-63500</wp:posOffset>
                      </wp:positionH>
                      <wp:positionV relativeFrom="paragraph">
                        <wp:posOffset>368300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60B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EE353" id="Rectangle 1546" o:spid="_x0000_s2375" style="position:absolute;left:0;text-align:left;margin-left:-5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tug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Pq9vKHHM4pR+&#10;om7M9UaSOTtoIWSeb9ZrDLHFsqfwCJcoopvJTwps/iItMhWNz1eN5ZQIx+R2td3UOAmOR7fr7Qp9&#10;7FK9FgeI6av0lmSno4BQirLs9D2m+erLFazLYObns5emwzSTWa23L1gPXpyRIy5pekCjjB87yo0O&#10;lIw4+I7G30cGkhLzzaGyze161eCmlGC5aTa4wVACRH14m2WODx53iSeg5BhA9wMCLhoVXDiywuyy&#10;Xnkn3sYF/e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o/0bboBAABMAwAADgAAAAAAAAAAAAAAAAAuAgAAZHJzL2Uy&#10;b0RvYy54bWxQSwECLQAUAAYACAAAACEAc4aETdsAAAAKAQAADwAAAAAAAAAAAAAAAAAUBAAAZHJz&#10;L2Rvd25yZXYueG1sUEsFBgAAAAAEAAQA8wAAABwFAAAAAA==&#10;" filled="f" stroked="f">
                      <v:textbox inset="2.16pt,1.44pt,0,1.44pt">
                        <w:txbxContent>
                          <w:p w14:paraId="3D560B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1664" behindDoc="0" locked="0" layoutInCell="1" allowOverlap="1" wp14:anchorId="77F99BBC" wp14:editId="3DD87535">
                      <wp:simplePos x="0" y="0"/>
                      <wp:positionH relativeFrom="column">
                        <wp:posOffset>-63500</wp:posOffset>
                      </wp:positionH>
                      <wp:positionV relativeFrom="paragraph">
                        <wp:posOffset>368300</wp:posOffset>
                      </wp:positionV>
                      <wp:extent cx="1003300" cy="7620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9B7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99BBC" id="Rectangle 1547" o:spid="_x0000_s2376" style="position:absolute;left:0;text-align:left;margin-left:-5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HZ17roBAABMAwAADgAAAAAAAAAAAAAAAAAuAgAAZHJzL2Uy&#10;b0RvYy54bWxQSwECLQAUAAYACAAAACEAc4aETdsAAAAKAQAADwAAAAAAAAAAAAAAAAAUBAAAZHJz&#10;L2Rvd25yZXYueG1sUEsFBgAAAAAEAAQA8wAAABwFAAAAAA==&#10;" filled="f" stroked="f">
                      <v:textbox inset="2.16pt,1.44pt,0,1.44pt">
                        <w:txbxContent>
                          <w:p w14:paraId="69A9B7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2688" behindDoc="0" locked="0" layoutInCell="1" allowOverlap="1" wp14:anchorId="34153A1C" wp14:editId="2D63256E">
                      <wp:simplePos x="0" y="0"/>
                      <wp:positionH relativeFrom="column">
                        <wp:posOffset>-63500</wp:posOffset>
                      </wp:positionH>
                      <wp:positionV relativeFrom="paragraph">
                        <wp:posOffset>368300</wp:posOffset>
                      </wp:positionV>
                      <wp:extent cx="1003300" cy="762000"/>
                      <wp:effectExtent l="0" t="0" r="0" b="0"/>
                      <wp:wrapNone/>
                      <wp:docPr id="1548" name="Rectangle 1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C3B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53A1C" id="Rectangle 1548" o:spid="_x0000_s2377" style="position:absolute;left:0;text-align:left;margin-left:-5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jzuQEAAEwDAAAOAAAAZHJzL2Uyb0RvYy54bWysU9tu2zAMfR+wfxD0vthx0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3axxVo5ZnNJP&#10;1I253kgyZwcthMzzzXqNIbZY9hQe4RJFdDP5SYHNX6RFpqLx+aqxnBLhmNyutpsaJ8Hx6Ha9XaGP&#10;XarX4gAxfZXekux0FBBKUZadvsc0X325gnUZzPx89tJ0mGYyq5sr1oMXZ+SIS5oe0Cjjx45yowMl&#10;Iw6+o/H3kYGkxHxzqGxzu141uCklWG6aDaoCJUDUh7dZ5vjgcZd4AkqOAXQ/IODybsGFIyvMLuuV&#10;d+JtXNC//gT7P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N20jzuQEAAEwDAAAOAAAAAAAAAAAAAAAAAC4CAABkcnMvZTJv&#10;RG9jLnhtbFBLAQItABQABgAIAAAAIQBzhoRN2wAAAAoBAAAPAAAAAAAAAAAAAAAAABMEAABkcnMv&#10;ZG93bnJldi54bWxQSwUGAAAAAAQABADzAAAAGwUAAAAA&#10;" filled="f" stroked="f">
                      <v:textbox inset="2.16pt,1.44pt,0,1.44pt">
                        <w:txbxContent>
                          <w:p w14:paraId="1F9C3B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3712" behindDoc="0" locked="0" layoutInCell="1" allowOverlap="1" wp14:anchorId="4F9FBDF5" wp14:editId="3E474768">
                      <wp:simplePos x="0" y="0"/>
                      <wp:positionH relativeFrom="column">
                        <wp:posOffset>-63500</wp:posOffset>
                      </wp:positionH>
                      <wp:positionV relativeFrom="paragraph">
                        <wp:posOffset>368300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2D4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FBDF5" id="Rectangle 1549" o:spid="_x0000_s2378" style="position:absolute;left:0;text-align:left;margin-left:-5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wzugEAAEwDAAAOAAAAZHJzL2Uyb0RvYy54bWysU9tu2zAMfR+wfxD0vthx0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3ay3lDhmcUo/&#10;UTfmeiPJnB20EDLPN+s1hthi2VN4hEsU0c3kJwU2f5EWmYrG56vGckqEY3K72m5qnATHo9v1doU+&#10;dqleiwPE9FV6S7LTUUAoRVl2+h7TfPXlCtZlMPPz2UvTYZrJrG6aF6wHL87IEZc0PaBRxo8d5UYH&#10;SkYcfEfj7yMDSYn55lDZ5na9anBTSrDcNBvcYCgBoj68zTLHB4+7xBNQcgyg+wEBF40KLhxZYXZZ&#10;r7wTb+OC/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szK8M7oBAABMAwAADgAAAAAAAAAAAAAAAAAuAgAAZHJzL2Uy&#10;b0RvYy54bWxQSwECLQAUAAYACAAAACEAc4aETdsAAAAKAQAADwAAAAAAAAAAAAAAAAAUBAAAZHJz&#10;L2Rvd25yZXYueG1sUEsFBgAAAAAEAAQA8wAAABwFAAAAAA==&#10;" filled="f" stroked="f">
                      <v:textbox inset="2.16pt,1.44pt,0,1.44pt">
                        <w:txbxContent>
                          <w:p w14:paraId="2432D4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4736" behindDoc="0" locked="0" layoutInCell="1" allowOverlap="1" wp14:anchorId="4F8B2DBB" wp14:editId="29664DAE">
                      <wp:simplePos x="0" y="0"/>
                      <wp:positionH relativeFrom="column">
                        <wp:posOffset>-63500</wp:posOffset>
                      </wp:positionH>
                      <wp:positionV relativeFrom="paragraph">
                        <wp:posOffset>368300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BB0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B2DBB" id="Rectangle 1550" o:spid="_x0000_s2379" style="position:absolute;left:0;text-align:left;margin-left:-5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gnc/boBAABMAwAADgAAAAAAAAAAAAAAAAAuAgAAZHJzL2Uy&#10;b0RvYy54bWxQSwECLQAUAAYACAAAACEAc4aETdsAAAAKAQAADwAAAAAAAAAAAAAAAAAUBAAAZHJz&#10;L2Rvd25yZXYueG1sUEsFBgAAAAAEAAQA8wAAABwFAAAAAA==&#10;" filled="f" stroked="f">
                      <v:textbox inset="2.16pt,1.44pt,0,1.44pt">
                        <w:txbxContent>
                          <w:p w14:paraId="0A2BB0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5760" behindDoc="0" locked="0" layoutInCell="1" allowOverlap="1" wp14:anchorId="54BED185" wp14:editId="3778B5D5">
                      <wp:simplePos x="0" y="0"/>
                      <wp:positionH relativeFrom="column">
                        <wp:posOffset>-63500</wp:posOffset>
                      </wp:positionH>
                      <wp:positionV relativeFrom="paragraph">
                        <wp:posOffset>368300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71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D185" id="Rectangle 1551" o:spid="_x0000_s2380" style="position:absolute;left:0;text-align:left;margin-left:-5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hrugEAAEwDAAAOAAAAZHJzL2Uyb0RvYy54bWysU9tu2zAMfR+wfxD0vthxkj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9ksKXHM4pS+&#10;o27M9UaSOTtoIWSeb9ZrDLHFsufwBNcoopvJTwps/iItMhWNLzeN5ZQIx+RutdvWOAmOR3fr3Qp9&#10;7FK9FgeI6bP0lmSno4BQirLs/DWm+erLFazLYObns5em4zSTWW3WL1iPXlyQIy5pekSjjB87yo0O&#10;lIw4+I7GXycGkhLzxaGyzd161eCmlGC5bba4wVACRH18m2WODx53iSeg5BRA9wMCLhoVXDiywuy6&#10;Xnkn3sYF/etPcPg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Dsoa7oBAABMAwAADgAAAAAAAAAAAAAAAAAuAgAAZHJzL2Uy&#10;b0RvYy54bWxQSwECLQAUAAYACAAAACEAc4aETdsAAAAKAQAADwAAAAAAAAAAAAAAAAAUBAAAZHJz&#10;L2Rvd25yZXYueG1sUEsFBgAAAAAEAAQA8wAAABwFAAAAAA==&#10;" filled="f" stroked="f">
                      <v:textbox inset="2.16pt,1.44pt,0,1.44pt">
                        <w:txbxContent>
                          <w:p w14:paraId="0AC1718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6784" behindDoc="0" locked="0" layoutInCell="1" allowOverlap="1" wp14:anchorId="2CE4700A" wp14:editId="52AB0A4C">
                      <wp:simplePos x="0" y="0"/>
                      <wp:positionH relativeFrom="column">
                        <wp:posOffset>-63500</wp:posOffset>
                      </wp:positionH>
                      <wp:positionV relativeFrom="paragraph">
                        <wp:posOffset>368300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DB2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4700A" id="Rectangle 1552" o:spid="_x0000_s2381" style="position:absolute;left:0;text-align:left;margin-left:-5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SnugEAAEwDAAAOAAAAZHJzL2Uyb0RvYy54bWysU9tu2zAMfR+wfxD0vthxmj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dcNJY5ZnNJP&#10;1I253kgyZwcthMzzzXqNIbZY9hQe4RJFdDP5SYHNX6RFpqLx+aqxnBLhmNyutpsaJ8Hx6PZmu0If&#10;u1SvxQFi+iq9JdnpKCCUoiw7fY9pvvpyBesymPn57KXpMM1kVuv1C9aDF2fkiEuaHtAo48eOcqMD&#10;JSMOvqPx95GBpMR8c6hsc3uzQiFSCZabZoMbDCVA1Ie3Web44HGXeAJKjgF0PyDgolHBhSMrzC7r&#10;lXfibVzQv/4E+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9xEp7oBAABMAwAADgAAAAAAAAAAAAAAAAAuAgAAZHJzL2Uy&#10;b0RvYy54bWxQSwECLQAUAAYACAAAACEAc4aETdsAAAAKAQAADwAAAAAAAAAAAAAAAAAUBAAAZHJz&#10;L2Rvd25yZXYueG1sUEsFBgAAAAAEAAQA8wAAABwFAAAAAA==&#10;" filled="f" stroked="f">
                      <v:textbox inset="2.16pt,1.44pt,0,1.44pt">
                        <w:txbxContent>
                          <w:p w14:paraId="679DB2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7808" behindDoc="0" locked="0" layoutInCell="1" allowOverlap="1" wp14:anchorId="06B6D736" wp14:editId="2F6ADEAD">
                      <wp:simplePos x="0" y="0"/>
                      <wp:positionH relativeFrom="column">
                        <wp:posOffset>-63500</wp:posOffset>
                      </wp:positionH>
                      <wp:positionV relativeFrom="paragraph">
                        <wp:posOffset>368300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A45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D736" id="Rectangle 1553" o:spid="_x0000_s2382" style="position:absolute;left:0;text-align:left;margin-left:-5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TWwZ7oBAABMAwAADgAAAAAAAAAAAAAAAAAuAgAAZHJzL2Uy&#10;b0RvYy54bWxQSwECLQAUAAYACAAAACEAc4aETdsAAAAKAQAADwAAAAAAAAAAAAAAAAAUBAAAZHJz&#10;L2Rvd25yZXYueG1sUEsFBgAAAAAEAAQA8wAAABwFAAAAAA==&#10;" filled="f" stroked="f">
                      <v:textbox inset="2.16pt,1.44pt,0,1.44pt">
                        <w:txbxContent>
                          <w:p w14:paraId="169A45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8832" behindDoc="0" locked="0" layoutInCell="1" allowOverlap="1" wp14:anchorId="31ED6532" wp14:editId="7B4FFA8A">
                      <wp:simplePos x="0" y="0"/>
                      <wp:positionH relativeFrom="column">
                        <wp:posOffset>-63500</wp:posOffset>
                      </wp:positionH>
                      <wp:positionV relativeFrom="paragraph">
                        <wp:posOffset>368300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16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D6532" id="Rectangle 1554" o:spid="_x0000_s2383" style="position:absolute;left:0;text-align:left;margin-left:-5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FAU7OS7AQAATAMAAA4AAAAAAAAAAAAAAAAALgIAAGRycy9l&#10;Mm9Eb2MueG1sUEsBAi0AFAAGAAgAAAAhAHOGhE3bAAAACgEAAA8AAAAAAAAAAAAAAAAAFQQAAGRy&#10;cy9kb3ducmV2LnhtbFBLBQYAAAAABAAEAPMAAAAdBQAAAAA=&#10;" filled="f" stroked="f">
                      <v:textbox inset="2.16pt,1.44pt,0,1.44pt">
                        <w:txbxContent>
                          <w:p w14:paraId="247616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49856" behindDoc="0" locked="0" layoutInCell="1" allowOverlap="1" wp14:anchorId="464B75FF" wp14:editId="57FA86D6">
                      <wp:simplePos x="0" y="0"/>
                      <wp:positionH relativeFrom="column">
                        <wp:posOffset>-63500</wp:posOffset>
                      </wp:positionH>
                      <wp:positionV relativeFrom="paragraph">
                        <wp:posOffset>368300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C8BE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B75FF" id="Rectangle 1555" o:spid="_x0000_s2384" style="position:absolute;left:0;text-align:left;margin-left:-5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neugEAAEwDAAAOAAAAZHJzL2Uyb0RvYy54bWysU9tu2zAMfR+wfxD0vthxmt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6/WaEscsTukX&#10;6sZcZySZs70WQk7znfQaQmyw7Dk8wTmK6E7kRwV2+iItMmaNTxeN5ZgIx+RmtalLnATHo+urzQp9&#10;7FK8FQeI6af0lkxOSwGhZGXZ8T6m+errFaybwMzPT14a9+NMZrWuX7HuvTghR1zS9IhGGT+0lBsd&#10;KBlw8C2Nfw4MJCXmzqGy1fXVqsJNycGyrmr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pEZ3roBAABMAwAADgAAAAAAAAAAAAAAAAAuAgAAZHJzL2Uy&#10;b0RvYy54bWxQSwECLQAUAAYACAAAACEAc4aETdsAAAAKAQAADwAAAAAAAAAAAAAAAAAUBAAAZHJz&#10;L2Rvd25yZXYueG1sUEsFBgAAAAAEAAQA8wAAABwFAAAAAA==&#10;" filled="f" stroked="f">
                      <v:textbox inset="2.16pt,1.44pt,0,1.44pt">
                        <w:txbxContent>
                          <w:p w14:paraId="58C8BE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0880" behindDoc="0" locked="0" layoutInCell="1" allowOverlap="1" wp14:anchorId="4113995B" wp14:editId="27EF1B31">
                      <wp:simplePos x="0" y="0"/>
                      <wp:positionH relativeFrom="column">
                        <wp:posOffset>-63500</wp:posOffset>
                      </wp:positionH>
                      <wp:positionV relativeFrom="paragraph">
                        <wp:posOffset>368300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EDC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3995B" id="Rectangle 1556" o:spid="_x0000_s2385" style="position:absolute;left:0;text-align:left;margin-left:-5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XZ1EroBAABMAwAADgAAAAAAAAAAAAAAAAAuAgAAZHJzL2Uy&#10;b0RvYy54bWxQSwECLQAUAAYACAAAACEAc4aETdsAAAAKAQAADwAAAAAAAAAAAAAAAAAUBAAAZHJz&#10;L2Rvd25yZXYueG1sUEsFBgAAAAAEAAQA8wAAABwFAAAAAA==&#10;" filled="f" stroked="f">
                      <v:textbox inset="2.16pt,1.44pt,0,1.44pt">
                        <w:txbxContent>
                          <w:p w14:paraId="0E0EDC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1904" behindDoc="0" locked="0" layoutInCell="1" allowOverlap="1" wp14:anchorId="1AF2E631" wp14:editId="7375B2E6">
                      <wp:simplePos x="0" y="0"/>
                      <wp:positionH relativeFrom="column">
                        <wp:posOffset>-63500</wp:posOffset>
                      </wp:positionH>
                      <wp:positionV relativeFrom="paragraph">
                        <wp:posOffset>368300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97F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2E631" id="Rectangle 1557" o:spid="_x0000_s2386" style="position:absolute;left:0;text-align:left;margin-left:-5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IcbMK7AQAATAMAAA4AAAAAAAAAAAAAAAAALgIAAGRycy9l&#10;Mm9Eb2MueG1sUEsBAi0AFAAGAAgAAAAhAHOGhE3bAAAACgEAAA8AAAAAAAAAAAAAAAAAFQQAAGRy&#10;cy9kb3ducmV2LnhtbFBLBQYAAAAABAAEAPMAAAAdBQAAAAA=&#10;" filled="f" stroked="f">
                      <v:textbox inset="2.16pt,1.44pt,0,1.44pt">
                        <w:txbxContent>
                          <w:p w14:paraId="53A97F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2928" behindDoc="0" locked="0" layoutInCell="1" allowOverlap="1" wp14:anchorId="055D1E3D" wp14:editId="605DC73A">
                      <wp:simplePos x="0" y="0"/>
                      <wp:positionH relativeFrom="column">
                        <wp:posOffset>-63500</wp:posOffset>
                      </wp:positionH>
                      <wp:positionV relativeFrom="paragraph">
                        <wp:posOffset>368300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6E5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D1E3D" id="Rectangle 1558" o:spid="_x0000_s2387" style="position:absolute;left:0;text-align:left;margin-left:-5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vsVHfuQEAAEwDAAAOAAAAAAAAAAAAAAAAAC4CAABkcnMvZTJv&#10;RG9jLnhtbFBLAQItABQABgAIAAAAIQBzhoRN2wAAAAoBAAAPAAAAAAAAAAAAAAAAABMEAABkcnMv&#10;ZG93bnJldi54bWxQSwUGAAAAAAQABADzAAAAGwUAAAAA&#10;" filled="f" stroked="f">
                      <v:textbox inset="2.16pt,1.44pt,0,1.44pt">
                        <w:txbxContent>
                          <w:p w14:paraId="6266E5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3952" behindDoc="0" locked="0" layoutInCell="1" allowOverlap="1" wp14:anchorId="08B0D756" wp14:editId="0341BADD">
                      <wp:simplePos x="0" y="0"/>
                      <wp:positionH relativeFrom="column">
                        <wp:posOffset>-63500</wp:posOffset>
                      </wp:positionH>
                      <wp:positionV relativeFrom="paragraph">
                        <wp:posOffset>368300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A45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0D756" id="Rectangle 1559" o:spid="_x0000_s2388" style="position:absolute;left:0;text-align:left;margin-left:-5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VilH7oBAABMAwAADgAAAAAAAAAAAAAAAAAuAgAAZHJzL2Uy&#10;b0RvYy54bWxQSwECLQAUAAYACAAAACEAc4aETdsAAAAKAQAADwAAAAAAAAAAAAAAAAAUBAAAZHJz&#10;L2Rvd25yZXYueG1sUEsFBgAAAAAEAAQA8wAAABwFAAAAAA==&#10;" filled="f" stroked="f">
                      <v:textbox inset="2.16pt,1.44pt,0,1.44pt">
                        <w:txbxContent>
                          <w:p w14:paraId="0F5A45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4976" behindDoc="0" locked="0" layoutInCell="1" allowOverlap="1" wp14:anchorId="0BAA61BE" wp14:editId="22746502">
                      <wp:simplePos x="0" y="0"/>
                      <wp:positionH relativeFrom="column">
                        <wp:posOffset>-63500</wp:posOffset>
                      </wp:positionH>
                      <wp:positionV relativeFrom="paragraph">
                        <wp:posOffset>368300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FB6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A61BE" id="Rectangle 1560" o:spid="_x0000_s2389" style="position:absolute;left:0;text-align:left;margin-left:-5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wJefboBAABMAwAADgAAAAAAAAAAAAAAAAAuAgAAZHJzL2Uy&#10;b0RvYy54bWxQSwECLQAUAAYACAAAACEAc4aETdsAAAAKAQAADwAAAAAAAAAAAAAAAAAUBAAAZHJz&#10;L2Rvd25yZXYueG1sUEsFBgAAAAAEAAQA8wAAABwFAAAAAA==&#10;" filled="f" stroked="f">
                      <v:textbox inset="2.16pt,1.44pt,0,1.44pt">
                        <w:txbxContent>
                          <w:p w14:paraId="3C1FB6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6000" behindDoc="0" locked="0" layoutInCell="1" allowOverlap="1" wp14:anchorId="6653C3EC" wp14:editId="36902D42">
                      <wp:simplePos x="0" y="0"/>
                      <wp:positionH relativeFrom="column">
                        <wp:posOffset>-63500</wp:posOffset>
                      </wp:positionH>
                      <wp:positionV relativeFrom="paragraph">
                        <wp:posOffset>368300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C1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3C3EC" id="Rectangle 1561" o:spid="_x0000_s2390" style="position:absolute;left:0;text-align:left;margin-left:-5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Cq67oBAABMAwAADgAAAAAAAAAAAAAAAAAuAgAAZHJzL2Uy&#10;b0RvYy54bWxQSwECLQAUAAYACAAAACEAc4aETdsAAAAKAQAADwAAAAAAAAAAAAAAAAAUBAAAZHJz&#10;L2Rvd25yZXYueG1sUEsFBgAAAAAEAAQA8wAAABwFAAAAAA==&#10;" filled="f" stroked="f">
                      <v:textbox inset="2.16pt,1.44pt,0,1.44pt">
                        <w:txbxContent>
                          <w:p w14:paraId="6552C18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7024" behindDoc="0" locked="0" layoutInCell="1" allowOverlap="1" wp14:anchorId="54250A27" wp14:editId="2C035775">
                      <wp:simplePos x="0" y="0"/>
                      <wp:positionH relativeFrom="column">
                        <wp:posOffset>-63500</wp:posOffset>
                      </wp:positionH>
                      <wp:positionV relativeFrom="paragraph">
                        <wp:posOffset>368300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0C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50A27" id="Rectangle 1562" o:spid="_x0000_s2391" style="position:absolute;left:0;text-align:left;margin-left:-5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tfGJ7oBAABMAwAADgAAAAAAAAAAAAAAAAAuAgAAZHJzL2Uy&#10;b0RvYy54bWxQSwECLQAUAAYACAAAACEAc4aETdsAAAAKAQAADwAAAAAAAAAAAAAAAAAUBAAAZHJz&#10;L2Rvd25yZXYueG1sUEsFBgAAAAAEAAQA8wAAABwFAAAAAA==&#10;" filled="f" stroked="f">
                      <v:textbox inset="2.16pt,1.44pt,0,1.44pt">
                        <w:txbxContent>
                          <w:p w14:paraId="6810C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8048" behindDoc="0" locked="0" layoutInCell="1" allowOverlap="1" wp14:anchorId="173EDC74" wp14:editId="619C036A">
                      <wp:simplePos x="0" y="0"/>
                      <wp:positionH relativeFrom="column">
                        <wp:posOffset>-63500</wp:posOffset>
                      </wp:positionH>
                      <wp:positionV relativeFrom="paragraph">
                        <wp:posOffset>368300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2C1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EDC74" id="Rectangle 1563" o:spid="_x0000_s2392" style="position:absolute;left:0;text-align:left;margin-left:-5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D4y57oBAABMAwAADgAAAAAAAAAAAAAAAAAuAgAAZHJzL2Uy&#10;b0RvYy54bWxQSwECLQAUAAYACAAAACEAc4aETdsAAAAKAQAADwAAAAAAAAAAAAAAAAAUBAAAZHJz&#10;L2Rvd25yZXYueG1sUEsFBgAAAAAEAAQA8wAAABwFAAAAAA==&#10;" filled="f" stroked="f">
                      <v:textbox inset="2.16pt,1.44pt,0,1.44pt">
                        <w:txbxContent>
                          <w:p w14:paraId="6242C1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59072" behindDoc="0" locked="0" layoutInCell="1" allowOverlap="1" wp14:anchorId="393BD8F8" wp14:editId="47FF654E">
                      <wp:simplePos x="0" y="0"/>
                      <wp:positionH relativeFrom="column">
                        <wp:posOffset>-63500</wp:posOffset>
                      </wp:positionH>
                      <wp:positionV relativeFrom="paragraph">
                        <wp:posOffset>368300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A3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BD8F8" id="Rectangle 1564" o:spid="_x0000_s2393" style="position:absolute;left:0;text-align:left;margin-left:-5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EfbmS7AQAATAMAAA4AAAAAAAAAAAAAAAAALgIAAGRycy9l&#10;Mm9Eb2MueG1sUEsBAi0AFAAGAAgAAAAhAHOGhE3bAAAACgEAAA8AAAAAAAAAAAAAAAAAFQQAAGRy&#10;cy9kb3ducmV2LnhtbFBLBQYAAAAABAAEAPMAAAAdBQAAAAA=&#10;" filled="f" stroked="f">
                      <v:textbox inset="2.16pt,1.44pt,0,1.44pt">
                        <w:txbxContent>
                          <w:p w14:paraId="489A3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0096" behindDoc="0" locked="0" layoutInCell="1" allowOverlap="1" wp14:anchorId="2BDE388E" wp14:editId="072C638D">
                      <wp:simplePos x="0" y="0"/>
                      <wp:positionH relativeFrom="column">
                        <wp:posOffset>-63500</wp:posOffset>
                      </wp:positionH>
                      <wp:positionV relativeFrom="paragraph">
                        <wp:posOffset>368300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596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E388E" id="Rectangle 1565" o:spid="_x0000_s2394" style="position:absolute;left:0;text-align:left;margin-left:-5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Oam167AQAATAMAAA4AAAAAAAAAAAAAAAAALgIAAGRycy9l&#10;Mm9Eb2MueG1sUEsBAi0AFAAGAAgAAAAhAHOGhE3bAAAACgEAAA8AAAAAAAAAAAAAAAAAFQQAAGRy&#10;cy9kb3ducmV2LnhtbFBLBQYAAAAABAAEAPMAAAAdBQAAAAA=&#10;" filled="f" stroked="f">
                      <v:textbox inset="2.16pt,1.44pt,0,1.44pt">
                        <w:txbxContent>
                          <w:p w14:paraId="253596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1120" behindDoc="0" locked="0" layoutInCell="1" allowOverlap="1" wp14:anchorId="4CF3C208" wp14:editId="3E679462">
                      <wp:simplePos x="0" y="0"/>
                      <wp:positionH relativeFrom="column">
                        <wp:posOffset>-63500</wp:posOffset>
                      </wp:positionH>
                      <wp:positionV relativeFrom="paragraph">
                        <wp:posOffset>368300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5E6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3C208" id="Rectangle 1566" o:spid="_x0000_s2395" style="position:absolute;left:0;text-align:left;margin-left:-5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H33kroBAABMAwAADgAAAAAAAAAAAAAAAAAuAgAAZHJzL2Uy&#10;b0RvYy54bWxQSwECLQAUAAYACAAAACEAc4aETdsAAAAKAQAADwAAAAAAAAAAAAAAAAAUBAAAZHJz&#10;L2Rvd25yZXYueG1sUEsFBgAAAAAEAAQA8wAAABwFAAAAAA==&#10;" filled="f" stroked="f">
                      <v:textbox inset="2.16pt,1.44pt,0,1.44pt">
                        <w:txbxContent>
                          <w:p w14:paraId="4EC5E69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2144" behindDoc="0" locked="0" layoutInCell="1" allowOverlap="1" wp14:anchorId="26B44786" wp14:editId="6D28A3F0">
                      <wp:simplePos x="0" y="0"/>
                      <wp:positionH relativeFrom="column">
                        <wp:posOffset>-63500</wp:posOffset>
                      </wp:positionH>
                      <wp:positionV relativeFrom="paragraph">
                        <wp:posOffset>368300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A9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44786" id="Rectangle 1567" o:spid="_x0000_s2396" style="position:absolute;left:0;text-align:left;margin-left:-5pt;margin-top:29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oR2EboBAABMAwAADgAAAAAAAAAAAAAAAAAuAgAAZHJzL2Uy&#10;b0RvYy54bWxQSwECLQAUAAYACAAAACEAc4aETdsAAAAKAQAADwAAAAAAAAAAAAAAAAAUBAAAZHJz&#10;L2Rvd25yZXYueG1sUEsFBgAAAAAEAAQA8wAAABwFAAAAAA==&#10;" filled="f" stroked="f">
                      <v:textbox inset="2.16pt,1.44pt,0,1.44pt">
                        <w:txbxContent>
                          <w:p w14:paraId="3F7A9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3168" behindDoc="0" locked="0" layoutInCell="1" allowOverlap="1" wp14:anchorId="4B261A3C" wp14:editId="0FC946F1">
                      <wp:simplePos x="0" y="0"/>
                      <wp:positionH relativeFrom="column">
                        <wp:posOffset>-63500</wp:posOffset>
                      </wp:positionH>
                      <wp:positionV relativeFrom="paragraph">
                        <wp:posOffset>368300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F65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61A3C" id="Rectangle 1568" o:spid="_x0000_s2397" style="position:absolute;left:0;text-align:left;margin-left:-5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sMuQ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Pt/irByzOKWf&#10;qBtzvZFkzg5aCJnnm/UaQ2yx7Ck8wiWK6GbykwKbv0iLTEXj81VjOSXCMbldbTc1ToLj0fpmu0If&#10;u1SvxQFi+iq9JdnpKCCUoiw7fY9pvvpyBesymPn57KXpMM1kVusr1oMXZ+SIS5oe0Cjjx45yowMl&#10;Iw6+o/H3kYGkxHxzqGyzvlk1uCklWG6aDaoCJUDUh7dZ5vjgcZd4AkqOAXQ/IODybsGFIyvMLuuV&#10;d+JtXNC//gT7P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zKUsMuQEAAEwDAAAOAAAAAAAAAAAAAAAAAC4CAABkcnMvZTJv&#10;RG9jLnhtbFBLAQItABQABgAIAAAAIQBzhoRN2wAAAAoBAAAPAAAAAAAAAAAAAAAAABMEAABkcnMv&#10;ZG93bnJldi54bWxQSwUGAAAAAAQABADzAAAAGwUAAAAA&#10;" filled="f" stroked="f">
                      <v:textbox inset="2.16pt,1.44pt,0,1.44pt">
                        <w:txbxContent>
                          <w:p w14:paraId="6DCF65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4192" behindDoc="0" locked="0" layoutInCell="1" allowOverlap="1" wp14:anchorId="37B3488B" wp14:editId="73F2D0CA">
                      <wp:simplePos x="0" y="0"/>
                      <wp:positionH relativeFrom="column">
                        <wp:posOffset>-63500</wp:posOffset>
                      </wp:positionH>
                      <wp:positionV relativeFrom="paragraph">
                        <wp:posOffset>368300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542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3488B" id="Rectangle 1569" o:spid="_x0000_s2398" style="position:absolute;left:0;text-align:left;margin-left:-5pt;margin-top:29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M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Pt9uKXHM4pR+&#10;om7M9UaSOTtoIWSeb9ZrDLHFsqfwCJcoopvJTwps/iItMhWNz1eN5ZQIx+R2td3UOAmOR+ub7Qp9&#10;7FK9FgeI6av0lmSno4BQirLs9D2m+erLFazLYObns5emwzSTWa2bF6wHL87IEZc0PaBRxo8d5UYH&#10;SkYcfEfj7yMDSYn55lDZZn2zanBTSrDcNBvcYCgBoj68zTLHB4+7xBNQcgyg+wEBF40KLhxZYXZZ&#10;r7wTb+OC/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cC/zLoBAABMAwAADgAAAAAAAAAAAAAAAAAuAgAAZHJzL2Uy&#10;b0RvYy54bWxQSwECLQAUAAYACAAAACEAc4aETdsAAAAKAQAADwAAAAAAAAAAAAAAAAAUBAAAZHJz&#10;L2Rvd25yZXYueG1sUEsFBgAAAAAEAAQA8wAAABwFAAAAAA==&#10;" filled="f" stroked="f">
                      <v:textbox inset="2.16pt,1.44pt,0,1.44pt">
                        <w:txbxContent>
                          <w:p w14:paraId="4DC542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5216" behindDoc="0" locked="0" layoutInCell="1" allowOverlap="1" wp14:anchorId="4540BC7C" wp14:editId="5F8BB87D">
                      <wp:simplePos x="0" y="0"/>
                      <wp:positionH relativeFrom="column">
                        <wp:posOffset>-63500</wp:posOffset>
                      </wp:positionH>
                      <wp:positionV relativeFrom="paragraph">
                        <wp:posOffset>368300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F29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BC7C" id="Rectangle 1570" o:spid="_x0000_s2399" style="position:absolute;left:0;text-align:left;margin-left:-5pt;margin-top:29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PvfAroBAABMAwAADgAAAAAAAAAAAAAAAAAuAgAAZHJzL2Uy&#10;b0RvYy54bWxQSwECLQAUAAYACAAAACEAc4aETdsAAAAKAQAADwAAAAAAAAAAAAAAAAAUBAAAZHJz&#10;L2Rvd25yZXYueG1sUEsFBgAAAAAEAAQA8wAAABwFAAAAAA==&#10;" filled="f" stroked="f">
                      <v:textbox inset="2.16pt,1.44pt,0,1.44pt">
                        <w:txbxContent>
                          <w:p w14:paraId="5ABF29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6240" behindDoc="0" locked="0" layoutInCell="1" allowOverlap="1" wp14:anchorId="0E316C47" wp14:editId="1913A39B">
                      <wp:simplePos x="0" y="0"/>
                      <wp:positionH relativeFrom="column">
                        <wp:posOffset>-63500</wp:posOffset>
                      </wp:positionH>
                      <wp:positionV relativeFrom="paragraph">
                        <wp:posOffset>368300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D1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16C47" id="Rectangle 1571" o:spid="_x0000_s2400" style="position:absolute;left:0;text-align:left;margin-left:-5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U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7hZUuKYxSn9&#10;QN2Y640kc3bQQsg836zXGGKLZU/hEa5RRDeTnxTY/EVaZCoaX24ayykRjsndaretcRIcjzbr3Qp9&#10;7FK9FgeI6Yv0lmSno4BQirLs/C2m+erLFazLYObns5em4zSTWW3WL1iPXlyQIy5pekCjjB87yo0O&#10;lIw4+I7GXycGkhLz1aGyzWa9anBTSrDcNlvcYCgBoj6+zTLHB4+7xBNQcgqg+wEBF40KLhxZYXZd&#10;r7wTb+OC/vUnOPw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skrlLoBAABMAwAADgAAAAAAAAAAAAAAAAAuAgAAZHJzL2Uy&#10;b0RvYy54bWxQSwECLQAUAAYACAAAACEAc4aETdsAAAAKAQAADwAAAAAAAAAAAAAAAAAUBAAAZHJz&#10;L2Rvd25yZXYueG1sUEsFBgAAAAAEAAQA8wAAABwFAAAAAA==&#10;" filled="f" stroked="f">
                      <v:textbox inset="2.16pt,1.44pt,0,1.44pt">
                        <w:txbxContent>
                          <w:p w14:paraId="2FB7D1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7264" behindDoc="0" locked="0" layoutInCell="1" allowOverlap="1" wp14:anchorId="2178338C" wp14:editId="1B5E4B37">
                      <wp:simplePos x="0" y="0"/>
                      <wp:positionH relativeFrom="column">
                        <wp:posOffset>-63500</wp:posOffset>
                      </wp:positionH>
                      <wp:positionV relativeFrom="paragraph">
                        <wp:posOffset>368300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566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8338C" id="Rectangle 1572" o:spid="_x0000_s2401" style="position:absolute;left:0;text-align:left;margin-left:-5pt;margin-top:29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dYugEAAEwDAAAOAAAAZHJzL2Uyb0RvYy54bWysU9tu2zAMfR+wfxD0vthx2i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3a4bShyzOKWf&#10;qBtzvZFkzg5aCJnnm/UaQ2yx7Ck8wiWK6GbykwKbv0iLTEXj81VjOSXCMbldbTc1ToLj0fpmu0If&#10;u1SvxQFi+iq9JdnpKCCUoiw7fY9pvvpyBesymPn57KXpMM1kVuvbF6wHL87IEZc0PaBRxo8d5UYH&#10;SkYcfEfj7yMDSYn55lDZZn2zQiFSCZabZoMbDCVA1Ie3Web44HGXeAJKjgF0PyDgolHBhSMrzC7r&#10;lXfibVzQv/4E+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S5HWLoBAABMAwAADgAAAAAAAAAAAAAAAAAuAgAAZHJzL2Uy&#10;b0RvYy54bWxQSwECLQAUAAYACAAAACEAc4aETdsAAAAKAQAADwAAAAAAAAAAAAAAAAAUBAAAZHJz&#10;L2Rvd25yZXYueG1sUEsFBgAAAAAEAAQA8wAAABwFAAAAAA==&#10;" filled="f" stroked="f">
                      <v:textbox inset="2.16pt,1.44pt,0,1.44pt">
                        <w:txbxContent>
                          <w:p w14:paraId="19E566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8288" behindDoc="0" locked="0" layoutInCell="1" allowOverlap="1" wp14:anchorId="0B785028" wp14:editId="21A7B379">
                      <wp:simplePos x="0" y="0"/>
                      <wp:positionH relativeFrom="column">
                        <wp:posOffset>-63500</wp:posOffset>
                      </wp:positionH>
                      <wp:positionV relativeFrom="paragraph">
                        <wp:posOffset>368300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DA6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85028" id="Rectangle 1573" o:spid="_x0000_s2402" style="position:absolute;left:0;text-align:left;margin-left:-5pt;margin-top:29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8ezmLoBAABMAwAADgAAAAAAAAAAAAAAAAAuAgAAZHJzL2Uy&#10;b0RvYy54bWxQSwECLQAUAAYACAAAACEAc4aETdsAAAAKAQAADwAAAAAAAAAAAAAAAAAUBAAAZHJz&#10;L2Rvd25yZXYueG1sUEsFBgAAAAAEAAQA8wAAABwFAAAAAA==&#10;" filled="f" stroked="f">
                      <v:textbox inset="2.16pt,1.44pt,0,1.44pt">
                        <w:txbxContent>
                          <w:p w14:paraId="3E4DA6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69312" behindDoc="0" locked="0" layoutInCell="1" allowOverlap="1" wp14:anchorId="399CF17D" wp14:editId="54E91BA8">
                      <wp:simplePos x="0" y="0"/>
                      <wp:positionH relativeFrom="column">
                        <wp:posOffset>-63500</wp:posOffset>
                      </wp:positionH>
                      <wp:positionV relativeFrom="paragraph">
                        <wp:posOffset>368300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19E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F17D" id="Rectangle 1574" o:spid="_x0000_s2403" style="position:absolute;left:0;text-align:left;margin-left:-5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8buwEAAEwDAAAOAAAAZHJzL2Uyb0RvYy54bWysU9tu2zAMfR+wfxD0vthxsjk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l/rNSWWGZzS&#10;b9SN2W6QZM72WgiZ5pv0Gn1osOzRP8AlCugm8pMCk75Ii0xZ4/NVYzlFwjG5XW03JU6C41G93q7Q&#10;xy7FW7GHEL9LZ0hyWgoIJSvLTj9DnK++XsG6BGZ+PnlxOkwzmVVdv2I9OHFGjrik8R6NGtzYUj5o&#10;T8mIg29peDkykJQMPywqW9XrV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7m7xu7AQAATAMAAA4AAAAAAAAAAAAAAAAALgIAAGRycy9l&#10;Mm9Eb2MueG1sUEsBAi0AFAAGAAgAAAAhAHOGhE3bAAAACgEAAA8AAAAAAAAAAAAAAAAAFQQAAGRy&#10;cy9kb3ducmV2LnhtbFBLBQYAAAAABAAEAPMAAAAdBQAAAAA=&#10;" filled="f" stroked="f">
                      <v:textbox inset="2.16pt,1.44pt,0,1.44pt">
                        <w:txbxContent>
                          <w:p w14:paraId="54319E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0336" behindDoc="0" locked="0" layoutInCell="1" allowOverlap="1" wp14:anchorId="0DD6CE4E" wp14:editId="04B54AC0">
                      <wp:simplePos x="0" y="0"/>
                      <wp:positionH relativeFrom="column">
                        <wp:posOffset>-63500</wp:posOffset>
                      </wp:positionH>
                      <wp:positionV relativeFrom="paragraph">
                        <wp:posOffset>368300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827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6CE4E" id="Rectangle 1575" o:spid="_x0000_s2404" style="position:absolute;left:0;text-align:left;margin-left:-5pt;margin-top:29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ohugEAAEwDAAAOAAAAZHJzL2Uyb0RvYy54bWysU9tu2zAMfR+wfxD0vthx2s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1+trShyzOKVf&#10;qBtznZFkzvZaCDnNd9JrCLHBsufwBOcoojuRHxXY6Yu0yJg1Pl00lmMiHJOb1aYucRIcj9ZXmxX6&#10;2KV4Kw4Q00/pLZmclgJCycqy431M89XXK1g3gZmfn7w07seZzGpdv2Lde3FCjrik6RGNMn5oKTc6&#10;UDLg4Fsa/xwYSErMnUNlq/XVqsJNycGyrmr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GMaIboBAABMAwAADgAAAAAAAAAAAAAAAAAuAgAAZHJzL2Uy&#10;b0RvYy54bWxQSwECLQAUAAYACAAAACEAc4aETdsAAAAKAQAADwAAAAAAAAAAAAAAAAAUBAAAZHJz&#10;L2Rvd25yZXYueG1sUEsFBgAAAAAEAAQA8wAAABwFAAAAAA==&#10;" filled="f" stroked="f">
                      <v:textbox inset="2.16pt,1.44pt,0,1.44pt">
                        <w:txbxContent>
                          <w:p w14:paraId="5FA827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1360" behindDoc="0" locked="0" layoutInCell="1" allowOverlap="1" wp14:anchorId="3A015502" wp14:editId="6026FC79">
                      <wp:simplePos x="0" y="0"/>
                      <wp:positionH relativeFrom="column">
                        <wp:posOffset>-63500</wp:posOffset>
                      </wp:positionH>
                      <wp:positionV relativeFrom="paragraph">
                        <wp:posOffset>368300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3EC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15502" id="Rectangle 1576" o:spid="_x0000_s2405" style="position:absolute;left:0;text-align:left;margin-left:-5pt;margin-top:29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bt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Pq9vKXHM4pR+&#10;om7M9UaSOTtoIWSeb9ZrDLHFsqfwCJcoopvJTwps/iItMhWNz1eN5ZQIx+R2td3UOAmOR+ub7Qp9&#10;7FK9FgeI6av0lmSno4BQirLs9D2m+erLFazLYObns5emwzSTWa23L1gPXpyRIy5pekCjjB87yo0O&#10;lIw4+I7G30cGkhLzzaGyzfpm1eCmlGC5aTa4wVACRH14m2WODx53iSeg5BhA9wMCLhoVXDiywuyy&#10;Xnkn3sYF/e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4R27boBAABMAwAADgAAAAAAAAAAAAAAAAAuAgAAZHJzL2Uy&#10;b0RvYy54bWxQSwECLQAUAAYACAAAACEAc4aETdsAAAAKAQAADwAAAAAAAAAAAAAAAAAUBAAAZHJz&#10;L2Rvd25yZXYueG1sUEsFBgAAAAAEAAQA8wAAABwFAAAAAA==&#10;" filled="f" stroked="f">
                      <v:textbox inset="2.16pt,1.44pt,0,1.44pt">
                        <w:txbxContent>
                          <w:p w14:paraId="18F3EC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2384" behindDoc="0" locked="0" layoutInCell="1" allowOverlap="1" wp14:anchorId="52B0AA7D" wp14:editId="5E8952E7">
                      <wp:simplePos x="0" y="0"/>
                      <wp:positionH relativeFrom="column">
                        <wp:posOffset>-63500</wp:posOffset>
                      </wp:positionH>
                      <wp:positionV relativeFrom="paragraph">
                        <wp:posOffset>368300</wp:posOffset>
                      </wp:positionV>
                      <wp:extent cx="1003300" cy="7620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1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0AA7D" id="Rectangle 1577" o:spid="_x0000_s2406" style="position:absolute;left:0;text-align:left;margin-left:-5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4NND7oBAABMAwAADgAAAAAAAAAAAAAAAAAuAgAAZHJzL2Uy&#10;b0RvYy54bWxQSwECLQAUAAYACAAAACEAc4aETdsAAAAKAQAADwAAAAAAAAAAAAAAAAAUBAAAZHJz&#10;L2Rvd25yZXYueG1sUEsFBgAAAAAEAAQA8wAAABwFAAAAAA==&#10;" filled="f" stroked="f">
                      <v:textbox inset="2.16pt,1.44pt,0,1.44pt">
                        <w:txbxContent>
                          <w:p w14:paraId="59791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3408" behindDoc="0" locked="0" layoutInCell="1" allowOverlap="1" wp14:anchorId="553E4B6C" wp14:editId="51E05077">
                      <wp:simplePos x="0" y="0"/>
                      <wp:positionH relativeFrom="column">
                        <wp:posOffset>-63500</wp:posOffset>
                      </wp:positionH>
                      <wp:positionV relativeFrom="paragraph">
                        <wp:posOffset>368300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44D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E4B6C" id="Rectangle 1578" o:spid="_x0000_s2407" style="position:absolute;left:0;text-align:left;margin-left:-5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J4ucBK4AQAATAMAAA4AAAAAAAAAAAAAAAAALgIAAGRycy9lMm9E&#10;b2MueG1sUEsBAi0AFAAGAAgAAAAhAHOGhE3bAAAACgEAAA8AAAAAAAAAAAAAAAAAEgQAAGRycy9k&#10;b3ducmV2LnhtbFBLBQYAAAAABAAEAPMAAAAaBQAAAAA=&#10;" filled="f" stroked="f">
                      <v:textbox inset="2.16pt,1.44pt,0,1.44pt">
                        <w:txbxContent>
                          <w:p w14:paraId="04444D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4432" behindDoc="0" locked="0" layoutInCell="1" allowOverlap="1" wp14:anchorId="257BC417" wp14:editId="181E7E8D">
                      <wp:simplePos x="0" y="0"/>
                      <wp:positionH relativeFrom="column">
                        <wp:posOffset>-63500</wp:posOffset>
                      </wp:positionH>
                      <wp:positionV relativeFrom="paragraph">
                        <wp:posOffset>368300</wp:posOffset>
                      </wp:positionV>
                      <wp:extent cx="1003300" cy="762000"/>
                      <wp:effectExtent l="0" t="0" r="0" b="0"/>
                      <wp:wrapNone/>
                      <wp:docPr id="1579" name="Rectangle 1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130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C417" id="Rectangle 1579" o:spid="_x0000_s2408" style="position:absolute;left:0;text-align:left;margin-left:-5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TSugEAAEwDAAAOAAAAZHJzL2Uyb0RvYy54bWysU9tu2zAMfR+wfxD0vthx2s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7nq9ocQyg1P6&#10;g7ox2w2SzNleCyHTfJNeow8Nlj36BzhHAd1EflJg0hdpkSlrfLpoLKdIOCY3q01d4iQ4Hq2vNiv0&#10;sUvxWuwhxJ/SGZKclgJCycqy4+8Q56svV7AugZmfT16c9tNMZlVXL1j3TpyQIy5pvEejBje2lA/a&#10;UzLi4Fsa/h4YSEqGXxaVrdZXqwo3JQfLuqpxgyEHiHr/Nsss7x3uEo9AycGD7noEnDXKuHBkmdl5&#10;vdJOvI0z+tefYPcP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MeE0roBAABMAwAADgAAAAAAAAAAAAAAAAAuAgAAZHJzL2Uy&#10;b0RvYy54bWxQSwECLQAUAAYACAAAACEAc4aETdsAAAAKAQAADwAAAAAAAAAAAAAAAAAUBAAAZHJz&#10;L2Rvd25yZXYueG1sUEsFBgAAAAAEAAQA8wAAABwFAAAAAA==&#10;" filled="f" stroked="f">
                      <v:textbox inset="2.16pt,1.44pt,0,1.44pt">
                        <w:txbxContent>
                          <w:p w14:paraId="5BA130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5456" behindDoc="0" locked="0" layoutInCell="1" allowOverlap="1" wp14:anchorId="64E992AE" wp14:editId="6FAD0489">
                      <wp:simplePos x="0" y="0"/>
                      <wp:positionH relativeFrom="column">
                        <wp:posOffset>-63500</wp:posOffset>
                      </wp:positionH>
                      <wp:positionV relativeFrom="paragraph">
                        <wp:posOffset>368300</wp:posOffset>
                      </wp:positionV>
                      <wp:extent cx="1003300" cy="7620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325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992AE" id="Rectangle 1580" o:spid="_x0000_s2409" style="position:absolute;left:0;text-align:left;margin-left:-5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a18btuQEAAEwDAAAOAAAAAAAAAAAAAAAAAC4CAABkcnMvZTJv&#10;RG9jLnhtbFBLAQItABQABgAIAAAAIQBzhoRN2wAAAAoBAAAPAAAAAAAAAAAAAAAAABMEAABkcnMv&#10;ZG93bnJldi54bWxQSwUGAAAAAAQABADzAAAAGwUAAAAA&#10;" filled="f" stroked="f">
                      <v:textbox inset="2.16pt,1.44pt,0,1.44pt">
                        <w:txbxContent>
                          <w:p w14:paraId="2693257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6480" behindDoc="0" locked="0" layoutInCell="1" allowOverlap="1" wp14:anchorId="5B93E81D" wp14:editId="543C938D">
                      <wp:simplePos x="0" y="0"/>
                      <wp:positionH relativeFrom="column">
                        <wp:posOffset>-63500</wp:posOffset>
                      </wp:positionH>
                      <wp:positionV relativeFrom="paragraph">
                        <wp:posOffset>368300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065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3E81D" id="Rectangle 1581" o:spid="_x0000_s2410" style="position:absolute;left:0;text-align:left;margin-left:-5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J7ugEAAEwDAAAOAAAAZHJzL2Uyb0RvYy54bWysU9tu2zAMfR+wfxD0vthx0t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7qpeUmKZwSn9&#10;Qd2Y7QZJ5myvhZBpvkmv0YcGyx79A5yjgG4iPykw6Yu0yJQ1Pl00llMkHJOb1aYucRIcj67XmxX6&#10;2KV4LfYQ4k/pDElOSwGhZGXZ8XeI89WXK1iXwMzPJy9O+2kms6rXL1j3TpyQIy5pvEejBje2lA/a&#10;UzLi4Fsa/h4YSEqGXxaVra7Xqwo3JQfLuqpxgyEHiHr/Nsss7x3uEo9AycGD7noEnDXKuHBkmdl5&#10;vdJOvI0z+tefYPcP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OUye7oBAABMAwAADgAAAAAAAAAAAAAAAAAuAgAAZHJzL2Uy&#10;b0RvYy54bWxQSwECLQAUAAYACAAAACEAc4aETdsAAAAKAQAADwAAAAAAAAAAAAAAAAAUBAAAZHJz&#10;L2Rvd25yZXYueG1sUEsFBgAAAAAEAAQA8wAAABwFAAAAAA==&#10;" filled="f" stroked="f">
                      <v:textbox inset="2.16pt,1.44pt,0,1.44pt">
                        <w:txbxContent>
                          <w:p w14:paraId="630065B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7504" behindDoc="0" locked="0" layoutInCell="1" allowOverlap="1" wp14:anchorId="32F55B18" wp14:editId="09B47D84">
                      <wp:simplePos x="0" y="0"/>
                      <wp:positionH relativeFrom="column">
                        <wp:posOffset>-63500</wp:posOffset>
                      </wp:positionH>
                      <wp:positionV relativeFrom="paragraph">
                        <wp:posOffset>368300</wp:posOffset>
                      </wp:positionV>
                      <wp:extent cx="1003300" cy="762000"/>
                      <wp:effectExtent l="0" t="0" r="0" b="0"/>
                      <wp:wrapNone/>
                      <wp:docPr id="1582" name="Rectangle 1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BAA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55B18" id="Rectangle 1582" o:spid="_x0000_s2411" style="position:absolute;left:0;text-align:left;margin-left:-5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wJet7oBAABMAwAADgAAAAAAAAAAAAAAAAAuAgAAZHJzL2Uy&#10;b0RvYy54bWxQSwECLQAUAAYACAAAACEAc4aETdsAAAAKAQAADwAAAAAAAAAAAAAAAAAUBAAAZHJz&#10;L2Rvd25yZXYueG1sUEsFBgAAAAAEAAQA8wAAABwFAAAAAA==&#10;" filled="f" stroked="f">
                      <v:textbox inset="2.16pt,1.44pt,0,1.44pt">
                        <w:txbxContent>
                          <w:p w14:paraId="043BAA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8528" behindDoc="0" locked="0" layoutInCell="1" allowOverlap="1" wp14:anchorId="6C3FE39A" wp14:editId="6A0B830E">
                      <wp:simplePos x="0" y="0"/>
                      <wp:positionH relativeFrom="column">
                        <wp:posOffset>-63500</wp:posOffset>
                      </wp:positionH>
                      <wp:positionV relativeFrom="paragraph">
                        <wp:posOffset>368300</wp:posOffset>
                      </wp:positionV>
                      <wp:extent cx="1003300" cy="7620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407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FE39A" id="Rectangle 1583" o:spid="_x0000_s2412" style="position:absolute;left:0;text-align:left;margin-left:-5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euqd7oBAABMAwAADgAAAAAAAAAAAAAAAAAuAgAAZHJzL2Uy&#10;b0RvYy54bWxQSwECLQAUAAYACAAAACEAc4aETdsAAAAKAQAADwAAAAAAAAAAAAAAAAAUBAAAZHJz&#10;L2Rvd25yZXYueG1sUEsFBgAAAAAEAAQA8wAAABwFAAAAAA==&#10;" filled="f" stroked="f">
                      <v:textbox inset="2.16pt,1.44pt,0,1.44pt">
                        <w:txbxContent>
                          <w:p w14:paraId="171407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79552" behindDoc="0" locked="0" layoutInCell="1" allowOverlap="1" wp14:anchorId="56AF9085" wp14:editId="28480F64">
                      <wp:simplePos x="0" y="0"/>
                      <wp:positionH relativeFrom="column">
                        <wp:posOffset>-63500</wp:posOffset>
                      </wp:positionH>
                      <wp:positionV relativeFrom="paragraph">
                        <wp:posOffset>368300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1F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F9085" id="Rectangle 1584" o:spid="_x0000_s2413" style="position:absolute;left:0;text-align:left;margin-left:-5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Mr29LoBAABMAwAADgAAAAAAAAAAAAAAAAAuAgAAZHJzL2Uy&#10;b0RvYy54bWxQSwECLQAUAAYACAAAACEAc4aETdsAAAAKAQAADwAAAAAAAAAAAAAAAAAUBAAAZHJz&#10;L2Rvd25yZXYueG1sUEsFBgAAAAAEAAQA8wAAABwFAAAAAA==&#10;" filled="f" stroked="f">
                      <v:textbox inset="2.16pt,1.44pt,0,1.44pt">
                        <w:txbxContent>
                          <w:p w14:paraId="1D31F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0576" behindDoc="0" locked="0" layoutInCell="1" allowOverlap="1" wp14:anchorId="6F833755" wp14:editId="17EEA713">
                      <wp:simplePos x="0" y="0"/>
                      <wp:positionH relativeFrom="column">
                        <wp:posOffset>-63500</wp:posOffset>
                      </wp:positionH>
                      <wp:positionV relativeFrom="paragraph">
                        <wp:posOffset>368300</wp:posOffset>
                      </wp:positionV>
                      <wp:extent cx="1003300" cy="762000"/>
                      <wp:effectExtent l="0" t="0" r="0" b="0"/>
                      <wp:wrapNone/>
                      <wp:docPr id="1585" name="Rectangle 1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9A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33755" id="Rectangle 1585" o:spid="_x0000_s2414" style="position:absolute;left:0;text-align:left;margin-left:-5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6TwPOuQEAAEwDAAAOAAAAAAAAAAAAAAAAAC4CAABkcnMvZTJv&#10;RG9jLnhtbFBLAQItABQABgAIAAAAIQBzhoRN2wAAAAoBAAAPAAAAAAAAAAAAAAAAABMEAABkcnMv&#10;ZG93bnJldi54bWxQSwUGAAAAAAQABADzAAAAGwUAAAAA&#10;" filled="f" stroked="f">
                      <v:textbox inset="2.16pt,1.44pt,0,1.44pt">
                        <w:txbxContent>
                          <w:p w14:paraId="2319AD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1600" behindDoc="0" locked="0" layoutInCell="1" allowOverlap="1" wp14:anchorId="398C4CA9" wp14:editId="5665B12E">
                      <wp:simplePos x="0" y="0"/>
                      <wp:positionH relativeFrom="column">
                        <wp:posOffset>-63500</wp:posOffset>
                      </wp:positionH>
                      <wp:positionV relativeFrom="paragraph">
                        <wp:posOffset>368300</wp:posOffset>
                      </wp:positionV>
                      <wp:extent cx="1003300" cy="7620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1B1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C4CA9" id="Rectangle 1586" o:spid="_x0000_s2415" style="position:absolute;left:0;text-align:left;margin-left:-5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ahvAroBAABMAwAADgAAAAAAAAAAAAAAAAAuAgAAZHJzL2Uy&#10;b0RvYy54bWxQSwECLQAUAAYACAAAACEAc4aETdsAAAAKAQAADwAAAAAAAAAAAAAAAAAUBAAAZHJz&#10;L2Rvd25yZXYueG1sUEsFBgAAAAAEAAQA8wAAABwFAAAAAA==&#10;" filled="f" stroked="f">
                      <v:textbox inset="2.16pt,1.44pt,0,1.44pt">
                        <w:txbxContent>
                          <w:p w14:paraId="6D91B1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2624" behindDoc="0" locked="0" layoutInCell="1" allowOverlap="1" wp14:anchorId="164B1DFC" wp14:editId="5ACA1214">
                      <wp:simplePos x="0" y="0"/>
                      <wp:positionH relativeFrom="column">
                        <wp:posOffset>-63500</wp:posOffset>
                      </wp:positionH>
                      <wp:positionV relativeFrom="paragraph">
                        <wp:posOffset>368300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BA1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B1DFC" id="Rectangle 1587" o:spid="_x0000_s2416" style="position:absolute;left:0;text-align:left;margin-left:-5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1HugboBAABMAwAADgAAAAAAAAAAAAAAAAAuAgAAZHJzL2Uy&#10;b0RvYy54bWxQSwECLQAUAAYACAAAACEAc4aETdsAAAAKAQAADwAAAAAAAAAAAAAAAAAUBAAAZHJz&#10;L2Rvd25yZXYueG1sUEsFBgAAAAAEAAQA8wAAABwFAAAAAA==&#10;" filled="f" stroked="f">
                      <v:textbox inset="2.16pt,1.44pt,0,1.44pt">
                        <w:txbxContent>
                          <w:p w14:paraId="4F3BA1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3648" behindDoc="0" locked="0" layoutInCell="1" allowOverlap="1" wp14:anchorId="152478B0" wp14:editId="3336AF3C">
                      <wp:simplePos x="0" y="0"/>
                      <wp:positionH relativeFrom="column">
                        <wp:posOffset>-63500</wp:posOffset>
                      </wp:positionH>
                      <wp:positionV relativeFrom="paragraph">
                        <wp:posOffset>368300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B39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478B0" id="Rectangle 1588" o:spid="_x0000_s2417" style="position:absolute;left:0;text-align:left;margin-left:-5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r805y4AQAATAMAAA4AAAAAAAAAAAAAAAAALgIAAGRycy9lMm9E&#10;b2MueG1sUEsBAi0AFAAGAAgAAAAhAHOGhE3bAAAACgEAAA8AAAAAAAAAAAAAAAAAEgQAAGRycy9k&#10;b3ducmV2LnhtbFBLBQYAAAAABAAEAPMAAAAaBQAAAAA=&#10;" filled="f" stroked="f">
                      <v:textbox inset="2.16pt,1.44pt,0,1.44pt">
                        <w:txbxContent>
                          <w:p w14:paraId="189B39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4672" behindDoc="0" locked="0" layoutInCell="1" allowOverlap="1" wp14:anchorId="53ED6C95" wp14:editId="566B7D86">
                      <wp:simplePos x="0" y="0"/>
                      <wp:positionH relativeFrom="column">
                        <wp:posOffset>-63500</wp:posOffset>
                      </wp:positionH>
                      <wp:positionV relativeFrom="paragraph">
                        <wp:posOffset>368300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684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D6C95" id="Rectangle 1589" o:spid="_x0000_s2418" style="position:absolute;left:0;text-align:left;margin-left:-5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BUnXLoBAABMAwAADgAAAAAAAAAAAAAAAAAuAgAAZHJzL2Uy&#10;b0RvYy54bWxQSwECLQAUAAYACAAAACEAc4aETdsAAAAKAQAADwAAAAAAAAAAAAAAAAAUBAAAZHJz&#10;L2Rvd25yZXYueG1sUEsFBgAAAAAEAAQA8wAAABwFAAAAAA==&#10;" filled="f" stroked="f">
                      <v:textbox inset="2.16pt,1.44pt,0,1.44pt">
                        <w:txbxContent>
                          <w:p w14:paraId="0A8684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5696" behindDoc="0" locked="0" layoutInCell="1" allowOverlap="1" wp14:anchorId="74BB5F02" wp14:editId="5338CE0E">
                      <wp:simplePos x="0" y="0"/>
                      <wp:positionH relativeFrom="column">
                        <wp:posOffset>-63500</wp:posOffset>
                      </wp:positionH>
                      <wp:positionV relativeFrom="paragraph">
                        <wp:posOffset>368300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88A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B5F02" id="Rectangle 1590" o:spid="_x0000_s2419" style="position:absolute;left:0;text-align:left;margin-left:-5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S5HkroBAABMAwAADgAAAAAAAAAAAAAAAAAuAgAAZHJzL2Uy&#10;b0RvYy54bWxQSwECLQAUAAYACAAAACEAc4aETdsAAAAKAQAADwAAAAAAAAAAAAAAAAAUBAAAZHJz&#10;L2Rvd25yZXYueG1sUEsFBgAAAAAEAAQA8wAAABwFAAAAAA==&#10;" filled="f" stroked="f">
                      <v:textbox inset="2.16pt,1.44pt,0,1.44pt">
                        <w:txbxContent>
                          <w:p w14:paraId="51988A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6720" behindDoc="0" locked="0" layoutInCell="1" allowOverlap="1" wp14:anchorId="4545D284" wp14:editId="22A9ED38">
                      <wp:simplePos x="0" y="0"/>
                      <wp:positionH relativeFrom="column">
                        <wp:posOffset>-63500</wp:posOffset>
                      </wp:positionH>
                      <wp:positionV relativeFrom="paragraph">
                        <wp:posOffset>368300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E4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5D284" id="Rectangle 1591" o:spid="_x0000_s2420" style="position:absolute;left:0;text-align:left;margin-left:-5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8cswS7AQAATAMAAA4AAAAAAAAAAAAAAAAALgIAAGRycy9l&#10;Mm9Eb2MueG1sUEsBAi0AFAAGAAgAAAAhAHOGhE3bAAAACgEAAA8AAAAAAAAAAAAAAAAAFQQAAGRy&#10;cy9kb3ducmV2LnhtbFBLBQYAAAAABAAEAPMAAAAdBQAAAAA=&#10;" filled="f" stroked="f">
                      <v:textbox inset="2.16pt,1.44pt,0,1.44pt">
                        <w:txbxContent>
                          <w:p w14:paraId="6B2E4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7744" behindDoc="0" locked="0" layoutInCell="1" allowOverlap="1" wp14:anchorId="6BFE39F5" wp14:editId="13026A30">
                      <wp:simplePos x="0" y="0"/>
                      <wp:positionH relativeFrom="column">
                        <wp:posOffset>-63500</wp:posOffset>
                      </wp:positionH>
                      <wp:positionV relativeFrom="paragraph">
                        <wp:posOffset>368300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B40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E39F5" id="Rectangle 1592" o:spid="_x0000_s2421" style="position:absolute;left:0;text-align:left;margin-left:-5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PvfyLoBAABMAwAADgAAAAAAAAAAAAAAAAAuAgAAZHJzL2Uy&#10;b0RvYy54bWxQSwECLQAUAAYACAAAACEAc4aETdsAAAAKAQAADwAAAAAAAAAAAAAAAAAUBAAAZHJz&#10;L2Rvd25yZXYueG1sUEsFBgAAAAAEAAQA8wAAABwFAAAAAA==&#10;" filled="f" stroked="f">
                      <v:textbox inset="2.16pt,1.44pt,0,1.44pt">
                        <w:txbxContent>
                          <w:p w14:paraId="36CB40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8768" behindDoc="0" locked="0" layoutInCell="1" allowOverlap="1" wp14:anchorId="5EB0626A" wp14:editId="2FBC7871">
                      <wp:simplePos x="0" y="0"/>
                      <wp:positionH relativeFrom="column">
                        <wp:posOffset>-63500</wp:posOffset>
                      </wp:positionH>
                      <wp:positionV relativeFrom="paragraph">
                        <wp:posOffset>368300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7BF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0626A" id="Rectangle 1593" o:spid="_x0000_s2422" style="position:absolute;left:0;text-align:left;margin-left:-5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hIrCLoBAABMAwAADgAAAAAAAAAAAAAAAAAuAgAAZHJzL2Uy&#10;b0RvYy54bWxQSwECLQAUAAYACAAAACEAc4aETdsAAAAKAQAADwAAAAAAAAAAAAAAAAAUBAAAZHJz&#10;L2Rvd25yZXYueG1sUEsFBgAAAAAEAAQA8wAAABwFAAAAAA==&#10;" filled="f" stroked="f">
                      <v:textbox inset="2.16pt,1.44pt,0,1.44pt">
                        <w:txbxContent>
                          <w:p w14:paraId="1F57BF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89792" behindDoc="0" locked="0" layoutInCell="1" allowOverlap="1" wp14:anchorId="6C654B29" wp14:editId="05014202">
                      <wp:simplePos x="0" y="0"/>
                      <wp:positionH relativeFrom="column">
                        <wp:posOffset>-63500</wp:posOffset>
                      </wp:positionH>
                      <wp:positionV relativeFrom="paragraph">
                        <wp:posOffset>368300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A63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54B29" id="Rectangle 1594" o:spid="_x0000_s2423" style="position:absolute;left:0;text-align:left;margin-left:-5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czd4u7AQAATAMAAA4AAAAAAAAAAAAAAAAALgIAAGRycy9l&#10;Mm9Eb2MueG1sUEsBAi0AFAAGAAgAAAAhAHOGhE3bAAAACgEAAA8AAAAAAAAAAAAAAAAAFQQAAGRy&#10;cy9kb3ducmV2LnhtbFBLBQYAAAAABAAEAPMAAAAdBQAAAAA=&#10;" filled="f" stroked="f">
                      <v:textbox inset="2.16pt,1.44pt,0,1.44pt">
                        <w:txbxContent>
                          <w:p w14:paraId="056A63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0816" behindDoc="0" locked="0" layoutInCell="1" allowOverlap="1" wp14:anchorId="1C4DFF9A" wp14:editId="7753653F">
                      <wp:simplePos x="0" y="0"/>
                      <wp:positionH relativeFrom="column">
                        <wp:posOffset>-63500</wp:posOffset>
                      </wp:positionH>
                      <wp:positionV relativeFrom="paragraph">
                        <wp:posOffset>368300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2B1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DFF9A" id="Rectangle 1595" o:spid="_x0000_s2424" style="position:absolute;left:0;text-align:left;margin-left:-5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FtoKxuQEAAEwDAAAOAAAAAAAAAAAAAAAAAC4CAABkcnMvZTJv&#10;RG9jLnhtbFBLAQItABQABgAIAAAAIQBzhoRN2wAAAAoBAAAPAAAAAAAAAAAAAAAAABMEAABkcnMv&#10;ZG93bnJldi54bWxQSwUGAAAAAAQABADzAAAAGwUAAAAA&#10;" filled="f" stroked="f">
                      <v:textbox inset="2.16pt,1.44pt,0,1.44pt">
                        <w:txbxContent>
                          <w:p w14:paraId="4DD2B1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1840" behindDoc="0" locked="0" layoutInCell="1" allowOverlap="1" wp14:anchorId="55602BD4" wp14:editId="657E4D4A">
                      <wp:simplePos x="0" y="0"/>
                      <wp:positionH relativeFrom="column">
                        <wp:posOffset>-63500</wp:posOffset>
                      </wp:positionH>
                      <wp:positionV relativeFrom="paragraph">
                        <wp:posOffset>368300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189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02BD4" id="Rectangle 1596" o:spid="_x0000_s2425" style="position:absolute;left:0;text-align:left;margin-left:-5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lHufboBAABMAwAADgAAAAAAAAAAAAAAAAAuAgAAZHJzL2Uy&#10;b0RvYy54bWxQSwECLQAUAAYACAAAACEAc4aETdsAAAAKAQAADwAAAAAAAAAAAAAAAAAUBAAAZHJz&#10;L2Rvd25yZXYueG1sUEsFBgAAAAAEAAQA8wAAABwFAAAAAA==&#10;" filled="f" stroked="f">
                      <v:textbox inset="2.16pt,1.44pt,0,1.44pt">
                        <w:txbxContent>
                          <w:p w14:paraId="05A189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2864" behindDoc="0" locked="0" layoutInCell="1" allowOverlap="1" wp14:anchorId="3967F197" wp14:editId="63AC024C">
                      <wp:simplePos x="0" y="0"/>
                      <wp:positionH relativeFrom="column">
                        <wp:posOffset>-63500</wp:posOffset>
                      </wp:positionH>
                      <wp:positionV relativeFrom="paragraph">
                        <wp:posOffset>368300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CCC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F197" id="Rectangle 1597" o:spid="_x0000_s2426" style="position:absolute;left:0;text-align:left;margin-left:-5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uciX7oBAABMAwAADgAAAAAAAAAAAAAAAAAuAgAAZHJzL2Uy&#10;b0RvYy54bWxQSwECLQAUAAYACAAAACEAc4aETdsAAAAKAQAADwAAAAAAAAAAAAAAAAAUBAAAZHJz&#10;L2Rvd25yZXYueG1sUEsFBgAAAAAEAAQA8wAAABwFAAAAAA==&#10;" filled="f" stroked="f">
                      <v:textbox inset="2.16pt,1.44pt,0,1.44pt">
                        <w:txbxContent>
                          <w:p w14:paraId="0DACCC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3888" behindDoc="0" locked="0" layoutInCell="1" allowOverlap="1" wp14:anchorId="58E112A5" wp14:editId="4D953981">
                      <wp:simplePos x="0" y="0"/>
                      <wp:positionH relativeFrom="column">
                        <wp:posOffset>-63500</wp:posOffset>
                      </wp:positionH>
                      <wp:positionV relativeFrom="paragraph">
                        <wp:posOffset>368300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E4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12A5" id="Rectangle 1598" o:spid="_x0000_s2427" style="position:absolute;left:0;text-align:left;margin-left:-5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DSh9CuQEAAEwDAAAOAAAAAAAAAAAAAAAAAC4CAABkcnMvZTJv&#10;RG9jLnhtbFBLAQItABQABgAIAAAAIQBzhoRN2wAAAAoBAAAPAAAAAAAAAAAAAAAAABMEAABkcnMv&#10;ZG93bnJldi54bWxQSwUGAAAAAAQABADzAAAAGwUAAAAA&#10;" filled="f" stroked="f">
                      <v:textbox inset="2.16pt,1.44pt,0,1.44pt">
                        <w:txbxContent>
                          <w:p w14:paraId="0D5E4A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4912" behindDoc="0" locked="0" layoutInCell="1" allowOverlap="1" wp14:anchorId="70CBE37A" wp14:editId="58E2A273">
                      <wp:simplePos x="0" y="0"/>
                      <wp:positionH relativeFrom="column">
                        <wp:posOffset>-63500</wp:posOffset>
                      </wp:positionH>
                      <wp:positionV relativeFrom="paragraph">
                        <wp:posOffset>368300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36D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BE37A" id="Rectangle 1599" o:spid="_x0000_s2428" style="position:absolute;left:0;text-align:left;margin-left:-5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PrgroBAABMAwAADgAAAAAAAAAAAAAAAAAuAgAAZHJzL2Uy&#10;b0RvYy54bWxQSwECLQAUAAYACAAAACEAc4aETdsAAAAKAQAADwAAAAAAAAAAAAAAAAAUBAAAZHJz&#10;L2Rvd25yZXYueG1sUEsFBgAAAAAEAAQA8wAAABwFAAAAAA==&#10;" filled="f" stroked="f">
                      <v:textbox inset="2.16pt,1.44pt,0,1.44pt">
                        <w:txbxContent>
                          <w:p w14:paraId="09936D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5936" behindDoc="0" locked="0" layoutInCell="1" allowOverlap="1" wp14:anchorId="097EFB9C" wp14:editId="67873D60">
                      <wp:simplePos x="0" y="0"/>
                      <wp:positionH relativeFrom="column">
                        <wp:posOffset>-63500</wp:posOffset>
                      </wp:positionH>
                      <wp:positionV relativeFrom="paragraph">
                        <wp:posOffset>368300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FF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EFB9C" id="Rectangle 1600" o:spid="_x0000_s2429" style="position:absolute;left:0;text-align:left;margin-left:-5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ONuQ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zUK5JjFKf1E&#10;3ZjrjSRzdtBCyDzfrNcYYotlz+EJLlFEN5OfFNj8RVpkKhqfrxrLKRGOye1qu8kPcTy6XW9X6GOX&#10;6q04QExfpbckOx0FhFKUZafvMc1XX69gXQYzP5+9NB2mmcy6Xr1iPXhxRo64pOkRjTJ+7Cg3OlAy&#10;4uA7Gn8fGUhKzDeHyja361WDm1KC5abZ4AZDCRD14X2WOT543CWegJJjAN0PCLhoVHDhyAqzy3rl&#10;nXgfF/RvP8H+D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ZimONuQEAAEwDAAAOAAAAAAAAAAAAAAAAAC4CAABkcnMvZTJv&#10;RG9jLnhtbFBLAQItABQABgAIAAAAIQBzhoRN2wAAAAoBAAAPAAAAAAAAAAAAAAAAABMEAABkcnMv&#10;ZG93bnJldi54bWxQSwUGAAAAAAQABADzAAAAGwUAAAAA&#10;" filled="f" stroked="f">
                      <v:textbox inset="2.16pt,1.44pt,0,1.44pt">
                        <w:txbxContent>
                          <w:p w14:paraId="4D5FF7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6960" behindDoc="0" locked="0" layoutInCell="1" allowOverlap="1" wp14:anchorId="4A4A846F" wp14:editId="27C77A21">
                      <wp:simplePos x="0" y="0"/>
                      <wp:positionH relativeFrom="column">
                        <wp:posOffset>-63500</wp:posOffset>
                      </wp:positionH>
                      <wp:positionV relativeFrom="paragraph">
                        <wp:posOffset>368300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B3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A846F" id="Rectangle 1601" o:spid="_x0000_s2430" style="position:absolute;left:0;text-align:left;margin-left:-5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cb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WSEscsTukn&#10;6sZcbySZs4MWQub5Zr3GEFssew5PcIkiupn8pMDmL9IiU9H4fNVYTolwTG5X202Nk+B4dLvertDH&#10;LtVbcYCYvkpvSXY6CgilKMtO32Oar75ewboMZn4+e2k6TDOZdb1+xXrw4owccUnTIxpl/NhRbnSg&#10;ZMTBdzT+PjKQlJhvDpVtbterBjelBMtNs8ENhhIg6sP7LHN88LhLPAElxwC6HxBw0ajgwpEVZpf1&#10;yjvxPi7o336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7iXG7oBAABMAwAADgAAAAAAAAAAAAAAAAAuAgAAZHJzL2Uy&#10;b0RvYy54bWxQSwECLQAUAAYACAAAACEAc4aETdsAAAAKAQAADwAAAAAAAAAAAAAAAAAUBAAAZHJz&#10;L2Rvd25yZXYueG1sUEsFBgAAAAAEAAQA8wAAABwFAAAAAA==&#10;" filled="f" stroked="f">
                      <v:textbox inset="2.16pt,1.44pt,0,1.44pt">
                        <w:txbxContent>
                          <w:p w14:paraId="504EB3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7984" behindDoc="0" locked="0" layoutInCell="1" allowOverlap="1" wp14:anchorId="2AA51BBB" wp14:editId="1B25A350">
                      <wp:simplePos x="0" y="0"/>
                      <wp:positionH relativeFrom="column">
                        <wp:posOffset>-63500</wp:posOffset>
                      </wp:positionH>
                      <wp:positionV relativeFrom="paragraph">
                        <wp:posOffset>368300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8F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51BBB" id="Rectangle 1602" o:spid="_x0000_s2431" style="position:absolute;left:0;text-align:left;margin-left:-5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Xug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uqGEscsTukn&#10;6sZcbySZs4MWQub5Zr3GEFssewqPcIkiupn8pMDmL9IiU9H4fNVYTolwTG5X202Nk+B4dLvertDH&#10;LtVrcYCYvkpvSXY6CgilKMtO32Oar75cwboMZn4+e2k6TDOZdf35BevBizNyxCVND2iU8WNHudGB&#10;khEH39H4+8hAUmK+OVS2uV2vUIhUguWm2eAGQwkQ9eFtljk+eNwlnoCSYwDdDwi4aFRw4cgKs8t6&#10;5Z14Gxf0r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F/717oBAABMAwAADgAAAAAAAAAAAAAAAAAuAgAAZHJzL2Uy&#10;b0RvYy54bWxQSwECLQAUAAYACAAAACEAc4aETdsAAAAKAQAADwAAAAAAAAAAAAAAAAAUBAAAZHJz&#10;L2Rvd25yZXYueG1sUEsFBgAAAAAEAAQA8wAAABwFAAAAAA==&#10;" filled="f" stroked="f">
                      <v:textbox inset="2.16pt,1.44pt,0,1.44pt">
                        <w:txbxContent>
                          <w:p w14:paraId="3038F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099008" behindDoc="0" locked="0" layoutInCell="1" allowOverlap="1" wp14:anchorId="0DF6E764" wp14:editId="5417AB10">
                      <wp:simplePos x="0" y="0"/>
                      <wp:positionH relativeFrom="column">
                        <wp:posOffset>-63500</wp:posOffset>
                      </wp:positionH>
                      <wp:positionV relativeFrom="paragraph">
                        <wp:posOffset>368300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10A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6E764" id="Rectangle 1603" o:spid="_x0000_s2432" style="position:absolute;left:0;text-align:left;margin-left:-5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8X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vWKEscsTukH&#10;6sZcbySZs4MWQub5Zr3GEFssew5PcI0iupn8pMDmL9IiU9H4ctNYTolwTO5Wu22Nk+B4dLferdDH&#10;LtVbcYCYvkhvSXY6CgilKMvO32Kar75ewboMZn4+e2k6TjOZdb15xXr04oIccUnTIxpl/NhRbnSg&#10;ZMTBdzT+OjGQlJivDpVt7t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rYPF7oBAABMAwAADgAAAAAAAAAAAAAAAAAuAgAAZHJzL2Uy&#10;b0RvYy54bWxQSwECLQAUAAYACAAAACEAc4aETdsAAAAKAQAADwAAAAAAAAAAAAAAAAAUBAAAZHJz&#10;L2Rvd25yZXYueG1sUEsFBgAAAAAEAAQA8wAAABwFAAAAAA==&#10;" filled="f" stroked="f">
                      <v:textbox inset="2.16pt,1.44pt,0,1.44pt">
                        <w:txbxContent>
                          <w:p w14:paraId="02D10A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0032" behindDoc="0" locked="0" layoutInCell="1" allowOverlap="1" wp14:anchorId="2B0A6672" wp14:editId="4908F0E4">
                      <wp:simplePos x="0" y="0"/>
                      <wp:positionH relativeFrom="column">
                        <wp:posOffset>-63500</wp:posOffset>
                      </wp:positionH>
                      <wp:positionV relativeFrom="paragraph">
                        <wp:posOffset>368300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15D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6672" id="Rectangle 1604" o:spid="_x0000_s2433" style="position:absolute;left:0;text-align:left;margin-left:-5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OU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3dVrShyzOKUf&#10;qBtzvZFkzg5aCJnnm/UaQ2yx7Dk8wTWK6GbykwKbv0iLTEXjy01jOSXCMblb7bY1ToLj0Wa9W6GP&#10;Xaq34gAxfZHekux0FBBKUZadv8U0X329gnUZzPx89tJ0nGYy63rzivXoxQU54pKmRzTK+LGj3OhA&#10;yYiD72j8dWIgKTFfHSrbbN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5dTlLoBAABMAwAADgAAAAAAAAAAAAAAAAAuAgAAZHJzL2Uy&#10;b0RvYy54bWxQSwECLQAUAAYACAAAACEAc4aETdsAAAAKAQAADwAAAAAAAAAAAAAAAAAUBAAAZHJz&#10;L2Rvd25yZXYueG1sUEsFBgAAAAAEAAQA8wAAABwFAAAAAA==&#10;" filled="f" stroked="f">
                      <v:textbox inset="2.16pt,1.44pt,0,1.44pt">
                        <w:txbxContent>
                          <w:p w14:paraId="47115D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1056" behindDoc="0" locked="0" layoutInCell="1" allowOverlap="1" wp14:anchorId="770E2D9F" wp14:editId="75F921F2">
                      <wp:simplePos x="0" y="0"/>
                      <wp:positionH relativeFrom="column">
                        <wp:posOffset>-63500</wp:posOffset>
                      </wp:positionH>
                      <wp:positionV relativeFrom="paragraph">
                        <wp:posOffset>368300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51F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E2D9F" id="Rectangle 1605" o:spid="_x0000_s2434"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KmrroBAABMAwAADgAAAAAAAAAAAAAAAAAuAgAAZHJzL2Uy&#10;b0RvYy54bWxQSwECLQAUAAYACAAAACEAc4aETdsAAAAKAQAADwAAAAAAAAAAAAAAAAAUBAAAZHJz&#10;L2Rvd25yZXYueG1sUEsFBgAAAAAEAAQA8wAAABwFAAAAAA==&#10;" filled="f" stroked="f">
                      <v:textbox inset="2.16pt,1.44pt,0,1.44pt">
                        <w:txbxContent>
                          <w:p w14:paraId="43251F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2080" behindDoc="0" locked="0" layoutInCell="1" allowOverlap="1" wp14:anchorId="71984469" wp14:editId="798567F4">
                      <wp:simplePos x="0" y="0"/>
                      <wp:positionH relativeFrom="column">
                        <wp:posOffset>-63500</wp:posOffset>
                      </wp:positionH>
                      <wp:positionV relativeFrom="paragraph">
                        <wp:posOffset>368300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33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84469" id="Rectangle 1606" o:spid="_x0000_s2435"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pi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vWGEscsTukH&#10;6sZcbySZs4MWQub5Zr3GEFssew5PcI0iupn8pMDmL9IiU9H4ctNYTolwTO5Wu22Nk+B4dLferdDH&#10;LtVbcYCYvkhvSXY6CgilKMvO32Kar75ewboMZn4+e2k6TjOZdb17xXr04oIccUnTIxpl/NhRbnSg&#10;ZMTBdzT+OjGQlJivDpVt7t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vXKYroBAABMAwAADgAAAAAAAAAAAAAAAAAuAgAAZHJzL2Uy&#10;b0RvYy54bWxQSwECLQAUAAYACAAAACEAc4aETdsAAAAKAQAADwAAAAAAAAAAAAAAAAAUBAAAZHJz&#10;L2Rvd25yZXYueG1sUEsFBgAAAAAEAAQA8wAAABwFAAAAAA==&#10;" filled="f" stroked="f">
                      <v:textbox inset="2.16pt,1.44pt,0,1.44pt">
                        <w:txbxContent>
                          <w:p w14:paraId="53B433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3104" behindDoc="0" locked="0" layoutInCell="1" allowOverlap="1" wp14:anchorId="0DF1E691" wp14:editId="142703F2">
                      <wp:simplePos x="0" y="0"/>
                      <wp:positionH relativeFrom="column">
                        <wp:posOffset>-63500</wp:posOffset>
                      </wp:positionH>
                      <wp:positionV relativeFrom="paragraph">
                        <wp:posOffset>368300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811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1E691" id="Rectangle 1607" o:spid="_x0000_s2436"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AxL4boBAABMAwAADgAAAAAAAAAAAAAAAAAuAgAAZHJzL2Uy&#10;b0RvYy54bWxQSwECLQAUAAYACAAAACEAc4aETdsAAAAKAQAADwAAAAAAAAAAAAAAAAAUBAAAZHJz&#10;L2Rvd25yZXYueG1sUEsFBgAAAAAEAAQA8wAAABwFAAAAAA==&#10;" filled="f" stroked="f">
                      <v:textbox inset="2.16pt,1.44pt,0,1.44pt">
                        <w:txbxContent>
                          <w:p w14:paraId="215811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4128" behindDoc="0" locked="0" layoutInCell="1" allowOverlap="1" wp14:anchorId="37CF2864" wp14:editId="214D5720">
                      <wp:simplePos x="0" y="0"/>
                      <wp:positionH relativeFrom="column">
                        <wp:posOffset>-63500</wp:posOffset>
                      </wp:positionH>
                      <wp:positionV relativeFrom="paragraph">
                        <wp:posOffset>368300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03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2864" id="Rectangle 1608" o:spid="_x0000_s2437"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Amhdvy4AQAATAMAAA4AAAAAAAAAAAAAAAAALgIAAGRycy9lMm9E&#10;b2MueG1sUEsBAi0AFAAGAAgAAAAhAHOGhE3bAAAACgEAAA8AAAAAAAAAAAAAAAAAEgQAAGRycy9k&#10;b3ducmV2LnhtbFBLBQYAAAAABAAEAPMAAAAaBQAAAAA=&#10;" filled="f" stroked="f">
                      <v:textbox inset="2.16pt,1.44pt,0,1.44pt">
                        <w:txbxContent>
                          <w:p w14:paraId="03CD03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5152" behindDoc="0" locked="0" layoutInCell="1" allowOverlap="1" wp14:anchorId="2F143573" wp14:editId="355359EA">
                      <wp:simplePos x="0" y="0"/>
                      <wp:positionH relativeFrom="column">
                        <wp:posOffset>-63500</wp:posOffset>
                      </wp:positionH>
                      <wp:positionV relativeFrom="paragraph">
                        <wp:posOffset>368300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BE4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43573" id="Rectangle 1609" o:spid="_x0000_s2438"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I8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WWEscsTukn&#10;6sZcbySZs4MWQub5Zr3GEFssew5PcIkiupn8pMDmL9IiU9H4fNVYTolwTG5X202Nk+B4dLvertDH&#10;LtVbcYCYvkpvSXY6CgilKMtO32Oar75ewboMZn4+e2k6TDOZ9bJ5xXrw4owccUnTIxpl/NhRbnSg&#10;ZMTBdzT+PjKQlJhvDpVtbterBjelBMtNs8ENhhIg6sP7LHN88LhLPAElxwC6HxBw0ajgwpEVZpf1&#10;yjvxPi7o336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t0iCPLoBAABMAwAADgAAAAAAAAAAAAAAAAAuAgAAZHJzL2Uy&#10;b0RvYy54bWxQSwECLQAUAAYACAAAACEAc4aETdsAAAAKAQAADwAAAAAAAAAAAAAAAAAUBAAAZHJz&#10;L2Rvd25yZXYueG1sUEsFBgAAAAAEAAQA8wAAABwFAAAAAA==&#10;" filled="f" stroked="f">
                      <v:textbox inset="2.16pt,1.44pt,0,1.44pt">
                        <w:txbxContent>
                          <w:p w14:paraId="2FCBE4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6176" behindDoc="0" locked="0" layoutInCell="1" allowOverlap="1" wp14:anchorId="59AD3761" wp14:editId="6532681E">
                      <wp:simplePos x="0" y="0"/>
                      <wp:positionH relativeFrom="column">
                        <wp:posOffset>-63500</wp:posOffset>
                      </wp:positionH>
                      <wp:positionV relativeFrom="paragraph">
                        <wp:posOffset>368300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7DD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D3761" id="Rectangle 1610" o:spid="_x0000_s2439"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mc+LyuQEAAEwDAAAOAAAAAAAAAAAAAAAAAC4CAABkcnMvZTJv&#10;RG9jLnhtbFBLAQItABQABgAIAAAAIQBzhoRN2wAAAAoBAAAPAAAAAAAAAAAAAAAAABMEAABkcnMv&#10;ZG93bnJldi54bWxQSwUGAAAAAAQABADzAAAAGwUAAAAA&#10;" filled="f" stroked="f">
                      <v:textbox inset="2.16pt,1.44pt,0,1.44pt">
                        <w:txbxContent>
                          <w:p w14:paraId="2897DD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7200" behindDoc="0" locked="0" layoutInCell="1" allowOverlap="1" wp14:anchorId="59D1259B" wp14:editId="479C9BED">
                      <wp:simplePos x="0" y="0"/>
                      <wp:positionH relativeFrom="column">
                        <wp:posOffset>-63500</wp:posOffset>
                      </wp:positionH>
                      <wp:positionV relativeFrom="paragraph">
                        <wp:posOffset>368300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AA2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1259B" id="Rectangle 1611" o:spid="_x0000_s2440"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EEWZLoBAABMAwAADgAAAAAAAAAAAAAAAAAuAgAAZHJzL2Uy&#10;b0RvYy54bWxQSwECLQAUAAYACAAAACEAc4aETdsAAAAKAQAADwAAAAAAAAAAAAAAAAAUBAAAZHJz&#10;L2Rvd25yZXYueG1sUEsFBgAAAAAEAAQA8wAAABwFAAAAAA==&#10;" filled="f" stroked="f">
                      <v:textbox inset="2.16pt,1.44pt,0,1.44pt">
                        <w:txbxContent>
                          <w:p w14:paraId="56EAA2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8224" behindDoc="0" locked="0" layoutInCell="1" allowOverlap="1" wp14:anchorId="5E16AD29" wp14:editId="26FDE479">
                      <wp:simplePos x="0" y="0"/>
                      <wp:positionH relativeFrom="column">
                        <wp:posOffset>-63500</wp:posOffset>
                      </wp:positionH>
                      <wp:positionV relativeFrom="paragraph">
                        <wp:posOffset>368300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0C4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6AD29" id="Rectangle 1612" o:spid="_x0000_s2441"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6Z6qLoBAABMAwAADgAAAAAAAAAAAAAAAAAuAgAAZHJzL2Uy&#10;b0RvYy54bWxQSwECLQAUAAYACAAAACEAc4aETdsAAAAKAQAADwAAAAAAAAAAAAAAAAAUBAAAZHJz&#10;L2Rvd25yZXYueG1sUEsFBgAAAAAEAAQA8wAAABwFAAAAAA==&#10;" filled="f" stroked="f">
                      <v:textbox inset="2.16pt,1.44pt,0,1.44pt">
                        <w:txbxContent>
                          <w:p w14:paraId="2110C4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09248" behindDoc="0" locked="0" layoutInCell="1" allowOverlap="1" wp14:anchorId="7532C2FB" wp14:editId="376F0CE6">
                      <wp:simplePos x="0" y="0"/>
                      <wp:positionH relativeFrom="column">
                        <wp:posOffset>-63500</wp:posOffset>
                      </wp:positionH>
                      <wp:positionV relativeFrom="paragraph">
                        <wp:posOffset>368300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3BB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2C2FB" id="Rectangle 1613" o:spid="_x0000_s2442"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U+OaLoBAABMAwAADgAAAAAAAAAAAAAAAAAuAgAAZHJzL2Uy&#10;b0RvYy54bWxQSwECLQAUAAYACAAAACEAc4aETdsAAAAKAQAADwAAAAAAAAAAAAAAAAAUBAAAZHJz&#10;L2Rvd25yZXYueG1sUEsFBgAAAAAEAAQA8wAAABwFAAAAAA==&#10;" filled="f" stroked="f">
                      <v:textbox inset="2.16pt,1.44pt,0,1.44pt">
                        <w:txbxContent>
                          <w:p w14:paraId="5AB3BB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0272" behindDoc="0" locked="0" layoutInCell="1" allowOverlap="1" wp14:anchorId="3A4E94D1" wp14:editId="73AFF7C8">
                      <wp:simplePos x="0" y="0"/>
                      <wp:positionH relativeFrom="column">
                        <wp:posOffset>-63500</wp:posOffset>
                      </wp:positionH>
                      <wp:positionV relativeFrom="paragraph">
                        <wp:posOffset>368300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32F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E94D1" id="Rectangle 1614" o:spid="_x0000_s2443"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G7S67oBAABMAwAADgAAAAAAAAAAAAAAAAAuAgAAZHJzL2Uy&#10;b0RvYy54bWxQSwECLQAUAAYACAAAACEAc4aETdsAAAAKAQAADwAAAAAAAAAAAAAAAAAUBAAAZHJz&#10;L2Rvd25yZXYueG1sUEsFBgAAAAAEAAQA8wAAABwFAAAAAA==&#10;" filled="f" stroked="f">
                      <v:textbox inset="2.16pt,1.44pt,0,1.44pt">
                        <w:txbxContent>
                          <w:p w14:paraId="3AF32F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1296" behindDoc="0" locked="0" layoutInCell="1" allowOverlap="1" wp14:anchorId="40C1960A" wp14:editId="5DA5C424">
                      <wp:simplePos x="0" y="0"/>
                      <wp:positionH relativeFrom="column">
                        <wp:posOffset>-63500</wp:posOffset>
                      </wp:positionH>
                      <wp:positionV relativeFrom="paragraph">
                        <wp:posOffset>368300</wp:posOffset>
                      </wp:positionV>
                      <wp:extent cx="1003300" cy="7620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094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1960A" id="Rectangle 1615" o:spid="_x0000_s2444"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usn0boBAABMAwAADgAAAAAAAAAAAAAAAAAuAgAAZHJzL2Uy&#10;b0RvYy54bWxQSwECLQAUAAYACAAAACEAc4aETdsAAAAKAQAADwAAAAAAAAAAAAAAAAAUBAAAZHJz&#10;L2Rvd25yZXYueG1sUEsFBgAAAAAEAAQA8wAAABwFAAAAAA==&#10;" filled="f" stroked="f">
                      <v:textbox inset="2.16pt,1.44pt,0,1.44pt">
                        <w:txbxContent>
                          <w:p w14:paraId="4CA094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2320" behindDoc="0" locked="0" layoutInCell="1" allowOverlap="1" wp14:anchorId="3B626FFF" wp14:editId="4A6F5816">
                      <wp:simplePos x="0" y="0"/>
                      <wp:positionH relativeFrom="column">
                        <wp:posOffset>-63500</wp:posOffset>
                      </wp:positionH>
                      <wp:positionV relativeFrom="paragraph">
                        <wp:posOffset>368300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8AF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26FFF" id="Rectangle 1616" o:spid="_x0000_s2445"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QxLHboBAABMAwAADgAAAAAAAAAAAAAAAAAuAgAAZHJzL2Uy&#10;b0RvYy54bWxQSwECLQAUAAYACAAAACEAc4aETdsAAAAKAQAADwAAAAAAAAAAAAAAAAAUBAAAZHJz&#10;L2Rvd25yZXYueG1sUEsFBgAAAAAEAAQA8wAAABwFAAAAAA==&#10;" filled="f" stroked="f">
                      <v:textbox inset="2.16pt,1.44pt,0,1.44pt">
                        <w:txbxContent>
                          <w:p w14:paraId="51A8AF2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3344" behindDoc="0" locked="0" layoutInCell="1" allowOverlap="1" wp14:anchorId="2C9324A7" wp14:editId="23F1DA49">
                      <wp:simplePos x="0" y="0"/>
                      <wp:positionH relativeFrom="column">
                        <wp:posOffset>-63500</wp:posOffset>
                      </wp:positionH>
                      <wp:positionV relativeFrom="paragraph">
                        <wp:posOffset>368300</wp:posOffset>
                      </wp:positionV>
                      <wp:extent cx="1003300" cy="762000"/>
                      <wp:effectExtent l="0" t="0" r="0" b="0"/>
                      <wp:wrapNone/>
                      <wp:docPr id="1617" name="Rectangle 1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FEB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324A7" id="Rectangle 1617" o:spid="_x0000_s2446"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mZSzboBAABMAwAADgAAAAAAAAAAAAAAAAAuAgAAZHJzL2Uy&#10;b0RvYy54bWxQSwECLQAUAAYACAAAACEAc4aETdsAAAAKAQAADwAAAAAAAAAAAAAAAAAUBAAAZHJz&#10;L2Rvd25yZXYueG1sUEsFBgAAAAAEAAQA8wAAABwFAAAAAA==&#10;" filled="f" stroked="f">
                      <v:textbox inset="2.16pt,1.44pt,0,1.44pt">
                        <w:txbxContent>
                          <w:p w14:paraId="720FEB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4368" behindDoc="0" locked="0" layoutInCell="1" allowOverlap="1" wp14:anchorId="104FDE2A" wp14:editId="630ABB36">
                      <wp:simplePos x="0" y="0"/>
                      <wp:positionH relativeFrom="column">
                        <wp:posOffset>-63500</wp:posOffset>
                      </wp:positionH>
                      <wp:positionV relativeFrom="paragraph">
                        <wp:posOffset>368300</wp:posOffset>
                      </wp:positionV>
                      <wp:extent cx="1003300" cy="7620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62D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FDE2A" id="Rectangle 1618" o:spid="_x0000_s2447"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GvLb9C4AQAATAMAAA4AAAAAAAAAAAAAAAAALgIAAGRycy9lMm9E&#10;b2MueG1sUEsBAi0AFAAGAAgAAAAhAHOGhE3bAAAACgEAAA8AAAAAAAAAAAAAAAAAEgQAAGRycy9k&#10;b3ducmV2LnhtbFBLBQYAAAAABAAEAPMAAAAaBQAAAAA=&#10;" filled="f" stroked="f">
                      <v:textbox inset="2.16pt,1.44pt,0,1.44pt">
                        <w:txbxContent>
                          <w:p w14:paraId="50262D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5392" behindDoc="0" locked="0" layoutInCell="1" allowOverlap="1" wp14:anchorId="2DBCEB2C" wp14:editId="4396C7AF">
                      <wp:simplePos x="0" y="0"/>
                      <wp:positionH relativeFrom="column">
                        <wp:posOffset>-63500</wp:posOffset>
                      </wp:positionH>
                      <wp:positionV relativeFrom="paragraph">
                        <wp:posOffset>368300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594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EB2C" id="Rectangle 1619" o:spid="_x0000_s2448"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sQ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8stJY5ZnNJP&#10;1I253kgyZwcthMzzzXqNIbZY9hye4BJFdDP5SYHNX6RFpqLx+aqxnBLhmNyutpsaJ8Hx6Ha9XaGP&#10;Xaq34gAxfZXekux0FBBKUZadvsc0X329gnUZzPx89tJ0mGYy66Z5xXrw4owccUnTIxpl/NhRbnSg&#10;ZMTBdzT+PjKQlJhvDpVtbterBjelBMtNs8ENhhIg6sP7LHN88LhLPAElxwC6HxBw0ajgwpEVZpf1&#10;yjvxPi7o336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SKbELoBAABMAwAADgAAAAAAAAAAAAAAAAAuAgAAZHJzL2Uy&#10;b0RvYy54bWxQSwECLQAUAAYACAAAACEAc4aETdsAAAAKAQAADwAAAAAAAAAAAAAAAAAUBAAAZHJz&#10;L2Rvd25yZXYueG1sUEsFBgAAAAAEAAQA8wAAABwFAAAAAA==&#10;" filled="f" stroked="f">
                      <v:textbox inset="2.16pt,1.44pt,0,1.44pt">
                        <w:txbxContent>
                          <w:p w14:paraId="6F3594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6416" behindDoc="0" locked="0" layoutInCell="1" allowOverlap="1" wp14:anchorId="0A77501B" wp14:editId="1E48D2E2">
                      <wp:simplePos x="0" y="0"/>
                      <wp:positionH relativeFrom="column">
                        <wp:posOffset>-63500</wp:posOffset>
                      </wp:positionH>
                      <wp:positionV relativeFrom="paragraph">
                        <wp:posOffset>368300</wp:posOffset>
                      </wp:positionV>
                      <wp:extent cx="1003300" cy="762000"/>
                      <wp:effectExtent l="0" t="0" r="0" b="0"/>
                      <wp:wrapNone/>
                      <wp:docPr id="1620" name="Rectangle 1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BF2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7501B" id="Rectangle 1620" o:spid="_x0000_s2449"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ByuQ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w0K5JjFKf1E&#10;3ZjrjSRzdtBCyDzfrNcYYotlz+EJLlFEN5OfFNj8RVpkKhqfrxrLKRGOye1qu6nxIY5Ht+vtCn3s&#10;Ur0VB4jpq/SWZKejgFCKsuz0Pab56usVrMtg5uezl6bDNJNZN6tXrAcvzsgRlzQ9olHGjx3lRgdK&#10;Rhx8R+PvIwNJifnmUNnmdr1qcFNKsNw0G9xgKAGiPrzPMscHj7vEE1ByDKD7AQEXjQouHFlhdlmv&#10;vBPv44L+7SfY/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neGByuQEAAEwDAAAOAAAAAAAAAAAAAAAAAC4CAABkcnMvZTJv&#10;RG9jLnhtbFBLAQItABQABgAIAAAAIQBzhoRN2wAAAAoBAAAPAAAAAAAAAAAAAAAAABMEAABkcnMv&#10;ZG93bnJldi54bWxQSwUGAAAAAAQABADzAAAAGwUAAAAA&#10;" filled="f" stroked="f">
                      <v:textbox inset="2.16pt,1.44pt,0,1.44pt">
                        <w:txbxContent>
                          <w:p w14:paraId="219BF2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7440" behindDoc="0" locked="0" layoutInCell="1" allowOverlap="1" wp14:anchorId="6ACEEEFB" wp14:editId="1FB30CF2">
                      <wp:simplePos x="0" y="0"/>
                      <wp:positionH relativeFrom="column">
                        <wp:posOffset>-63500</wp:posOffset>
                      </wp:positionH>
                      <wp:positionV relativeFrom="paragraph">
                        <wp:posOffset>368300</wp:posOffset>
                      </wp:positionV>
                      <wp:extent cx="1003300" cy="762000"/>
                      <wp:effectExtent l="0" t="0" r="0" b="0"/>
                      <wp:wrapNone/>
                      <wp:docPr id="1621" name="Rectangle 1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308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EEEFB" id="Rectangle 1621" o:spid="_x0000_s2450"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Tk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82SEscsTukn&#10;6sZcbySZs4MWQub5Zr3GEFssew5PcIkiupn8pMDmL9IiU9H4fNVYTolwTG5X202Nk+B4dLvertDH&#10;LtVbcYCYvkpvSXY6CgilKMtO32Oar75ewboMZn4+e2k6TDOZdbN+xXrw4owccUnTIxpl/NhRbnSg&#10;ZMTBdzT+PjKQlJhvDpVtbterBjelBMtNs8ENhhIg6sP7LHN88LhLPAElxwC6HxBw0ajgwpEVZpf1&#10;yjvxPi7o336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qU5LoBAABMAwAADgAAAAAAAAAAAAAAAAAuAgAAZHJzL2Uy&#10;b0RvYy54bWxQSwECLQAUAAYACAAAACEAc4aETdsAAAAKAQAADwAAAAAAAAAAAAAAAAAUBAAAZHJz&#10;L2Rvd25yZXYueG1sUEsFBgAAAAAEAAQA8wAAABwFAAAAAA==&#10;" filled="f" stroked="f">
                      <v:textbox inset="2.16pt,1.44pt,0,1.44pt">
                        <w:txbxContent>
                          <w:p w14:paraId="704308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8464" behindDoc="0" locked="0" layoutInCell="1" allowOverlap="1" wp14:anchorId="330459D6" wp14:editId="48F729E1">
                      <wp:simplePos x="0" y="0"/>
                      <wp:positionH relativeFrom="column">
                        <wp:posOffset>-63500</wp:posOffset>
                      </wp:positionH>
                      <wp:positionV relativeFrom="paragraph">
                        <wp:posOffset>368300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C306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59D6" id="Rectangle 1622" o:spid="_x0000_s2451"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goug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pqGEscsTukn&#10;6sZcbySZs4MWQub5Zr3GEFssewqPcIkiupn8pMDmL9IiU9H4fNVYTolwTG5X202Nk+B4dLvertDH&#10;LtVrcYCYvkpvSXY6CgilKMtO32Oar75cwboMZn4+e2k6TDOZdfP5BevBizNyxCVND2iU8WNHudGB&#10;khEH39H4+8hAUmK+OVS2uV2vUIhUguWm2eAGQwkQ9eFtljk+eNwlnoCSYwDdDwi4aFRw4cgKs8t6&#10;5Z14Gxf0r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q34KLoBAABMAwAADgAAAAAAAAAAAAAAAAAuAgAAZHJzL2Uy&#10;b0RvYy54bWxQSwECLQAUAAYACAAAACEAc4aETdsAAAAKAQAADwAAAAAAAAAAAAAAAAAUBAAAZHJz&#10;L2Rvd25yZXYueG1sUEsFBgAAAAAEAAQA8wAAABwFAAAAAA==&#10;" filled="f" stroked="f">
                      <v:textbox inset="2.16pt,1.44pt,0,1.44pt">
                        <w:txbxContent>
                          <w:p w14:paraId="5E1C306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19488" behindDoc="0" locked="0" layoutInCell="1" allowOverlap="1" wp14:anchorId="4D0E6CFC" wp14:editId="3D77EDFE">
                      <wp:simplePos x="0" y="0"/>
                      <wp:positionH relativeFrom="column">
                        <wp:posOffset>-63500</wp:posOffset>
                      </wp:positionH>
                      <wp:positionV relativeFrom="paragraph">
                        <wp:posOffset>368300</wp:posOffset>
                      </wp:positionV>
                      <wp:extent cx="1003300" cy="762000"/>
                      <wp:effectExtent l="0" t="0" r="0" b="0"/>
                      <wp:wrapNone/>
                      <wp:docPr id="1623" name="Rectangle 1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7BE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6CFC" id="Rectangle 1623" o:spid="_x0000_s2452"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o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s2KEscsTukH&#10;6sZcbySZs4MWQub5Zr3GEFssew5PcI0iupn8pMDmL9IiU9H4ctNYTolwTO5Wu22Nk+B4dLferdDH&#10;LtVbcYCYvkhvSXY6CgilKMvO32Kar75ewboMZn4+e2k6TjOZdbN5xXr04oIccUnTIxpl/NhRbnSg&#10;ZMTBdzT+OjGQlJivDpVt7t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EQM6LoBAABMAwAADgAAAAAAAAAAAAAAAAAuAgAAZHJzL2Uy&#10;b0RvYy54bWxQSwECLQAUAAYACAAAACEAc4aETdsAAAAKAQAADwAAAAAAAAAAAAAAAAAUBAAAZHJz&#10;L2Rvd25yZXYueG1sUEsFBgAAAAAEAAQA8wAAABwFAAAAAA==&#10;" filled="f" stroked="f">
                      <v:textbox inset="2.16pt,1.44pt,0,1.44pt">
                        <w:txbxContent>
                          <w:p w14:paraId="3167BE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0512" behindDoc="0" locked="0" layoutInCell="1" allowOverlap="1" wp14:anchorId="3CF1F913" wp14:editId="29ED128A">
                      <wp:simplePos x="0" y="0"/>
                      <wp:positionH relativeFrom="column">
                        <wp:posOffset>-63500</wp:posOffset>
                      </wp:positionH>
                      <wp:positionV relativeFrom="paragraph">
                        <wp:posOffset>368300</wp:posOffset>
                      </wp:positionV>
                      <wp:extent cx="1003300" cy="7620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F71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F913" id="Rectangle 1624" o:spid="_x0000_s2453"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Br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3TVrShyzOKUf&#10;qBtzvZFkzg5aCJnnm/UaQ2yx7Dk8wTWK6GbykwKbv0iLTEXjy01jOSXCMblb7bY1ToLj0Wa9W6GP&#10;Xaq34gAxfZHekux0FBBKUZadv8U0X329gnUZzPx89tJ0nGYy62bzivXoxQU54pKmRzTK+LGj3OhA&#10;yYiD72j8dWIgKTFfHSrbbN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WVQa7oBAABMAwAADgAAAAAAAAAAAAAAAAAuAgAAZHJzL2Uy&#10;b0RvYy54bWxQSwECLQAUAAYACAAAACEAc4aETdsAAAAKAQAADwAAAAAAAAAAAAAAAAAUBAAAZHJz&#10;L2Rvd25yZXYueG1sUEsFBgAAAAAEAAQA8wAAABwFAAAAAA==&#10;" filled="f" stroked="f">
                      <v:textbox inset="2.16pt,1.44pt,0,1.44pt">
                        <w:txbxContent>
                          <w:p w14:paraId="39DF71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1536" behindDoc="0" locked="0" layoutInCell="1" allowOverlap="1" wp14:anchorId="06ECFA4C" wp14:editId="4C4AF7FF">
                      <wp:simplePos x="0" y="0"/>
                      <wp:positionH relativeFrom="column">
                        <wp:posOffset>-63500</wp:posOffset>
                      </wp:positionH>
                      <wp:positionV relativeFrom="paragraph">
                        <wp:posOffset>368300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5B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CFA4C" id="Rectangle 1625" o:spid="_x0000_s2454"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ClUboBAABMAwAADgAAAAAAAAAAAAAAAAAuAgAAZHJzL2Uy&#10;b0RvYy54bWxQSwECLQAUAAYACAAAACEAc4aETdsAAAAKAQAADwAAAAAAAAAAAAAAAAAUBAAAZHJz&#10;L2Rvd25yZXYueG1sUEsFBgAAAAAEAAQA8wAAABwFAAAAAA==&#10;" filled="f" stroked="f">
                      <v:textbox inset="2.16pt,1.44pt,0,1.44pt">
                        <w:txbxContent>
                          <w:p w14:paraId="7855B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2560" behindDoc="0" locked="0" layoutInCell="1" allowOverlap="1" wp14:anchorId="7318C8ED" wp14:editId="18E11D64">
                      <wp:simplePos x="0" y="0"/>
                      <wp:positionH relativeFrom="column">
                        <wp:posOffset>-63500</wp:posOffset>
                      </wp:positionH>
                      <wp:positionV relativeFrom="paragraph">
                        <wp:posOffset>368300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E36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8C8ED" id="Rectangle 1626" o:spid="_x0000_s2455"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md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s2GEscsTukH&#10;6sZcbySZs4MWQub5Zr3GEFssew5PcI0iupn8pMDmL9IiU9H4ctNYTolwTO5Wu22Nk+B4dLferdDH&#10;LtVbcYCYvkhvSXY6CgilKMvO32Kar75ewboMZn4+e2k6TjOZdbN7xXr04oIccUnTIxpl/NhRbnSg&#10;ZMTBdzT+OjGQlJivDpVt7tarBjelBMtts8UNhhIg6uP7LHN88LhLPAElpwC6HxBw0ajgwpEVZtf1&#10;yjvxPi7o336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AfJnboBAABMAwAADgAAAAAAAAAAAAAAAAAuAgAAZHJzL2Uy&#10;b0RvYy54bWxQSwECLQAUAAYACAAAACEAc4aETdsAAAAKAQAADwAAAAAAAAAAAAAAAAAUBAAAZHJz&#10;L2Rvd25yZXYueG1sUEsFBgAAAAAEAAQA8wAAABwFAAAAAA==&#10;" filled="f" stroked="f">
                      <v:textbox inset="2.16pt,1.44pt,0,1.44pt">
                        <w:txbxContent>
                          <w:p w14:paraId="3AAE36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3584" behindDoc="0" locked="0" layoutInCell="1" allowOverlap="1" wp14:anchorId="0F315162" wp14:editId="720BDE16">
                      <wp:simplePos x="0" y="0"/>
                      <wp:positionH relativeFrom="column">
                        <wp:posOffset>-63500</wp:posOffset>
                      </wp:positionH>
                      <wp:positionV relativeFrom="paragraph">
                        <wp:posOffset>368300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61D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15162" id="Rectangle 1627" o:spid="_x0000_s2456"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6v5IHroBAABMAwAADgAAAAAAAAAAAAAAAAAuAgAAZHJzL2Uy&#10;b0RvYy54bWxQSwECLQAUAAYACAAAACEAc4aETdsAAAAKAQAADwAAAAAAAAAAAAAAAAAUBAAAZHJz&#10;L2Rvd25yZXYueG1sUEsFBgAAAAAEAAQA8wAAABwFAAAAAA==&#10;" filled="f" stroked="f">
                      <v:textbox inset="2.16pt,1.44pt,0,1.44pt">
                        <w:txbxContent>
                          <w:p w14:paraId="5CA61D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4608" behindDoc="0" locked="0" layoutInCell="1" allowOverlap="1" wp14:anchorId="4C53E8C1" wp14:editId="4A150A35">
                      <wp:simplePos x="0" y="0"/>
                      <wp:positionH relativeFrom="column">
                        <wp:posOffset>-63500</wp:posOffset>
                      </wp:positionH>
                      <wp:positionV relativeFrom="paragraph">
                        <wp:posOffset>368300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17E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3E8C1" id="Rectangle 1628" o:spid="_x0000_s2457"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HdTdQO4AQAATAMAAA4AAAAAAAAAAAAAAAAALgIAAGRycy9lMm9E&#10;b2MueG1sUEsBAi0AFAAGAAgAAAAhAHOGhE3bAAAACgEAAA8AAAAAAAAAAAAAAAAAEgQAAGRycy9k&#10;b3ducmV2LnhtbFBLBQYAAAAABAAEAPMAAAAaBQAAAAA=&#10;" filled="f" stroked="f">
                      <v:textbox inset="2.16pt,1.44pt,0,1.44pt">
                        <w:txbxContent>
                          <w:p w14:paraId="4A217E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5632" behindDoc="0" locked="0" layoutInCell="1" allowOverlap="1" wp14:anchorId="243561C8" wp14:editId="2EF4F6EC">
                      <wp:simplePos x="0" y="0"/>
                      <wp:positionH relativeFrom="column">
                        <wp:posOffset>-63500</wp:posOffset>
                      </wp:positionH>
                      <wp:positionV relativeFrom="paragraph">
                        <wp:posOffset>368300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DAC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561C8" id="Rectangle 1629" o:spid="_x0000_s2458"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m6gcO4AQAATAMAAA4AAAAAAAAAAAAAAAAALgIAAGRycy9lMm9E&#10;b2MueG1sUEsBAi0AFAAGAAgAAAAhAHOGhE3bAAAACgEAAA8AAAAAAAAAAAAAAAAAEgQAAGRycy9k&#10;b3ducmV2LnhtbFBLBQYAAAAABAAEAPMAAAAaBQAAAAA=&#10;" filled="f" stroked="f">
                      <v:textbox inset="2.16pt,1.44pt,0,1.44pt">
                        <w:txbxContent>
                          <w:p w14:paraId="283DAC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6656" behindDoc="0" locked="0" layoutInCell="1" allowOverlap="1" wp14:anchorId="06B1773B" wp14:editId="6137CE73">
                      <wp:simplePos x="0" y="0"/>
                      <wp:positionH relativeFrom="column">
                        <wp:posOffset>-63500</wp:posOffset>
                      </wp:positionH>
                      <wp:positionV relativeFrom="paragraph">
                        <wp:posOffset>368300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9ED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1773B" id="Rectangle 1630" o:spid="_x0000_s2459"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ENuQEAAEwDAAAOAAAAZHJzL2Uyb0RvYy54bWysU9tu2zAMfR+wfxD0vtixgz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qxoFcszilP6g&#10;bsx1RpI522sh5DTfSa8hxAbLnsIjnKOI7kR+VGCnL9IiY9b4dNFYjolwTG7qzbrEhzgeXa82NfrY&#10;pXgvDhDTvfSWTE5LAaFkZdnxV0zz1bcrWDeBmZ+fvDTux5nMqq7fsO69OCFHXNL0gEYZP7SUGx0o&#10;GXDwLY2vBwaSEvPTobLV9aqucFNysFxXa9xgyAGi3n/MMsd7j7vEE1ByCKC7HgFnjTIuHFlmdl6v&#10;aSc+xhn9+0+w+w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YgeENuQEAAEwDAAAOAAAAAAAAAAAAAAAAAC4CAABkcnMvZTJv&#10;RG9jLnhtbFBLAQItABQABgAIAAAAIQBzhoRN2wAAAAoBAAAPAAAAAAAAAAAAAAAAABMEAABkcnMv&#10;ZG93bnJldi54bWxQSwUGAAAAAAQABADzAAAAGwUAAAAA&#10;" filled="f" stroked="f">
                      <v:textbox inset="2.16pt,1.44pt,0,1.44pt">
                        <w:txbxContent>
                          <w:p w14:paraId="24E9ED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7680" behindDoc="0" locked="0" layoutInCell="1" allowOverlap="1" wp14:anchorId="34F7FE93" wp14:editId="28EE1D5A">
                      <wp:simplePos x="0" y="0"/>
                      <wp:positionH relativeFrom="column">
                        <wp:posOffset>-63500</wp:posOffset>
                      </wp:positionH>
                      <wp:positionV relativeFrom="paragraph">
                        <wp:posOffset>368300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519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7FE93" id="Rectangle 1631" o:spid="_x0000_s2460"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WbugEAAEwDAAAOAAAAZHJzL2Uyb0RvYy54bWysU9tu2zAMfR+wfxD0vtixgz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q3pJiWMWp/QH&#10;dWOuM5LM2V4LIaf5TnoNITZY9hQe4RxFdCfyowI7fZEWGbPGp4vGckyEY3JTb9YlToLj0fVqU6OP&#10;XYr34gAx3UtvyeS0FBBKVpYdf8U0X327gnUTmPn5yUvjfpzJrOrVG9a9FyfkiEuaHtAo44eWcqMD&#10;JQMOvqXx9cBAUmJ+OlS2ul7VFW5KDpbrao0bDDlA1PuPWeZ473GXeAJKDgF01yPgrFHGhSPLzM7r&#10;Ne3Exzijf/8Jd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rMVm7oBAABMAwAADgAAAAAAAAAAAAAAAAAuAgAAZHJzL2Uy&#10;b0RvYy54bWxQSwECLQAUAAYACAAAACEAc4aETdsAAAAKAQAADwAAAAAAAAAAAAAAAAAUBAAAZHJz&#10;L2Rvd25yZXYueG1sUEsFBgAAAAAEAAQA8wAAABwFAAAAAA==&#10;" filled="f" stroked="f">
                      <v:textbox inset="2.16pt,1.44pt,0,1.44pt">
                        <w:txbxContent>
                          <w:p w14:paraId="40D519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8704" behindDoc="0" locked="0" layoutInCell="1" allowOverlap="1" wp14:anchorId="51E8D844" wp14:editId="6CBD88FC">
                      <wp:simplePos x="0" y="0"/>
                      <wp:positionH relativeFrom="column">
                        <wp:posOffset>-63500</wp:posOffset>
                      </wp:positionH>
                      <wp:positionV relativeFrom="paragraph">
                        <wp:posOffset>368300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392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8D844" id="Rectangle 1632" o:spid="_x0000_s2461"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lXuQ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lYNJY5ZnNJP&#10;1I253kgyZwcthMzzzXqNIbZY9hQe4RJFdDP5SYHNX6RFpqLx+aqxnBLhmNyutpsaJ8Hx6Ha9XaGP&#10;XarX4gAxfZXekux0FBBKUZadvsc0X325gnUZzPx89tJ0mGYy69XnF6wHL87IEZc0PaBRxo8d5UYH&#10;SkYcfEfj7yMDSYn55lDZ5nadhUglWG6aDW4wlABRH95mmeODx13iCSg5BtD9gICLRgUXjqwwu6xX&#10;3om3cUH/+hPs/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lVHlXuQEAAEwDAAAOAAAAAAAAAAAAAAAAAC4CAABkcnMvZTJv&#10;RG9jLnhtbFBLAQItABQABgAIAAAAIQBzhoRN2wAAAAoBAAAPAAAAAAAAAAAAAAAAABMEAABkcnMv&#10;ZG93bnJldi54bWxQSwUGAAAAAAQABADzAAAAGwUAAAAA&#10;" filled="f" stroked="f">
                      <v:textbox inset="2.16pt,1.44pt,0,1.44pt">
                        <w:txbxContent>
                          <w:p w14:paraId="604392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29728" behindDoc="0" locked="0" layoutInCell="1" allowOverlap="1" wp14:anchorId="3E3D150C" wp14:editId="485D3D9B">
                      <wp:simplePos x="0" y="0"/>
                      <wp:positionH relativeFrom="column">
                        <wp:posOffset>-63500</wp:posOffset>
                      </wp:positionH>
                      <wp:positionV relativeFrom="paragraph">
                        <wp:posOffset>368300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56C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150C" id="Rectangle 1633" o:spid="_x0000_s2462"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72Nl7oBAABMAwAADgAAAAAAAAAAAAAAAAAuAgAAZHJzL2Uy&#10;b0RvYy54bWxQSwECLQAUAAYACAAAACEAc4aETdsAAAAKAQAADwAAAAAAAAAAAAAAAAAUBAAAZHJz&#10;L2Rvd25yZXYueG1sUEsFBgAAAAAEAAQA8wAAABwFAAAAAA==&#10;" filled="f" stroked="f">
                      <v:textbox inset="2.16pt,1.44pt,0,1.44pt">
                        <w:txbxContent>
                          <w:p w14:paraId="29756C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0752" behindDoc="0" locked="0" layoutInCell="1" allowOverlap="1" wp14:anchorId="3C1151C1" wp14:editId="7F7A28E9">
                      <wp:simplePos x="0" y="0"/>
                      <wp:positionH relativeFrom="column">
                        <wp:posOffset>-63500</wp:posOffset>
                      </wp:positionH>
                      <wp:positionV relativeFrom="paragraph">
                        <wp:posOffset>368300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6DA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151C1" id="Rectangle 1634" o:spid="_x0000_s2463"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pzRFLoBAABMAwAADgAAAAAAAAAAAAAAAAAuAgAAZHJzL2Uy&#10;b0RvYy54bWxQSwECLQAUAAYACAAAACEAc4aETdsAAAAKAQAADwAAAAAAAAAAAAAAAAAUBAAAZHJz&#10;L2Rvd25yZXYueG1sUEsFBgAAAAAEAAQA8wAAABwFAAAAAA==&#10;" filled="f" stroked="f">
                      <v:textbox inset="2.16pt,1.44pt,0,1.44pt">
                        <w:txbxContent>
                          <w:p w14:paraId="0576DA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1776" behindDoc="0" locked="0" layoutInCell="1" allowOverlap="1" wp14:anchorId="0C805DA5" wp14:editId="3395451B">
                      <wp:simplePos x="0" y="0"/>
                      <wp:positionH relativeFrom="column">
                        <wp:posOffset>-63500</wp:posOffset>
                      </wp:positionH>
                      <wp:positionV relativeFrom="paragraph">
                        <wp:posOffset>368300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62D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05DA5" id="Rectangle 1635" o:spid="_x0000_s2464"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LgZJC67AQAATAMAAA4AAAAAAAAAAAAAAAAALgIAAGRycy9l&#10;Mm9Eb2MueG1sUEsBAi0AFAAGAAgAAAAhAHOGhE3bAAAACgEAAA8AAAAAAAAAAAAAAAAAFQQAAGRy&#10;cy9kb3ducmV2LnhtbFBLBQYAAAAABAAEAPMAAAAdBQAAAAA=&#10;" filled="f" stroked="f">
                      <v:textbox inset="2.16pt,1.44pt,0,1.44pt">
                        <w:txbxContent>
                          <w:p w14:paraId="51F62D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2800" behindDoc="0" locked="0" layoutInCell="1" allowOverlap="1" wp14:anchorId="0088DF33" wp14:editId="1DE75875">
                      <wp:simplePos x="0" y="0"/>
                      <wp:positionH relativeFrom="column">
                        <wp:posOffset>-63500</wp:posOffset>
                      </wp:positionH>
                      <wp:positionV relativeFrom="paragraph">
                        <wp:posOffset>368300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997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8DF33" id="Rectangle 1636" o:spid="_x0000_s2465"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5I4roBAABMAwAADgAAAAAAAAAAAAAAAAAuAgAAZHJzL2Uy&#10;b0RvYy54bWxQSwECLQAUAAYACAAAACEAc4aETdsAAAAKAQAADwAAAAAAAAAAAAAAAAAUBAAAZHJz&#10;L2Rvd25yZXYueG1sUEsFBgAAAAAEAAQA8wAAABwFAAAAAA==&#10;" filled="f" stroked="f">
                      <v:textbox inset="2.16pt,1.44pt,0,1.44pt">
                        <w:txbxContent>
                          <w:p w14:paraId="1E9997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3824" behindDoc="0" locked="0" layoutInCell="1" allowOverlap="1" wp14:anchorId="4F394B6F" wp14:editId="640FB8E0">
                      <wp:simplePos x="0" y="0"/>
                      <wp:positionH relativeFrom="column">
                        <wp:posOffset>-63500</wp:posOffset>
                      </wp:positionH>
                      <wp:positionV relativeFrom="paragraph">
                        <wp:posOffset>368300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838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94B6F" id="Rectangle 1637" o:spid="_x0000_s2466"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rJglboBAABMAwAADgAAAAAAAAAAAAAAAAAuAgAAZHJzL2Uy&#10;b0RvYy54bWxQSwECLQAUAAYACAAAACEAc4aETdsAAAAKAQAADwAAAAAAAAAAAAAAAAAUBAAAZHJz&#10;L2Rvd25yZXYueG1sUEsFBgAAAAAEAAQA8wAAABwFAAAAAA==&#10;" filled="f" stroked="f">
                      <v:textbox inset="2.16pt,1.44pt,0,1.44pt">
                        <w:txbxContent>
                          <w:p w14:paraId="5D1838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4848" behindDoc="0" locked="0" layoutInCell="1" allowOverlap="1" wp14:anchorId="4A345FE9" wp14:editId="5650551F">
                      <wp:simplePos x="0" y="0"/>
                      <wp:positionH relativeFrom="column">
                        <wp:posOffset>-63500</wp:posOffset>
                      </wp:positionH>
                      <wp:positionV relativeFrom="paragraph">
                        <wp:posOffset>368300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A28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45FE9" id="Rectangle 1638" o:spid="_x0000_s2467"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K8fXYi4AQAATAMAAA4AAAAAAAAAAAAAAAAALgIAAGRycy9lMm9E&#10;b2MueG1sUEsBAi0AFAAGAAgAAAAhAHOGhE3bAAAACgEAAA8AAAAAAAAAAAAAAAAAEgQAAGRycy9k&#10;b3ducmV2LnhtbFBLBQYAAAAABAAEAPMAAAAaBQAAAAA=&#10;" filled="f" stroked="f">
                      <v:textbox inset="2.16pt,1.44pt,0,1.44pt">
                        <w:txbxContent>
                          <w:p w14:paraId="366A28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5872" behindDoc="0" locked="0" layoutInCell="1" allowOverlap="1" wp14:anchorId="62DE5A2E" wp14:editId="07368156">
                      <wp:simplePos x="0" y="0"/>
                      <wp:positionH relativeFrom="column">
                        <wp:posOffset>-63500</wp:posOffset>
                      </wp:positionH>
                      <wp:positionV relativeFrom="paragraph">
                        <wp:posOffset>368300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63CD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E5A2E" id="Rectangle 1639" o:spid="_x0000_s2468"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fapSLoBAABMAwAADgAAAAAAAAAAAAAAAAAuAgAAZHJzL2Uy&#10;b0RvYy54bWxQSwECLQAUAAYACAAAACEAc4aETdsAAAAKAQAADwAAAAAAAAAAAAAAAAAUBAAAZHJz&#10;L2Rvd25yZXYueG1sUEsFBgAAAAAEAAQA8wAAABwFAAAAAA==&#10;" filled="f" stroked="f">
                      <v:textbox inset="2.16pt,1.44pt,0,1.44pt">
                        <w:txbxContent>
                          <w:p w14:paraId="7763CD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6896" behindDoc="0" locked="0" layoutInCell="1" allowOverlap="1" wp14:anchorId="510C85ED" wp14:editId="687AAC16">
                      <wp:simplePos x="0" y="0"/>
                      <wp:positionH relativeFrom="column">
                        <wp:posOffset>-63500</wp:posOffset>
                      </wp:positionH>
                      <wp:positionV relativeFrom="paragraph">
                        <wp:posOffset>368300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B20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C85ED" id="Rectangle 1640" o:spid="_x0000_s2469"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WouQEAAEwDAAAOAAAAZHJzL2Uyb0RvYy54bWysU9tu2zAMfR+wfxD0vthxjD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qxoFcszilP6g&#10;bsx1RpI522sh5DTfSa8hxAbLnsIjnKOI7kR+VGCnL9IiY9b4dNFYjolwTG5Wm3WJD3E8uq43K/Sx&#10;S/FeHCCme+ktmZyWAkLJyrLjr5jmq29XsG4CMz8/eWncjzOZul69Yd17cUKOuKTpAY0yfmgpNzpQ&#10;MuDgWxpfDwwkJeanQ2Wr63pV4abkYLmu1rjBkANEvf+YZY73HneJJ6DkEEB3PQLOGmVcOLLM7Lxe&#10;0058jDP6959g9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kaBWouQEAAEwDAAAOAAAAAAAAAAAAAAAAAC4CAABkcnMvZTJv&#10;RG9jLnhtbFBLAQItABQABgAIAAAAIQBzhoRN2wAAAAoBAAAPAAAAAAAAAAAAAAAAABMEAABkcnMv&#10;ZG93bnJldi54bWxQSwUGAAAAAAQABADzAAAAGwUAAAAA&#10;" filled="f" stroked="f">
                      <v:textbox inset="2.16pt,1.44pt,0,1.44pt">
                        <w:txbxContent>
                          <w:p w14:paraId="3E6B20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7920" behindDoc="0" locked="0" layoutInCell="1" allowOverlap="1" wp14:anchorId="4528C3C6" wp14:editId="47EB5F77">
                      <wp:simplePos x="0" y="0"/>
                      <wp:positionH relativeFrom="column">
                        <wp:posOffset>-63500</wp:posOffset>
                      </wp:positionH>
                      <wp:positionV relativeFrom="paragraph">
                        <wp:posOffset>368300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78C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8C3C6" id="Rectangle 1641" o:spid="_x0000_s2470"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lrhProBAABMAwAADgAAAAAAAAAAAAAAAAAuAgAAZHJzL2Uy&#10;b0RvYy54bWxQSwECLQAUAAYACAAAACEAc4aETdsAAAAKAQAADwAAAAAAAAAAAAAAAAAUBAAAZHJz&#10;L2Rvd25yZXYueG1sUEsFBgAAAAAEAAQA8wAAABwFAAAAAA==&#10;" filled="f" stroked="f">
                      <v:textbox inset="2.16pt,1.44pt,0,1.44pt">
                        <w:txbxContent>
                          <w:p w14:paraId="2F478C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8944" behindDoc="0" locked="0" layoutInCell="1" allowOverlap="1" wp14:anchorId="2BBA3E96" wp14:editId="22FFB89E">
                      <wp:simplePos x="0" y="0"/>
                      <wp:positionH relativeFrom="column">
                        <wp:posOffset>-63500</wp:posOffset>
                      </wp:positionH>
                      <wp:positionV relativeFrom="paragraph">
                        <wp:posOffset>368300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E17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A3E96" id="Rectangle 1642" o:spid="_x0000_s2471"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b2N8roBAABMAwAADgAAAAAAAAAAAAAAAAAuAgAAZHJzL2Uy&#10;b0RvYy54bWxQSwECLQAUAAYACAAAACEAc4aETdsAAAAKAQAADwAAAAAAAAAAAAAAAAAUBAAAZHJz&#10;L2Rvd25yZXYueG1sUEsFBgAAAAAEAAQA8wAAABwFAAAAAA==&#10;" filled="f" stroked="f">
                      <v:textbox inset="2.16pt,1.44pt,0,1.44pt">
                        <w:txbxContent>
                          <w:p w14:paraId="3DDE17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39968" behindDoc="0" locked="0" layoutInCell="1" allowOverlap="1" wp14:anchorId="475A3ABF" wp14:editId="6B8C97D0">
                      <wp:simplePos x="0" y="0"/>
                      <wp:positionH relativeFrom="column">
                        <wp:posOffset>-63500</wp:posOffset>
                      </wp:positionH>
                      <wp:positionV relativeFrom="paragraph">
                        <wp:posOffset>368300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63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A3ABF" id="Rectangle 1643" o:spid="_x0000_s2472"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1R5MroBAABMAwAADgAAAAAAAAAAAAAAAAAuAgAAZHJzL2Uy&#10;b0RvYy54bWxQSwECLQAUAAYACAAAACEAc4aETdsAAAAKAQAADwAAAAAAAAAAAAAAAAAUBAAAZHJz&#10;L2Rvd25yZXYueG1sUEsFBgAAAAAEAAQA8wAAABwFAAAAAA==&#10;" filled="f" stroked="f">
                      <v:textbox inset="2.16pt,1.44pt,0,1.44pt">
                        <w:txbxContent>
                          <w:p w14:paraId="1BE636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0992" behindDoc="0" locked="0" layoutInCell="1" allowOverlap="1" wp14:anchorId="0BA8EC05" wp14:editId="6A732D31">
                      <wp:simplePos x="0" y="0"/>
                      <wp:positionH relativeFrom="column">
                        <wp:posOffset>-63500</wp:posOffset>
                      </wp:positionH>
                      <wp:positionV relativeFrom="paragraph">
                        <wp:posOffset>368300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494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8EC05" id="Rectangle 1644" o:spid="_x0000_s2473"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nUlsboBAABMAwAADgAAAAAAAAAAAAAAAAAuAgAAZHJzL2Uy&#10;b0RvYy54bWxQSwECLQAUAAYACAAAACEAc4aETdsAAAAKAQAADwAAAAAAAAAAAAAAAAAUBAAAZHJz&#10;L2Rvd25yZXYueG1sUEsFBgAAAAAEAAQA8wAAABwFAAAAAA==&#10;" filled="f" stroked="f">
                      <v:textbox inset="2.16pt,1.44pt,0,1.44pt">
                        <w:txbxContent>
                          <w:p w14:paraId="03E494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2016" behindDoc="0" locked="0" layoutInCell="1" allowOverlap="1" wp14:anchorId="5F99A58A" wp14:editId="247078D3">
                      <wp:simplePos x="0" y="0"/>
                      <wp:positionH relativeFrom="column">
                        <wp:posOffset>-63500</wp:posOffset>
                      </wp:positionH>
                      <wp:positionV relativeFrom="paragraph">
                        <wp:posOffset>368300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ABC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9A58A" id="Rectangle 1645" o:spid="_x0000_s2474"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ETw0Iu7AQAATAMAAA4AAAAAAAAAAAAAAAAALgIAAGRycy9l&#10;Mm9Eb2MueG1sUEsBAi0AFAAGAAgAAAAhAHOGhE3bAAAACgEAAA8AAAAAAAAAAAAAAAAAFQQAAGRy&#10;cy9kb3ducmV2LnhtbFBLBQYAAAAABAAEAPMAAAAdBQAAAAA=&#10;" filled="f" stroked="f">
                      <v:textbox inset="2.16pt,1.44pt,0,1.44pt">
                        <w:txbxContent>
                          <w:p w14:paraId="6FDABC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3040" behindDoc="0" locked="0" layoutInCell="1" allowOverlap="1" wp14:anchorId="09D7FA64" wp14:editId="3DAD8999">
                      <wp:simplePos x="0" y="0"/>
                      <wp:positionH relativeFrom="column">
                        <wp:posOffset>-63500</wp:posOffset>
                      </wp:positionH>
                      <wp:positionV relativeFrom="paragraph">
                        <wp:posOffset>368300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0FF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7FA64" id="Rectangle 1646" o:spid="_x0000_s2475"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xe8R7oBAABMAwAADgAAAAAAAAAAAAAAAAAuAgAAZHJzL2Uy&#10;b0RvYy54bWxQSwECLQAUAAYACAAAACEAc4aETdsAAAAKAQAADwAAAAAAAAAAAAAAAAAUBAAAZHJz&#10;L2Rvd25yZXYueG1sUEsFBgAAAAAEAAQA8wAAABwFAAAAAA==&#10;" filled="f" stroked="f">
                      <v:textbox inset="2.16pt,1.44pt,0,1.44pt">
                        <w:txbxContent>
                          <w:p w14:paraId="0B50FF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4064" behindDoc="0" locked="0" layoutInCell="1" allowOverlap="1" wp14:anchorId="4584800F" wp14:editId="07319240">
                      <wp:simplePos x="0" y="0"/>
                      <wp:positionH relativeFrom="column">
                        <wp:posOffset>-63500</wp:posOffset>
                      </wp:positionH>
                      <wp:positionV relativeFrom="paragraph">
                        <wp:posOffset>368300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CD1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800F" id="Rectangle 1647" o:spid="_x0000_s2476"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e49xLoBAABMAwAADgAAAAAAAAAAAAAAAAAuAgAAZHJzL2Uy&#10;b0RvYy54bWxQSwECLQAUAAYACAAAACEAc4aETdsAAAAKAQAADwAAAAAAAAAAAAAAAAAUBAAAZHJz&#10;L2Rvd25yZXYueG1sUEsFBgAAAAAEAAQA8wAAABwFAAAAAA==&#10;" filled="f" stroked="f">
                      <v:textbox inset="2.16pt,1.44pt,0,1.44pt">
                        <w:txbxContent>
                          <w:p w14:paraId="324CD1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5088" behindDoc="0" locked="0" layoutInCell="1" allowOverlap="1" wp14:anchorId="13C449B7" wp14:editId="6C4CA840">
                      <wp:simplePos x="0" y="0"/>
                      <wp:positionH relativeFrom="column">
                        <wp:posOffset>-63500</wp:posOffset>
                      </wp:positionH>
                      <wp:positionV relativeFrom="paragraph">
                        <wp:posOffset>368300</wp:posOffset>
                      </wp:positionV>
                      <wp:extent cx="1003300" cy="7620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3B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449B7" id="Rectangle 1648" o:spid="_x0000_s2477"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DZuQ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tY4K8csTukn&#10;6sZcbySZs4MWQub5Zr3GEFssewqPcIkiupn8pMDmL9IiU9H4fNVYTolwTG5X202Nk+B4dLvertDH&#10;LtVrcYCYvkpvSXY6CgilKMtO32Oar75cwboMZn4+e2k6TDOZ9ecr1oMXZ+SIS5oe0Cjjx45yowMl&#10;Iw6+o/H3kYGkxHxzqGxzu141uCklWG6aDaoCJUDUh7dZ5vjgcZd4AkqOAXQ/IODybsGFIyvMLuuV&#10;d+JtXNC//gT7P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0QwDZuQEAAEwDAAAOAAAAAAAAAAAAAAAAAC4CAABkcnMvZTJv&#10;RG9jLnhtbFBLAQItABQABgAIAAAAIQBzhoRN2wAAAAoBAAAPAAAAAAAAAAAAAAAAABMEAABkcnMv&#10;ZG93bnJldi54bWxQSwUGAAAAAAQABADzAAAAGwUAAAAA&#10;" filled="f" stroked="f">
                      <v:textbox inset="2.16pt,1.44pt,0,1.44pt">
                        <w:txbxContent>
                          <w:p w14:paraId="7CF3B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6112" behindDoc="0" locked="0" layoutInCell="1" allowOverlap="1" wp14:anchorId="53DF96FC" wp14:editId="43B02594">
                      <wp:simplePos x="0" y="0"/>
                      <wp:positionH relativeFrom="column">
                        <wp:posOffset>-63500</wp:posOffset>
                      </wp:positionH>
                      <wp:positionV relativeFrom="paragraph">
                        <wp:posOffset>368300</wp:posOffset>
                      </wp:positionV>
                      <wp:extent cx="1003300" cy="7620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736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F96FC" id="Rectangle 1649" o:spid="_x0000_s2478"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QZug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tZbShyzOKWf&#10;qBtzvZFkzg5aCJnnm/UaQ2yx7Ck8wiWK6GbykwKbv0iLTEXj81VjOSXCMbldbTc1ToLj0e16u0If&#10;u1SvxQFi+iq9JdnpKCCUoiw7fY9pvvpyBesymPn57KXpMM1k1p+bF6wHL87IEZc0PaBRxo8d5UYH&#10;SkYcfEfj7yMDSYn55lDZ5na9anBTSrDcNBvcYCgBoj68zTLHB4+7xBNQcgyg+wEBF40KLhxZYXZZ&#10;r7wTb+OC/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qr0GboBAABMAwAADgAAAAAAAAAAAAAAAAAuAgAAZHJzL2Uy&#10;b0RvYy54bWxQSwECLQAUAAYACAAAACEAc4aETdsAAAAKAQAADwAAAAAAAAAAAAAAAAAUBAAAZHJz&#10;L2Rvd25yZXYueG1sUEsFBgAAAAAEAAQA8wAAABwFAAAAAA==&#10;" filled="f" stroked="f">
                      <v:textbox inset="2.16pt,1.44pt,0,1.44pt">
                        <w:txbxContent>
                          <w:p w14:paraId="1C7736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7136" behindDoc="0" locked="0" layoutInCell="1" allowOverlap="1" wp14:anchorId="579E650C" wp14:editId="729765BB">
                      <wp:simplePos x="0" y="0"/>
                      <wp:positionH relativeFrom="column">
                        <wp:posOffset>-63500</wp:posOffset>
                      </wp:positionH>
                      <wp:positionV relativeFrom="paragraph">
                        <wp:posOffset>368300</wp:posOffset>
                      </wp:positionV>
                      <wp:extent cx="1003300" cy="7620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869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E650C" id="Rectangle 1650" o:spid="_x0000_s2479"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5GU17oBAABMAwAADgAAAAAAAAAAAAAAAAAuAgAAZHJzL2Uy&#10;b0RvYy54bWxQSwECLQAUAAYACAAAACEAc4aETdsAAAAKAQAADwAAAAAAAAAAAAAAAAAUBAAAZHJz&#10;L2Rvd25yZXYueG1sUEsFBgAAAAAEAAQA8wAAABwFAAAAAA==&#10;" filled="f" stroked="f">
                      <v:textbox inset="2.16pt,1.44pt,0,1.44pt">
                        <w:txbxContent>
                          <w:p w14:paraId="5A9869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8160" behindDoc="0" locked="0" layoutInCell="1" allowOverlap="1" wp14:anchorId="3526B81C" wp14:editId="2971E9B5">
                      <wp:simplePos x="0" y="0"/>
                      <wp:positionH relativeFrom="column">
                        <wp:posOffset>-63500</wp:posOffset>
                      </wp:positionH>
                      <wp:positionV relativeFrom="paragraph">
                        <wp:posOffset>368300</wp:posOffset>
                      </wp:positionV>
                      <wp:extent cx="1003300" cy="7620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970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B81C" id="Rectangle 1651" o:spid="_x0000_s2480"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aNgQboBAABMAwAADgAAAAAAAAAAAAAAAAAuAgAAZHJzL2Uy&#10;b0RvYy54bWxQSwECLQAUAAYACAAAACEAc4aETdsAAAAKAQAADwAAAAAAAAAAAAAAAAAUBAAAZHJz&#10;L2Rvd25yZXYueG1sUEsFBgAAAAAEAAQA8wAAABwFAAAAAA==&#10;" filled="f" stroked="f">
                      <v:textbox inset="2.16pt,1.44pt,0,1.44pt">
                        <w:txbxContent>
                          <w:p w14:paraId="16D970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49184" behindDoc="0" locked="0" layoutInCell="1" allowOverlap="1" wp14:anchorId="121F8EF0" wp14:editId="5FBB39EB">
                      <wp:simplePos x="0" y="0"/>
                      <wp:positionH relativeFrom="column">
                        <wp:posOffset>-63500</wp:posOffset>
                      </wp:positionH>
                      <wp:positionV relativeFrom="paragraph">
                        <wp:posOffset>368300</wp:posOffset>
                      </wp:positionV>
                      <wp:extent cx="1003300" cy="7620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2C3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F8EF0" id="Rectangle 1652" o:spid="_x0000_s2481"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kQMjboBAABMAwAADgAAAAAAAAAAAAAAAAAuAgAAZHJzL2Uy&#10;b0RvYy54bWxQSwECLQAUAAYACAAAACEAc4aETdsAAAAKAQAADwAAAAAAAAAAAAAAAAAUBAAAZHJz&#10;L2Rvd25yZXYueG1sUEsFBgAAAAAEAAQA8wAAABwFAAAAAA==&#10;" filled="f" stroked="f">
                      <v:textbox inset="2.16pt,1.44pt,0,1.44pt">
                        <w:txbxContent>
                          <w:p w14:paraId="0852C3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0208" behindDoc="0" locked="0" layoutInCell="1" allowOverlap="1" wp14:anchorId="2CA9D712" wp14:editId="0AAC9A32">
                      <wp:simplePos x="0" y="0"/>
                      <wp:positionH relativeFrom="column">
                        <wp:posOffset>-63500</wp:posOffset>
                      </wp:positionH>
                      <wp:positionV relativeFrom="paragraph">
                        <wp:posOffset>368300</wp:posOffset>
                      </wp:positionV>
                      <wp:extent cx="1003300" cy="7620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D79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9D712" id="Rectangle 1653" o:spid="_x0000_s2482"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it+E27AQAATAMAAA4AAAAAAAAAAAAAAAAALgIAAGRycy9l&#10;Mm9Eb2MueG1sUEsBAi0AFAAGAAgAAAAhAHOGhE3bAAAACgEAAA8AAAAAAAAAAAAAAAAAFQQAAGRy&#10;cy9kb3ducmV2LnhtbFBLBQYAAAAABAAEAPMAAAAdBQAAAAA=&#10;" filled="f" stroked="f">
                      <v:textbox inset="2.16pt,1.44pt,0,1.44pt">
                        <w:txbxContent>
                          <w:p w14:paraId="50ED79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1232" behindDoc="0" locked="0" layoutInCell="1" allowOverlap="1" wp14:anchorId="1AA41CAD" wp14:editId="24ECC847">
                      <wp:simplePos x="0" y="0"/>
                      <wp:positionH relativeFrom="column">
                        <wp:posOffset>-63500</wp:posOffset>
                      </wp:positionH>
                      <wp:positionV relativeFrom="paragraph">
                        <wp:posOffset>368300</wp:posOffset>
                      </wp:positionV>
                      <wp:extent cx="1003300" cy="7620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052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41CAD" id="Rectangle 1654" o:spid="_x0000_s2483"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mMpM67AQAATAMAAA4AAAAAAAAAAAAAAAAALgIAAGRycy9l&#10;Mm9Eb2MueG1sUEsBAi0AFAAGAAgAAAAhAHOGhE3bAAAACgEAAA8AAAAAAAAAAAAAAAAAFQQAAGRy&#10;cy9kb3ducmV2LnhtbFBLBQYAAAAABAAEAPMAAAAdBQAAAAA=&#10;" filled="f" stroked="f">
                      <v:textbox inset="2.16pt,1.44pt,0,1.44pt">
                        <w:txbxContent>
                          <w:p w14:paraId="721052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2256" behindDoc="0" locked="0" layoutInCell="1" allowOverlap="1" wp14:anchorId="2ACC24CF" wp14:editId="74ACEAF1">
                      <wp:simplePos x="0" y="0"/>
                      <wp:positionH relativeFrom="column">
                        <wp:posOffset>-63500</wp:posOffset>
                      </wp:positionH>
                      <wp:positionV relativeFrom="paragraph">
                        <wp:posOffset>368300</wp:posOffset>
                      </wp:positionV>
                      <wp:extent cx="1003300" cy="7620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B8A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24CF" id="Rectangle 1655" o:spid="_x0000_s2484"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sJUfS7AQAATAMAAA4AAAAAAAAAAAAAAAAALgIAAGRycy9l&#10;Mm9Eb2MueG1sUEsBAi0AFAAGAAgAAAAhAHOGhE3bAAAACgEAAA8AAAAAAAAAAAAAAAAAFQQAAGRy&#10;cy9kb3ducmV2LnhtbFBLBQYAAAAABAAEAPMAAAAdBQAAAAA=&#10;" filled="f" stroked="f">
                      <v:textbox inset="2.16pt,1.44pt,0,1.44pt">
                        <w:txbxContent>
                          <w:p w14:paraId="1AFB8A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3280" behindDoc="0" locked="0" layoutInCell="1" allowOverlap="1" wp14:anchorId="28BE2646" wp14:editId="21CF15B0">
                      <wp:simplePos x="0" y="0"/>
                      <wp:positionH relativeFrom="column">
                        <wp:posOffset>-63500</wp:posOffset>
                      </wp:positionH>
                      <wp:positionV relativeFrom="paragraph">
                        <wp:posOffset>368300</wp:posOffset>
                      </wp:positionV>
                      <wp:extent cx="1003300" cy="7620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77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E2646" id="Rectangle 1656" o:spid="_x0000_s2485"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zuPTi7AQAATAMAAA4AAAAAAAAAAAAAAAAALgIAAGRycy9l&#10;Mm9Eb2MueG1sUEsBAi0AFAAGAAgAAAAhAHOGhE3bAAAACgEAAA8AAAAAAAAAAAAAAAAAFQQAAGRy&#10;cy9kb3ducmV2LnhtbFBLBQYAAAAABAAEAPMAAAAdBQAAAAA=&#10;" filled="f" stroked="f">
                      <v:textbox inset="2.16pt,1.44pt,0,1.44pt">
                        <w:txbxContent>
                          <w:p w14:paraId="02E977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4304" behindDoc="0" locked="0" layoutInCell="1" allowOverlap="1" wp14:anchorId="207FB4A4" wp14:editId="5E41B7CA">
                      <wp:simplePos x="0" y="0"/>
                      <wp:positionH relativeFrom="column">
                        <wp:posOffset>-63500</wp:posOffset>
                      </wp:positionH>
                      <wp:positionV relativeFrom="paragraph">
                        <wp:posOffset>368300</wp:posOffset>
                      </wp:positionV>
                      <wp:extent cx="1003300" cy="7620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768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FB4A4" id="Rectangle 1657" o:spid="_x0000_s2486"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EuEJOi7AQAATAMAAA4AAAAAAAAAAAAAAAAALgIAAGRycy9l&#10;Mm9Eb2MueG1sUEsBAi0AFAAGAAgAAAAhAHOGhE3bAAAACgEAAA8AAAAAAAAAAAAAAAAAFQQAAGRy&#10;cy9kb3ducmV2LnhtbFBLBQYAAAAABAAEAPMAAAAdBQAAAAA=&#10;" filled="f" stroked="f">
                      <v:textbox inset="2.16pt,1.44pt,0,1.44pt">
                        <w:txbxContent>
                          <w:p w14:paraId="20C768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5328" behindDoc="0" locked="0" layoutInCell="1" allowOverlap="1" wp14:anchorId="1A34B3C6" wp14:editId="72E18247">
                      <wp:simplePos x="0" y="0"/>
                      <wp:positionH relativeFrom="column">
                        <wp:posOffset>-63500</wp:posOffset>
                      </wp:positionH>
                      <wp:positionV relativeFrom="paragraph">
                        <wp:posOffset>368300</wp:posOffset>
                      </wp:positionV>
                      <wp:extent cx="1003300" cy="7620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213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B3C6" id="Rectangle 1658" o:spid="_x0000_s2487"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WKRn1uQEAAEwDAAAOAAAAAAAAAAAAAAAAAC4CAABkcnMvZTJv&#10;RG9jLnhtbFBLAQItABQABgAIAAAAIQBzhoRN2wAAAAoBAAAPAAAAAAAAAAAAAAAAABMEAABkcnMv&#10;ZG93bnJldi54bWxQSwUGAAAAAAQABADzAAAAGwUAAAAA&#10;" filled="f" stroked="f">
                      <v:textbox inset="2.16pt,1.44pt,0,1.44pt">
                        <w:txbxContent>
                          <w:p w14:paraId="0AA213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6352" behindDoc="0" locked="0" layoutInCell="1" allowOverlap="1" wp14:anchorId="504FC558" wp14:editId="1F529C02">
                      <wp:simplePos x="0" y="0"/>
                      <wp:positionH relativeFrom="column">
                        <wp:posOffset>-63500</wp:posOffset>
                      </wp:positionH>
                      <wp:positionV relativeFrom="paragraph">
                        <wp:posOffset>368300</wp:posOffset>
                      </wp:positionV>
                      <wp:extent cx="1003300" cy="7620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8C5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FC558" id="Rectangle 1659" o:spid="_x0000_s2488"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MDtNboBAABMAwAADgAAAAAAAAAAAAAAAAAuAgAAZHJzL2Uy&#10;b0RvYy54bWxQSwECLQAUAAYACAAAACEAc4aETdsAAAAKAQAADwAAAAAAAAAAAAAAAAAUBAAAZHJz&#10;L2Rvd25yZXYueG1sUEsFBgAAAAAEAAQA8wAAABwFAAAAAA==&#10;" filled="f" stroked="f">
                      <v:textbox inset="2.16pt,1.44pt,0,1.44pt">
                        <w:txbxContent>
                          <w:p w14:paraId="1368C5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7376" behindDoc="0" locked="0" layoutInCell="1" allowOverlap="1" wp14:anchorId="3F37C6CD" wp14:editId="59D28AA7">
                      <wp:simplePos x="0" y="0"/>
                      <wp:positionH relativeFrom="column">
                        <wp:posOffset>-63500</wp:posOffset>
                      </wp:positionH>
                      <wp:positionV relativeFrom="paragraph">
                        <wp:posOffset>368300</wp:posOffset>
                      </wp:positionV>
                      <wp:extent cx="1003300" cy="7620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10D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7C6CD" id="Rectangle 1660" o:spid="_x0000_s2489"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ZXuQ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hsUyDGLU/qB&#10;ujHXG0nm7KCFkHm+Wa8xxBbLnsMTXKOIbiY/KbD5i7TIVDS+3DSWUyIck7vVblvjQxyP7ta7FfrY&#10;pXorDhDTF+ktyU5HAaEUZdn5W0zz1dcrWJfBzM9nL03HaSaz3qxesR69uCBHXNL0iEYZP3aUGx0o&#10;GXHwHY2/TgwkJearQ2Wbu/WqwU0pwXLbbHGDoQSI+vg+yxwfPO4ST0DJKYDuBwRcNCq4cGSF2XW9&#10;8k68jwv6t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amhZXuQEAAEwDAAAOAAAAAAAAAAAAAAAAAC4CAABkcnMvZTJv&#10;RG9jLnhtbFBLAQItABQABgAIAAAAIQBzhoRN2wAAAAoBAAAPAAAAAAAAAAAAAAAAABMEAABkcnMv&#10;ZG93bnJldi54bWxQSwUGAAAAAAQABADzAAAAGwUAAAAA&#10;" filled="f" stroked="f">
                      <v:textbox inset="2.16pt,1.44pt,0,1.44pt">
                        <w:txbxContent>
                          <w:p w14:paraId="4EA10D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8400" behindDoc="0" locked="0" layoutInCell="1" allowOverlap="1" wp14:anchorId="7D1DFCE2" wp14:editId="027B709A">
                      <wp:simplePos x="0" y="0"/>
                      <wp:positionH relativeFrom="column">
                        <wp:posOffset>-63500</wp:posOffset>
                      </wp:positionH>
                      <wp:positionV relativeFrom="paragraph">
                        <wp:posOffset>368300</wp:posOffset>
                      </wp:positionV>
                      <wp:extent cx="1003300" cy="7620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A4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DFCE2" id="Rectangle 1661" o:spid="_x0000_s2490"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KjiwboBAABMAwAADgAAAAAAAAAAAAAAAAAuAgAAZHJzL2Uy&#10;b0RvYy54bWxQSwECLQAUAAYACAAAACEAc4aETdsAAAAKAQAADwAAAAAAAAAAAAAAAAAUBAAAZHJz&#10;L2Rvd25yZXYueG1sUEsFBgAAAAAEAAQA8wAAABwFAAAAAA==&#10;" filled="f" stroked="f">
                      <v:textbox inset="2.16pt,1.44pt,0,1.44pt">
                        <w:txbxContent>
                          <w:p w14:paraId="7DFA47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59424" behindDoc="0" locked="0" layoutInCell="1" allowOverlap="1" wp14:anchorId="549B7938" wp14:editId="6B8638CD">
                      <wp:simplePos x="0" y="0"/>
                      <wp:positionH relativeFrom="column">
                        <wp:posOffset>-63500</wp:posOffset>
                      </wp:positionH>
                      <wp:positionV relativeFrom="paragraph">
                        <wp:posOffset>368300</wp:posOffset>
                      </wp:positionV>
                      <wp:extent cx="1003300" cy="7620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334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B7938" id="Rectangle 1662" o:spid="_x0000_s2491"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0+ODboBAABMAwAADgAAAAAAAAAAAAAAAAAuAgAAZHJzL2Uy&#10;b0RvYy54bWxQSwECLQAUAAYACAAAACEAc4aETdsAAAAKAQAADwAAAAAAAAAAAAAAAAAUBAAAZHJz&#10;L2Rvd25yZXYueG1sUEsFBgAAAAAEAAQA8wAAABwFAAAAAA==&#10;" filled="f" stroked="f">
                      <v:textbox inset="2.16pt,1.44pt,0,1.44pt">
                        <w:txbxContent>
                          <w:p w14:paraId="647334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0448" behindDoc="0" locked="0" layoutInCell="1" allowOverlap="1" wp14:anchorId="173E110D" wp14:editId="4320EDDF">
                      <wp:simplePos x="0" y="0"/>
                      <wp:positionH relativeFrom="column">
                        <wp:posOffset>-63500</wp:posOffset>
                      </wp:positionH>
                      <wp:positionV relativeFrom="paragraph">
                        <wp:posOffset>368300</wp:posOffset>
                      </wp:positionV>
                      <wp:extent cx="1003300" cy="7620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254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E110D" id="Rectangle 1663" o:spid="_x0000_s2492"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aZ6zboBAABMAwAADgAAAAAAAAAAAAAAAAAuAgAAZHJzL2Uy&#10;b0RvYy54bWxQSwECLQAUAAYACAAAACEAc4aETdsAAAAKAQAADwAAAAAAAAAAAAAAAAAUBAAAZHJz&#10;L2Rvd25yZXYueG1sUEsFBgAAAAAEAAQA8wAAABwFAAAAAA==&#10;" filled="f" stroked="f">
                      <v:textbox inset="2.16pt,1.44pt,0,1.44pt">
                        <w:txbxContent>
                          <w:p w14:paraId="510254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1472" behindDoc="0" locked="0" layoutInCell="1" allowOverlap="1" wp14:anchorId="61526F28" wp14:editId="327F47FE">
                      <wp:simplePos x="0" y="0"/>
                      <wp:positionH relativeFrom="column">
                        <wp:posOffset>-63500</wp:posOffset>
                      </wp:positionH>
                      <wp:positionV relativeFrom="paragraph">
                        <wp:posOffset>368300</wp:posOffset>
                      </wp:positionV>
                      <wp:extent cx="1003300" cy="7620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B51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26F28" id="Rectangle 1664" o:spid="_x0000_s2493"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IcmTroBAABMAwAADgAAAAAAAAAAAAAAAAAuAgAAZHJzL2Uy&#10;b0RvYy54bWxQSwECLQAUAAYACAAAACEAc4aETdsAAAAKAQAADwAAAAAAAAAAAAAAAAAUBAAAZHJz&#10;L2Rvd25yZXYueG1sUEsFBgAAAAAEAAQA8wAAABwFAAAAAA==&#10;" filled="f" stroked="f">
                      <v:textbox inset="2.16pt,1.44pt,0,1.44pt">
                        <w:txbxContent>
                          <w:p w14:paraId="785B51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2496" behindDoc="0" locked="0" layoutInCell="1" allowOverlap="1" wp14:anchorId="57F9BBC8" wp14:editId="22A5BFB3">
                      <wp:simplePos x="0" y="0"/>
                      <wp:positionH relativeFrom="column">
                        <wp:posOffset>-63500</wp:posOffset>
                      </wp:positionH>
                      <wp:positionV relativeFrom="paragraph">
                        <wp:posOffset>368300</wp:posOffset>
                      </wp:positionV>
                      <wp:extent cx="1003300" cy="7620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10A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9BBC8" id="Rectangle 1665" o:spid="_x0000_s2494"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DoC03S7AQAATAMAAA4AAAAAAAAAAAAAAAAALgIAAGRycy9l&#10;Mm9Eb2MueG1sUEsBAi0AFAAGAAgAAAAhAHOGhE3bAAAACgEAAA8AAAAAAAAAAAAAAAAAFQQAAGRy&#10;cy9kb3ducmV2LnhtbFBLBQYAAAAABAAEAPMAAAAdBQAAAAA=&#10;" filled="f" stroked="f">
                      <v:textbox inset="2.16pt,1.44pt,0,1.44pt">
                        <w:txbxContent>
                          <w:p w14:paraId="68210A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3520" behindDoc="0" locked="0" layoutInCell="1" allowOverlap="1" wp14:anchorId="4BB7F9E9" wp14:editId="6BFB4F36">
                      <wp:simplePos x="0" y="0"/>
                      <wp:positionH relativeFrom="column">
                        <wp:posOffset>-63500</wp:posOffset>
                      </wp:positionH>
                      <wp:positionV relativeFrom="paragraph">
                        <wp:posOffset>368300</wp:posOffset>
                      </wp:positionV>
                      <wp:extent cx="1003300" cy="7620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A71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7F9E9" id="Rectangle 1666" o:spid="_x0000_s2495"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eW/uLoBAABMAwAADgAAAAAAAAAAAAAAAAAuAgAAZHJzL2Uy&#10;b0RvYy54bWxQSwECLQAUAAYACAAAACEAc4aETdsAAAAKAQAADwAAAAAAAAAAAAAAAAAUBAAAZHJz&#10;L2Rvd25yZXYueG1sUEsFBgAAAAAEAAQA8wAAABwFAAAAAA==&#10;" filled="f" stroked="f">
                      <v:textbox inset="2.16pt,1.44pt,0,1.44pt">
                        <w:txbxContent>
                          <w:p w14:paraId="762A71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4544" behindDoc="0" locked="0" layoutInCell="1" allowOverlap="1" wp14:anchorId="231AB637" wp14:editId="52CD2F86">
                      <wp:simplePos x="0" y="0"/>
                      <wp:positionH relativeFrom="column">
                        <wp:posOffset>-63500</wp:posOffset>
                      </wp:positionH>
                      <wp:positionV relativeFrom="paragraph">
                        <wp:posOffset>368300</wp:posOffset>
                      </wp:positionV>
                      <wp:extent cx="1003300" cy="7620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D97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637" id="Rectangle 1667" o:spid="_x0000_s2496"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Vxw+O7oBAABMAwAADgAAAAAAAAAAAAAAAAAuAgAAZHJzL2Uy&#10;b0RvYy54bWxQSwECLQAUAAYACAAAACEAc4aETdsAAAAKAQAADwAAAAAAAAAAAAAAAAAUBAAAZHJz&#10;L2Rvd25yZXYueG1sUEsFBgAAAAAEAAQA8wAAABwFAAAAAA==&#10;" filled="f" stroked="f">
                      <v:textbox inset="2.16pt,1.44pt,0,1.44pt">
                        <w:txbxContent>
                          <w:p w14:paraId="5F6D97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5568" behindDoc="0" locked="0" layoutInCell="1" allowOverlap="1" wp14:anchorId="24A515D4" wp14:editId="6C4319F0">
                      <wp:simplePos x="0" y="0"/>
                      <wp:positionH relativeFrom="column">
                        <wp:posOffset>-63500</wp:posOffset>
                      </wp:positionH>
                      <wp:positionV relativeFrom="paragraph">
                        <wp:posOffset>368300</wp:posOffset>
                      </wp:positionV>
                      <wp:extent cx="1003300" cy="7620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C55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515D4" id="Rectangle 1668" o:spid="_x0000_s2497"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MqxAya4AQAATAMAAA4AAAAAAAAAAAAAAAAALgIAAGRycy9lMm9E&#10;b2MueG1sUEsBAi0AFAAGAAgAAAAhAHOGhE3bAAAACgEAAA8AAAAAAAAAAAAAAAAAEgQAAGRycy9k&#10;b3ducmV2LnhtbFBLBQYAAAAABAAEAPMAAAAaBQAAAAA=&#10;" filled="f" stroked="f">
                      <v:textbox inset="2.16pt,1.44pt,0,1.44pt">
                        <w:txbxContent>
                          <w:p w14:paraId="2CDC55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6592" behindDoc="0" locked="0" layoutInCell="1" allowOverlap="1" wp14:anchorId="654707AB" wp14:editId="70FE1225">
                      <wp:simplePos x="0" y="0"/>
                      <wp:positionH relativeFrom="column">
                        <wp:posOffset>-63500</wp:posOffset>
                      </wp:positionH>
                      <wp:positionV relativeFrom="paragraph">
                        <wp:posOffset>368300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3F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707AB" id="Rectangle 1669" o:spid="_x0000_s2498"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dFj35roBAABMAwAADgAAAAAAAAAAAAAAAAAuAgAAZHJzL2Uy&#10;b0RvYy54bWxQSwECLQAUAAYACAAAACEAc4aETdsAAAAKAQAADwAAAAAAAAAAAAAAAAAUBAAAZHJz&#10;L2Rvd25yZXYueG1sUEsFBgAAAAAEAAQA8wAAABwFAAAAAA==&#10;" filled="f" stroked="f">
                      <v:textbox inset="2.16pt,1.44pt,0,1.44pt">
                        <w:txbxContent>
                          <w:p w14:paraId="5D33F92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7616" behindDoc="0" locked="0" layoutInCell="1" allowOverlap="1" wp14:anchorId="5E0B0C47" wp14:editId="68E2DCED">
                      <wp:simplePos x="0" y="0"/>
                      <wp:positionH relativeFrom="column">
                        <wp:posOffset>-63500</wp:posOffset>
                      </wp:positionH>
                      <wp:positionV relativeFrom="paragraph">
                        <wp:posOffset>368300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61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0C47" id="Rectangle 1670" o:spid="_x0000_s2499"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couQ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3W1QIMcsTukH&#10;6sZcbySZs4MWQub5Zr3GEFssew5PcI0iupn8pMDmL9IiU9H4ctNYTolwTO5Wu22ND3E82qx3K/Sx&#10;S/VWHCCmL9Jbkp2OAkIpyrLzt5jmq69XsC6DmZ/PXpqO00xmvVm9Yj16cUGOuKTpEY0yfuwoNzpQ&#10;MuLgOxp/nRhISsxXh8o2m/WqwU0pwXLbbHGDoQSI+vg+yxwfPO4ST0DJKYDuBwRcNCq4cGSF2XW9&#10;8k68jwv6t5/g8B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lY5couQEAAEwDAAAOAAAAAAAAAAAAAAAAAC4CAABkcnMvZTJv&#10;RG9jLnhtbFBLAQItABQABgAIAAAAIQBzhoRN2wAAAAoBAAAPAAAAAAAAAAAAAAAAABMEAABkcnMv&#10;ZG93bnJldi54bWxQSwUGAAAAAAQABADzAAAAGwUAAAAA&#10;" filled="f" stroked="f">
                      <v:textbox inset="2.16pt,1.44pt,0,1.44pt">
                        <w:txbxContent>
                          <w:p w14:paraId="381361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8640" behindDoc="0" locked="0" layoutInCell="1" allowOverlap="1" wp14:anchorId="624267D5" wp14:editId="28963A43">
                      <wp:simplePos x="0" y="0"/>
                      <wp:positionH relativeFrom="column">
                        <wp:posOffset>-63500</wp:posOffset>
                      </wp:positionH>
                      <wp:positionV relativeFrom="paragraph">
                        <wp:posOffset>368300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FEE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67D5" id="Rectangle 1671" o:spid="_x0000_s2500"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ugEAAEw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MDZ3W2WlDhmcUo/&#10;UDfmeiPJnB20EDLPN+s1hthi2XN4gmsU0c3kJwU2f5EWmYrGl5vGckqEY3K32m1rnATHo816t0If&#10;u1RvxQFi+iK9JdnpKCCUoiw7f4tpvvp6BesymPn57KXpOM1k1pv1K9ajFxfkiEuaHtEo48eOcqMD&#10;JSMOvqPx14mBpMR8dahss1mvGtyUEiy3zRY3GEqAqI/vs8zxweMu8QSUnALofkDARaOCC0dWmF3X&#10;K+/E+7igf/s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f1FjvroBAABMAwAADgAAAAAAAAAAAAAAAAAuAgAAZHJzL2Uy&#10;b0RvYy54bWxQSwECLQAUAAYACAAAACEAc4aETdsAAAAKAQAADwAAAAAAAAAAAAAAAAAUBAAAZHJz&#10;L2Rvd25yZXYueG1sUEsFBgAAAAAEAAQA8wAAABwFAAAAAA==&#10;" filled="f" stroked="f">
                      <v:textbox inset="2.16pt,1.44pt,0,1.44pt">
                        <w:txbxContent>
                          <w:p w14:paraId="3D1FEE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69664" behindDoc="0" locked="0" layoutInCell="1" allowOverlap="1" wp14:anchorId="2645D4B0" wp14:editId="5FFD2E31">
                      <wp:simplePos x="0" y="0"/>
                      <wp:positionH relativeFrom="column">
                        <wp:posOffset>-63500</wp:posOffset>
                      </wp:positionH>
                      <wp:positionV relativeFrom="paragraph">
                        <wp:posOffset>368300</wp:posOffset>
                      </wp:positionV>
                      <wp:extent cx="1003300" cy="7620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F6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D4B0" id="Rectangle 1672" o:spid="_x0000_s2501"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GLYPcroBAABMAwAADgAAAAAAAAAAAAAAAAAuAgAAZHJzL2Uy&#10;b0RvYy54bWxQSwECLQAUAAYACAAAACEAc4aETdsAAAAKAQAADwAAAAAAAAAAAAAAAAAUBAAAZHJz&#10;L2Rvd25yZXYueG1sUEsFBgAAAAAEAAQA8wAAABwFAAAAAA==&#10;" filled="f" stroked="f">
                      <v:textbox inset="2.16pt,1.44pt,0,1.44pt">
                        <w:txbxContent>
                          <w:p w14:paraId="1828F6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0688" behindDoc="0" locked="0" layoutInCell="1" allowOverlap="1" wp14:anchorId="0EE1E7DE" wp14:editId="0B88EFDE">
                      <wp:simplePos x="0" y="0"/>
                      <wp:positionH relativeFrom="column">
                        <wp:posOffset>-63500</wp:posOffset>
                      </wp:positionH>
                      <wp:positionV relativeFrom="paragraph">
                        <wp:posOffset>368300</wp:posOffset>
                      </wp:positionV>
                      <wp:extent cx="1003300" cy="7620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574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1E7DE" id="Rectangle 1673" o:spid="_x0000_s2502"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l/7sroBAABMAwAADgAAAAAAAAAAAAAAAAAuAgAAZHJzL2Uy&#10;b0RvYy54bWxQSwECLQAUAAYACAAAACEAc4aETdsAAAAKAQAADwAAAAAAAAAAAAAAAAAUBAAAZHJz&#10;L2Rvd25yZXYueG1sUEsFBgAAAAAEAAQA8wAAABwFAAAAAA==&#10;" filled="f" stroked="f">
                      <v:textbox inset="2.16pt,1.44pt,0,1.44pt">
                        <w:txbxContent>
                          <w:p w14:paraId="468574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1712" behindDoc="0" locked="0" layoutInCell="1" allowOverlap="1" wp14:anchorId="1F66BE50" wp14:editId="439FD269">
                      <wp:simplePos x="0" y="0"/>
                      <wp:positionH relativeFrom="column">
                        <wp:posOffset>-63500</wp:posOffset>
                      </wp:positionH>
                      <wp:positionV relativeFrom="paragraph">
                        <wp:posOffset>368300</wp:posOffset>
                      </wp:positionV>
                      <wp:extent cx="1003300" cy="7620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FBD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6BE50" id="Rectangle 1674" o:spid="_x0000_s2503"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36nMboBAABMAwAADgAAAAAAAAAAAAAAAAAuAgAAZHJzL2Uy&#10;b0RvYy54bWxQSwECLQAUAAYACAAAACEAc4aETdsAAAAKAQAADwAAAAAAAAAAAAAAAAAUBAAAZHJz&#10;L2Rvd25yZXYueG1sUEsFBgAAAAAEAAQA8wAAABwFAAAAAA==&#10;" filled="f" stroked="f">
                      <v:textbox inset="2.16pt,1.44pt,0,1.44pt">
                        <w:txbxContent>
                          <w:p w14:paraId="044FBD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2736" behindDoc="0" locked="0" layoutInCell="1" allowOverlap="1" wp14:anchorId="6557EDB2" wp14:editId="7946A08D">
                      <wp:simplePos x="0" y="0"/>
                      <wp:positionH relativeFrom="column">
                        <wp:posOffset>-63500</wp:posOffset>
                      </wp:positionH>
                      <wp:positionV relativeFrom="paragraph">
                        <wp:posOffset>368300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E70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7EDB2" id="Rectangle 1675" o:spid="_x0000_s2504"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X7Ugu7AQAATAMAAA4AAAAAAAAAAAAAAAAALgIAAGRycy9l&#10;Mm9Eb2MueG1sUEsBAi0AFAAGAAgAAAAhAHOGhE3bAAAACgEAAA8AAAAAAAAAAAAAAAAAFQQAAGRy&#10;cy9kb3ducmV2LnhtbFBLBQYAAAAABAAEAPMAAAAdBQAAAAA=&#10;" filled="f" stroked="f">
                      <v:textbox inset="2.16pt,1.44pt,0,1.44pt">
                        <w:txbxContent>
                          <w:p w14:paraId="2D5E70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3760" behindDoc="0" locked="0" layoutInCell="1" allowOverlap="1" wp14:anchorId="258A27BA" wp14:editId="4022D0A1">
                      <wp:simplePos x="0" y="0"/>
                      <wp:positionH relativeFrom="column">
                        <wp:posOffset>-63500</wp:posOffset>
                      </wp:positionH>
                      <wp:positionV relativeFrom="paragraph">
                        <wp:posOffset>368300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D48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A27BA" id="Rectangle 1676" o:spid="_x0000_s2505"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hw+x7oBAABMAwAADgAAAAAAAAAAAAAAAAAuAgAAZHJzL2Uy&#10;b0RvYy54bWxQSwECLQAUAAYACAAAACEAc4aETdsAAAAKAQAADwAAAAAAAAAAAAAAAAAUBAAAZHJz&#10;L2Rvd25yZXYueG1sUEsFBgAAAAAEAAQA8wAAABwFAAAAAA==&#10;" filled="f" stroked="f">
                      <v:textbox inset="2.16pt,1.44pt,0,1.44pt">
                        <w:txbxContent>
                          <w:p w14:paraId="789D486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4784" behindDoc="0" locked="0" layoutInCell="1" allowOverlap="1" wp14:anchorId="12AA83F6" wp14:editId="3295352E">
                      <wp:simplePos x="0" y="0"/>
                      <wp:positionH relativeFrom="column">
                        <wp:posOffset>-63500</wp:posOffset>
                      </wp:positionH>
                      <wp:positionV relativeFrom="paragraph">
                        <wp:posOffset>368300</wp:posOffset>
                      </wp:positionV>
                      <wp:extent cx="1003300" cy="7620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E42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83F6" id="Rectangle 1677" o:spid="_x0000_s2506"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hsFJboBAABMAwAADgAAAAAAAAAAAAAAAAAuAgAAZHJzL2Uy&#10;b0RvYy54bWxQSwECLQAUAAYACAAAACEAc4aETdsAAAAKAQAADwAAAAAAAAAAAAAAAAAUBAAAZHJz&#10;L2Rvd25yZXYueG1sUEsFBgAAAAAEAAQA8wAAABwFAAAAAA==&#10;" filled="f" stroked="f">
                      <v:textbox inset="2.16pt,1.44pt,0,1.44pt">
                        <w:txbxContent>
                          <w:p w14:paraId="444E42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5808" behindDoc="0" locked="0" layoutInCell="1" allowOverlap="1" wp14:anchorId="2126041F" wp14:editId="4A78EE01">
                      <wp:simplePos x="0" y="0"/>
                      <wp:positionH relativeFrom="column">
                        <wp:posOffset>-63500</wp:posOffset>
                      </wp:positionH>
                      <wp:positionV relativeFrom="paragraph">
                        <wp:posOffset>368300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6F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6041F" id="Rectangle 1678" o:spid="_x0000_s2507"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Ce2ODi4AQAATAMAAA4AAAAAAAAAAAAAAAAALgIAAGRycy9lMm9E&#10;b2MueG1sUEsBAi0AFAAGAAgAAAAhAHOGhE3bAAAACgEAAA8AAAAAAAAAAAAAAAAAEgQAAGRycy9k&#10;b3ducmV2LnhtbFBLBQYAAAAABAAEAPMAAAAaBQAAAAA=&#10;" filled="f" stroked="f">
                      <v:textbox inset="2.16pt,1.44pt,0,1.44pt">
                        <w:txbxContent>
                          <w:p w14:paraId="0456F1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6832" behindDoc="0" locked="0" layoutInCell="1" allowOverlap="1" wp14:anchorId="1C4F86EA" wp14:editId="31F77DB9">
                      <wp:simplePos x="0" y="0"/>
                      <wp:positionH relativeFrom="column">
                        <wp:posOffset>-63500</wp:posOffset>
                      </wp:positionH>
                      <wp:positionV relativeFrom="paragraph">
                        <wp:posOffset>368300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333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F86EA" id="Rectangle 1679" o:spid="_x0000_s2508"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z4ugEAAEw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ji7m82WEscsTuk3&#10;6sZcZySZs70WQk7znfQaQmyw7Ck8wiWK6E7kRwV2+iItMmaNz1eN5ZgIx+R2ta1LnATHo816u0If&#10;uxTvxQFi+iG9JZPTUkAoWVl2+hXTfPXtCtZNYObnJy+Nh3Ems66rN6wHL87IEZc0PaBRxg8t5UYH&#10;SgYcfEvjnyMDSYn56VDZarNeVbgpOVjWVY0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V/M+LoBAABMAwAADgAAAAAAAAAAAAAAAAAuAgAAZHJzL2Uy&#10;b0RvYy54bWxQSwECLQAUAAYACAAAACEAc4aETdsAAAAKAQAADwAAAAAAAAAAAAAAAAAUBAAAZHJz&#10;L2Rvd25yZXYueG1sUEsFBgAAAAAEAAQA8wAAABwFAAAAAA==&#10;" filled="f" stroked="f">
                      <v:textbox inset="2.16pt,1.44pt,0,1.44pt">
                        <w:txbxContent>
                          <w:p w14:paraId="5F5333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7856" behindDoc="0" locked="0" layoutInCell="1" allowOverlap="1" wp14:anchorId="7E9EFD51" wp14:editId="346907D5">
                      <wp:simplePos x="0" y="0"/>
                      <wp:positionH relativeFrom="column">
                        <wp:posOffset>-63500</wp:posOffset>
                      </wp:positionH>
                      <wp:positionV relativeFrom="paragraph">
                        <wp:posOffset>368300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571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FD51" id="Rectangle 1680" o:spid="_x0000_s2509"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7HuQ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zdVY0COWZxSn9Q&#10;N+Y6I8mc7bUQcprvpNcQYoNlT+ERzlFEdyI/KrDTF2mRMWt8umgsx0Q4JjerTV3iQxyPrtebFfrY&#10;pXgvDhDTvfSWTE5LAaFkZdnxV0zz1bcrWDeBmZ+fvDTux5nMul69Yd17cUKOuKTpAY0yfmgpNzpQ&#10;MuDgWxpfDwwkJeanQ2Wr6/Wqwk3JwbKuatxgyAGi3n/MMsd7j7vEE1ByCKC7HgFnjTIuHFlmdl6v&#10;aSc+xhn9+0+w+ws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jT47HuQEAAEwDAAAOAAAAAAAAAAAAAAAAAC4CAABkcnMvZTJv&#10;RG9jLnhtbFBLAQItABQABgAIAAAAIQBzhoRN2wAAAAoBAAAPAAAAAAAAAAAAAAAAABMEAABkcnMv&#10;ZG93bnJldi54bWxQSwUGAAAAAAQABADzAAAAGwUAAAAA&#10;" filled="f" stroked="f">
                      <v:textbox inset="2.16pt,1.44pt,0,1.44pt">
                        <w:txbxContent>
                          <w:p w14:paraId="39A571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8880" behindDoc="0" locked="0" layoutInCell="1" allowOverlap="1" wp14:anchorId="3C5E5683" wp14:editId="0A29BB28">
                      <wp:simplePos x="0" y="0"/>
                      <wp:positionH relativeFrom="column">
                        <wp:posOffset>-63500</wp:posOffset>
                      </wp:positionH>
                      <wp:positionV relativeFrom="paragraph">
                        <wp:posOffset>368300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D05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E5683" id="Rectangle 1681" o:spid="_x0000_s2510"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pRug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zdVb2kxDGLU/qD&#10;ujHXGUnmbK+FkNN8J72GEBssewqPcI4iuhP5UYGdvkiLjFnj00VjOSbCMblZbeoSJ8Hx6Hq9WaGP&#10;XYr34gAx3UtvyeS0FBBKVpYdf8U0X327gnUTmPn5yUvjfpzJrOv1G9a9FyfkiEuaHtAo44eWcqMD&#10;JQMOvqXx9cBAUmJ+OlS2ul6vKtyUHCzrqsYNhhwg6v3HLHO897hLPAElhwC66xFw1ijjwpFlZuf1&#10;mnbiY5zRv/8Eu7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16UboBAABMAwAADgAAAAAAAAAAAAAAAAAuAgAAZHJzL2Uy&#10;b0RvYy54bWxQSwECLQAUAAYACAAAACEAc4aETdsAAAAKAQAADwAAAAAAAAAAAAAAAAAUBAAAZHJz&#10;L2Rvd25yZXYueG1sUEsFBgAAAAAEAAQA8wAAABwFAAAAAA==&#10;" filled="f" stroked="f">
                      <v:textbox inset="2.16pt,1.44pt,0,1.44pt">
                        <w:txbxContent>
                          <w:p w14:paraId="428D05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79904" behindDoc="0" locked="0" layoutInCell="1" allowOverlap="1" wp14:anchorId="7DFD9FA8" wp14:editId="05E2DDBB">
                      <wp:simplePos x="0" y="0"/>
                      <wp:positionH relativeFrom="column">
                        <wp:posOffset>-63500</wp:posOffset>
                      </wp:positionH>
                      <wp:positionV relativeFrom="paragraph">
                        <wp:posOffset>368300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6B2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D9FA8" id="Rectangle 1682" o:spid="_x0000_s2511"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poWnboBAABMAwAADgAAAAAAAAAAAAAAAAAuAgAAZHJzL2Uy&#10;b0RvYy54bWxQSwECLQAUAAYACAAAACEAc4aETdsAAAAKAQAADwAAAAAAAAAAAAAAAAAUBAAAZHJz&#10;L2Rvd25yZXYueG1sUEsFBgAAAAAEAAQA8wAAABwFAAAAAA==&#10;" filled="f" stroked="f">
                      <v:textbox inset="2.16pt,1.44pt,0,1.44pt">
                        <w:txbxContent>
                          <w:p w14:paraId="7836B2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0928" behindDoc="0" locked="0" layoutInCell="1" allowOverlap="1" wp14:anchorId="6B60FF69" wp14:editId="03334CFE">
                      <wp:simplePos x="0" y="0"/>
                      <wp:positionH relativeFrom="column">
                        <wp:posOffset>-63500</wp:posOffset>
                      </wp:positionH>
                      <wp:positionV relativeFrom="paragraph">
                        <wp:posOffset>368300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D1A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0FF69" id="Rectangle 1683" o:spid="_x0000_s2512"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dugEAAEw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C5zdpl5R4pjFKf1G&#10;3ZjrjCRzttdCyGm+k15DiA2WPYVHuEQR3Yn8qMBOX6RFxqzx+aqxHBPhmNyutnWJk+B4dLPertDH&#10;LsV7cYCYfkhvyeS0FBBKVpadfsU0X327gnUTmPn5yUvjYZzJrOvNG9aDF2fkiEuaHtAo44eWcqMD&#10;JQMOvqXxz5GBpMT8dKhsdbNeVbgpOVjWVY0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HPiXboBAABMAwAADgAAAAAAAAAAAAAAAAAuAgAAZHJzL2Uy&#10;b0RvYy54bWxQSwECLQAUAAYACAAAACEAc4aETdsAAAAKAQAADwAAAAAAAAAAAAAAAAAUBAAAZHJz&#10;L2Rvd25yZXYueG1sUEsFBgAAAAAEAAQA8wAAABwFAAAAAA==&#10;" filled="f" stroked="f">
                      <v:textbox inset="2.16pt,1.44pt,0,1.44pt">
                        <w:txbxContent>
                          <w:p w14:paraId="06ED1A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1952" behindDoc="0" locked="0" layoutInCell="1" allowOverlap="1" wp14:anchorId="621D6AD6" wp14:editId="1D988749">
                      <wp:simplePos x="0" y="0"/>
                      <wp:positionH relativeFrom="column">
                        <wp:posOffset>-63500</wp:posOffset>
                      </wp:positionH>
                      <wp:positionV relativeFrom="paragraph">
                        <wp:posOffset>368300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667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D6AD6" id="Rectangle 1684" o:spid="_x0000_s2513"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7eugEAAEw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ji7m3pNiWMWp/Qb&#10;dWOuM5LM2V4LIaf5TnoNITZY9hQe4RJFdCfyowI7fZEWGbPG56vGckyEY3K72tYlToLj0Wa9XaGP&#10;XYr34gAx/ZDekslpKSCUrCw7/Yppvvp2BesmMPPzk5fGwziTWdebN6wHL87IEZc0PaBRxg8t5UYH&#10;SgYcfEvjnyMDSYn56VDZarNeVbgpOVjWVY0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VK+3roBAABMAwAADgAAAAAAAAAAAAAAAAAuAgAAZHJzL2Uy&#10;b0RvYy54bWxQSwECLQAUAAYACAAAACEAc4aETdsAAAAKAQAADwAAAAAAAAAAAAAAAAAUBAAAZHJz&#10;L2Rvd25yZXYueG1sUEsFBgAAAAAEAAQA8wAAABwFAAAAAA==&#10;" filled="f" stroked="f">
                      <v:textbox inset="2.16pt,1.44pt,0,1.44pt">
                        <w:txbxContent>
                          <w:p w14:paraId="3236675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2976" behindDoc="0" locked="0" layoutInCell="1" allowOverlap="1" wp14:anchorId="7F8AC971" wp14:editId="0A5EF0A9">
                      <wp:simplePos x="0" y="0"/>
                      <wp:positionH relativeFrom="column">
                        <wp:posOffset>-63500</wp:posOffset>
                      </wp:positionH>
                      <wp:positionV relativeFrom="paragraph">
                        <wp:posOffset>368300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45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AC971" id="Rectangle 1685" o:spid="_x0000_s2514"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D10vkuQEAAEwDAAAOAAAAAAAAAAAAAAAAAC4CAABkcnMvZTJv&#10;RG9jLnhtbFBLAQItABQABgAIAAAAIQBzhoRN2wAAAAoBAAAPAAAAAAAAAAAAAAAAABMEAABkcnMv&#10;ZG93bnJldi54bWxQSwUGAAAAAAQABADzAAAAGwUAAAAA&#10;" filled="f" stroked="f">
                      <v:textbox inset="2.16pt,1.44pt,0,1.44pt">
                        <w:txbxContent>
                          <w:p w14:paraId="56845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4000" behindDoc="0" locked="0" layoutInCell="1" allowOverlap="1" wp14:anchorId="77433991" wp14:editId="69045607">
                      <wp:simplePos x="0" y="0"/>
                      <wp:positionH relativeFrom="column">
                        <wp:posOffset>-63500</wp:posOffset>
                      </wp:positionH>
                      <wp:positionV relativeFrom="paragraph">
                        <wp:posOffset>368300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35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33991" id="Rectangle 1686" o:spid="_x0000_s2515"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cougEAAEw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C5zdpt5Q4pjFKf1G&#10;3ZjrjCRzttdCyGm+k15DiA2WPYVHuEQR3Yn8qMBOX6RFxqzx+aqxHBPhmNyutnWJk+B4dLPertDH&#10;LsV7cYCYfkhvyeS0FBBKVpadfsU0X327gnUTmPn5yUvjYZzJrOvtG9aDF2fkiEuaHtAo44eWcqMD&#10;JQMOvqXxz5GBpMT8dKhsdbNeVbgpOVjWVY0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DAnKLoBAABMAwAADgAAAAAAAAAAAAAAAAAuAgAAZHJzL2Uy&#10;b0RvYy54bWxQSwECLQAUAAYACAAAACEAc4aETdsAAAAKAQAADwAAAAAAAAAAAAAAAAAUBAAAZHJz&#10;L2Rvd25yZXYueG1sUEsFBgAAAAAEAAQA8wAAABwFAAAAAA==&#10;" filled="f" stroked="f">
                      <v:textbox inset="2.16pt,1.44pt,0,1.44pt">
                        <w:txbxContent>
                          <w:p w14:paraId="427035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5024" behindDoc="0" locked="0" layoutInCell="1" allowOverlap="1" wp14:anchorId="6665292D" wp14:editId="51E98CFF">
                      <wp:simplePos x="0" y="0"/>
                      <wp:positionH relativeFrom="column">
                        <wp:posOffset>-63500</wp:posOffset>
                      </wp:positionH>
                      <wp:positionV relativeFrom="paragraph">
                        <wp:posOffset>368300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2B6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5292D" id="Rectangle 1687" o:spid="_x0000_s2516"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smmq7oBAABMAwAADgAAAAAAAAAAAAAAAAAuAgAAZHJzL2Uy&#10;b0RvYy54bWxQSwECLQAUAAYACAAAACEAc4aETdsAAAAKAQAADwAAAAAAAAAAAAAAAAAUBAAAZHJz&#10;L2Rvd25yZXYueG1sUEsFBgAAAAAEAAQA8wAAABwFAAAAAA==&#10;" filled="f" stroked="f">
                      <v:textbox inset="2.16pt,1.44pt,0,1.44pt">
                        <w:txbxContent>
                          <w:p w14:paraId="5E02B6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6048" behindDoc="0" locked="0" layoutInCell="1" allowOverlap="1" wp14:anchorId="07D2F0D3" wp14:editId="426D8E7E">
                      <wp:simplePos x="0" y="0"/>
                      <wp:positionH relativeFrom="column">
                        <wp:posOffset>-63500</wp:posOffset>
                      </wp:positionH>
                      <wp:positionV relativeFrom="paragraph">
                        <wp:posOffset>368300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902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2F0D3" id="Rectangle 1688" o:spid="_x0000_s2517"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HNkm7a4AQAATAMAAA4AAAAAAAAAAAAAAAAALgIAAGRycy9lMm9E&#10;b2MueG1sUEsBAi0AFAAGAAgAAAAhAHOGhE3bAAAACgEAAA8AAAAAAAAAAAAAAAAAEgQAAGRycy9k&#10;b3ducmV2LnhtbFBLBQYAAAAABAAEAPMAAAAaBQAAAAA=&#10;" filled="f" stroked="f">
                      <v:textbox inset="2.16pt,1.44pt,0,1.44pt">
                        <w:txbxContent>
                          <w:p w14:paraId="5AF902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7072" behindDoc="0" locked="0" layoutInCell="1" allowOverlap="1" wp14:anchorId="00004853" wp14:editId="25E355BF">
                      <wp:simplePos x="0" y="0"/>
                      <wp:positionH relativeFrom="column">
                        <wp:posOffset>-63500</wp:posOffset>
                      </wp:positionH>
                      <wp:positionV relativeFrom="paragraph">
                        <wp:posOffset>368300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749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04853" id="Rectangle 1689" o:spid="_x0000_s2518"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Y1vdroBAABMAwAADgAAAAAAAAAAAAAAAAAuAgAAZHJzL2Uy&#10;b0RvYy54bWxQSwECLQAUAAYACAAAACEAc4aETdsAAAAKAQAADwAAAAAAAAAAAAAAAAAUBAAAZHJz&#10;L2Rvd25yZXYueG1sUEsFBgAAAAAEAAQA8wAAABwFAAAAAA==&#10;" filled="f" stroked="f">
                      <v:textbox inset="2.16pt,1.44pt,0,1.44pt">
                        <w:txbxContent>
                          <w:p w14:paraId="4E7749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8096" behindDoc="0" locked="0" layoutInCell="1" allowOverlap="1" wp14:anchorId="1D5D3FB4" wp14:editId="1D61B050">
                      <wp:simplePos x="0" y="0"/>
                      <wp:positionH relativeFrom="column">
                        <wp:posOffset>-63500</wp:posOffset>
                      </wp:positionH>
                      <wp:positionV relativeFrom="paragraph">
                        <wp:posOffset>368300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5BB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D3FB4" id="Rectangle 1690" o:spid="_x0000_s2519"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Jy2D7i4AQAATAMAAA4AAAAAAAAAAAAAAAAALgIAAGRycy9lMm9E&#10;b2MueG1sUEsBAi0AFAAGAAgAAAAhAHOGhE3bAAAACgEAAA8AAAAAAAAAAAAAAAAAEgQAAGRycy9k&#10;b3ducmV2LnhtbFBLBQYAAAAABAAEAPMAAAAaBQAAAAA=&#10;" filled="f" stroked="f">
                      <v:textbox inset="2.16pt,1.44pt,0,1.44pt">
                        <w:txbxContent>
                          <w:p w14:paraId="0945BB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89120" behindDoc="0" locked="0" layoutInCell="1" allowOverlap="1" wp14:anchorId="47B5B152" wp14:editId="206082D7">
                      <wp:simplePos x="0" y="0"/>
                      <wp:positionH relativeFrom="column">
                        <wp:posOffset>-63500</wp:posOffset>
                      </wp:positionH>
                      <wp:positionV relativeFrom="paragraph">
                        <wp:posOffset>368300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E3B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5B152" id="Rectangle 1691" o:spid="_x0000_s2520"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oT7LroBAABMAwAADgAAAAAAAAAAAAAAAAAuAgAAZHJzL2Uy&#10;b0RvYy54bWxQSwECLQAUAAYACAAAACEAc4aETdsAAAAKAQAADwAAAAAAAAAAAAAAAAAUBAAAZHJz&#10;L2Rvd25yZXYueG1sUEsFBgAAAAAEAAQA8wAAABwFAAAAAA==&#10;" filled="f" stroked="f">
                      <v:textbox inset="2.16pt,1.44pt,0,1.44pt">
                        <w:txbxContent>
                          <w:p w14:paraId="59EE3B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0144" behindDoc="0" locked="0" layoutInCell="1" allowOverlap="1" wp14:anchorId="318822BC" wp14:editId="4EA95BB7">
                      <wp:simplePos x="0" y="0"/>
                      <wp:positionH relativeFrom="column">
                        <wp:posOffset>-63500</wp:posOffset>
                      </wp:positionH>
                      <wp:positionV relativeFrom="paragraph">
                        <wp:posOffset>368300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997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822BC" id="Rectangle 1692" o:spid="_x0000_s2521"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WOX4roBAABMAwAADgAAAAAAAAAAAAAAAAAuAgAAZHJzL2Uy&#10;b0RvYy54bWxQSwECLQAUAAYACAAAACEAc4aETdsAAAAKAQAADwAAAAAAAAAAAAAAAAAUBAAAZHJz&#10;L2Rvd25yZXYueG1sUEsFBgAAAAAEAAQA8wAAABwFAAAAAA==&#10;" filled="f" stroked="f">
                      <v:textbox inset="2.16pt,1.44pt,0,1.44pt">
                        <w:txbxContent>
                          <w:p w14:paraId="7B5997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1168" behindDoc="0" locked="0" layoutInCell="1" allowOverlap="1" wp14:anchorId="52305804" wp14:editId="23AD77CF">
                      <wp:simplePos x="0" y="0"/>
                      <wp:positionH relativeFrom="column">
                        <wp:posOffset>-63500</wp:posOffset>
                      </wp:positionH>
                      <wp:positionV relativeFrom="paragraph">
                        <wp:posOffset>368300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B8A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05804" id="Rectangle 1693" o:spid="_x0000_s2522"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4pjIroBAABMAwAADgAAAAAAAAAAAAAAAAAuAgAAZHJzL2Uy&#10;b0RvYy54bWxQSwECLQAUAAYACAAAACEAc4aETdsAAAAKAQAADwAAAAAAAAAAAAAAAAAUBAAAZHJz&#10;L2Rvd25yZXYueG1sUEsFBgAAAAAEAAQA8wAAABwFAAAAAA==&#10;" filled="f" stroked="f">
                      <v:textbox inset="2.16pt,1.44pt,0,1.44pt">
                        <w:txbxContent>
                          <w:p w14:paraId="756B8A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2192" behindDoc="0" locked="0" layoutInCell="1" allowOverlap="1" wp14:anchorId="50D9F852" wp14:editId="55183D80">
                      <wp:simplePos x="0" y="0"/>
                      <wp:positionH relativeFrom="column">
                        <wp:posOffset>-63500</wp:posOffset>
                      </wp:positionH>
                      <wp:positionV relativeFrom="paragraph">
                        <wp:posOffset>368300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0FB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9F852" id="Rectangle 1694" o:spid="_x0000_s2523"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qs/oboBAABMAwAADgAAAAAAAAAAAAAAAAAuAgAAZHJzL2Uy&#10;b0RvYy54bWxQSwECLQAUAAYACAAAACEAc4aETdsAAAAKAQAADwAAAAAAAAAAAAAAAAAUBAAAZHJz&#10;L2Rvd25yZXYueG1sUEsFBgAAAAAEAAQA8wAAABwFAAAAAA==&#10;" filled="f" stroked="f">
                      <v:textbox inset="2.16pt,1.44pt,0,1.44pt">
                        <w:txbxContent>
                          <w:p w14:paraId="1BE0FB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3216" behindDoc="0" locked="0" layoutInCell="1" allowOverlap="1" wp14:anchorId="1DFC3DEE" wp14:editId="70E0928C">
                      <wp:simplePos x="0" y="0"/>
                      <wp:positionH relativeFrom="column">
                        <wp:posOffset>-63500</wp:posOffset>
                      </wp:positionH>
                      <wp:positionV relativeFrom="paragraph">
                        <wp:posOffset>368300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3E6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C3DEE" id="Rectangle 1695" o:spid="_x0000_s2524"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Lwuypu7AQAATAMAAA4AAAAAAAAAAAAAAAAALgIAAGRycy9l&#10;Mm9Eb2MueG1sUEsBAi0AFAAGAAgAAAAhAHOGhE3bAAAACgEAAA8AAAAAAAAAAAAAAAAAFQQAAGRy&#10;cy9kb3ducmV2LnhtbFBLBQYAAAAABAAEAPMAAAAdBQAAAAA=&#10;" filled="f" stroked="f">
                      <v:textbox inset="2.16pt,1.44pt,0,1.44pt">
                        <w:txbxContent>
                          <w:p w14:paraId="25E3E6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4240" behindDoc="0" locked="0" layoutInCell="1" allowOverlap="1" wp14:anchorId="726302D0" wp14:editId="5B6FCC70">
                      <wp:simplePos x="0" y="0"/>
                      <wp:positionH relativeFrom="column">
                        <wp:posOffset>-63500</wp:posOffset>
                      </wp:positionH>
                      <wp:positionV relativeFrom="paragraph">
                        <wp:posOffset>368300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9C2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02D0" id="Rectangle 1696" o:spid="_x0000_s2525"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28mmV7oBAABMAwAADgAAAAAAAAAAAAAAAAAuAgAAZHJzL2Uy&#10;b0RvYy54bWxQSwECLQAUAAYACAAAACEAc4aETdsAAAAKAQAADwAAAAAAAAAAAAAAAAAUBAAAZHJz&#10;L2Rvd25yZXYueG1sUEsFBgAAAAAEAAQA8wAAABwFAAAAAA==&#10;" filled="f" stroked="f">
                      <v:textbox inset="2.16pt,1.44pt,0,1.44pt">
                        <w:txbxContent>
                          <w:p w14:paraId="1879C2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5264" behindDoc="0" locked="0" layoutInCell="1" allowOverlap="1" wp14:anchorId="6B02CDA9" wp14:editId="6598B897">
                      <wp:simplePos x="0" y="0"/>
                      <wp:positionH relativeFrom="column">
                        <wp:posOffset>-63500</wp:posOffset>
                      </wp:positionH>
                      <wp:positionV relativeFrom="paragraph">
                        <wp:posOffset>368300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D08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2CDA9" id="Rectangle 1697" o:spid="_x0000_s2526"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aHwS7oBAABMAwAADgAAAAAAAAAAAAAAAAAuAgAAZHJzL2Uy&#10;b0RvYy54bWxQSwECLQAUAAYACAAAACEAc4aETdsAAAAKAQAADwAAAAAAAAAAAAAAAAAUBAAAZHJz&#10;L2Rvd25yZXYueG1sUEsFBgAAAAAEAAQA8wAAABwFAAAAAA==&#10;" filled="f" stroked="f">
                      <v:textbox inset="2.16pt,1.44pt,0,1.44pt">
                        <w:txbxContent>
                          <w:p w14:paraId="0E1D08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6288" behindDoc="0" locked="0" layoutInCell="1" allowOverlap="1" wp14:anchorId="2EEE5DC9" wp14:editId="0990B533">
                      <wp:simplePos x="0" y="0"/>
                      <wp:positionH relativeFrom="column">
                        <wp:posOffset>-63500</wp:posOffset>
                      </wp:positionH>
                      <wp:positionV relativeFrom="paragraph">
                        <wp:posOffset>368300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724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5DC9" id="Rectangle 1698" o:spid="_x0000_s2527"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JQMzVa4AQAATAMAAA4AAAAAAAAAAAAAAAAALgIAAGRycy9lMm9E&#10;b2MueG1sUEsBAi0AFAAGAAgAAAAhAHOGhE3bAAAACgEAAA8AAAAAAAAAAAAAAAAAEgQAAGRycy9k&#10;b3ducmV2LnhtbFBLBQYAAAAABAAEAPMAAAAaBQAAAAA=&#10;" filled="f" stroked="f">
                      <v:textbox inset="2.16pt,1.44pt,0,1.44pt">
                        <w:txbxContent>
                          <w:p w14:paraId="5A7724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7312" behindDoc="0" locked="0" layoutInCell="1" allowOverlap="1" wp14:anchorId="0F841C74" wp14:editId="5A444716">
                      <wp:simplePos x="0" y="0"/>
                      <wp:positionH relativeFrom="column">
                        <wp:posOffset>-63500</wp:posOffset>
                      </wp:positionH>
                      <wp:positionV relativeFrom="paragraph">
                        <wp:posOffset>368300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EB5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41C74" id="Rectangle 1699" o:spid="_x0000_s2528"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uU5lroBAABMAwAADgAAAAAAAAAAAAAAAAAuAgAAZHJzL2Uy&#10;b0RvYy54bWxQSwECLQAUAAYACAAAACEAc4aETdsAAAAKAQAADwAAAAAAAAAAAAAAAAAUBAAAZHJz&#10;L2Rvd25yZXYueG1sUEsFBgAAAAAEAAQA8wAAABwFAAAAAA==&#10;" filled="f" stroked="f">
                      <v:textbox inset="2.16pt,1.44pt,0,1.44pt">
                        <w:txbxContent>
                          <w:p w14:paraId="083EB5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8336" behindDoc="0" locked="0" layoutInCell="1" allowOverlap="1" wp14:anchorId="0867F2A2" wp14:editId="16D3E9F3">
                      <wp:simplePos x="0" y="0"/>
                      <wp:positionH relativeFrom="column">
                        <wp:posOffset>-63500</wp:posOffset>
                      </wp:positionH>
                      <wp:positionV relativeFrom="paragraph">
                        <wp:posOffset>368300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20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7F2A2" id="Rectangle 1700" o:spid="_x0000_s2529"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o7uQ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jUK5JjFKf1C&#10;3ZjrjSRzdtBCyDzfrNcYYotlj+EBLlFEN5OfFNj8RVpkKhqfrxrLKRGOye1qu8kPcTxa32xX6GOX&#10;6qU4QEzfpLckOx0FhFKUZacfMc1Xn69gXQYzP5+9NB2mmcznevWM9eDFGTnikqZ7NMr4saPc6EDJ&#10;iIPvaPxzZCApMd8dKtusb1YNbkoJlptmgxsMJUDUh9dZ5vjgcZd4AkqOAXQ/IOCiUcGFIyvMLuuV&#10;d+J1XNC//AT7v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dJno7uQEAAEwDAAAOAAAAAAAAAAAAAAAAAC4CAABkcnMvZTJv&#10;RG9jLnhtbFBLAQItABQABgAIAAAAIQBzhoRN2wAAAAoBAAAPAAAAAAAAAAAAAAAAABMEAABkcnMv&#10;ZG93bnJldi54bWxQSwUGAAAAAAQABADzAAAAGwUAAAAA&#10;" filled="f" stroked="f">
                      <v:textbox inset="2.16pt,1.44pt,0,1.44pt">
                        <w:txbxContent>
                          <w:p w14:paraId="7FA209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199360" behindDoc="0" locked="0" layoutInCell="1" allowOverlap="1" wp14:anchorId="5AC2D27D" wp14:editId="7F11DCA0">
                      <wp:simplePos x="0" y="0"/>
                      <wp:positionH relativeFrom="column">
                        <wp:posOffset>-63500</wp:posOffset>
                      </wp:positionH>
                      <wp:positionV relativeFrom="paragraph">
                        <wp:posOffset>368300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D0F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2D27D" id="Rectangle 1701" o:spid="_x0000_s2530"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6t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9RLShyzOKUf&#10;qBtzvZFkzg5aCJnnm/UaQ2yx7Ck8wjWK6GbykwKbv0iLTEXjy01jOSXCMblb7bY1ToLj0Wa9W6GP&#10;XarX4gAxfZHekux0FBBKUZadv8U0X325gnUZzPx89tJ0nGYyH+v1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xSOrboBAABMAwAADgAAAAAAAAAAAAAAAAAuAgAAZHJzL2Uy&#10;b0RvYy54bWxQSwECLQAUAAYACAAAACEAc4aETdsAAAAKAQAADwAAAAAAAAAAAAAAAAAUBAAAZHJz&#10;L2Rvd25yZXYueG1sUEsFBgAAAAAEAAQA8wAAABwFAAAAAA==&#10;" filled="f" stroked="f">
                      <v:textbox inset="2.16pt,1.44pt,0,1.44pt">
                        <w:txbxContent>
                          <w:p w14:paraId="2BDD0F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0384" behindDoc="0" locked="0" layoutInCell="1" allowOverlap="1" wp14:anchorId="6B49D072" wp14:editId="09CE9C07">
                      <wp:simplePos x="0" y="0"/>
                      <wp:positionH relativeFrom="column">
                        <wp:posOffset>-63500</wp:posOffset>
                      </wp:positionH>
                      <wp:positionV relativeFrom="paragraph">
                        <wp:posOffset>368300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EC6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9D072" id="Rectangle 1702" o:spid="_x0000_s2531"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hugEAAEwDAAAOAAAAZHJzL2Uyb0RvYy54bWysU9tu2zAMfR+wfxD0vthx2i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euGEscsTukn&#10;6sZcbySZs4MWQub5Zr3GEFssewqPcIkiupn8pMDmL9IiU9H4fNVYTolwTG5X202Nk+B4tL7ZrtDH&#10;LtVrcYCYvkpvSXY6CgilKMtO32Oar75cwboMZn4+e2k6TDOZ2/r2BevBizNyxCVND2iU8WNHudGB&#10;khEH39H4+8hAUmK+OVS2Wd+sUIhUguWm2eAGQwkQ9eFtljk+eNwlnoCSYwDdDwi4aFRw4cgKs8t6&#10;5Z14Gxf0r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PPiYboBAABMAwAADgAAAAAAAAAAAAAAAAAuAgAAZHJzL2Uy&#10;b0RvYy54bWxQSwECLQAUAAYACAAAACEAc4aETdsAAAAKAQAADwAAAAAAAAAAAAAAAAAUBAAAZHJz&#10;L2Rvd25yZXYueG1sUEsFBgAAAAAEAAQA8wAAABwFAAAAAA==&#10;" filled="f" stroked="f">
                      <v:textbox inset="2.16pt,1.44pt,0,1.44pt">
                        <w:txbxContent>
                          <w:p w14:paraId="590EC6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1408" behindDoc="0" locked="0" layoutInCell="1" allowOverlap="1" wp14:anchorId="564480B3" wp14:editId="1D0A29CC">
                      <wp:simplePos x="0" y="0"/>
                      <wp:positionH relativeFrom="column">
                        <wp:posOffset>-63500</wp:posOffset>
                      </wp:positionH>
                      <wp:positionV relativeFrom="paragraph">
                        <wp:posOffset>368300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E84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480B3" id="Rectangle 1703" o:spid="_x0000_s2532"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ah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vWKEscsTukn&#10;6sZcbySZs4MWQub5Zr3GEFssewqPcIkiupn8pMDmL9IiU9H4fNVYTolwTG5X202Nk+B4tL7ZrtDH&#10;LtVrcYCYvkpvSXY6CgilKMtO32Oar75cwboMZn4+e2k6TDOZz/XtC9aDF2fkiEuaHtAo48eOcqMD&#10;JSMOvqPx95GBpMR8c6hss75ZNbgpJVhumg1uMJQAUR/eZpnjg8dd4gkoOQbQ/YCAi0YFF46sMLus&#10;V96Jt3FB//o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hoWoboBAABMAwAADgAAAAAAAAAAAAAAAAAuAgAAZHJzL2Uy&#10;b0RvYy54bWxQSwECLQAUAAYACAAAACEAc4aETdsAAAAKAQAADwAAAAAAAAAAAAAAAAAUBAAAZHJz&#10;L2Rvd25yZXYueG1sUEsFBgAAAAAEAAQA8wAAABwFAAAAAA==&#10;" filled="f" stroked="f">
                      <v:textbox inset="2.16pt,1.44pt,0,1.44pt">
                        <w:txbxContent>
                          <w:p w14:paraId="0F1E84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2432" behindDoc="0" locked="0" layoutInCell="1" allowOverlap="1" wp14:anchorId="29F237A0" wp14:editId="4C4CB7A9">
                      <wp:simplePos x="0" y="0"/>
                      <wp:positionH relativeFrom="column">
                        <wp:posOffset>-63500</wp:posOffset>
                      </wp:positionH>
                      <wp:positionV relativeFrom="paragraph">
                        <wp:posOffset>368300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97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237A0" id="Rectangle 1704" o:spid="_x0000_s2533"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oi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9RrShyzOKUf&#10;qBtzvZFkzg5aCJnnm/UaQ2yx7Ck8wjWK6GbykwKbv0iLTEXjy01jOSXCMblb7bY1ToLj0Wa9W6GP&#10;XarX4gAxfZHekux0FBBKUZadv8U0X325gnUZzPx89tJ0nGYyH+vN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ztKIroBAABMAwAADgAAAAAAAAAAAAAAAAAuAgAAZHJzL2Uy&#10;b0RvYy54bWxQSwECLQAUAAYACAAAACEAc4aETdsAAAAKAQAADwAAAAAAAAAAAAAAAAAUBAAAZHJz&#10;L2Rvd25yZXYueG1sUEsFBgAAAAAEAAQA8wAAABwFAAAAAA==&#10;" filled="f" stroked="f">
                      <v:textbox inset="2.16pt,1.44pt,0,1.44pt">
                        <w:txbxContent>
                          <w:p w14:paraId="116697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3456" behindDoc="0" locked="0" layoutInCell="1" allowOverlap="1" wp14:anchorId="362EB3A0" wp14:editId="38ADC3D0">
                      <wp:simplePos x="0" y="0"/>
                      <wp:positionH relativeFrom="column">
                        <wp:posOffset>-63500</wp:posOffset>
                      </wp:positionH>
                      <wp:positionV relativeFrom="paragraph">
                        <wp:posOffset>368300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3A7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EB3A0" id="Rectangle 1705" o:spid="_x0000_s2534"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8YugEAAEwDAAAOAAAAZHJzL2Uyb0RvYy54bWysU9tu2zAMfR+wfxD0vthx2s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6/KaEscsTukX&#10;6sZcZySZs70WQk7znfQaQmyw7Dk8wTmK6E7kRwV2+iItMmaNTxeN5ZgIx+RmtalLnATHo/XVZoU+&#10;dineigPE9FN6SyanpYBQsrLseB/TfPX1CtZNYObnJy+N+3Emc13Wr1j3XpyQIy5pekSjjB9ayo0O&#10;lAw4+JbGPwcGkhJz51DZan21qnBTcrCsqx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b6/GLoBAABMAwAADgAAAAAAAAAAAAAAAAAuAgAAZHJzL2Uy&#10;b0RvYy54bWxQSwECLQAUAAYACAAAACEAc4aETdsAAAAKAQAADwAAAAAAAAAAAAAAAAAUBAAAZHJz&#10;L2Rvd25yZXYueG1sUEsFBgAAAAAEAAQA8wAAABwFAAAAAA==&#10;" filled="f" stroked="f">
                      <v:textbox inset="2.16pt,1.44pt,0,1.44pt">
                        <w:txbxContent>
                          <w:p w14:paraId="2C53A7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4480" behindDoc="0" locked="0" layoutInCell="1" allowOverlap="1" wp14:anchorId="7D3DCF5C" wp14:editId="47490398">
                      <wp:simplePos x="0" y="0"/>
                      <wp:positionH relativeFrom="column">
                        <wp:posOffset>-63500</wp:posOffset>
                      </wp:positionH>
                      <wp:positionV relativeFrom="paragraph">
                        <wp:posOffset>368300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A4C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DCF5C" id="Rectangle 1706" o:spid="_x0000_s2535"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PU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vUtJY5ZnNJP&#10;1I253kgyZwcthMzzzXqNIbZY9hQe4RJFdDP5SYHNX6RFpqLx+aqxnBLhmNyutpsaJ8HxaH2zXaGP&#10;XarX4gAxfZXekux0FBBKUZadvsc0X325gnUZzPx89tJ0mGYyn+vtC9aDF2fkiEuaHtAo48eOcqMD&#10;JSMOvqPx95GBpMR8c6hss75ZNbgpJVhumg1uMJQAUR/eZpnjg8dd4gkoOQbQ/YCAi0YFF46sMLus&#10;V96Jt3FB//o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lnT1LoBAABMAwAADgAAAAAAAAAAAAAAAAAuAgAAZHJzL2Uy&#10;b0RvYy54bWxQSwECLQAUAAYACAAAACEAc4aETdsAAAAKAQAADwAAAAAAAAAAAAAAAAAUBAAAZHJz&#10;L2Rvd25yZXYueG1sUEsFBgAAAAAEAAQA8wAAABwFAAAAAA==&#10;" filled="f" stroked="f">
                      <v:textbox inset="2.16pt,1.44pt,0,1.44pt">
                        <w:txbxContent>
                          <w:p w14:paraId="496A4C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5504" behindDoc="0" locked="0" layoutInCell="1" allowOverlap="1" wp14:anchorId="571BABC5" wp14:editId="5B997E54">
                      <wp:simplePos x="0" y="0"/>
                      <wp:positionH relativeFrom="column">
                        <wp:posOffset>-63500</wp:posOffset>
                      </wp:positionH>
                      <wp:positionV relativeFrom="paragraph">
                        <wp:posOffset>368300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93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BABC5" id="Rectangle 1707" o:spid="_x0000_s2536"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KBSV7oBAABMAwAADgAAAAAAAAAAAAAAAAAuAgAAZHJzL2Uy&#10;b0RvYy54bWxQSwECLQAUAAYACAAAACEAc4aETdsAAAAKAQAADwAAAAAAAAAAAAAAAAAUBAAAZHJz&#10;L2Rvd25yZXYueG1sUEsFBgAAAAAEAAQA8wAAABwFAAAAAA==&#10;" filled="f" stroked="f">
                      <v:textbox inset="2.16pt,1.44pt,0,1.44pt">
                        <w:txbxContent>
                          <w:p w14:paraId="2E0937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6528" behindDoc="0" locked="0" layoutInCell="1" allowOverlap="1" wp14:anchorId="2A904D96" wp14:editId="7CFD2AA3">
                      <wp:simplePos x="0" y="0"/>
                      <wp:positionH relativeFrom="column">
                        <wp:posOffset>-63500</wp:posOffset>
                      </wp:positionH>
                      <wp:positionV relativeFrom="paragraph">
                        <wp:posOffset>368300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5A0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04D96" id="Rectangle 1708" o:spid="_x0000_s2537"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NDW9KuQEAAEwDAAAOAAAAAAAAAAAAAAAAAC4CAABkcnMvZTJv&#10;RG9jLnhtbFBLAQItABQABgAIAAAAIQBzhoRN2wAAAAoBAAAPAAAAAAAAAAAAAAAAABMEAABkcnMv&#10;ZG93bnJldi54bWxQSwUGAAAAAAQABADzAAAAGwUAAAAA&#10;" filled="f" stroked="f">
                      <v:textbox inset="2.16pt,1.44pt,0,1.44pt">
                        <w:txbxContent>
                          <w:p w14:paraId="4C55A0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7552" behindDoc="0" locked="0" layoutInCell="1" allowOverlap="1" wp14:anchorId="1759A36E" wp14:editId="64DF824F">
                      <wp:simplePos x="0" y="0"/>
                      <wp:positionH relativeFrom="column">
                        <wp:posOffset>-63500</wp:posOffset>
                      </wp:positionH>
                      <wp:positionV relativeFrom="paragraph">
                        <wp:posOffset>368300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BA7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9A36E" id="Rectangle 1709" o:spid="_x0000_s2538"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uKug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vWWEscsTukX&#10;6sZcbySZs4MWQub5Zr3GEFssewwPcIkiupn8pMDmL9IiU9H4fNVYTolwTG5X202Nk+B4tL7ZrtDH&#10;LtVLcYCYvklvSXY6CgilKMtOP2Karz5fwboMZn4+e2k6TDOZz8vmGevBizNyxCVN92iU8WNHudGB&#10;khEH39H458hAUmK+O1S2Wd+sGtyUEiw3zQY3GEqAqA+vs8zxweMu8QSUHAPofkDARaOCC0dWmF3W&#10;K+/E67igf/kJ9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c+SbiroBAABMAwAADgAAAAAAAAAAAAAAAAAuAgAAZHJzL2Uy&#10;b0RvYy54bWxQSwECLQAUAAYACAAAACEAc4aETdsAAAAKAQAADwAAAAAAAAAAAAAAAAAUBAAAZHJz&#10;L2Rvd25yZXYueG1sUEsFBgAAAAAEAAQA8wAAABwFAAAAAA==&#10;" filled="f" stroked="f">
                      <v:textbox inset="2.16pt,1.44pt,0,1.44pt">
                        <w:txbxContent>
                          <w:p w14:paraId="297BA7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8576" behindDoc="0" locked="0" layoutInCell="1" allowOverlap="1" wp14:anchorId="6D96F83F" wp14:editId="53BE8A23">
                      <wp:simplePos x="0" y="0"/>
                      <wp:positionH relativeFrom="column">
                        <wp:posOffset>-63500</wp:posOffset>
                      </wp:positionH>
                      <wp:positionV relativeFrom="paragraph">
                        <wp:posOffset>368300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1A7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6F83F" id="Rectangle 1710" o:spid="_x0000_s2539"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It/7RLoBAABMAwAADgAAAAAAAAAAAAAAAAAuAgAAZHJzL2Uy&#10;b0RvYy54bWxQSwECLQAUAAYACAAAACEAc4aETdsAAAAKAQAADwAAAAAAAAAAAAAAAAAUBAAAZHJz&#10;L2Rvd25yZXYueG1sUEsFBgAAAAAEAAQA8wAAABwFAAAAAA==&#10;" filled="f" stroked="f">
                      <v:textbox inset="2.16pt,1.44pt,0,1.44pt">
                        <w:txbxContent>
                          <w:p w14:paraId="66C1A7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09600" behindDoc="0" locked="0" layoutInCell="1" allowOverlap="1" wp14:anchorId="4FC6474B" wp14:editId="04A9D547">
                      <wp:simplePos x="0" y="0"/>
                      <wp:positionH relativeFrom="column">
                        <wp:posOffset>-63500</wp:posOffset>
                      </wp:positionH>
                      <wp:positionV relativeFrom="paragraph">
                        <wp:posOffset>368300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36D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6474B" id="Rectangle 1711" o:spid="_x0000_s2540"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O0P0roBAABMAwAADgAAAAAAAAAAAAAAAAAuAgAAZHJzL2Uy&#10;b0RvYy54bWxQSwECLQAUAAYACAAAACEAc4aETdsAAAAKAQAADwAAAAAAAAAAAAAAAAAUBAAAZHJz&#10;L2Rvd25yZXYueG1sUEsFBgAAAAAEAAQA8wAAABwFAAAAAA==&#10;" filled="f" stroked="f">
                      <v:textbox inset="2.16pt,1.44pt,0,1.44pt">
                        <w:txbxContent>
                          <w:p w14:paraId="50636D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0624" behindDoc="0" locked="0" layoutInCell="1" allowOverlap="1" wp14:anchorId="0267ADC8" wp14:editId="5E8292D8">
                      <wp:simplePos x="0" y="0"/>
                      <wp:positionH relativeFrom="column">
                        <wp:posOffset>-63500</wp:posOffset>
                      </wp:positionH>
                      <wp:positionV relativeFrom="paragraph">
                        <wp:posOffset>368300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976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7ADC8" id="Rectangle 1712" o:spid="_x0000_s2541"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HwpjHroBAABMAwAADgAAAAAAAAAAAAAAAAAuAgAAZHJzL2Uy&#10;b0RvYy54bWxQSwECLQAUAAYACAAAACEAc4aETdsAAAAKAQAADwAAAAAAAAAAAAAAAAAUBAAAZHJz&#10;L2Rvd25yZXYueG1sUEsFBgAAAAAEAAQA8wAAABwFAAAAAA==&#10;" filled="f" stroked="f">
                      <v:textbox inset="2.16pt,1.44pt,0,1.44pt">
                        <w:txbxContent>
                          <w:p w14:paraId="048976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1648" behindDoc="0" locked="0" layoutInCell="1" allowOverlap="1" wp14:anchorId="5248435C" wp14:editId="394CF790">
                      <wp:simplePos x="0" y="0"/>
                      <wp:positionH relativeFrom="column">
                        <wp:posOffset>-63500</wp:posOffset>
                      </wp:positionH>
                      <wp:positionV relativeFrom="paragraph">
                        <wp:posOffset>368300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08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435C" id="Rectangle 1713" o:spid="_x0000_s2542"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eOX3roBAABMAwAADgAAAAAAAAAAAAAAAAAuAgAAZHJzL2Uy&#10;b0RvYy54bWxQSwECLQAUAAYACAAAACEAc4aETdsAAAAKAQAADwAAAAAAAAAAAAAAAAAUBAAAZHJz&#10;L2Rvd25yZXYueG1sUEsFBgAAAAAEAAQA8wAAABwFAAAAAA==&#10;" filled="f" stroked="f">
                      <v:textbox inset="2.16pt,1.44pt,0,1.44pt">
                        <w:txbxContent>
                          <w:p w14:paraId="110085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2672" behindDoc="0" locked="0" layoutInCell="1" allowOverlap="1" wp14:anchorId="58C232AB" wp14:editId="2D1E9E6B">
                      <wp:simplePos x="0" y="0"/>
                      <wp:positionH relativeFrom="column">
                        <wp:posOffset>-63500</wp:posOffset>
                      </wp:positionH>
                      <wp:positionV relativeFrom="paragraph">
                        <wp:posOffset>368300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EEA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232AB" id="Rectangle 1714" o:spid="_x0000_s2543"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kMLLXboBAABMAwAADgAAAAAAAAAAAAAAAAAuAgAAZHJzL2Uy&#10;b0RvYy54bWxQSwECLQAUAAYACAAAACEAc4aETdsAAAAKAQAADwAAAAAAAAAAAAAAAAAUBAAAZHJz&#10;L2Rvd25yZXYueG1sUEsFBgAAAAAEAAQA8wAAABwFAAAAAA==&#10;" filled="f" stroked="f">
                      <v:textbox inset="2.16pt,1.44pt,0,1.44pt">
                        <w:txbxContent>
                          <w:p w14:paraId="58DEEA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3696" behindDoc="0" locked="0" layoutInCell="1" allowOverlap="1" wp14:anchorId="0AB02F9D" wp14:editId="241F4B1D">
                      <wp:simplePos x="0" y="0"/>
                      <wp:positionH relativeFrom="column">
                        <wp:posOffset>-63500</wp:posOffset>
                      </wp:positionH>
                      <wp:positionV relativeFrom="paragraph">
                        <wp:posOffset>368300</wp:posOffset>
                      </wp:positionV>
                      <wp:extent cx="1003300" cy="762000"/>
                      <wp:effectExtent l="0" t="0" r="0" b="0"/>
                      <wp:wrapNone/>
                      <wp:docPr id="1715" name="Rectangle 1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F04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02F9D" id="Rectangle 1715" o:spid="_x0000_s2544"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Akc+Z7oBAABMAwAADgAAAAAAAAAAAAAAAAAuAgAAZHJzL2Uy&#10;b0RvYy54bWxQSwECLQAUAAYACAAAACEAc4aETdsAAAAKAQAADwAAAAAAAAAAAAAAAAAUBAAAZHJz&#10;L2Rvd25yZXYueG1sUEsFBgAAAAAEAAQA8wAAABwFAAAAAA==&#10;" filled="f" stroked="f">
                      <v:textbox inset="2.16pt,1.44pt,0,1.44pt">
                        <w:txbxContent>
                          <w:p w14:paraId="1D8F04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4720" behindDoc="0" locked="0" layoutInCell="1" allowOverlap="1" wp14:anchorId="5F917066" wp14:editId="6991E33A">
                      <wp:simplePos x="0" y="0"/>
                      <wp:positionH relativeFrom="column">
                        <wp:posOffset>-63500</wp:posOffset>
                      </wp:positionH>
                      <wp:positionV relativeFrom="paragraph">
                        <wp:posOffset>368300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C79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17066" id="Rectangle 1716" o:spid="_x0000_s2545"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aBSq7oBAABMAwAADgAAAAAAAAAAAAAAAAAuAgAAZHJzL2Uy&#10;b0RvYy54bWxQSwECLQAUAAYACAAAACEAc4aETdsAAAAKAQAADwAAAAAAAAAAAAAAAAAUBAAAZHJz&#10;L2Rvd25yZXYueG1sUEsFBgAAAAAEAAQA8wAAABwFAAAAAA==&#10;" filled="f" stroked="f">
                      <v:textbox inset="2.16pt,1.44pt,0,1.44pt">
                        <w:txbxContent>
                          <w:p w14:paraId="348C79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5744" behindDoc="0" locked="0" layoutInCell="1" allowOverlap="1" wp14:anchorId="1CC710AC" wp14:editId="1BD75FD7">
                      <wp:simplePos x="0" y="0"/>
                      <wp:positionH relativeFrom="column">
                        <wp:posOffset>-63500</wp:posOffset>
                      </wp:positionH>
                      <wp:positionV relativeFrom="paragraph">
                        <wp:posOffset>368300</wp:posOffset>
                      </wp:positionV>
                      <wp:extent cx="1003300" cy="762000"/>
                      <wp:effectExtent l="0" t="0" r="0" b="0"/>
                      <wp:wrapNone/>
                      <wp:docPr id="1717" name="Rectangle 1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B28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710AC" id="Rectangle 1717" o:spid="_x0000_s2546"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spLe7oBAABMAwAADgAAAAAAAAAAAAAAAAAuAgAAZHJzL2Uy&#10;b0RvYy54bWxQSwECLQAUAAYACAAAACEAc4aETdsAAAAKAQAADwAAAAAAAAAAAAAAAAAUBAAAZHJz&#10;L2Rvd25yZXYueG1sUEsFBgAAAAAEAAQA8wAAABwFAAAAAA==&#10;" filled="f" stroked="f">
                      <v:textbox inset="2.16pt,1.44pt,0,1.44pt">
                        <w:txbxContent>
                          <w:p w14:paraId="2FBB28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6768" behindDoc="0" locked="0" layoutInCell="1" allowOverlap="1" wp14:anchorId="30848E47" wp14:editId="68530518">
                      <wp:simplePos x="0" y="0"/>
                      <wp:positionH relativeFrom="column">
                        <wp:posOffset>-63500</wp:posOffset>
                      </wp:positionH>
                      <wp:positionV relativeFrom="paragraph">
                        <wp:posOffset>368300</wp:posOffset>
                      </wp:positionV>
                      <wp:extent cx="1003300" cy="762000"/>
                      <wp:effectExtent l="0" t="0" r="0" b="0"/>
                      <wp:wrapNone/>
                      <wp:docPr id="1718" name="Rectangle 1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019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8E47" id="Rectangle 1718" o:spid="_x0000_s2547"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vZ3ZmuQEAAEwDAAAOAAAAAAAAAAAAAAAAAC4CAABkcnMvZTJv&#10;RG9jLnhtbFBLAQItABQABgAIAAAAIQBzhoRN2wAAAAoBAAAPAAAAAAAAAAAAAAAAABMEAABkcnMv&#10;ZG93bnJldi54bWxQSwUGAAAAAAQABADzAAAAGwUAAAAA&#10;" filled="f" stroked="f">
                      <v:textbox inset="2.16pt,1.44pt,0,1.44pt">
                        <w:txbxContent>
                          <w:p w14:paraId="47D019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7792" behindDoc="0" locked="0" layoutInCell="1" allowOverlap="1" wp14:anchorId="53F7589D" wp14:editId="530F5248">
                      <wp:simplePos x="0" y="0"/>
                      <wp:positionH relativeFrom="column">
                        <wp:posOffset>-63500</wp:posOffset>
                      </wp:positionH>
                      <wp:positionV relativeFrom="paragraph">
                        <wp:posOffset>368300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84A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7589D" id="Rectangle 1719" o:spid="_x0000_s2548"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Kmug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sstJY5ZnNIv&#10;1I253kgyZwcthMzzzXqNIbZY9hge4BJFdDP5SYHNX6RFpqLx+aqxnBLhmNyutpsaJ8HxaH2zXaGP&#10;XaqX4gAxfZPekux0FBBKUZadfsQ0X32+gnUZzPx89tJ0mGYyn5vmGevBizNyxCVN92iU8WNHudGB&#10;khEH39H458hAUmK+O1S2Wd+sGtyUEiw3zQY3GEqAqA+vs8zxweMu8QSUHAPofkDARaOCC0dWmF3W&#10;K+/E67igf/kJ9n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EY6CproBAABMAwAADgAAAAAAAAAAAAAAAAAuAgAAZHJzL2Uy&#10;b0RvYy54bWxQSwECLQAUAAYACAAAACEAc4aETdsAAAAKAQAADwAAAAAAAAAAAAAAAAAUBAAAZHJz&#10;L2Rvd25yZXYueG1sUEsFBgAAAAAEAAQA8wAAABwFAAAAAA==&#10;" filled="f" stroked="f">
                      <v:textbox inset="2.16pt,1.44pt,0,1.44pt">
                        <w:txbxContent>
                          <w:p w14:paraId="5F784A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8816" behindDoc="0" locked="0" layoutInCell="1" allowOverlap="1" wp14:anchorId="0DD4666E" wp14:editId="286A4E5F">
                      <wp:simplePos x="0" y="0"/>
                      <wp:positionH relativeFrom="column">
                        <wp:posOffset>-63500</wp:posOffset>
                      </wp:positionH>
                      <wp:positionV relativeFrom="paragraph">
                        <wp:posOffset>368300</wp:posOffset>
                      </wp:positionV>
                      <wp:extent cx="1003300" cy="762000"/>
                      <wp:effectExtent l="0" t="0" r="0" b="0"/>
                      <wp:wrapNone/>
                      <wp:docPr id="1720" name="Rectangle 1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5AA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4666E" id="Rectangle 1720" o:spid="_x0000_s2549"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nEuQ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g0K5JjFKf1C&#10;3ZjrjSRzdtBCyDzfrNcYYotlj+EBLlFEN5OfFNj8RVpkKhqfrxrLKRGOye1qu6nxIY5H65vtCn3s&#10;Ur0UB4jpm/SWZKejgFCKsuz0I6b56vMVrMtg5uezl6bDNJP53KyesR68OCNHXNJ0j0YZP3aUGx0o&#10;GXHwHY1/jgwkJea7Q2Wb9c2qwU0pwXLTbHCDoQSI+vA6yxwfPO4ST0DJMYDuBwRcNCq4cGSF2WW9&#10;8k68jgv6l59g/x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j1HnEuQEAAEwDAAAOAAAAAAAAAAAAAAAAAC4CAABkcnMvZTJv&#10;RG9jLnhtbFBLAQItABQABgAIAAAAIQBzhoRN2wAAAAoBAAAPAAAAAAAAAAAAAAAAABMEAABkcnMv&#10;ZG93bnJldi54bWxQSwUGAAAAAAQABADzAAAAGwUAAAAA&#10;" filled="f" stroked="f">
                      <v:textbox inset="2.16pt,1.44pt,0,1.44pt">
                        <w:txbxContent>
                          <w:p w14:paraId="0955AAB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9840" behindDoc="0" locked="0" layoutInCell="1" allowOverlap="1" wp14:anchorId="114D6623" wp14:editId="6153F519">
                      <wp:simplePos x="0" y="0"/>
                      <wp:positionH relativeFrom="column">
                        <wp:posOffset>-63500</wp:posOffset>
                      </wp:positionH>
                      <wp:positionV relativeFrom="paragraph">
                        <wp:posOffset>368300</wp:posOffset>
                      </wp:positionV>
                      <wp:extent cx="1003300" cy="7620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72C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D6623" id="Rectangle 1721" o:spid="_x0000_s2550"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1S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zRLShyzOKUf&#10;qBtzvZFkzg5aCJnnm/UaQ2yx7Ck8wjWK6GbykwKbv0iLTEXjy01jOSXCMblb7bY1ToLj0Wa9W6GP&#10;XarX4gAxfZHekux0FBBKUZadv8U0X325gnUZzPx89tJ0nGYyH5v1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eaNUroBAABMAwAADgAAAAAAAAAAAAAAAAAuAgAAZHJzL2Uy&#10;b0RvYy54bWxQSwECLQAUAAYACAAAACEAc4aETdsAAAAKAQAADwAAAAAAAAAAAAAAAAAUBAAAZHJz&#10;L2Rvd25yZXYueG1sUEsFBgAAAAAEAAQA8wAAABwFAAAAAA==&#10;" filled="f" stroked="f">
                      <v:textbox inset="2.16pt,1.44pt,0,1.44pt">
                        <w:txbxContent>
                          <w:p w14:paraId="31772C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0864" behindDoc="0" locked="0" layoutInCell="1" allowOverlap="1" wp14:anchorId="6CEEBC9C" wp14:editId="1DC6A888">
                      <wp:simplePos x="0" y="0"/>
                      <wp:positionH relativeFrom="column">
                        <wp:posOffset>-63500</wp:posOffset>
                      </wp:positionH>
                      <wp:positionV relativeFrom="paragraph">
                        <wp:posOffset>368300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AD7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EBC9C" id="Rectangle 1722" o:spid="_x0000_s2551"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GeugEAAEwDAAAOAAAAZHJzL2Uyb0RvYy54bWysU9tu2zAMfR+wfxD0vthx2i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ZuGEscsTukn&#10;6sZcbySZs4MWQub5Zr3GEFssewqPcIkiupn8pMDmL9IiU9H4fNVYTolwTG5X202Nk+B4tL7ZrtDH&#10;LtVrcYCYvkpvSXY6CgilKMtO32Oar75cwboMZn4+e2k6TDOZ2+b2BevBizNyxCVND2iU8WNHudGB&#10;khEH39H4+8hAUmK+OVS2Wd+sUIhUguWm2eAGQwkQ9eFtljk+eNwlnoCSYwDdDwi4aFRw4cgKs8t6&#10;5Z14Gxf0rz/B/g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gHhnroBAABMAwAADgAAAAAAAAAAAAAAAAAuAgAAZHJzL2Uy&#10;b0RvYy54bWxQSwECLQAUAAYACAAAACEAc4aETdsAAAAKAQAADwAAAAAAAAAAAAAAAAAUBAAAZHJz&#10;L2Rvd25yZXYueG1sUEsFBgAAAAAEAAQA8wAAABwFAAAAAA==&#10;" filled="f" stroked="f">
                      <v:textbox inset="2.16pt,1.44pt,0,1.44pt">
                        <w:txbxContent>
                          <w:p w14:paraId="4C9AD7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1888" behindDoc="0" locked="0" layoutInCell="1" allowOverlap="1" wp14:anchorId="693C269F" wp14:editId="43A28AF6">
                      <wp:simplePos x="0" y="0"/>
                      <wp:positionH relativeFrom="column">
                        <wp:posOffset>-63500</wp:posOffset>
                      </wp:positionH>
                      <wp:positionV relativeFrom="paragraph">
                        <wp:posOffset>368300</wp:posOffset>
                      </wp:positionV>
                      <wp:extent cx="1003300" cy="762000"/>
                      <wp:effectExtent l="0" t="0" r="0" b="0"/>
                      <wp:wrapNone/>
                      <wp:docPr id="1723" name="Rectangle 1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B7C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C269F" id="Rectangle 1723" o:spid="_x0000_s2552"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Ve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s2KEscsTukn&#10;6sZcbySZs4MWQub5Zr3GEFssewqPcIkiupn8pMDmL9IiU9H4fNVYTolwTG5X202Nk+B4tL7ZrtDH&#10;LtVrcYCYvkpvSXY6CgilKMtO32Oar75cwboMZn4+e2k6TDOZz83tC9aDF2fkiEuaHtAo48eOcqMD&#10;JSMOvqPx95GBpMR8c6hss75ZNbgpJVhumg1uMJQAUR/eZpnjg8dd4gkoOQbQ/YCAi0YFF46sMLus&#10;V96Jt3FB//o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OgVXroBAABMAwAADgAAAAAAAAAAAAAAAAAuAgAAZHJzL2Uy&#10;b0RvYy54bWxQSwECLQAUAAYACAAAACEAc4aETdsAAAAKAQAADwAAAAAAAAAAAAAAAAAUBAAAZHJz&#10;L2Rvd25yZXYueG1sUEsFBgAAAAAEAAQA8wAAABwFAAAAAA==&#10;" filled="f" stroked="f">
                      <v:textbox inset="2.16pt,1.44pt,0,1.44pt">
                        <w:txbxContent>
                          <w:p w14:paraId="135B7C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2912" behindDoc="0" locked="0" layoutInCell="1" allowOverlap="1" wp14:anchorId="4DB9DA1B" wp14:editId="6DF1165F">
                      <wp:simplePos x="0" y="0"/>
                      <wp:positionH relativeFrom="column">
                        <wp:posOffset>-63500</wp:posOffset>
                      </wp:positionH>
                      <wp:positionV relativeFrom="paragraph">
                        <wp:posOffset>368300</wp:posOffset>
                      </wp:positionV>
                      <wp:extent cx="1003300" cy="762000"/>
                      <wp:effectExtent l="0" t="0" r="0" b="0"/>
                      <wp:wrapNone/>
                      <wp:docPr id="1724" name="Rectangle 1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B32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9DA1B" id="Rectangle 1724" o:spid="_x0000_s2553"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nd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zRrShyzOKUf&#10;qBtzvZFkzg5aCJnnm/UaQ2yx7Ck8wjWK6GbykwKbv0iLTEXjy01jOSXCMblb7bY1ToLj0Wa9W6GP&#10;XarX4gAxfZHekux0FBBKUZadv8U0X325gnUZzPx89tJ0nGYyH5vNC9ajFxfkiEuaHtAo48eOcqMD&#10;JSMOvqPx14mBpMR8dahss1mvGtyUEiy3zRY3GEqAqI9vs8zxweMu8QSUnALofkDARaOCC0dWmF3X&#10;K+/E27igf/0JDr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0clJ3boBAABMAwAADgAAAAAAAAAAAAAAAAAuAgAAZHJzL2Uy&#10;b0RvYy54bWxQSwECLQAUAAYACAAAACEAc4aETdsAAAAKAQAADwAAAAAAAAAAAAAAAAAUBAAAZHJz&#10;L2Rvd25yZXYueG1sUEsFBgAAAAAEAAQA8wAAABwFAAAAAA==&#10;" filled="f" stroked="f">
                      <v:textbox inset="2.16pt,1.44pt,0,1.44pt">
                        <w:txbxContent>
                          <w:p w14:paraId="4FEB32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3936" behindDoc="0" locked="0" layoutInCell="1" allowOverlap="1" wp14:anchorId="54F42F2D" wp14:editId="36C2A425">
                      <wp:simplePos x="0" y="0"/>
                      <wp:positionH relativeFrom="column">
                        <wp:posOffset>-63500</wp:posOffset>
                      </wp:positionH>
                      <wp:positionV relativeFrom="paragraph">
                        <wp:posOffset>368300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07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42F2D" id="Rectangle 1725" o:spid="_x0000_s2554"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znugEAAEwDAAAOAAAAZHJzL2Uyb0RvYy54bWysU9tu2zAMfR+wfxD0vthx2s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6+qaEscsTukX&#10;6sZcZySZs70WQk7znfQaQmyw7Dk8wTmK6E7kRwV2+iItMmaNTxeN5ZgIx+RmtalLnATHo/XVZoU+&#10;dineigPE9FN6SyanpYBQsrLseB/TfPX1CtZNYObnJy+N+3Emc13Vr1j3XpyQIy5pekSjjB9ayo0O&#10;lAw4+JbGPwcGkhJz51DZan21qnBTcrCsqxo3GHKAqPfvs8zx3uMu8QSUHALorkfAWaOMC0eWmZ3X&#10;a9qJ93FG//YT7P4C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Q0y857oBAABMAwAADgAAAAAAAAAAAAAAAAAuAgAAZHJzL2Uy&#10;b0RvYy54bWxQSwECLQAUAAYACAAAACEAc4aETdsAAAAKAQAADwAAAAAAAAAAAAAAAAAUBAAAZHJz&#10;L2Rvd25yZXYueG1sUEsFBgAAAAAEAAQA8wAAABwFAAAAAA==&#10;" filled="f" stroked="f">
                      <v:textbox inset="2.16pt,1.44pt,0,1.44pt">
                        <w:txbxContent>
                          <w:p w14:paraId="42507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4960" behindDoc="0" locked="0" layoutInCell="1" allowOverlap="1" wp14:anchorId="641FEE44" wp14:editId="380483D7">
                      <wp:simplePos x="0" y="0"/>
                      <wp:positionH relativeFrom="column">
                        <wp:posOffset>-63500</wp:posOffset>
                      </wp:positionH>
                      <wp:positionV relativeFrom="paragraph">
                        <wp:posOffset>368300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D6C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FEE44" id="Rectangle 1726" o:spid="_x0000_s2555"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Ar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s0tJY5ZnNJP&#10;1I253kgyZwcthMzzzXqNIbZY9hQe4RJFdDP5SYHNX6RFpqLx+aqxnBLhmNyutpsaJ8HxaH2zXaGP&#10;XarX4gAxfZXekux0FBBKUZadvsc0X325gnUZzPx89tJ0mGYyn5vtC9aDF2fkiEuaHtAo48eOcqMD&#10;JSMOvqPx95GBpMR8c6hss75ZNbgpJVhumg1uMJQAUR/eZpnjg8dd4gkoOQbQ/YCAi0YFF46sMLus&#10;V96Jt3FB//oT7P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JKvQK7oBAABMAwAADgAAAAAAAAAAAAAAAAAuAgAAZHJzL2Uy&#10;b0RvYy54bWxQSwECLQAUAAYACAAAACEAc4aETdsAAAAKAQAADwAAAAAAAAAAAAAAAAAUBAAAZHJz&#10;L2Rvd25yZXYueG1sUEsFBgAAAAAEAAQA8wAAABwFAAAAAA==&#10;" filled="f" stroked="f">
                      <v:textbox inset="2.16pt,1.44pt,0,1.44pt">
                        <w:txbxContent>
                          <w:p w14:paraId="60AD6C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5984" behindDoc="0" locked="0" layoutInCell="1" allowOverlap="1" wp14:anchorId="2042A07B" wp14:editId="37134C33">
                      <wp:simplePos x="0" y="0"/>
                      <wp:positionH relativeFrom="column">
                        <wp:posOffset>-63500</wp:posOffset>
                      </wp:positionH>
                      <wp:positionV relativeFrom="paragraph">
                        <wp:posOffset>368300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2E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2A07B" id="Rectangle 1727" o:spid="_x0000_s2556"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LlJRqLoBAABMAwAADgAAAAAAAAAAAAAAAAAuAgAAZHJzL2Uy&#10;b0RvYy54bWxQSwECLQAUAAYACAAAACEAc4aETdsAAAAKAQAADwAAAAAAAAAAAAAAAAAUBAAAZHJz&#10;L2Rvd25yZXYueG1sUEsFBgAAAAAEAAQA8wAAABwFAAAAAA==&#10;" filled="f" stroked="f">
                      <v:textbox inset="2.16pt,1.44pt,0,1.44pt">
                        <w:txbxContent>
                          <w:p w14:paraId="178F2E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7008" behindDoc="0" locked="0" layoutInCell="1" allowOverlap="1" wp14:anchorId="7A5F1F3C" wp14:editId="2E3E316A">
                      <wp:simplePos x="0" y="0"/>
                      <wp:positionH relativeFrom="column">
                        <wp:posOffset>-63500</wp:posOffset>
                      </wp:positionH>
                      <wp:positionV relativeFrom="paragraph">
                        <wp:posOffset>368300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721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F1F3C" id="Rectangle 1728" o:spid="_x0000_s2557"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Cz/2y1uQEAAEwDAAAOAAAAAAAAAAAAAAAAAC4CAABkcnMvZTJv&#10;RG9jLnhtbFBLAQItABQABgAIAAAAIQBzhoRN2wAAAAoBAAAPAAAAAAAAAAAAAAAAABMEAABkcnMv&#10;ZG93bnJldi54bWxQSwUGAAAAAAQABADzAAAAGwUAAAAA&#10;" filled="f" stroked="f">
                      <v:textbox inset="2.16pt,1.44pt,0,1.44pt">
                        <w:txbxContent>
                          <w:p w14:paraId="4D8721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8032" behindDoc="0" locked="0" layoutInCell="1" allowOverlap="1" wp14:anchorId="22FA89A6" wp14:editId="007F6C7E">
                      <wp:simplePos x="0" y="0"/>
                      <wp:positionH relativeFrom="column">
                        <wp:posOffset>-63500</wp:posOffset>
                      </wp:positionH>
                      <wp:positionV relativeFrom="paragraph">
                        <wp:posOffset>368300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E1E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89A6" id="Rectangle 1729" o:spid="_x0000_s2558"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h1uQ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1s2WEscsTukX&#10;6sZcbySZs4MWQub5Zr3GEFssewwPcIkiupn8pMDmL9IiU9H4fNVYTolwTG5X202Nk+B4tL7ZrtDH&#10;LtVLcYCYvklvSXY6CgilKMtOP2Karz5fwboMZn4+e2k6TDOZz6vmGevBizNyxCVN92iU8WNHudGB&#10;khEH39H458hAUmK+O1S2Wd9gLUklWG6aDW4wlABRH15nmeODx13iCSg5BtD9gICLRgUXjqwwu6xX&#10;3onXcUH/8hPs/wI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NFph1uQEAAEwDAAAOAAAAAAAAAAAAAAAAAC4CAABkcnMvZTJv&#10;RG9jLnhtbFBLAQItABQABgAIAAAAIQBzhoRN2wAAAAoBAAAPAAAAAAAAAAAAAAAAABMEAABkcnMv&#10;ZG93bnJldi54bWxQSwUGAAAAAAQABADzAAAAGwUAAAAA&#10;" filled="f" stroked="f">
                      <v:textbox inset="2.16pt,1.44pt,0,1.44pt">
                        <w:txbxContent>
                          <w:p w14:paraId="468E1E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9056" behindDoc="0" locked="0" layoutInCell="1" allowOverlap="1" wp14:anchorId="3371C051" wp14:editId="2DEBB327">
                      <wp:simplePos x="0" y="0"/>
                      <wp:positionH relativeFrom="column">
                        <wp:posOffset>-63500</wp:posOffset>
                      </wp:positionH>
                      <wp:positionV relativeFrom="paragraph">
                        <wp:posOffset>368300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1EF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1C051" id="Rectangle 1730" o:spid="_x0000_s2559"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C34u7oBAABMAwAADgAAAAAAAAAAAAAAAAAuAgAAZHJzL2Uy&#10;b0RvYy54bWxQSwECLQAUAAYACAAAACEAc4aETdsAAAAKAQAADwAAAAAAAAAAAAAAAAAUBAAAZHJz&#10;L2Rvd25yZXYueG1sUEsFBgAAAAAEAAQA8wAAABwFAAAAAA==&#10;" filled="f" stroked="f">
                      <v:textbox inset="2.16pt,1.44pt,0,1.44pt">
                        <w:txbxContent>
                          <w:p w14:paraId="45B1EF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0080" behindDoc="0" locked="0" layoutInCell="1" allowOverlap="1" wp14:anchorId="4644A856" wp14:editId="52FAC02C">
                      <wp:simplePos x="0" y="0"/>
                      <wp:positionH relativeFrom="column">
                        <wp:posOffset>-63500</wp:posOffset>
                      </wp:positionH>
                      <wp:positionV relativeFrom="paragraph">
                        <wp:posOffset>368300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0851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4A856" id="Rectangle 1731" o:spid="_x0000_s2560"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wtuwEAAEwDAAAOAAAAZHJzL2Uyb0RvYy54bWysU9tu2zAMfR+wfxD0vtixsy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ut6SYllBqf0&#10;G3VjthskmbO9FkKm+Sa9Rh8aLHv0D3CJArqJ/KTApC/SIlPW+HzVWE6RcExu6+2mxElwPFqvtjX6&#10;2KV4K/YQ4nfpDElOSwGhZGXZ6WeI89XXK1iXwMzPJy9Oh2km87VevWI9OHFGjrik8R6NGtzYUj5o&#10;T8mIg29peDkykJQMPywqW61Xd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AYfDC27AQAATAMAAA4AAAAAAAAAAAAAAAAALgIAAGRycy9l&#10;Mm9Eb2MueG1sUEsBAi0AFAAGAAgAAAAhAHOGhE3bAAAACgEAAA8AAAAAAAAAAAAAAAAAFQQAAGRy&#10;cy9kb3ducmV2LnhtbFBLBQYAAAAABAAEAPMAAAAdBQAAAAA=&#10;" filled="f" stroked="f">
                      <v:textbox inset="2.16pt,1.44pt,0,1.44pt">
                        <w:txbxContent>
                          <w:p w14:paraId="47D0851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1104" behindDoc="0" locked="0" layoutInCell="1" allowOverlap="1" wp14:anchorId="78AB40BB" wp14:editId="5CDF4396">
                      <wp:simplePos x="0" y="0"/>
                      <wp:positionH relativeFrom="column">
                        <wp:posOffset>-63500</wp:posOffset>
                      </wp:positionH>
                      <wp:positionV relativeFrom="paragraph">
                        <wp:posOffset>368300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6BC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B40BB" id="Rectangle 1732" o:spid="_x0000_s2561"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h+GDhuQEAAEwDAAAOAAAAAAAAAAAAAAAAAC4CAABkcnMvZTJv&#10;RG9jLnhtbFBLAQItABQABgAIAAAAIQBzhoRN2wAAAAoBAAAPAAAAAAAAAAAAAAAAABMEAABkcnMv&#10;ZG93bnJldi54bWxQSwUGAAAAAAQABADzAAAAGwUAAAAA&#10;" filled="f" stroked="f">
                      <v:textbox inset="2.16pt,1.44pt,0,1.44pt">
                        <w:txbxContent>
                          <w:p w14:paraId="51D6BC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2128" behindDoc="0" locked="0" layoutInCell="1" allowOverlap="1" wp14:anchorId="7C30C2DB" wp14:editId="75B044F1">
                      <wp:simplePos x="0" y="0"/>
                      <wp:positionH relativeFrom="column">
                        <wp:posOffset>-63500</wp:posOffset>
                      </wp:positionH>
                      <wp:positionV relativeFrom="paragraph">
                        <wp:posOffset>368300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F3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0C2DB" id="Rectangle 1733" o:spid="_x0000_s2562"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8RlCG7AQAATAMAAA4AAAAAAAAAAAAAAAAALgIAAGRycy9l&#10;Mm9Eb2MueG1sUEsBAi0AFAAGAAgAAAAhAHOGhE3bAAAACgEAAA8AAAAAAAAAAAAAAAAAFQQAAGRy&#10;cy9kb3ducmV2LnhtbFBLBQYAAAAABAAEAPMAAAAdBQAAAAA=&#10;" filled="f" stroked="f">
                      <v:textbox inset="2.16pt,1.44pt,0,1.44pt">
                        <w:txbxContent>
                          <w:p w14:paraId="4DDFF3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3152" behindDoc="0" locked="0" layoutInCell="1" allowOverlap="1" wp14:anchorId="0651B549" wp14:editId="07A45C02">
                      <wp:simplePos x="0" y="0"/>
                      <wp:positionH relativeFrom="column">
                        <wp:posOffset>-63500</wp:posOffset>
                      </wp:positionH>
                      <wp:positionV relativeFrom="paragraph">
                        <wp:posOffset>368300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611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1B549" id="Rectangle 1734" o:spid="_x0000_s2563"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iiuwEAAEwDAAAOAAAAZHJzL2Uyb0RvYy54bWysU9tu2zAMfR+wfxD0vtixsy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ut6RYllBqf0&#10;G3VjthskmbO9FkKm+Sa9Rh8aLHv0D3CJArqJ/KTApC/SIlPW+HzVWE6RcExu6+2mxElwPFqvtjX6&#10;2KV4K/YQ4nfpDElOSwGhZGXZ6WeI89XXK1iXwMzPJy9Oh2km87Vev2I9OHFGjrik8R6NGtzYUj5o&#10;T8mIg29peDkykJQMPywqW61Xd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O4wyKK7AQAATAMAAA4AAAAAAAAAAAAAAAAALgIAAGRycy9l&#10;Mm9Eb2MueG1sUEsBAi0AFAAGAAgAAAAhAHOGhE3bAAAACgEAAA8AAAAAAAAAAAAAAAAAFQQAAGRy&#10;cy9kb3ducmV2LnhtbFBLBQYAAAAABAAEAPMAAAAdBQAAAAA=&#10;" filled="f" stroked="f">
                      <v:textbox inset="2.16pt,1.44pt,0,1.44pt">
                        <w:txbxContent>
                          <w:p w14:paraId="51D611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4176" behindDoc="0" locked="0" layoutInCell="1" allowOverlap="1" wp14:anchorId="476A6BD4" wp14:editId="58B77935">
                      <wp:simplePos x="0" y="0"/>
                      <wp:positionH relativeFrom="column">
                        <wp:posOffset>-63500</wp:posOffset>
                      </wp:positionH>
                      <wp:positionV relativeFrom="paragraph">
                        <wp:posOffset>368300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244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A6BD4" id="Rectangle 1735" o:spid="_x0000_s2564"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y1PZi7AQAATAMAAA4AAAAAAAAAAAAAAAAALgIAAGRycy9l&#10;Mm9Eb2MueG1sUEsBAi0AFAAGAAgAAAAhAHOGhE3bAAAACgEAAA8AAAAAAAAAAAAAAAAAFQQAAGRy&#10;cy9kb3ducmV2LnhtbFBLBQYAAAAABAAEAPMAAAAdBQAAAAA=&#10;" filled="f" stroked="f">
                      <v:textbox inset="2.16pt,1.44pt,0,1.44pt">
                        <w:txbxContent>
                          <w:p w14:paraId="7BE244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5200" behindDoc="0" locked="0" layoutInCell="1" allowOverlap="1" wp14:anchorId="11B1D440" wp14:editId="6E286799">
                      <wp:simplePos x="0" y="0"/>
                      <wp:positionH relativeFrom="column">
                        <wp:posOffset>-63500</wp:posOffset>
                      </wp:positionH>
                      <wp:positionV relativeFrom="paragraph">
                        <wp:posOffset>368300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B3C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1D440" id="Rectangle 1736" o:spid="_x0000_s2565"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tSUVS7AQAATAMAAA4AAAAAAAAAAAAAAAAALgIAAGRycy9l&#10;Mm9Eb2MueG1sUEsBAi0AFAAGAAgAAAAhAHOGhE3bAAAACgEAAA8AAAAAAAAAAAAAAAAAFQQAAGRy&#10;cy9kb3ducmV2LnhtbFBLBQYAAAAABAAEAPMAAAAdBQAAAAA=&#10;" filled="f" stroked="f">
                      <v:textbox inset="2.16pt,1.44pt,0,1.44pt">
                        <w:txbxContent>
                          <w:p w14:paraId="320B3C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6224" behindDoc="0" locked="0" layoutInCell="1" allowOverlap="1" wp14:anchorId="1F1B5C4F" wp14:editId="77B102C3">
                      <wp:simplePos x="0" y="0"/>
                      <wp:positionH relativeFrom="column">
                        <wp:posOffset>-63500</wp:posOffset>
                      </wp:positionH>
                      <wp:positionV relativeFrom="paragraph">
                        <wp:posOffset>368300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DCD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B5C4F" id="Rectangle 1737" o:spid="_x0000_s2566"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9h55I7oBAABMAwAADgAAAAAAAAAAAAAAAAAuAgAAZHJzL2Uy&#10;b0RvYy54bWxQSwECLQAUAAYACAAAACEAc4aETdsAAAAKAQAADwAAAAAAAAAAAAAAAAAUBAAAZHJz&#10;L2Rvd25yZXYueG1sUEsFBgAAAAAEAAQA8wAAABwFAAAAAA==&#10;" filled="f" stroked="f">
                      <v:textbox inset="2.16pt,1.44pt,0,1.44pt">
                        <w:txbxContent>
                          <w:p w14:paraId="25ADCD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7248" behindDoc="0" locked="0" layoutInCell="1" allowOverlap="1" wp14:anchorId="5CC3D84B" wp14:editId="604D8CFC">
                      <wp:simplePos x="0" y="0"/>
                      <wp:positionH relativeFrom="column">
                        <wp:posOffset>-63500</wp:posOffset>
                      </wp:positionH>
                      <wp:positionV relativeFrom="paragraph">
                        <wp:posOffset>368300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BC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3D84B" id="Rectangle 1738" o:spid="_x0000_s2567"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rs0Q+uQEAAEwDAAAOAAAAAAAAAAAAAAAAAC4CAABkcnMvZTJv&#10;RG9jLnhtbFBLAQItABQABgAIAAAAIQBzhoRN2wAAAAoBAAAPAAAAAAAAAAAAAAAAABMEAABkcnMv&#10;ZG93bnJldi54bWxQSwUGAAAAAAQABADzAAAAGwUAAAAA&#10;" filled="f" stroked="f">
                      <v:textbox inset="2.16pt,1.44pt,0,1.44pt">
                        <w:txbxContent>
                          <w:p w14:paraId="1F9BC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8272" behindDoc="0" locked="0" layoutInCell="1" allowOverlap="1" wp14:anchorId="1A26944A" wp14:editId="55138E35">
                      <wp:simplePos x="0" y="0"/>
                      <wp:positionH relativeFrom="column">
                        <wp:posOffset>-63500</wp:posOffset>
                      </wp:positionH>
                      <wp:positionV relativeFrom="paragraph">
                        <wp:posOffset>368300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FB3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6944A" id="Rectangle 1739" o:spid="_x0000_s2568"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D+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6x2lDhmcUo/&#10;UDfmeiPJnB20EDLPN+s1hthi2VN4hGsU0c3kJwU2f5EWmYrGl5vGckqEY3K32m1rnATHo816t0If&#10;u1SvxQFi+iK9JdnpKCCUoiw7f4tpvvpyBesymPn57KXpOM1kPq6bF6xHLy7IEZc0PaBRxo8d5UYH&#10;SkYcfEfjrxMDSYn56lDZZrNeNbgpJVhumy1uMJQAUR/fZpnjg8dd4gkoOQXQ/YCAi0YFF46sMLuu&#10;V96Jt3FB//oTH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Vqw/roBAABMAwAADgAAAAAAAAAAAAAAAAAuAgAAZHJzL2Uy&#10;b0RvYy54bWxQSwECLQAUAAYACAAAACEAc4aETdsAAAAKAQAADwAAAAAAAAAAAAAAAAAUBAAAZHJz&#10;L2Rvd25yZXYueG1sUEsFBgAAAAAEAAQA8wAAABwFAAAAAA==&#10;" filled="f" stroked="f">
                      <v:textbox inset="2.16pt,1.44pt,0,1.44pt">
                        <w:txbxContent>
                          <w:p w14:paraId="0EDFB3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9296" behindDoc="0" locked="0" layoutInCell="1" allowOverlap="1" wp14:anchorId="6A43715A" wp14:editId="38606B54">
                      <wp:simplePos x="0" y="0"/>
                      <wp:positionH relativeFrom="column">
                        <wp:posOffset>-63500</wp:posOffset>
                      </wp:positionH>
                      <wp:positionV relativeFrom="paragraph">
                        <wp:posOffset>368300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F86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3715A" id="Rectangle 1740" o:spid="_x0000_s2569"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MQMHroBAABMAwAADgAAAAAAAAAAAAAAAAAuAgAAZHJzL2Uy&#10;b0RvYy54bWxQSwECLQAUAAYACAAAACEAc4aETdsAAAAKAQAADwAAAAAAAAAAAAAAAAAUBAAAZHJz&#10;L2Rvd25yZXYueG1sUEsFBgAAAAAEAAQA8wAAABwFAAAAAA==&#10;" filled="f" stroked="f">
                      <v:textbox inset="2.16pt,1.44pt,0,1.44pt">
                        <w:txbxContent>
                          <w:p w14:paraId="6C4F86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0320" behindDoc="0" locked="0" layoutInCell="1" allowOverlap="1" wp14:anchorId="660242FD" wp14:editId="7FD0DD11">
                      <wp:simplePos x="0" y="0"/>
                      <wp:positionH relativeFrom="column">
                        <wp:posOffset>-63500</wp:posOffset>
                      </wp:positionH>
                      <wp:positionV relativeFrom="paragraph">
                        <wp:posOffset>368300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FB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242FD" id="Rectangle 1741" o:spid="_x0000_s2570"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iIuwEAAEwDAAAOAAAAZHJzL2Uyb0RvYy54bWysU9tu2zAMfR+wfxD0vthxvC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ut6SYllBqf0&#10;G3VjthskmbO9FkKm+Sa9Rh8aLHv0D3CJArqJ/KTApC/SIlPW+HzVWE6RcExuV9tNiZPgeLSutyv0&#10;sUvxVuwhxO/SGZKclgJCycqy088Q56uvV7AugZmfT16cDtNM5mtdv2I9OHFGjrik8R6NGtzYUj5o&#10;T8mIg29peDkykJQMPywqW63rV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r2+Ii7AQAATAMAAA4AAAAAAAAAAAAAAAAALgIAAGRycy9l&#10;Mm9Eb2MueG1sUEsBAi0AFAAGAAgAAAAhAHOGhE3bAAAACgEAAA8AAAAAAAAAAAAAAAAAFQQAAGRy&#10;cy9kb3ducmV2LnhtbFBLBQYAAAAABAAEAPMAAAAdBQAAAAA=&#10;" filled="f" stroked="f">
                      <v:textbox inset="2.16pt,1.44pt,0,1.44pt">
                        <w:txbxContent>
                          <w:p w14:paraId="015FB4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1344" behindDoc="0" locked="0" layoutInCell="1" allowOverlap="1" wp14:anchorId="0ABDCA5E" wp14:editId="2E092EEC">
                      <wp:simplePos x="0" y="0"/>
                      <wp:positionH relativeFrom="column">
                        <wp:posOffset>-63500</wp:posOffset>
                      </wp:positionH>
                      <wp:positionV relativeFrom="paragraph">
                        <wp:posOffset>368300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CD4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DCA5E" id="Rectangle 1742" o:spid="_x0000_s2571"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REugEAAEwDAAAOAAAAZHJzL2Uyb0RvYy54bWysU9tu2zAMfR+wfxD0vthx0i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1k3lDhmcUrf&#10;UTfmeiPJnB20EDLPN+s1hthi2XN4gmsU0c3kJwU2f5EWmYrGl5vGckqEY3K32m1rnATHo816t0If&#10;u1SvxQFi+iy9JdnpKCCUoiw7f41pvvpyBesymPn57KXpOM1k7tZ3L1iPXlyQIy5pekSjjB87yo0O&#10;lIw4+I7GXycGkhLzxaGyzWa9QiFSCZbbZosbDCVA1Me3Web44HGXeAJKTgF0PyDgolHBhSMrzK7r&#10;lXfibVzQ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RGURLoBAABMAwAADgAAAAAAAAAAAAAAAAAuAgAAZHJzL2Uy&#10;b0RvYy54bWxQSwECLQAUAAYACAAAACEAc4aETdsAAAAKAQAADwAAAAAAAAAAAAAAAAAUBAAAZHJz&#10;L2Rvd25yZXYueG1sUEsFBgAAAAAEAAQA8wAAABwFAAAAAA==&#10;" filled="f" stroked="f">
                      <v:textbox inset="2.16pt,1.44pt,0,1.44pt">
                        <w:txbxContent>
                          <w:p w14:paraId="360CD4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2368" behindDoc="0" locked="0" layoutInCell="1" allowOverlap="1" wp14:anchorId="3159E51C" wp14:editId="60B720B0">
                      <wp:simplePos x="0" y="0"/>
                      <wp:positionH relativeFrom="column">
                        <wp:posOffset>-63500</wp:posOffset>
                      </wp:positionH>
                      <wp:positionV relativeFrom="paragraph">
                        <wp:posOffset>368300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D2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9E51C" id="Rectangle 1743" o:spid="_x0000_s2572"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j+GCEuQEAAEwDAAAOAAAAAAAAAAAAAAAAAC4CAABkcnMvZTJv&#10;RG9jLnhtbFBLAQItABQABgAIAAAAIQBzhoRN2wAAAAoBAAAPAAAAAAAAAAAAAAAAABMEAABkcnMv&#10;ZG93bnJldi54bWxQSwUGAAAAAAQABADzAAAAGwUAAAAA&#10;" filled="f" stroked="f">
                      <v:textbox inset="2.16pt,1.44pt,0,1.44pt">
                        <w:txbxContent>
                          <w:p w14:paraId="359D2A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3392" behindDoc="0" locked="0" layoutInCell="1" allowOverlap="1" wp14:anchorId="6C6DDEA5" wp14:editId="4E03508F">
                      <wp:simplePos x="0" y="0"/>
                      <wp:positionH relativeFrom="column">
                        <wp:posOffset>-63500</wp:posOffset>
                      </wp:positionH>
                      <wp:positionV relativeFrom="paragraph">
                        <wp:posOffset>368300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603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DDEA5" id="Rectangle 1744" o:spid="_x0000_s2573"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wHuwEAAEwDAAAOAAAAZHJzL2Uyb0RvYy54bWysU9tu2zAMfR+wfxD0vthxvCU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uu6psQyg1P6&#10;jbox2w2SzNleCyHTfJNeow8Nlj36B7hEAd1EflJg0hdpkSlrfL5qLKdIOCa3q+2mxElwPFrX2xX6&#10;2KV4K/YQ4nfpDElOSwGhZGXZ6WeI89XXK1iXwMzPJy9Oh2km87Vev2I9OHFGjrik8R6NGtzYUj5o&#10;T8mIg29peDkykJQMPywqW63rV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LZPAe7AQAATAMAAA4AAAAAAAAAAAAAAAAALgIAAGRycy9l&#10;Mm9Eb2MueG1sUEsBAi0AFAAGAAgAAAAhAHOGhE3bAAAACgEAAA8AAAAAAAAAAAAAAAAAFQQAAGRy&#10;cy9kb3ducmV2LnhtbFBLBQYAAAAABAAEAPMAAAAdBQAAAAA=&#10;" filled="f" stroked="f">
                      <v:textbox inset="2.16pt,1.44pt,0,1.44pt">
                        <w:txbxContent>
                          <w:p w14:paraId="753603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4416" behindDoc="0" locked="0" layoutInCell="1" allowOverlap="1" wp14:anchorId="70365816" wp14:editId="6FDE3189">
                      <wp:simplePos x="0" y="0"/>
                      <wp:positionH relativeFrom="column">
                        <wp:posOffset>-63500</wp:posOffset>
                      </wp:positionH>
                      <wp:positionV relativeFrom="paragraph">
                        <wp:posOffset>368300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5D1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65816" id="Rectangle 1745" o:spid="_x0000_s2574"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BcyT27AQAATAMAAA4AAAAAAAAAAAAAAAAALgIAAGRycy9l&#10;Mm9Eb2MueG1sUEsBAi0AFAAGAAgAAAAhAHOGhE3bAAAACgEAAA8AAAAAAAAAAAAAAAAAFQQAAGRy&#10;cy9kb3ducmV2LnhtbFBLBQYAAAAABAAEAPMAAAAdBQAAAAA=&#10;" filled="f" stroked="f">
                      <v:textbox inset="2.16pt,1.44pt,0,1.44pt">
                        <w:txbxContent>
                          <w:p w14:paraId="3555D1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5440" behindDoc="0" locked="0" layoutInCell="1" allowOverlap="1" wp14:anchorId="3A1F4430" wp14:editId="5C87C32C">
                      <wp:simplePos x="0" y="0"/>
                      <wp:positionH relativeFrom="column">
                        <wp:posOffset>-63500</wp:posOffset>
                      </wp:positionH>
                      <wp:positionV relativeFrom="paragraph">
                        <wp:posOffset>368300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6D7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4430" id="Rectangle 1746" o:spid="_x0000_s2575"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7ul8boBAABMAwAADgAAAAAAAAAAAAAAAAAuAgAAZHJzL2Uy&#10;b0RvYy54bWxQSwECLQAUAAYACAAAACEAc4aETdsAAAAKAQAADwAAAAAAAAAAAAAAAAAUBAAAZHJz&#10;L2Rvd25yZXYueG1sUEsFBgAAAAAEAAQA8wAAABwFAAAAAA==&#10;" filled="f" stroked="f">
                      <v:textbox inset="2.16pt,1.44pt,0,1.44pt">
                        <w:txbxContent>
                          <w:p w14:paraId="7486D7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6464" behindDoc="0" locked="0" layoutInCell="1" allowOverlap="1" wp14:anchorId="5F5751BD" wp14:editId="33E7A8EF">
                      <wp:simplePos x="0" y="0"/>
                      <wp:positionH relativeFrom="column">
                        <wp:posOffset>-63500</wp:posOffset>
                      </wp:positionH>
                      <wp:positionV relativeFrom="paragraph">
                        <wp:posOffset>368300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1E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751BD" id="Rectangle 1747" o:spid="_x0000_s2576"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7UIkcroBAABMAwAADgAAAAAAAAAAAAAAAAAuAgAAZHJzL2Uy&#10;b0RvYy54bWxQSwECLQAUAAYACAAAACEAc4aETdsAAAAKAQAADwAAAAAAAAAAAAAAAAAUBAAAZHJz&#10;L2Rvd25yZXYueG1sUEsFBgAAAAAEAAQA8wAAABwFAAAAAA==&#10;" filled="f" stroked="f">
                      <v:textbox inset="2.16pt,1.44pt,0,1.44pt">
                        <w:txbxContent>
                          <w:p w14:paraId="1081E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7488" behindDoc="0" locked="0" layoutInCell="1" allowOverlap="1" wp14:anchorId="5948BA88" wp14:editId="5628C7D9">
                      <wp:simplePos x="0" y="0"/>
                      <wp:positionH relativeFrom="column">
                        <wp:posOffset>-63500</wp:posOffset>
                      </wp:positionH>
                      <wp:positionV relativeFrom="paragraph">
                        <wp:posOffset>368300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4D9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8BA88" id="Rectangle 1748" o:spid="_x0000_s2577"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lvuQEAAEwDAAAOAAAAZHJzL2Uyb0RvYy54bWysU9tu2zAMfR+wfxD0vthx0i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1njrByzOKXv&#10;qBtzvZFkzg5aCJnnm/UaQ2yx7Dk8wTWK6GbykwKbv0iLTEXjy01jOSXCMblb7bY1ToLj0Wa9W6GP&#10;XarX4gAxfZbekux0FBBKUZadv8Y0X325gnUZzPx89tJ0nGYyd3c3rEcvLsgRlzQ9olHGjx3lRgdK&#10;Rhx8R+OvEwNJifniUNlms141uCklWG6bLaoCJUDUx7dZ5vjgcZd4AkpOAXQ/IODybsGFIyvMruuV&#10;d+JtXNC//gSH3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Bw7xlvuQEAAEwDAAAOAAAAAAAAAAAAAAAAAC4CAABkcnMvZTJv&#10;RG9jLnhtbFBLAQItABQABgAIAAAAIQBzhoRN2wAAAAoBAAAPAAAAAAAAAAAAAAAAABMEAABkcnMv&#10;ZG93bnJldi54bWxQSwUGAAAAAAQABADzAAAAGwUAAAAA&#10;" filled="f" stroked="f">
                      <v:textbox inset="2.16pt,1.44pt,0,1.44pt">
                        <w:txbxContent>
                          <w:p w14:paraId="6FE4D9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8512" behindDoc="0" locked="0" layoutInCell="1" allowOverlap="1" wp14:anchorId="7587C4DE" wp14:editId="74986E35">
                      <wp:simplePos x="0" y="0"/>
                      <wp:positionH relativeFrom="column">
                        <wp:posOffset>-63500</wp:posOffset>
                      </wp:positionH>
                      <wp:positionV relativeFrom="paragraph">
                        <wp:posOffset>368300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CB5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7C4DE" id="Rectangle 1749" o:spid="_x0000_s2578"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DOBu2vuQEAAEwDAAAOAAAAAAAAAAAAAAAAAC4CAABkcnMvZTJv&#10;RG9jLnhtbFBLAQItABQABgAIAAAAIQBzhoRN2wAAAAoBAAAPAAAAAAAAAAAAAAAAABMEAABkcnMv&#10;ZG93bnJldi54bWxQSwUGAAAAAAQABADzAAAAGwUAAAAA&#10;" filled="f" stroked="f">
                      <v:textbox inset="2.16pt,1.44pt,0,1.44pt">
                        <w:txbxContent>
                          <w:p w14:paraId="028CB5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9536" behindDoc="0" locked="0" layoutInCell="1" allowOverlap="1" wp14:anchorId="16C8E74F" wp14:editId="345E8583">
                      <wp:simplePos x="0" y="0"/>
                      <wp:positionH relativeFrom="column">
                        <wp:posOffset>-63500</wp:posOffset>
                      </wp:positionH>
                      <wp:positionV relativeFrom="paragraph">
                        <wp:posOffset>368300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673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8E74F" id="Rectangle 1750" o:spid="_x0000_s2579"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1hugEAAEwDAAAOAAAAZHJzL2Uyb0RvYy54bWysU9tu2zAMfR+wfxD0vthxmi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1mjQI5ZnNJ3&#10;1I253kgyZwcthMzzzXqNIbZY9hye4BpFdDP5SYHNX6RFpqLx5aaxnBLhmNytdtsaH+J4tLnbrdDH&#10;LtVrcYCYPktvSXY6CgilKMvOX2Oar75cwboMZn4+e2k6TjOZ9Xr1gvXoxQU54pKmRzTK+LGj3OhA&#10;yYiD72j8dWIgKTFfHCrbbO5WDW5KCZbbZosbDCVA1Me3Web44HGXeAJKTgF0PyDgolHBhSMrzK7r&#10;lXfibVzQ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nz2NYboBAABMAwAADgAAAAAAAAAAAAAAAAAuAgAAZHJzL2Uy&#10;b0RvYy54bWxQSwECLQAUAAYACAAAACEAc4aETdsAAAAKAQAADwAAAAAAAAAAAAAAAAAUBAAAZHJz&#10;L2Rvd25yZXYueG1sUEsFBgAAAAAEAAQA8wAAABwFAAAAAA==&#10;" filled="f" stroked="f">
                      <v:textbox inset="2.16pt,1.44pt,0,1.44pt">
                        <w:txbxContent>
                          <w:p w14:paraId="738673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0560" behindDoc="0" locked="0" layoutInCell="1" allowOverlap="1" wp14:anchorId="2934B4D4" wp14:editId="6609F25E">
                      <wp:simplePos x="0" y="0"/>
                      <wp:positionH relativeFrom="column">
                        <wp:posOffset>-63500</wp:posOffset>
                      </wp:positionH>
                      <wp:positionV relativeFrom="paragraph">
                        <wp:posOffset>368300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76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4B4D4" id="Rectangle 1751" o:spid="_x0000_s2580"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MUPefe7AQAATAMAAA4AAAAAAAAAAAAAAAAALgIAAGRycy9l&#10;Mm9Eb2MueG1sUEsBAi0AFAAGAAgAAAAhAHOGhE3bAAAACgEAAA8AAAAAAAAAAAAAAAAAFQQAAGRy&#10;cy9kb3ducmV2LnhtbFBLBQYAAAAABAAEAPMAAAAdBQAAAAA=&#10;" filled="f" stroked="f">
                      <v:textbox inset="2.16pt,1.44pt,0,1.44pt">
                        <w:txbxContent>
                          <w:p w14:paraId="4C076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1584" behindDoc="0" locked="0" layoutInCell="1" allowOverlap="1" wp14:anchorId="26A3F9AF" wp14:editId="7BAE79E0">
                      <wp:simplePos x="0" y="0"/>
                      <wp:positionH relativeFrom="column">
                        <wp:posOffset>-63500</wp:posOffset>
                      </wp:positionH>
                      <wp:positionV relativeFrom="paragraph">
                        <wp:posOffset>368300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432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3F9AF" id="Rectangle 1752" o:spid="_x0000_s2581"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ougVO7oBAABMAwAADgAAAAAAAAAAAAAAAAAuAgAAZHJzL2Uy&#10;b0RvYy54bWxQSwECLQAUAAYACAAAACEAc4aETdsAAAAKAQAADwAAAAAAAAAAAAAAAAAUBAAAZHJz&#10;L2Rvd25yZXYueG1sUEsFBgAAAAAEAAQA8wAAABwFAAAAAA==&#10;" filled="f" stroked="f">
                      <v:textbox inset="2.16pt,1.44pt,0,1.44pt">
                        <w:txbxContent>
                          <w:p w14:paraId="37F432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2608" behindDoc="0" locked="0" layoutInCell="1" allowOverlap="1" wp14:anchorId="6F867544" wp14:editId="144DAB51">
                      <wp:simplePos x="0" y="0"/>
                      <wp:positionH relativeFrom="column">
                        <wp:posOffset>-63500</wp:posOffset>
                      </wp:positionH>
                      <wp:positionV relativeFrom="paragraph">
                        <wp:posOffset>368300</wp:posOffset>
                      </wp:positionV>
                      <wp:extent cx="1003300" cy="7620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40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67544" id="Rectangle 1753" o:spid="_x0000_s2582"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BwB4fu7AQAATAMAAA4AAAAAAAAAAAAAAAAALgIAAGRycy9l&#10;Mm9Eb2MueG1sUEsBAi0AFAAGAAgAAAAhAHOGhE3bAAAACgEAAA8AAAAAAAAAAAAAAAAAFQQAAGRy&#10;cy9kb3ducmV2LnhtbFBLBQYAAAAABAAEAPMAAAAdBQAAAAA=&#10;" filled="f" stroked="f">
                      <v:textbox inset="2.16pt,1.44pt,0,1.44pt">
                        <w:txbxContent>
                          <w:p w14:paraId="288D40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3632" behindDoc="0" locked="0" layoutInCell="1" allowOverlap="1" wp14:anchorId="02B1EE6A" wp14:editId="7F13FD85">
                      <wp:simplePos x="0" y="0"/>
                      <wp:positionH relativeFrom="column">
                        <wp:posOffset>-63500</wp:posOffset>
                      </wp:positionH>
                      <wp:positionV relativeFrom="paragraph">
                        <wp:posOffset>368300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79B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1EE6A" id="Rectangle 1754" o:spid="_x0000_s2583"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C0gvXi7AQAATAMAAA4AAAAAAAAAAAAAAAAALgIAAGRycy9l&#10;Mm9Eb2MueG1sUEsBAi0AFAAGAAgAAAAhAHOGhE3bAAAACgEAAA8AAAAAAAAAAAAAAAAAFQQAAGRy&#10;cy9kb3ducmV2LnhtbFBLBQYAAAAABAAEAPMAAAAdBQAAAAA=&#10;" filled="f" stroked="f">
                      <v:textbox inset="2.16pt,1.44pt,0,1.44pt">
                        <w:txbxContent>
                          <w:p w14:paraId="5F079B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4656" behindDoc="0" locked="0" layoutInCell="1" allowOverlap="1" wp14:anchorId="3CF1CD2E" wp14:editId="235943D7">
                      <wp:simplePos x="0" y="0"/>
                      <wp:positionH relativeFrom="column">
                        <wp:posOffset>-63500</wp:posOffset>
                      </wp:positionH>
                      <wp:positionV relativeFrom="paragraph">
                        <wp:posOffset>368300</wp:posOffset>
                      </wp:positionV>
                      <wp:extent cx="1003300" cy="7620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712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CD2E" id="Rectangle 1755" o:spid="_x0000_s2584"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L+lSEK7AQAATAMAAA4AAAAAAAAAAAAAAAAALgIAAGRycy9l&#10;Mm9Eb2MueG1sUEsBAi0AFAAGAAgAAAAhAHOGhE3bAAAACgEAAA8AAAAAAAAAAAAAAAAAFQQAAGRy&#10;cy9kb3ducmV2LnhtbFBLBQYAAAAABAAEAPMAAAAdBQAAAAA=&#10;" filled="f" stroked="f">
                      <v:textbox inset="2.16pt,1.44pt,0,1.44pt">
                        <w:txbxContent>
                          <w:p w14:paraId="7BD712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5680" behindDoc="0" locked="0" layoutInCell="1" allowOverlap="1" wp14:anchorId="328C58B0" wp14:editId="4D3319A6">
                      <wp:simplePos x="0" y="0"/>
                      <wp:positionH relativeFrom="column">
                        <wp:posOffset>-63500</wp:posOffset>
                      </wp:positionH>
                      <wp:positionV relativeFrom="paragraph">
                        <wp:posOffset>368300</wp:posOffset>
                      </wp:positionV>
                      <wp:extent cx="1003300" cy="7620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58D4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C58B0" id="Rectangle 1756" o:spid="_x0000_s2585"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NhCJI67AQAATAMAAA4AAAAAAAAAAAAAAAAALgIAAGRycy9l&#10;Mm9Eb2MueG1sUEsBAi0AFAAGAAgAAAAhAHOGhE3bAAAACgEAAA8AAAAAAAAAAAAAAAAAFQQAAGRy&#10;cy9kb3ducmV2LnhtbFBLBQYAAAAABAAEAPMAAAAdBQAAAAA=&#10;" filled="f" stroked="f">
                      <v:textbox inset="2.16pt,1.44pt,0,1.44pt">
                        <w:txbxContent>
                          <w:p w14:paraId="2758D4B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6704" behindDoc="0" locked="0" layoutInCell="1" allowOverlap="1" wp14:anchorId="3C6BDA9C" wp14:editId="10AE5C54">
                      <wp:simplePos x="0" y="0"/>
                      <wp:positionH relativeFrom="column">
                        <wp:posOffset>-63500</wp:posOffset>
                      </wp:positionH>
                      <wp:positionV relativeFrom="paragraph">
                        <wp:posOffset>368300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C8E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BDA9C" id="Rectangle 1757" o:spid="_x0000_s2586"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8oPV67AQAATAMAAA4AAAAAAAAAAAAAAAAALgIAAGRycy9l&#10;Mm9Eb2MueG1sUEsBAi0AFAAGAAgAAAAhAHOGhE3bAAAACgEAAA8AAAAAAAAAAAAAAAAAFQQAAGRy&#10;cy9kb3ducmV2LnhtbFBLBQYAAAAABAAEAPMAAAAdBQAAAAA=&#10;" filled="f" stroked="f">
                      <v:textbox inset="2.16pt,1.44pt,0,1.44pt">
                        <w:txbxContent>
                          <w:p w14:paraId="784C8E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7728" behindDoc="0" locked="0" layoutInCell="1" allowOverlap="1" wp14:anchorId="0C18CB33" wp14:editId="2E381E59">
                      <wp:simplePos x="0" y="0"/>
                      <wp:positionH relativeFrom="column">
                        <wp:posOffset>-63500</wp:posOffset>
                      </wp:positionH>
                      <wp:positionV relativeFrom="paragraph">
                        <wp:posOffset>368300</wp:posOffset>
                      </wp:positionV>
                      <wp:extent cx="1003300" cy="762000"/>
                      <wp:effectExtent l="0" t="0" r="0" b="0"/>
                      <wp:wrapNone/>
                      <wp:docPr id="1758" name="Rectangle 1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2AB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8CB33" id="Rectangle 1758" o:spid="_x0000_s2587"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ShQBDuQEAAEwDAAAOAAAAAAAAAAAAAAAAAC4CAABkcnMvZTJv&#10;RG9jLnhtbFBLAQItABQABgAIAAAAIQBzhoRN2wAAAAoBAAAPAAAAAAAAAAAAAAAAABMEAABkcnMv&#10;ZG93bnJldi54bWxQSwUGAAAAAAQABADzAAAAGwUAAAAA&#10;" filled="f" stroked="f">
                      <v:textbox inset="2.16pt,1.44pt,0,1.44pt">
                        <w:txbxContent>
                          <w:p w14:paraId="30A2AB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8752" behindDoc="0" locked="0" layoutInCell="1" allowOverlap="1" wp14:anchorId="39F1065D" wp14:editId="6E8DE2F1">
                      <wp:simplePos x="0" y="0"/>
                      <wp:positionH relativeFrom="column">
                        <wp:posOffset>-63500</wp:posOffset>
                      </wp:positionH>
                      <wp:positionV relativeFrom="paragraph">
                        <wp:posOffset>368300</wp:posOffset>
                      </wp:positionV>
                      <wp:extent cx="1003300" cy="762000"/>
                      <wp:effectExtent l="0" t="0" r="0" b="0"/>
                      <wp:wrapNone/>
                      <wp:docPr id="1759" name="Rectangle 1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14B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1065D" id="Rectangle 1759" o:spid="_x0000_s2588"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rGz0g7oBAABMAwAADgAAAAAAAAAAAAAAAAAuAgAAZHJzL2Uy&#10;b0RvYy54bWxQSwECLQAUAAYACAAAACEAc4aETdsAAAAKAQAADwAAAAAAAAAAAAAAAAAUBAAAZHJz&#10;L2Rvd25yZXYueG1sUEsFBgAAAAAEAAQA8wAAABwFAAAAAA==&#10;" filled="f" stroked="f">
                      <v:textbox inset="2.16pt,1.44pt,0,1.44pt">
                        <w:txbxContent>
                          <w:p w14:paraId="5DB14B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9776" behindDoc="0" locked="0" layoutInCell="1" allowOverlap="1" wp14:anchorId="54482A7D" wp14:editId="6F92EFD3">
                      <wp:simplePos x="0" y="0"/>
                      <wp:positionH relativeFrom="column">
                        <wp:posOffset>-63500</wp:posOffset>
                      </wp:positionH>
                      <wp:positionV relativeFrom="paragraph">
                        <wp:posOffset>368300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09A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82A7D" id="Rectangle 1760" o:spid="_x0000_s2589"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jYP4boBAABMAwAADgAAAAAAAAAAAAAAAAAuAgAAZHJzL2Uy&#10;b0RvYy54bWxQSwECLQAUAAYACAAAACEAc4aETdsAAAAKAQAADwAAAAAAAAAAAAAAAAAUBAAAZHJz&#10;L2Rvd25yZXYueG1sUEsFBgAAAAAEAAQA8wAAABwFAAAAAA==&#10;" filled="f" stroked="f">
                      <v:textbox inset="2.16pt,1.44pt,0,1.44pt">
                        <w:txbxContent>
                          <w:p w14:paraId="00C09A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0800" behindDoc="0" locked="0" layoutInCell="1" allowOverlap="1" wp14:anchorId="73075980" wp14:editId="7C017A68">
                      <wp:simplePos x="0" y="0"/>
                      <wp:positionH relativeFrom="column">
                        <wp:posOffset>-63500</wp:posOffset>
                      </wp:positionH>
                      <wp:positionV relativeFrom="paragraph">
                        <wp:posOffset>368300</wp:posOffset>
                      </wp:positionV>
                      <wp:extent cx="1003300" cy="762000"/>
                      <wp:effectExtent l="0" t="0" r="0" b="0"/>
                      <wp:wrapNone/>
                      <wp:docPr id="1761" name="Rectangle 1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9A4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75980" id="Rectangle 1761" o:spid="_x0000_s2590"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IQE+3e7AQAATAMAAA4AAAAAAAAAAAAAAAAALgIAAGRycy9l&#10;Mm9Eb2MueG1sUEsBAi0AFAAGAAgAAAAhAHOGhE3bAAAACgEAAA8AAAAAAAAAAAAAAAAAFQQAAGRy&#10;cy9kb3ducmV2LnhtbFBLBQYAAAAABAAEAPMAAAAdBQAAAAA=&#10;" filled="f" stroked="f">
                      <v:textbox inset="2.16pt,1.44pt,0,1.44pt">
                        <w:txbxContent>
                          <w:p w14:paraId="0789A4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1824" behindDoc="0" locked="0" layoutInCell="1" allowOverlap="1" wp14:anchorId="5FC1F22C" wp14:editId="2E746EB5">
                      <wp:simplePos x="0" y="0"/>
                      <wp:positionH relativeFrom="column">
                        <wp:posOffset>-63500</wp:posOffset>
                      </wp:positionH>
                      <wp:positionV relativeFrom="paragraph">
                        <wp:posOffset>368300</wp:posOffset>
                      </wp:positionV>
                      <wp:extent cx="1003300" cy="762000"/>
                      <wp:effectExtent l="0" t="0" r="0" b="0"/>
                      <wp:wrapNone/>
                      <wp:docPr id="1762" name="Rectangle 1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7B2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1F22C" id="Rectangle 1762" o:spid="_x0000_s2591"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OXu7oBAABMAwAADgAAAAAAAAAAAAAAAAAuAgAAZHJzL2Uy&#10;b0RvYy54bWxQSwECLQAUAAYACAAAACEAc4aETdsAAAAKAQAADwAAAAAAAAAAAAAAAAAUBAAAZHJz&#10;L2Rvd25yZXYueG1sUEsFBgAAAAAEAAQA8wAAABwFAAAAAA==&#10;" filled="f" stroked="f">
                      <v:textbox inset="2.16pt,1.44pt,0,1.44pt">
                        <w:txbxContent>
                          <w:p w14:paraId="17E7B2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2848" behindDoc="0" locked="0" layoutInCell="1" allowOverlap="1" wp14:anchorId="43C7DEBC" wp14:editId="65B8A8FD">
                      <wp:simplePos x="0" y="0"/>
                      <wp:positionH relativeFrom="column">
                        <wp:posOffset>-63500</wp:posOffset>
                      </wp:positionH>
                      <wp:positionV relativeFrom="paragraph">
                        <wp:posOffset>368300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3C4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7DEBC" id="Rectangle 1763" o:spid="_x0000_s2592"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Qpje7oBAABMAwAADgAAAAAAAAAAAAAAAAAuAgAAZHJzL2Uy&#10;b0RvYy54bWxQSwECLQAUAAYACAAAACEAc4aETdsAAAAKAQAADwAAAAAAAAAAAAAAAAAUBAAAZHJz&#10;L2Rvd25yZXYueG1sUEsFBgAAAAAEAAQA8wAAABwFAAAAAA==&#10;" filled="f" stroked="f">
                      <v:textbox inset="2.16pt,1.44pt,0,1.44pt">
                        <w:txbxContent>
                          <w:p w14:paraId="5223C4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3872" behindDoc="0" locked="0" layoutInCell="1" allowOverlap="1" wp14:anchorId="7837D1D1" wp14:editId="10792BF3">
                      <wp:simplePos x="0" y="0"/>
                      <wp:positionH relativeFrom="column">
                        <wp:posOffset>-63500</wp:posOffset>
                      </wp:positionH>
                      <wp:positionV relativeFrom="paragraph">
                        <wp:posOffset>368300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43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7D1D1" id="Rectangle 1764" o:spid="_x0000_s2593"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GwrP/i7AQAATAMAAA4AAAAAAAAAAAAAAAAALgIAAGRycy9l&#10;Mm9Eb2MueG1sUEsBAi0AFAAGAAgAAAAhAHOGhE3bAAAACgEAAA8AAAAAAAAAAAAAAAAAFQQAAGRy&#10;cy9kb3ducmV2LnhtbFBLBQYAAAAABAAEAPMAAAAdBQAAAAA=&#10;" filled="f" stroked="f">
                      <v:textbox inset="2.16pt,1.44pt,0,1.44pt">
                        <w:txbxContent>
                          <w:p w14:paraId="670437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4896" behindDoc="0" locked="0" layoutInCell="1" allowOverlap="1" wp14:anchorId="1397C7D8" wp14:editId="40DA76A5">
                      <wp:simplePos x="0" y="0"/>
                      <wp:positionH relativeFrom="column">
                        <wp:posOffset>-63500</wp:posOffset>
                      </wp:positionH>
                      <wp:positionV relativeFrom="paragraph">
                        <wp:posOffset>368300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588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7C7D8" id="Rectangle 1765" o:spid="_x0000_s2594"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P6uysK7AQAATAMAAA4AAAAAAAAAAAAAAAAALgIAAGRycy9l&#10;Mm9Eb2MueG1sUEsBAi0AFAAGAAgAAAAhAHOGhE3bAAAACgEAAA8AAAAAAAAAAAAAAAAAFQQAAGRy&#10;cy9kb3ducmV2LnhtbFBLBQYAAAAABAAEAPMAAAAdBQAAAAA=&#10;" filled="f" stroked="f">
                      <v:textbox inset="2.16pt,1.44pt,0,1.44pt">
                        <w:txbxContent>
                          <w:p w14:paraId="05E588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5920" behindDoc="0" locked="0" layoutInCell="1" allowOverlap="1" wp14:anchorId="1806753B" wp14:editId="4ACC1161">
                      <wp:simplePos x="0" y="0"/>
                      <wp:positionH relativeFrom="column">
                        <wp:posOffset>-63500</wp:posOffset>
                      </wp:positionH>
                      <wp:positionV relativeFrom="paragraph">
                        <wp:posOffset>368300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149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753B" id="Rectangle 1766" o:spid="_x0000_s2595"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mUmmDroBAABMAwAADgAAAAAAAAAAAAAAAAAuAgAAZHJzL2Uy&#10;b0RvYy54bWxQSwECLQAUAAYACAAAACEAc4aETdsAAAAKAQAADwAAAAAAAAAAAAAAAAAUBAAAZHJz&#10;L2Rvd25yZXYueG1sUEsFBgAAAAAEAAQA8wAAABwFAAAAAA==&#10;" filled="f" stroked="f">
                      <v:textbox inset="2.16pt,1.44pt,0,1.44pt">
                        <w:txbxContent>
                          <w:p w14:paraId="184149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6944" behindDoc="0" locked="0" layoutInCell="1" allowOverlap="1" wp14:anchorId="11C391E1" wp14:editId="16C01DD6">
                      <wp:simplePos x="0" y="0"/>
                      <wp:positionH relativeFrom="column">
                        <wp:posOffset>-63500</wp:posOffset>
                      </wp:positionH>
                      <wp:positionV relativeFrom="paragraph">
                        <wp:posOffset>368300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398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391E1" id="Rectangle 1767" o:spid="_x0000_s2596"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JOwJ427AQAATAMAAA4AAAAAAAAAAAAAAAAALgIAAGRycy9l&#10;Mm9Eb2MueG1sUEsBAi0AFAAGAAgAAAAhAHOGhE3bAAAACgEAAA8AAAAAAAAAAAAAAAAAFQQAAGRy&#10;cy9kb3ducmV2LnhtbFBLBQYAAAAABAAEAPMAAAAdBQAAAAA=&#10;" filled="f" stroked="f">
                      <v:textbox inset="2.16pt,1.44pt,0,1.44pt">
                        <w:txbxContent>
                          <w:p w14:paraId="5AA398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7968" behindDoc="0" locked="0" layoutInCell="1" allowOverlap="1" wp14:anchorId="63455DF3" wp14:editId="773230DB">
                      <wp:simplePos x="0" y="0"/>
                      <wp:positionH relativeFrom="column">
                        <wp:posOffset>-63500</wp:posOffset>
                      </wp:positionH>
                      <wp:positionV relativeFrom="paragraph">
                        <wp:posOffset>368300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A2A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55DF3" id="Rectangle 1768" o:spid="_x0000_s2597"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qQuQ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" filled="f" stroked="f">
                      <v:textbox inset="2.16pt,1.44pt,0,1.44pt">
                        <w:txbxContent>
                          <w:p w14:paraId="411A2A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8992" behindDoc="0" locked="0" layoutInCell="1" allowOverlap="1" wp14:anchorId="5B892BE1" wp14:editId="38654D5A">
                      <wp:simplePos x="0" y="0"/>
                      <wp:positionH relativeFrom="column">
                        <wp:posOffset>-63500</wp:posOffset>
                      </wp:positionH>
                      <wp:positionV relativeFrom="paragraph">
                        <wp:posOffset>368300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A68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92BE1" id="Rectangle 1769" o:spid="_x0000_s2598"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5QugEAAEw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uDs1rdbShyzOKWf&#10;qBtzvZFkzg5aCJnnm/UaQ2yx7Ck8wiWK6GbykwKbv0iLTEXj81VjOSXCMbldbTc1ToLj0fpmu0If&#10;u1SvxQFi+iq9JdnpKCCUoiw7fY9pvvpyBesymPn57KXpMM1kPq+bF6wHL87IEZc0PaBRxo8d5UYH&#10;SkYcfEfj7yMDSYn55lDZZn2zanBTSrDcNBvcYCgBoj68zTLHB4+7xBNQcgyg+wEBF40KLhxZYXZZ&#10;r7wTb+OC/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sPTuULoBAABMAwAADgAAAAAAAAAAAAAAAAAuAgAAZHJzL2Uy&#10;b0RvYy54bWxQSwECLQAUAAYACAAAACEAc4aETdsAAAAKAQAADwAAAAAAAAAAAAAAAAAUBAAAZHJz&#10;L2Rvd25yZXYueG1sUEsFBgAAAAAEAAQA8wAAABwFAAAAAA==&#10;" filled="f" stroked="f">
                      <v:textbox inset="2.16pt,1.44pt,0,1.44pt">
                        <w:txbxContent>
                          <w:p w14:paraId="2FDA68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0016" behindDoc="0" locked="0" layoutInCell="1" allowOverlap="1" wp14:anchorId="21553DC7" wp14:editId="5E2FCB17">
                      <wp:simplePos x="0" y="0"/>
                      <wp:positionH relativeFrom="column">
                        <wp:posOffset>-63500</wp:posOffset>
                      </wp:positionH>
                      <wp:positionV relativeFrom="paragraph">
                        <wp:posOffset>368300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BE2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3DC7" id="Rectangle 1770" o:spid="_x0000_s2599"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4c+OnroBAABMAwAADgAAAAAAAAAAAAAAAAAuAgAAZHJzL2Uy&#10;b0RvYy54bWxQSwECLQAUAAYACAAAACEAc4aETdsAAAAKAQAADwAAAAAAAAAAAAAAAAAUBAAAZHJz&#10;L2Rvd25yZXYueG1sUEsFBgAAAAAEAAQA8wAAABwFAAAAAA==&#10;" filled="f" stroked="f">
                      <v:textbox inset="2.16pt,1.44pt,0,1.44pt">
                        <w:txbxContent>
                          <w:p w14:paraId="473BE2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1040" behindDoc="0" locked="0" layoutInCell="1" allowOverlap="1" wp14:anchorId="6A8F1C5A" wp14:editId="0F3F9139">
                      <wp:simplePos x="0" y="0"/>
                      <wp:positionH relativeFrom="column">
                        <wp:posOffset>-63500</wp:posOffset>
                      </wp:positionH>
                      <wp:positionV relativeFrom="paragraph">
                        <wp:posOffset>368300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8DC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F1C5A" id="Rectangle 1771" o:spid="_x0000_s2600"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IuwEAAEwDAAAOAAAAZHJzL2Uyb0RvYy54bWysU9tu2zAMfR+wfxD0vthxsjk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nW9pMQyg1P6&#10;jbox2w2SzNleCyHTfJNeow8Nlj36B7hEAd1EflJg0hdpkSlrfL5qLKdIOCa3q+2mxElwPKrX2xX6&#10;2KV4K/YQ4nfpDElOSwGhZGXZ6WeI89XXK1iXwMzPJy9Oh2km87Vev2I9OHFGjrik8R6NGtzYUj5o&#10;T8mIg29peDkykJQMPywqW9XrVYWbkoPlptrgBkMOEPXhfZZZ3jvcJR6BkqMH3fUIOGuUceHIMrPL&#10;eqWdeB9n9G8/wf4P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Lv9egi7AQAATAMAAA4AAAAAAAAAAAAAAAAALgIAAGRycy9l&#10;Mm9Eb2MueG1sUEsBAi0AFAAGAAgAAAAhAHOGhE3bAAAACgEAAA8AAAAAAAAAAAAAAAAAFQQAAGRy&#10;cy9kb3ducmV2LnhtbFBLBQYAAAAABAAEAPMAAAAdBQAAAAA=&#10;" filled="f" stroked="f">
                      <v:textbox inset="2.16pt,1.44pt,0,1.44pt">
                        <w:txbxContent>
                          <w:p w14:paraId="2C58DC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2064" behindDoc="0" locked="0" layoutInCell="1" allowOverlap="1" wp14:anchorId="14B2FA19" wp14:editId="31314203">
                      <wp:simplePos x="0" y="0"/>
                      <wp:positionH relativeFrom="column">
                        <wp:posOffset>-63500</wp:posOffset>
                      </wp:positionH>
                      <wp:positionV relativeFrom="paragraph">
                        <wp:posOffset>368300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87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2FA19" id="Rectangle 1772" o:spid="_x0000_s2601"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3BoWxLoBAABMAwAADgAAAAAAAAAAAAAAAAAuAgAAZHJzL2Uy&#10;b0RvYy54bWxQSwECLQAUAAYACAAAACEAc4aETdsAAAAKAQAADwAAAAAAAAAAAAAAAAAUBAAAZHJz&#10;L2Rvd25yZXYueG1sUEsFBgAAAAAEAAQA8wAAABwFAAAAAA==&#10;" filled="f" stroked="f">
                      <v:textbox inset="2.16pt,1.44pt,0,1.44pt">
                        <w:txbxContent>
                          <w:p w14:paraId="151878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3088" behindDoc="0" locked="0" layoutInCell="1" allowOverlap="1" wp14:anchorId="49BE3805" wp14:editId="2177E3DF">
                      <wp:simplePos x="0" y="0"/>
                      <wp:positionH relativeFrom="column">
                        <wp:posOffset>-63500</wp:posOffset>
                      </wp:positionH>
                      <wp:positionV relativeFrom="paragraph">
                        <wp:posOffset>368300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C88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E3805" id="Rectangle 1773" o:spid="_x0000_s2602"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YvPiBLoBAABMAwAADgAAAAAAAAAAAAAAAAAuAgAAZHJzL2Uy&#10;b0RvYy54bWxQSwECLQAUAAYACAAAACEAc4aETdsAAAAKAQAADwAAAAAAAAAAAAAAAAAUBAAAZHJz&#10;L2Rvd25yZXYueG1sUEsFBgAAAAAEAAQA8wAAABwFAAAAAA==&#10;" filled="f" stroked="f">
                      <v:textbox inset="2.16pt,1.44pt,0,1.44pt">
                        <w:txbxContent>
                          <w:p w14:paraId="7FBC88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4112" behindDoc="0" locked="0" layoutInCell="1" allowOverlap="1" wp14:anchorId="0F6DA381" wp14:editId="7C2635E5">
                      <wp:simplePos x="0" y="0"/>
                      <wp:positionH relativeFrom="column">
                        <wp:posOffset>-63500</wp:posOffset>
                      </wp:positionH>
                      <wp:positionV relativeFrom="paragraph">
                        <wp:posOffset>368300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0BE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DA381" id="Rectangle 1774" o:spid="_x0000_s2603"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U9K+h7oBAABMAwAADgAAAAAAAAAAAAAAAAAuAgAAZHJzL2Uy&#10;b0RvYy54bWxQSwECLQAUAAYACAAAACEAc4aETdsAAAAKAQAADwAAAAAAAAAAAAAAAAAUBAAAZHJz&#10;L2Rvd25yZXYueG1sUEsFBgAAAAAEAAQA8wAAABwFAAAAAA==&#10;" filled="f" stroked="f">
                      <v:textbox inset="2.16pt,1.44pt,0,1.44pt">
                        <w:txbxContent>
                          <w:p w14:paraId="7F30BE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5136" behindDoc="0" locked="0" layoutInCell="1" allowOverlap="1" wp14:anchorId="60EE8E92" wp14:editId="3AE064F6">
                      <wp:simplePos x="0" y="0"/>
                      <wp:positionH relativeFrom="column">
                        <wp:posOffset>-63500</wp:posOffset>
                      </wp:positionH>
                      <wp:positionV relativeFrom="paragraph">
                        <wp:posOffset>368300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ADC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8E92" id="Rectangle 1775" o:spid="_x0000_s2604"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VdLvboBAABMAwAADgAAAAAAAAAAAAAAAAAuAgAAZHJzL2Uy&#10;b0RvYy54bWxQSwECLQAUAAYACAAAACEAc4aETdsAAAAKAQAADwAAAAAAAAAAAAAAAAAUBAAAZHJz&#10;L2Rvd25yZXYueG1sUEsFBgAAAAAEAAQA8wAAABwFAAAAAA==&#10;" filled="f" stroked="f">
                      <v:textbox inset="2.16pt,1.44pt,0,1.44pt">
                        <w:txbxContent>
                          <w:p w14:paraId="05BADC2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6160" behindDoc="0" locked="0" layoutInCell="1" allowOverlap="1" wp14:anchorId="4D8DF6C0" wp14:editId="5A40053B">
                      <wp:simplePos x="0" y="0"/>
                      <wp:positionH relativeFrom="column">
                        <wp:posOffset>-63500</wp:posOffset>
                      </wp:positionH>
                      <wp:positionV relativeFrom="paragraph">
                        <wp:posOffset>368300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A59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DF6C0" id="Rectangle 1776" o:spid="_x0000_s2605"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rAncboBAABMAwAADgAAAAAAAAAAAAAAAAAuAgAAZHJzL2Uy&#10;b0RvYy54bWxQSwECLQAUAAYACAAAACEAc4aETdsAAAAKAQAADwAAAAAAAAAAAAAAAAAUBAAAZHJz&#10;L2Rvd25yZXYueG1sUEsFBgAAAAAEAAQA8wAAABwFAAAAAA==&#10;" filled="f" stroked="f">
                      <v:textbox inset="2.16pt,1.44pt,0,1.44pt">
                        <w:txbxContent>
                          <w:p w14:paraId="610A59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7184" behindDoc="0" locked="0" layoutInCell="1" allowOverlap="1" wp14:anchorId="65158E56" wp14:editId="07025449">
                      <wp:simplePos x="0" y="0"/>
                      <wp:positionH relativeFrom="column">
                        <wp:posOffset>-63500</wp:posOffset>
                      </wp:positionH>
                      <wp:positionV relativeFrom="paragraph">
                        <wp:posOffset>368300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6F0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8E56" id="Rectangle 1777" o:spid="_x0000_s2606"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" filled="f" stroked="f">
                      <v:textbox inset="2.16pt,1.44pt,0,1.44pt">
                        <w:txbxContent>
                          <w:p w14:paraId="61A6F0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8208" behindDoc="0" locked="0" layoutInCell="1" allowOverlap="1" wp14:anchorId="7F681C3A" wp14:editId="580FE79D">
                      <wp:simplePos x="0" y="0"/>
                      <wp:positionH relativeFrom="column">
                        <wp:posOffset>-63500</wp:posOffset>
                      </wp:positionH>
                      <wp:positionV relativeFrom="paragraph">
                        <wp:posOffset>368300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89B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81C3A" id="Rectangle 1778" o:spid="_x0000_s2607"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" filled="f" stroked="f">
                      <v:textbox inset="2.16pt,1.44pt,0,1.44pt">
                        <w:txbxContent>
                          <w:p w14:paraId="24989B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9232" behindDoc="0" locked="0" layoutInCell="1" allowOverlap="1" wp14:anchorId="75354654" wp14:editId="17D7EB9F">
                      <wp:simplePos x="0" y="0"/>
                      <wp:positionH relativeFrom="column">
                        <wp:posOffset>-63500</wp:posOffset>
                      </wp:positionH>
                      <wp:positionV relativeFrom="paragraph">
                        <wp:posOffset>368300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432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54654" id="Rectangle 1779" o:spid="_x0000_s2608"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VOugEAAEwDAAAOAAAAZHJzL2Uyb0RvYy54bWysU9tu2zAMfR+wfxD0vthx2s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r3eUGKZwSn9&#10;Qd2Y7QZJ5myvhZBpvkmv0YcGyx79A5yjgG4iPykw6Yu0yJQ1Pl00llMkHJOb1aYucRIcj9ZXmxX6&#10;2KV4LfYQ4k/pDElOSwGhZGXZ8XeI89WXK1iXwMzPJy9O+2kmc11XL1j3TpyQIy5pvEejBje2lA/a&#10;UzLi4Fsa/h4YSEqGXxaVrdZXqwo3JQfLuqpxgyEHiHr/Nsss7x3uEo9AycGD7noEnDXKuHBkmdl5&#10;vdJOvI0z+tefYPcP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XfPVTroBAABMAwAADgAAAAAAAAAAAAAAAAAuAgAAZHJzL2Uy&#10;b0RvYy54bWxQSwECLQAUAAYACAAAACEAc4aETdsAAAAKAQAADwAAAAAAAAAAAAAAAAAUBAAAZHJz&#10;L2Rvd25yZXYueG1sUEsFBgAAAAAEAAQA8wAAABwFAAAAAA==&#10;" filled="f" stroked="f">
                      <v:textbox inset="2.16pt,1.44pt,0,1.44pt">
                        <w:txbxContent>
                          <w:p w14:paraId="542432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0256" behindDoc="0" locked="0" layoutInCell="1" allowOverlap="1" wp14:anchorId="5176E3D7" wp14:editId="590F87F8">
                      <wp:simplePos x="0" y="0"/>
                      <wp:positionH relativeFrom="column">
                        <wp:posOffset>-63500</wp:posOffset>
                      </wp:positionH>
                      <wp:positionV relativeFrom="paragraph">
                        <wp:posOffset>368300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627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6E3D7" id="Rectangle 1780" o:spid="_x0000_s2609"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dxugEAAEwDAAAOAAAAZHJzL2Uyb0RvYy54bWysU9tu2zAMfR+wfxD0vthx2s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l2jQJYZnNIf&#10;1I3ZbpBkzvZaCJnmm/QafWiw7NE/wDkK6CbykwKTvkiLTFnj00VjOUXCMblZbeoSH+J4tL7arNDH&#10;LsVrsYcQf0pnSHJaCgglK8uOv0Ocr75cwboEZn4+eXHaTzOZ63r1gnXvxAk54pLGezRqcGNL+aA9&#10;JSMOvqXh74GBpGT4ZVHZan21qnBTcrCsqxo3GHKAqPdvs8zy3uEu8QiUHDzorkfAWaOMC0eWmZ3X&#10;K+3E2zijf/0Jd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Z+OXcboBAABMAwAADgAAAAAAAAAAAAAAAAAuAgAAZHJzL2Uy&#10;b0RvYy54bWxQSwECLQAUAAYACAAAACEAc4aETdsAAAAKAQAADwAAAAAAAAAAAAAAAAAUBAAAZHJz&#10;L2Rvd25yZXYueG1sUEsFBgAAAAAEAAQA8wAAABwFAAAAAA==&#10;" filled="f" stroked="f">
                      <v:textbox inset="2.16pt,1.44pt,0,1.44pt">
                        <w:txbxContent>
                          <w:p w14:paraId="4AE6277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1280" behindDoc="0" locked="0" layoutInCell="1" allowOverlap="1" wp14:anchorId="43E01F44" wp14:editId="081C5C4F">
                      <wp:simplePos x="0" y="0"/>
                      <wp:positionH relativeFrom="column">
                        <wp:posOffset>-63500</wp:posOffset>
                      </wp:positionH>
                      <wp:positionV relativeFrom="paragraph">
                        <wp:posOffset>368300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A41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01F44" id="Rectangle 1781" o:spid="_x0000_s2610"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PdFj57oBAABMAwAADgAAAAAAAAAAAAAAAAAuAgAAZHJzL2Uy&#10;b0RvYy54bWxQSwECLQAUAAYACAAAACEAc4aETdsAAAAKAQAADwAAAAAAAAAAAAAAAAAUBAAAZHJz&#10;L2Rvd25yZXYueG1sUEsFBgAAAAAEAAQA8wAAABwFAAAAAA==&#10;" filled="f" stroked="f">
                      <v:textbox inset="2.16pt,1.44pt,0,1.44pt">
                        <w:txbxContent>
                          <w:p w14:paraId="38EA41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2304" behindDoc="0" locked="0" layoutInCell="1" allowOverlap="1" wp14:anchorId="430DE5B1" wp14:editId="07318A7A">
                      <wp:simplePos x="0" y="0"/>
                      <wp:positionH relativeFrom="column">
                        <wp:posOffset>-63500</wp:posOffset>
                      </wp:positionH>
                      <wp:positionV relativeFrom="paragraph">
                        <wp:posOffset>368300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EE6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DE5B1" id="Rectangle 1782" o:spid="_x0000_s2611"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WjYPK7oBAABMAwAADgAAAAAAAAAAAAAAAAAuAgAAZHJzL2Uy&#10;b0RvYy54bWxQSwECLQAUAAYACAAAACEAc4aETdsAAAAKAQAADwAAAAAAAAAAAAAAAAAUBAAAZHJz&#10;L2Rvd25yZXYueG1sUEsFBgAAAAAEAAQA8wAAABwFAAAAAA==&#10;" filled="f" stroked="f">
                      <v:textbox inset="2.16pt,1.44pt,0,1.44pt">
                        <w:txbxContent>
                          <w:p w14:paraId="183EE6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3328" behindDoc="0" locked="0" layoutInCell="1" allowOverlap="1" wp14:anchorId="129A0F43" wp14:editId="3B4845DF">
                      <wp:simplePos x="0" y="0"/>
                      <wp:positionH relativeFrom="column">
                        <wp:posOffset>-63500</wp:posOffset>
                      </wp:positionH>
                      <wp:positionV relativeFrom="paragraph">
                        <wp:posOffset>368300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179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A0F43" id="Rectangle 1783" o:spid="_x0000_s2612"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rugEAAEw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XB263pFiWMWp/QL&#10;dWOuM5LM2V4LIaf5TnoNITZY9hye4BxFdCfyowI7fZEWGbPGp4vGckyEY3Kz2tQlToLj0fpqs0If&#10;uxRvxQFi+iG9JZPTUkAoWVl2fIhpvvp6BesmMPPzk5fG/TiTua5vXrHuvTghR1zS9IhGGT+0lBsd&#10;KBlw8C2Nfw4MJCXm3qGy1fpqVeGm5GBZVzVuMOQAUe/fZ5njvcdd4gkoOQTQXY+As0YZF44sMzuv&#10;17QT7+OM/u0n2P0F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5N/767oBAABMAwAADgAAAAAAAAAAAAAAAAAuAgAAZHJzL2Uy&#10;b0RvYy54bWxQSwECLQAUAAYACAAAACEAc4aETdsAAAAKAQAADwAAAAAAAAAAAAAAAAAUBAAAZHJz&#10;L2Rvd25yZXYueG1sUEsFBgAAAAAEAAQA8wAAABwFAAAAAA==&#10;" filled="f" stroked="f">
                      <v:textbox inset="2.16pt,1.44pt,0,1.44pt">
                        <w:txbxContent>
                          <w:p w14:paraId="155179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4352" behindDoc="0" locked="0" layoutInCell="1" allowOverlap="1" wp14:anchorId="5EAD4F41" wp14:editId="39C66940">
                      <wp:simplePos x="0" y="0"/>
                      <wp:positionH relativeFrom="column">
                        <wp:posOffset>-63500</wp:posOffset>
                      </wp:positionH>
                      <wp:positionV relativeFrom="paragraph">
                        <wp:posOffset>368300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109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D4F41" id="Rectangle 1784" o:spid="_x0000_s2613"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" filled="f" stroked="f">
                      <v:textbox inset="2.16pt,1.44pt,0,1.44pt">
                        <w:txbxContent>
                          <w:p w14:paraId="1E4109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color w:val="203764"/>
                <w:sz w:val="20"/>
                <w:szCs w:val="20"/>
              </w:rPr>
              <w:t>DATE OF BIRTH</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06F2138"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c>
          <w:tcPr>
            <w:tcW w:w="2472" w:type="dxa"/>
            <w:tcBorders>
              <w:left w:val="nil"/>
              <w:bottom w:val="single" w:sz="4" w:space="0" w:color="BFBFBF"/>
              <w:right w:val="nil"/>
            </w:tcBorders>
            <w:shd w:val="clear" w:color="000000" w:fill="EAEEF3"/>
            <w:vAlign w:val="center"/>
            <w:hideMark/>
          </w:tcPr>
          <w:p w14:paraId="325A265B"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5376" behindDoc="0" locked="0" layoutInCell="1" allowOverlap="1" wp14:anchorId="0BC080AA" wp14:editId="7314A703">
                      <wp:simplePos x="0" y="0"/>
                      <wp:positionH relativeFrom="column">
                        <wp:posOffset>1295400</wp:posOffset>
                      </wp:positionH>
                      <wp:positionV relativeFrom="paragraph">
                        <wp:posOffset>368300</wp:posOffset>
                      </wp:positionV>
                      <wp:extent cx="977900" cy="927100"/>
                      <wp:effectExtent l="0" t="0" r="0" b="0"/>
                      <wp:wrapNone/>
                      <wp:docPr id="1785" name="Rectangle 1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A4EE32-5F3A-354E-A2CA-55C85324420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30EE5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080AA" id="Rectangle 1785" o:spid="_x0000_s2614" style="position:absolute;left:0;text-align:left;margin-left:102pt;margin-top:29pt;width:77pt;height:73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DegRGOugEAAEwDAAAOAAAAAAAAAAAAAAAAAC4CAABkcnMvZTJv&#10;RG9jLnhtbFBLAQItABQABgAIAAAAIQC15rtJ2gAAAAoBAAAPAAAAAAAAAAAAAAAAABQEAABkcnMv&#10;ZG93bnJldi54bWxQSwUGAAAAAAQABADzAAAAGwUAAAAA&#10;" filled="f" stroked="f">
                      <v:textbox inset="2.16pt,1.44pt,0,1.44pt">
                        <w:txbxContent>
                          <w:p w14:paraId="730EE5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6400" behindDoc="0" locked="0" layoutInCell="1" allowOverlap="1" wp14:anchorId="7A581333" wp14:editId="1FE58823">
                      <wp:simplePos x="0" y="0"/>
                      <wp:positionH relativeFrom="column">
                        <wp:posOffset>1295400</wp:posOffset>
                      </wp:positionH>
                      <wp:positionV relativeFrom="paragraph">
                        <wp:posOffset>368300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F8D81-B57C-9842-8531-3F385AEF02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0DF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81333" id="Rectangle 1786" o:spid="_x0000_s2615" style="position:absolute;left:0;text-align:left;margin-left:102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oCpsVbwBAABMAwAADgAAAAAAAAAAAAAAAAAuAgAAZHJz&#10;L2Uyb0RvYy54bWxQSwECLQAUAAYACAAAACEAtKJg5twAAAAKAQAADwAAAAAAAAAAAAAAAAAWBAAA&#10;ZHJzL2Rvd25yZXYueG1sUEsFBgAAAAAEAAQA8wAAAB8FAAAAAA==&#10;" filled="f" stroked="f">
                      <v:textbox inset="2.16pt,1.44pt,0,1.44pt">
                        <w:txbxContent>
                          <w:p w14:paraId="34F0DF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7424" behindDoc="0" locked="0" layoutInCell="1" allowOverlap="1" wp14:anchorId="43A45CE3" wp14:editId="138C56D2">
                      <wp:simplePos x="0" y="0"/>
                      <wp:positionH relativeFrom="column">
                        <wp:posOffset>1295400</wp:posOffset>
                      </wp:positionH>
                      <wp:positionV relativeFrom="paragraph">
                        <wp:posOffset>368300</wp:posOffset>
                      </wp:positionV>
                      <wp:extent cx="977900" cy="863600"/>
                      <wp:effectExtent l="0" t="0" r="0" b="0"/>
                      <wp:wrapNone/>
                      <wp:docPr id="1787" name="Rectangle 17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5EDBA2-F957-CC4C-A8B5-8E141EC6C8FC}"/>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3CEB1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45CE3" id="Rectangle 1787" o:spid="_x0000_s2616" style="position:absolute;left:0;text-align:left;margin-left:102pt;margin-top:29pt;width:77pt;height:6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ISMRKq7AQAATAMAAA4AAAAAAAAAAAAAAAAALgIAAGRycy9l&#10;Mm9Eb2MueG1sUEsBAi0AFAAGAAgAAAAhAB3B68rbAAAACgEAAA8AAAAAAAAAAAAAAAAAFQQAAGRy&#10;cy9kb3ducmV2LnhtbFBLBQYAAAAABAAEAPMAAAAdBQAAAAA=&#10;" filled="f" stroked="f">
                      <v:textbox inset="2.16pt,1.44pt,0,1.44pt">
                        <w:txbxContent>
                          <w:p w14:paraId="03CEB1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8448" behindDoc="0" locked="0" layoutInCell="1" allowOverlap="1" wp14:anchorId="09EB6E6A" wp14:editId="27F78DDC">
                      <wp:simplePos x="0" y="0"/>
                      <wp:positionH relativeFrom="column">
                        <wp:posOffset>1295400</wp:posOffset>
                      </wp:positionH>
                      <wp:positionV relativeFrom="paragraph">
                        <wp:posOffset>368300</wp:posOffset>
                      </wp:positionV>
                      <wp:extent cx="977900" cy="927100"/>
                      <wp:effectExtent l="0" t="0" r="0" b="0"/>
                      <wp:wrapNone/>
                      <wp:docPr id="1788" name="Rectangle 17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61D105F-2570-1545-95C9-BFC018EE0B8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2FB2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B6E6A" id="Rectangle 1788" o:spid="_x0000_s2617" style="position:absolute;left:0;text-align:left;margin-left:102pt;margin-top:29pt;width:77pt;height:73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LjLB3LgBAABMAwAADgAAAAAAAAAAAAAAAAAuAgAAZHJzL2Uyb0Rv&#10;Yy54bWxQSwECLQAUAAYACAAAACEAtea7SdoAAAAKAQAADwAAAAAAAAAAAAAAAAASBAAAZHJzL2Rv&#10;d25yZXYueG1sUEsFBgAAAAAEAAQA8wAAABkFAAAAAA==&#10;" filled="f" stroked="f">
                      <v:textbox inset="2.16pt,1.44pt,0,1.44pt">
                        <w:txbxContent>
                          <w:p w14:paraId="3E2FB2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9472" behindDoc="0" locked="0" layoutInCell="1" allowOverlap="1" wp14:anchorId="5F09F0FC" wp14:editId="1B6ED901">
                      <wp:simplePos x="0" y="0"/>
                      <wp:positionH relativeFrom="column">
                        <wp:posOffset>1295400</wp:posOffset>
                      </wp:positionH>
                      <wp:positionV relativeFrom="paragraph">
                        <wp:posOffset>368300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456C6B-39BA-9341-87EA-0DC4B531CD9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335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9F0FC" id="Rectangle 1789" o:spid="_x0000_s2618" style="position:absolute;left:0;text-align:left;margin-left:102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iZckC7wBAABMAwAADgAAAAAAAAAAAAAAAAAuAgAAZHJz&#10;L2Uyb0RvYy54bWxQSwECLQAUAAYACAAAACEAtKJg5twAAAAKAQAADwAAAAAAAAAAAAAAAAAWBAAA&#10;ZHJzL2Rvd25yZXYueG1sUEsFBgAAAAAEAAQA8wAAAB8FAAAAAA==&#10;" filled="f" stroked="f">
                      <v:textbox inset="2.16pt,1.44pt,0,1.44pt">
                        <w:txbxContent>
                          <w:p w14:paraId="298335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0496" behindDoc="0" locked="0" layoutInCell="1" allowOverlap="1" wp14:anchorId="0687AC98" wp14:editId="1DF503A9">
                      <wp:simplePos x="0" y="0"/>
                      <wp:positionH relativeFrom="column">
                        <wp:posOffset>1295400</wp:posOffset>
                      </wp:positionH>
                      <wp:positionV relativeFrom="paragraph">
                        <wp:posOffset>368300</wp:posOffset>
                      </wp:positionV>
                      <wp:extent cx="977900" cy="927100"/>
                      <wp:effectExtent l="0" t="0" r="0" b="0"/>
                      <wp:wrapNone/>
                      <wp:docPr id="1790" name="Rectangle 17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452A0E5-0B97-B249-A5D8-A1620791D10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B393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7AC98" id="Rectangle 1790" o:spid="_x0000_s2619" style="position:absolute;left:0;text-align:left;margin-left:102pt;margin-top:29pt;width:77pt;height:73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DB4FXSugEAAEwDAAAOAAAAAAAAAAAAAAAAAC4CAABkcnMvZTJv&#10;RG9jLnhtbFBLAQItABQABgAIAAAAIQC15rtJ2gAAAAoBAAAPAAAAAAAAAAAAAAAAABQEAABkcnMv&#10;ZG93bnJldi54bWxQSwUGAAAAAAQABADzAAAAGwUAAAAA&#10;" filled="f" stroked="f">
                      <v:textbox inset="2.16pt,1.44pt,0,1.44pt">
                        <w:txbxContent>
                          <w:p w14:paraId="7DB393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1520" behindDoc="0" locked="0" layoutInCell="1" allowOverlap="1" wp14:anchorId="5B9A25F6" wp14:editId="43AF37B7">
                      <wp:simplePos x="0" y="0"/>
                      <wp:positionH relativeFrom="column">
                        <wp:posOffset>1295400</wp:posOffset>
                      </wp:positionH>
                      <wp:positionV relativeFrom="paragraph">
                        <wp:posOffset>368300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ECF59A-7AF4-1A47-A67C-E08E6DCF4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0360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A25F6" id="Rectangle 1791" o:spid="_x0000_s2620" style="position:absolute;left:0;text-align:left;margin-left:102pt;margin-top:29pt;width:77pt;height:73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m9KhRLsBAABMAwAADgAAAAAAAAAAAAAAAAAuAgAAZHJzL2Uy&#10;b0RvYy54bWxQSwECLQAUAAYACAAAACEAtea7SdoAAAAKAQAADwAAAAAAAAAAAAAAAAAVBAAAZHJz&#10;L2Rvd25yZXYueG1sUEsFBgAAAAAEAAQA8wAAABwFAAAAAA==&#10;" filled="f" stroked="f">
                      <v:textbox inset="2.16pt,1.44pt,0,1.44pt">
                        <w:txbxContent>
                          <w:p w14:paraId="5B0360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2544" behindDoc="0" locked="0" layoutInCell="1" allowOverlap="1" wp14:anchorId="33F95028" wp14:editId="7E84DEDA">
                      <wp:simplePos x="0" y="0"/>
                      <wp:positionH relativeFrom="column">
                        <wp:posOffset>1295400</wp:posOffset>
                      </wp:positionH>
                      <wp:positionV relativeFrom="paragraph">
                        <wp:posOffset>368300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A600C-093B-8448-859B-7BB9A10C7F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87E2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95028" id="Rectangle 1792" o:spid="_x0000_s2621" style="position:absolute;left:0;text-align:left;margin-left:102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ledyfuwEAAEwDAAAOAAAAAAAAAAAAAAAAAC4CAABkcnMv&#10;ZTJvRG9jLnhtbFBLAQItABQABgAIAAAAIQC0omDm3AAAAAoBAAAPAAAAAAAAAAAAAAAAABUEAABk&#10;cnMvZG93bnJldi54bWxQSwUGAAAAAAQABADzAAAAHgUAAAAA&#10;" filled="f" stroked="f">
                      <v:textbox inset="2.16pt,1.44pt,0,1.44pt">
                        <w:txbxContent>
                          <w:p w14:paraId="4987E2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3568" behindDoc="0" locked="0" layoutInCell="1" allowOverlap="1" wp14:anchorId="4A66469C" wp14:editId="50AF9A6C">
                      <wp:simplePos x="0" y="0"/>
                      <wp:positionH relativeFrom="column">
                        <wp:posOffset>1295400</wp:posOffset>
                      </wp:positionH>
                      <wp:positionV relativeFrom="paragraph">
                        <wp:posOffset>368300</wp:posOffset>
                      </wp:positionV>
                      <wp:extent cx="977900" cy="9271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2A5A3F-E753-AF43-B8C5-E2DA952023B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FF11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6469C" id="Rectangle 1793" o:spid="_x0000_s2622" style="position:absolute;left:0;text-align:left;margin-left:102pt;margin-top:29pt;width:77pt;height:73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ELcOUi5AQAATAMAAA4AAAAAAAAAAAAAAAAALgIAAGRycy9lMm9E&#10;b2MueG1sUEsBAi0AFAAGAAgAAAAhALXmu0naAAAACgEAAA8AAAAAAAAAAAAAAAAAEwQAAGRycy9k&#10;b3ducmV2LnhtbFBLBQYAAAAABAAEAPMAAAAaBQAAAAA=&#10;" filled="f" stroked="f">
                      <v:textbox inset="2.16pt,1.44pt,0,1.44pt">
                        <w:txbxContent>
                          <w:p w14:paraId="43FF11F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4592" behindDoc="0" locked="0" layoutInCell="1" allowOverlap="1" wp14:anchorId="7BC41392" wp14:editId="2C2FCF49">
                      <wp:simplePos x="0" y="0"/>
                      <wp:positionH relativeFrom="column">
                        <wp:posOffset>1295400</wp:posOffset>
                      </wp:positionH>
                      <wp:positionV relativeFrom="paragraph">
                        <wp:posOffset>368300</wp:posOffset>
                      </wp:positionV>
                      <wp:extent cx="977900" cy="9017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512411-ACA3-8F41-A72B-6A958C1DB4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32D20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41392" id="Rectangle 1794" o:spid="_x0000_s2623" style="position:absolute;left:0;text-align:left;margin-left:102pt;margin-top:29pt;width:77pt;height:71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" filled="f" stroked="f">
                      <v:textbox inset="2.16pt,1.44pt,0,1.44pt">
                        <w:txbxContent>
                          <w:p w14:paraId="332D20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5616" behindDoc="0" locked="0" layoutInCell="1" allowOverlap="1" wp14:anchorId="412FF81D" wp14:editId="684E4D25">
                      <wp:simplePos x="0" y="0"/>
                      <wp:positionH relativeFrom="column">
                        <wp:posOffset>1295400</wp:posOffset>
                      </wp:positionH>
                      <wp:positionV relativeFrom="paragraph">
                        <wp:posOffset>368300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A6176-8ACE-B748-A819-6F163D6DE1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CC0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FF81D" id="Rectangle 1795" o:spid="_x0000_s2624" style="position:absolute;left:0;text-align:left;margin-left:102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SB5rwBAABMAwAADgAAAAAAAAAAAAAAAAAuAgAAZHJz&#10;L2Uyb0RvYy54bWxQSwECLQAUAAYACAAAACEAtKJg5twAAAAKAQAADwAAAAAAAAAAAAAAAAAWBAAA&#10;ZHJzL2Rvd25yZXYueG1sUEsFBgAAAAAEAAQA8wAAAB8FAAAAAA==&#10;" filled="f" stroked="f">
                      <v:textbox inset="2.16pt,1.44pt,0,1.44pt">
                        <w:txbxContent>
                          <w:p w14:paraId="3FDCC0E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6640" behindDoc="0" locked="0" layoutInCell="1" allowOverlap="1" wp14:anchorId="1EF271C4" wp14:editId="56032034">
                      <wp:simplePos x="0" y="0"/>
                      <wp:positionH relativeFrom="column">
                        <wp:posOffset>1295400</wp:posOffset>
                      </wp:positionH>
                      <wp:positionV relativeFrom="paragraph">
                        <wp:posOffset>368300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6865-12FB-6749-95F6-EA4CF291DF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611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271C4" id="Rectangle 1796" o:spid="_x0000_s2625" style="position:absolute;left:0;text-align:left;margin-left:102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n9PtKrwBAABMAwAADgAAAAAAAAAAAAAAAAAuAgAAZHJz&#10;L2Uyb0RvYy54bWxQSwECLQAUAAYACAAAACEAtKJg5twAAAAKAQAADwAAAAAAAAAAAAAAAAAWBAAA&#10;ZHJzL2Rvd25yZXYueG1sUEsFBgAAAAAEAAQA8wAAAB8FAAAAAA==&#10;" filled="f" stroked="f">
                      <v:textbox inset="2.16pt,1.44pt,0,1.44pt">
                        <w:txbxContent>
                          <w:p w14:paraId="55A6119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7664" behindDoc="0" locked="0" layoutInCell="1" allowOverlap="1" wp14:anchorId="50F746FA" wp14:editId="396AC7BA">
                      <wp:simplePos x="0" y="0"/>
                      <wp:positionH relativeFrom="column">
                        <wp:posOffset>1295400</wp:posOffset>
                      </wp:positionH>
                      <wp:positionV relativeFrom="paragraph">
                        <wp:posOffset>368300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42C7E7-99A7-C64D-8737-523F6AC078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88A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46FA" id="Rectangle 1797" o:spid="_x0000_s2626" style="position:absolute;left:0;text-align:left;margin-left:102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lw4yI7wBAABMAwAADgAAAAAAAAAAAAAAAAAuAgAAZHJz&#10;L2Uyb0RvYy54bWxQSwECLQAUAAYACAAAACEAtKJg5twAAAAKAQAADwAAAAAAAAAAAAAAAAAWBAAA&#10;ZHJzL2Rvd25yZXYueG1sUEsFBgAAAAAEAAQA8wAAAB8FAAAAAA==&#10;" filled="f" stroked="f">
                      <v:textbox inset="2.16pt,1.44pt,0,1.44pt">
                        <w:txbxContent>
                          <w:p w14:paraId="6DA88A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8688" behindDoc="0" locked="0" layoutInCell="1" allowOverlap="1" wp14:anchorId="507CFB6B" wp14:editId="65C61155">
                      <wp:simplePos x="0" y="0"/>
                      <wp:positionH relativeFrom="column">
                        <wp:posOffset>1295400</wp:posOffset>
                      </wp:positionH>
                      <wp:positionV relativeFrom="paragraph">
                        <wp:posOffset>368300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C06E8-0406-094B-91AF-5653378E5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6A60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CFB6B" id="Rectangle 1798" o:spid="_x0000_s2627" style="position:absolute;left:0;text-align:left;margin-left:102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qjDz66AQAATAMAAA4AAAAAAAAAAAAAAAAALgIAAGRycy9l&#10;Mm9Eb2MueG1sUEsBAi0AFAAGAAgAAAAhALSiYObcAAAACgEAAA8AAAAAAAAAAAAAAAAAFAQAAGRy&#10;cy9kb3ducmV2LnhtbFBLBQYAAAAABAAEAPMAAAAdBQAAAAA=&#10;" filled="f" stroked="f">
                      <v:textbox inset="2.16pt,1.44pt,0,1.44pt">
                        <w:txbxContent>
                          <w:p w14:paraId="1D6A60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9712" behindDoc="0" locked="0" layoutInCell="1" allowOverlap="1" wp14:anchorId="7A93E56F" wp14:editId="16D5C152">
                      <wp:simplePos x="0" y="0"/>
                      <wp:positionH relativeFrom="column">
                        <wp:posOffset>1295400</wp:posOffset>
                      </wp:positionH>
                      <wp:positionV relativeFrom="paragraph">
                        <wp:posOffset>368300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B0E1D-FBA5-AA40-9C5A-60DFB4BB90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7BE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3E56F" id="Rectangle 1799" o:spid="_x0000_s2628" style="position:absolute;left:0;text-align:left;margin-left:102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tEr7/rwBAABMAwAADgAAAAAAAAAAAAAAAAAuAgAAZHJz&#10;L2Uyb0RvYy54bWxQSwECLQAUAAYACAAAACEAtKJg5twAAAAKAQAADwAAAAAAAAAAAAAAAAAWBAAA&#10;ZHJzL2Rvd25yZXYueG1sUEsFBgAAAAAEAAQA8wAAAB8FAAAAAA==&#10;" filled="f" stroked="f">
                      <v:textbox inset="2.16pt,1.44pt,0,1.44pt">
                        <w:txbxContent>
                          <w:p w14:paraId="2767BE3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0736" behindDoc="0" locked="0" layoutInCell="1" allowOverlap="1" wp14:anchorId="21663325" wp14:editId="68C4C970">
                      <wp:simplePos x="0" y="0"/>
                      <wp:positionH relativeFrom="column">
                        <wp:posOffset>1295400</wp:posOffset>
                      </wp:positionH>
                      <wp:positionV relativeFrom="paragraph">
                        <wp:posOffset>368300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94605-585C-1E42-8606-7C462F32E7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1AA5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63325" id="Rectangle 1800" o:spid="_x0000_s2629" style="position:absolute;left:0;text-align:left;margin-left:102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4EymJuwEAAEwDAAAOAAAAAAAAAAAAAAAAAC4CAABkcnMv&#10;ZTJvRG9jLnhtbFBLAQItABQABgAIAAAAIQC0omDm3AAAAAoBAAAPAAAAAAAAAAAAAAAAABUEAABk&#10;cnMvZG93bnJldi54bWxQSwUGAAAAAAQABADzAAAAHgUAAAAA&#10;" filled="f" stroked="f">
                      <v:textbox inset="2.16pt,1.44pt,0,1.44pt">
                        <w:txbxContent>
                          <w:p w14:paraId="451AA5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1760" behindDoc="0" locked="0" layoutInCell="1" allowOverlap="1" wp14:anchorId="6070B3F7" wp14:editId="5EB4E23F">
                      <wp:simplePos x="0" y="0"/>
                      <wp:positionH relativeFrom="column">
                        <wp:posOffset>1295400</wp:posOffset>
                      </wp:positionH>
                      <wp:positionV relativeFrom="paragraph">
                        <wp:posOffset>368300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3481B-8FB9-2F4A-A24B-BDDECFA59B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AAD1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0B3F7" id="Rectangle 1801" o:spid="_x0000_s2630" style="position:absolute;left:0;text-align:left;margin-left:102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iId0fuwEAAEwDAAAOAAAAAAAAAAAAAAAAAC4CAABkcnMv&#10;ZTJvRG9jLnhtbFBLAQItABQABgAIAAAAIQC0omDm3AAAAAoBAAAPAAAAAAAAAAAAAAAAABUEAABk&#10;cnMvZG93bnJldi54bWxQSwUGAAAAAAQABADzAAAAHgUAAAAA&#10;" filled="f" stroked="f">
                      <v:textbox inset="2.16pt,1.44pt,0,1.44pt">
                        <w:txbxContent>
                          <w:p w14:paraId="17AAD1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2784" behindDoc="0" locked="0" layoutInCell="1" allowOverlap="1" wp14:anchorId="5C586AB8" wp14:editId="4702FAE5">
                      <wp:simplePos x="0" y="0"/>
                      <wp:positionH relativeFrom="column">
                        <wp:posOffset>1295400</wp:posOffset>
                      </wp:positionH>
                      <wp:positionV relativeFrom="paragraph">
                        <wp:posOffset>368300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1AC-1378-D94E-A494-A26A445EED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5F25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6AB8" id="Rectangle 1802" o:spid="_x0000_s2631" style="position:absolute;left:0;text-align:left;margin-left:102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FxrHTuwEAAEwDAAAOAAAAAAAAAAAAAAAAAC4CAABkcnMv&#10;ZTJvRG9jLnhtbFBLAQItABQABgAIAAAAIQC0omDm3AAAAAoBAAAPAAAAAAAAAAAAAAAAABUEAABk&#10;cnMvZG93bnJldi54bWxQSwUGAAAAAAQABADzAAAAHgUAAAAA&#10;" filled="f" stroked="f">
                      <v:textbox inset="2.16pt,1.44pt,0,1.44pt">
                        <w:txbxContent>
                          <w:p w14:paraId="085F25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3808" behindDoc="0" locked="0" layoutInCell="1" allowOverlap="1" wp14:anchorId="58600C2A" wp14:editId="77BF9374">
                      <wp:simplePos x="0" y="0"/>
                      <wp:positionH relativeFrom="column">
                        <wp:posOffset>1295400</wp:posOffset>
                      </wp:positionH>
                      <wp:positionV relativeFrom="paragraph">
                        <wp:posOffset>368300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14C68F-D30D-174F-941C-11AEE68BC9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55B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00C2A" id="Rectangle 1803" o:spid="_x0000_s2632" style="position:absolute;left:0;text-align:left;margin-left:102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7L0UTuwEAAEwDAAAOAAAAAAAAAAAAAAAAAC4CAABkcnMv&#10;ZTJvRG9jLnhtbFBLAQItABQABgAIAAAAIQC0omDm3AAAAAoBAAAPAAAAAAAAAAAAAAAAABUEAABk&#10;cnMvZG93bnJldi54bWxQSwUGAAAAAAQABADzAAAAHgUAAAAA&#10;" filled="f" stroked="f">
                      <v:textbox inset="2.16pt,1.44pt,0,1.44pt">
                        <w:txbxContent>
                          <w:p w14:paraId="22655B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4832" behindDoc="0" locked="0" layoutInCell="1" allowOverlap="1" wp14:anchorId="0B88AE13" wp14:editId="158AB5CB">
                      <wp:simplePos x="0" y="0"/>
                      <wp:positionH relativeFrom="column">
                        <wp:posOffset>1295400</wp:posOffset>
                      </wp:positionH>
                      <wp:positionV relativeFrom="paragraph">
                        <wp:posOffset>368300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7AA7-73BE-E94A-B4B1-F905A59DD5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A079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8AE13" id="Rectangle 1804" o:spid="_x0000_s2633" style="position:absolute;left:0;text-align:left;margin-left:102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g4ZkLwBAABMAwAADgAAAAAAAAAAAAAAAAAuAgAAZHJz&#10;L2Uyb0RvYy54bWxQSwECLQAUAAYACAAAACEAtKJg5twAAAAKAQAADwAAAAAAAAAAAAAAAAAWBAAA&#10;ZHJzL2Rvd25yZXYueG1sUEsFBgAAAAAEAAQA8wAAAB8FAAAAAA==&#10;" filled="f" stroked="f">
                      <v:textbox inset="2.16pt,1.44pt,0,1.44pt">
                        <w:txbxContent>
                          <w:p w14:paraId="3AA079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5856" behindDoc="0" locked="0" layoutInCell="1" allowOverlap="1" wp14:anchorId="056CEAA4" wp14:editId="3E724A67">
                      <wp:simplePos x="0" y="0"/>
                      <wp:positionH relativeFrom="column">
                        <wp:posOffset>1295400</wp:posOffset>
                      </wp:positionH>
                      <wp:positionV relativeFrom="paragraph">
                        <wp:posOffset>368300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6B0A-C1AD-9049-901D-D355B63384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CCC8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CEAA4" id="Rectangle 1805" o:spid="_x0000_s2634" style="position:absolute;left:0;text-align:left;margin-left:102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WIvsqrwBAABMAwAADgAAAAAAAAAAAAAAAAAuAgAAZHJz&#10;L2Uyb0RvYy54bWxQSwECLQAUAAYACAAAACEAtKJg5twAAAAKAQAADwAAAAAAAAAAAAAAAAAWBAAA&#10;ZHJzL2Rvd25yZXYueG1sUEsFBgAAAAAEAAQA8wAAAB8FAAAAAA==&#10;" filled="f" stroked="f">
                      <v:textbox inset="2.16pt,1.44pt,0,1.44pt">
                        <w:txbxContent>
                          <w:p w14:paraId="73CCC8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6880" behindDoc="0" locked="0" layoutInCell="1" allowOverlap="1" wp14:anchorId="419D2D6E" wp14:editId="45E4B0E6">
                      <wp:simplePos x="0" y="0"/>
                      <wp:positionH relativeFrom="column">
                        <wp:posOffset>1295400</wp:posOffset>
                      </wp:positionH>
                      <wp:positionV relativeFrom="paragraph">
                        <wp:posOffset>368300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BA3C7-FE27-A247-A317-A3BF97D802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897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D2D6E" id="Rectangle 1806" o:spid="_x0000_s2635" style="position:absolute;left:0;text-align:left;margin-left:102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2yAZrwBAABMAwAADgAAAAAAAAAAAAAAAAAuAgAAZHJz&#10;L2Uyb0RvYy54bWxQSwECLQAUAAYACAAAACEAtKJg5twAAAAKAQAADwAAAAAAAAAAAAAAAAAWBAAA&#10;ZHJzL2Rvd25yZXYueG1sUEsFBgAAAAAEAAQA8wAAAB8FAAAAAA==&#10;" filled="f" stroked="f">
                      <v:textbox inset="2.16pt,1.44pt,0,1.44pt">
                        <w:txbxContent>
                          <w:p w14:paraId="41A8978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7904" behindDoc="0" locked="0" layoutInCell="1" allowOverlap="1" wp14:anchorId="71633C85" wp14:editId="0715B9C6">
                      <wp:simplePos x="0" y="0"/>
                      <wp:positionH relativeFrom="column">
                        <wp:posOffset>1295400</wp:posOffset>
                      </wp:positionH>
                      <wp:positionV relativeFrom="paragraph">
                        <wp:posOffset>368300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FE33-3BBB-1747-B16D-851652FDDED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1537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33C85" id="Rectangle 1807" o:spid="_x0000_s2636" style="position:absolute;left:0;text-align:left;margin-left:102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NZUB5bwBAABMAwAADgAAAAAAAAAAAAAAAAAuAgAAZHJz&#10;L2Uyb0RvYy54bWxQSwECLQAUAAYACAAAACEAtKJg5twAAAAKAQAADwAAAAAAAAAAAAAAAAAWBAAA&#10;ZHJzL2Rvd25yZXYueG1sUEsFBgAAAAAEAAQA8wAAAB8FAAAAAA==&#10;" filled="f" stroked="f">
                      <v:textbox inset="2.16pt,1.44pt,0,1.44pt">
                        <w:txbxContent>
                          <w:p w14:paraId="321537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8928" behindDoc="0" locked="0" layoutInCell="1" allowOverlap="1" wp14:anchorId="6784935B" wp14:editId="6415ED43">
                      <wp:simplePos x="0" y="0"/>
                      <wp:positionH relativeFrom="column">
                        <wp:posOffset>1295400</wp:posOffset>
                      </wp:positionH>
                      <wp:positionV relativeFrom="paragraph">
                        <wp:posOffset>368300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D9E5-9C8E-C54A-8080-CC23074AA21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D688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4935B" id="Rectangle 1808" o:spid="_x0000_s2637" style="position:absolute;left:0;text-align:left;margin-left:102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g4PPi6AQAATAMAAA4AAAAAAAAAAAAAAAAALgIAAGRycy9l&#10;Mm9Eb2MueG1sUEsBAi0AFAAGAAgAAAAhALSiYObcAAAACgEAAA8AAAAAAAAAAAAAAAAAFAQAAGRy&#10;cy9kb3ducmV2LnhtbFBLBQYAAAAABAAEAPMAAAAdBQAAAAA=&#10;" filled="f" stroked="f">
                      <v:textbox inset="2.16pt,1.44pt,0,1.44pt">
                        <w:txbxContent>
                          <w:p w14:paraId="5AD688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9952" behindDoc="0" locked="0" layoutInCell="1" allowOverlap="1" wp14:anchorId="383C1010" wp14:editId="7340FECA">
                      <wp:simplePos x="0" y="0"/>
                      <wp:positionH relativeFrom="column">
                        <wp:posOffset>1295400</wp:posOffset>
                      </wp:positionH>
                      <wp:positionV relativeFrom="paragraph">
                        <wp:posOffset>368300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C6BD7-A092-B640-B7FA-6C7A0BFEC0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3CB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C1010" id="Rectangle 1809" o:spid="_x0000_s2638" style="position:absolute;left:0;text-align:left;margin-left:102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tHIOLwBAABMAwAADgAAAAAAAAAAAAAAAAAuAgAAZHJz&#10;L2Uyb0RvYy54bWxQSwECLQAUAAYACAAAACEAtKJg5twAAAAKAQAADwAAAAAAAAAAAAAAAAAWBAAA&#10;ZHJzL2Rvd25yZXYueG1sUEsFBgAAAAAEAAQA8wAAAB8FAAAAAA==&#10;" filled="f" stroked="f">
                      <v:textbox inset="2.16pt,1.44pt,0,1.44pt">
                        <w:txbxContent>
                          <w:p w14:paraId="4303CB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0976" behindDoc="0" locked="0" layoutInCell="1" allowOverlap="1" wp14:anchorId="1F7B8871" wp14:editId="612E10AB">
                      <wp:simplePos x="0" y="0"/>
                      <wp:positionH relativeFrom="column">
                        <wp:posOffset>1295400</wp:posOffset>
                      </wp:positionH>
                      <wp:positionV relativeFrom="paragraph">
                        <wp:posOffset>368300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07F21-5C99-4C4C-920A-70A4C54229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CFF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B8871" id="Rectangle 1810" o:spid="_x0000_s2639" style="position:absolute;left:0;text-align:left;margin-left:102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6qj2uwEAAEwDAAAOAAAAAAAAAAAAAAAAAC4CAABkcnMv&#10;ZTJvRG9jLnhtbFBLAQItABQABgAIAAAAIQC0omDm3AAAAAoBAAAPAAAAAAAAAAAAAAAAABUEAABk&#10;cnMvZG93bnJldi54bWxQSwUGAAAAAAQABADzAAAAHgUAAAAA&#10;" filled="f" stroked="f">
                      <v:textbox inset="2.16pt,1.44pt,0,1.44pt">
                        <w:txbxContent>
                          <w:p w14:paraId="25ACFF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2000" behindDoc="0" locked="0" layoutInCell="1" allowOverlap="1" wp14:anchorId="3F42641C" wp14:editId="710766E7">
                      <wp:simplePos x="0" y="0"/>
                      <wp:positionH relativeFrom="column">
                        <wp:posOffset>1295400</wp:posOffset>
                      </wp:positionH>
                      <wp:positionV relativeFrom="paragraph">
                        <wp:posOffset>368300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9709D-C43E-7743-A120-ABD6C483D5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0516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2641C" id="Rectangle 1811" o:spid="_x0000_s2640" style="position:absolute;left:0;text-align:left;margin-left:102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dhcYLwBAABMAwAADgAAAAAAAAAAAAAAAAAuAgAAZHJz&#10;L2Uyb0RvYy54bWxQSwECLQAUAAYACAAAACEAtKJg5twAAAAKAQAADwAAAAAAAAAAAAAAAAAWBAAA&#10;ZHJzL2Rvd25yZXYueG1sUEsFBgAAAAAEAAQA8wAAAB8FAAAAAA==&#10;" filled="f" stroked="f">
                      <v:textbox inset="2.16pt,1.44pt,0,1.44pt">
                        <w:txbxContent>
                          <w:p w14:paraId="540516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3024" behindDoc="0" locked="0" layoutInCell="1" allowOverlap="1" wp14:anchorId="440398DD" wp14:editId="590C3452">
                      <wp:simplePos x="0" y="0"/>
                      <wp:positionH relativeFrom="column">
                        <wp:posOffset>1295400</wp:posOffset>
                      </wp:positionH>
                      <wp:positionV relativeFrom="paragraph">
                        <wp:posOffset>368300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D42A9-5BF7-9442-B53B-541A3AEED5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89D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398DD" id="Rectangle 1812" o:spid="_x0000_s2641" style="position:absolute;left:0;text-align:left;margin-left:102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6PzCsuwEAAEwDAAAOAAAAAAAAAAAAAAAAAC4CAABkcnMv&#10;ZTJvRG9jLnhtbFBLAQItABQABgAIAAAAIQC0omDm3AAAAAoBAAAPAAAAAAAAAAAAAAAAABUEAABk&#10;cnMvZG93bnJldi54bWxQSwUGAAAAAAQABADzAAAAHgUAAAAA&#10;" filled="f" stroked="f">
                      <v:textbox inset="2.16pt,1.44pt,0,1.44pt">
                        <w:txbxContent>
                          <w:p w14:paraId="58689D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4048" behindDoc="0" locked="0" layoutInCell="1" allowOverlap="1" wp14:anchorId="4440060E" wp14:editId="67351FE0">
                      <wp:simplePos x="0" y="0"/>
                      <wp:positionH relativeFrom="column">
                        <wp:posOffset>1295400</wp:posOffset>
                      </wp:positionH>
                      <wp:positionV relativeFrom="paragraph">
                        <wp:posOffset>368300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1EE4E-454A-624F-8D8F-08B08EC132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8673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0060E" id="Rectangle 1813" o:spid="_x0000_s2642" style="position:absolute;left:0;text-align:left;margin-left:102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E1sRsuwEAAEwDAAAOAAAAAAAAAAAAAAAAAC4CAABkcnMv&#10;ZTJvRG9jLnhtbFBLAQItABQABgAIAAAAIQC0omDm3AAAAAoBAAAPAAAAAAAAAAAAAAAAABUEAABk&#10;cnMvZG93bnJldi54bWxQSwUGAAAAAAQABADzAAAAHgUAAAAA&#10;" filled="f" stroked="f">
                      <v:textbox inset="2.16pt,1.44pt,0,1.44pt">
                        <w:txbxContent>
                          <w:p w14:paraId="398673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5072" behindDoc="0" locked="0" layoutInCell="1" allowOverlap="1" wp14:anchorId="7C14B794" wp14:editId="41D3957D">
                      <wp:simplePos x="0" y="0"/>
                      <wp:positionH relativeFrom="column">
                        <wp:posOffset>1295400</wp:posOffset>
                      </wp:positionH>
                      <wp:positionV relativeFrom="paragraph">
                        <wp:posOffset>368300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4C8E7-9C0B-4942-BA3C-DE5FF4991F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3F2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4B794" id="Rectangle 1814" o:spid="_x0000_s2643" style="position:absolute;left:0;text-align:left;margin-left:102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9feY77wBAABMAwAADgAAAAAAAAAAAAAAAAAuAgAAZHJz&#10;L2Uyb0RvYy54bWxQSwECLQAUAAYACAAAACEAtKJg5twAAAAKAQAADwAAAAAAAAAAAAAAAAAWBAAA&#10;ZHJzL2Rvd25yZXYueG1sUEsFBgAAAAAEAAQA8wAAAB8FAAAAAA==&#10;" filled="f" stroked="f">
                      <v:textbox inset="2.16pt,1.44pt,0,1.44pt">
                        <w:txbxContent>
                          <w:p w14:paraId="6853F2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6096" behindDoc="0" locked="0" layoutInCell="1" allowOverlap="1" wp14:anchorId="6D1AA576" wp14:editId="324AA3E4">
                      <wp:simplePos x="0" y="0"/>
                      <wp:positionH relativeFrom="column">
                        <wp:posOffset>1295400</wp:posOffset>
                      </wp:positionH>
                      <wp:positionV relativeFrom="paragraph">
                        <wp:posOffset>368300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4D1FC8-8913-234A-B454-1AD808578A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DEEB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AA576" id="Rectangle 1815" o:spid="_x0000_s2644" style="position:absolute;left:0;text-align:left;margin-left:102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3Jt1bwBAABMAwAADgAAAAAAAAAAAAAAAAAuAgAAZHJz&#10;L2Uyb0RvYy54bWxQSwECLQAUAAYACAAAACEAtKJg5twAAAAKAQAADwAAAAAAAAAAAAAAAAAWBAAA&#10;ZHJzL2Rvd25yZXYueG1sUEsFBgAAAAAEAAQA8wAAAB8FAAAAAA==&#10;" filled="f" stroked="f">
                      <v:textbox inset="2.16pt,1.44pt,0,1.44pt">
                        <w:txbxContent>
                          <w:p w14:paraId="1ADEEB4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7120" behindDoc="0" locked="0" layoutInCell="1" allowOverlap="1" wp14:anchorId="747E3DC3" wp14:editId="2A145D2C">
                      <wp:simplePos x="0" y="0"/>
                      <wp:positionH relativeFrom="column">
                        <wp:posOffset>1295400</wp:posOffset>
                      </wp:positionH>
                      <wp:positionV relativeFrom="paragraph">
                        <wp:posOffset>368300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50A50-14F3-1A43-A643-24CD39436A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58DB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E3DC3" id="Rectangle 1816" o:spid="_x0000_s2645" style="position:absolute;left:0;text-align:left;margin-left:102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AJUBGbwBAABMAwAADgAAAAAAAAAAAAAAAAAuAgAAZHJz&#10;L2Uyb0RvYy54bWxQSwECLQAUAAYACAAAACEAtKJg5twAAAAKAQAADwAAAAAAAAAAAAAAAAAWBAAA&#10;ZHJzL2Rvd25yZXYueG1sUEsFBgAAAAAEAAQA8wAAAB8FAAAAAA==&#10;" filled="f" stroked="f">
                      <v:textbox inset="2.16pt,1.44pt,0,1.44pt">
                        <w:txbxContent>
                          <w:p w14:paraId="7458DB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8144" behindDoc="0" locked="0" layoutInCell="1" allowOverlap="1" wp14:anchorId="6A473A39" wp14:editId="4991835C">
                      <wp:simplePos x="0" y="0"/>
                      <wp:positionH relativeFrom="column">
                        <wp:posOffset>1295400</wp:posOffset>
                      </wp:positionH>
                      <wp:positionV relativeFrom="paragraph">
                        <wp:posOffset>368300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41CC9-73D0-A643-8784-7E9DC112198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441B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73A39" id="Rectangle 1817" o:spid="_x0000_s2646" style="position:absolute;left:0;text-align:left;margin-left:102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V/8YybwBAABMAwAADgAAAAAAAAAAAAAAAAAuAgAAZHJz&#10;L2Uyb0RvYy54bWxQSwECLQAUAAYACAAAACEAtKJg5twAAAAKAQAADwAAAAAAAAAAAAAAAAAWBAAA&#10;ZHJzL2Rvd25yZXYueG1sUEsFBgAAAAAEAAQA8wAAAB8FAAAAAA==&#10;" filled="f" stroked="f">
                      <v:textbox inset="2.16pt,1.44pt,0,1.44pt">
                        <w:txbxContent>
                          <w:p w14:paraId="7C441B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9168" behindDoc="0" locked="0" layoutInCell="1" allowOverlap="1" wp14:anchorId="6E69346A" wp14:editId="550CB819">
                      <wp:simplePos x="0" y="0"/>
                      <wp:positionH relativeFrom="column">
                        <wp:posOffset>1295400</wp:posOffset>
                      </wp:positionH>
                      <wp:positionV relativeFrom="paragraph">
                        <wp:posOffset>368300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D654-1297-5C4D-80A9-B81159C9965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E1D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9346A" id="Rectangle 1818" o:spid="_x0000_s2647" style="position:absolute;left:0;text-align:left;margin-left:102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pSJdS6AQAATAMAAA4AAAAAAAAAAAAAAAAALgIAAGRycy9l&#10;Mm9Eb2MueG1sUEsBAi0AFAAGAAgAAAAhALSiYObcAAAACgEAAA8AAAAAAAAAAAAAAAAAFAQAAGRy&#10;cy9kb3ducmV2LnhtbFBLBQYAAAAABAAEAPMAAAAdBQAAAAA=&#10;" filled="f" stroked="f">
                      <v:textbox inset="2.16pt,1.44pt,0,1.44pt">
                        <w:txbxContent>
                          <w:p w14:paraId="02E1D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0192" behindDoc="0" locked="0" layoutInCell="1" allowOverlap="1" wp14:anchorId="63FF7F01" wp14:editId="5BB84717">
                      <wp:simplePos x="0" y="0"/>
                      <wp:positionH relativeFrom="column">
                        <wp:posOffset>1295400</wp:posOffset>
                      </wp:positionH>
                      <wp:positionV relativeFrom="paragraph">
                        <wp:posOffset>368300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1238D-A6F9-8D45-93C3-409661600E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AE9D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F7F01" id="Rectangle 1819" o:spid="_x0000_s2648" style="position:absolute;left:0;text-align:left;margin-left:102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LvRFLwBAABMAwAADgAAAAAAAAAAAAAAAAAuAgAAZHJz&#10;L2Uyb0RvYy54bWxQSwECLQAUAAYACAAAACEAtKJg5twAAAAKAQAADwAAAAAAAAAAAAAAAAAWBAAA&#10;ZHJzL2Rvd25yZXYueG1sUEsFBgAAAAAEAAQA8wAAAB8FAAAAAA==&#10;" filled="f" stroked="f">
                      <v:textbox inset="2.16pt,1.44pt,0,1.44pt">
                        <w:txbxContent>
                          <w:p w14:paraId="0CAE9D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1216" behindDoc="0" locked="0" layoutInCell="1" allowOverlap="1" wp14:anchorId="478C359E" wp14:editId="68F1B654">
                      <wp:simplePos x="0" y="0"/>
                      <wp:positionH relativeFrom="column">
                        <wp:posOffset>1295400</wp:posOffset>
                      </wp:positionH>
                      <wp:positionV relativeFrom="paragraph">
                        <wp:posOffset>368300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500727-34DD-6444-8017-5ECC7889C0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C18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C359E" id="Rectangle 1820" o:spid="_x0000_s2649" style="position:absolute;left:0;text-align:left;margin-left:102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bhKna6AQAATAMAAA4AAAAAAAAAAAAAAAAALgIAAGRycy9l&#10;Mm9Eb2MueG1sUEsBAi0AFAAGAAgAAAAhALSiYObcAAAACgEAAA8AAAAAAAAAAAAAAAAAFAQAAGRy&#10;cy9kb3ducmV2LnhtbFBLBQYAAAAABAAEAPMAAAAdBQAAAAA=&#10;" filled="f" stroked="f">
                      <v:textbox inset="2.16pt,1.44pt,0,1.44pt">
                        <w:txbxContent>
                          <w:p w14:paraId="27CC18F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2240" behindDoc="0" locked="0" layoutInCell="1" allowOverlap="1" wp14:anchorId="1BEC9CBE" wp14:editId="5F45F1E6">
                      <wp:simplePos x="0" y="0"/>
                      <wp:positionH relativeFrom="column">
                        <wp:posOffset>1295400</wp:posOffset>
                      </wp:positionH>
                      <wp:positionV relativeFrom="paragraph">
                        <wp:posOffset>368300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57FD41-04CD-DA4C-91C9-844B8E566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06F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C9CBE" id="Rectangle 1821" o:spid="_x0000_s2650" style="position:absolute;left:0;text-align:left;margin-left:102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c097guwEAAEwDAAAOAAAAAAAAAAAAAAAAAC4CAABkcnMv&#10;ZTJvRG9jLnhtbFBLAQItABQABgAIAAAAIQC0omDm3AAAAAoBAAAPAAAAAAAAAAAAAAAAABUEAABk&#10;cnMvZG93bnJldi54bWxQSwUGAAAAAAQABADzAAAAHgUAAAAA&#10;" filled="f" stroked="f">
                      <v:textbox inset="2.16pt,1.44pt,0,1.44pt">
                        <w:txbxContent>
                          <w:p w14:paraId="19D06F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3264" behindDoc="0" locked="0" layoutInCell="1" allowOverlap="1" wp14:anchorId="195DEC55" wp14:editId="4340424F">
                      <wp:simplePos x="0" y="0"/>
                      <wp:positionH relativeFrom="column">
                        <wp:posOffset>1295400</wp:posOffset>
                      </wp:positionH>
                      <wp:positionV relativeFrom="paragraph">
                        <wp:posOffset>368300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7F452-A123-BE48-A52B-FBAC8DE93D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B76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DEC55" id="Rectangle 1822" o:spid="_x0000_s2651" style="position:absolute;left:0;text-align:left;margin-left:102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s0siy6AQAATAMAAA4AAAAAAAAAAAAAAAAALgIAAGRycy9l&#10;Mm9Eb2MueG1sUEsBAi0AFAAGAAgAAAAhALSiYObcAAAACgEAAA8AAAAAAAAAAAAAAAAAFAQAAGRy&#10;cy9kb3ducmV2LnhtbFBLBQYAAAAABAAEAPMAAAAdBQAAAAA=&#10;" filled="f" stroked="f">
                      <v:textbox inset="2.16pt,1.44pt,0,1.44pt">
                        <w:txbxContent>
                          <w:p w14:paraId="3DFB76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4288" behindDoc="0" locked="0" layoutInCell="1" allowOverlap="1" wp14:anchorId="133CAAD7" wp14:editId="1972C14A">
                      <wp:simplePos x="0" y="0"/>
                      <wp:positionH relativeFrom="column">
                        <wp:posOffset>1295400</wp:posOffset>
                      </wp:positionH>
                      <wp:positionV relativeFrom="paragraph">
                        <wp:posOffset>368300</wp:posOffset>
                      </wp:positionV>
                      <wp:extent cx="977900" cy="927100"/>
                      <wp:effectExtent l="0" t="0" r="0" b="0"/>
                      <wp:wrapNone/>
                      <wp:docPr id="1823" name="Rectangle 1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EABC85D-E422-A04D-BBFE-C6AD87902D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625A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CAAD7" id="Rectangle 1823" o:spid="_x0000_s2652" style="position:absolute;left:0;text-align:left;margin-left:102pt;margin-top:29pt;width:77pt;height:73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7FtAsrUBAABMAwAADgAAAAAAAAAAAAAAAAAuAgAAZHJzL2Uyb0RvYy54&#10;bWxQSwECLQAUAAYACAAAACEAtea7SdoAAAAKAQAADwAAAAAAAAAAAAAAAAAPBAAAZHJzL2Rvd25y&#10;ZXYueG1sUEsFBgAAAAAEAAQA8wAAABYFAAAAAA==&#10;" filled="f" stroked="f">
                      <v:textbox inset="2.16pt,1.44pt,0,1.44pt">
                        <w:txbxContent>
                          <w:p w14:paraId="40625A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5312" behindDoc="0" locked="0" layoutInCell="1" allowOverlap="1" wp14:anchorId="626DFCC9" wp14:editId="3087A11C">
                      <wp:simplePos x="0" y="0"/>
                      <wp:positionH relativeFrom="column">
                        <wp:posOffset>1295400</wp:posOffset>
                      </wp:positionH>
                      <wp:positionV relativeFrom="paragraph">
                        <wp:posOffset>368300</wp:posOffset>
                      </wp:positionV>
                      <wp:extent cx="1003300" cy="7620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E3132-41DB-404B-894D-035A6D045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D5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DFCC9" id="Rectangle 1824" o:spid="_x0000_s2653" style="position:absolute;left:0;text-align:left;margin-left:102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NEpIpLkBAABMAwAADgAAAAAAAAAAAAAAAAAuAgAAZHJzL2Uy&#10;b0RvYy54bWxQSwECLQAUAAYACAAAACEAtKJg5twAAAAKAQAADwAAAAAAAAAAAAAAAAATBAAAZHJz&#10;L2Rvd25yZXYueG1sUEsFBgAAAAAEAAQA8wAAABwFAAAAAA==&#10;" filled="f" stroked="f">
                      <v:textbox inset="2.16pt,1.44pt,0,1.44pt">
                        <w:txbxContent>
                          <w:p w14:paraId="02E9D5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6336" behindDoc="0" locked="0" layoutInCell="1" allowOverlap="1" wp14:anchorId="5E3C6CD6" wp14:editId="4F283A63">
                      <wp:simplePos x="0" y="0"/>
                      <wp:positionH relativeFrom="column">
                        <wp:posOffset>1295400</wp:posOffset>
                      </wp:positionH>
                      <wp:positionV relativeFrom="paragraph">
                        <wp:posOffset>368300</wp:posOffset>
                      </wp:positionV>
                      <wp:extent cx="977900" cy="863600"/>
                      <wp:effectExtent l="0" t="0" r="0" b="0"/>
                      <wp:wrapNone/>
                      <wp:docPr id="1825" name="Rectangle 1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2595D5-BDFF-DD49-B84E-7CF2858668C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49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C6CD6" id="Rectangle 1825" o:spid="_x0000_s2654" style="position:absolute;left:0;text-align:left;margin-left:102pt;margin-top:29pt;width:77pt;height:6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Bpppb9uQEAAEwDAAAOAAAAAAAAAAAAAAAAAC4CAABkcnMvZTJv&#10;RG9jLnhtbFBLAQItABQABgAIAAAAIQAdwevK2wAAAAoBAAAPAAAAAAAAAAAAAAAAABMEAABkcnMv&#10;ZG93bnJldi54bWxQSwUGAAAAAAQABADzAAAAGwUAAAAA&#10;" filled="f" stroked="f">
                      <v:textbox inset="2.16pt,1.44pt,0,1.44pt">
                        <w:txbxContent>
                          <w:p w14:paraId="5F149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7360" behindDoc="0" locked="0" layoutInCell="1" allowOverlap="1" wp14:anchorId="5554D057" wp14:editId="31C9746B">
                      <wp:simplePos x="0" y="0"/>
                      <wp:positionH relativeFrom="column">
                        <wp:posOffset>1295400</wp:posOffset>
                      </wp:positionH>
                      <wp:positionV relativeFrom="paragraph">
                        <wp:posOffset>368300</wp:posOffset>
                      </wp:positionV>
                      <wp:extent cx="977900" cy="927100"/>
                      <wp:effectExtent l="0" t="0" r="0" b="0"/>
                      <wp:wrapNone/>
                      <wp:docPr id="1826" name="Rectangle 1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1979FC-9B1F-E248-AF43-D3929F6DC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4087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4D057" id="Rectangle 1826" o:spid="_x0000_s2655" style="position:absolute;left:0;text-align:left;margin-left:102pt;margin-top:29pt;width:77pt;height:73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KBiFx7UBAABMAwAADgAAAAAAAAAAAAAAAAAuAgAAZHJzL2Uyb0RvYy54&#10;bWxQSwECLQAUAAYACAAAACEAtea7SdoAAAAKAQAADwAAAAAAAAAAAAAAAAAPBAAAZHJzL2Rvd25y&#10;ZXYueG1sUEsFBgAAAAAEAAQA8wAAABYFAAAAAA==&#10;" filled="f" stroked="f">
                      <v:textbox inset="2.16pt,1.44pt,0,1.44pt">
                        <w:txbxContent>
                          <w:p w14:paraId="014087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8384" behindDoc="0" locked="0" layoutInCell="1" allowOverlap="1" wp14:anchorId="18840C68" wp14:editId="1CDCBBF6">
                      <wp:simplePos x="0" y="0"/>
                      <wp:positionH relativeFrom="column">
                        <wp:posOffset>1295400</wp:posOffset>
                      </wp:positionH>
                      <wp:positionV relativeFrom="paragraph">
                        <wp:posOffset>368300</wp:posOffset>
                      </wp:positionV>
                      <wp:extent cx="1003300" cy="7620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3EBDF-3508-9044-965F-728590902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96A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40C68" id="Rectangle 1827" o:spid="_x0000_s2656" style="position:absolute;left:0;text-align:left;margin-left:102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9FQ0bkBAABMAwAADgAAAAAAAAAAAAAAAAAuAgAAZHJzL2Uy&#10;b0RvYy54bWxQSwECLQAUAAYACAAAACEAtKJg5twAAAAKAQAADwAAAAAAAAAAAAAAAAATBAAAZHJz&#10;L2Rvd25yZXYueG1sUEsFBgAAAAAEAAQA8wAAABwFAAAAAA==&#10;" filled="f" stroked="f">
                      <v:textbox inset="2.16pt,1.44pt,0,1.44pt">
                        <w:txbxContent>
                          <w:p w14:paraId="2EE96A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9408" behindDoc="0" locked="0" layoutInCell="1" allowOverlap="1" wp14:anchorId="5B239F76" wp14:editId="00A95C92">
                      <wp:simplePos x="0" y="0"/>
                      <wp:positionH relativeFrom="column">
                        <wp:posOffset>1295400</wp:posOffset>
                      </wp:positionH>
                      <wp:positionV relativeFrom="paragraph">
                        <wp:posOffset>368300</wp:posOffset>
                      </wp:positionV>
                      <wp:extent cx="977900" cy="927100"/>
                      <wp:effectExtent l="0" t="0" r="0" b="0"/>
                      <wp:wrapNone/>
                      <wp:docPr id="1828" name="Rectangle 18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F38E3DC-146A-5849-9027-56C9247073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1F01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39F76" id="Rectangle 1828" o:spid="_x0000_s2657" style="position:absolute;left:0;text-align:left;margin-left:102pt;margin-top:29pt;width:77pt;height:73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" filled="f" stroked="f">
                      <v:textbox inset="2.16pt,1.44pt,0,1.44pt">
                        <w:txbxContent>
                          <w:p w14:paraId="581F01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0432" behindDoc="0" locked="0" layoutInCell="1" allowOverlap="1" wp14:anchorId="7C50F353" wp14:editId="4893B063">
                      <wp:simplePos x="0" y="0"/>
                      <wp:positionH relativeFrom="column">
                        <wp:posOffset>1295400</wp:posOffset>
                      </wp:positionH>
                      <wp:positionV relativeFrom="paragraph">
                        <wp:posOffset>368300</wp:posOffset>
                      </wp:positionV>
                      <wp:extent cx="977900" cy="927100"/>
                      <wp:effectExtent l="0" t="0" r="0" b="0"/>
                      <wp:wrapNone/>
                      <wp:docPr id="1829" name="Rectangle 18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5FF363-2586-6A4E-B0A8-6C657DBBA4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EDA6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0F353" id="Rectangle 1829" o:spid="_x0000_s2658" style="position:absolute;left:0;text-align:left;margin-left:102pt;margin-top:29pt;width:77pt;height:73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AaXNmbUBAABMAwAADgAAAAAAAAAAAAAAAAAuAgAAZHJzL2Uyb0RvYy54&#10;bWxQSwECLQAUAAYACAAAACEAtea7SdoAAAAKAQAADwAAAAAAAAAAAAAAAAAPBAAAZHJzL2Rvd25y&#10;ZXYueG1sUEsFBgAAAAAEAAQA8wAAABYFAAAAAA==&#10;" filled="f" stroked="f">
                      <v:textbox inset="2.16pt,1.44pt,0,1.44pt">
                        <w:txbxContent>
                          <w:p w14:paraId="0AEDA6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1456" behindDoc="0" locked="0" layoutInCell="1" allowOverlap="1" wp14:anchorId="64E2A74B" wp14:editId="6638E693">
                      <wp:simplePos x="0" y="0"/>
                      <wp:positionH relativeFrom="column">
                        <wp:posOffset>1295400</wp:posOffset>
                      </wp:positionH>
                      <wp:positionV relativeFrom="paragraph">
                        <wp:posOffset>368300</wp:posOffset>
                      </wp:positionV>
                      <wp:extent cx="1003300" cy="7620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6435A-5F74-5F42-B846-8B0F5B0833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420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2A74B" id="Rectangle 1830" o:spid="_x0000_s2659" style="position:absolute;left:0;text-align:left;margin-left:102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ua75wrkBAABMAwAADgAAAAAAAAAAAAAAAAAuAgAAZHJzL2Uy&#10;b0RvYy54bWxQSwECLQAUAAYACAAAACEAtKJg5twAAAAKAQAADwAAAAAAAAAAAAAAAAATBAAAZHJz&#10;L2Rvd25yZXYueG1sUEsFBgAAAAAEAAQA8wAAABwFAAAAAA==&#10;" filled="f" stroked="f">
                      <v:textbox inset="2.16pt,1.44pt,0,1.44pt">
                        <w:txbxContent>
                          <w:p w14:paraId="37D4200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2480" behindDoc="0" locked="0" layoutInCell="1" allowOverlap="1" wp14:anchorId="2FF278AF" wp14:editId="040C9EE7">
                      <wp:simplePos x="0" y="0"/>
                      <wp:positionH relativeFrom="column">
                        <wp:posOffset>1295400</wp:posOffset>
                      </wp:positionH>
                      <wp:positionV relativeFrom="paragraph">
                        <wp:posOffset>368300</wp:posOffset>
                      </wp:positionV>
                      <wp:extent cx="977900" cy="927100"/>
                      <wp:effectExtent l="0" t="0" r="0" b="0"/>
                      <wp:wrapNone/>
                      <wp:docPr id="1831" name="Rectangle 1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446053-D785-5D4B-B81D-F437C7718E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D80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278AF" id="Rectangle 1831" o:spid="_x0000_s2660" style="position:absolute;left:0;text-align:left;margin-left:102pt;margin-top:29pt;width:77pt;height:73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AqsWcG2AQAATAMAAA4AAAAAAAAAAAAAAAAALgIAAGRycy9lMm9Eb2Mu&#10;eG1sUEsBAi0AFAAGAAgAAAAhALXmu0naAAAACgEAAA8AAAAAAAAAAAAAAAAAEAQAAGRycy9kb3du&#10;cmV2LnhtbFBLBQYAAAAABAAEAPMAAAAXBQAAAAA=&#10;" filled="f" stroked="f">
                      <v:textbox inset="2.16pt,1.44pt,0,1.44pt">
                        <w:txbxContent>
                          <w:p w14:paraId="789D80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3504" behindDoc="0" locked="0" layoutInCell="1" allowOverlap="1" wp14:anchorId="7338C8C6" wp14:editId="647B515C">
                      <wp:simplePos x="0" y="0"/>
                      <wp:positionH relativeFrom="column">
                        <wp:posOffset>1295400</wp:posOffset>
                      </wp:positionH>
                      <wp:positionV relativeFrom="paragraph">
                        <wp:posOffset>368300</wp:posOffset>
                      </wp:positionV>
                      <wp:extent cx="977900" cy="901700"/>
                      <wp:effectExtent l="0" t="0" r="0" b="0"/>
                      <wp:wrapNone/>
                      <wp:docPr id="1832" name="Rectangle 18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9DAE01-BFFE-D94E-8DE1-64CEDD5089E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F7706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8C8C6" id="Rectangle 1832" o:spid="_x0000_s2661" style="position:absolute;left:0;text-align:left;margin-left:102pt;margin-top:29pt;width:77pt;height:71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3TxOfrkBAABMAwAADgAAAAAAAAAAAAAAAAAuAgAAZHJzL2Uy&#10;b0RvYy54bWxQSwECLQAUAAYACAAAACEA7A1WB9wAAAAKAQAADwAAAAAAAAAAAAAAAAATBAAAZHJz&#10;L2Rvd25yZXYueG1sUEsFBgAAAAAEAAQA8wAAABwFAAAAAA==&#10;" filled="f" stroked="f">
                      <v:textbox inset="2.16pt,1.44pt,0,1.44pt">
                        <w:txbxContent>
                          <w:p w14:paraId="2FF7706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4528" behindDoc="0" locked="0" layoutInCell="1" allowOverlap="1" wp14:anchorId="69ED12F5" wp14:editId="46FD275B">
                      <wp:simplePos x="0" y="0"/>
                      <wp:positionH relativeFrom="column">
                        <wp:posOffset>1295400</wp:posOffset>
                      </wp:positionH>
                      <wp:positionV relativeFrom="paragraph">
                        <wp:posOffset>368300</wp:posOffset>
                      </wp:positionV>
                      <wp:extent cx="1003300" cy="7620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370A25-85DA-214B-A679-D10C2F3D59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DAC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D12F5" id="Rectangle 1833" o:spid="_x0000_s2662" style="position:absolute;left:0;text-align:left;margin-left:102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qSlVi6AQAATAMAAA4AAAAAAAAAAAAAAAAALgIAAGRycy9l&#10;Mm9Eb2MueG1sUEsBAi0AFAAGAAgAAAAhALSiYObcAAAACgEAAA8AAAAAAAAAAAAAAAAAFAQAAGRy&#10;cy9kb3ducmV2LnhtbFBLBQYAAAAABAAEAPMAAAAdBQAAAAA=&#10;" filled="f" stroked="f">
                      <v:textbox inset="2.16pt,1.44pt,0,1.44pt">
                        <w:txbxContent>
                          <w:p w14:paraId="10CDAC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5552" behindDoc="0" locked="0" layoutInCell="1" allowOverlap="1" wp14:anchorId="78DBAC8A" wp14:editId="1E772C36">
                      <wp:simplePos x="0" y="0"/>
                      <wp:positionH relativeFrom="column">
                        <wp:posOffset>1295400</wp:posOffset>
                      </wp:positionH>
                      <wp:positionV relativeFrom="paragraph">
                        <wp:posOffset>368300</wp:posOffset>
                      </wp:positionV>
                      <wp:extent cx="1003300" cy="7620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AE60F-49AB-304A-B9E0-4705AF3C2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C49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BAC8A" id="Rectangle 1834" o:spid="_x0000_s2663" style="position:absolute;left:0;text-align:left;margin-left:102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uzydu6AQAATAMAAA4AAAAAAAAAAAAAAAAALgIAAGRycy9l&#10;Mm9Eb2MueG1sUEsBAi0AFAAGAAgAAAAhALSiYObcAAAACgEAAA8AAAAAAAAAAAAAAAAAFAQAAGRy&#10;cy9kb3ducmV2LnhtbFBLBQYAAAAABAAEAPMAAAAdBQAAAAA=&#10;" filled="f" stroked="f">
                      <v:textbox inset="2.16pt,1.44pt,0,1.44pt">
                        <w:txbxContent>
                          <w:p w14:paraId="2E7C49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6576" behindDoc="0" locked="0" layoutInCell="1" allowOverlap="1" wp14:anchorId="5CE7D3AE" wp14:editId="44B09FAA">
                      <wp:simplePos x="0" y="0"/>
                      <wp:positionH relativeFrom="column">
                        <wp:posOffset>1295400</wp:posOffset>
                      </wp:positionH>
                      <wp:positionV relativeFrom="paragraph">
                        <wp:posOffset>368300</wp:posOffset>
                      </wp:positionV>
                      <wp:extent cx="1003300" cy="762000"/>
                      <wp:effectExtent l="0" t="0" r="0" b="0"/>
                      <wp:wrapNone/>
                      <wp:docPr id="1835" name="Rectangle 1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16356E-C019-3C40-97F3-F6E98709F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D9A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7D3AE" id="Rectangle 1835" o:spid="_x0000_s2664" style="position:absolute;left:0;text-align:left;margin-left:102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k2POG6AQAATAMAAA4AAAAAAAAAAAAAAAAALgIAAGRycy9l&#10;Mm9Eb2MueG1sUEsBAi0AFAAGAAgAAAAhALSiYObcAAAACgEAAA8AAAAAAAAAAAAAAAAAFAQAAGRy&#10;cy9kb3ducmV2LnhtbFBLBQYAAAAABAAEAPMAAAAdBQAAAAA=&#10;" filled="f" stroked="f">
                      <v:textbox inset="2.16pt,1.44pt,0,1.44pt">
                        <w:txbxContent>
                          <w:p w14:paraId="293D9A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7600" behindDoc="0" locked="0" layoutInCell="1" allowOverlap="1" wp14:anchorId="46EA1459" wp14:editId="1D1B8123">
                      <wp:simplePos x="0" y="0"/>
                      <wp:positionH relativeFrom="column">
                        <wp:posOffset>1295400</wp:posOffset>
                      </wp:positionH>
                      <wp:positionV relativeFrom="paragraph">
                        <wp:posOffset>368300</wp:posOffset>
                      </wp:positionV>
                      <wp:extent cx="1003300" cy="7620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CB305-0ACF-E944-A8DC-80E4EFA6B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19A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1459" id="Rectangle 1836" o:spid="_x0000_s2665" style="position:absolute;left:0;text-align:left;margin-left:102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7RUC26AQAATAMAAA4AAAAAAAAAAAAAAAAALgIAAGRycy9l&#10;Mm9Eb2MueG1sUEsBAi0AFAAGAAgAAAAhALSiYObcAAAACgEAAA8AAAAAAAAAAAAAAAAAFAQAAGRy&#10;cy9kb3ducmV2LnhtbFBLBQYAAAAABAAEAPMAAAAdBQAAAAA=&#10;" filled="f" stroked="f">
                      <v:textbox inset="2.16pt,1.44pt,0,1.44pt">
                        <w:txbxContent>
                          <w:p w14:paraId="49619A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8624" behindDoc="0" locked="0" layoutInCell="1" allowOverlap="1" wp14:anchorId="4335D748" wp14:editId="0390CE82">
                      <wp:simplePos x="0" y="0"/>
                      <wp:positionH relativeFrom="column">
                        <wp:posOffset>1295400</wp:posOffset>
                      </wp:positionH>
                      <wp:positionV relativeFrom="paragraph">
                        <wp:posOffset>368300</wp:posOffset>
                      </wp:positionV>
                      <wp:extent cx="1003300" cy="7620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2D17D9-D07C-C34B-84D3-ACC9411ED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13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5D748" id="Rectangle 1837" o:spid="_x0000_s2666" style="position:absolute;left:0;text-align:left;margin-left:102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OdeFq6AQAATAMAAA4AAAAAAAAAAAAAAAAALgIAAGRycy9l&#10;Mm9Eb2MueG1sUEsBAi0AFAAGAAgAAAAhALSiYObcAAAACgEAAA8AAAAAAAAAAAAAAAAAFAQAAGRy&#10;cy9kb3ducmV2LnhtbFBLBQYAAAAABAAEAPMAAAAdBQAAAAA=&#10;" filled="f" stroked="f">
                      <v:textbox inset="2.16pt,1.44pt,0,1.44pt">
                        <w:txbxContent>
                          <w:p w14:paraId="79A13D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9648" behindDoc="0" locked="0" layoutInCell="1" allowOverlap="1" wp14:anchorId="654F1389" wp14:editId="25AD6575">
                      <wp:simplePos x="0" y="0"/>
                      <wp:positionH relativeFrom="column">
                        <wp:posOffset>1295400</wp:posOffset>
                      </wp:positionH>
                      <wp:positionV relativeFrom="paragraph">
                        <wp:posOffset>368300</wp:posOffset>
                      </wp:positionV>
                      <wp:extent cx="1003300" cy="762000"/>
                      <wp:effectExtent l="0" t="0" r="0" b="0"/>
                      <wp:wrapNone/>
                      <wp:docPr id="1838" name="Rectangle 1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B626A-1F25-3A41-8385-E2FE09B0A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448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F1389" id="Rectangle 1838" o:spid="_x0000_s2667" style="position:absolute;left:0;text-align:left;margin-left:102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OMEVHuAEAAEwDAAAOAAAAAAAAAAAAAAAAAC4CAABkcnMvZTJv&#10;RG9jLnhtbFBLAQItABQABgAIAAAAIQC0omDm3AAAAAoBAAAPAAAAAAAAAAAAAAAAABIEAABkcnMv&#10;ZG93bnJldi54bWxQSwUGAAAAAAQABADzAAAAGwUAAAAA&#10;" filled="f" stroked="f">
                      <v:textbox inset="2.16pt,1.44pt,0,1.44pt">
                        <w:txbxContent>
                          <w:p w14:paraId="243448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0672" behindDoc="0" locked="0" layoutInCell="1" allowOverlap="1" wp14:anchorId="081A088F" wp14:editId="69C6FB43">
                      <wp:simplePos x="0" y="0"/>
                      <wp:positionH relativeFrom="column">
                        <wp:posOffset>1295400</wp:posOffset>
                      </wp:positionH>
                      <wp:positionV relativeFrom="paragraph">
                        <wp:posOffset>368300</wp:posOffset>
                      </wp:positionV>
                      <wp:extent cx="1003300" cy="7620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6C7F84-310F-F84C-8F6E-DE5FAE75EE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55B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A088F" id="Rectangle 1839" o:spid="_x0000_s2668" style="position:absolute;left:0;text-align:left;margin-left:102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GHug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xdvdpQ4pjFKf1B&#10;3ZjrjCRzttdCyGm+k15DiA2WPYVHOEcR3Yn8qMBOX6RFxqzx6aKxHBPhmNysNnWJk+B4dL3erNDH&#10;LsV7cYCY7qW3ZHJaCgglK8uOv2Kar75dwboJzPz85KVxP85krtbVG9a9FyfkiEuaHtAo44eWcqMD&#10;JQMOvqXx9cBAUmJ+OlS2ul6vKtyUHCzrqsYNhhwg6v3HLHO897hLPAElhwC66xFw1ijjwpFlZuf1&#10;mnbiY5zRv/8E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DZsYe6AQAATAMAAA4AAAAAAAAAAAAAAAAALgIAAGRycy9l&#10;Mm9Eb2MueG1sUEsBAi0AFAAGAAgAAAAhALSiYObcAAAACgEAAA8AAAAAAAAAAAAAAAAAFAQAAGRy&#10;cy9kb3ducmV2LnhtbFBLBQYAAAAABAAEAPMAAAAdBQAAAAA=&#10;" filled="f" stroked="f">
                      <v:textbox inset="2.16pt,1.44pt,0,1.44pt">
                        <w:txbxContent>
                          <w:p w14:paraId="0CE55B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1696" behindDoc="0" locked="0" layoutInCell="1" allowOverlap="1" wp14:anchorId="11A224B7" wp14:editId="14673F20">
                      <wp:simplePos x="0" y="0"/>
                      <wp:positionH relativeFrom="column">
                        <wp:posOffset>1295400</wp:posOffset>
                      </wp:positionH>
                      <wp:positionV relativeFrom="paragraph">
                        <wp:posOffset>368300</wp:posOffset>
                      </wp:positionV>
                      <wp:extent cx="1003300" cy="7620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85CDF-9CA0-EC43-B72E-0A0A49C432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CDB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224B7" id="Rectangle 1840" o:spid="_x0000_s2669" style="position:absolute;left:0;text-align:left;margin-left:102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1nuQ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xdvUaBHLM4pT+o&#10;G3OdkWTO9loIOc130msIscGyp/AI5yiiO5EfFdjpi7TImDU+XTSWYyIck5vVpi7xIY5H1+vNCn3s&#10;UrwXB4jpXnpLJqelgFCysuz4K6b56tsVrJvAzM9PXhr340zmar16w7r34oQccUnTAxpl/NBSbnSg&#10;ZMDBtzS+HhhISsxPh8pW1+tVhZuSg2Vd1bjBkANEvf+YZY73HneJJ6DkEEB3PQLOGmVcOLLM7Lxe&#10;0058jDP6959g9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RUcNZ7kBAABMAwAADgAAAAAAAAAAAAAAAAAuAgAAZHJzL2Uy&#10;b0RvYy54bWxQSwECLQAUAAYACAAAACEAtKJg5twAAAAKAQAADwAAAAAAAAAAAAAAAAATBAAAZHJz&#10;L2Rvd25yZXYueG1sUEsFBgAAAAAEAAQA8wAAABwFAAAAAA==&#10;" filled="f" stroked="f">
                      <v:textbox inset="2.16pt,1.44pt,0,1.44pt">
                        <w:txbxContent>
                          <w:p w14:paraId="576CDB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2720" behindDoc="0" locked="0" layoutInCell="1" allowOverlap="1" wp14:anchorId="57ED5C68" wp14:editId="47FEDAF2">
                      <wp:simplePos x="0" y="0"/>
                      <wp:positionH relativeFrom="column">
                        <wp:posOffset>1295400</wp:posOffset>
                      </wp:positionH>
                      <wp:positionV relativeFrom="paragraph">
                        <wp:posOffset>368300</wp:posOffset>
                      </wp:positionV>
                      <wp:extent cx="1003300" cy="762000"/>
                      <wp:effectExtent l="0" t="0" r="0" b="0"/>
                      <wp:wrapNone/>
                      <wp:docPr id="1841" name="Rectangle 1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28C56-A2FD-6342-9264-F0153CE31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475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D5C68" id="Rectangle 1841" o:spid="_x0000_s2670" style="position:absolute;left:0;text-align:left;margin-left:102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91+fG6AQAATAMAAA4AAAAAAAAAAAAAAAAALgIAAGRycy9l&#10;Mm9Eb2MueG1sUEsBAi0AFAAGAAgAAAAhALSiYObcAAAACgEAAA8AAAAAAAAAAAAAAAAAFAQAAGRy&#10;cy9kb3ducmV2LnhtbFBLBQYAAAAABAAEAPMAAAAdBQAAAAA=&#10;" filled="f" stroked="f">
                      <v:textbox inset="2.16pt,1.44pt,0,1.44pt">
                        <w:txbxContent>
                          <w:p w14:paraId="59B475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3744" behindDoc="0" locked="0" layoutInCell="1" allowOverlap="1" wp14:anchorId="1722559A" wp14:editId="1B3AA6B3">
                      <wp:simplePos x="0" y="0"/>
                      <wp:positionH relativeFrom="column">
                        <wp:posOffset>1295400</wp:posOffset>
                      </wp:positionH>
                      <wp:positionV relativeFrom="paragraph">
                        <wp:posOffset>368300</wp:posOffset>
                      </wp:positionV>
                      <wp:extent cx="1003300" cy="7620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011E-CED0-B84C-8522-5CCB6763D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980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559A" id="Rectangle 1842" o:spid="_x0000_s2671" style="position:absolute;left:0;text-align:left;margin-left:102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iSlT26AQAATAMAAA4AAAAAAAAAAAAAAAAALgIAAGRycy9l&#10;Mm9Eb2MueG1sUEsBAi0AFAAGAAgAAAAhALSiYObcAAAACgEAAA8AAAAAAAAAAAAAAAAAFAQAAGRy&#10;cy9kb3ducmV2LnhtbFBLBQYAAAAABAAEAPMAAAAdBQAAAAA=&#10;" filled="f" stroked="f">
                      <v:textbox inset="2.16pt,1.44pt,0,1.44pt">
                        <w:txbxContent>
                          <w:p w14:paraId="20D980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4768" behindDoc="0" locked="0" layoutInCell="1" allowOverlap="1" wp14:anchorId="3419EBE2" wp14:editId="617B022F">
                      <wp:simplePos x="0" y="0"/>
                      <wp:positionH relativeFrom="column">
                        <wp:posOffset>1295400</wp:posOffset>
                      </wp:positionH>
                      <wp:positionV relativeFrom="paragraph">
                        <wp:posOffset>368300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6AD83-D65D-B049-9F2F-B1DDF966E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7D5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9EBE2" id="Rectangle 1843" o:spid="_x0000_s2672" style="position:absolute;left:0;text-align:left;margin-left:102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H9ugEAAEw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C5xdvV5R4pjFKf1G&#10;3ZjrjCRzttdCyGm+k15DiA2WPYVHuEQR3Yn8qMBOX6RFxqzx+aqxHBPhmNyutnWJk+B4dLPertDH&#10;LsV7cYCYfkhvyeS0FBBKVpadfsU0X327gnUTmPn5yUvjYZzJbNabN6wHL87IEZc0PaBRxg8t5UYH&#10;SgYcfEvjnyMDSYn56VDZ6ma9qnBTcrCsqxo3GHKAqA8fs8zx3uMu8QSUHAPorkfAWaOMC0eWmV3W&#10;a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Z7Yf26AQAATAMAAA4AAAAAAAAAAAAAAAAALgIAAGRycy9l&#10;Mm9Eb2MueG1sUEsBAi0AFAAGAAgAAAAhALSiYObcAAAACgEAAA8AAAAAAAAAAAAAAAAAFAQAAGRy&#10;cy9kb3ducmV2LnhtbFBLBQYAAAAABAAEAPMAAAAdBQAAAAA=&#10;" filled="f" stroked="f">
                      <v:textbox inset="2.16pt,1.44pt,0,1.44pt">
                        <w:txbxContent>
                          <w:p w14:paraId="5C37D5C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5792" behindDoc="0" locked="0" layoutInCell="1" allowOverlap="1" wp14:anchorId="470FB10C" wp14:editId="4007E962">
                      <wp:simplePos x="0" y="0"/>
                      <wp:positionH relativeFrom="column">
                        <wp:posOffset>1295400</wp:posOffset>
                      </wp:positionH>
                      <wp:positionV relativeFrom="paragraph">
                        <wp:posOffset>368300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AF521-8E43-A141-8F10-83E89DE6E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6B0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B10C" id="Rectangle 1844" o:spid="_x0000_s2673" style="position:absolute;left:0;text-align:left;margin-left:102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daPX66AQAATAMAAA4AAAAAAAAAAAAAAAAALgIAAGRycy9l&#10;Mm9Eb2MueG1sUEsBAi0AFAAGAAgAAAAhALSiYObcAAAACgEAAA8AAAAAAAAAAAAAAAAAFAQAAGRy&#10;cy9kb3ducmV2LnhtbFBLBQYAAAAABAAEAPMAAAAdBQAAAAA=&#10;" filled="f" stroked="f">
                      <v:textbox inset="2.16pt,1.44pt,0,1.44pt">
                        <w:txbxContent>
                          <w:p w14:paraId="6F36B0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6816" behindDoc="0" locked="0" layoutInCell="1" allowOverlap="1" wp14:anchorId="0A912E25" wp14:editId="7EA3F73D">
                      <wp:simplePos x="0" y="0"/>
                      <wp:positionH relativeFrom="column">
                        <wp:posOffset>1295400</wp:posOffset>
                      </wp:positionH>
                      <wp:positionV relativeFrom="paragraph">
                        <wp:posOffset>368300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7CA36-A386-3A45-8693-F4974C5D4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588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12E25" id="Rectangle 1845" o:spid="_x0000_s2674" style="position:absolute;left:0;text-align:left;margin-left:102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l38hEuwEAAEwDAAAOAAAAAAAAAAAAAAAAAC4CAABkcnMv&#10;ZTJvRG9jLnhtbFBLAQItABQABgAIAAAAIQC0omDm3AAAAAoBAAAPAAAAAAAAAAAAAAAAABUEAABk&#10;cnMvZG93bnJldi54bWxQSwUGAAAAAAQABADzAAAAHgUAAAAA&#10;" filled="f" stroked="f">
                      <v:textbox inset="2.16pt,1.44pt,0,1.44pt">
                        <w:txbxContent>
                          <w:p w14:paraId="2AD588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7840" behindDoc="0" locked="0" layoutInCell="1" allowOverlap="1" wp14:anchorId="7350C908" wp14:editId="7D3D2B11">
                      <wp:simplePos x="0" y="0"/>
                      <wp:positionH relativeFrom="column">
                        <wp:posOffset>1295400</wp:posOffset>
                      </wp:positionH>
                      <wp:positionV relativeFrom="paragraph">
                        <wp:posOffset>368300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1FAD1-283D-004B-95D9-D30E78193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5C0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0C908" id="Rectangle 1846" o:spid="_x0000_s2675" style="position:absolute;left:0;text-align:left;margin-left:102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SIugEAAEw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C5xdvd5Q4pjFKf1G&#10;3ZjrjCRzttdCyGm+k15DiA2WPYVHuEQR3Yn8qMBOX6RFxqzx+aqxHBPhmNyutnWJk+B4dLPertDH&#10;LsV7cYCYfkhvyeS0FBBKVpadfsU0X327gnUTmPn5yUvjYZzJbNbbN6wHL87IEZc0PaBRxg8t5UYH&#10;SgYcfEvjnyMDSYn56VDZ6ma9qnBTcrCsqxo3GHKAqA8fs8zx3uMu8QSUHAPorkfAWaOMC0eWmV3W&#10;a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I4pIi6AQAATAMAAA4AAAAAAAAAAAAAAAAALgIAAGRycy9l&#10;Mm9Eb2MueG1sUEsBAi0AFAAGAAgAAAAhALSiYObcAAAACgEAAA8AAAAAAAAAAAAAAAAAFAQAAGRy&#10;cy9kb3ducmV2LnhtbFBLBQYAAAAABAAEAPMAAAAdBQAAAAA=&#10;" filled="f" stroked="f">
                      <v:textbox inset="2.16pt,1.44pt,0,1.44pt">
                        <w:txbxContent>
                          <w:p w14:paraId="5CF5C0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8864" behindDoc="0" locked="0" layoutInCell="1" allowOverlap="1" wp14:anchorId="2EAA326C" wp14:editId="525D2DD4">
                      <wp:simplePos x="0" y="0"/>
                      <wp:positionH relativeFrom="column">
                        <wp:posOffset>1295400</wp:posOffset>
                      </wp:positionH>
                      <wp:positionV relativeFrom="paragraph">
                        <wp:posOffset>368300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9092E-8D3F-D241-9FF9-BD4E33737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51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326C" id="Rectangle 1847" o:spid="_x0000_s2676" style="position:absolute;left:0;text-align:left;margin-left:102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IwSULuwEAAEwDAAAOAAAAAAAAAAAAAAAAAC4CAABkcnMv&#10;ZTJvRG9jLnhtbFBLAQItABQABgAIAAAAIQC0omDm3AAAAAoBAAAPAAAAAAAAAAAAAAAAABUEAABk&#10;cnMvZG93bnJldi54bWxQSwUGAAAAAAQABADzAAAAHgUAAAAA&#10;" filled="f" stroked="f">
                      <v:textbox inset="2.16pt,1.44pt,0,1.44pt">
                        <w:txbxContent>
                          <w:p w14:paraId="53A51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9888" behindDoc="0" locked="0" layoutInCell="1" allowOverlap="1" wp14:anchorId="5BB3FAA0" wp14:editId="22A2B973">
                      <wp:simplePos x="0" y="0"/>
                      <wp:positionH relativeFrom="column">
                        <wp:posOffset>1295400</wp:posOffset>
                      </wp:positionH>
                      <wp:positionV relativeFrom="paragraph">
                        <wp:posOffset>368300</wp:posOffset>
                      </wp:positionV>
                      <wp:extent cx="1003300" cy="7620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CF1C4-D541-024B-BA42-C6D5C351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FE8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3FAA0" id="Rectangle 1848" o:spid="_x0000_s2677" style="position:absolute;left:0;text-align:left;margin-left:102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lWwYFrkBAABMAwAADgAAAAAAAAAAAAAAAAAuAgAAZHJzL2Uy&#10;b0RvYy54bWxQSwECLQAUAAYACAAAACEAtKJg5twAAAAKAQAADwAAAAAAAAAAAAAAAAATBAAAZHJz&#10;L2Rvd25yZXYueG1sUEsFBgAAAAAEAAQA8wAAABwFAAAAAA==&#10;" filled="f" stroked="f">
                      <v:textbox inset="2.16pt,1.44pt,0,1.44pt">
                        <w:txbxContent>
                          <w:p w14:paraId="558FE8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0912" behindDoc="0" locked="0" layoutInCell="1" allowOverlap="1" wp14:anchorId="57B124C7" wp14:editId="41DCC261">
                      <wp:simplePos x="0" y="0"/>
                      <wp:positionH relativeFrom="column">
                        <wp:posOffset>1295400</wp:posOffset>
                      </wp:positionH>
                      <wp:positionV relativeFrom="paragraph">
                        <wp:posOffset>368300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35E2C0-58CA-0545-B3ED-71E63D543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38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124C7" id="Rectangle 1849" o:spid="_x0000_s2678" style="position:absolute;left:0;text-align:left;margin-left:102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rhezWuwEAAEwDAAAOAAAAAAAAAAAAAAAAAC4CAABkcnMv&#10;ZTJvRG9jLnhtbFBLAQItABQABgAIAAAAIQC0omDm3AAAAAoBAAAPAAAAAAAAAAAAAAAAABUEAABk&#10;cnMvZG93bnJldi54bWxQSwUGAAAAAAQABADzAAAAHgUAAAAA&#10;" filled="f" stroked="f">
                      <v:textbox inset="2.16pt,1.44pt,0,1.44pt">
                        <w:txbxContent>
                          <w:p w14:paraId="285386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1936" behindDoc="0" locked="0" layoutInCell="1" allowOverlap="1" wp14:anchorId="4D19E625" wp14:editId="759EEA49">
                      <wp:simplePos x="0" y="0"/>
                      <wp:positionH relativeFrom="column">
                        <wp:posOffset>1295400</wp:posOffset>
                      </wp:positionH>
                      <wp:positionV relativeFrom="paragraph">
                        <wp:posOffset>368300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C5E9A-69DC-0349-8351-1EBE03535C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8E9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E625" id="Rectangle 1850" o:spid="_x0000_s2679" style="position:absolute;left:0;text-align:left;margin-left:102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q+jBi6AQAATAMAAA4AAAAAAAAAAAAAAAAALgIAAGRycy9l&#10;Mm9Eb2MueG1sUEsBAi0AFAAGAAgAAAAhALSiYObcAAAACgEAAA8AAAAAAAAAAAAAAAAAFAQAAGRy&#10;cy9kb3ducmV2LnhtbFBLBQYAAAAABAAEAPMAAAAdBQAAAAA=&#10;" filled="f" stroked="f">
                      <v:textbox inset="2.16pt,1.44pt,0,1.44pt">
                        <w:txbxContent>
                          <w:p w14:paraId="15B8E9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2960" behindDoc="0" locked="0" layoutInCell="1" allowOverlap="1" wp14:anchorId="6C8EF258" wp14:editId="42F415AD">
                      <wp:simplePos x="0" y="0"/>
                      <wp:positionH relativeFrom="column">
                        <wp:posOffset>1295400</wp:posOffset>
                      </wp:positionH>
                      <wp:positionV relativeFrom="paragraph">
                        <wp:posOffset>368300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42994-FC39-E541-B213-19F442657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B9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EF258" id="Rectangle 1851" o:spid="_x0000_s2680" style="position:absolute;left:0;text-align:left;margin-left:102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gjHiOuwEAAEwDAAAOAAAAAAAAAAAAAAAAAC4CAABkcnMv&#10;ZTJvRG9jLnhtbFBLAQItABQABgAIAAAAIQC0omDm3AAAAAoBAAAPAAAAAAAAAAAAAAAAABUEAABk&#10;cnMvZG93bnJldi54bWxQSwUGAAAAAAQABADzAAAAHgUAAAAA&#10;" filled="f" stroked="f">
                      <v:textbox inset="2.16pt,1.44pt,0,1.44pt">
                        <w:txbxContent>
                          <w:p w14:paraId="68E8B9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3984" behindDoc="0" locked="0" layoutInCell="1" allowOverlap="1" wp14:anchorId="28F0637E" wp14:editId="2925A3DA">
                      <wp:simplePos x="0" y="0"/>
                      <wp:positionH relativeFrom="column">
                        <wp:posOffset>1295400</wp:posOffset>
                      </wp:positionH>
                      <wp:positionV relativeFrom="paragraph">
                        <wp:posOffset>368300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CDB4F3-F7C0-C64D-8EF1-9F4F901E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13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0637E" id="Rectangle 1852" o:spid="_x0000_s2681" style="position:absolute;left:0;text-align:left;margin-left:102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drFEK6AQAATAMAAA4AAAAAAAAAAAAAAAAALgIAAGRycy9l&#10;Mm9Eb2MueG1sUEsBAi0AFAAGAAgAAAAhALSiYObcAAAACgEAAA8AAAAAAAAAAAAAAAAAFAQAAGRy&#10;cy9kb3ducmV2LnhtbFBLBQYAAAAABAAEAPMAAAAdBQAAAAA=&#10;" filled="f" stroked="f">
                      <v:textbox inset="2.16pt,1.44pt,0,1.44pt">
                        <w:txbxContent>
                          <w:p w14:paraId="4AFF13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5008" behindDoc="0" locked="0" layoutInCell="1" allowOverlap="1" wp14:anchorId="240BBC30" wp14:editId="713F36AE">
                      <wp:simplePos x="0" y="0"/>
                      <wp:positionH relativeFrom="column">
                        <wp:posOffset>1295400</wp:posOffset>
                      </wp:positionH>
                      <wp:positionV relativeFrom="paragraph">
                        <wp:posOffset>368300</wp:posOffset>
                      </wp:positionV>
                      <wp:extent cx="1003300" cy="762000"/>
                      <wp:effectExtent l="0" t="0" r="0" b="0"/>
                      <wp:wrapNone/>
                      <wp:docPr id="1853" name="Rectangle 1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7A85AF-CA46-7548-A8EA-1E2118150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26D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BBC30" id="Rectangle 1853" o:spid="_x0000_s2682" style="position:absolute;left:0;text-align:left;margin-left:102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5guCCuwEAAEwDAAAOAAAAAAAAAAAAAAAAAC4CAABkcnMv&#10;ZTJvRG9jLnhtbFBLAQItABQABgAIAAAAIQC0omDm3AAAAAoBAAAPAAAAAAAAAAAAAAAAABUEAABk&#10;cnMvZG93bnJldi54bWxQSwUGAAAAAAQABADzAAAAHgUAAAAA&#10;" filled="f" stroked="f">
                      <v:textbox inset="2.16pt,1.44pt,0,1.44pt">
                        <w:txbxContent>
                          <w:p w14:paraId="3F326D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6032" behindDoc="0" locked="0" layoutInCell="1" allowOverlap="1" wp14:anchorId="2121A8B9" wp14:editId="23529042">
                      <wp:simplePos x="0" y="0"/>
                      <wp:positionH relativeFrom="column">
                        <wp:posOffset>1295400</wp:posOffset>
                      </wp:positionH>
                      <wp:positionV relativeFrom="paragraph">
                        <wp:posOffset>368300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27A7B-6D0C-FF4D-9E49-A406CA685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C2C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1A8B9" id="Rectangle 1854" o:spid="_x0000_s2683" style="position:absolute;left:0;text-align:left;margin-left:102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Io7wBuwEAAEwDAAAOAAAAAAAAAAAAAAAAAC4CAABkcnMv&#10;ZTJvRG9jLnhtbFBLAQItABQABgAIAAAAIQC0omDm3AAAAAoBAAAPAAAAAAAAAAAAAAAAABUEAABk&#10;cnMvZG93bnJldi54bWxQSwUGAAAAAAQABADzAAAAHgUAAAAA&#10;" filled="f" stroked="f">
                      <v:textbox inset="2.16pt,1.44pt,0,1.44pt">
                        <w:txbxContent>
                          <w:p w14:paraId="1F1C2C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7056" behindDoc="0" locked="0" layoutInCell="1" allowOverlap="1" wp14:anchorId="3174FFA8" wp14:editId="7080950A">
                      <wp:simplePos x="0" y="0"/>
                      <wp:positionH relativeFrom="column">
                        <wp:posOffset>1295400</wp:posOffset>
                      </wp:positionH>
                      <wp:positionV relativeFrom="paragraph">
                        <wp:posOffset>368300</wp:posOffset>
                      </wp:positionV>
                      <wp:extent cx="1003300" cy="762000"/>
                      <wp:effectExtent l="0" t="0" r="0" b="0"/>
                      <wp:wrapNone/>
                      <wp:docPr id="1855" name="Rectangle 1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9D6AD4-97E2-5548-90CF-086B18CBA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C3A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4FFA8" id="Rectangle 1855" o:spid="_x0000_s2684" style="position:absolute;left:0;text-align:left;margin-left:102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aJkk7uwEAAEwDAAAOAAAAAAAAAAAAAAAAAC4CAABkcnMv&#10;ZTJvRG9jLnhtbFBLAQItABQABgAIAAAAIQC0omDm3AAAAAoBAAAPAAAAAAAAAAAAAAAAABUEAABk&#10;cnMvZG93bnJldi54bWxQSwUGAAAAAAQABADzAAAAHgUAAAAA&#10;" filled="f" stroked="f">
                      <v:textbox inset="2.16pt,1.44pt,0,1.44pt">
                        <w:txbxContent>
                          <w:p w14:paraId="615C3A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8080" behindDoc="0" locked="0" layoutInCell="1" allowOverlap="1" wp14:anchorId="0FE285A4" wp14:editId="002D925D">
                      <wp:simplePos x="0" y="0"/>
                      <wp:positionH relativeFrom="column">
                        <wp:posOffset>1295400</wp:posOffset>
                      </wp:positionH>
                      <wp:positionV relativeFrom="paragraph">
                        <wp:posOffset>368300</wp:posOffset>
                      </wp:positionV>
                      <wp:extent cx="1003300" cy="762000"/>
                      <wp:effectExtent l="0" t="0" r="0" b="0"/>
                      <wp:wrapNone/>
                      <wp:docPr id="1856" name="Rectangle 1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ECEE6-2752-7B40-90AE-CB8ED275A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44F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85A4" id="Rectangle 1856" o:spid="_x0000_s2685" style="position:absolute;left:0;text-align:left;margin-left:102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9wSX3uwEAAEwDAAAOAAAAAAAAAAAAAAAAAC4CAABkcnMv&#10;ZTJvRG9jLnhtbFBLAQItABQABgAIAAAAIQC0omDm3AAAAAoBAAAPAAAAAAAAAAAAAAAAABUEAABk&#10;cnMvZG93bnJldi54bWxQSwUGAAAAAAQABADzAAAAHgUAAAAA&#10;" filled="f" stroked="f">
                      <v:textbox inset="2.16pt,1.44pt,0,1.44pt">
                        <w:txbxContent>
                          <w:p w14:paraId="1BF44F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9104" behindDoc="0" locked="0" layoutInCell="1" allowOverlap="1" wp14:anchorId="6F54AC95" wp14:editId="1E6DD62E">
                      <wp:simplePos x="0" y="0"/>
                      <wp:positionH relativeFrom="column">
                        <wp:posOffset>1295400</wp:posOffset>
                      </wp:positionH>
                      <wp:positionV relativeFrom="paragraph">
                        <wp:posOffset>368300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6D8C2-69F3-3B44-A731-222E6D6F4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635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4AC95" id="Rectangle 1857" o:spid="_x0000_s2686" style="position:absolute;left:0;text-align:left;margin-left:102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qqzwnuwEAAEwDAAAOAAAAAAAAAAAAAAAAAC4CAABkcnMv&#10;ZTJvRG9jLnhtbFBLAQItABQABgAIAAAAIQC0omDm3AAAAAoBAAAPAAAAAAAAAAAAAAAAABUEAABk&#10;cnMvZG93bnJldi54bWxQSwUGAAAAAAQABADzAAAAHgUAAAAA&#10;" filled="f" stroked="f">
                      <v:textbox inset="2.16pt,1.44pt,0,1.44pt">
                        <w:txbxContent>
                          <w:p w14:paraId="641635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0128" behindDoc="0" locked="0" layoutInCell="1" allowOverlap="1" wp14:anchorId="76BE62EC" wp14:editId="00E5EB21">
                      <wp:simplePos x="0" y="0"/>
                      <wp:positionH relativeFrom="column">
                        <wp:posOffset>1295400</wp:posOffset>
                      </wp:positionH>
                      <wp:positionV relativeFrom="paragraph">
                        <wp:posOffset>368300</wp:posOffset>
                      </wp:positionV>
                      <wp:extent cx="1003300" cy="7620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C603A-7525-8548-A1DA-BF9CA2156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C97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E62EC" id="Rectangle 1858" o:spid="_x0000_s2687" style="position:absolute;left:0;text-align:left;margin-left:102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9wYBOrkBAABMAwAADgAAAAAAAAAAAAAAAAAuAgAAZHJzL2Uy&#10;b0RvYy54bWxQSwECLQAUAAYACAAAACEAtKJg5twAAAAKAQAADwAAAAAAAAAAAAAAAAATBAAAZHJz&#10;L2Rvd25yZXYueG1sUEsFBgAAAAAEAAQA8wAAABwFAAAAAA==&#10;" filled="f" stroked="f">
                      <v:textbox inset="2.16pt,1.44pt,0,1.44pt">
                        <w:txbxContent>
                          <w:p w14:paraId="59CC97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1152" behindDoc="0" locked="0" layoutInCell="1" allowOverlap="1" wp14:anchorId="0F79F9FA" wp14:editId="5577AD02">
                      <wp:simplePos x="0" y="0"/>
                      <wp:positionH relativeFrom="column">
                        <wp:posOffset>1295400</wp:posOffset>
                      </wp:positionH>
                      <wp:positionV relativeFrom="paragraph">
                        <wp:posOffset>368300</wp:posOffset>
                      </wp:positionV>
                      <wp:extent cx="1003300" cy="762000"/>
                      <wp:effectExtent l="0" t="0" r="0" b="0"/>
                      <wp:wrapNone/>
                      <wp:docPr id="1859" name="Rectangle 1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22C5-221A-FE4F-9F8D-E1004F880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ED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9F9FA" id="Rectangle 1859" o:spid="_x0000_s2688" style="position:absolute;left:0;text-align:left;margin-left:102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J7/X6uwEAAEwDAAAOAAAAAAAAAAAAAAAAAC4CAABkcnMv&#10;ZTJvRG9jLnhtbFBLAQItABQABgAIAAAAIQC0omDm3AAAAAoBAAAPAAAAAAAAAAAAAAAAABUEAABk&#10;cnMvZG93bnJldi54bWxQSwUGAAAAAAQABADzAAAAHgUAAAAA&#10;" filled="f" stroked="f">
                      <v:textbox inset="2.16pt,1.44pt,0,1.44pt">
                        <w:txbxContent>
                          <w:p w14:paraId="4ACED5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2176" behindDoc="0" locked="0" layoutInCell="1" allowOverlap="1" wp14:anchorId="6B350C1D" wp14:editId="6D1EA9B8">
                      <wp:simplePos x="0" y="0"/>
                      <wp:positionH relativeFrom="column">
                        <wp:posOffset>1295400</wp:posOffset>
                      </wp:positionH>
                      <wp:positionV relativeFrom="paragraph">
                        <wp:posOffset>368300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B37DCF-02C1-7B45-959A-56C7B2E07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5B0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50C1D" id="Rectangle 1860" o:spid="_x0000_s2689" style="position:absolute;left:0;text-align:left;margin-left:102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7UOmLkBAABMAwAADgAAAAAAAAAAAAAAAAAuAgAAZHJzL2Uy&#10;b0RvYy54bWxQSwECLQAUAAYACAAAACEAtKJg5twAAAAKAQAADwAAAAAAAAAAAAAAAAATBAAAZHJz&#10;L2Rvd25yZXYueG1sUEsFBgAAAAAEAAQA8wAAABwFAAAAAA==&#10;" filled="f" stroked="f">
                      <v:textbox inset="2.16pt,1.44pt,0,1.44pt">
                        <w:txbxContent>
                          <w:p w14:paraId="2895B0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3200" behindDoc="0" locked="0" layoutInCell="1" allowOverlap="1" wp14:anchorId="4C61FB58" wp14:editId="65F4306A">
                      <wp:simplePos x="0" y="0"/>
                      <wp:positionH relativeFrom="column">
                        <wp:posOffset>1295400</wp:posOffset>
                      </wp:positionH>
                      <wp:positionV relativeFrom="paragraph">
                        <wp:posOffset>368300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C7F698-1D34-B14B-87D8-AFC0BEB603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1737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1FB58" id="Rectangle 1861" o:spid="_x0000_s2690" style="position:absolute;left:0;text-align:left;margin-left:102pt;margin-top:29pt;width:77pt;height:73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Ii3rpu2AQAATAMAAA4AAAAAAAAAAAAAAAAALgIAAGRycy9lMm9Eb2Mu&#10;eG1sUEsBAi0AFAAGAAgAAAAhALXmu0naAAAACgEAAA8AAAAAAAAAAAAAAAAAEAQAAGRycy9kb3du&#10;cmV2LnhtbFBLBQYAAAAABAAEAPMAAAAXBQAAAAA=&#10;" filled="f" stroked="f">
                      <v:textbox inset="2.16pt,1.44pt,0,1.44pt">
                        <w:txbxContent>
                          <w:p w14:paraId="401737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4224" behindDoc="0" locked="0" layoutInCell="1" allowOverlap="1" wp14:anchorId="63F23D5B" wp14:editId="5F28A6A5">
                      <wp:simplePos x="0" y="0"/>
                      <wp:positionH relativeFrom="column">
                        <wp:posOffset>1295400</wp:posOffset>
                      </wp:positionH>
                      <wp:positionV relativeFrom="paragraph">
                        <wp:posOffset>368300</wp:posOffset>
                      </wp:positionV>
                      <wp:extent cx="1003300" cy="7620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BC0B-64D7-2547-8D84-D7621A609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287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23D5B" id="Rectangle 1862" o:spid="_x0000_s2691" style="position:absolute;left:0;text-align:left;margin-left:102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ZglsK6AQAATAMAAA4AAAAAAAAAAAAAAAAALgIAAGRycy9l&#10;Mm9Eb2MueG1sUEsBAi0AFAAGAAgAAAAhALSiYObcAAAACgEAAA8AAAAAAAAAAAAAAAAAFAQAAGRy&#10;cy9kb3ducmV2LnhtbFBLBQYAAAAABAAEAPMAAAAdBQAAAAA=&#10;" filled="f" stroked="f">
                      <v:textbox inset="2.16pt,1.44pt,0,1.44pt">
                        <w:txbxContent>
                          <w:p w14:paraId="1CB287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5248" behindDoc="0" locked="0" layoutInCell="1" allowOverlap="1" wp14:anchorId="358DF8EF" wp14:editId="2293BF5E">
                      <wp:simplePos x="0" y="0"/>
                      <wp:positionH relativeFrom="column">
                        <wp:posOffset>1295400</wp:posOffset>
                      </wp:positionH>
                      <wp:positionV relativeFrom="paragraph">
                        <wp:posOffset>368300</wp:posOffset>
                      </wp:positionV>
                      <wp:extent cx="977900" cy="863600"/>
                      <wp:effectExtent l="0" t="0" r="0" b="0"/>
                      <wp:wrapNone/>
                      <wp:docPr id="1863" name="Rectangle 18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5AF72-6C07-9342-9B6E-46DDF579E9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C90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DF8EF" id="Rectangle 1863" o:spid="_x0000_s2692" style="position:absolute;left:0;text-align:left;margin-left:102pt;margin-top:29pt;width:77pt;height:6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d+BJYboBAABMAwAADgAAAAAAAAAAAAAAAAAuAgAAZHJzL2Uy&#10;b0RvYy54bWxQSwECLQAUAAYACAAAACEAHcHrytsAAAAKAQAADwAAAAAAAAAAAAAAAAAUBAAAZHJz&#10;L2Rvd25yZXYueG1sUEsFBgAAAAAEAAQA8wAAABwFAAAAAA==&#10;" filled="f" stroked="f">
                      <v:textbox inset="2.16pt,1.44pt,0,1.44pt">
                        <w:txbxContent>
                          <w:p w14:paraId="71C90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6272" behindDoc="0" locked="0" layoutInCell="1" allowOverlap="1" wp14:anchorId="19214B1F" wp14:editId="2D4BB32A">
                      <wp:simplePos x="0" y="0"/>
                      <wp:positionH relativeFrom="column">
                        <wp:posOffset>1295400</wp:posOffset>
                      </wp:positionH>
                      <wp:positionV relativeFrom="paragraph">
                        <wp:posOffset>368300</wp:posOffset>
                      </wp:positionV>
                      <wp:extent cx="977900" cy="927100"/>
                      <wp:effectExtent l="0" t="0" r="0" b="0"/>
                      <wp:wrapNone/>
                      <wp:docPr id="1864" name="Rectangle 18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E125588-6F20-4D41-972E-3430201D2E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F736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14B1F" id="Rectangle 1864" o:spid="_x0000_s2693" style="position:absolute;left:0;text-align:left;margin-left:102pt;margin-top:29pt;width:77pt;height:73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gmGoUtwEAAEwDAAAOAAAAAAAAAAAAAAAAAC4CAABkcnMvZTJvRG9j&#10;LnhtbFBLAQItABQABgAIAAAAIQC15rtJ2gAAAAoBAAAPAAAAAAAAAAAAAAAAABEEAABkcnMvZG93&#10;bnJldi54bWxQSwUGAAAAAAQABADzAAAAGAUAAAAA&#10;" filled="f" stroked="f">
                      <v:textbox inset="2.16pt,1.44pt,0,1.44pt">
                        <w:txbxContent>
                          <w:p w14:paraId="58F736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7296" behindDoc="0" locked="0" layoutInCell="1" allowOverlap="1" wp14:anchorId="4C251000" wp14:editId="44E39D40">
                      <wp:simplePos x="0" y="0"/>
                      <wp:positionH relativeFrom="column">
                        <wp:posOffset>1295400</wp:posOffset>
                      </wp:positionH>
                      <wp:positionV relativeFrom="paragraph">
                        <wp:posOffset>368300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89DF92-C979-FE4C-9A8E-07BEDF3DC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F19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51000" id="Rectangle 1865" o:spid="_x0000_s2694" style="position:absolute;left:0;text-align:left;margin-left:102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bLcu7uwEAAEwDAAAOAAAAAAAAAAAAAAAAAC4CAABkcnMv&#10;ZTJvRG9jLnhtbFBLAQItABQABgAIAAAAIQC0omDm3AAAAAoBAAAPAAAAAAAAAAAAAAAAABUEAABk&#10;cnMvZG93bnJldi54bWxQSwUGAAAAAAQABADzAAAAHgUAAAAA&#10;" filled="f" stroked="f">
                      <v:textbox inset="2.16pt,1.44pt,0,1.44pt">
                        <w:txbxContent>
                          <w:p w14:paraId="565F191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8320" behindDoc="0" locked="0" layoutInCell="1" allowOverlap="1" wp14:anchorId="6B148480" wp14:editId="0D2C240E">
                      <wp:simplePos x="0" y="0"/>
                      <wp:positionH relativeFrom="column">
                        <wp:posOffset>1295400</wp:posOffset>
                      </wp:positionH>
                      <wp:positionV relativeFrom="paragraph">
                        <wp:posOffset>368300</wp:posOffset>
                      </wp:positionV>
                      <wp:extent cx="977900" cy="927100"/>
                      <wp:effectExtent l="0" t="0" r="0" b="0"/>
                      <wp:wrapNone/>
                      <wp:docPr id="1866" name="Rectangle 18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682AFC-2B2E-9448-9F0E-D822E750D0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87D1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48480" id="Rectangle 1866" o:spid="_x0000_s2695" style="position:absolute;left:0;text-align:left;margin-left:102pt;margin-top:29pt;width:77pt;height:73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JX68+K2AQAATAMAAA4AAAAAAAAAAAAAAAAALgIAAGRycy9lMm9Eb2Mu&#10;eG1sUEsBAi0AFAAGAAgAAAAhALXmu0naAAAACgEAAA8AAAAAAAAAAAAAAAAAEAQAAGRycy9kb3du&#10;cmV2LnhtbFBLBQYAAAAABAAEAPMAAAAXBQAAAAA=&#10;" filled="f" stroked="f">
                      <v:textbox inset="2.16pt,1.44pt,0,1.44pt">
                        <w:txbxContent>
                          <w:p w14:paraId="2687D1D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9344" behindDoc="0" locked="0" layoutInCell="1" allowOverlap="1" wp14:anchorId="716FE2CF" wp14:editId="6C5D021A">
                      <wp:simplePos x="0" y="0"/>
                      <wp:positionH relativeFrom="column">
                        <wp:posOffset>1295400</wp:posOffset>
                      </wp:positionH>
                      <wp:positionV relativeFrom="paragraph">
                        <wp:posOffset>368300</wp:posOffset>
                      </wp:positionV>
                      <wp:extent cx="977900" cy="927100"/>
                      <wp:effectExtent l="0" t="0" r="0" b="0"/>
                      <wp:wrapNone/>
                      <wp:docPr id="1867" name="Rectangle 18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8E8EC7-3C0E-5143-80FC-6B500C1A97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BAC1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FE2CF" id="Rectangle 1867" o:spid="_x0000_s2696" style="position:absolute;left:0;text-align:left;margin-left:102pt;margin-top:29pt;width:77pt;height:73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fA3JhtwEAAEwDAAAOAAAAAAAAAAAAAAAAAC4CAABkcnMvZTJvRG9j&#10;LnhtbFBLAQItABQABgAIAAAAIQC15rtJ2gAAAAoBAAAPAAAAAAAAAAAAAAAAABEEAABkcnMvZG93&#10;bnJldi54bWxQSwUGAAAAAAQABADzAAAAGAUAAAAA&#10;" filled="f" stroked="f">
                      <v:textbox inset="2.16pt,1.44pt,0,1.44pt">
                        <w:txbxContent>
                          <w:p w14:paraId="35BAC19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0368" behindDoc="0" locked="0" layoutInCell="1" allowOverlap="1" wp14:anchorId="472696A8" wp14:editId="2E6E8492">
                      <wp:simplePos x="0" y="0"/>
                      <wp:positionH relativeFrom="column">
                        <wp:posOffset>1295400</wp:posOffset>
                      </wp:positionH>
                      <wp:positionV relativeFrom="paragraph">
                        <wp:posOffset>368300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0EA9D-A6A0-314A-8E76-4FA938424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BDE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696A8" id="Rectangle 1868" o:spid="_x0000_s2697" style="position:absolute;left:0;text-align:left;margin-left:102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rnhvpuAEAAEwDAAAOAAAAAAAAAAAAAAAAAC4CAABkcnMvZTJv&#10;RG9jLnhtbFBLAQItABQABgAIAAAAIQC0omDm3AAAAAoBAAAPAAAAAAAAAAAAAAAAABIEAABkcnMv&#10;ZG93bnJldi54bWxQSwUGAAAAAAQABADzAAAAGwUAAAAA&#10;" filled="f" stroked="f">
                      <v:textbox inset="2.16pt,1.44pt,0,1.44pt">
                        <w:txbxContent>
                          <w:p w14:paraId="57BBDE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1392" behindDoc="0" locked="0" layoutInCell="1" allowOverlap="1" wp14:anchorId="60E0B133" wp14:editId="26FADB67">
                      <wp:simplePos x="0" y="0"/>
                      <wp:positionH relativeFrom="column">
                        <wp:posOffset>1295400</wp:posOffset>
                      </wp:positionH>
                      <wp:positionV relativeFrom="paragraph">
                        <wp:posOffset>368300</wp:posOffset>
                      </wp:positionV>
                      <wp:extent cx="977900" cy="927100"/>
                      <wp:effectExtent l="0" t="0" r="0" b="0"/>
                      <wp:wrapNone/>
                      <wp:docPr id="1869" name="Rectangle 1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9D1141-4213-F945-B2CD-992100D9EAA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F9E5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0B133" id="Rectangle 1869" o:spid="_x0000_s2698" style="position:absolute;left:0;text-align:left;margin-left:102pt;margin-top:29pt;width:77pt;height:73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8R7u8twEAAEwDAAAOAAAAAAAAAAAAAAAAAC4CAABkcnMvZTJvRG9j&#10;LnhtbFBLAQItABQABgAIAAAAIQC15rtJ2gAAAAoBAAAPAAAAAAAAAAAAAAAAABEEAABkcnMvZG93&#10;bnJldi54bWxQSwUGAAAAAAQABADzAAAAGAUAAAAA&#10;" filled="f" stroked="f">
                      <v:textbox inset="2.16pt,1.44pt,0,1.44pt">
                        <w:txbxContent>
                          <w:p w14:paraId="21F9E5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2416" behindDoc="0" locked="0" layoutInCell="1" allowOverlap="1" wp14:anchorId="00BFCB26" wp14:editId="58E12447">
                      <wp:simplePos x="0" y="0"/>
                      <wp:positionH relativeFrom="column">
                        <wp:posOffset>1295400</wp:posOffset>
                      </wp:positionH>
                      <wp:positionV relativeFrom="paragraph">
                        <wp:posOffset>368300</wp:posOffset>
                      </wp:positionV>
                      <wp:extent cx="977900" cy="901700"/>
                      <wp:effectExtent l="0" t="0" r="0" b="0"/>
                      <wp:wrapNone/>
                      <wp:docPr id="1870" name="Rectangle 18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5541157-752A-AA4F-8B84-4E51DD173B2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A4B79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FCB26" id="Rectangle 1870" o:spid="_x0000_s2699" style="position:absolute;left:0;text-align:left;margin-left:102pt;margin-top:29pt;width:77pt;height:71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XQugAbkBAABMAwAADgAAAAAAAAAAAAAAAAAuAgAAZHJzL2Uy&#10;b0RvYy54bWxQSwECLQAUAAYACAAAACEA7A1WB9wAAAAKAQAADwAAAAAAAAAAAAAAAAATBAAAZHJz&#10;L2Rvd25yZXYueG1sUEsFBgAAAAAEAAQA8wAAABwFAAAAAA==&#10;" filled="f" stroked="f">
                      <v:textbox inset="2.16pt,1.44pt,0,1.44pt">
                        <w:txbxContent>
                          <w:p w14:paraId="7A4B79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3440" behindDoc="0" locked="0" layoutInCell="1" allowOverlap="1" wp14:anchorId="5039AFD4" wp14:editId="501B3CDE">
                      <wp:simplePos x="0" y="0"/>
                      <wp:positionH relativeFrom="column">
                        <wp:posOffset>1295400</wp:posOffset>
                      </wp:positionH>
                      <wp:positionV relativeFrom="paragraph">
                        <wp:posOffset>368300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FB31A-F822-5F49-977E-850E40D4F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C73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9AFD4" id="Rectangle 1871" o:spid="_x0000_s2700" style="position:absolute;left:0;text-align:left;margin-left:102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txugEAAEw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ji7erOkxDGLU/qN&#10;ujHXGUnmbK+FkNN8J72GEBssewqPcIkiuhP5UYGdvkiLjFnj81VjOSbCMbldbesSJ8HxaLPertDH&#10;LsV7cYCYfkhvyeS0FBBKVpadfsU0X327gnUTmPn5yUvjYZzJ3GzWb1gPXpyRIy5pekCjjB9ayo0O&#10;lAw4+JbGP0cGkhLz06Gy1Wa9qnBTcrCsqxo3GHKAqA8fs8zx3uMu8QSUHAPorkfAWaOMC0eWmV3W&#10;a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5+e3G6AQAATAMAAA4AAAAAAAAAAAAAAAAALgIAAGRycy9l&#10;Mm9Eb2MueG1sUEsBAi0AFAAGAAgAAAAhALSiYObcAAAACgEAAA8AAAAAAAAAAAAAAAAAFAQAAGRy&#10;cy9kb3ducmV2LnhtbFBLBQYAAAAABAAEAPMAAAAdBQAAAAA=&#10;" filled="f" stroked="f">
                      <v:textbox inset="2.16pt,1.44pt,0,1.44pt">
                        <w:txbxContent>
                          <w:p w14:paraId="666C73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4464" behindDoc="0" locked="0" layoutInCell="1" allowOverlap="1" wp14:anchorId="3FFAFD38" wp14:editId="1AD12EC1">
                      <wp:simplePos x="0" y="0"/>
                      <wp:positionH relativeFrom="column">
                        <wp:posOffset>1295400</wp:posOffset>
                      </wp:positionH>
                      <wp:positionV relativeFrom="paragraph">
                        <wp:posOffset>368300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B7035-684D-094A-910F-22DE9EBED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FC4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AFD38" id="Rectangle 1872" o:spid="_x0000_s2701" style="position:absolute;left:0;text-align:left;margin-left:102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e9ugEAAEw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XB29bqixDGLU/qF&#10;ujHXGUnmbK+FkNN8J72GEBssew5PcI4iuhP5UYGdvkiLjFnj00VjOSbCMblZbeoSJ8HxaH21WaGP&#10;XYq34gAx/ZDekslpKSCUrCw7PsQ0X329gnUTmPn5yUvjfpzJ3KyvX7HuvTghR1zS9IhGGT+0lBsd&#10;KBlw8C2Nfw4MJCXm3qGy1fpqhUKkHCzrqsYNhhwg6v37LHO897hLPAElhwC66xFw1ijjwpFlZuf1&#10;mnbifZzRv/0E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mZF726AQAATAMAAA4AAAAAAAAAAAAAAAAALgIAAGRycy9l&#10;Mm9Eb2MueG1sUEsBAi0AFAAGAAgAAAAhALSiYObcAAAACgEAAA8AAAAAAAAAAAAAAAAAFAQAAGRy&#10;cy9kb3ducmV2LnhtbFBLBQYAAAAABAAEAPMAAAAdBQAAAAA=&#10;" filled="f" stroked="f">
                      <v:textbox inset="2.16pt,1.44pt,0,1.44pt">
                        <w:txbxContent>
                          <w:p w14:paraId="45AFC4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5488" behindDoc="0" locked="0" layoutInCell="1" allowOverlap="1" wp14:anchorId="65FB5AAF" wp14:editId="76D2CABB">
                      <wp:simplePos x="0" y="0"/>
                      <wp:positionH relativeFrom="column">
                        <wp:posOffset>1295400</wp:posOffset>
                      </wp:positionH>
                      <wp:positionV relativeFrom="paragraph">
                        <wp:posOffset>368300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33B106-FC59-8F43-8D2A-9DDF958B1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C71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B5AAF" id="Rectangle 1873" o:spid="_x0000_s2702" style="position:absolute;left:0;text-align:left;margin-left:102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dw4326AQAATAMAAA4AAAAAAAAAAAAAAAAALgIAAGRycy9l&#10;Mm9Eb2MueG1sUEsBAi0AFAAGAAgAAAAhALSiYObcAAAACgEAAA8AAAAAAAAAAAAAAAAAFAQAAGRy&#10;cy9kb3ducmV2LnhtbFBLBQYAAAAABAAEAPMAAAAdBQAAAAA=&#10;" filled="f" stroked="f">
                      <v:textbox inset="2.16pt,1.44pt,0,1.44pt">
                        <w:txbxContent>
                          <w:p w14:paraId="0B1C71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6512" behindDoc="0" locked="0" layoutInCell="1" allowOverlap="1" wp14:anchorId="0FB85C00" wp14:editId="2EAE2D6A">
                      <wp:simplePos x="0" y="0"/>
                      <wp:positionH relativeFrom="column">
                        <wp:posOffset>1295400</wp:posOffset>
                      </wp:positionH>
                      <wp:positionV relativeFrom="paragraph">
                        <wp:posOffset>368300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F6DB2-9499-C343-A796-27CE00385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764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85C00" id="Rectangle 1874" o:spid="_x0000_s2703" style="position:absolute;left:0;text-align:left;margin-left:102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ZRv/66AQAATAMAAA4AAAAAAAAAAAAAAAAALgIAAGRycy9l&#10;Mm9Eb2MueG1sUEsBAi0AFAAGAAgAAAAhALSiYObcAAAACgEAAA8AAAAAAAAAAAAAAAAAFAQAAGRy&#10;cy9kb3ducmV2LnhtbFBLBQYAAAAABAAEAPMAAAAdBQAAAAA=&#10;" filled="f" stroked="f">
                      <v:textbox inset="2.16pt,1.44pt,0,1.44pt">
                        <w:txbxContent>
                          <w:p w14:paraId="243764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7536" behindDoc="0" locked="0" layoutInCell="1" allowOverlap="1" wp14:anchorId="6B1104EF" wp14:editId="06F74554">
                      <wp:simplePos x="0" y="0"/>
                      <wp:positionH relativeFrom="column">
                        <wp:posOffset>1295400</wp:posOffset>
                      </wp:positionH>
                      <wp:positionV relativeFrom="paragraph">
                        <wp:posOffset>368300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2A942-4E4A-AB46-AB39-6EEDDA15A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E4B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104EF" id="Rectangle 1875" o:spid="_x0000_s2704" style="position:absolute;left:0;text-align:left;margin-left:102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rEugEAAEw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XB29fqaEscsTukX&#10;6sZcZySZs70WQk7znfQaQmyw7Dk8wTmK6E7kRwV2+iItMmaNTxeN5ZgIx+RmtalLnATHo/XVZoU+&#10;dineigPE9EN6SyanpYBQsrLs+BDTfPX1CtZNYObnJy+N+3Emc7OuX7HuvTghR1zS9IhGGT+0lBsd&#10;KBlw8C2Nfw4MJCXm3qGy1fpqVeGm5GBZVzVuMOQAUe/fZ5njvcdd4gkoOQTQXY+As0YZF44sMzuv&#10;17QT7+OM/u0n2P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TUSsS6AQAATAMAAA4AAAAAAAAAAAAAAAAALgIAAGRycy9l&#10;Mm9Eb2MueG1sUEsBAi0AFAAGAAgAAAAhALSiYObcAAAACgEAAA8AAAAAAAAAAAAAAAAAFAQAAGRy&#10;cy9kb3ducmV2LnhtbFBLBQYAAAAABAAEAPMAAAAdBQAAAAA=&#10;" filled="f" stroked="f">
                      <v:textbox inset="2.16pt,1.44pt,0,1.44pt">
                        <w:txbxContent>
                          <w:p w14:paraId="4EBE4B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8560" behindDoc="0" locked="0" layoutInCell="1" allowOverlap="1" wp14:anchorId="572B6EC5" wp14:editId="384571CE">
                      <wp:simplePos x="0" y="0"/>
                      <wp:positionH relativeFrom="column">
                        <wp:posOffset>1295400</wp:posOffset>
                      </wp:positionH>
                      <wp:positionV relativeFrom="paragraph">
                        <wp:posOffset>368300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37DBC5-6294-974B-B13A-7F6484D18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DE5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B6EC5" id="Rectangle 1876" o:spid="_x0000_s2705" style="position:absolute;left:0;text-align:left;margin-left:102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MzJgi6AQAATAMAAA4AAAAAAAAAAAAAAAAALgIAAGRycy9l&#10;Mm9Eb2MueG1sUEsBAi0AFAAGAAgAAAAhALSiYObcAAAACgEAAA8AAAAAAAAAAAAAAAAAFAQAAGRy&#10;cy9kb3ducmV2LnhtbFBLBQYAAAAABAAEAPMAAAAdBQAAAAA=&#10;" filled="f" stroked="f">
                      <v:textbox inset="2.16pt,1.44pt,0,1.44pt">
                        <w:txbxContent>
                          <w:p w14:paraId="342DE5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9584" behindDoc="0" locked="0" layoutInCell="1" allowOverlap="1" wp14:anchorId="5B2BB770" wp14:editId="37292818">
                      <wp:simplePos x="0" y="0"/>
                      <wp:positionH relativeFrom="column">
                        <wp:posOffset>1295400</wp:posOffset>
                      </wp:positionH>
                      <wp:positionV relativeFrom="paragraph">
                        <wp:posOffset>368300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D36B-DE4F-B341-8EA7-9F070C584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38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B770" id="Rectangle 1877" o:spid="_x0000_s2706" style="position:absolute;left:0;text-align:left;margin-left:102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s0Heq6AQAATAMAAA4AAAAAAAAAAAAAAAAALgIAAGRycy9l&#10;Mm9Eb2MueG1sUEsBAi0AFAAGAAgAAAAhALSiYObcAAAACgEAAA8AAAAAAAAAAAAAAAAAFAQAAGRy&#10;cy9kb3ducmV2LnhtbFBLBQYAAAAABAAEAPMAAAAdBQAAAAA=&#10;" filled="f" stroked="f">
                      <v:textbox inset="2.16pt,1.44pt,0,1.44pt">
                        <w:txbxContent>
                          <w:p w14:paraId="148389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0608" behindDoc="0" locked="0" layoutInCell="1" allowOverlap="1" wp14:anchorId="40F3E37B" wp14:editId="676AB974">
                      <wp:simplePos x="0" y="0"/>
                      <wp:positionH relativeFrom="column">
                        <wp:posOffset>1295400</wp:posOffset>
                      </wp:positionH>
                      <wp:positionV relativeFrom="paragraph">
                        <wp:posOffset>368300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0C897-F712-3C45-BC8F-07C6BE26C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A08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3E37B" id="Rectangle 1878" o:spid="_x0000_s2707" style="position:absolute;left:0;text-align:left;margin-left:102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GmSD3uAEAAEwDAAAOAAAAAAAAAAAAAAAAAC4CAABkcnMvZTJv&#10;RG9jLnhtbFBLAQItABQABgAIAAAAIQC0omDm3AAAAAoBAAAPAAAAAAAAAAAAAAAAABIEAABkcnMv&#10;ZG93bnJldi54bWxQSwUGAAAAAAQABADzAAAAGwUAAAAA&#10;" filled="f" stroked="f">
                      <v:textbox inset="2.16pt,1.44pt,0,1.44pt">
                        <w:txbxContent>
                          <w:p w14:paraId="2C8A08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1632" behindDoc="0" locked="0" layoutInCell="1" allowOverlap="1" wp14:anchorId="045973D5" wp14:editId="76BD59F0">
                      <wp:simplePos x="0" y="0"/>
                      <wp:positionH relativeFrom="column">
                        <wp:posOffset>1295400</wp:posOffset>
                      </wp:positionH>
                      <wp:positionV relativeFrom="paragraph">
                        <wp:posOffset>368300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8D4E4F-1C7A-C342-8097-7CDEE255FB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EC1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973D5" id="Rectangle 1879" o:spid="_x0000_s2708" style="position:absolute;left:0;text-align:left;margin-left:102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hw1De6AQAATAMAAA4AAAAAAAAAAAAAAAAALgIAAGRycy9l&#10;Mm9Eb2MueG1sUEsBAi0AFAAGAAgAAAAhALSiYObcAAAACgEAAA8AAAAAAAAAAAAAAAAAFAQAAGRy&#10;cy9kb3ducmV2LnhtbFBLBQYAAAAABAAEAPMAAAAdBQAAAAA=&#10;" filled="f" stroked="f">
                      <v:textbox inset="2.16pt,1.44pt,0,1.44pt">
                        <w:txbxContent>
                          <w:p w14:paraId="4DEEC1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2656" behindDoc="0" locked="0" layoutInCell="1" allowOverlap="1" wp14:anchorId="593048CB" wp14:editId="2C657049">
                      <wp:simplePos x="0" y="0"/>
                      <wp:positionH relativeFrom="column">
                        <wp:posOffset>1295400</wp:posOffset>
                      </wp:positionH>
                      <wp:positionV relativeFrom="paragraph">
                        <wp:posOffset>368300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B692C-5D3A-A941-B089-C0CD3A83C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774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048CB" id="Rectangle 1880" o:spid="_x0000_s2709" style="position:absolute;left:0;text-align:left;margin-left:102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mCWCLkBAABMAwAADgAAAAAAAAAAAAAAAAAuAgAAZHJzL2Uy&#10;b0RvYy54bWxQSwECLQAUAAYACAAAACEAtKJg5twAAAAKAQAADwAAAAAAAAAAAAAAAAATBAAAZHJz&#10;L2Rvd25yZXYueG1sUEsFBgAAAAAEAAQA8wAAABwFAAAAAA==&#10;" filled="f" stroked="f">
                      <v:textbox inset="2.16pt,1.44pt,0,1.44pt">
                        <w:txbxContent>
                          <w:p w14:paraId="426774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3680" behindDoc="0" locked="0" layoutInCell="1" allowOverlap="1" wp14:anchorId="4A916082" wp14:editId="463039B6">
                      <wp:simplePos x="0" y="0"/>
                      <wp:positionH relativeFrom="column">
                        <wp:posOffset>1295400</wp:posOffset>
                      </wp:positionH>
                      <wp:positionV relativeFrom="paragraph">
                        <wp:posOffset>368300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6EED-EF86-3948-A60A-9209E0CF7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F15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16082" id="Rectangle 1881" o:spid="_x0000_s2710" style="position:absolute;left:0;text-align:left;margin-left:102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KeugEAAEw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C5xdXS8pcczilP6g&#10;bsx1RpI522sh5DTfSa8hxAbLnsIjnKOI7kR+VGCnL9IiY9b4dNFYjolwTG5Wm7rESXA8ul5vVuhj&#10;l+K9OEBM99JbMjktBYSSlWXHXzHNV9+uYN0EZn5+8tK4H2cyV/X6DeveixNyxCVND2iU8UNLudGB&#10;kgEH39L4emAgKTE/HSpbXa9XFW5KDpZ1VeM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hSYp66AQAATAMAAA4AAAAAAAAAAAAAAAAALgIAAGRycy9l&#10;Mm9Eb2MueG1sUEsBAi0AFAAGAAgAAAAhALSiYObcAAAACgEAAA8AAAAAAAAAAAAAAAAAFAQAAGRy&#10;cy9kb3ducmV2LnhtbFBLBQYAAAAABAAEAPMAAAAdBQAAAAA=&#10;" filled="f" stroked="f">
                      <v:textbox inset="2.16pt,1.44pt,0,1.44pt">
                        <w:txbxContent>
                          <w:p w14:paraId="1B1F15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4704" behindDoc="0" locked="0" layoutInCell="1" allowOverlap="1" wp14:anchorId="4322D6D4" wp14:editId="2A986972">
                      <wp:simplePos x="0" y="0"/>
                      <wp:positionH relativeFrom="column">
                        <wp:posOffset>1295400</wp:posOffset>
                      </wp:positionH>
                      <wp:positionV relativeFrom="paragraph">
                        <wp:posOffset>368300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852331-C334-5D4D-A9B6-600941165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B66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2D6D4" id="Rectangle 1882" o:spid="_x0000_s2711" style="position:absolute;left:0;text-align:left;margin-left:102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7UOUrkBAABMAwAADgAAAAAAAAAAAAAAAAAuAgAAZHJzL2Uy&#10;b0RvYy54bWxQSwECLQAUAAYACAAAACEAtKJg5twAAAAKAQAADwAAAAAAAAAAAAAAAAATBAAAZHJz&#10;L2Rvd25yZXYueG1sUEsFBgAAAAAEAAQA8wAAABwFAAAAAA==&#10;" filled="f" stroked="f">
                      <v:textbox inset="2.16pt,1.44pt,0,1.44pt">
                        <w:txbxContent>
                          <w:p w14:paraId="7C2B66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5728" behindDoc="0" locked="0" layoutInCell="1" allowOverlap="1" wp14:anchorId="3411F981" wp14:editId="309DA175">
                      <wp:simplePos x="0" y="0"/>
                      <wp:positionH relativeFrom="column">
                        <wp:posOffset>1295400</wp:posOffset>
                      </wp:positionH>
                      <wp:positionV relativeFrom="paragraph">
                        <wp:posOffset>368300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6B3CE-7DD8-9A49-BF46-F0C07C8A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D79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1F981" id="Rectangle 1883" o:spid="_x0000_s2712" style="position:absolute;left:0;text-align:left;margin-left:102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Fc+pK6AQAATAMAAA4AAAAAAAAAAAAAAAAALgIAAGRycy9l&#10;Mm9Eb2MueG1sUEsBAi0AFAAGAAgAAAAhALSiYObcAAAACgEAAA8AAAAAAAAAAAAAAAAAFAQAAGRy&#10;cy9kb3ducmV2LnhtbFBLBQYAAAAABAAEAPMAAAAdBQAAAAA=&#10;" filled="f" stroked="f">
                      <v:textbox inset="2.16pt,1.44pt,0,1.44pt">
                        <w:txbxContent>
                          <w:p w14:paraId="620D791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6752" behindDoc="0" locked="0" layoutInCell="1" allowOverlap="1" wp14:anchorId="2A47C5F2" wp14:editId="1E81907C">
                      <wp:simplePos x="0" y="0"/>
                      <wp:positionH relativeFrom="column">
                        <wp:posOffset>1295400</wp:posOffset>
                      </wp:positionH>
                      <wp:positionV relativeFrom="paragraph">
                        <wp:posOffset>368300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E91C0-6BF1-B041-955A-D109CE78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25C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7C5F2" id="Rectangle 1884" o:spid="_x0000_s2713" style="position:absolute;left:0;text-align:left;margin-left:102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YRugEAAEw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ji7ul5T4pjFKf1G&#10;3ZjrjCRzttdCyGm+k15DiA2WPYVHuEQR3Yn8qMBOX6RFxqzx+aqxHBPhmNyutnWJk+B4tFlvV+hj&#10;l+K9OEBMP6S3ZHJaCgglK8tOv2Kar75dwboJzPz85KXxMM5kburNG9aDF2fkiEuaHtAo44eWcqMD&#10;JQMOvqXxz5GBpMT8dKhstVmvKtyUHCzrqsYNhhwg6sPHLHO897hLPAElxwC66xFw1ijjwpFlZpf1&#10;mnbiY5zRv/8E+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B9phG6AQAATAMAAA4AAAAAAAAAAAAAAAAALgIAAGRycy9l&#10;Mm9Eb2MueG1sUEsBAi0AFAAGAAgAAAAhALSiYObcAAAACgEAAA8AAAAAAAAAAAAAAAAAFAQAAGRy&#10;cy9kb3ducmV2LnhtbFBLBQYAAAAABAAEAPMAAAAdBQAAAAA=&#10;" filled="f" stroked="f">
                      <v:textbox inset="2.16pt,1.44pt,0,1.44pt">
                        <w:txbxContent>
                          <w:p w14:paraId="2BA25C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7776" behindDoc="0" locked="0" layoutInCell="1" allowOverlap="1" wp14:anchorId="6B90A808" wp14:editId="278B2395">
                      <wp:simplePos x="0" y="0"/>
                      <wp:positionH relativeFrom="column">
                        <wp:posOffset>1295400</wp:posOffset>
                      </wp:positionH>
                      <wp:positionV relativeFrom="paragraph">
                        <wp:posOffset>368300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F38759-05CB-A24E-9FF9-14AB72E47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05F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0A808" id="Rectangle 1885" o:spid="_x0000_s2714" style="position:absolute;left:0;text-align:left;margin-left:102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vhTK7kBAABMAwAADgAAAAAAAAAAAAAAAAAuAgAAZHJzL2Uy&#10;b0RvYy54bWxQSwECLQAUAAYACAAAACEAtKJg5twAAAAKAQAADwAAAAAAAAAAAAAAAAATBAAAZHJz&#10;L2Rvd25yZXYueG1sUEsFBgAAAAAEAAQA8wAAABwFAAAAAA==&#10;" filled="f" stroked="f">
                      <v:textbox inset="2.16pt,1.44pt,0,1.44pt">
                        <w:txbxContent>
                          <w:p w14:paraId="2DF05F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8800" behindDoc="0" locked="0" layoutInCell="1" allowOverlap="1" wp14:anchorId="1FE0DB87" wp14:editId="1052A010">
                      <wp:simplePos x="0" y="0"/>
                      <wp:positionH relativeFrom="column">
                        <wp:posOffset>1295400</wp:posOffset>
                      </wp:positionH>
                      <wp:positionV relativeFrom="paragraph">
                        <wp:posOffset>368300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9C76-231E-A24E-B0A4-4D39AD3C2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D84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DB87" id="Rectangle 1886" o:spid="_x0000_s2715" style="position:absolute;left:0;text-align:left;margin-left:102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UfP+e6AQAATAMAAA4AAAAAAAAAAAAAAAAALgIAAGRycy9l&#10;Mm9Eb2MueG1sUEsBAi0AFAAGAAgAAAAhALSiYObcAAAACgEAAA8AAAAAAAAAAAAAAAAAFAQAAGRy&#10;cy9kb3ducmV2LnhtbFBLBQYAAAAABAAEAPMAAAAdBQAAAAA=&#10;" filled="f" stroked="f">
                      <v:textbox inset="2.16pt,1.44pt,0,1.44pt">
                        <w:txbxContent>
                          <w:p w14:paraId="46BD84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9824" behindDoc="0" locked="0" layoutInCell="1" allowOverlap="1" wp14:anchorId="4CD34D5E" wp14:editId="614BFAE5">
                      <wp:simplePos x="0" y="0"/>
                      <wp:positionH relativeFrom="column">
                        <wp:posOffset>1295400</wp:posOffset>
                      </wp:positionH>
                      <wp:positionV relativeFrom="paragraph">
                        <wp:posOffset>368300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06B4-6948-3649-91A6-AA3E58C32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19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4D5E" id="Rectangle 1887" o:spid="_x0000_s2716" style="position:absolute;left:0;text-align:left;margin-left:102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mvmS6AQAATAMAAA4AAAAAAAAAAAAAAAAALgIAAGRycy9l&#10;Mm9Eb2MueG1sUEsBAi0AFAAGAAgAAAAhALSiYObcAAAACgEAAA8AAAAAAAAAAAAAAAAAFAQAAGRy&#10;cy9kb3ducmV2LnhtbFBLBQYAAAAABAAEAPMAAAAdBQAAAAA=&#10;" filled="f" stroked="f">
                      <v:textbox inset="2.16pt,1.44pt,0,1.44pt">
                        <w:txbxContent>
                          <w:p w14:paraId="4F9196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0848" behindDoc="0" locked="0" layoutInCell="1" allowOverlap="1" wp14:anchorId="3AE504AC" wp14:editId="7EF12062">
                      <wp:simplePos x="0" y="0"/>
                      <wp:positionH relativeFrom="column">
                        <wp:posOffset>1295400</wp:posOffset>
                      </wp:positionH>
                      <wp:positionV relativeFrom="paragraph">
                        <wp:posOffset>368300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A1765-289E-3F43-A9C7-E10BE194B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F2D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04AC" id="Rectangle 1888" o:spid="_x0000_s2717" style="position:absolute;left:0;text-align:left;margin-left:102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SS4N5uAEAAEwDAAAOAAAAAAAAAAAAAAAAAC4CAABkcnMvZTJv&#10;RG9jLnhtbFBLAQItABQABgAIAAAAIQC0omDm3AAAAAoBAAAPAAAAAAAAAAAAAAAAABIEAABkcnMv&#10;ZG93bnJldi54bWxQSwUGAAAAAAQABADzAAAAGwUAAAAA&#10;" filled="f" stroked="f">
                      <v:textbox inset="2.16pt,1.44pt,0,1.44pt">
                        <w:txbxContent>
                          <w:p w14:paraId="5B9F2D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1872" behindDoc="0" locked="0" layoutInCell="1" allowOverlap="1" wp14:anchorId="03745102" wp14:editId="20546184">
                      <wp:simplePos x="0" y="0"/>
                      <wp:positionH relativeFrom="column">
                        <wp:posOffset>1295400</wp:posOffset>
                      </wp:positionH>
                      <wp:positionV relativeFrom="paragraph">
                        <wp:posOffset>368300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90EE8-2A75-3E48-9D37-C4FFB1741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8E6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45102" id="Rectangle 1889" o:spid="_x0000_s2718" style="position:absolute;left:0;text-align:left;margin-left:102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yid7m6AQAATAMAAA4AAAAAAAAAAAAAAAAALgIAAGRycy9l&#10;Mm9Eb2MueG1sUEsBAi0AFAAGAAgAAAAhALSiYObcAAAACgEAAA8AAAAAAAAAAAAAAAAAFAQAAGRy&#10;cy9kb3ducmV2LnhtbFBLBQYAAAAABAAEAPMAAAAdBQAAAAA=&#10;" filled="f" stroked="f">
                      <v:textbox inset="2.16pt,1.44pt,0,1.44pt">
                        <w:txbxContent>
                          <w:p w14:paraId="73A8E6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2896" behindDoc="0" locked="0" layoutInCell="1" allowOverlap="1" wp14:anchorId="602DC9BC" wp14:editId="57A127C2">
                      <wp:simplePos x="0" y="0"/>
                      <wp:positionH relativeFrom="column">
                        <wp:posOffset>1295400</wp:posOffset>
                      </wp:positionH>
                      <wp:positionV relativeFrom="paragraph">
                        <wp:posOffset>368300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C851D-D201-8549-84BC-1C0E77230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05E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DC9BC" id="Rectangle 1890" o:spid="_x0000_s2719" style="position:absolute;left:0;text-align:left;margin-left:102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ZkXd7kBAABMAwAADgAAAAAAAAAAAAAAAAAuAgAAZHJzL2Uy&#10;b0RvYy54bWxQSwECLQAUAAYACAAAACEAtKJg5twAAAAKAQAADwAAAAAAAAAAAAAAAAATBAAAZHJz&#10;L2Rvd25yZXYueG1sUEsFBgAAAAAEAAQA8wAAABwFAAAAAA==&#10;" filled="f" stroked="f">
                      <v:textbox inset="2.16pt,1.44pt,0,1.44pt">
                        <w:txbxContent>
                          <w:p w14:paraId="30205EE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3920" behindDoc="0" locked="0" layoutInCell="1" allowOverlap="1" wp14:anchorId="5C7F1DFC" wp14:editId="13AE2497">
                      <wp:simplePos x="0" y="0"/>
                      <wp:positionH relativeFrom="column">
                        <wp:posOffset>1295400</wp:posOffset>
                      </wp:positionH>
                      <wp:positionV relativeFrom="paragraph">
                        <wp:posOffset>368300</wp:posOffset>
                      </wp:positionV>
                      <wp:extent cx="1003300" cy="762000"/>
                      <wp:effectExtent l="0" t="0" r="0" b="0"/>
                      <wp:wrapNone/>
                      <wp:docPr id="1891" name="Rectangle 1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965E0-19D7-9C49-BA25-9AAF7391A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6B2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1DFC" id="Rectangle 1891" o:spid="_x0000_s2720" style="position:absolute;left:0;text-align:left;margin-left:102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er4+G6AQAATAMAAA4AAAAAAAAAAAAAAAAALgIAAGRycy9l&#10;Mm9Eb2MueG1sUEsBAi0AFAAGAAgAAAAhALSiYObcAAAACgEAAA8AAAAAAAAAAAAAAAAAFAQAAGRy&#10;cy9kb3ducmV2LnhtbFBLBQYAAAAABAAEAPMAAAAdBQAAAAA=&#10;" filled="f" stroked="f">
                      <v:textbox inset="2.16pt,1.44pt,0,1.44pt">
                        <w:txbxContent>
                          <w:p w14:paraId="5FC6B2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4944" behindDoc="0" locked="0" layoutInCell="1" allowOverlap="1" wp14:anchorId="1ABE78BE" wp14:editId="182ADA3B">
                      <wp:simplePos x="0" y="0"/>
                      <wp:positionH relativeFrom="column">
                        <wp:posOffset>1295400</wp:posOffset>
                      </wp:positionH>
                      <wp:positionV relativeFrom="paragraph">
                        <wp:posOffset>368300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63424-EA0B-9747-8ECA-E5A39F0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F1E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E78BE" id="Rectangle 1892" o:spid="_x0000_s2721" style="position:absolute;left:0;text-align:left;margin-left:102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BMjy26AQAATAMAAA4AAAAAAAAAAAAAAAAALgIAAGRycy9l&#10;Mm9Eb2MueG1sUEsBAi0AFAAGAAgAAAAhALSiYObcAAAACgEAAA8AAAAAAAAAAAAAAAAAFAQAAGRy&#10;cy9kb3ducmV2LnhtbFBLBQYAAAAABAAEAPMAAAAdBQAAAAA=&#10;" filled="f" stroked="f">
                      <v:textbox inset="2.16pt,1.44pt,0,1.44pt">
                        <w:txbxContent>
                          <w:p w14:paraId="5F5F1E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5968" behindDoc="0" locked="0" layoutInCell="1" allowOverlap="1" wp14:anchorId="3F02CEAB" wp14:editId="69BF49AA">
                      <wp:simplePos x="0" y="0"/>
                      <wp:positionH relativeFrom="column">
                        <wp:posOffset>1295400</wp:posOffset>
                      </wp:positionH>
                      <wp:positionV relativeFrom="paragraph">
                        <wp:posOffset>368300</wp:posOffset>
                      </wp:positionV>
                      <wp:extent cx="1003300" cy="762000"/>
                      <wp:effectExtent l="0" t="0" r="0" b="0"/>
                      <wp:wrapNone/>
                      <wp:docPr id="1893" name="Rectangle 1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507D-64D4-D044-A71F-839EC600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734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2CEAB" id="Rectangle 1893" o:spid="_x0000_s2722" style="position:absolute;left:0;text-align:left;margin-left:102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6le+26AQAATAMAAA4AAAAAAAAAAAAAAAAALgIAAGRycy9l&#10;Mm9Eb2MueG1sUEsBAi0AFAAGAAgAAAAhALSiYObcAAAACgEAAA8AAAAAAAAAAAAAAAAAFAQAAGRy&#10;cy9kb3ducmV2LnhtbFBLBQYAAAAABAAEAPMAAAAdBQAAAAA=&#10;" filled="f" stroked="f">
                      <v:textbox inset="2.16pt,1.44pt,0,1.44pt">
                        <w:txbxContent>
                          <w:p w14:paraId="327734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6992" behindDoc="0" locked="0" layoutInCell="1" allowOverlap="1" wp14:anchorId="6A79ECE6" wp14:editId="62823434">
                      <wp:simplePos x="0" y="0"/>
                      <wp:positionH relativeFrom="column">
                        <wp:posOffset>1295400</wp:posOffset>
                      </wp:positionH>
                      <wp:positionV relativeFrom="paragraph">
                        <wp:posOffset>368300</wp:posOffset>
                      </wp:positionV>
                      <wp:extent cx="1003300" cy="762000"/>
                      <wp:effectExtent l="0" t="0" r="0" b="0"/>
                      <wp:wrapNone/>
                      <wp:docPr id="1894" name="Rectangle 1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811FAC-7ADD-5544-9384-D6BF31244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0D9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9ECE6" id="Rectangle 1894" o:spid="_x0000_s2723" style="position:absolute;left:0;text-align:left;margin-left:102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EJ266AQAATAMAAA4AAAAAAAAAAAAAAAAALgIAAGRycy9l&#10;Mm9Eb2MueG1sUEsBAi0AFAAGAAgAAAAhALSiYObcAAAACgEAAA8AAAAAAAAAAAAAAAAAFAQAAGRy&#10;cy9kb3ducmV2LnhtbFBLBQYAAAAABAAEAPMAAAAdBQAAAAA=&#10;" filled="f" stroked="f">
                      <v:textbox inset="2.16pt,1.44pt,0,1.44pt">
                        <w:txbxContent>
                          <w:p w14:paraId="0F80D9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8016" behindDoc="0" locked="0" layoutInCell="1" allowOverlap="1" wp14:anchorId="3819AA60" wp14:editId="4BA9E58A">
                      <wp:simplePos x="0" y="0"/>
                      <wp:positionH relativeFrom="column">
                        <wp:posOffset>1295400</wp:posOffset>
                      </wp:positionH>
                      <wp:positionV relativeFrom="paragraph">
                        <wp:posOffset>368300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CB7B7-9E78-1041-AC22-F8A3F63ED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40E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9AA60" id="Rectangle 1895" o:spid="_x0000_s2724" style="position:absolute;left:0;text-align:left;margin-left:102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0B0lS6AQAATAMAAA4AAAAAAAAAAAAAAAAALgIAAGRycy9l&#10;Mm9Eb2MueG1sUEsBAi0AFAAGAAgAAAAhALSiYObcAAAACgEAAA8AAAAAAAAAAAAAAAAAFAQAAGRy&#10;cy9kb3ducmV2LnhtbFBLBQYAAAAABAAEAPMAAAAdBQAAAAA=&#10;" filled="f" stroked="f">
                      <v:textbox inset="2.16pt,1.44pt,0,1.44pt">
                        <w:txbxContent>
                          <w:p w14:paraId="0B540E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9040" behindDoc="0" locked="0" layoutInCell="1" allowOverlap="1" wp14:anchorId="4FD7AF9B" wp14:editId="2078AA4C">
                      <wp:simplePos x="0" y="0"/>
                      <wp:positionH relativeFrom="column">
                        <wp:posOffset>1295400</wp:posOffset>
                      </wp:positionH>
                      <wp:positionV relativeFrom="paragraph">
                        <wp:posOffset>368300</wp:posOffset>
                      </wp:positionV>
                      <wp:extent cx="1003300" cy="762000"/>
                      <wp:effectExtent l="0" t="0" r="0" b="0"/>
                      <wp:wrapNone/>
                      <wp:docPr id="1896" name="Rectangle 1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1BBBE-CADA-FA46-B3A7-A1826B0A58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9F4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7AF9B" id="Rectangle 1896" o:spid="_x0000_s2725" style="position:absolute;left:0;text-align:left;margin-left:102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rmvpi6AQAATAMAAA4AAAAAAAAAAAAAAAAALgIAAGRycy9l&#10;Mm9Eb2MueG1sUEsBAi0AFAAGAAgAAAAhALSiYObcAAAACgEAAA8AAAAAAAAAAAAAAAAAFAQAAGRy&#10;cy9kb3ducmV2LnhtbFBLBQYAAAAABAAEAPMAAAAdBQAAAAA=&#10;" filled="f" stroked="f">
                      <v:textbox inset="2.16pt,1.44pt,0,1.44pt">
                        <w:txbxContent>
                          <w:p w14:paraId="46D9F4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0064" behindDoc="0" locked="0" layoutInCell="1" allowOverlap="1" wp14:anchorId="5029E90B" wp14:editId="72DE371D">
                      <wp:simplePos x="0" y="0"/>
                      <wp:positionH relativeFrom="column">
                        <wp:posOffset>1295400</wp:posOffset>
                      </wp:positionH>
                      <wp:positionV relativeFrom="paragraph">
                        <wp:posOffset>368300</wp:posOffset>
                      </wp:positionV>
                      <wp:extent cx="1003300" cy="7620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0A8CD-51D7-8341-B26C-7CA3CD9EE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BA3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9E90B" id="Rectangle 1897" o:spid="_x0000_s2726" style="position:absolute;left:0;text-align:left;margin-left:102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I7ohLkBAABMAwAADgAAAAAAAAAAAAAAAAAuAgAAZHJzL2Uy&#10;b0RvYy54bWxQSwECLQAUAAYACAAAACEAtKJg5twAAAAKAQAADwAAAAAAAAAAAAAAAAATBAAAZHJz&#10;L2Rvd25yZXYueG1sUEsFBgAAAAAEAAQA8wAAABwFAAAAAA==&#10;" filled="f" stroked="f">
                      <v:textbox inset="2.16pt,1.44pt,0,1.44pt">
                        <w:txbxContent>
                          <w:p w14:paraId="654BA3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1088" behindDoc="0" locked="0" layoutInCell="1" allowOverlap="1" wp14:anchorId="51F557DC" wp14:editId="4C38645E">
                      <wp:simplePos x="0" y="0"/>
                      <wp:positionH relativeFrom="column">
                        <wp:posOffset>1295400</wp:posOffset>
                      </wp:positionH>
                      <wp:positionV relativeFrom="paragraph">
                        <wp:posOffset>368300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837C76-F54A-384B-B0A2-25536C035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3AD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557DC" id="Rectangle 1898" o:spid="_x0000_s2727" style="position:absolute;left:0;text-align:left;margin-left:102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1I9WZuAEAAEwDAAAOAAAAAAAAAAAAAAAAAC4CAABkcnMvZTJv&#10;RG9jLnhtbFBLAQItABQABgAIAAAAIQC0omDm3AAAAAoBAAAPAAAAAAAAAAAAAAAAABIEAABkcnMv&#10;ZG93bnJldi54bWxQSwUGAAAAAAQABADzAAAAGwUAAAAA&#10;" filled="f" stroked="f">
                      <v:textbox inset="2.16pt,1.44pt,0,1.44pt">
                        <w:txbxContent>
                          <w:p w14:paraId="2BD3AD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2112" behindDoc="0" locked="0" layoutInCell="1" allowOverlap="1" wp14:anchorId="2A6F54FF" wp14:editId="0C1C953B">
                      <wp:simplePos x="0" y="0"/>
                      <wp:positionH relativeFrom="column">
                        <wp:posOffset>1295400</wp:posOffset>
                      </wp:positionH>
                      <wp:positionV relativeFrom="paragraph">
                        <wp:posOffset>368300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8E72CF4-E4C7-FE46-A500-B646854BEF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9E18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54FF" id="Rectangle 1899" o:spid="_x0000_s2728" style="position:absolute;left:0;text-align:left;margin-left:102pt;margin-top:29pt;width:77pt;height:73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OL6dcy2AQAATAMAAA4AAAAAAAAAAAAAAAAALgIAAGRycy9lMm9Eb2Mu&#10;eG1sUEsBAi0AFAAGAAgAAAAhALXmu0naAAAACgEAAA8AAAAAAAAAAAAAAAAAEAQAAGRycy9kb3du&#10;cmV2LnhtbFBLBQYAAAAABAAEAPMAAAAXBQAAAAA=&#10;" filled="f" stroked="f">
                      <v:textbox inset="2.16pt,1.44pt,0,1.44pt">
                        <w:txbxContent>
                          <w:p w14:paraId="2F9E184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3136" behindDoc="0" locked="0" layoutInCell="1" allowOverlap="1" wp14:anchorId="3F959CB3" wp14:editId="69A95591">
                      <wp:simplePos x="0" y="0"/>
                      <wp:positionH relativeFrom="column">
                        <wp:posOffset>1295400</wp:posOffset>
                      </wp:positionH>
                      <wp:positionV relativeFrom="paragraph">
                        <wp:posOffset>368300</wp:posOffset>
                      </wp:positionV>
                      <wp:extent cx="1003300" cy="7620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3057B-C51F-774C-99B0-FC38FBC24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3CF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59CB3" id="Rectangle 1900" o:spid="_x0000_s2729" style="position:absolute;left:0;text-align:left;margin-left:102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8CWL0uAEAAEwDAAAOAAAAAAAAAAAAAAAAAC4CAABkcnMvZTJv&#10;RG9jLnhtbFBLAQItABQABgAIAAAAIQC0omDm3AAAAAoBAAAPAAAAAAAAAAAAAAAAABIEAABkcnMv&#10;ZG93bnJldi54bWxQSwUGAAAAAAQABADzAAAAGwUAAAAA&#10;" filled="f" stroked="f">
                      <v:textbox inset="2.16pt,1.44pt,0,1.44pt">
                        <w:txbxContent>
                          <w:p w14:paraId="4C03CF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4160" behindDoc="0" locked="0" layoutInCell="1" allowOverlap="1" wp14:anchorId="20449403" wp14:editId="01EF05FE">
                      <wp:simplePos x="0" y="0"/>
                      <wp:positionH relativeFrom="column">
                        <wp:posOffset>1295400</wp:posOffset>
                      </wp:positionH>
                      <wp:positionV relativeFrom="paragraph">
                        <wp:posOffset>368300</wp:posOffset>
                      </wp:positionV>
                      <wp:extent cx="977900" cy="863600"/>
                      <wp:effectExtent l="0" t="0" r="0" b="0"/>
                      <wp:wrapNone/>
                      <wp:docPr id="1901" name="Rectangle 19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5F77B20-2A6A-9B49-9271-450F8B4F6E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B7AC8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49403" id="Rectangle 1901" o:spid="_x0000_s2730" style="position:absolute;left:0;text-align:left;margin-left:102pt;margin-top:29pt;width:77pt;height:68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CpUr0BuQEAAEwDAAAOAAAAAAAAAAAAAAAAAC4CAABkcnMvZTJv&#10;RG9jLnhtbFBLAQItABQABgAIAAAAIQAdwevK2wAAAAoBAAAPAAAAAAAAAAAAAAAAABMEAABkcnMv&#10;ZG93bnJldi54bWxQSwUGAAAAAAQABADzAAAAGwUAAAAA&#10;" filled="f" stroked="f">
                      <v:textbox inset="2.16pt,1.44pt,0,1.44pt">
                        <w:txbxContent>
                          <w:p w14:paraId="2B7AC86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5184" behindDoc="0" locked="0" layoutInCell="1" allowOverlap="1" wp14:anchorId="49C59F04" wp14:editId="3D7229B5">
                      <wp:simplePos x="0" y="0"/>
                      <wp:positionH relativeFrom="column">
                        <wp:posOffset>1295400</wp:posOffset>
                      </wp:positionH>
                      <wp:positionV relativeFrom="paragraph">
                        <wp:posOffset>368300</wp:posOffset>
                      </wp:positionV>
                      <wp:extent cx="977900" cy="927100"/>
                      <wp:effectExtent l="0" t="0" r="0" b="0"/>
                      <wp:wrapNone/>
                      <wp:docPr id="1902" name="Rectangle 19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899020-99D9-A94B-AA35-9C2DE6567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4097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59F04" id="Rectangle 1902" o:spid="_x0000_s2731" style="position:absolute;left:0;text-align:left;margin-left:102pt;margin-top:29pt;width:77pt;height:73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Ojsrju2AQAATAMAAA4AAAAAAAAAAAAAAAAALgIAAGRycy9lMm9Eb2Mu&#10;eG1sUEsBAi0AFAAGAAgAAAAhALXmu0naAAAACgEAAA8AAAAAAAAAAAAAAAAAEAQAAGRycy9kb3du&#10;cmV2LnhtbFBLBQYAAAAABAAEAPMAAAAXBQAAAAA=&#10;" filled="f" stroked="f">
                      <v:textbox inset="2.16pt,1.44pt,0,1.44pt">
                        <w:txbxContent>
                          <w:p w14:paraId="1040972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6208" behindDoc="0" locked="0" layoutInCell="1" allowOverlap="1" wp14:anchorId="5FB6D9A5" wp14:editId="04C8876E">
                      <wp:simplePos x="0" y="0"/>
                      <wp:positionH relativeFrom="column">
                        <wp:posOffset>1295400</wp:posOffset>
                      </wp:positionH>
                      <wp:positionV relativeFrom="paragraph">
                        <wp:posOffset>368300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610588-42B0-A846-8B74-9D7503CA6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BB0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6D9A5" id="Rectangle 1903" o:spid="_x0000_s2732" style="position:absolute;left:0;text-align:left;margin-left:102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81Dm66AQAATAMAAA4AAAAAAAAAAAAAAAAALgIAAGRycy9l&#10;Mm9Eb2MueG1sUEsBAi0AFAAGAAgAAAAhALSiYObcAAAACgEAAA8AAAAAAAAAAAAAAAAAFAQAAGRy&#10;cy9kb3ducmV2LnhtbFBLBQYAAAAABAAEAPMAAAAdBQAAAAA=&#10;" filled="f" stroked="f">
                      <v:textbox inset="2.16pt,1.44pt,0,1.44pt">
                        <w:txbxContent>
                          <w:p w14:paraId="4ABBB06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7232" behindDoc="0" locked="0" layoutInCell="1" allowOverlap="1" wp14:anchorId="1C003D70" wp14:editId="5041A730">
                      <wp:simplePos x="0" y="0"/>
                      <wp:positionH relativeFrom="column">
                        <wp:posOffset>1295400</wp:posOffset>
                      </wp:positionH>
                      <wp:positionV relativeFrom="paragraph">
                        <wp:posOffset>368300</wp:posOffset>
                      </wp:positionV>
                      <wp:extent cx="977900" cy="927100"/>
                      <wp:effectExtent l="0" t="0" r="0" b="0"/>
                      <wp:wrapNone/>
                      <wp:docPr id="1904" name="Rectangle 19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CE2C74-100B-0546-8BA3-76E0210CCB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A701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03D70" id="Rectangle 1904" o:spid="_x0000_s2733" style="position:absolute;left:0;text-align:left;margin-left:102pt;margin-top:29pt;width:77pt;height:73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ckBni2AQAATAMAAA4AAAAAAAAAAAAAAAAALgIAAGRycy9lMm9Eb2Mu&#10;eG1sUEsBAi0AFAAGAAgAAAAhALXmu0naAAAACgEAAA8AAAAAAAAAAAAAAAAAEAQAAGRycy9kb3du&#10;cmV2LnhtbFBLBQYAAAAABAAEAPMAAAAXBQAAAAA=&#10;" filled="f" stroked="f">
                      <v:textbox inset="2.16pt,1.44pt,0,1.44pt">
                        <w:txbxContent>
                          <w:p w14:paraId="0CA701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8256" behindDoc="0" locked="0" layoutInCell="1" allowOverlap="1" wp14:anchorId="01B7AA71" wp14:editId="7E1267E5">
                      <wp:simplePos x="0" y="0"/>
                      <wp:positionH relativeFrom="column">
                        <wp:posOffset>1295400</wp:posOffset>
                      </wp:positionH>
                      <wp:positionV relativeFrom="paragraph">
                        <wp:posOffset>368300</wp:posOffset>
                      </wp:positionV>
                      <wp:extent cx="977900" cy="927100"/>
                      <wp:effectExtent l="0" t="0" r="0" b="0"/>
                      <wp:wrapNone/>
                      <wp:docPr id="1905" name="Rectangle 19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EA35F7-832C-044F-B20F-E3A1B336FB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EB28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7AA71" id="Rectangle 1905" o:spid="_x0000_s2734" style="position:absolute;left:0;text-align:left;margin-left:102pt;margin-top:29pt;width:77pt;height:73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1ofNCtwEAAEwDAAAOAAAAAAAAAAAAAAAAAC4CAABkcnMvZTJvRG9j&#10;LnhtbFBLAQItABQABgAIAAAAIQC15rtJ2gAAAAoBAAAPAAAAAAAAAAAAAAAAABEEAABkcnMvZG93&#10;bnJldi54bWxQSwUGAAAAAAQABADzAAAAGAUAAAAA&#10;" filled="f" stroked="f">
                      <v:textbox inset="2.16pt,1.44pt,0,1.44pt">
                        <w:txbxContent>
                          <w:p w14:paraId="18EB28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9280" behindDoc="0" locked="0" layoutInCell="1" allowOverlap="1" wp14:anchorId="2328BAE6" wp14:editId="6C96D9F3">
                      <wp:simplePos x="0" y="0"/>
                      <wp:positionH relativeFrom="column">
                        <wp:posOffset>1295400</wp:posOffset>
                      </wp:positionH>
                      <wp:positionV relativeFrom="paragraph">
                        <wp:posOffset>368300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96C20-9876-8948-91ED-EC67777A2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5361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8BAE6" id="Rectangle 1906" o:spid="_x0000_s2735" style="position:absolute;left:0;text-align:left;margin-left:102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t2yxu6AQAATAMAAA4AAAAAAAAAAAAAAAAALgIAAGRycy9l&#10;Mm9Eb2MueG1sUEsBAi0AFAAGAAgAAAAhALSiYObcAAAACgEAAA8AAAAAAAAAAAAAAAAAFAQAAGRy&#10;cy9kb3ducmV2LnhtbFBLBQYAAAAABAAEAPMAAAAdBQAAAAA=&#10;" filled="f" stroked="f">
                      <v:textbox inset="2.16pt,1.44pt,0,1.44pt">
                        <w:txbxContent>
                          <w:p w14:paraId="275361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0304" behindDoc="0" locked="0" layoutInCell="1" allowOverlap="1" wp14:anchorId="72343BA8" wp14:editId="58E189F3">
                      <wp:simplePos x="0" y="0"/>
                      <wp:positionH relativeFrom="column">
                        <wp:posOffset>1295400</wp:posOffset>
                      </wp:positionH>
                      <wp:positionV relativeFrom="paragraph">
                        <wp:posOffset>368300</wp:posOffset>
                      </wp:positionV>
                      <wp:extent cx="977900" cy="927100"/>
                      <wp:effectExtent l="0" t="0" r="0" b="0"/>
                      <wp:wrapNone/>
                      <wp:docPr id="1907" name="Rectangle 1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1D32AD-CFEA-F748-9F99-0F574F0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3C77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3BA8" id="Rectangle 1907" o:spid="_x0000_s2736" style="position:absolute;left:0;text-align:left;margin-left:102pt;margin-top:29pt;width:77pt;height:73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Yvx4NtwEAAEwDAAAOAAAAAAAAAAAAAAAAAC4CAABkcnMvZTJvRG9j&#10;LnhtbFBLAQItABQABgAIAAAAIQC15rtJ2gAAAAoBAAAPAAAAAAAAAAAAAAAAABEEAABkcnMvZG93&#10;bnJldi54bWxQSwUGAAAAAAQABADzAAAAGAUAAAAA&#10;" filled="f" stroked="f">
                      <v:textbox inset="2.16pt,1.44pt,0,1.44pt">
                        <w:txbxContent>
                          <w:p w14:paraId="633C77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1328" behindDoc="0" locked="0" layoutInCell="1" allowOverlap="1" wp14:anchorId="5F761B19" wp14:editId="50FA7688">
                      <wp:simplePos x="0" y="0"/>
                      <wp:positionH relativeFrom="column">
                        <wp:posOffset>1295400</wp:posOffset>
                      </wp:positionH>
                      <wp:positionV relativeFrom="paragraph">
                        <wp:posOffset>368300</wp:posOffset>
                      </wp:positionV>
                      <wp:extent cx="977900" cy="901700"/>
                      <wp:effectExtent l="0" t="0" r="0" b="0"/>
                      <wp:wrapNone/>
                      <wp:docPr id="1908" name="Rectangle 1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085F1A-24AA-4944-BD75-193EEA234E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0F3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61B19" id="Rectangle 1908" o:spid="_x0000_s2737" style="position:absolute;left:0;text-align:left;margin-left:102pt;margin-top:29pt;width:77pt;height:71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" filled="f" stroked="f">
                      <v:textbox inset="2.16pt,1.44pt,0,1.44pt">
                        <w:txbxContent>
                          <w:p w14:paraId="4A0F3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2352" behindDoc="0" locked="0" layoutInCell="1" allowOverlap="1" wp14:anchorId="33A22130" wp14:editId="6DE009D9">
                      <wp:simplePos x="0" y="0"/>
                      <wp:positionH relativeFrom="column">
                        <wp:posOffset>1295400</wp:posOffset>
                      </wp:positionH>
                      <wp:positionV relativeFrom="paragraph">
                        <wp:posOffset>368300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FCF5F-AFC2-0F4C-951E-F99BC42E5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A21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22130" id="Rectangle 1909" o:spid="_x0000_s2738" style="position:absolute;left:0;text-align:left;margin-left:102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NFuQEAAEwDAAAOAAAAZHJzL2Uyb0RvYy54bWysU9tu2zAMfR+wfxD0vthxii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19YtJY5ZnNJ3&#10;1I25wUiyZEcthMzzzXpNIXZY9hye4BpFdDP5WYHNX6RF5qLx5aaxnBPhmGw37a7GSXA82t61G/Sx&#10;S/VaHCCmz9Jbkp2eAkIpyrLz15iWqy9XsC6DWZ7PXpqP80Jmu25esB69uCBHXNL0iEYZP/WUGx0o&#10;mXDwPY2/TgwkJeaLQ2Wb7d2mwU0pwXrX7HCDoQSI+vg2yxwfPe4ST0DJKYAeRgRcNCq4cGSF2XW9&#10;8k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UsuDRbkBAABMAwAADgAAAAAAAAAAAAAAAAAuAgAAZHJzL2Uy&#10;b0RvYy54bWxQSwECLQAUAAYACAAAACEAtKJg5twAAAAKAQAADwAAAAAAAAAAAAAAAAATBAAAZHJz&#10;L2Rvd25yZXYueG1sUEsFBgAAAAAEAAQA8wAAABwFAAAAAA==&#10;" filled="f" stroked="f">
                      <v:textbox inset="2.16pt,1.44pt,0,1.44pt">
                        <w:txbxContent>
                          <w:p w14:paraId="7EFA21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3376" behindDoc="0" locked="0" layoutInCell="1" allowOverlap="1" wp14:anchorId="46E6BAC0" wp14:editId="1C972767">
                      <wp:simplePos x="0" y="0"/>
                      <wp:positionH relativeFrom="column">
                        <wp:posOffset>1295400</wp:posOffset>
                      </wp:positionH>
                      <wp:positionV relativeFrom="paragraph">
                        <wp:posOffset>368300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F79F7-7395-634C-B043-BF734A13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5C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BAC0" id="Rectangle 1910" o:spid="_x0000_s2739" style="position:absolute;left:0;text-align:left;margin-left:102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A/Dji7kBAABMAwAADgAAAAAAAAAAAAAAAAAuAgAAZHJzL2Uy&#10;b0RvYy54bWxQSwECLQAUAAYACAAAACEAtKJg5twAAAAKAQAADwAAAAAAAAAAAAAAAAATBAAAZHJz&#10;L2Rvd25yZXYueG1sUEsFBgAAAAAEAAQA8wAAABwFAAAAAA==&#10;" filled="f" stroked="f">
                      <v:textbox inset="2.16pt,1.44pt,0,1.44pt">
                        <w:txbxContent>
                          <w:p w14:paraId="46B5C5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4400" behindDoc="0" locked="0" layoutInCell="1" allowOverlap="1" wp14:anchorId="6DCF511D" wp14:editId="4567B64D">
                      <wp:simplePos x="0" y="0"/>
                      <wp:positionH relativeFrom="column">
                        <wp:posOffset>1295400</wp:posOffset>
                      </wp:positionH>
                      <wp:positionV relativeFrom="paragraph">
                        <wp:posOffset>368300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5CCB9-5F93-664F-B5AC-F960C360E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7A1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F511D" id="Rectangle 1911" o:spid="_x0000_s2740" style="position:absolute;left:0;text-align:left;margin-left:102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cIXHbkBAABMAwAADgAAAAAAAAAAAAAAAAAuAgAAZHJzL2Uy&#10;b0RvYy54bWxQSwECLQAUAAYACAAAACEAtKJg5twAAAAKAQAADwAAAAAAAAAAAAAAAAATBAAAZHJz&#10;L2Rvd25yZXYueG1sUEsFBgAAAAAEAAQA8wAAABwFAAAAAA==&#10;" filled="f" stroked="f">
                      <v:textbox inset="2.16pt,1.44pt,0,1.44pt">
                        <w:txbxContent>
                          <w:p w14:paraId="2F97A1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5424" behindDoc="0" locked="0" layoutInCell="1" allowOverlap="1" wp14:anchorId="36C9900D" wp14:editId="6DA801A9">
                      <wp:simplePos x="0" y="0"/>
                      <wp:positionH relativeFrom="column">
                        <wp:posOffset>1295400</wp:posOffset>
                      </wp:positionH>
                      <wp:positionV relativeFrom="paragraph">
                        <wp:posOffset>368300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2EBF1-B40A-714E-A72E-E854553DF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5E3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900D" id="Rectangle 1912" o:spid="_x0000_s2741" style="position:absolute;left:0;text-align:left;margin-left:102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4le9G6AQAATAMAAA4AAAAAAAAAAAAAAAAALgIAAGRycy9l&#10;Mm9Eb2MueG1sUEsBAi0AFAAGAAgAAAAhALSiYObcAAAACgEAAA8AAAAAAAAAAAAAAAAAFAQAAGRy&#10;cy9kb3ducmV2LnhtbFBLBQYAAAAABAAEAPMAAAAdBQAAAAA=&#10;" filled="f" stroked="f">
                      <v:textbox inset="2.16pt,1.44pt,0,1.44pt">
                        <w:txbxContent>
                          <w:p w14:paraId="17C5E3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6448" behindDoc="0" locked="0" layoutInCell="1" allowOverlap="1" wp14:anchorId="6154A069" wp14:editId="069ACB44">
                      <wp:simplePos x="0" y="0"/>
                      <wp:positionH relativeFrom="column">
                        <wp:posOffset>1295400</wp:posOffset>
                      </wp:positionH>
                      <wp:positionV relativeFrom="paragraph">
                        <wp:posOffset>368300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FE4F4-C0D6-604C-ABBD-3E97F9BE4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C45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A069" id="Rectangle 1913" o:spid="_x0000_s2742" style="position:absolute;left:0;text-align:left;margin-left:102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DMjxG6AQAATAMAAA4AAAAAAAAAAAAAAAAALgIAAGRycy9l&#10;Mm9Eb2MueG1sUEsBAi0AFAAGAAgAAAAhALSiYObcAAAACgEAAA8AAAAAAAAAAAAAAAAAFAQAAGRy&#10;cy9kb3ducmV2LnhtbFBLBQYAAAAABAAEAPMAAAAdBQAAAAA=&#10;" filled="f" stroked="f">
                      <v:textbox inset="2.16pt,1.44pt,0,1.44pt">
                        <w:txbxContent>
                          <w:p w14:paraId="011C45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7472" behindDoc="0" locked="0" layoutInCell="1" allowOverlap="1" wp14:anchorId="7B74B17D" wp14:editId="46C9F4AE">
                      <wp:simplePos x="0" y="0"/>
                      <wp:positionH relativeFrom="column">
                        <wp:posOffset>1295400</wp:posOffset>
                      </wp:positionH>
                      <wp:positionV relativeFrom="paragraph">
                        <wp:posOffset>368300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8356DC-5229-0D45-AF50-056FE1CAE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36E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4B17D" id="Rectangle 1914" o:spid="_x0000_s2743" style="position:absolute;left:0;text-align:left;margin-left:102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Ht05K6AQAATAMAAA4AAAAAAAAAAAAAAAAALgIAAGRycy9l&#10;Mm9Eb2MueG1sUEsBAi0AFAAGAAgAAAAhALSiYObcAAAACgEAAA8AAAAAAAAAAAAAAAAAFAQAAGRy&#10;cy9kb3ducmV2LnhtbFBLBQYAAAAABAAEAPMAAAAdBQAAAAA=&#10;" filled="f" stroked="f">
                      <v:textbox inset="2.16pt,1.44pt,0,1.44pt">
                        <w:txbxContent>
                          <w:p w14:paraId="03B36E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8496" behindDoc="0" locked="0" layoutInCell="1" allowOverlap="1" wp14:anchorId="4CBCA32F" wp14:editId="7BCD1218">
                      <wp:simplePos x="0" y="0"/>
                      <wp:positionH relativeFrom="column">
                        <wp:posOffset>1295400</wp:posOffset>
                      </wp:positionH>
                      <wp:positionV relativeFrom="paragraph">
                        <wp:posOffset>368300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E1ECB-3B51-C245-9C97-F29AC1FA3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6E1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CA32F" id="Rectangle 1915" o:spid="_x0000_s2744" style="position:absolute;left:0;text-align:left;margin-left:102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NoJqi6AQAATAMAAA4AAAAAAAAAAAAAAAAALgIAAGRycy9l&#10;Mm9Eb2MueG1sUEsBAi0AFAAGAAgAAAAhALSiYObcAAAACgEAAA8AAAAAAAAAAAAAAAAAFAQAAGRy&#10;cy9kb3ducmV2LnhtbFBLBQYAAAAABAAEAPMAAAAdBQAAAAA=&#10;" filled="f" stroked="f">
                      <v:textbox inset="2.16pt,1.44pt,0,1.44pt">
                        <w:txbxContent>
                          <w:p w14:paraId="49F6E1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9520" behindDoc="0" locked="0" layoutInCell="1" allowOverlap="1" wp14:anchorId="053C22A0" wp14:editId="6F0909FF">
                      <wp:simplePos x="0" y="0"/>
                      <wp:positionH relativeFrom="column">
                        <wp:posOffset>1295400</wp:posOffset>
                      </wp:positionH>
                      <wp:positionV relativeFrom="paragraph">
                        <wp:posOffset>368300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7176B-A0FC-FA49-B72B-98A77A3CF2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181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C22A0" id="Rectangle 1916" o:spid="_x0000_s2745" style="position:absolute;left:0;text-align:left;margin-left:102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SPSmS6AQAATAMAAA4AAAAAAAAAAAAAAAAALgIAAGRycy9l&#10;Mm9Eb2MueG1sUEsBAi0AFAAGAAgAAAAhALSiYObcAAAACgEAAA8AAAAAAAAAAAAAAAAAFAQAAGRy&#10;cy9kb3ducmV2LnhtbFBLBQYAAAAABAAEAPMAAAAdBQAAAAA=&#10;" filled="f" stroked="f">
                      <v:textbox inset="2.16pt,1.44pt,0,1.44pt">
                        <w:txbxContent>
                          <w:p w14:paraId="0C0181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0544" behindDoc="0" locked="0" layoutInCell="1" allowOverlap="1" wp14:anchorId="48D16C7B" wp14:editId="253B7371">
                      <wp:simplePos x="0" y="0"/>
                      <wp:positionH relativeFrom="column">
                        <wp:posOffset>1295400</wp:posOffset>
                      </wp:positionH>
                      <wp:positionV relativeFrom="paragraph">
                        <wp:posOffset>368300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BEFB41-C7DC-1D49-BE28-B6E59DB29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96E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16C7B" id="Rectangle 1917" o:spid="_x0000_s2746" style="position:absolute;left:0;text-align:left;margin-left:102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PlU7S6AQAATAMAAA4AAAAAAAAAAAAAAAAALgIAAGRycy9l&#10;Mm9Eb2MueG1sUEsBAi0AFAAGAAgAAAAhALSiYObcAAAACgEAAA8AAAAAAAAAAAAAAAAAFAQAAGRy&#10;cy9kb3ducmV2LnhtbFBLBQYAAAAABAAEAPMAAAAdBQAAAAA=&#10;" filled="f" stroked="f">
                      <v:textbox inset="2.16pt,1.44pt,0,1.44pt">
                        <w:txbxContent>
                          <w:p w14:paraId="1EE96E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1568" behindDoc="0" locked="0" layoutInCell="1" allowOverlap="1" wp14:anchorId="74C877D6" wp14:editId="49AA3903">
                      <wp:simplePos x="0" y="0"/>
                      <wp:positionH relativeFrom="column">
                        <wp:posOffset>1295400</wp:posOffset>
                      </wp:positionH>
                      <wp:positionV relativeFrom="paragraph">
                        <wp:posOffset>368300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6C459-B0E3-1547-8658-E763F5DD06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C1B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877D6" id="Rectangle 1918" o:spid="_x0000_s2747" style="position:absolute;left:0;text-align:left;margin-left:102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OSG6puAEAAEwDAAAOAAAAAAAAAAAAAAAAAC4CAABkcnMvZTJv&#10;RG9jLnhtbFBLAQItABQABgAIAAAAIQC0omDm3AAAAAoBAAAPAAAAAAAAAAAAAAAAABIEAABkcnMv&#10;ZG93bnJldi54bWxQSwUGAAAAAAQABADzAAAAGwUAAAAA&#10;" filled="f" stroked="f">
                      <v:textbox inset="2.16pt,1.44pt,0,1.44pt">
                        <w:txbxContent>
                          <w:p w14:paraId="6B0C1B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2592" behindDoc="0" locked="0" layoutInCell="1" allowOverlap="1" wp14:anchorId="225A1410" wp14:editId="74C079D5">
                      <wp:simplePos x="0" y="0"/>
                      <wp:positionH relativeFrom="column">
                        <wp:posOffset>1295400</wp:posOffset>
                      </wp:positionH>
                      <wp:positionV relativeFrom="paragraph">
                        <wp:posOffset>368300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45D76-C970-E743-89AD-BD6605CAF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FCC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A1410" id="Rectangle 1919" o:spid="_x0000_s2748" style="position:absolute;left:0;text-align:left;margin-left:102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ppuQEAAEwDAAAOAAAAZHJzL2Uyb0RvYy54bWysU9tu2zAMfR+wfxD0vthxii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165bShyzOKXv&#10;qBtzg5FkyY5aCJnnm/WaQuyw7Dk8wTWK6GbyswKbv0iLzEXjy01jOSfCMdlu2l2Nk+B4tL1rN+hj&#10;l+q1OEBMn6W3JDs9BYRSlGXnrzEtV1+uYF0GszyfvTQf54XMtmlesB69uCBHXNL0iEYZP/WUGx0o&#10;mXDwPY2/TgwkJeaLQ2Wb7d2mwU0pwXrX7HCDoQSI+vg2yxwfPe4ST0DJKYAeRgRcNCq4cGSF2XW9&#10;8k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MKGaabkBAABMAwAADgAAAAAAAAAAAAAAAAAuAgAAZHJzL2Uy&#10;b0RvYy54bWxQSwECLQAUAAYACAAAACEAtKJg5twAAAAKAQAADwAAAAAAAAAAAAAAAAATBAAAZHJz&#10;L2Rvd25yZXYueG1sUEsFBgAAAAAEAAQA8wAAABwFAAAAAA==&#10;" filled="f" stroked="f">
                      <v:textbox inset="2.16pt,1.44pt,0,1.44pt">
                        <w:txbxContent>
                          <w:p w14:paraId="455FCC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3616" behindDoc="0" locked="0" layoutInCell="1" allowOverlap="1" wp14:anchorId="170EE049" wp14:editId="30BF0665">
                      <wp:simplePos x="0" y="0"/>
                      <wp:positionH relativeFrom="column">
                        <wp:posOffset>1295400</wp:posOffset>
                      </wp:positionH>
                      <wp:positionV relativeFrom="paragraph">
                        <wp:posOffset>368300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6737C-E266-0449-885A-E316C321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0CA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E049" id="Rectangle 1920" o:spid="_x0000_s2749" style="position:absolute;left:0;text-align:left;margin-left:102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QvthC7kBAABMAwAADgAAAAAAAAAAAAAAAAAuAgAAZHJzL2Uy&#10;b0RvYy54bWxQSwECLQAUAAYACAAAACEAtKJg5twAAAAKAQAADwAAAAAAAAAAAAAAAAATBAAAZHJz&#10;L2Rvd25yZXYueG1sUEsFBgAAAAAEAAQA8wAAABwFAAAAAA==&#10;" filled="f" stroked="f">
                      <v:textbox inset="2.16pt,1.44pt,0,1.44pt">
                        <w:txbxContent>
                          <w:p w14:paraId="5A50CA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4640" behindDoc="0" locked="0" layoutInCell="1" allowOverlap="1" wp14:anchorId="2B651B2C" wp14:editId="60D02F97">
                      <wp:simplePos x="0" y="0"/>
                      <wp:positionH relativeFrom="column">
                        <wp:posOffset>1295400</wp:posOffset>
                      </wp:positionH>
                      <wp:positionV relativeFrom="paragraph">
                        <wp:posOffset>368300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DA5DE-0D03-D24F-A05A-BDECB17EE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9B1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1B2C" id="Rectangle 1921" o:spid="_x0000_s2750" style="position:absolute;left:0;text-align:left;margin-left:102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Wdug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MDZ7ZolJY5ZnNJ3&#10;1I253kgyZwcthMzzzXqNIbZY9hKe4RpFdDP5SYHNX6RFpqLx5aaxnBLhmNytdtsaJ8HxaLPerdDH&#10;LtVbcYCYPktvSXY6CgilKMvOX2Oar75ewboMZn4+e2k6TjOZTbN+xXr04oIccUnTExpl/NhRbnSg&#10;ZMTBdzT+OjGQlJgvDpVtNutVg5tSguW22eIGQwkQ9fF9ljk+eNwlnoCSUwDdDwi4aFRw4cgKs+t6&#10;5Z14Hxf0bz/B4T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jJlZ26AQAATAMAAA4AAAAAAAAAAAAAAAAALgIAAGRycy9l&#10;Mm9Eb2MueG1sUEsBAi0AFAAGAAgAAAAhALSiYObcAAAACgEAAA8AAAAAAAAAAAAAAAAAFAQAAGRy&#10;cy9kb3ducmV2LnhtbFBLBQYAAAAABAAEAPMAAAAdBQAAAAA=&#10;" filled="f" stroked="f">
                      <v:textbox inset="2.16pt,1.44pt,0,1.44pt">
                        <w:txbxContent>
                          <w:p w14:paraId="29C9B1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5664" behindDoc="0" locked="0" layoutInCell="1" allowOverlap="1" wp14:anchorId="2DBE8E12" wp14:editId="025D16B2">
                      <wp:simplePos x="0" y="0"/>
                      <wp:positionH relativeFrom="column">
                        <wp:posOffset>1295400</wp:posOffset>
                      </wp:positionH>
                      <wp:positionV relativeFrom="paragraph">
                        <wp:posOffset>368300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76AF2-F721-2249-ADF1-B612932951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B7D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E8E12" id="Rectangle 1922" o:spid="_x0000_s2751" style="position:absolute;left:0;text-align:left;margin-left:102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RuQ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tk1DiWMWp/QL&#10;dWOuN5LM2UELIfN8s15jiC2WPYYHuEQR3Ux+UmDzF2mRqWh8vmosp0Q4Jrer7abGSXA8Wt9sV+hj&#10;l+qlOEBM36S3JDsdBYRSlGWnHzHNV5+vYF0GMz+fvTQdppnMuvn8jPXgxRk54pKmezTK+LGj3OhA&#10;yYiD72j8c2QgKTHfHSrbrG9WKEQqwXLTbHCDoQSI+vA6yxwfPO4ST0DJMYDuBwRcNCq4cGSF2WW9&#10;8k68jgv6l59g/xc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y75UbkBAABMAwAADgAAAAAAAAAAAAAAAAAuAgAAZHJzL2Uy&#10;b0RvYy54bWxQSwECLQAUAAYACAAAACEAtKJg5twAAAAKAQAADwAAAAAAAAAAAAAAAAATBAAAZHJz&#10;L2Rvd25yZXYueG1sUEsFBgAAAAAEAAQA8wAAABwFAAAAAA==&#10;" filled="f" stroked="f">
                      <v:textbox inset="2.16pt,1.44pt,0,1.44pt">
                        <w:txbxContent>
                          <w:p w14:paraId="009B7D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6688" behindDoc="0" locked="0" layoutInCell="1" allowOverlap="1" wp14:anchorId="483C4916" wp14:editId="4BCCA118">
                      <wp:simplePos x="0" y="0"/>
                      <wp:positionH relativeFrom="column">
                        <wp:posOffset>1295400</wp:posOffset>
                      </wp:positionH>
                      <wp:positionV relativeFrom="paragraph">
                        <wp:posOffset>368300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0012AF-D339-1B41-A5C1-B42B8E4F1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FAA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C4916" id="Rectangle 1923" o:spid="_x0000_s2752" style="position:absolute;left:0;text-align:left;margin-left:102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HHDZG6AQAATAMAAA4AAAAAAAAAAAAAAAAALgIAAGRycy9l&#10;Mm9Eb2MueG1sUEsBAi0AFAAGAAgAAAAhALSiYObcAAAACgEAAA8AAAAAAAAAAAAAAAAAFAQAAGRy&#10;cy9kb3ducmV2LnhtbFBLBQYAAAAABAAEAPMAAAAdBQAAAAA=&#10;" filled="f" stroked="f">
                      <v:textbox inset="2.16pt,1.44pt,0,1.44pt">
                        <w:txbxContent>
                          <w:p w14:paraId="1ABFAAE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7712" behindDoc="0" locked="0" layoutInCell="1" allowOverlap="1" wp14:anchorId="044CE6DF" wp14:editId="1541A1A0">
                      <wp:simplePos x="0" y="0"/>
                      <wp:positionH relativeFrom="column">
                        <wp:posOffset>1295400</wp:posOffset>
                      </wp:positionH>
                      <wp:positionV relativeFrom="paragraph">
                        <wp:posOffset>368300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8A08F-9A08-9C4F-8818-28783C8A4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DFA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CE6DF" id="Rectangle 1924" o:spid="_x0000_s2753" style="position:absolute;left:0;text-align:left;margin-left:102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ESug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MDZ7Zo1JY5ZnNJ3&#10;1I253kgyZwcthMzzzXqNIbZY9hKe4RpFdDP5SYHNX6RFpqLx5aaxnBLhmNytdtsaJ8HxaLPerdDH&#10;LtVbcYCYPktvSXY6CgilKMvOX2Oar75ewboMZn4+e2k6TjOZTbN5xXr04oIccUnTExpl/NhRbnSg&#10;ZMTBdzT+OjGQlJgvDpVtNutVg5tSguW22eIGQwkQ9fF9ljk+eNwlnoCSUwDdDwi4aFRw4cgKs+t6&#10;5Z14Hxf0bz/B4T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DmURK6AQAATAMAAA4AAAAAAAAAAAAAAAAALgIAAGRycy9l&#10;Mm9Eb2MueG1sUEsBAi0AFAAGAAgAAAAhALSiYObcAAAACgEAAA8AAAAAAAAAAAAAAAAAFAQAAGRy&#10;cy9kb3ducmV2LnhtbFBLBQYAAAAABAAEAPMAAAAdBQAAAAA=&#10;" filled="f" stroked="f">
                      <v:textbox inset="2.16pt,1.44pt,0,1.44pt">
                        <w:txbxContent>
                          <w:p w14:paraId="76FDFA0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8736" behindDoc="0" locked="0" layoutInCell="1" allowOverlap="1" wp14:anchorId="11E23BD6" wp14:editId="2F1E49E0">
                      <wp:simplePos x="0" y="0"/>
                      <wp:positionH relativeFrom="column">
                        <wp:posOffset>1295400</wp:posOffset>
                      </wp:positionH>
                      <wp:positionV relativeFrom="paragraph">
                        <wp:posOffset>368300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1D21C-F186-F84B-8DD7-207B9ECB0F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76E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23BD6" id="Rectangle 1925" o:spid="_x0000_s2754" style="position:absolute;left:0;text-align:left;margin-left:102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QougEAAEwDAAAOAAAAZHJzL2Uyb0RvYy54bWysU9tu2zAMfR+wfxD0vthx2s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lNdU2KZwSn9&#10;Qd2Y7QZJ5myvhZBpvkmv0YcGyx79A5yjgG4iPykw6Yu0yJQ1Pl00llMkHJOb1aYucRIcj9ZXmxX6&#10;2KV4LfYQ4k/pDElOSwGhZGXZ8XeI89WXK1iXwMzPJy9O+2kms67qF6x7J07IEZc03qNRgxtbygft&#10;KRlx8C0Nfw8MJCXDL4vKVuurVYWbkoNlXdW4wZADRL1/m2WW9w53iUeg5OBBdz0CzhplXDiyzOy8&#10;Xmkn3sYZ/etPsPs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JjpCi6AQAATAMAAA4AAAAAAAAAAAAAAAAALgIAAGRycy9l&#10;Mm9Eb2MueG1sUEsBAi0AFAAGAAgAAAAhALSiYObcAAAACgEAAA8AAAAAAAAAAAAAAAAAFAQAAGRy&#10;cy9kb3ducmV2LnhtbFBLBQYAAAAABAAEAPMAAAAdBQAAAAA=&#10;" filled="f" stroked="f">
                      <v:textbox inset="2.16pt,1.44pt,0,1.44pt">
                        <w:txbxContent>
                          <w:p w14:paraId="0E376E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9760" behindDoc="0" locked="0" layoutInCell="1" allowOverlap="1" wp14:anchorId="3804D4A4" wp14:editId="2C5E6F3F">
                      <wp:simplePos x="0" y="0"/>
                      <wp:positionH relativeFrom="column">
                        <wp:posOffset>1295400</wp:posOffset>
                      </wp:positionH>
                      <wp:positionV relativeFrom="paragraph">
                        <wp:posOffset>368300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6B6DA5-C456-A24C-85A2-82F7E2DE1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683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4D4A4" id="Rectangle 1926" o:spid="_x0000_s2755" style="position:absolute;left:0;text-align:left;margin-left:102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WEyOS6AQAATAMAAA4AAAAAAAAAAAAAAAAALgIAAGRycy9l&#10;Mm9Eb2MueG1sUEsBAi0AFAAGAAgAAAAhALSiYObcAAAACgEAAA8AAAAAAAAAAAAAAAAAFAQAAGRy&#10;cy9kb3ducmV2LnhtbFBLBQYAAAAABAAEAPMAAAAdBQAAAAA=&#10;" filled="f" stroked="f">
                      <v:textbox inset="2.16pt,1.44pt,0,1.44pt">
                        <w:txbxContent>
                          <w:p w14:paraId="7A0683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0784" behindDoc="0" locked="0" layoutInCell="1" allowOverlap="1" wp14:anchorId="3DDE8B4B" wp14:editId="1D929A0F">
                      <wp:simplePos x="0" y="0"/>
                      <wp:positionH relativeFrom="column">
                        <wp:posOffset>1295400</wp:posOffset>
                      </wp:positionH>
                      <wp:positionV relativeFrom="paragraph">
                        <wp:posOffset>368300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6B0777-5A18-FF4D-B0FA-F0B644FD2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710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E8B4B" id="Rectangle 1927" o:spid="_x0000_s2756" style="position:absolute;left:0;text-align:left;margin-left:102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99SWe6AQAATAMAAA4AAAAAAAAAAAAAAAAALgIAAGRycy9l&#10;Mm9Eb2MueG1sUEsBAi0AFAAGAAgAAAAhALSiYObcAAAACgEAAA8AAAAAAAAAAAAAAAAAFAQAAGRy&#10;cy9kb3ducmV2LnhtbFBLBQYAAAAABAAEAPMAAAAdBQAAAAA=&#10;" filled="f" stroked="f">
                      <v:textbox inset="2.16pt,1.44pt,0,1.44pt">
                        <w:txbxContent>
                          <w:p w14:paraId="445710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1808" behindDoc="0" locked="0" layoutInCell="1" allowOverlap="1" wp14:anchorId="1C2CF4D0" wp14:editId="03B88E5B">
                      <wp:simplePos x="0" y="0"/>
                      <wp:positionH relativeFrom="column">
                        <wp:posOffset>1295400</wp:posOffset>
                      </wp:positionH>
                      <wp:positionV relativeFrom="paragraph">
                        <wp:posOffset>368300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7438D-8D74-5C43-8171-E9A3A710E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062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CF4D0" id="Rectangle 1928" o:spid="_x0000_s2757" style="position:absolute;left:0;text-align:left;margin-left:102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S0HR6uAEAAEwDAAAOAAAAAAAAAAAAAAAAAC4CAABkcnMvZTJv&#10;RG9jLnhtbFBLAQItABQABgAIAAAAIQC0omDm3AAAAAoBAAAPAAAAAAAAAAAAAAAAABIEAABkcnMv&#10;ZG93bnJldi54bWxQSwUGAAAAAAQABADzAAAAGwUAAAAA&#10;" filled="f" stroked="f">
                      <v:textbox inset="2.16pt,1.44pt,0,1.44pt">
                        <w:txbxContent>
                          <w:p w14:paraId="05F0621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2832" behindDoc="0" locked="0" layoutInCell="1" allowOverlap="1" wp14:anchorId="5A39F4C6" wp14:editId="7C704736">
                      <wp:simplePos x="0" y="0"/>
                      <wp:positionH relativeFrom="column">
                        <wp:posOffset>1295400</wp:posOffset>
                      </wp:positionH>
                      <wp:positionV relativeFrom="paragraph">
                        <wp:posOffset>368300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E71CF-4E28-6A4E-8F73-96DA9BB9F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C9E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9F4C6" id="Rectangle 1929" o:spid="_x0000_s2758" style="position:absolute;left:0;text-align:left;margin-left:102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C6uQEAAEwDAAAOAAAAZHJzL2Uyb0RvYy54bWysU9tu2zAMfR+wfxD0vthxii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1zYtJY5ZnNJ3&#10;1I25wUiyZEcthMzzzXpNIXZY9hye4BpFdDP5WYHNX6RF5qLx5aaxnBPhmGw37a7GSXA82t61G/Sx&#10;S/VaHCCmz9Jbkp2eAkIpyrLz15iWqy9XsC6DWZ7PXpqP80Jmu2lesB69uCBHXNL0iEYZP/WUGx0o&#10;mXDwPY2/TgwkJeaLQ2Wb7R3WklSC9a7Z4QZDCRD18W2WOT563CWegJJTAD2MCLhoVHDhyAqz63rl&#10;nXgbF/SvP8HhN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LDmAurkBAABMAwAADgAAAAAAAAAAAAAAAAAuAgAAZHJzL2Uy&#10;b0RvYy54bWxQSwECLQAUAAYACAAAACEAtKJg5twAAAAKAQAADwAAAAAAAAAAAAAAAAATBAAAZHJz&#10;L2Rvd25yZXYueG1sUEsFBgAAAAAEAAQA8wAAABwFAAAAAA==&#10;" filled="f" stroked="f">
                      <v:textbox inset="2.16pt,1.44pt,0,1.44pt">
                        <w:txbxContent>
                          <w:p w14:paraId="719C9E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3856" behindDoc="0" locked="0" layoutInCell="1" allowOverlap="1" wp14:anchorId="7A68E969" wp14:editId="25CF58A8">
                      <wp:simplePos x="0" y="0"/>
                      <wp:positionH relativeFrom="column">
                        <wp:posOffset>1295400</wp:posOffset>
                      </wp:positionH>
                      <wp:positionV relativeFrom="paragraph">
                        <wp:posOffset>368300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89B88-AC14-D449-B75A-0CC440A0E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B88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E969" id="Rectangle 1930" o:spid="_x0000_s2759" style="position:absolute;left:0;text-align:left;margin-left:102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QLgdLkBAABMAwAADgAAAAAAAAAAAAAAAAAuAgAAZHJzL2Uy&#10;b0RvYy54bWxQSwECLQAUAAYACAAAACEAtKJg5twAAAAKAQAADwAAAAAAAAAAAAAAAAATBAAAZHJz&#10;L2Rvd25yZXYueG1sUEsFBgAAAAAEAAQA8wAAABwFAAAAAA==&#10;" filled="f" stroked="f">
                      <v:textbox inset="2.16pt,1.44pt,0,1.44pt">
                        <w:txbxContent>
                          <w:p w14:paraId="254B887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4880" behindDoc="0" locked="0" layoutInCell="1" allowOverlap="1" wp14:anchorId="1E88F415" wp14:editId="0708954F">
                      <wp:simplePos x="0" y="0"/>
                      <wp:positionH relativeFrom="column">
                        <wp:posOffset>1295400</wp:posOffset>
                      </wp:positionH>
                      <wp:positionV relativeFrom="paragraph">
                        <wp:posOffset>368300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9565F-CB7B-6842-AF1B-8CA18F4B9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8A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F415" id="Rectangle 1931" o:spid="_x0000_s2760" style="position:absolute;left:0;text-align:left;margin-left:102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TiugEAAEwDAAAOAAAAZHJzL2Uyb0RvYy54bWysU9tu2zAMfR/QfxD03tixgyY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uDstvWSEscsTukn&#10;6sZcZySZs70WQk7znfQaQmyw7CU8wyWK6E7kRwV2+iItMmaNz1eN5ZgIx+S23m5KnATHo/VqW6OP&#10;XYqP4gAxfZXekslpKSCUrCw7fY9pvvp+BesmMPPzk5fGwziTWderd6wHL87IEZc0PaFRxg8t5UYH&#10;SgYcfEvj65GBpMR8c6hstV7VFW5KDpabaoMbDDlA1IfPWeZ473GXeAJKjgF01yPgrFHGhSPLzC7r&#10;Ne3E5zij//gJ9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cwFOK6AQAATAMAAA4AAAAAAAAAAAAAAAAALgIAAGRycy9l&#10;Mm9Eb2MueG1sUEsBAi0AFAAGAAgAAAAhALSiYObcAAAACgEAAA8AAAAAAAAAAAAAAAAAFAQAAGRy&#10;cy9kb3ducmV2LnhtbFBLBQYAAAAABAAEAPMAAAAdBQAAAAA=&#10;" filled="f" stroked="f">
                      <v:textbox inset="2.16pt,1.44pt,0,1.44pt">
                        <w:txbxContent>
                          <w:p w14:paraId="59798A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5904" behindDoc="0" locked="0" layoutInCell="1" allowOverlap="1" wp14:anchorId="6F54BCB5" wp14:editId="20D850C2">
                      <wp:simplePos x="0" y="0"/>
                      <wp:positionH relativeFrom="column">
                        <wp:posOffset>1295400</wp:posOffset>
                      </wp:positionH>
                      <wp:positionV relativeFrom="paragraph">
                        <wp:posOffset>368300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7DD30-EF78-B94D-86C5-06128C9B3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57A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4BCB5" id="Rectangle 1932" o:spid="_x0000_s2761" style="position:absolute;left:0;text-align:left;margin-left:102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guuQEAAEwDAAAOAAAAZHJzL2Uyb0RvYy54bWysU9tu2zAMfR+wfxD0vthxui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uDstquGEscsTukX&#10;6sZcbySZs4MWQub5Zr3GEFssewwPcIkiupn8pMDmL9IiU9H4fNVYTolwTG5X202Nk+B4tL7ZrtDH&#10;LtVLcYCYvklvSXY6CgilKMtOP2Karz5fwboMZn4+e2k6TDOZ9erzM9aDF2fkiEua7tEo48eOcqMD&#10;JSMOvqPxz5GBpMR8d6hss77JQqQSLDfNBjcYSoCoD6+zzPHB4y7xBJQcA+h+QMBFo4ILR1aYXdYr&#10;78TruKB/+Qn2f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QNd4LrkBAABMAwAADgAAAAAAAAAAAAAAAAAuAgAAZHJzL2Uy&#10;b0RvYy54bWxQSwECLQAUAAYACAAAACEAtKJg5twAAAAKAQAADwAAAAAAAAAAAAAAAAATBAAAZHJz&#10;L2Rvd25yZXYueG1sUEsFBgAAAAAEAAQA8wAAABwFAAAAAA==&#10;" filled="f" stroked="f">
                      <v:textbox inset="2.16pt,1.44pt,0,1.44pt">
                        <w:txbxContent>
                          <w:p w14:paraId="33F57A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6928" behindDoc="0" locked="0" layoutInCell="1" allowOverlap="1" wp14:anchorId="259EF69F" wp14:editId="5E680AED">
                      <wp:simplePos x="0" y="0"/>
                      <wp:positionH relativeFrom="column">
                        <wp:posOffset>1295400</wp:posOffset>
                      </wp:positionH>
                      <wp:positionV relativeFrom="paragraph">
                        <wp:posOffset>368300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C561-D25E-0D48-B2DD-195650A01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25C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EF69F" id="Rectangle 1933" o:spid="_x0000_s2762" style="position:absolute;left:0;text-align:left;margin-left:102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4+jO66AQAATAMAAA4AAAAAAAAAAAAAAAAALgIAAGRycy9l&#10;Mm9Eb2MueG1sUEsBAi0AFAAGAAgAAAAhALSiYObcAAAACgEAAA8AAAAAAAAAAAAAAAAAFAQAAGRy&#10;cy9kb3ducmV2LnhtbFBLBQYAAAAABAAEAPMAAAAdBQAAAAA=&#10;" filled="f" stroked="f">
                      <v:textbox inset="2.16pt,1.44pt,0,1.44pt">
                        <w:txbxContent>
                          <w:p w14:paraId="44A25C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7952" behindDoc="0" locked="0" layoutInCell="1" allowOverlap="1" wp14:anchorId="587805C8" wp14:editId="0F82A1C6">
                      <wp:simplePos x="0" y="0"/>
                      <wp:positionH relativeFrom="column">
                        <wp:posOffset>1295400</wp:posOffset>
                      </wp:positionH>
                      <wp:positionV relativeFrom="paragraph">
                        <wp:posOffset>368300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EAE0-1E91-AE4C-B55D-7EC5CCD9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F2D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05C8" id="Rectangle 1934" o:spid="_x0000_s2763" style="position:absolute;left:0;text-align:left;margin-left:102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BtugEAAEwDAAAOAAAAZHJzL2Uyb0RvYy54bWysU9tu2zAMfR/QfxD03tixgyY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uDstvWKEscsTukn&#10;6sZcZySZs70WQk7znfQaQmyw7CU8wyWK6E7kRwV2+iItMmaNz1eN5ZgIx+S23m5KnATHo/VqW6OP&#10;XYqP4gAxfZXekslpKSCUrCw7fY9pvvp+BesmMPPzk5fGwziTWdfrd6wHL87IEZc0PaFRxg8t5UYH&#10;SgYcfEvj65GBpMR8c6hstV7VFW5KDpabaoMbDDlA1IfPWeZ473GXeAJKjgF01yPgrFHGhSPLzC7r&#10;Ne3E5zij//gJ9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8f0G26AQAATAMAAA4AAAAAAAAAAAAAAAAALgIAAGRycy9l&#10;Mm9Eb2MueG1sUEsBAi0AFAAGAAgAAAAhALSiYObcAAAACgEAAA8AAAAAAAAAAAAAAAAAFAQAAGRy&#10;cy9kb3ducmV2LnhtbFBLBQYAAAAABAAEAPMAAAAdBQAAAAA=&#10;" filled="f" stroked="f">
                      <v:textbox inset="2.16pt,1.44pt,0,1.44pt">
                        <w:txbxContent>
                          <w:p w14:paraId="670F2DC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8976" behindDoc="0" locked="0" layoutInCell="1" allowOverlap="1" wp14:anchorId="2184F3C9" wp14:editId="04892B1B">
                      <wp:simplePos x="0" y="0"/>
                      <wp:positionH relativeFrom="column">
                        <wp:posOffset>1295400</wp:posOffset>
                      </wp:positionH>
                      <wp:positionV relativeFrom="paragraph">
                        <wp:posOffset>368300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0D5DE-EA82-EA49-B48D-7B75A88758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3B9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4F3C9" id="Rectangle 1935" o:spid="_x0000_s2764" style="position:absolute;left:0;text-align:left;margin-left:102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2aJVe6AQAATAMAAA4AAAAAAAAAAAAAAAAALgIAAGRycy9l&#10;Mm9Eb2MueG1sUEsBAi0AFAAGAAgAAAAhALSiYObcAAAACgEAAA8AAAAAAAAAAAAAAAAAFAQAAGRy&#10;cy9kb3ducmV2LnhtbFBLBQYAAAAABAAEAPMAAAAdBQAAAAA=&#10;" filled="f" stroked="f">
                      <v:textbox inset="2.16pt,1.44pt,0,1.44pt">
                        <w:txbxContent>
                          <w:p w14:paraId="22B3B9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0000" behindDoc="0" locked="0" layoutInCell="1" allowOverlap="1" wp14:anchorId="1D47706B" wp14:editId="58B088E5">
                      <wp:simplePos x="0" y="0"/>
                      <wp:positionH relativeFrom="column">
                        <wp:posOffset>1295400</wp:posOffset>
                      </wp:positionH>
                      <wp:positionV relativeFrom="paragraph">
                        <wp:posOffset>368300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4DE16-73FB-F24B-97A7-43755B05C3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781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7706B" id="Rectangle 1936" o:spid="_x0000_s2765" style="position:absolute;left:0;text-align:left;margin-left:102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p9SZu6AQAATAMAAA4AAAAAAAAAAAAAAAAALgIAAGRycy9l&#10;Mm9Eb2MueG1sUEsBAi0AFAAGAAgAAAAhALSiYObcAAAACgEAAA8AAAAAAAAAAAAAAAAAFAQAAGRy&#10;cy9kb3ducmV2LnhtbFBLBQYAAAAABAAEAPMAAAAdBQAAAAA=&#10;" filled="f" stroked="f">
                      <v:textbox inset="2.16pt,1.44pt,0,1.44pt">
                        <w:txbxContent>
                          <w:p w14:paraId="6F5781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1024" behindDoc="0" locked="0" layoutInCell="1" allowOverlap="1" wp14:anchorId="078092BC" wp14:editId="6A89EC18">
                      <wp:simplePos x="0" y="0"/>
                      <wp:positionH relativeFrom="column">
                        <wp:posOffset>1295400</wp:posOffset>
                      </wp:positionH>
                      <wp:positionV relativeFrom="paragraph">
                        <wp:posOffset>368300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D753AB0-FD1D-904B-BEBD-638EF8E90B3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D082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092BC" id="Rectangle 1937" o:spid="_x0000_s2766" style="position:absolute;left:0;text-align:left;margin-left:102pt;margin-top:29pt;width:77pt;height:73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TssiMLsBAABMAwAADgAAAAAAAAAAAAAAAAAuAgAAZHJzL2Uy&#10;b0RvYy54bWxQSwECLQAUAAYACAAAACEAtea7SdoAAAAKAQAADwAAAAAAAAAAAAAAAAAVBAAAZHJz&#10;L2Rvd25yZXYueG1sUEsFBgAAAAAEAAQA8wAAABwFAAAAAA==&#10;" filled="f" stroked="f">
                      <v:textbox inset="2.16pt,1.44pt,0,1.44pt">
                        <w:txbxContent>
                          <w:p w14:paraId="07D082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2048" behindDoc="0" locked="0" layoutInCell="1" allowOverlap="1" wp14:anchorId="48333E98" wp14:editId="70F519F1">
                      <wp:simplePos x="0" y="0"/>
                      <wp:positionH relativeFrom="column">
                        <wp:posOffset>1295400</wp:posOffset>
                      </wp:positionH>
                      <wp:positionV relativeFrom="paragraph">
                        <wp:posOffset>368300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9E497-BBD9-9E49-9DE9-8DAEE7B1BD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16F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3E98" id="Rectangle 1938" o:spid="_x0000_s2767" style="position:absolute;left:0;text-align:left;margin-left:102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ioOOrkBAABMAwAADgAAAAAAAAAAAAAAAAAuAgAAZHJzL2Uy&#10;b0RvYy54bWxQSwECLQAUAAYACAAAACEAtKJg5twAAAAKAQAADwAAAAAAAAAAAAAAAAATBAAAZHJz&#10;L2Rvd25yZXYueG1sUEsFBgAAAAAEAAQA8wAAABwFAAAAAA==&#10;" filled="f" stroked="f">
                      <v:textbox inset="2.16pt,1.44pt,0,1.44pt">
                        <w:txbxContent>
                          <w:p w14:paraId="36D16F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3072" behindDoc="0" locked="0" layoutInCell="1" allowOverlap="1" wp14:anchorId="05F132C2" wp14:editId="1134E7DD">
                      <wp:simplePos x="0" y="0"/>
                      <wp:positionH relativeFrom="column">
                        <wp:posOffset>1295400</wp:posOffset>
                      </wp:positionH>
                      <wp:positionV relativeFrom="paragraph">
                        <wp:posOffset>368300</wp:posOffset>
                      </wp:positionV>
                      <wp:extent cx="977900" cy="863600"/>
                      <wp:effectExtent l="0" t="0" r="0" b="0"/>
                      <wp:wrapNone/>
                      <wp:docPr id="1939" name="Rectangle 19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AAC3693-D3DE-1A4F-BA2A-E91C33698C3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F4816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132C2" id="Rectangle 1939" o:spid="_x0000_s2768" style="position:absolute;left:0;text-align:left;margin-left:102pt;margin-top:29pt;width:77pt;height:6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FqcU4a7AQAATAMAAA4AAAAAAAAAAAAAAAAALgIAAGRycy9l&#10;Mm9Eb2MueG1sUEsBAi0AFAAGAAgAAAAhAB3B68rbAAAACgEAAA8AAAAAAAAAAAAAAAAAFQQAAGRy&#10;cy9kb3ducmV2LnhtbFBLBQYAAAAABAAEAPMAAAAdBQAAAAA=&#10;" filled="f" stroked="f">
                      <v:textbox inset="2.16pt,1.44pt,0,1.44pt">
                        <w:txbxContent>
                          <w:p w14:paraId="2F4816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4096" behindDoc="0" locked="0" layoutInCell="1" allowOverlap="1" wp14:anchorId="35AFC348" wp14:editId="32E36B43">
                      <wp:simplePos x="0" y="0"/>
                      <wp:positionH relativeFrom="column">
                        <wp:posOffset>1295400</wp:posOffset>
                      </wp:positionH>
                      <wp:positionV relativeFrom="paragraph">
                        <wp:posOffset>368300</wp:posOffset>
                      </wp:positionV>
                      <wp:extent cx="977900" cy="927100"/>
                      <wp:effectExtent l="0" t="0" r="0" b="0"/>
                      <wp:wrapNone/>
                      <wp:docPr id="1940" name="Rectangle 19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144A92-DB9B-FA44-98D2-0D3BD1F7814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8BF4C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FC348" id="Rectangle 1940" o:spid="_x0000_s2769" style="position:absolute;left:0;text-align:left;margin-left:102pt;margin-top:29pt;width:77pt;height:73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" filled="f" stroked="f">
                      <v:textbox inset="2.16pt,1.44pt,0,1.44pt">
                        <w:txbxContent>
                          <w:p w14:paraId="38BF4C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5120" behindDoc="0" locked="0" layoutInCell="1" allowOverlap="1" wp14:anchorId="5996B577" wp14:editId="05BC850E">
                      <wp:simplePos x="0" y="0"/>
                      <wp:positionH relativeFrom="column">
                        <wp:posOffset>1295400</wp:posOffset>
                      </wp:positionH>
                      <wp:positionV relativeFrom="paragraph">
                        <wp:posOffset>368300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ED8C85-24C5-D84E-B243-50A03D3B9A3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F397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6B577" id="Rectangle 1941" o:spid="_x0000_s2770" style="position:absolute;left:0;text-align:left;margin-left:102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W2+yjLwBAABMAwAADgAAAAAAAAAAAAAAAAAuAgAAZHJz&#10;L2Uyb0RvYy54bWxQSwECLQAUAAYACAAAACEAtKJg5twAAAAKAQAADwAAAAAAAAAAAAAAAAAWBAAA&#10;ZHJzL2Rvd25yZXYueG1sUEsFBgAAAAAEAAQA8wAAAB8FAAAAAA==&#10;" filled="f" stroked="f">
                      <v:textbox inset="2.16pt,1.44pt,0,1.44pt">
                        <w:txbxContent>
                          <w:p w14:paraId="61F397A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6144" behindDoc="0" locked="0" layoutInCell="1" allowOverlap="1" wp14:anchorId="2C491000" wp14:editId="09F7A665">
                      <wp:simplePos x="0" y="0"/>
                      <wp:positionH relativeFrom="column">
                        <wp:posOffset>1295400</wp:posOffset>
                      </wp:positionH>
                      <wp:positionV relativeFrom="paragraph">
                        <wp:posOffset>368300</wp:posOffset>
                      </wp:positionV>
                      <wp:extent cx="977900" cy="927100"/>
                      <wp:effectExtent l="0" t="0" r="0" b="0"/>
                      <wp:wrapNone/>
                      <wp:docPr id="1942" name="Rectangle 19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1C16E-8344-9640-84E5-C49DB0BCA0D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58A0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91000" id="Rectangle 1942" o:spid="_x0000_s2771" style="position:absolute;left:0;text-align:left;margin-left:102pt;margin-top:29pt;width:77pt;height:73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AlxM9XugEAAEwDAAAOAAAAAAAAAAAAAAAAAC4CAABkcnMvZTJv&#10;RG9jLnhtbFBLAQItABQABgAIAAAAIQC15rtJ2gAAAAoBAAAPAAAAAAAAAAAAAAAAABQEAABkcnMv&#10;ZG93bnJldi54bWxQSwUGAAAAAAQABADzAAAAGwUAAAAA&#10;" filled="f" stroked="f">
                      <v:textbox inset="2.16pt,1.44pt,0,1.44pt">
                        <w:txbxContent>
                          <w:p w14:paraId="0C58A0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7168" behindDoc="0" locked="0" layoutInCell="1" allowOverlap="1" wp14:anchorId="7CB734B9" wp14:editId="1B6E9AB7">
                      <wp:simplePos x="0" y="0"/>
                      <wp:positionH relativeFrom="column">
                        <wp:posOffset>1295400</wp:posOffset>
                      </wp:positionH>
                      <wp:positionV relativeFrom="paragraph">
                        <wp:posOffset>368300</wp:posOffset>
                      </wp:positionV>
                      <wp:extent cx="977900" cy="927100"/>
                      <wp:effectExtent l="0" t="0" r="0" b="0"/>
                      <wp:wrapNone/>
                      <wp:docPr id="1943" name="Rectangle 19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1C33620-A0E9-6D4D-AE18-DE83C08803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CD6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734B9" id="Rectangle 1943" o:spid="_x0000_s2772" style="position:absolute;left:0;text-align:left;margin-left:102pt;margin-top:29pt;width:77pt;height:73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" filled="f" stroked="f">
                      <v:textbox inset="2.16pt,1.44pt,0,1.44pt">
                        <w:txbxContent>
                          <w:p w14:paraId="67CD6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8192" behindDoc="0" locked="0" layoutInCell="1" allowOverlap="1" wp14:anchorId="7D321B8B" wp14:editId="0657A520">
                      <wp:simplePos x="0" y="0"/>
                      <wp:positionH relativeFrom="column">
                        <wp:posOffset>1295400</wp:posOffset>
                      </wp:positionH>
                      <wp:positionV relativeFrom="paragraph">
                        <wp:posOffset>368300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2B5B3-71DB-9F4F-9F17-C1B64E1E23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7BA4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21B8B" id="Rectangle 1944" o:spid="_x0000_s2773" style="position:absolute;left:0;text-align:left;margin-left:102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s0B2A7wBAABMAwAADgAAAAAAAAAAAAAAAAAuAgAAZHJz&#10;L2Uyb0RvYy54bWxQSwECLQAUAAYACAAAACEAtKJg5twAAAAKAQAADwAAAAAAAAAAAAAAAAAWBAAA&#10;ZHJzL2Rvd25yZXYueG1sUEsFBgAAAAAEAAQA8wAAAB8FAAAAAA==&#10;" filled="f" stroked="f">
                      <v:textbox inset="2.16pt,1.44pt,0,1.44pt">
                        <w:txbxContent>
                          <w:p w14:paraId="387BA4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49216" behindDoc="0" locked="0" layoutInCell="1" allowOverlap="1" wp14:anchorId="6B667964" wp14:editId="554BD714">
                      <wp:simplePos x="0" y="0"/>
                      <wp:positionH relativeFrom="column">
                        <wp:posOffset>1295400</wp:posOffset>
                      </wp:positionH>
                      <wp:positionV relativeFrom="paragraph">
                        <wp:posOffset>368300</wp:posOffset>
                      </wp:positionV>
                      <wp:extent cx="977900" cy="927100"/>
                      <wp:effectExtent l="0" t="0" r="0" b="0"/>
                      <wp:wrapNone/>
                      <wp:docPr id="1945" name="Rectangle 1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D40F4C-12F0-EE4B-A196-6C2BCE763C0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6840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67964" id="Rectangle 1945" o:spid="_x0000_s2774" style="position:absolute;left:0;text-align:left;margin-left:102pt;margin-top:29pt;width:77pt;height:73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OImSLrsBAABMAwAADgAAAAAAAAAAAAAAAAAuAgAAZHJzL2Uy&#10;b0RvYy54bWxQSwECLQAUAAYACAAAACEAtea7SdoAAAAKAQAADwAAAAAAAAAAAAAAAAAVBAAAZHJz&#10;L2Rvd25yZXYueG1sUEsFBgAAAAAEAAQA8wAAABwFAAAAAA==&#10;" filled="f" stroked="f">
                      <v:textbox inset="2.16pt,1.44pt,0,1.44pt">
                        <w:txbxContent>
                          <w:p w14:paraId="516840C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0240" behindDoc="0" locked="0" layoutInCell="1" allowOverlap="1" wp14:anchorId="59870DE1" wp14:editId="2D2C54FE">
                      <wp:simplePos x="0" y="0"/>
                      <wp:positionH relativeFrom="column">
                        <wp:posOffset>1295400</wp:posOffset>
                      </wp:positionH>
                      <wp:positionV relativeFrom="paragraph">
                        <wp:posOffset>368300</wp:posOffset>
                      </wp:positionV>
                      <wp:extent cx="977900" cy="901700"/>
                      <wp:effectExtent l="0" t="0" r="0" b="0"/>
                      <wp:wrapNone/>
                      <wp:docPr id="1946" name="Rectangle 1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5C8AAF-2C53-1448-92BD-69312967FCFB}"/>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98C8D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0DE1" id="Rectangle 1946" o:spid="_x0000_s2775" style="position:absolute;left:0;text-align:left;margin-left:102pt;margin-top:29pt;width:77pt;height:71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" filled="f" stroked="f">
                      <v:textbox inset="2.16pt,1.44pt,0,1.44pt">
                        <w:txbxContent>
                          <w:p w14:paraId="098C8DA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1264" behindDoc="0" locked="0" layoutInCell="1" allowOverlap="1" wp14:anchorId="18C56F77" wp14:editId="6951DDE0">
                      <wp:simplePos x="0" y="0"/>
                      <wp:positionH relativeFrom="column">
                        <wp:posOffset>1295400</wp:posOffset>
                      </wp:positionH>
                      <wp:positionV relativeFrom="paragraph">
                        <wp:posOffset>368300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F5156-FF37-4B4E-A9E6-30D810B242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A69F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56F77" id="Rectangle 1947" o:spid="_x0000_s2776" style="position:absolute;left:0;text-align:left;margin-left:102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TNtudrwBAABMAwAADgAAAAAAAAAAAAAAAAAuAgAAZHJz&#10;L2Uyb0RvYy54bWxQSwECLQAUAAYACAAAACEAtKJg5twAAAAKAQAADwAAAAAAAAAAAAAAAAAWBAAA&#10;ZHJzL2Rvd25yZXYueG1sUEsFBgAAAAAEAAQA8wAAAB8FAAAAAA==&#10;" filled="f" stroked="f">
                      <v:textbox inset="2.16pt,1.44pt,0,1.44pt">
                        <w:txbxContent>
                          <w:p w14:paraId="02A69F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2288" behindDoc="0" locked="0" layoutInCell="1" allowOverlap="1" wp14:anchorId="04B9DCAE" wp14:editId="6953ADD0">
                      <wp:simplePos x="0" y="0"/>
                      <wp:positionH relativeFrom="column">
                        <wp:posOffset>1295400</wp:posOffset>
                      </wp:positionH>
                      <wp:positionV relativeFrom="paragraph">
                        <wp:posOffset>368300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4434F-D93C-4446-A806-1E2790CFDB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725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9DCAE" id="Rectangle 1948" o:spid="_x0000_s2777" style="position:absolute;left:0;text-align:left;margin-left:102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F2U2u6AQAATAMAAA4AAAAAAAAAAAAAAAAALgIAAGRycy9l&#10;Mm9Eb2MueG1sUEsBAi0AFAAGAAgAAAAhALSiYObcAAAACgEAAA8AAAAAAAAAAAAAAAAAFAQAAGRy&#10;cy9kb3ducmV2LnhtbFBLBQYAAAAABAAEAPMAAAAdBQAAAAA=&#10;" filled="f" stroked="f">
                      <v:textbox inset="2.16pt,1.44pt,0,1.44pt">
                        <w:txbxContent>
                          <w:p w14:paraId="049725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3312" behindDoc="0" locked="0" layoutInCell="1" allowOverlap="1" wp14:anchorId="4A400404" wp14:editId="14E6E62C">
                      <wp:simplePos x="0" y="0"/>
                      <wp:positionH relativeFrom="column">
                        <wp:posOffset>1295400</wp:posOffset>
                      </wp:positionH>
                      <wp:positionV relativeFrom="paragraph">
                        <wp:posOffset>368300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704A7-222B-864E-A1DA-5713D0948A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51F3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00404" id="Rectangle 1949" o:spid="_x0000_s2778" style="position:absolute;left:0;text-align:left;margin-left:102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vn6eruwEAAEwDAAAOAAAAAAAAAAAAAAAAAC4CAABkcnMv&#10;ZTJvRG9jLnhtbFBLAQItABQABgAIAAAAIQC0omDm3AAAAAoBAAAPAAAAAAAAAAAAAAAAABUEAABk&#10;cnMvZG93bnJldi54bWxQSwUGAAAAAAQABADzAAAAHgUAAAAA&#10;" filled="f" stroked="f">
                      <v:textbox inset="2.16pt,1.44pt,0,1.44pt">
                        <w:txbxContent>
                          <w:p w14:paraId="5B51F3C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4336" behindDoc="0" locked="0" layoutInCell="1" allowOverlap="1" wp14:anchorId="7918DBDB" wp14:editId="49B75166">
                      <wp:simplePos x="0" y="0"/>
                      <wp:positionH relativeFrom="column">
                        <wp:posOffset>1295400</wp:posOffset>
                      </wp:positionH>
                      <wp:positionV relativeFrom="paragraph">
                        <wp:posOffset>368300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31279-0D4E-C54A-AD77-7F10DCDFA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90A6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8DBDB" id="Rectangle 1950" o:spid="_x0000_s2779" style="position:absolute;left:0;text-align:left;margin-left:102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pMdluwEAAEwDAAAOAAAAAAAAAAAAAAAAAC4CAABkcnMv&#10;ZTJvRG9jLnhtbFBLAQItABQABgAIAAAAIQC0omDm3AAAAAoBAAAPAAAAAAAAAAAAAAAAABUEAABk&#10;cnMvZG93bnJldi54bWxQSwUGAAAAAAQABADzAAAAHgUAAAAA&#10;" filled="f" stroked="f">
                      <v:textbox inset="2.16pt,1.44pt,0,1.44pt">
                        <w:txbxContent>
                          <w:p w14:paraId="5390A6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5360" behindDoc="0" locked="0" layoutInCell="1" allowOverlap="1" wp14:anchorId="18BAA52D" wp14:editId="4B5F7122">
                      <wp:simplePos x="0" y="0"/>
                      <wp:positionH relativeFrom="column">
                        <wp:posOffset>1295400</wp:posOffset>
                      </wp:positionH>
                      <wp:positionV relativeFrom="paragraph">
                        <wp:posOffset>368300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CF4E7-6571-E847-9B0A-7FC1A19BED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DE1E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AA52D" id="Rectangle 1951" o:spid="_x0000_s2780" style="position:absolute;left:0;text-align:left;margin-left:102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kljPzuwEAAEwDAAAOAAAAAAAAAAAAAAAAAC4CAABkcnMv&#10;ZTJvRG9jLnhtbFBLAQItABQABgAIAAAAIQC0omDm3AAAAAoBAAAPAAAAAAAAAAAAAAAAABUEAABk&#10;cnMvZG93bnJldi54bWxQSwUGAAAAAAQABADzAAAAHgUAAAAA&#10;" filled="f" stroked="f">
                      <v:textbox inset="2.16pt,1.44pt,0,1.44pt">
                        <w:txbxContent>
                          <w:p w14:paraId="56DE1E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6384" behindDoc="0" locked="0" layoutInCell="1" allowOverlap="1" wp14:anchorId="278411A0" wp14:editId="10A4ECA9">
                      <wp:simplePos x="0" y="0"/>
                      <wp:positionH relativeFrom="column">
                        <wp:posOffset>1295400</wp:posOffset>
                      </wp:positionH>
                      <wp:positionV relativeFrom="paragraph">
                        <wp:posOffset>368300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926BB-B666-0248-9ED6-A8CAB4D295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57D5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411A0" id="Rectangle 1952" o:spid="_x0000_s2781" style="position:absolute;left:0;text-align:left;margin-left:102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DcV8/uwEAAEwDAAAOAAAAAAAAAAAAAAAAAC4CAABkcnMv&#10;ZTJvRG9jLnhtbFBLAQItABQABgAIAAAAIQC0omDm3AAAAAoBAAAPAAAAAAAAAAAAAAAAABUEAABk&#10;cnMvZG93bnJldi54bWxQSwUGAAAAAAQABADzAAAAHgUAAAAA&#10;" filled="f" stroked="f">
                      <v:textbox inset="2.16pt,1.44pt,0,1.44pt">
                        <w:txbxContent>
                          <w:p w14:paraId="5A57D5B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7408" behindDoc="0" locked="0" layoutInCell="1" allowOverlap="1" wp14:anchorId="2217D874" wp14:editId="07D79171">
                      <wp:simplePos x="0" y="0"/>
                      <wp:positionH relativeFrom="column">
                        <wp:posOffset>1295400</wp:posOffset>
                      </wp:positionH>
                      <wp:positionV relativeFrom="paragraph">
                        <wp:posOffset>368300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0EF84-9B3D-ED49-B947-7F7B61550A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B75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7D874" id="Rectangle 1953" o:spid="_x0000_s2782" style="position:absolute;left:0;text-align:left;margin-left:102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9mKv/uwEAAEwDAAAOAAAAAAAAAAAAAAAAAC4CAABkcnMv&#10;ZTJvRG9jLnhtbFBLAQItABQABgAIAAAAIQC0omDm3AAAAAoBAAAPAAAAAAAAAAAAAAAAABUEAABk&#10;cnMvZG93bnJldi54bWxQSwUGAAAAAAQABADzAAAAHgUAAAAA&#10;" filled="f" stroked="f">
                      <v:textbox inset="2.16pt,1.44pt,0,1.44pt">
                        <w:txbxContent>
                          <w:p w14:paraId="26CB75A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8432" behindDoc="0" locked="0" layoutInCell="1" allowOverlap="1" wp14:anchorId="73F35179" wp14:editId="58897C5A">
                      <wp:simplePos x="0" y="0"/>
                      <wp:positionH relativeFrom="column">
                        <wp:posOffset>1295400</wp:posOffset>
                      </wp:positionH>
                      <wp:positionV relativeFrom="paragraph">
                        <wp:posOffset>368300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B083A-5D8B-944A-BD56-9189583DEF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A54A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5179" id="Rectangle 1954" o:spid="_x0000_s2783" style="position:absolute;left:0;text-align:left;margin-left:102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Ln3fLwBAABMAwAADgAAAAAAAAAAAAAAAAAuAgAAZHJz&#10;L2Uyb0RvYy54bWxQSwECLQAUAAYACAAAACEAtKJg5twAAAAKAQAADwAAAAAAAAAAAAAAAAAWBAAA&#10;ZHJzL2Rvd25yZXYueG1sUEsFBgAAAAAEAAQA8wAAAB8FAAAAAA==&#10;" filled="f" stroked="f">
                      <v:textbox inset="2.16pt,1.44pt,0,1.44pt">
                        <w:txbxContent>
                          <w:p w14:paraId="07A54A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59456" behindDoc="0" locked="0" layoutInCell="1" allowOverlap="1" wp14:anchorId="2D746A07" wp14:editId="66146682">
                      <wp:simplePos x="0" y="0"/>
                      <wp:positionH relativeFrom="column">
                        <wp:posOffset>1295400</wp:posOffset>
                      </wp:positionH>
                      <wp:positionV relativeFrom="paragraph">
                        <wp:posOffset>368300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1FB18F-FD00-9444-8593-97E1E3D494A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970D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46A07" id="Rectangle 1955" o:spid="_x0000_s2784" style="position:absolute;left:0;text-align:left;margin-left:102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jwCRrwBAABMAwAADgAAAAAAAAAAAAAAAAAuAgAAZHJz&#10;L2Uyb0RvYy54bWxQSwECLQAUAAYACAAAACEAtKJg5twAAAAKAQAADwAAAAAAAAAAAAAAAAAWBAAA&#10;ZHJzL2Rvd25yZXYueG1sUEsFBgAAAAAEAAQA8wAAAB8FAAAAAA==&#10;" filled="f" stroked="f">
                      <v:textbox inset="2.16pt,1.44pt,0,1.44pt">
                        <w:txbxContent>
                          <w:p w14:paraId="4F970D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0480" behindDoc="0" locked="0" layoutInCell="1" allowOverlap="1" wp14:anchorId="37AD6C82" wp14:editId="1328848E">
                      <wp:simplePos x="0" y="0"/>
                      <wp:positionH relativeFrom="column">
                        <wp:posOffset>1295400</wp:posOffset>
                      </wp:positionH>
                      <wp:positionV relativeFrom="paragraph">
                        <wp:posOffset>368300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9CCB7-B322-894E-910B-9B6FF166F6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DC0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D6C82" id="Rectangle 1956" o:spid="_x0000_s2785" style="position:absolute;left:0;text-align:left;margin-left:102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edtuirwBAABMAwAADgAAAAAAAAAAAAAAAAAuAgAAZHJz&#10;L2Uyb0RvYy54bWxQSwECLQAUAAYACAAAACEAtKJg5twAAAAKAQAADwAAAAAAAAAAAAAAAAAWBAAA&#10;ZHJzL2Rvd25yZXYueG1sUEsFBgAAAAAEAAQA8wAAAB8FAAAAAA==&#10;" filled="f" stroked="f">
                      <v:textbox inset="2.16pt,1.44pt,0,1.44pt">
                        <w:txbxContent>
                          <w:p w14:paraId="64DC05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1504" behindDoc="0" locked="0" layoutInCell="1" allowOverlap="1" wp14:anchorId="14720073" wp14:editId="7487EC7A">
                      <wp:simplePos x="0" y="0"/>
                      <wp:positionH relativeFrom="column">
                        <wp:posOffset>1295400</wp:posOffset>
                      </wp:positionH>
                      <wp:positionV relativeFrom="paragraph">
                        <wp:posOffset>368300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5054B-376B-A143-9DD8-9BBD0DB76E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684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20073" id="Rectangle 1957" o:spid="_x0000_s2786" style="position:absolute;left:0;text-align:left;margin-left:102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C6xd1q9AQAATAMAAA4AAAAAAAAAAAAAAAAALgIAAGRy&#10;cy9lMm9Eb2MueG1sUEsBAi0AFAAGAAgAAAAhALSiYObcAAAACgEAAA8AAAAAAAAAAAAAAAAAFwQA&#10;AGRycy9kb3ducmV2LnhtbFBLBQYAAAAABAAEAPMAAAAgBQAAAAA=&#10;" filled="f" stroked="f">
                      <v:textbox inset="2.16pt,1.44pt,0,1.44pt">
                        <w:txbxContent>
                          <w:p w14:paraId="7A684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2528" behindDoc="0" locked="0" layoutInCell="1" allowOverlap="1" wp14:anchorId="1D880713" wp14:editId="06841609">
                      <wp:simplePos x="0" y="0"/>
                      <wp:positionH relativeFrom="column">
                        <wp:posOffset>1295400</wp:posOffset>
                      </wp:positionH>
                      <wp:positionV relativeFrom="paragraph">
                        <wp:posOffset>368300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65EED-3FEF-894C-9720-F89003D634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F63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80713" id="Rectangle 1958" o:spid="_x0000_s2787" style="position:absolute;left:0;text-align:left;margin-left:102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McSke6AQAATAMAAA4AAAAAAAAAAAAAAAAALgIAAGRycy9l&#10;Mm9Eb2MueG1sUEsBAi0AFAAGAAgAAAAhALSiYObcAAAACgEAAA8AAAAAAAAAAAAAAAAAFAQAAGRy&#10;cy9kb3ducmV2LnhtbFBLBQYAAAAABAAEAPMAAAAdBQAAAAA=&#10;" filled="f" stroked="f">
                      <v:textbox inset="2.16pt,1.44pt,0,1.44pt">
                        <w:txbxContent>
                          <w:p w14:paraId="64CF63E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3552" behindDoc="0" locked="0" layoutInCell="1" allowOverlap="1" wp14:anchorId="144DF83E" wp14:editId="0E391301">
                      <wp:simplePos x="0" y="0"/>
                      <wp:positionH relativeFrom="column">
                        <wp:posOffset>1295400</wp:posOffset>
                      </wp:positionH>
                      <wp:positionV relativeFrom="paragraph">
                        <wp:posOffset>368300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1A10E-5429-D74F-95E6-68F9B5EEE7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258E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DF83E" id="Rectangle 1959" o:spid="_x0000_s2788" style="position:absolute;left:0;text-align:left;margin-left:102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fW+h7wBAABMAwAADgAAAAAAAAAAAAAAAAAuAgAAZHJz&#10;L2Uyb0RvYy54bWxQSwECLQAUAAYACAAAACEAtKJg5twAAAAKAQAADwAAAAAAAAAAAAAAAAAWBAAA&#10;ZHJzL2Rvd25yZXYueG1sUEsFBgAAAAAEAAQA8wAAAB8FAAAAAA==&#10;" filled="f" stroked="f">
                      <v:textbox inset="2.16pt,1.44pt,0,1.44pt">
                        <w:txbxContent>
                          <w:p w14:paraId="4C258E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4576" behindDoc="0" locked="0" layoutInCell="1" allowOverlap="1" wp14:anchorId="3E9AD4D8" wp14:editId="54E4473F">
                      <wp:simplePos x="0" y="0"/>
                      <wp:positionH relativeFrom="column">
                        <wp:posOffset>1295400</wp:posOffset>
                      </wp:positionH>
                      <wp:positionV relativeFrom="paragraph">
                        <wp:posOffset>368300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3275-0A53-364E-AFBA-9F250922A3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1DBB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AD4D8" id="Rectangle 1960" o:spid="_x0000_s2789" style="position:absolute;left:0;text-align:left;margin-left:102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r0XluwEAAEwDAAAOAAAAAAAAAAAAAAAAAC4CAABkcnMv&#10;ZTJvRG9jLnhtbFBLAQItABQABgAIAAAAIQC0omDm3AAAAAoBAAAPAAAAAAAAAAAAAAAAABUEAABk&#10;cnMvZG93bnJldi54bWxQSwUGAAAAAAQABADzAAAAHgUAAAAA&#10;" filled="f" stroked="f">
                      <v:textbox inset="2.16pt,1.44pt,0,1.44pt">
                        <w:txbxContent>
                          <w:p w14:paraId="001DBB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5600" behindDoc="0" locked="0" layoutInCell="1" allowOverlap="1" wp14:anchorId="548E217D" wp14:editId="6BA79DF0">
                      <wp:simplePos x="0" y="0"/>
                      <wp:positionH relativeFrom="column">
                        <wp:posOffset>1295400</wp:posOffset>
                      </wp:positionH>
                      <wp:positionV relativeFrom="paragraph">
                        <wp:posOffset>368300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A6E0D-CE76-AC4A-8EDD-118B859B59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0CC4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E217D" id="Rectangle 1961" o:spid="_x0000_s2790" style="position:absolute;left:0;text-align:left;margin-left:102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Z2xc7wBAABMAwAADgAAAAAAAAAAAAAAAAAuAgAAZHJz&#10;L2Uyb0RvYy54bWxQSwECLQAUAAYACAAAACEAtKJg5twAAAAKAQAADwAAAAAAAAAAAAAAAAAWBAAA&#10;ZHJzL2Rvd25yZXYueG1sUEsFBgAAAAAEAAQA8wAAAB8FAAAAAA==&#10;" filled="f" stroked="f">
                      <v:textbox inset="2.16pt,1.44pt,0,1.44pt">
                        <w:txbxContent>
                          <w:p w14:paraId="640CC4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6624" behindDoc="0" locked="0" layoutInCell="1" allowOverlap="1" wp14:anchorId="1862DEC0" wp14:editId="24082838">
                      <wp:simplePos x="0" y="0"/>
                      <wp:positionH relativeFrom="column">
                        <wp:posOffset>1295400</wp:posOffset>
                      </wp:positionH>
                      <wp:positionV relativeFrom="paragraph">
                        <wp:posOffset>368300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87205-F39D-3541-BC36-C0D0E0F31E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6C1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2DEC0" id="Rectangle 1962" o:spid="_x0000_s2791" style="position:absolute;left:0;text-align:left;margin-left:102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J63b+6AQAATAMAAA4AAAAAAAAAAAAAAAAALgIAAGRycy9l&#10;Mm9Eb2MueG1sUEsBAi0AFAAGAAgAAAAhALSiYObcAAAACgEAAA8AAAAAAAAAAAAAAAAAFAQAAGRy&#10;cy9kb3ducmV2LnhtbFBLBQYAAAAABAAEAPMAAAAdBQAAAAA=&#10;" filled="f" stroked="f">
                      <v:textbox inset="2.16pt,1.44pt,0,1.44pt">
                        <w:txbxContent>
                          <w:p w14:paraId="2966C15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7648" behindDoc="0" locked="0" layoutInCell="1" allowOverlap="1" wp14:anchorId="67FBB639" wp14:editId="3E8A864B">
                      <wp:simplePos x="0" y="0"/>
                      <wp:positionH relativeFrom="column">
                        <wp:posOffset>1295400</wp:posOffset>
                      </wp:positionH>
                      <wp:positionV relativeFrom="paragraph">
                        <wp:posOffset>368300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B7D11-F026-A84E-AA8A-D7D0754B83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34B7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BB639" id="Rectangle 1963" o:spid="_x0000_s2792" style="position:absolute;left:0;text-align:left;margin-left:102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8kyl/uwEAAEwDAAAOAAAAAAAAAAAAAAAAAC4CAABkcnMv&#10;ZTJvRG9jLnhtbFBLAQItABQABgAIAAAAIQC0omDm3AAAAAoBAAAPAAAAAAAAAAAAAAAAABUEAABk&#10;cnMvZG93bnJldi54bWxQSwUGAAAAAAQABADzAAAAHgUAAAAA&#10;" filled="f" stroked="f">
                      <v:textbox inset="2.16pt,1.44pt,0,1.44pt">
                        <w:txbxContent>
                          <w:p w14:paraId="5634B7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8672" behindDoc="0" locked="0" layoutInCell="1" allowOverlap="1" wp14:anchorId="634EC010" wp14:editId="5F2B1754">
                      <wp:simplePos x="0" y="0"/>
                      <wp:positionH relativeFrom="column">
                        <wp:posOffset>1295400</wp:posOffset>
                      </wp:positionH>
                      <wp:positionV relativeFrom="paragraph">
                        <wp:posOffset>368300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0FE23-E292-5E44-820C-6027F47B9E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6AD9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EC010" id="Rectangle 1964" o:spid="_x0000_s2793" style="position:absolute;left:0;text-align:left;margin-left:102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bJ1/LwBAABMAwAADgAAAAAAAAAAAAAAAAAuAgAAZHJz&#10;L2Uyb0RvYy54bWxQSwECLQAUAAYACAAAACEAtKJg5twAAAAKAQAADwAAAAAAAAAAAAAAAAAWBAAA&#10;ZHJzL2Rvd25yZXYueG1sUEsFBgAAAAAEAAQA8wAAAB8FAAAAAA==&#10;" filled="f" stroked="f">
                      <v:textbox inset="2.16pt,1.44pt,0,1.44pt">
                        <w:txbxContent>
                          <w:p w14:paraId="3E6AD9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69696" behindDoc="0" locked="0" layoutInCell="1" allowOverlap="1" wp14:anchorId="132AD27A" wp14:editId="6CD94771">
                      <wp:simplePos x="0" y="0"/>
                      <wp:positionH relativeFrom="column">
                        <wp:posOffset>1295400</wp:posOffset>
                      </wp:positionH>
                      <wp:positionV relativeFrom="paragraph">
                        <wp:posOffset>368300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C2EBC2-CFE2-4746-9BDB-1985F9330B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0AB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AD27A" id="Rectangle 1965" o:spid="_x0000_s2794" style="position:absolute;left:0;text-align:left;margin-left:102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83gMa6AQAATAMAAA4AAAAAAAAAAAAAAAAALgIAAGRycy9l&#10;Mm9Eb2MueG1sUEsBAi0AFAAGAAgAAAAhALSiYObcAAAACgEAAA8AAAAAAAAAAAAAAAAAFAQAAGRy&#10;cy9kb3ducmV2LnhtbFBLBQYAAAAABAAEAPMAAAAdBQAAAAA=&#10;" filled="f" stroked="f">
                      <v:textbox inset="2.16pt,1.44pt,0,1.44pt">
                        <w:txbxContent>
                          <w:p w14:paraId="73E0AB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0720" behindDoc="0" locked="0" layoutInCell="1" allowOverlap="1" wp14:anchorId="6696B1EF" wp14:editId="3E350FA4">
                      <wp:simplePos x="0" y="0"/>
                      <wp:positionH relativeFrom="column">
                        <wp:posOffset>1295400</wp:posOffset>
                      </wp:positionH>
                      <wp:positionV relativeFrom="paragraph">
                        <wp:posOffset>368300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8A1A30-4A94-3D44-B9B3-2495ABC29F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9B08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B1EF" id="Rectangle 1966" o:spid="_x0000_s2795" style="position:absolute;left:0;text-align:left;margin-left:102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40OwKuwEAAEwDAAAOAAAAAAAAAAAAAAAAAC4CAABkcnMv&#10;ZTJvRG9jLnhtbFBLAQItABQABgAIAAAAIQC0omDm3AAAAAoBAAAPAAAAAAAAAAAAAAAAABUEAABk&#10;cnMvZG93bnJldi54bWxQSwUGAAAAAAQABADzAAAAHgUAAAAA&#10;" filled="f" stroked="f">
                      <v:textbox inset="2.16pt,1.44pt,0,1.44pt">
                        <w:txbxContent>
                          <w:p w14:paraId="759B08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1744" behindDoc="0" locked="0" layoutInCell="1" allowOverlap="1" wp14:anchorId="14A5DD0C" wp14:editId="3A1DE05D">
                      <wp:simplePos x="0" y="0"/>
                      <wp:positionH relativeFrom="column">
                        <wp:posOffset>1295400</wp:posOffset>
                      </wp:positionH>
                      <wp:positionV relativeFrom="paragraph">
                        <wp:posOffset>368300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22C3EA-13E0-3443-AFE8-668B820F91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FFB0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5DD0C" id="Rectangle 1967" o:spid="_x0000_s2796" style="position:absolute;left:0;text-align:left;margin-left:102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MiltibwBAABMAwAADgAAAAAAAAAAAAAAAAAuAgAAZHJz&#10;L2Uyb0RvYy54bWxQSwECLQAUAAYACAAAACEAtKJg5twAAAAKAQAADwAAAAAAAAAAAAAAAAAWBAAA&#10;ZHJzL2Rvd25yZXYueG1sUEsFBgAAAAAEAAQA8wAAAB8FAAAAAA==&#10;" filled="f" stroked="f">
                      <v:textbox inset="2.16pt,1.44pt,0,1.44pt">
                        <w:txbxContent>
                          <w:p w14:paraId="21FFB0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2768" behindDoc="0" locked="0" layoutInCell="1" allowOverlap="1" wp14:anchorId="273522CF" wp14:editId="3C851C91">
                      <wp:simplePos x="0" y="0"/>
                      <wp:positionH relativeFrom="column">
                        <wp:posOffset>1295400</wp:posOffset>
                      </wp:positionH>
                      <wp:positionV relativeFrom="paragraph">
                        <wp:posOffset>368300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5075D-F1BA-1B47-B66B-F786BE077C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8C4C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22CF" id="Rectangle 1968" o:spid="_x0000_s2797" style="position:absolute;left:0;text-align:left;margin-left:102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EUJS6AQAATAMAAA4AAAAAAAAAAAAAAAAALgIAAGRycy9l&#10;Mm9Eb2MueG1sUEsBAi0AFAAGAAgAAAAhALSiYObcAAAACgEAAA8AAAAAAAAAAAAAAAAAFAQAAGRy&#10;cy9kb3ducmV2LnhtbFBLBQYAAAAABAAEAPMAAAAdBQAAAAA=&#10;" filled="f" stroked="f">
                      <v:textbox inset="2.16pt,1.44pt,0,1.44pt">
                        <w:txbxContent>
                          <w:p w14:paraId="098C4C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3792" behindDoc="0" locked="0" layoutInCell="1" allowOverlap="1" wp14:anchorId="59A5B772" wp14:editId="457B8946">
                      <wp:simplePos x="0" y="0"/>
                      <wp:positionH relativeFrom="column">
                        <wp:posOffset>1295400</wp:posOffset>
                      </wp:positionH>
                      <wp:positionV relativeFrom="paragraph">
                        <wp:posOffset>368300</wp:posOffset>
                      </wp:positionV>
                      <wp:extent cx="1003300" cy="7620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B6432-A0A1-7B42-93C7-B7E6307598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228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5B772" id="Rectangle 1969" o:spid="_x0000_s2798" style="position:absolute;left:0;text-align:left;margin-left:102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EW2kVLwBAABMAwAADgAAAAAAAAAAAAAAAAAuAgAAZHJz&#10;L2Uyb0RvYy54bWxQSwECLQAUAAYACAAAACEAtKJg5twAAAAKAQAADwAAAAAAAAAAAAAAAAAWBAAA&#10;ZHJzL2Rvd25yZXYueG1sUEsFBgAAAAAEAAQA8wAAAB8FAAAAAA==&#10;" filled="f" stroked="f">
                      <v:textbox inset="2.16pt,1.44pt,0,1.44pt">
                        <w:txbxContent>
                          <w:p w14:paraId="4D228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4816" behindDoc="0" locked="0" layoutInCell="1" allowOverlap="1" wp14:anchorId="2F4E1BBF" wp14:editId="628B35A4">
                      <wp:simplePos x="0" y="0"/>
                      <wp:positionH relativeFrom="column">
                        <wp:posOffset>1295400</wp:posOffset>
                      </wp:positionH>
                      <wp:positionV relativeFrom="paragraph">
                        <wp:posOffset>368300</wp:posOffset>
                      </wp:positionV>
                      <wp:extent cx="1003300" cy="762000"/>
                      <wp:effectExtent l="0" t="0" r="0" b="0"/>
                      <wp:wrapNone/>
                      <wp:docPr id="1970" name="Rectangle 1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10CF82-D089-4E40-AEFC-EF8DB097C6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0A25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E1BBF" id="Rectangle 1970" o:spid="_x0000_s2799" style="position:absolute;left:0;text-align:left;margin-left:102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AVsSauwEAAEwDAAAOAAAAAAAAAAAAAAAAAC4CAABkcnMv&#10;ZTJvRG9jLnhtbFBLAQItABQABgAIAAAAIQC0omDm3AAAAAoBAAAPAAAAAAAAAAAAAAAAABUEAABk&#10;cnMvZG93bnJldi54bWxQSwUGAAAAAAQABADzAAAAHgUAAAAA&#10;" filled="f" stroked="f">
                      <v:textbox inset="2.16pt,1.44pt,0,1.44pt">
                        <w:txbxContent>
                          <w:p w14:paraId="5A0A25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5840" behindDoc="0" locked="0" layoutInCell="1" allowOverlap="1" wp14:anchorId="1195CAD1" wp14:editId="3A927F87">
                      <wp:simplePos x="0" y="0"/>
                      <wp:positionH relativeFrom="column">
                        <wp:posOffset>1295400</wp:posOffset>
                      </wp:positionH>
                      <wp:positionV relativeFrom="paragraph">
                        <wp:posOffset>368300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E56635-BD08-3E44-8915-12836EBA4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BF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5CAD1" id="Rectangle 1971" o:spid="_x0000_s2800" style="position:absolute;left:0;text-align:left;margin-left:102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GmQwDLwBAABMAwAADgAAAAAAAAAAAAAAAAAuAgAAZHJz&#10;L2Uyb0RvYy54bWxQSwECLQAUAAYACAAAACEAtKJg5twAAAAKAQAADwAAAAAAAAAAAAAAAAAWBAAA&#10;ZHJzL2Rvd25yZXYueG1sUEsFBgAAAAAEAAQA8wAAAB8FAAAAAA==&#10;" filled="f" stroked="f">
                      <v:textbox inset="2.16pt,1.44pt,0,1.44pt">
                        <w:txbxContent>
                          <w:p w14:paraId="7AFBF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6864" behindDoc="0" locked="0" layoutInCell="1" allowOverlap="1" wp14:anchorId="21334273" wp14:editId="4688F88A">
                      <wp:simplePos x="0" y="0"/>
                      <wp:positionH relativeFrom="column">
                        <wp:posOffset>1295400</wp:posOffset>
                      </wp:positionH>
                      <wp:positionV relativeFrom="paragraph">
                        <wp:posOffset>368300</wp:posOffset>
                      </wp:positionV>
                      <wp:extent cx="1003300" cy="762000"/>
                      <wp:effectExtent l="0" t="0" r="0" b="0"/>
                      <wp:wrapNone/>
                      <wp:docPr id="1972" name="Rectangle 1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7CE7D-3076-E342-84AF-DC92BB3521F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66C0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34273" id="Rectangle 1972" o:spid="_x0000_s2801" style="position:absolute;left:0;text-align:left;margin-left:102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9g1zAuwEAAEwDAAAOAAAAAAAAAAAAAAAAAC4CAABkcnMv&#10;ZTJvRG9jLnhtbFBLAQItABQABgAIAAAAIQC0omDm3AAAAAoBAAAPAAAAAAAAAAAAAAAAABUEAABk&#10;cnMvZG93bnJldi54bWxQSwUGAAAAAAQABADzAAAAHgUAAAAA&#10;" filled="f" stroked="f">
                      <v:textbox inset="2.16pt,1.44pt,0,1.44pt">
                        <w:txbxContent>
                          <w:p w14:paraId="2566C0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7888" behindDoc="0" locked="0" layoutInCell="1" allowOverlap="1" wp14:anchorId="0FB399E8" wp14:editId="78240F9A">
                      <wp:simplePos x="0" y="0"/>
                      <wp:positionH relativeFrom="column">
                        <wp:posOffset>1295400</wp:posOffset>
                      </wp:positionH>
                      <wp:positionV relativeFrom="paragraph">
                        <wp:posOffset>368300</wp:posOffset>
                      </wp:positionV>
                      <wp:extent cx="1003300" cy="762000"/>
                      <wp:effectExtent l="0" t="0" r="0" b="0"/>
                      <wp:wrapNone/>
                      <wp:docPr id="1973" name="Rectangle 1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A7C2F-C40A-9D42-8E22-ADA5417F07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D3D0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399E8" id="Rectangle 1973" o:spid="_x0000_s2802" style="position:absolute;left:0;text-align:left;margin-left:102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w2qoALwBAABMAwAADgAAAAAAAAAAAAAAAAAuAgAAZHJz&#10;L2Uyb0RvYy54bWxQSwECLQAUAAYACAAAACEAtKJg5twAAAAKAQAADwAAAAAAAAAAAAAAAAAWBAAA&#10;ZHJzL2Rvd25yZXYueG1sUEsFBgAAAAAEAAQA8wAAAB8FAAAAAA==&#10;" filled="f" stroked="f">
                      <v:textbox inset="2.16pt,1.44pt,0,1.44pt">
                        <w:txbxContent>
                          <w:p w14:paraId="7ED3D0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8912" behindDoc="0" locked="0" layoutInCell="1" allowOverlap="1" wp14:anchorId="1A777B3D" wp14:editId="74BF8309">
                      <wp:simplePos x="0" y="0"/>
                      <wp:positionH relativeFrom="column">
                        <wp:posOffset>1295400</wp:posOffset>
                      </wp:positionH>
                      <wp:positionV relativeFrom="paragraph">
                        <wp:posOffset>368300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DB612-7F38-C44A-A71B-8BE642EF1E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9E9B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77B3D" id="Rectangle 1974" o:spid="_x0000_s2803" style="position:absolute;left:0;text-align:left;margin-left:102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yS/SDuwEAAEwDAAAOAAAAAAAAAAAAAAAAAC4CAABkcnMv&#10;ZTJvRG9jLnhtbFBLAQItABQABgAIAAAAIQC0omDm3AAAAAoBAAAPAAAAAAAAAAAAAAAAABUEAABk&#10;cnMvZG93bnJldi54bWxQSwUGAAAAAAQABADzAAAAHgUAAAAA&#10;" filled="f" stroked="f">
                      <v:textbox inset="2.16pt,1.44pt,0,1.44pt">
                        <w:txbxContent>
                          <w:p w14:paraId="139E9B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79936" behindDoc="0" locked="0" layoutInCell="1" allowOverlap="1" wp14:anchorId="7212F317" wp14:editId="5C04BF40">
                      <wp:simplePos x="0" y="0"/>
                      <wp:positionH relativeFrom="column">
                        <wp:posOffset>1295400</wp:posOffset>
                      </wp:positionH>
                      <wp:positionV relativeFrom="paragraph">
                        <wp:posOffset>368300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06E126-7EB7-FC4E-898D-71ED20C485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0642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F317" id="Rectangle 1975" o:spid="_x0000_s2804" style="position:absolute;left:0;text-align:left;margin-left:102pt;margin-top:29pt;width:77pt;height:73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JSAfntwEAAEwDAAAOAAAAAAAAAAAAAAAAAC4CAABkcnMvZTJvRG9j&#10;LnhtbFBLAQItABQABgAIAAAAIQC15rtJ2gAAAAoBAAAPAAAAAAAAAAAAAAAAABEEAABkcnMvZG93&#10;bnJldi54bWxQSwUGAAAAAAQABADzAAAAGAUAAAAA&#10;" filled="f" stroked="f">
                      <v:textbox inset="2.16pt,1.44pt,0,1.44pt">
                        <w:txbxContent>
                          <w:p w14:paraId="470642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0960" behindDoc="0" locked="0" layoutInCell="1" allowOverlap="1" wp14:anchorId="3D29EADE" wp14:editId="0C2420B7">
                      <wp:simplePos x="0" y="0"/>
                      <wp:positionH relativeFrom="column">
                        <wp:posOffset>1295400</wp:posOffset>
                      </wp:positionH>
                      <wp:positionV relativeFrom="paragraph">
                        <wp:posOffset>368300</wp:posOffset>
                      </wp:positionV>
                      <wp:extent cx="1003300" cy="762000"/>
                      <wp:effectExtent l="0" t="0" r="0" b="0"/>
                      <wp:wrapNone/>
                      <wp:docPr id="1976" name="Rectangle 1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DD56A-157E-4740-8C2C-BF15EFD2D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C8E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9EADE" id="Rectangle 1976" o:spid="_x0000_s2805" style="position:absolute;left:0;text-align:left;margin-left:102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efP766AQAATAMAAA4AAAAAAAAAAAAAAAAALgIAAGRycy9l&#10;Mm9Eb2MueG1sUEsBAi0AFAAGAAgAAAAhALSiYObcAAAACgEAAA8AAAAAAAAAAAAAAAAAFAQAAGRy&#10;cy9kb3ducmV2LnhtbFBLBQYAAAAABAAEAPMAAAAdBQAAAAA=&#10;" filled="f" stroked="f">
                      <v:textbox inset="2.16pt,1.44pt,0,1.44pt">
                        <w:txbxContent>
                          <w:p w14:paraId="565C8E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1984" behindDoc="0" locked="0" layoutInCell="1" allowOverlap="1" wp14:anchorId="6107CCB1" wp14:editId="034495B2">
                      <wp:simplePos x="0" y="0"/>
                      <wp:positionH relativeFrom="column">
                        <wp:posOffset>1295400</wp:posOffset>
                      </wp:positionH>
                      <wp:positionV relativeFrom="paragraph">
                        <wp:posOffset>368300</wp:posOffset>
                      </wp:positionV>
                      <wp:extent cx="977900" cy="863600"/>
                      <wp:effectExtent l="0" t="0" r="0" b="0"/>
                      <wp:wrapNone/>
                      <wp:docPr id="1977" name="Rectangle 19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FC9050-0EEC-664F-888B-62EDC8E98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6C1B4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7CCB1" id="Rectangle 1977" o:spid="_x0000_s2806" style="position:absolute;left:0;text-align:left;margin-left:102pt;margin-top:29pt;width:77pt;height:6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kPEvP7oBAABMAwAADgAAAAAAAAAAAAAAAAAuAgAAZHJzL2Uy&#10;b0RvYy54bWxQSwECLQAUAAYACAAAACEAHcHrytsAAAAKAQAADwAAAAAAAAAAAAAAAAAUBAAAZHJz&#10;L2Rvd25yZXYueG1sUEsFBgAAAAAEAAQA8wAAABwFAAAAAA==&#10;" filled="f" stroked="f">
                      <v:textbox inset="2.16pt,1.44pt,0,1.44pt">
                        <w:txbxContent>
                          <w:p w14:paraId="66C1B4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3008" behindDoc="0" locked="0" layoutInCell="1" allowOverlap="1" wp14:anchorId="792F76A6" wp14:editId="2CE7A5DC">
                      <wp:simplePos x="0" y="0"/>
                      <wp:positionH relativeFrom="column">
                        <wp:posOffset>1295400</wp:posOffset>
                      </wp:positionH>
                      <wp:positionV relativeFrom="paragraph">
                        <wp:posOffset>368300</wp:posOffset>
                      </wp:positionV>
                      <wp:extent cx="977900" cy="927100"/>
                      <wp:effectExtent l="0" t="0" r="0" b="0"/>
                      <wp:wrapNone/>
                      <wp:docPr id="1978" name="Rectangle 19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946A5-23AE-BA47-B39D-5FDA3B2015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6F6F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F76A6" id="Rectangle 1978" o:spid="_x0000_s2807" style="position:absolute;left:0;text-align:left;margin-left:102pt;margin-top:29pt;width:77pt;height:73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KwVt1LUBAABMAwAADgAAAAAAAAAAAAAAAAAuAgAAZHJzL2Uyb0RvYy54&#10;bWxQSwECLQAUAAYACAAAACEAtea7SdoAAAAKAQAADwAAAAAAAAAAAAAAAAAPBAAAZHJzL2Rvd25y&#10;ZXYueG1sUEsFBgAAAAAEAAQA8wAAABYFAAAAAA==&#10;" filled="f" stroked="f">
                      <v:textbox inset="2.16pt,1.44pt,0,1.44pt">
                        <w:txbxContent>
                          <w:p w14:paraId="2E6F6F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4032" behindDoc="0" locked="0" layoutInCell="1" allowOverlap="1" wp14:anchorId="4DD2B486" wp14:editId="27645D16">
                      <wp:simplePos x="0" y="0"/>
                      <wp:positionH relativeFrom="column">
                        <wp:posOffset>1295400</wp:posOffset>
                      </wp:positionH>
                      <wp:positionV relativeFrom="paragraph">
                        <wp:posOffset>368300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83FD2-1765-3945-BDD8-97760D2E4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6E1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2B486" id="Rectangle 1979" o:spid="_x0000_s2808" style="position:absolute;left:0;text-align:left;margin-left:102pt;margin-top:29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zczYG6AQAATAMAAA4AAAAAAAAAAAAAAAAALgIAAGRycy9l&#10;Mm9Eb2MueG1sUEsBAi0AFAAGAAgAAAAhALSiYObcAAAACgEAAA8AAAAAAAAAAAAAAAAAFAQAAGRy&#10;cy9kb3ducmV2LnhtbFBLBQYAAAAABAAEAPMAAAAdBQAAAAA=&#10;" filled="f" stroked="f">
                      <v:textbox inset="2.16pt,1.44pt,0,1.44pt">
                        <w:txbxContent>
                          <w:p w14:paraId="5196E1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5056" behindDoc="0" locked="0" layoutInCell="1" allowOverlap="1" wp14:anchorId="5053D7C1" wp14:editId="3B88DAE2">
                      <wp:simplePos x="0" y="0"/>
                      <wp:positionH relativeFrom="column">
                        <wp:posOffset>1295400</wp:posOffset>
                      </wp:positionH>
                      <wp:positionV relativeFrom="paragraph">
                        <wp:posOffset>368300</wp:posOffset>
                      </wp:positionV>
                      <wp:extent cx="977900" cy="927100"/>
                      <wp:effectExtent l="0" t="0" r="0" b="0"/>
                      <wp:wrapNone/>
                      <wp:docPr id="1980" name="Rectangle 19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23A090-8203-CC4D-8585-CBF20D77B40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3388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D7C1" id="Rectangle 1980" o:spid="_x0000_s2809" style="position:absolute;left:0;text-align:left;margin-left:102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K/82yu2AQAATAMAAA4AAAAAAAAAAAAAAAAALgIAAGRycy9lMm9Eb2Mu&#10;eG1sUEsBAi0AFAAGAAgAAAAhALXmu0naAAAACgEAAA8AAAAAAAAAAAAAAAAAEAQAAGRycy9kb3du&#10;cmV2LnhtbFBLBQYAAAAABAAEAPMAAAAXBQAAAAA=&#10;" filled="f" stroked="f">
                      <v:textbox inset="2.16pt,1.44pt,0,1.44pt">
                        <w:txbxContent>
                          <w:p w14:paraId="573388D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6080" behindDoc="0" locked="0" layoutInCell="1" allowOverlap="1" wp14:anchorId="0C41ECCB" wp14:editId="5825CF4F">
                      <wp:simplePos x="0" y="0"/>
                      <wp:positionH relativeFrom="column">
                        <wp:posOffset>1295400</wp:posOffset>
                      </wp:positionH>
                      <wp:positionV relativeFrom="paragraph">
                        <wp:posOffset>368300</wp:posOffset>
                      </wp:positionV>
                      <wp:extent cx="977900" cy="927100"/>
                      <wp:effectExtent l="0" t="0" r="0" b="0"/>
                      <wp:wrapNone/>
                      <wp:docPr id="1981" name="Rectangle 19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F22E747-0713-6C41-933E-6B9B13E5D7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EDC8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1ECCB" id="Rectangle 1981" o:spid="_x0000_s2810" style="position:absolute;left:0;text-align:left;margin-left:102pt;margin-top:29pt;width:77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PXOL722AQAATAMAAA4AAAAAAAAAAAAAAAAALgIAAGRycy9lMm9Eb2Mu&#10;eG1sUEsBAi0AFAAGAAgAAAAhALXmu0naAAAACgEAAA8AAAAAAAAAAAAAAAAAEAQAAGRycy9kb3du&#10;cmV2LnhtbFBLBQYAAAAABAAEAPMAAAAXBQAAAAA=&#10;" filled="f" stroked="f">
                      <v:textbox inset="2.16pt,1.44pt,0,1.44pt">
                        <w:txbxContent>
                          <w:p w14:paraId="28EDC8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7104" behindDoc="0" locked="0" layoutInCell="1" allowOverlap="1" wp14:anchorId="3D8EDFF1" wp14:editId="2D31FD04">
                      <wp:simplePos x="0" y="0"/>
                      <wp:positionH relativeFrom="column">
                        <wp:posOffset>1295400</wp:posOffset>
                      </wp:positionH>
                      <wp:positionV relativeFrom="paragraph">
                        <wp:posOffset>368300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152C91-0568-264A-9B9F-DAA909219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592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EDFF1" id="Rectangle 1982" o:spid="_x0000_s2811" style="position:absolute;left:0;text-align:left;margin-left:102pt;margin-top:29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sZF+S6AQAATAMAAA4AAAAAAAAAAAAAAAAALgIAAGRycy9l&#10;Mm9Eb2MueG1sUEsBAi0AFAAGAAgAAAAhALSiYObcAAAACgEAAA8AAAAAAAAAAAAAAAAAFAQAAGRy&#10;cy9kb3ducmV2LnhtbFBLBQYAAAAABAAEAPMAAAAdBQAAAAA=&#10;" filled="f" stroked="f">
                      <v:textbox inset="2.16pt,1.44pt,0,1.44pt">
                        <w:txbxContent>
                          <w:p w14:paraId="0D5592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8128" behindDoc="0" locked="0" layoutInCell="1" allowOverlap="1" wp14:anchorId="71C43B79" wp14:editId="102A7391">
                      <wp:simplePos x="0" y="0"/>
                      <wp:positionH relativeFrom="column">
                        <wp:posOffset>1295400</wp:posOffset>
                      </wp:positionH>
                      <wp:positionV relativeFrom="paragraph">
                        <wp:posOffset>368300</wp:posOffset>
                      </wp:positionV>
                      <wp:extent cx="977900" cy="927100"/>
                      <wp:effectExtent l="0" t="0" r="0" b="0"/>
                      <wp:wrapNone/>
                      <wp:docPr id="1983" name="Rectangle 1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A2B141-11B4-FC4D-B3F2-0DEFFBD683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6F24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43B79" id="Rectangle 1983" o:spid="_x0000_s2812" style="position:absolute;left:0;text-align:left;margin-left:102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swLextwEAAEwDAAAOAAAAAAAAAAAAAAAAAC4CAABkcnMvZTJvRG9j&#10;LnhtbFBLAQItABQABgAIAAAAIQC15rtJ2gAAAAoBAAAPAAAAAAAAAAAAAAAAABEEAABkcnMvZG93&#10;bnJldi54bWxQSwUGAAAAAAQABADzAAAAGAUAAAAA&#10;" filled="f" stroked="f">
                      <v:textbox inset="2.16pt,1.44pt,0,1.44pt">
                        <w:txbxContent>
                          <w:p w14:paraId="436F24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89152" behindDoc="0" locked="0" layoutInCell="1" allowOverlap="1" wp14:anchorId="47A036A6" wp14:editId="685D6840">
                      <wp:simplePos x="0" y="0"/>
                      <wp:positionH relativeFrom="column">
                        <wp:posOffset>1295400</wp:posOffset>
                      </wp:positionH>
                      <wp:positionV relativeFrom="paragraph">
                        <wp:posOffset>368300</wp:posOffset>
                      </wp:positionV>
                      <wp:extent cx="977900" cy="901700"/>
                      <wp:effectExtent l="0" t="0" r="0" b="0"/>
                      <wp:wrapNone/>
                      <wp:docPr id="1984" name="Rectangle 1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E581D4-B038-5941-9D41-99544B90603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DF51F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036A6" id="Rectangle 1984" o:spid="_x0000_s2813" style="position:absolute;left:0;text-align:left;margin-left:102pt;margin-top:29pt;width:77pt;height:71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rZaQQbkBAABMAwAADgAAAAAAAAAAAAAAAAAuAgAAZHJzL2Uy&#10;b0RvYy54bWxQSwECLQAUAAYACAAAACEA7A1WB9wAAAAKAQAADwAAAAAAAAAAAAAAAAATBAAAZHJz&#10;L2Rvd25yZXYueG1sUEsFBgAAAAAEAAQA8wAAABwFAAAAAA==&#10;" filled="f" stroked="f">
                      <v:textbox inset="2.16pt,1.44pt,0,1.44pt">
                        <w:txbxContent>
                          <w:p w14:paraId="4DF51F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0176" behindDoc="0" locked="0" layoutInCell="1" allowOverlap="1" wp14:anchorId="6275594E" wp14:editId="4AF0016B">
                      <wp:simplePos x="0" y="0"/>
                      <wp:positionH relativeFrom="column">
                        <wp:posOffset>1295400</wp:posOffset>
                      </wp:positionH>
                      <wp:positionV relativeFrom="paragraph">
                        <wp:posOffset>368300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2A7F2-44F1-2343-BF6A-39A7A061A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EE6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5594E" id="Rectangle 1985" o:spid="_x0000_s2814" style="position:absolute;left:0;text-align:left;margin-left:102pt;margin-top:29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ZUSp26AQAATAMAAA4AAAAAAAAAAAAAAAAALgIAAGRycy9l&#10;Mm9Eb2MueG1sUEsBAi0AFAAGAAgAAAAhALSiYObcAAAACgEAAA8AAAAAAAAAAAAAAAAAFAQAAGRy&#10;cy9kb3ducmV2LnhtbFBLBQYAAAAABAAEAPMAAAAdBQAAAAA=&#10;" filled="f" stroked="f">
                      <v:textbox inset="2.16pt,1.44pt,0,1.44pt">
                        <w:txbxContent>
                          <w:p w14:paraId="2A7EE6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1200" behindDoc="0" locked="0" layoutInCell="1" allowOverlap="1" wp14:anchorId="747337EA" wp14:editId="0335083E">
                      <wp:simplePos x="0" y="0"/>
                      <wp:positionH relativeFrom="column">
                        <wp:posOffset>1295400</wp:posOffset>
                      </wp:positionH>
                      <wp:positionV relativeFrom="paragraph">
                        <wp:posOffset>368300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A65CE-B43D-A744-8894-FC426B3CB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E82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337EA" id="Rectangle 1986" o:spid="_x0000_s2815" style="position:absolute;left:0;text-align:left;margin-left:102pt;margin-top:29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GzJlG6AQAATAMAAA4AAAAAAAAAAAAAAAAALgIAAGRycy9l&#10;Mm9Eb2MueG1sUEsBAi0AFAAGAAgAAAAhALSiYObcAAAACgEAAA8AAAAAAAAAAAAAAAAAFAQAAGRy&#10;cy9kb3ducmV2LnhtbFBLBQYAAAAABAAEAPMAAAAdBQAAAAA=&#10;" filled="f" stroked="f">
                      <v:textbox inset="2.16pt,1.44pt,0,1.44pt">
                        <w:txbxContent>
                          <w:p w14:paraId="497E82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2224" behindDoc="0" locked="0" layoutInCell="1" allowOverlap="1" wp14:anchorId="2489EC4C" wp14:editId="5A3AD4CF">
                      <wp:simplePos x="0" y="0"/>
                      <wp:positionH relativeFrom="column">
                        <wp:posOffset>1295400</wp:posOffset>
                      </wp:positionH>
                      <wp:positionV relativeFrom="paragraph">
                        <wp:posOffset>368300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005C-2208-8045-8CC3-86B9ECFA5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E00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9EC4C" id="Rectangle 1987" o:spid="_x0000_s2816" style="position:absolute;left:0;text-align:left;margin-left:102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tKp9K6AQAATAMAAA4AAAAAAAAAAAAAAAAALgIAAGRycy9l&#10;Mm9Eb2MueG1sUEsBAi0AFAAGAAgAAAAhALSiYObcAAAACgEAAA8AAAAAAAAAAAAAAAAAFAQAAGRy&#10;cy9kb3ducmV2LnhtbFBLBQYAAAAABAAEAPMAAAAdBQAAAAA=&#10;" filled="f" stroked="f">
                      <v:textbox inset="2.16pt,1.44pt,0,1.44pt">
                        <w:txbxContent>
                          <w:p w14:paraId="7CAE00C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3248" behindDoc="0" locked="0" layoutInCell="1" allowOverlap="1" wp14:anchorId="1E02F8B2" wp14:editId="730B82ED">
                      <wp:simplePos x="0" y="0"/>
                      <wp:positionH relativeFrom="column">
                        <wp:posOffset>1295400</wp:posOffset>
                      </wp:positionH>
                      <wp:positionV relativeFrom="paragraph">
                        <wp:posOffset>368300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198F1-6F65-BE41-8230-B39159042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631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2F8B2" id="Rectangle 1988" o:spid="_x0000_s2817" style="position:absolute;left:0;text-align:left;margin-left:102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" filled="f" stroked="f">
                      <v:textbox inset="2.16pt,1.44pt,0,1.44pt">
                        <w:txbxContent>
                          <w:p w14:paraId="180631E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4272" behindDoc="0" locked="0" layoutInCell="1" allowOverlap="1" wp14:anchorId="1BAABC21" wp14:editId="0000058D">
                      <wp:simplePos x="0" y="0"/>
                      <wp:positionH relativeFrom="column">
                        <wp:posOffset>1295400</wp:posOffset>
                      </wp:positionH>
                      <wp:positionV relativeFrom="paragraph">
                        <wp:posOffset>368300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2EA17-DF67-4745-8E07-DE8CED6AE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9D2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ABC21" id="Rectangle 1989" o:spid="_x0000_s2818" style="position:absolute;left:0;text-align:left;margin-left:102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A5uD7kBAABMAwAADgAAAAAAAAAAAAAAAAAuAgAAZHJzL2Uy&#10;b0RvYy54bWxQSwECLQAUAAYACAAAACEAtKJg5twAAAAKAQAADwAAAAAAAAAAAAAAAAATBAAAZHJz&#10;L2Rvd25yZXYueG1sUEsFBgAAAAAEAAQA8wAAABwFAAAAAA==&#10;" filled="f" stroked="f">
                      <v:textbox inset="2.16pt,1.44pt,0,1.44pt">
                        <w:txbxContent>
                          <w:p w14:paraId="1909D2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5296" behindDoc="0" locked="0" layoutInCell="1" allowOverlap="1" wp14:anchorId="1BE1913F" wp14:editId="378DD902">
                      <wp:simplePos x="0" y="0"/>
                      <wp:positionH relativeFrom="column">
                        <wp:posOffset>1295400</wp:posOffset>
                      </wp:positionH>
                      <wp:positionV relativeFrom="paragraph">
                        <wp:posOffset>368300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81149-64AC-6E44-8410-134B8AFAB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53B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1913F" id="Rectangle 1990" o:spid="_x0000_s2819" style="position:absolute;left:0;text-align:left;margin-left:102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TUOwbkBAABMAwAADgAAAAAAAAAAAAAAAAAuAgAAZHJzL2Uy&#10;b0RvYy54bWxQSwECLQAUAAYACAAAACEAtKJg5twAAAAKAQAADwAAAAAAAAAAAAAAAAATBAAAZHJz&#10;L2Rvd25yZXYueG1sUEsFBgAAAAAEAAQA8wAAABwFAAAAAA==&#10;" filled="f" stroked="f">
                      <v:textbox inset="2.16pt,1.44pt,0,1.44pt">
                        <w:txbxContent>
                          <w:p w14:paraId="59753B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6320" behindDoc="0" locked="0" layoutInCell="1" allowOverlap="1" wp14:anchorId="57CAEF0D" wp14:editId="1F41B0F3">
                      <wp:simplePos x="0" y="0"/>
                      <wp:positionH relativeFrom="column">
                        <wp:posOffset>1295400</wp:posOffset>
                      </wp:positionH>
                      <wp:positionV relativeFrom="paragraph">
                        <wp:posOffset>368300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CA8907-C7E1-FB40-B519-772E7C8C4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0FB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AEF0D" id="Rectangle 1991" o:spid="_x0000_s2820" style="position:absolute;left:0;text-align:left;margin-left:102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MH+le6AQAATAMAAA4AAAAAAAAAAAAAAAAALgIAAGRycy9l&#10;Mm9Eb2MueG1sUEsBAi0AFAAGAAgAAAAhALSiYObcAAAACgEAAA8AAAAAAAAAAAAAAAAAFAQAAGRy&#10;cy9kb3ducmV2LnhtbFBLBQYAAAAABAAEAPMAAAAdBQAAAAA=&#10;" filled="f" stroked="f">
                      <v:textbox inset="2.16pt,1.44pt,0,1.44pt">
                        <w:txbxContent>
                          <w:p w14:paraId="5E90FB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7344" behindDoc="0" locked="0" layoutInCell="1" allowOverlap="1" wp14:anchorId="362E0AFB" wp14:editId="1F681B93">
                      <wp:simplePos x="0" y="0"/>
                      <wp:positionH relativeFrom="column">
                        <wp:posOffset>1295400</wp:posOffset>
                      </wp:positionH>
                      <wp:positionV relativeFrom="paragraph">
                        <wp:posOffset>368300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44A9A-85D3-1749-9AF2-2D3788F6C0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6B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E0AFB" id="Rectangle 1992" o:spid="_x0000_s2821" style="position:absolute;left:0;text-align:left;margin-left:102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Tglpu6AQAATAMAAA4AAAAAAAAAAAAAAAAALgIAAGRycy9l&#10;Mm9Eb2MueG1sUEsBAi0AFAAGAAgAAAAhALSiYObcAAAACgEAAA8AAAAAAAAAAAAAAAAAFAQAAGRy&#10;cy9kb3ducmV2LnhtbFBLBQYAAAAABAAEAPMAAAAdBQAAAAA=&#10;" filled="f" stroked="f">
                      <v:textbox inset="2.16pt,1.44pt,0,1.44pt">
                        <w:txbxContent>
                          <w:p w14:paraId="7DB6B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8368" behindDoc="0" locked="0" layoutInCell="1" allowOverlap="1" wp14:anchorId="77F68874" wp14:editId="47DDB0DE">
                      <wp:simplePos x="0" y="0"/>
                      <wp:positionH relativeFrom="column">
                        <wp:posOffset>1295400</wp:posOffset>
                      </wp:positionH>
                      <wp:positionV relativeFrom="paragraph">
                        <wp:posOffset>368300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0B84A-4CA2-9342-BAEE-6B26A668E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E20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68874" id="Rectangle 1993" o:spid="_x0000_s2822" style="position:absolute;left:0;text-align:left;margin-left:102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oJYlu6AQAATAMAAA4AAAAAAAAAAAAAAAAALgIAAGRycy9l&#10;Mm9Eb2MueG1sUEsBAi0AFAAGAAgAAAAhALSiYObcAAAACgEAAA8AAAAAAAAAAAAAAAAAFAQAAGRy&#10;cy9kb3ducmV2LnhtbFBLBQYAAAAABAAEAPMAAAAdBQAAAAA=&#10;" filled="f" stroked="f">
                      <v:textbox inset="2.16pt,1.44pt,0,1.44pt">
                        <w:txbxContent>
                          <w:p w14:paraId="285E20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99392" behindDoc="0" locked="0" layoutInCell="1" allowOverlap="1" wp14:anchorId="1ED70FB0" wp14:editId="3B81A103">
                      <wp:simplePos x="0" y="0"/>
                      <wp:positionH relativeFrom="column">
                        <wp:posOffset>1295400</wp:posOffset>
                      </wp:positionH>
                      <wp:positionV relativeFrom="paragraph">
                        <wp:posOffset>368300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CF391-7096-E64C-B19C-5948CB748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9BC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70FB0" id="Rectangle 1994" o:spid="_x0000_s2823" style="position:absolute;left:0;text-align:left;margin-left:102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soPti6AQAATAMAAA4AAAAAAAAAAAAAAAAALgIAAGRycy9l&#10;Mm9Eb2MueG1sUEsBAi0AFAAGAAgAAAAhALSiYObcAAAACgEAAA8AAAAAAAAAAAAAAAAAFAQAAGRy&#10;cy9kb3ducmV2LnhtbFBLBQYAAAAABAAEAPMAAAAdBQAAAAA=&#10;" filled="f" stroked="f">
                      <v:textbox inset="2.16pt,1.44pt,0,1.44pt">
                        <w:txbxContent>
                          <w:p w14:paraId="5D09BCE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0416" behindDoc="0" locked="0" layoutInCell="1" allowOverlap="1" wp14:anchorId="770AD444" wp14:editId="757E2F48">
                      <wp:simplePos x="0" y="0"/>
                      <wp:positionH relativeFrom="column">
                        <wp:posOffset>1295400</wp:posOffset>
                      </wp:positionH>
                      <wp:positionV relativeFrom="paragraph">
                        <wp:posOffset>368300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6297-E118-DB48-A966-6F833E597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C0C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AD444" id="Rectangle 1995" o:spid="_x0000_s2824" style="position:absolute;left:0;text-align:left;margin-left:102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mty+K6AQAATAMAAA4AAAAAAAAAAAAAAAAALgIAAGRycy9l&#10;Mm9Eb2MueG1sUEsBAi0AFAAGAAgAAAAhALSiYObcAAAACgEAAA8AAAAAAAAAAAAAAAAAFAQAAGRy&#10;cy9kb3ducmV2LnhtbFBLBQYAAAAABAAEAPMAAAAdBQAAAAA=&#10;" filled="f" stroked="f">
                      <v:textbox inset="2.16pt,1.44pt,0,1.44pt">
                        <w:txbxContent>
                          <w:p w14:paraId="728C0C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1440" behindDoc="0" locked="0" layoutInCell="1" allowOverlap="1" wp14:anchorId="04E8E3A8" wp14:editId="7572594D">
                      <wp:simplePos x="0" y="0"/>
                      <wp:positionH relativeFrom="column">
                        <wp:posOffset>1295400</wp:posOffset>
                      </wp:positionH>
                      <wp:positionV relativeFrom="paragraph">
                        <wp:posOffset>368300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22AF0-A54F-E341-9380-4B34E1A9C6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9B3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8E3A8" id="Rectangle 1996" o:spid="_x0000_s2825" style="position:absolute;left:0;text-align:left;margin-left:102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5Kpy66AQAATAMAAA4AAAAAAAAAAAAAAAAALgIAAGRycy9l&#10;Mm9Eb2MueG1sUEsBAi0AFAAGAAgAAAAhALSiYObcAAAACgEAAA8AAAAAAAAAAAAAAAAAFAQAAGRy&#10;cy9kb3ducmV2LnhtbFBLBQYAAAAABAAEAPMAAAAdBQAAAAA=&#10;" filled="f" stroked="f">
                      <v:textbox inset="2.16pt,1.44pt,0,1.44pt">
                        <w:txbxContent>
                          <w:p w14:paraId="1299B3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2464" behindDoc="0" locked="0" layoutInCell="1" allowOverlap="1" wp14:anchorId="3ED8E4CC" wp14:editId="21CE2979">
                      <wp:simplePos x="0" y="0"/>
                      <wp:positionH relativeFrom="column">
                        <wp:posOffset>1295400</wp:posOffset>
                      </wp:positionH>
                      <wp:positionV relativeFrom="paragraph">
                        <wp:posOffset>368300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1853D-90A6-0048-9C77-9701DE5F61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2A0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8E4CC" id="Rectangle 1997" o:spid="_x0000_s2826" style="position:absolute;left:0;text-align:left;margin-left:102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6itNWrkBAABMAwAADgAAAAAAAAAAAAAAAAAuAgAAZHJzL2Uy&#10;b0RvYy54bWxQSwECLQAUAAYACAAAACEAtKJg5twAAAAKAQAADwAAAAAAAAAAAAAAAAATBAAAZHJz&#10;L2Rvd25yZXYueG1sUEsFBgAAAAAEAAQA8wAAABwFAAAAAA==&#10;" filled="f" stroked="f">
                      <v:textbox inset="2.16pt,1.44pt,0,1.44pt">
                        <w:txbxContent>
                          <w:p w14:paraId="1192A0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3488" behindDoc="0" locked="0" layoutInCell="1" allowOverlap="1" wp14:anchorId="7D19C5BE" wp14:editId="60C41277">
                      <wp:simplePos x="0" y="0"/>
                      <wp:positionH relativeFrom="column">
                        <wp:posOffset>1295400</wp:posOffset>
                      </wp:positionH>
                      <wp:positionV relativeFrom="paragraph">
                        <wp:posOffset>368300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2F397-A1A7-ED44-AEDE-2131CE945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9A6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9C5BE" id="Rectangle 1998" o:spid="_x0000_s2827" style="position:absolute;left:0;text-align:left;margin-left:102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3hnBHuAEAAEwDAAAOAAAAAAAAAAAAAAAAAC4CAABkcnMvZTJv&#10;RG9jLnhtbFBLAQItABQABgAIAAAAIQC0omDm3AAAAAoBAAAPAAAAAAAAAAAAAAAAABIEAABkcnMv&#10;ZG93bnJldi54bWxQSwUGAAAAAAQABADzAAAAGwUAAAAA&#10;" filled="f" stroked="f">
                      <v:textbox inset="2.16pt,1.44pt,0,1.44pt">
                        <w:txbxContent>
                          <w:p w14:paraId="23E9A60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4512" behindDoc="0" locked="0" layoutInCell="1" allowOverlap="1" wp14:anchorId="5D055697" wp14:editId="30D7C642">
                      <wp:simplePos x="0" y="0"/>
                      <wp:positionH relativeFrom="column">
                        <wp:posOffset>1295400</wp:posOffset>
                      </wp:positionH>
                      <wp:positionV relativeFrom="paragraph">
                        <wp:posOffset>368300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40432-A083-954E-8C5D-5F87338021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EA5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55697" id="Rectangle 1999" o:spid="_x0000_s2828" style="position:absolute;left:0;text-align:left;margin-left:102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W+Eh7kBAABMAwAADgAAAAAAAAAAAAAAAAAuAgAAZHJzL2Uy&#10;b0RvYy54bWxQSwECLQAUAAYACAAAACEAtKJg5twAAAAKAQAADwAAAAAAAAAAAAAAAAATBAAAZHJz&#10;L2Rvd25yZXYueG1sUEsFBgAAAAAEAAQA8wAAABwFAAAAAA==&#10;" filled="f" stroked="f">
                      <v:textbox inset="2.16pt,1.44pt,0,1.44pt">
                        <w:txbxContent>
                          <w:p w14:paraId="37BEA5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5536" behindDoc="0" locked="0" layoutInCell="1" allowOverlap="1" wp14:anchorId="60DD9EED" wp14:editId="3126D8D8">
                      <wp:simplePos x="0" y="0"/>
                      <wp:positionH relativeFrom="column">
                        <wp:posOffset>1295400</wp:posOffset>
                      </wp:positionH>
                      <wp:positionV relativeFrom="paragraph">
                        <wp:posOffset>368300</wp:posOffset>
                      </wp:positionV>
                      <wp:extent cx="1003300" cy="7620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B624-756D-4149-817C-8C2492FAD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FD4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D9EED" id="Rectangle 2000" o:spid="_x0000_s2829" style="position:absolute;left:0;text-align:left;margin-left:102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X8FpCrkBAABMAwAADgAAAAAAAAAAAAAAAAAuAgAAZHJzL2Uy&#10;b0RvYy54bWxQSwECLQAUAAYACAAAACEAtKJg5twAAAAKAQAADwAAAAAAAAAAAAAAAAATBAAAZHJz&#10;L2Rvd25yZXYueG1sUEsFBgAAAAAEAAQA8wAAABwFAAAAAA==&#10;" filled="f" stroked="f">
                      <v:textbox inset="2.16pt,1.44pt,0,1.44pt">
                        <w:txbxContent>
                          <w:p w14:paraId="459FD4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6560" behindDoc="0" locked="0" layoutInCell="1" allowOverlap="1" wp14:anchorId="3A599BC7" wp14:editId="1AB9FBCF">
                      <wp:simplePos x="0" y="0"/>
                      <wp:positionH relativeFrom="column">
                        <wp:posOffset>1295400</wp:posOffset>
                      </wp:positionH>
                      <wp:positionV relativeFrom="paragraph">
                        <wp:posOffset>368300</wp:posOffset>
                      </wp:positionV>
                      <wp:extent cx="1003300" cy="7620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4A961-C522-014A-B38D-BF9E76236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5DB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99BC7" id="Rectangle 2001" o:spid="_x0000_s2830" style="position:absolute;left:0;text-align:left;margin-left:102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2cuQ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lFUs6HEc4dT+o66&#10;cT9YRS7Z0Uiplvkuek0x9Vj2HJ/gGiV0F/KzBrd8kRaZi8bnm8ZqzkRgcrvedjVOQuDR3Wa7Rh+7&#10;VK/FEVL+rIIji8MoIJSiLD99Tfly9eUK1i1gLs8vXp4PcyHTdPXmBeshyDNyxCXNj2i0DROjwppI&#10;yYSDZzT9OnJQlNgvHpVt7zbrFjelBE3XdrjBUAJEfXib5V6MAXdJZKDkGMEMIwIuGhVcOLLC7Lpe&#10;y068jQv61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BfOdnLkBAABMAwAADgAAAAAAAAAAAAAAAAAuAgAAZHJzL2Uy&#10;b0RvYy54bWxQSwECLQAUAAYACAAAACEAtKJg5twAAAAKAQAADwAAAAAAAAAAAAAAAAATBAAAZHJz&#10;L2Rvd25yZXYueG1sUEsFBgAAAAAEAAQA8wAAABwFAAAAAA==&#10;" filled="f" stroked="f">
                      <v:textbox inset="2.16pt,1.44pt,0,1.44pt">
                        <w:txbxContent>
                          <w:p w14:paraId="0AC5DB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7584" behindDoc="0" locked="0" layoutInCell="1" allowOverlap="1" wp14:anchorId="6BFDF7DB" wp14:editId="091A8D97">
                      <wp:simplePos x="0" y="0"/>
                      <wp:positionH relativeFrom="column">
                        <wp:posOffset>1295400</wp:posOffset>
                      </wp:positionH>
                      <wp:positionV relativeFrom="paragraph">
                        <wp:posOffset>368300</wp:posOffset>
                      </wp:positionV>
                      <wp:extent cx="1003300" cy="762000"/>
                      <wp:effectExtent l="0" t="0" r="0" b="0"/>
                      <wp:wrapNone/>
                      <wp:docPr id="2002" name="Rectangle 2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FB7-A62E-D04C-869D-8E3234BF4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945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DF7DB" id="Rectangle 2002" o:spid="_x0000_s2831" style="position:absolute;left:0;text-align:left;margin-left:102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Q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ZRzYYSzx1O6Sfq&#10;xn1vFTllByOlmuc76zXG1GHZc3yCc5TQnclPGtz8RVpkKhofLxqrKROByfVq3dY4CYFHN1frFfrY&#10;pXovjpDyvQqOzA6jgFCKsvzwPeXT1bcrWDeDOT0/e3naTYXMsq2/vmHdBXlEjrik+RGNtmFkVFgT&#10;KRlx8Iym33sOihL74FHZ5uZqhULkEizbpsUNhhIg6t3HLPdiCLhLIgMl+wimHxBw0ajgwpEVZuf1&#10;mnfiY1zQv/8E2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IU8VC6AQAATAMAAA4AAAAAAAAAAAAAAAAALgIAAGRycy9l&#10;Mm9Eb2MueG1sUEsBAi0AFAAGAAgAAAAhALSiYObcAAAACgEAAA8AAAAAAAAAAAAAAAAAFAQAAGRy&#10;cy9kb3ducmV2LnhtbFBLBQYAAAAABAAEAPMAAAAdBQAAAAA=&#10;" filled="f" stroked="f">
                      <v:textbox inset="2.16pt,1.44pt,0,1.44pt">
                        <w:txbxContent>
                          <w:p w14:paraId="3389451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8608" behindDoc="0" locked="0" layoutInCell="1" allowOverlap="1" wp14:anchorId="5AB6853D" wp14:editId="27225585">
                      <wp:simplePos x="0" y="0"/>
                      <wp:positionH relativeFrom="column">
                        <wp:posOffset>1295400</wp:posOffset>
                      </wp:positionH>
                      <wp:positionV relativeFrom="paragraph">
                        <wp:posOffset>368300</wp:posOffset>
                      </wp:positionV>
                      <wp:extent cx="1003300" cy="7620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97AD7-FB36-5242-A07A-F72A602AD4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A7A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6853D" id="Rectangle 2003" o:spid="_x0000_s2832" style="position:absolute;left:0;text-align:left;margin-left:102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z9BZC6AQAATAMAAA4AAAAAAAAAAAAAAAAALgIAAGRycy9l&#10;Mm9Eb2MueG1sUEsBAi0AFAAGAAgAAAAhALSiYObcAAAACgEAAA8AAAAAAAAAAAAAAAAAFAQAAGRy&#10;cy9kb3ducmV2LnhtbFBLBQYAAAAABAAEAPMAAAAdBQAAAAA=&#10;" filled="f" stroked="f">
                      <v:textbox inset="2.16pt,1.44pt,0,1.44pt">
                        <w:txbxContent>
                          <w:p w14:paraId="221A7A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09632" behindDoc="0" locked="0" layoutInCell="1" allowOverlap="1" wp14:anchorId="6B37996B" wp14:editId="4F05905C">
                      <wp:simplePos x="0" y="0"/>
                      <wp:positionH relativeFrom="column">
                        <wp:posOffset>1295400</wp:posOffset>
                      </wp:positionH>
                      <wp:positionV relativeFrom="paragraph">
                        <wp:posOffset>368300</wp:posOffset>
                      </wp:positionV>
                      <wp:extent cx="1003300" cy="7620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8E3F5-4A5A-2C40-AB59-CFD89FFF5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749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7996B" id="Rectangle 2004" o:spid="_x0000_s2833" style="position:absolute;left:0;text-align:left;margin-left:102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kT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ZRzTUlnjuc0nfU&#10;jfveKnLJDkZKNc931muMqcOyl/gM1yihO5OfNLj5i7TIVDQ+3zRWUyYCk9vVtq1xEgKPNuvtCn3s&#10;Ur0VR0j5swqOzA6jgFCKsvz0NeXL1dcrWDeDuTw/e3k6TIXMsq03r1gPQZ6RIy5pfkKjbRgZFdZE&#10;SkYcPKPp15GDosR+8ahss1mvGtyUEizbpsUNhhIg6sP7LPdiCLhLIgMlxwimHxBw0ajgwpEVZtf1&#10;mnfifVzQv/0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3cWRO6AQAATAMAAA4AAAAAAAAAAAAAAAAALgIAAGRycy9l&#10;Mm9Eb2MueG1sUEsBAi0AFAAGAAgAAAAhALSiYObcAAAACgEAAA8AAAAAAAAAAAAAAAAAFAQAAGRy&#10;cy9kb3ducmV2LnhtbFBLBQYAAAAABAAEAPMAAAAdBQAAAAA=&#10;" filled="f" stroked="f">
                      <v:textbox inset="2.16pt,1.44pt,0,1.44pt">
                        <w:txbxContent>
                          <w:p w14:paraId="5927494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0656" behindDoc="0" locked="0" layoutInCell="1" allowOverlap="1" wp14:anchorId="2380083E" wp14:editId="01C8FECE">
                      <wp:simplePos x="0" y="0"/>
                      <wp:positionH relativeFrom="column">
                        <wp:posOffset>1295400</wp:posOffset>
                      </wp:positionH>
                      <wp:positionV relativeFrom="paragraph">
                        <wp:posOffset>368300</wp:posOffset>
                      </wp:positionV>
                      <wp:extent cx="1003300" cy="762000"/>
                      <wp:effectExtent l="0" t="0" r="0" b="0"/>
                      <wp:wrapNone/>
                      <wp:docPr id="2005" name="Rectangle 2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AE99-E9A2-7E4C-B816-53C3CB33B1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14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083E" id="Rectangle 2005" o:spid="_x0000_s2834" style="position:absolute;left:0;text-align:left;margin-left:102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p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ZRza+UeO5wSj9R&#10;N+57q8gpOxgp1TzfWa8xpg7LnuMTnKOE7kx+0uDmL9IiU9H4eNFYTZkITK5X67bGSQg8urlar9DH&#10;LtV7cYSU71VwZHYYBYRSlOWH7ymfrr5dwboZzOn52cvTbipklm3dvmHdBXlEjrik+RGNtmFkVFgT&#10;KRlx8Iym33sOihL74FHZ5uZq1eCmlGDZNi1uMJQAUe8+ZrkXQ8BdEhko2Ucw/YCAi0YFF46sMDuv&#10;17wTH+OC/v0n2L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9ZrCm6AQAATAMAAA4AAAAAAAAAAAAAAAAALgIAAGRycy9l&#10;Mm9Eb2MueG1sUEsBAi0AFAAGAAgAAAAhALSiYObcAAAACgEAAA8AAAAAAAAAAAAAAAAAFAQAAGRy&#10;cy9kb3ducmV2LnhtbFBLBQYAAAAABAAEAPMAAAAdBQAAAAA=&#10;" filled="f" stroked="f">
                      <v:textbox inset="2.16pt,1.44pt,0,1.44pt">
                        <w:txbxContent>
                          <w:p w14:paraId="51D146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1680" behindDoc="0" locked="0" layoutInCell="1" allowOverlap="1" wp14:anchorId="16E3D4DE" wp14:editId="3D6A0CB0">
                      <wp:simplePos x="0" y="0"/>
                      <wp:positionH relativeFrom="column">
                        <wp:posOffset>1295400</wp:posOffset>
                      </wp:positionH>
                      <wp:positionV relativeFrom="paragraph">
                        <wp:posOffset>368300</wp:posOffset>
                      </wp:positionV>
                      <wp:extent cx="1003300" cy="7620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3EB4A-2ED4-5147-8494-C75D6D4EB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29A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3D4DE" id="Rectangle 2006" o:spid="_x0000_s2835" style="position:absolute;left:0;text-align:left;margin-left:102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L7A5bkBAABMAwAADgAAAAAAAAAAAAAAAAAuAgAAZHJzL2Uy&#10;b0RvYy54bWxQSwECLQAUAAYACAAAACEAtKJg5twAAAAKAQAADwAAAAAAAAAAAAAAAAATBAAAZHJz&#10;L2Rvd25yZXYueG1sUEsFBgAAAAAEAAQA8wAAABwFAAAAAA==&#10;" filled="f" stroked="f">
                      <v:textbox inset="2.16pt,1.44pt,0,1.44pt">
                        <w:txbxContent>
                          <w:p w14:paraId="4E229AC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2704" behindDoc="0" locked="0" layoutInCell="1" allowOverlap="1" wp14:anchorId="287583B8" wp14:editId="3F4B0422">
                      <wp:simplePos x="0" y="0"/>
                      <wp:positionH relativeFrom="column">
                        <wp:posOffset>1295400</wp:posOffset>
                      </wp:positionH>
                      <wp:positionV relativeFrom="paragraph">
                        <wp:posOffset>368300</wp:posOffset>
                      </wp:positionV>
                      <wp:extent cx="1003300" cy="7620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8047F-BEB1-4440-88D9-AE0D33D090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BF9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583B8" id="Rectangle 2007" o:spid="_x0000_s2836" style="position:absolute;left:0;text-align:left;margin-left:102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FmugEAAEw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VF0c0OJ4xa79B19&#10;4240klyqkx4Gmfub/ZpD7PHac3iCaxZxmcUvCmz+oiyyFI/PN4/lkojA4na97WrshMCtzd12jWtE&#10;qV4vB4jps/SW5AWjgFSKs/z0NabL0d9H8F4mc3k+r9JyWIqYpmsKbi4e/HBGjTik6RGDMn5mVBgd&#10;KJmx8YzGn0cOkhLzxaGz7eZu3eKklKTp2g4nGEqCrA9vq9yJyeMsiQSUHAPocULCxaPCC1tWlF3H&#10;K8/E27ywf/0J9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JHQWa6AQAATAMAAA4AAAAAAAAAAAAAAAAALgIAAGRycy9l&#10;Mm9Eb2MueG1sUEsBAi0AFAAGAAgAAAAhALSiYObcAAAACgEAAA8AAAAAAAAAAAAAAAAAFAQAAGRy&#10;cy9kb3ducmV2LnhtbFBLBQYAAAAABAAEAPMAAAAdBQAAAAA=&#10;" filled="f" stroked="f">
                      <v:textbox inset="2.16pt,1.44pt,0,1.44pt">
                        <w:txbxContent>
                          <w:p w14:paraId="750BF9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3728" behindDoc="0" locked="0" layoutInCell="1" allowOverlap="1" wp14:anchorId="3BEA6178" wp14:editId="29AA1F9F">
                      <wp:simplePos x="0" y="0"/>
                      <wp:positionH relativeFrom="column">
                        <wp:posOffset>1295400</wp:posOffset>
                      </wp:positionH>
                      <wp:positionV relativeFrom="paragraph">
                        <wp:posOffset>368300</wp:posOffset>
                      </wp:positionV>
                      <wp:extent cx="1003300" cy="762000"/>
                      <wp:effectExtent l="0" t="0" r="0" b="0"/>
                      <wp:wrapNone/>
                      <wp:docPr id="2008" name="Rectangle 2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169BF-F406-2243-8861-B86225DAB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2C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A6178" id="Rectangle 2008" o:spid="_x0000_s2837" style="position:absolute;left:0;text-align:left;margin-left:102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x7uA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opq4qw8dzilH6gb&#10;94NV5JwdjZRqme+i1xRTj2XP8QkuUUJ3IT9rcMsXaZG5aHy6aqzmTAQmN+tNV+MkBB7d3mzW6GOX&#10;6rU4QspfVHBkcRgFhFKU5cdvKZ+v/rmCdQuY8/OLl+f9XMg0XXPFug/yhBxxSfMjGm3DxKiwJlIy&#10;4eAZTb8OHBQl9qtHZdvbm3WLm1KCpms7VAVKgKj3b7PcizHgLokMlBwimGFEwOXdggtHVphd1mvZ&#10;ibdxQf/6E+x+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CP6nx7uAEAAEwDAAAOAAAAAAAAAAAAAAAAAC4CAABkcnMvZTJv&#10;RG9jLnhtbFBLAQItABQABgAIAAAAIQC0omDm3AAAAAoBAAAPAAAAAAAAAAAAAAAAABIEAABkcnMv&#10;ZG93bnJldi54bWxQSwUGAAAAAAQABADzAAAAGwUAAAAA&#10;" filled="f" stroked="f">
                      <v:textbox inset="2.16pt,1.44pt,0,1.44pt">
                        <w:txbxContent>
                          <w:p w14:paraId="4692C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4752" behindDoc="0" locked="0" layoutInCell="1" allowOverlap="1" wp14:anchorId="7E8BE73B" wp14:editId="5832C5C8">
                      <wp:simplePos x="0" y="0"/>
                      <wp:positionH relativeFrom="column">
                        <wp:posOffset>1295400</wp:posOffset>
                      </wp:positionH>
                      <wp:positionV relativeFrom="paragraph">
                        <wp:posOffset>368300</wp:posOffset>
                      </wp:positionV>
                      <wp:extent cx="1003300" cy="7620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4F7CC-9E35-144B-9479-D9DBE5556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E67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BE73B" id="Rectangle 2009" o:spid="_x0000_s2838" style="position:absolute;left:0;text-align:left;margin-left:102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i7uQ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BTV3FDiucMpfUfd&#10;uB+sIufsaKRUy3wXvaaYeix7ic9wiRK6C/lZg1u+SIvMRePTVWM1ZyIwuVlvuhonIfDo7nazRh+7&#10;VG/FEVL+rIIji8MoIJSiLD9+Tfl89fUK1i1gzs8vXp73cyHTdE37inUf5Ak54pLmJzTaholRYU2k&#10;ZMLBM5p+HTgoSuwXj8q2d7frFjelBE3XdrjBUAJEvX+f5V6MAXdJZKDkEMEMIwIuGhVcOLLC7LJe&#10;y068jwv6t5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MQOIu7kBAABMAwAADgAAAAAAAAAAAAAAAAAuAgAAZHJzL2Uy&#10;b0RvYy54bWxQSwECLQAUAAYACAAAACEAtKJg5twAAAAKAQAADwAAAAAAAAAAAAAAAAATBAAAZHJz&#10;L2Rvd25yZXYueG1sUEsFBgAAAAAEAAQA8wAAABwFAAAAAA==&#10;" filled="f" stroked="f">
                      <v:textbox inset="2.16pt,1.44pt,0,1.44pt">
                        <w:txbxContent>
                          <w:p w14:paraId="48BE67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5776" behindDoc="0" locked="0" layoutInCell="1" allowOverlap="1" wp14:anchorId="2EDA7388" wp14:editId="0D8EF523">
                      <wp:simplePos x="0" y="0"/>
                      <wp:positionH relativeFrom="column">
                        <wp:posOffset>1295400</wp:posOffset>
                      </wp:positionH>
                      <wp:positionV relativeFrom="paragraph">
                        <wp:posOffset>368300</wp:posOffset>
                      </wp:positionV>
                      <wp:extent cx="1003300" cy="7620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8142-5A71-D342-9F0E-5D0EAEA1B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D80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A7388" id="Rectangle 2010" o:spid="_x0000_s2839" style="position:absolute;left:0;text-align:left;margin-left:102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YDjodbkBAABMAwAADgAAAAAAAAAAAAAAAAAuAgAAZHJzL2Uy&#10;b0RvYy54bWxQSwECLQAUAAYACAAAACEAtKJg5twAAAAKAQAADwAAAAAAAAAAAAAAAAATBAAAZHJz&#10;L2Rvd25yZXYueG1sUEsFBgAAAAAEAAQA8wAAABwFAAAAAA==&#10;" filled="f" stroked="f">
                      <v:textbox inset="2.16pt,1.44pt,0,1.44pt">
                        <w:txbxContent>
                          <w:p w14:paraId="178D806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6800" behindDoc="0" locked="0" layoutInCell="1" allowOverlap="1" wp14:anchorId="405EF331" wp14:editId="15A4707A">
                      <wp:simplePos x="0" y="0"/>
                      <wp:positionH relativeFrom="column">
                        <wp:posOffset>1295400</wp:posOffset>
                      </wp:positionH>
                      <wp:positionV relativeFrom="paragraph">
                        <wp:posOffset>368300</wp:posOffset>
                      </wp:positionV>
                      <wp:extent cx="1003300" cy="7620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F86E-53B5-654B-9C59-DFB17A7A2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840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F331" id="Rectangle 2011" o:spid="_x0000_s2840" style="position:absolute;left:0;text-align:left;margin-left:102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zjuQ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lF8v6HEc4dT+o66&#10;cT9YRS7Z0Uiplvkuek0x9Vj2HJ/gGiV0F/KzBrd8kRaZi8bnm8ZqzkRgcrvedjVOQuDR3Wa7Rh+7&#10;VK/FEVL+rIIji8MoIJSiLD99Tfly9eUK1i1gLs8vXp4PcyHTdM3mBeshyDNyxCXNj2i0DROjwppI&#10;yYSDZzT9OnJQlNgvHpVt7zbrFjelBE3XdrjBUAJEfXib5V6MAXdJZKDkGMEMIwIuGhVcOLLC7Lpe&#10;y068jQv61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goc47kBAABMAwAADgAAAAAAAAAAAAAAAAAuAgAAZHJzL2Uy&#10;b0RvYy54bWxQSwECLQAUAAYACAAAACEAtKJg5twAAAAKAQAADwAAAAAAAAAAAAAAAAATBAAAZHJz&#10;L2Rvd25yZXYueG1sUEsFBgAAAAAEAAQA8wAAABwFAAAAAA==&#10;" filled="f" stroked="f">
                      <v:textbox inset="2.16pt,1.44pt,0,1.44pt">
                        <w:txbxContent>
                          <w:p w14:paraId="198840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7824" behindDoc="0" locked="0" layoutInCell="1" allowOverlap="1" wp14:anchorId="607BAB58" wp14:editId="03694390">
                      <wp:simplePos x="0" y="0"/>
                      <wp:positionH relativeFrom="column">
                        <wp:posOffset>1295400</wp:posOffset>
                      </wp:positionH>
                      <wp:positionV relativeFrom="paragraph">
                        <wp:posOffset>368300</wp:posOffset>
                      </wp:positionV>
                      <wp:extent cx="1003300" cy="7620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3FFF2-FF8F-874C-8164-CB26CC973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28E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BAB58" id="Rectangle 2012" o:spid="_x0000_s2841" style="position:absolute;left:0;text-align:left;margin-left:102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Xe1wL7kBAABMAwAADgAAAAAAAAAAAAAAAAAuAgAAZHJzL2Uy&#10;b0RvYy54bWxQSwECLQAUAAYACAAAACEAtKJg5twAAAAKAQAADwAAAAAAAAAAAAAAAAATBAAAZHJz&#10;L2Rvd25yZXYueG1sUEsFBgAAAAAEAAQA8wAAABwFAAAAAA==&#10;" filled="f" stroked="f">
                      <v:textbox inset="2.16pt,1.44pt,0,1.44pt">
                        <w:txbxContent>
                          <w:p w14:paraId="59A28EE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8848" behindDoc="0" locked="0" layoutInCell="1" allowOverlap="1" wp14:anchorId="785190B3" wp14:editId="6C29155E">
                      <wp:simplePos x="0" y="0"/>
                      <wp:positionH relativeFrom="column">
                        <wp:posOffset>1295400</wp:posOffset>
                      </wp:positionH>
                      <wp:positionV relativeFrom="paragraph">
                        <wp:posOffset>368300</wp:posOffset>
                      </wp:positionV>
                      <wp:extent cx="977900" cy="927100"/>
                      <wp:effectExtent l="0" t="0" r="0" b="0"/>
                      <wp:wrapNone/>
                      <wp:docPr id="2013" name="Rectangle 2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D520FD9-E868-E04F-BB0D-A22F4EEC4D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C7B1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90B3" id="Rectangle 2013" o:spid="_x0000_s2842" style="position:absolute;left:0;text-align:left;margin-left:102pt;margin-top:29pt;width:77pt;height:73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Ao00Hq2AQAATAMAAA4AAAAAAAAAAAAAAAAALgIAAGRycy9lMm9Eb2Mu&#10;eG1sUEsBAi0AFAAGAAgAAAAhALXmu0naAAAACgEAAA8AAAAAAAAAAAAAAAAAEAQAAGRycy9kb3du&#10;cmV2LnhtbFBLBQYAAAAABAAEAPMAAAAXBQAAAAA=&#10;" filled="f" stroked="f">
                      <v:textbox inset="2.16pt,1.44pt,0,1.44pt">
                        <w:txbxContent>
                          <w:p w14:paraId="41C7B1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19872" behindDoc="0" locked="0" layoutInCell="1" allowOverlap="1" wp14:anchorId="7F25982D" wp14:editId="604BFF3D">
                      <wp:simplePos x="0" y="0"/>
                      <wp:positionH relativeFrom="column">
                        <wp:posOffset>1295400</wp:posOffset>
                      </wp:positionH>
                      <wp:positionV relativeFrom="paragraph">
                        <wp:posOffset>368300</wp:posOffset>
                      </wp:positionV>
                      <wp:extent cx="1003300" cy="7620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C326E-D32B-6949-AE35-4C17CE8E7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97D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5982D" id="Rectangle 2014" o:spid="_x0000_s2843" style="position:absolute;left:0;text-align:left;margin-left:102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hsug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P6KEssMTukn&#10;6sZsP0pyzg5aCJnmm/SafGix7MU/wyUK6CbyswKTvkiLzFnj01VjOUfCMblZbpoSJ8HxaL3aLNHH&#10;LsVHsYcQv0pnSHI6CgglK8uO30M8X32/gnUJzPn55MV5P2cyVVOt37HunTghR1zS+IRGjW7qKB+1&#10;p2TCwXc0vB4YSErGbxaVrderZY2bkoOqqRvcYMgBot5/zjLLB4e7xCNQcvCg+wEBZ40yLhxZZnZZ&#10;r7QTn+OM/uMn2L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Il2Gy6AQAATAMAAA4AAAAAAAAAAAAAAAAALgIAAGRycy9l&#10;Mm9Eb2MueG1sUEsBAi0AFAAGAAgAAAAhALSiYObcAAAACgEAAA8AAAAAAAAAAAAAAAAAFAQAAGRy&#10;cy9kb3ducmV2LnhtbFBLBQYAAAAABAAEAPMAAAAdBQAAAAA=&#10;" filled="f" stroked="f">
                      <v:textbox inset="2.16pt,1.44pt,0,1.44pt">
                        <w:txbxContent>
                          <w:p w14:paraId="62097D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0896" behindDoc="0" locked="0" layoutInCell="1" allowOverlap="1" wp14:anchorId="5E8BC1F7" wp14:editId="329D15C5">
                      <wp:simplePos x="0" y="0"/>
                      <wp:positionH relativeFrom="column">
                        <wp:posOffset>1295400</wp:posOffset>
                      </wp:positionH>
                      <wp:positionV relativeFrom="paragraph">
                        <wp:posOffset>368300</wp:posOffset>
                      </wp:positionV>
                      <wp:extent cx="977900" cy="863600"/>
                      <wp:effectExtent l="0" t="0" r="0" b="0"/>
                      <wp:wrapNone/>
                      <wp:docPr id="2015" name="Rectangle 20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94F03F-7B13-BE4F-916C-C26C036EC0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735B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BC1F7" id="Rectangle 2015" o:spid="_x0000_s2844" style="position:absolute;left:0;text-align:left;margin-left:102pt;margin-top:29pt;width:77pt;height:6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CPyQY1uQEAAEwDAAAOAAAAAAAAAAAAAAAAAC4CAABkcnMvZTJv&#10;RG9jLnhtbFBLAQItABQABgAIAAAAIQAdwevK2wAAAAoBAAAPAAAAAAAAAAAAAAAAABMEAABkcnMv&#10;ZG93bnJldi54bWxQSwUGAAAAAAQABADzAAAAGwUAAAAA&#10;" filled="f" stroked="f">
                      <v:textbox inset="2.16pt,1.44pt,0,1.44pt">
                        <w:txbxContent>
                          <w:p w14:paraId="36735B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1920" behindDoc="0" locked="0" layoutInCell="1" allowOverlap="1" wp14:anchorId="4F58F5C4" wp14:editId="22D939D2">
                      <wp:simplePos x="0" y="0"/>
                      <wp:positionH relativeFrom="column">
                        <wp:posOffset>1295400</wp:posOffset>
                      </wp:positionH>
                      <wp:positionV relativeFrom="paragraph">
                        <wp:posOffset>368300</wp:posOffset>
                      </wp:positionV>
                      <wp:extent cx="977900" cy="927100"/>
                      <wp:effectExtent l="0" t="0" r="0" b="0"/>
                      <wp:wrapNone/>
                      <wp:docPr id="2016" name="Rectangle 20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4DFA632-E084-A740-960A-397DDCB58F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EA8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8F5C4" id="Rectangle 2016" o:spid="_x0000_s2845" style="position:absolute;left:0;text-align:left;margin-left:102pt;margin-top:29pt;width:77pt;height:73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M53FQ+2AQAATAMAAA4AAAAAAAAAAAAAAAAALgIAAGRycy9lMm9Eb2Mu&#10;eG1sUEsBAi0AFAAGAAgAAAAhALXmu0naAAAACgEAAA8AAAAAAAAAAAAAAAAAEAQAAGRycy9kb3du&#10;cmV2LnhtbFBLBQYAAAAABAAEAPMAAAAXBQAAAAA=&#10;" filled="f" stroked="f">
                      <v:textbox inset="2.16pt,1.44pt,0,1.44pt">
                        <w:txbxContent>
                          <w:p w14:paraId="5BEA8090"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2944" behindDoc="0" locked="0" layoutInCell="1" allowOverlap="1" wp14:anchorId="028BEA0F" wp14:editId="4C9F00D7">
                      <wp:simplePos x="0" y="0"/>
                      <wp:positionH relativeFrom="column">
                        <wp:posOffset>1295400</wp:posOffset>
                      </wp:positionH>
                      <wp:positionV relativeFrom="paragraph">
                        <wp:posOffset>368300</wp:posOffset>
                      </wp:positionV>
                      <wp:extent cx="1003300" cy="762000"/>
                      <wp:effectExtent l="0" t="0" r="0" b="0"/>
                      <wp:wrapNone/>
                      <wp:docPr id="2017" name="Rectangle 2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861F-8F22-1C4E-883F-0E55692E60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EF2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BEA0F" id="Rectangle 2017" o:spid="_x0000_s2846" style="position:absolute;left:0;text-align:left;margin-left:102pt;margin-top:29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hKuQEAAEwDAAAOAAAAZHJzL2Uyb0RvYy54bWysU8tu2zAQvBfoPxC815LloL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orvrynx3GGXvqNv&#10;3A9WkUt1NFKq0t/i1xRTj9ee4xNcs4TLIn7W4MoXZZG5eny+eazmTAQWt6vtpsVOCNxa321XuEaU&#10;5vVyhJQ/q+BIWTAKSKU6y09fU74c/X0E7xUyl+fLKs+HuYpZbrqKW4qHIM+oEYc0P2LQNkyMCmsi&#10;JRM2ntH088hBUWK/eHS2W9+tOpyUmiDOBicYaoKsD2+r3Isx4CyJDJQcI5hhRMLVo8oLW1aVXcer&#10;zMTbvLJ//Qn2v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C1YSrkBAABMAwAADgAAAAAAAAAAAAAAAAAuAgAAZHJzL2Uy&#10;b0RvYy54bWxQSwECLQAUAAYACAAAACEAtKJg5twAAAAKAQAADwAAAAAAAAAAAAAAAAATBAAAZHJz&#10;L2Rvd25yZXYueG1sUEsFBgAAAAAEAAQA8wAAABwFAAAAAA==&#10;" filled="f" stroked="f">
                      <v:textbox inset="2.16pt,1.44pt,0,1.44pt">
                        <w:txbxContent>
                          <w:p w14:paraId="61AEF2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3968" behindDoc="0" locked="0" layoutInCell="1" allowOverlap="1" wp14:anchorId="0AF00536" wp14:editId="3504AF93">
                      <wp:simplePos x="0" y="0"/>
                      <wp:positionH relativeFrom="column">
                        <wp:posOffset>1295400</wp:posOffset>
                      </wp:positionH>
                      <wp:positionV relativeFrom="paragraph">
                        <wp:posOffset>368300</wp:posOffset>
                      </wp:positionV>
                      <wp:extent cx="977900" cy="927100"/>
                      <wp:effectExtent l="0" t="0" r="0" b="0"/>
                      <wp:wrapNone/>
                      <wp:docPr id="2018" name="Rectangle 20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8C28C4F-9765-0040-A517-53E2C6CD6B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345F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00536" id="Rectangle 2018" o:spid="_x0000_s2847" style="position:absolute;left:0;text-align:left;margin-left:102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" filled="f" stroked="f">
                      <v:textbox inset="2.16pt,1.44pt,0,1.44pt">
                        <w:txbxContent>
                          <w:p w14:paraId="23345F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4992" behindDoc="0" locked="0" layoutInCell="1" allowOverlap="1" wp14:anchorId="0FD074C5" wp14:editId="4B1C5F4A">
                      <wp:simplePos x="0" y="0"/>
                      <wp:positionH relativeFrom="column">
                        <wp:posOffset>1295400</wp:posOffset>
                      </wp:positionH>
                      <wp:positionV relativeFrom="paragraph">
                        <wp:posOffset>368300</wp:posOffset>
                      </wp:positionV>
                      <wp:extent cx="977900" cy="927100"/>
                      <wp:effectExtent l="0" t="0" r="0" b="0"/>
                      <wp:wrapNone/>
                      <wp:docPr id="2019" name="Rectangle 20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D21A266-676F-0645-91DE-BC1DE39D50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AACA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074C5" id="Rectangle 2019" o:spid="_x0000_s2848" style="position:absolute;left:0;text-align:left;margin-left:102pt;margin-top:29pt;width:77pt;height:73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ulnFArUBAABMAwAADgAAAAAAAAAAAAAAAAAuAgAAZHJzL2Uyb0RvYy54&#10;bWxQSwECLQAUAAYACAAAACEAtea7SdoAAAAKAQAADwAAAAAAAAAAAAAAAAAPBAAAZHJzL2Rvd25y&#10;ZXYueG1sUEsFBgAAAAAEAAQA8wAAABYFAAAAAA==&#10;" filled="f" stroked="f">
                      <v:textbox inset="2.16pt,1.44pt,0,1.44pt">
                        <w:txbxContent>
                          <w:p w14:paraId="77AACA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6016" behindDoc="0" locked="0" layoutInCell="1" allowOverlap="1" wp14:anchorId="1A807CCA" wp14:editId="4E40223B">
                      <wp:simplePos x="0" y="0"/>
                      <wp:positionH relativeFrom="column">
                        <wp:posOffset>1295400</wp:posOffset>
                      </wp:positionH>
                      <wp:positionV relativeFrom="paragraph">
                        <wp:posOffset>368300</wp:posOffset>
                      </wp:positionV>
                      <wp:extent cx="1003300" cy="7620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B50A7-314C-DE42-9100-E81C6E9D0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2FE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07CCA" id="Rectangle 2020" o:spid="_x0000_s2849" style="position:absolute;left:0;text-align:left;margin-left:102pt;margin-top:29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ITNq9bkBAABMAwAADgAAAAAAAAAAAAAAAAAuAgAAZHJzL2Uy&#10;b0RvYy54bWxQSwECLQAUAAYACAAAACEAtKJg5twAAAAKAQAADwAAAAAAAAAAAAAAAAATBAAAZHJz&#10;L2Rvd25yZXYueG1sUEsFBgAAAAAEAAQA8wAAABwFAAAAAA==&#10;" filled="f" stroked="f">
                      <v:textbox inset="2.16pt,1.44pt,0,1.44pt">
                        <w:txbxContent>
                          <w:p w14:paraId="2ED2FE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7040" behindDoc="0" locked="0" layoutInCell="1" allowOverlap="1" wp14:anchorId="0D6E0AE7" wp14:editId="51A4EEBF">
                      <wp:simplePos x="0" y="0"/>
                      <wp:positionH relativeFrom="column">
                        <wp:posOffset>1295400</wp:posOffset>
                      </wp:positionH>
                      <wp:positionV relativeFrom="paragraph">
                        <wp:posOffset>368300</wp:posOffset>
                      </wp:positionV>
                      <wp:extent cx="977900" cy="927100"/>
                      <wp:effectExtent l="0" t="0" r="0" b="0"/>
                      <wp:wrapNone/>
                      <wp:docPr id="2021" name="Rectangle 2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4F49CCD-9C7D-FD40-B7B6-5EB6FF3995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E51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E0AE7" id="Rectangle 2021" o:spid="_x0000_s2850" style="position:absolute;left:0;text-align:left;margin-left:102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kjHK9rUBAABMAwAADgAAAAAAAAAAAAAAAAAuAgAAZHJzL2Uyb0RvYy54&#10;bWxQSwECLQAUAAYACAAAACEAtea7SdoAAAAKAQAADwAAAAAAAAAAAAAAAAAPBAAAZHJzL2Rvd25y&#10;ZXYueG1sUEsFBgAAAAAEAAQA8wAAABYFAAAAAA==&#10;" filled="f" stroked="f">
                      <v:textbox inset="2.16pt,1.44pt,0,1.44pt">
                        <w:txbxContent>
                          <w:p w14:paraId="33E515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8064" behindDoc="0" locked="0" layoutInCell="1" allowOverlap="1" wp14:anchorId="3F680362" wp14:editId="145692F5">
                      <wp:simplePos x="0" y="0"/>
                      <wp:positionH relativeFrom="column">
                        <wp:posOffset>1295400</wp:posOffset>
                      </wp:positionH>
                      <wp:positionV relativeFrom="paragraph">
                        <wp:posOffset>368300</wp:posOffset>
                      </wp:positionV>
                      <wp:extent cx="977900" cy="901700"/>
                      <wp:effectExtent l="0" t="0" r="0" b="0"/>
                      <wp:wrapNone/>
                      <wp:docPr id="2022" name="Rectangle 2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ACD697-FCEE-474B-91C2-75058C5D049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7151A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80362" id="Rectangle 2022" o:spid="_x0000_s2851" style="position:absolute;left:0;text-align:left;margin-left:102pt;margin-top:29pt;width:77pt;height:71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RaHdSbkBAABMAwAADgAAAAAAAAAAAAAAAAAuAgAAZHJzL2Uy&#10;b0RvYy54bWxQSwECLQAUAAYACAAAACEA7A1WB9wAAAAKAQAADwAAAAAAAAAAAAAAAAATBAAAZHJz&#10;L2Rvd25yZXYueG1sUEsFBgAAAAAEAAQA8wAAABwFAAAAAA==&#10;" filled="f" stroked="f">
                      <v:textbox inset="2.16pt,1.44pt,0,1.44pt">
                        <w:txbxContent>
                          <w:p w14:paraId="67151A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29088" behindDoc="0" locked="0" layoutInCell="1" allowOverlap="1" wp14:anchorId="58507800" wp14:editId="22187E47">
                      <wp:simplePos x="0" y="0"/>
                      <wp:positionH relativeFrom="column">
                        <wp:posOffset>1295400</wp:posOffset>
                      </wp:positionH>
                      <wp:positionV relativeFrom="paragraph">
                        <wp:posOffset>368300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9D602-6D4B-6E48-8259-C9C35E0764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F3F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07800" id="Rectangle 2023" o:spid="_x0000_s2852" style="position:absolute;left:0;text-align:left;margin-left:102pt;margin-top:29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ZvuQEAAEw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e3abkWJ5w679AN9&#10;436wipyro5FSlf4Wv6aYerz2HJ/gkiVcFvGzBle+KIvM1ePT1WM1ZyKwuFlt1i12QuDW3c1mhWtE&#10;ad4uR0j5iwqOlAWjgFSqs/z4LeXz0dcjeK+QOT9fVnnez1XMct3dvnLdB3lCjTik+RGDtmFiVFgT&#10;KZmw8YymXwcOihL71aOz3d3NqsNJqQnirHGCoSbIev++yr0YA86SyEDJIYIZRiRcPaq8sGVV2WW8&#10;yky8zyv7t5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g8Gb7kBAABMAwAADgAAAAAAAAAAAAAAAAAuAgAAZHJzL2Uy&#10;b0RvYy54bWxQSwECLQAUAAYACAAAACEAtKJg5twAAAAKAQAADwAAAAAAAAAAAAAAAAATBAAAZHJz&#10;L2Rvd25yZXYueG1sUEsFBgAAAAAEAAQA8wAAABwFAAAAAA==&#10;" filled="f" stroked="f">
                      <v:textbox inset="2.16pt,1.44pt,0,1.44pt">
                        <w:txbxContent>
                          <w:p w14:paraId="2F8F3F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0112" behindDoc="0" locked="0" layoutInCell="1" allowOverlap="1" wp14:anchorId="20B14150" wp14:editId="4B235388">
                      <wp:simplePos x="0" y="0"/>
                      <wp:positionH relativeFrom="column">
                        <wp:posOffset>1295400</wp:posOffset>
                      </wp:positionH>
                      <wp:positionV relativeFrom="paragraph">
                        <wp:posOffset>368300</wp:posOffset>
                      </wp:positionV>
                      <wp:extent cx="1003300" cy="7620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0B6D3-EC77-F446-AD1F-A82DF7F92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8EB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14150" id="Rectangle 2024" o:spid="_x0000_s2853" style="position:absolute;left:0;text-align:left;margin-left:102pt;margin-top:29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rsuQ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DZ1s6TEc4dd+om+&#10;cd9ZRc7V3kippv5Ofg0xtXjtJT7DJUu4nMSPGtz0RVlkLB6frh6rMROBxc1is66xEwK3VsvNAteI&#10;Un1cjpDyVxUcmRaMAlIpzvLj95TPR9+P4L2JzPn5aZXH/VjEzNfN6p3rPsgTasQhzU8YtA0Do8Ka&#10;SMmAjWc0vR44KErsN4/ONqvlosFJKQnirHGCoSTIev+5yr3oA86SyEDJIYLpeiRcPCq8sGVF2WW8&#10;ppn4nBf2Hz/B7g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y5a7LkBAABMAwAADgAAAAAAAAAAAAAAAAAuAgAAZHJzL2Uy&#10;b0RvYy54bWxQSwECLQAUAAYACAAAACEAtKJg5twAAAAKAQAADwAAAAAAAAAAAAAAAAATBAAAZHJz&#10;L2Rvd25yZXYueG1sUEsFBgAAAAAEAAQA8wAAABwFAAAAAA==&#10;" filled="f" stroked="f">
                      <v:textbox inset="2.16pt,1.44pt,0,1.44pt">
                        <w:txbxContent>
                          <w:p w14:paraId="2AB8EB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1136" behindDoc="0" locked="0" layoutInCell="1" allowOverlap="1" wp14:anchorId="25486E76" wp14:editId="66C2677A">
                      <wp:simplePos x="0" y="0"/>
                      <wp:positionH relativeFrom="column">
                        <wp:posOffset>1295400</wp:posOffset>
                      </wp:positionH>
                      <wp:positionV relativeFrom="paragraph">
                        <wp:posOffset>368300</wp:posOffset>
                      </wp:positionV>
                      <wp:extent cx="1003300" cy="7620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43073A-0DFE-C54C-B903-0CB758ACD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A91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86E76" id="Rectangle 2025" o:spid="_x0000_s2854" style="position:absolute;left:0;text-align:left;margin-left:102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Aauv1rkBAABMAwAADgAAAAAAAAAAAAAAAAAuAgAAZHJzL2Uy&#10;b0RvYy54bWxQSwECLQAUAAYACAAAACEAtKJg5twAAAAKAQAADwAAAAAAAAAAAAAAAAATBAAAZHJz&#10;L2Rvd25yZXYueG1sUEsFBgAAAAAEAAQA8wAAABwFAAAAAA==&#10;" filled="f" stroked="f">
                      <v:textbox inset="2.16pt,1.44pt,0,1.44pt">
                        <w:txbxContent>
                          <w:p w14:paraId="752A91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2160" behindDoc="0" locked="0" layoutInCell="1" allowOverlap="1" wp14:anchorId="4B089F84" wp14:editId="24DC6FE2">
                      <wp:simplePos x="0" y="0"/>
                      <wp:positionH relativeFrom="column">
                        <wp:posOffset>1295400</wp:posOffset>
                      </wp:positionH>
                      <wp:positionV relativeFrom="paragraph">
                        <wp:posOffset>368300</wp:posOffset>
                      </wp:positionV>
                      <wp:extent cx="1003300" cy="7620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5F3D0-7860-4B47-8A37-6231BB41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7E1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89F84" id="Rectangle 2026" o:spid="_x0000_s2855" style="position:absolute;left:0;text-align:left;margin-left:102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MauQEAAEw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e3a7pYSzx126Qf6&#10;xv1gFTlXRyOlKv0tfk0x9XjtOT7BJUu4LOJnDa58URaZq8enq8dqzkRgcbParFvshMCtu5vNCteI&#10;0rxdjpDyFxUcKQtGAalUZ/nxW8rno69H8F4hc36+rPK8n6uY5brbvHLdB3lCjTik+RGDtmFiVFgT&#10;KZmw8YymXwcOihL71aOz3d3NqsNJqQnirHGCoSbIev++yr0YA86SyEDJIYIZRiRcPaq8sGVV2WW8&#10;yky8zyv7t5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ZkzDGrkBAABMAwAADgAAAAAAAAAAAAAAAAAuAgAAZHJzL2Uy&#10;b0RvYy54bWxQSwECLQAUAAYACAAAACEAtKJg5twAAAAKAQAADwAAAAAAAAAAAAAAAAATBAAAZHJz&#10;L2Rvd25yZXYueG1sUEsFBgAAAAAEAAQA8wAAABwFAAAAAA==&#10;" filled="f" stroked="f">
                      <v:textbox inset="2.16pt,1.44pt,0,1.44pt">
                        <w:txbxContent>
                          <w:p w14:paraId="03F7E1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3184" behindDoc="0" locked="0" layoutInCell="1" allowOverlap="1" wp14:anchorId="37BCFE47" wp14:editId="6873C714">
                      <wp:simplePos x="0" y="0"/>
                      <wp:positionH relativeFrom="column">
                        <wp:posOffset>1295400</wp:posOffset>
                      </wp:positionH>
                      <wp:positionV relativeFrom="paragraph">
                        <wp:posOffset>368300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BE5B-DB33-8349-967E-AA497C7E87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114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CFE47" id="Rectangle 2027" o:spid="_x0000_s2856" style="position:absolute;left:0;text-align:left;margin-left:102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stUKZuwEAAEwDAAAOAAAAAAAAAAAAAAAAAC4CAABkcnMv&#10;ZTJvRG9jLnhtbFBLAQItABQABgAIAAAAIQC0omDm3AAAAAoBAAAPAAAAAAAAAAAAAAAAABUEAABk&#10;cnMvZG93bnJldi54bWxQSwUGAAAAAAQABADzAAAAHgUAAAAA&#10;" filled="f" stroked="f">
                      <v:textbox inset="2.16pt,1.44pt,0,1.44pt">
                        <w:txbxContent>
                          <w:p w14:paraId="640114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4208" behindDoc="0" locked="0" layoutInCell="1" allowOverlap="1" wp14:anchorId="3CA92993" wp14:editId="40ACC80A">
                      <wp:simplePos x="0" y="0"/>
                      <wp:positionH relativeFrom="column">
                        <wp:posOffset>1295400</wp:posOffset>
                      </wp:positionH>
                      <wp:positionV relativeFrom="paragraph">
                        <wp:posOffset>368300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87DB5-99F5-4F42-8226-9EC25C107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F67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92993" id="Rectangle 2028" o:spid="_x0000_s2857" style="position:absolute;left:0;text-align:left;margin-left:102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8Rh/hLkBAABMAwAADgAAAAAAAAAAAAAAAAAuAgAAZHJzL2Uy&#10;b0RvYy54bWxQSwECLQAUAAYACAAAACEAtKJg5twAAAAKAQAADwAAAAAAAAAAAAAAAAATBAAAZHJz&#10;L2Rvd25yZXYueG1sUEsFBgAAAAAEAAQA8wAAABwFAAAAAA==&#10;" filled="f" stroked="f">
                      <v:textbox inset="2.16pt,1.44pt,0,1.44pt">
                        <w:txbxContent>
                          <w:p w14:paraId="4EFF676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5232" behindDoc="0" locked="0" layoutInCell="1" allowOverlap="1" wp14:anchorId="3F830718" wp14:editId="20B3E6EF">
                      <wp:simplePos x="0" y="0"/>
                      <wp:positionH relativeFrom="column">
                        <wp:posOffset>1295400</wp:posOffset>
                      </wp:positionH>
                      <wp:positionV relativeFrom="paragraph">
                        <wp:posOffset>368300</wp:posOffset>
                      </wp:positionV>
                      <wp:extent cx="1003300" cy="7620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A1D91-6CF5-4648-B01D-D9CBAEA01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738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30718" id="Rectangle 2029" o:spid="_x0000_s2858" style="position:absolute;left:0;text-align:left;margin-left:102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tEuQEAAEwDAAAOAAAAZHJzL2Uyb0RvYy54bWysU9tu2zAMfR/QfxD03thxit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GmbtaUeO5wSj9R&#10;N+57q8gpOxgp1TzfWa8xpg7LXuIznKOE7kx+0uDmL9IiU9H4eNFYTZkITK5X67bGSQg8urtZr9DH&#10;LtVHcYSUv6rgyOwwCgilKMsP31M+XX2/gnUzmNPzs5en3VTILNtV8451F+QROeKS5ic02oaRUWFN&#10;pGTEwTOaXvccFCX2m0dlm7sbrCW5BMu2aXGDoQSIevc5y70YAu6SyEDJPoLpBwRcNCq4cGSF2Xm9&#10;5p34HBf0Hz/B9g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T/GLRLkBAABMAwAADgAAAAAAAAAAAAAAAAAuAgAAZHJzL2Uy&#10;b0RvYy54bWxQSwECLQAUAAYACAAAACEAtKJg5twAAAAKAQAADwAAAAAAAAAAAAAAAAATBAAAZHJz&#10;L2Rvd25yZXYueG1sUEsFBgAAAAAEAAQA8wAAABwFAAAAAA==&#10;" filled="f" stroked="f">
                      <v:textbox inset="2.16pt,1.44pt,0,1.44pt">
                        <w:txbxContent>
                          <w:p w14:paraId="2EE7383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6256" behindDoc="0" locked="0" layoutInCell="1" allowOverlap="1" wp14:anchorId="30AF0FAE" wp14:editId="46F94A2C">
                      <wp:simplePos x="0" y="0"/>
                      <wp:positionH relativeFrom="column">
                        <wp:posOffset>1295400</wp:posOffset>
                      </wp:positionH>
                      <wp:positionV relativeFrom="paragraph">
                        <wp:posOffset>368300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07C2-C20C-5A46-9578-70E0D9870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576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F0FAE" id="Rectangle 2030" o:spid="_x0000_s2859" style="position:absolute;left:0;text-align:left;margin-left:102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7K64q6AQAATAMAAA4AAAAAAAAAAAAAAAAALgIAAGRycy9l&#10;Mm9Eb2MueG1sUEsBAi0AFAAGAAgAAAAhALSiYObcAAAACgEAAA8AAAAAAAAAAAAAAAAAFAQAAGRy&#10;cy9kb3ducmV2LnhtbFBLBQYAAAAABAAEAPMAAAAdBQAAAAA=&#10;" filled="f" stroked="f">
                      <v:textbox inset="2.16pt,1.44pt,0,1.44pt">
                        <w:txbxContent>
                          <w:p w14:paraId="667576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7280" behindDoc="0" locked="0" layoutInCell="1" allowOverlap="1" wp14:anchorId="649F4A28" wp14:editId="4DECC802">
                      <wp:simplePos x="0" y="0"/>
                      <wp:positionH relativeFrom="column">
                        <wp:posOffset>1295400</wp:posOffset>
                      </wp:positionH>
                      <wp:positionV relativeFrom="paragraph">
                        <wp:posOffset>368300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BC18A-63C7-0B4D-AB6B-847FDAC9FE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7F6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F4A28" id="Rectangle 2031" o:spid="_x0000_s2860" style="position:absolute;left:0;text-align:left;margin-left:102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T4Hxy6AQAATAMAAA4AAAAAAAAAAAAAAAAALgIAAGRycy9l&#10;Mm9Eb2MueG1sUEsBAi0AFAAGAAgAAAAhALSiYObcAAAACgEAAA8AAAAAAAAAAAAAAAAAFAQAAGRy&#10;cy9kb3ducmV2LnhtbFBLBQYAAAAABAAEAPMAAAAdBQAAAAA=&#10;" filled="f" stroked="f">
                      <v:textbox inset="2.16pt,1.44pt,0,1.44pt">
                        <w:txbxContent>
                          <w:p w14:paraId="74D7F6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8304" behindDoc="0" locked="0" layoutInCell="1" allowOverlap="1" wp14:anchorId="0FC1C8A6" wp14:editId="183B4C91">
                      <wp:simplePos x="0" y="0"/>
                      <wp:positionH relativeFrom="column">
                        <wp:posOffset>1295400</wp:posOffset>
                      </wp:positionH>
                      <wp:positionV relativeFrom="paragraph">
                        <wp:posOffset>368300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E2DE9-3109-464F-BD05-7218B2B44B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7AF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1C8A6" id="Rectangle 2032" o:spid="_x0000_s2861" style="position:absolute;left:0;text-align:left;margin-left:102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Mfc9C6AQAATAMAAA4AAAAAAAAAAAAAAAAALgIAAGRycy9l&#10;Mm9Eb2MueG1sUEsBAi0AFAAGAAgAAAAhALSiYObcAAAACgEAAA8AAAAAAAAAAAAAAAAAFAQAAGRy&#10;cy9kb3ducmV2LnhtbFBLBQYAAAAABAAEAPMAAAAdBQAAAAA=&#10;" filled="f" stroked="f">
                      <v:textbox inset="2.16pt,1.44pt,0,1.44pt">
                        <w:txbxContent>
                          <w:p w14:paraId="3707AF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39328" behindDoc="0" locked="0" layoutInCell="1" allowOverlap="1" wp14:anchorId="35F51C5C" wp14:editId="174DCC6B">
                      <wp:simplePos x="0" y="0"/>
                      <wp:positionH relativeFrom="column">
                        <wp:posOffset>1295400</wp:posOffset>
                      </wp:positionH>
                      <wp:positionV relativeFrom="paragraph">
                        <wp:posOffset>368300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3CB2A4-DAAF-B448-907C-04D9CF1F5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208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51C5C" id="Rectangle 2033" o:spid="_x0000_s2862" style="position:absolute;left:0;text-align:left;margin-left:102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cQuw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Td22lDhucUo/&#10;UDfuhkmRc3Y0Uqo836zXHGKPZc/hCS5RRDeTXzTY/EVaZCkan64aqyURgclNu+lqnITAo7ubTYs+&#10;dqneigPE9EV5S7LDKCCUoiw/fovpfPX1CtZlMOfns5eW/VLIrLv29hXr3ssTcsQlTY9o9ORnRsVk&#10;AiUzDp7R+OvAQVEyfXWobHN30za4KSVYd02HGwwlQNT791nuxOhxl0QCSg4BzDAi4KJRwYUjK8wu&#10;65V34n1c0L/9BL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d9ocQuwEAAEwDAAAOAAAAAAAAAAAAAAAAAC4CAABkcnMv&#10;ZTJvRG9jLnhtbFBLAQItABQABgAIAAAAIQC0omDm3AAAAAoBAAAPAAAAAAAAAAAAAAAAABUEAABk&#10;cnMvZG93bnJldi54bWxQSwUGAAAAAAQABADzAAAAHgUAAAAA&#10;" filled="f" stroked="f">
                      <v:textbox inset="2.16pt,1.44pt,0,1.44pt">
                        <w:txbxContent>
                          <w:p w14:paraId="77E2089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0352" behindDoc="0" locked="0" layoutInCell="1" allowOverlap="1" wp14:anchorId="1EA7D3EE" wp14:editId="277A07A3">
                      <wp:simplePos x="0" y="0"/>
                      <wp:positionH relativeFrom="column">
                        <wp:posOffset>1295400</wp:posOffset>
                      </wp:positionH>
                      <wp:positionV relativeFrom="paragraph">
                        <wp:posOffset>368300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0AB055-97BB-5940-92A1-0764D7022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83C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7D3EE" id="Rectangle 2034" o:spid="_x0000_s2863" style="position:absolute;left:0;text-align:left;margin-left:102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s19uTuwEAAEwDAAAOAAAAAAAAAAAAAAAAAC4CAABkcnMv&#10;ZTJvRG9jLnhtbFBLAQItABQABgAIAAAAIQC0omDm3AAAAAoBAAAPAAAAAAAAAAAAAAAAABUEAABk&#10;cnMvZG93bnJldi54bWxQSwUGAAAAAAQABADzAAAAHgUAAAAA&#10;" filled="f" stroked="f">
                      <v:textbox inset="2.16pt,1.44pt,0,1.44pt">
                        <w:txbxContent>
                          <w:p w14:paraId="1CF83C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1376" behindDoc="0" locked="0" layoutInCell="1" allowOverlap="1" wp14:anchorId="0F83B835" wp14:editId="4B3E8160">
                      <wp:simplePos x="0" y="0"/>
                      <wp:positionH relativeFrom="column">
                        <wp:posOffset>1295400</wp:posOffset>
                      </wp:positionH>
                      <wp:positionV relativeFrom="paragraph">
                        <wp:posOffset>368300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C871-C728-294A-940C-867E3988D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BA5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3B835" id="Rectangle 2035" o:spid="_x0000_s2864" style="position:absolute;left:0;text-align:left;margin-left:102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Ui6puwEAAEwDAAAOAAAAAAAAAAAAAAAAAC4CAABkcnMv&#10;ZTJvRG9jLnhtbFBLAQItABQABgAIAAAAIQC0omDm3AAAAAoBAAAPAAAAAAAAAAAAAAAAABUEAABk&#10;cnMvZG93bnJldi54bWxQSwUGAAAAAAQABADzAAAAHgUAAAAA&#10;" filled="f" stroked="f">
                      <v:textbox inset="2.16pt,1.44pt,0,1.44pt">
                        <w:txbxContent>
                          <w:p w14:paraId="59DBA5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2400" behindDoc="0" locked="0" layoutInCell="1" allowOverlap="1" wp14:anchorId="37F61B97" wp14:editId="778D2FEB">
                      <wp:simplePos x="0" y="0"/>
                      <wp:positionH relativeFrom="column">
                        <wp:posOffset>1295400</wp:posOffset>
                      </wp:positionH>
                      <wp:positionV relativeFrom="paragraph">
                        <wp:posOffset>368300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65AE6-814D-424A-9653-F90AA41C5D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F8B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61B97" id="Rectangle 2036" o:spid="_x0000_s2865" style="position:absolute;left:0;text-align:left;margin-left:102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JluwEAAEw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abur2lxHOHU/qB&#10;unE/WEXO2dFIqZb5LnpNMfVY9hyf4BIldBfyswa3fJEWmYvGp6vGas5EYHLTbroaJyHw6O5m06KP&#10;Xaq34ggpf1HBkcVhFBBKUZYfv6V8vvp6BesWMOfnFy/P+7mQWXft5hXrPsgTcsQlzY9otA0To8Ka&#10;SMmEg2c0/TpwUJTYrx6Vbe5u2gY3pQTrrulwg6EEiHr/Psu9GAPukshAySGCGUYEXDQquHBkhdll&#10;vZadeB8X9G8/we4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ZtUJluwEAAEwDAAAOAAAAAAAAAAAAAAAAAC4CAABkcnMv&#10;ZTJvRG9jLnhtbFBLAQItABQABgAIAAAAIQC0omDm3AAAAAoBAAAPAAAAAAAAAAAAAAAAABUEAABk&#10;cnMvZG93bnJldi54bWxQSwUGAAAAAAQABADzAAAAHgUAAAAA&#10;" filled="f" stroked="f">
                      <v:textbox inset="2.16pt,1.44pt,0,1.44pt">
                        <w:txbxContent>
                          <w:p w14:paraId="089F8B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3424" behindDoc="0" locked="0" layoutInCell="1" allowOverlap="1" wp14:anchorId="7E742FD2" wp14:editId="4A5B8965">
                      <wp:simplePos x="0" y="0"/>
                      <wp:positionH relativeFrom="column">
                        <wp:posOffset>1295400</wp:posOffset>
                      </wp:positionH>
                      <wp:positionV relativeFrom="paragraph">
                        <wp:posOffset>368300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AB57D-8342-CF48-AF9F-57CC13D0C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EFA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42FD2" id="Rectangle 2037" o:spid="_x0000_s2866" style="position:absolute;left:0;text-align:left;margin-left:102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Suw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aberWhxHGLXfqB&#10;vnHXj4pcqoORUuX+Zr+mEDu89hye4JpFXGbxswabvyiLzMXj881jNScisLhdbdsaOyFwa7PernCN&#10;KNXr5QAxfVHekrxgFJBKcZafvsV0OfrnCN7LZC7P51WaD3MRs2zXBTcXD16eUSMOaXrEoEc/MSpG&#10;EyiZsPGMxl9HDoqS8atDZ5vNetXgpJRk2TYtTjCUBFkf3la5E4PHWRIJKDkGMP2AhItHhRe2rCi7&#10;jleeibd5Yf/6E+x/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0+WoSuwEAAEwDAAAOAAAAAAAAAAAAAAAAAC4CAABkcnMv&#10;ZTJvRG9jLnhtbFBLAQItABQABgAIAAAAIQC0omDm3AAAAAoBAAAPAAAAAAAAAAAAAAAAABUEAABk&#10;cnMvZG93bnJldi54bWxQSwUGAAAAAAQABADzAAAAHgUAAAAA&#10;" filled="f" stroked="f">
                      <v:textbox inset="2.16pt,1.44pt,0,1.44pt">
                        <w:txbxContent>
                          <w:p w14:paraId="310EFA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4448" behindDoc="0" locked="0" layoutInCell="1" allowOverlap="1" wp14:anchorId="34B2B624" wp14:editId="470263BC">
                      <wp:simplePos x="0" y="0"/>
                      <wp:positionH relativeFrom="column">
                        <wp:posOffset>1295400</wp:posOffset>
                      </wp:positionH>
                      <wp:positionV relativeFrom="paragraph">
                        <wp:posOffset>368300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14619-643E-394A-A074-B5D7825AA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C5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2B624" id="Rectangle 2038" o:spid="_x0000_s2867" style="position:absolute;left:0;text-align:left;margin-left:102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cP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WhTr3BWnjuc0k/U&#10;jfveKnLODkZKNc931muMqcOy5/gElyihO5OfNLj5i7TIVDQ+XTVWUyYCk5vVpq1xEgKPbtebFfrY&#10;pXorjpDyNxUcmR1GAaEUZfnxR8rnq3+uYN0M5vz87OVpPxUyy3Z9xboP8oQccUnzIxptw8iosCZS&#10;MuLgGU2/DhwUJfa7R2Wb2/WqwU0pwbJtWlQFSoCo9++z3Ish4C6JDJQcIph+QMDl3YILR1aYXdZr&#10;3on3cUH/9hPsfg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VRXD7kBAABMAwAADgAAAAAAAAAAAAAAAAAuAgAAZHJzL2Uy&#10;b0RvYy54bWxQSwECLQAUAAYACAAAACEAtKJg5twAAAAKAQAADwAAAAAAAAAAAAAAAAATBAAAZHJz&#10;L2Rvd25yZXYueG1sUEsFBgAAAAAEAAQA8wAAABwFAAAAAA==&#10;" filled="f" stroked="f">
                      <v:textbox inset="2.16pt,1.44pt,0,1.44pt">
                        <w:txbxContent>
                          <w:p w14:paraId="76FC5C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5472" behindDoc="0" locked="0" layoutInCell="1" allowOverlap="1" wp14:anchorId="41B90946" wp14:editId="72A5A46F">
                      <wp:simplePos x="0" y="0"/>
                      <wp:positionH relativeFrom="column">
                        <wp:posOffset>1295400</wp:posOffset>
                      </wp:positionH>
                      <wp:positionV relativeFrom="paragraph">
                        <wp:posOffset>368300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7333B-4769-1C4F-B83B-FAA3B549C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AC6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90946" id="Rectangle 2039" o:spid="_x0000_s2868" style="position:absolute;left:0;text-align:left;margin-left:102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PP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aberWhxHOHU/qB&#10;unHfW0XO2cFIqeb5znqNMXVY9hKf4RIldGfykwY3f5EWmYrGp6vGaspEYHKz2rQ1TkLg0e16s0If&#10;u1TvxRFS/qaCI7PDKCCUoiw/PqR8vvp2BetmMOfnZy9P+6mQWbbr5g3rPsgTcsQlzU9otA0jo8Ka&#10;SMmIg2c0/T5wUJTY7x6VbW7XqwY3pQTLtmlxg6EEiHr/Mcu9GALukshAySGC6QcEXDQquHBkhdll&#10;vead+BgX9O8/we4V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e9o8+6AQAATAMAAA4AAAAAAAAAAAAAAAAALgIAAGRycy9l&#10;Mm9Eb2MueG1sUEsBAi0AFAAGAAgAAAAhALSiYObcAAAACgEAAA8AAAAAAAAAAAAAAAAAFAQAAGRy&#10;cy9kb3ducmV2LnhtbFBLBQYAAAAABAAEAPMAAAAdBQAAAAA=&#10;" filled="f" stroked="f">
                      <v:textbox inset="2.16pt,1.44pt,0,1.44pt">
                        <w:txbxContent>
                          <w:p w14:paraId="6EEAC6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6496" behindDoc="0" locked="0" layoutInCell="1" allowOverlap="1" wp14:anchorId="57A226A4" wp14:editId="02B14636">
                      <wp:simplePos x="0" y="0"/>
                      <wp:positionH relativeFrom="column">
                        <wp:posOffset>1295400</wp:posOffset>
                      </wp:positionH>
                      <wp:positionV relativeFrom="paragraph">
                        <wp:posOffset>368300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3E3E7-C216-C447-A46A-79EFFA7D4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05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226A4" id="Rectangle 2040" o:spid="_x0000_s2869" style="position:absolute;left:0;text-align:left;margin-left:102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8v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abeo0Cee5wSj9Q&#10;N+57q8g5Oxgp1TzfWa8xpg7LXuIzXKKE7kx+0uDmL9IiU9H4dNVYTZkITG5Wm7bGhwQe3a43K/Sx&#10;S/VeHCHlbyo4MjuMAkIpyvLjQ8rnq29XsG4Gc35+9vK0nwqZZbtevWHdB3lCjrik+QmNtmFkVFgT&#10;KRlx8Iym3wcOihL73aOyze161eCmlGDZNi1uMJQAUe8/ZrkXQ8BdEhkoOUQw/YCAi0YFF46sMLus&#10;17wTH+OC/v0n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IjHy+6AQAATAMAAA4AAAAAAAAAAAAAAAAALgIAAGRycy9l&#10;Mm9Eb2MueG1sUEsBAi0AFAAGAAgAAAAhALSiYObcAAAACgEAAA8AAAAAAAAAAAAAAAAAFAQAAGRy&#10;cy9kb3ducmV2LnhtbFBLBQYAAAAABAAEAPMAAAAdBQAAAAA=&#10;" filled="f" stroked="f">
                      <v:textbox inset="2.16pt,1.44pt,0,1.44pt">
                        <w:txbxContent>
                          <w:p w14:paraId="101C05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7520" behindDoc="0" locked="0" layoutInCell="1" allowOverlap="1" wp14:anchorId="65DF36EB" wp14:editId="3F4AC325">
                      <wp:simplePos x="0" y="0"/>
                      <wp:positionH relativeFrom="column">
                        <wp:posOffset>1295400</wp:posOffset>
                      </wp:positionH>
                      <wp:positionV relativeFrom="paragraph">
                        <wp:posOffset>368300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C3767-42EC-1346-9B76-DEFF3C8CB3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4A5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F36EB" id="Rectangle 2041" o:spid="_x0000_s2870" style="position:absolute;left:0;text-align:left;margin-left:102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gR67m6AQAATAMAAA4AAAAAAAAAAAAAAAAALgIAAGRycy9l&#10;Mm9Eb2MueG1sUEsBAi0AFAAGAAgAAAAhALSiYObcAAAACgEAAA8AAAAAAAAAAAAAAAAAFAQAAGRy&#10;cy9kb3ducmV2LnhtbFBLBQYAAAAABAAEAPMAAAAdBQAAAAA=&#10;" filled="f" stroked="f">
                      <v:textbox inset="2.16pt,1.44pt,0,1.44pt">
                        <w:txbxContent>
                          <w:p w14:paraId="39B4A53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8544" behindDoc="0" locked="0" layoutInCell="1" allowOverlap="1" wp14:anchorId="322D30E4" wp14:editId="0AB97B7D">
                      <wp:simplePos x="0" y="0"/>
                      <wp:positionH relativeFrom="column">
                        <wp:posOffset>1295400</wp:posOffset>
                      </wp:positionH>
                      <wp:positionV relativeFrom="paragraph">
                        <wp:posOffset>368300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2F6CD-07CB-B148-A8FF-5769744EF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A4C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D30E4" id="Rectangle 2042" o:spid="_x0000_s2871" style="position:absolute;left:0;text-align:left;margin-left:102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d1ug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NvW4o8dzhlH6h&#10;btz3VpFzdjBSqnm+s15jTB2WPcYHuEQJ3Zn8pMHNX6RFpqLx6aqxmjIRmNysNm2NkxB4dLPerNDH&#10;LtVLcYSUv6ngyOwwCgilKMuPP1I+X32+gnUzmPPzs5en/VTILNv152es+yBPyBGXNN+j0TaMjApr&#10;IiUjDp7R9OfAQVFiv3tUtrlZr1CIXIJl27S4wVACRL1/neVeDAF3SWSg5BDB9AMCLhoVXDiywuyy&#10;XvNOvI4L+pefYPc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2h3W6AQAATAMAAA4AAAAAAAAAAAAAAAAALgIAAGRycy9l&#10;Mm9Eb2MueG1sUEsBAi0AFAAGAAgAAAAhALSiYObcAAAACgEAAA8AAAAAAAAAAAAAAAAAFAQAAGRy&#10;cy9kb3ducmV2LnhtbFBLBQYAAAAABAAEAPMAAAAdBQAAAAA=&#10;" filled="f" stroked="f">
                      <v:textbox inset="2.16pt,1.44pt,0,1.44pt">
                        <w:txbxContent>
                          <w:p w14:paraId="3F9A4C5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49568" behindDoc="0" locked="0" layoutInCell="1" allowOverlap="1" wp14:anchorId="08C32A07" wp14:editId="42300A30">
                      <wp:simplePos x="0" y="0"/>
                      <wp:positionH relativeFrom="column">
                        <wp:posOffset>1295400</wp:posOffset>
                      </wp:positionH>
                      <wp:positionV relativeFrom="paragraph">
                        <wp:posOffset>368300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4477D-2450-3040-A406-E0AB167F0E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8DA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32A07" id="Rectangle 2043" o:spid="_x0000_s2872" style="position:absolute;left:0;text-align:left;margin-left:102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O1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mXq8o8dzhlH6i&#10;btz3VpFzdjBSqnm+s15jTB2WPccnuEQJ3Zn8pMHNX6RFpqLx6aqxmjIRmNysNm2NkxB4dLverNDH&#10;LtVbcYSUv6rgyOwwCgilKMuP31M+X329gnUzmPPzs5en/VTILNv1zSvWfZAn5IhLmh/RaBtGRoU1&#10;kZIRB89o+n3goCix3zwq29yuVw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H3O1uwEAAEwDAAAOAAAAAAAAAAAAAAAAAC4CAABkcnMv&#10;ZTJvRG9jLnhtbFBLAQItABQABgAIAAAAIQC0omDm3AAAAAoBAAAPAAAAAAAAAAAAAAAAABUEAABk&#10;cnMvZG93bnJldi54bWxQSwUGAAAAAAQABADzAAAAHgUAAAAA&#10;" filled="f" stroked="f">
                      <v:textbox inset="2.16pt,1.44pt,0,1.44pt">
                        <w:txbxContent>
                          <w:p w14:paraId="6B78DAC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0592" behindDoc="0" locked="0" layoutInCell="1" allowOverlap="1" wp14:anchorId="48039D64" wp14:editId="4DB9E9E2">
                      <wp:simplePos x="0" y="0"/>
                      <wp:positionH relativeFrom="column">
                        <wp:posOffset>1295400</wp:posOffset>
                      </wp:positionH>
                      <wp:positionV relativeFrom="paragraph">
                        <wp:posOffset>368300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0C48B-62F4-9348-8095-74B511C41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BFD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9D64" id="Rectangle 2044" o:spid="_x0000_s2873" style="position:absolute;left:0;text-align:left;margin-left:102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82uwEAAEwDAAAOAAAAZHJzL2Uyb0RvYy54bWysU01v2zAMvQ/ofxB0b+w4RuM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CrrmhLLDU7p&#10;J+rGbT9Kcs4Ouutkmm/Sa/KhxbIX/wyXKKCbyM8KTPoiLTJnjU9XjeUcicDkZrVpSpyEwKN1vVmh&#10;j12Kj2IPIX6VzpDkMAoIJSvLj99DPF99v4J1Ccz5+eTFeT9nMsumXr9j3bvuhBxxSeMTGjW6iVEx&#10;ak/JhINnNLweOEhKxm8Wla3W9arCTcnBsqka3GDIAaLef85yKwaHuyQiUHLwoPsBAWeNMi4cWWZ2&#10;Wa+0E5/jjP7jJ9i9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QPi82uwEAAEwDAAAOAAAAAAAAAAAAAAAAAC4CAABkcnMv&#10;ZTJvRG9jLnhtbFBLAQItABQABgAIAAAAIQC0omDm3AAAAAoBAAAPAAAAAAAAAAAAAAAAABUEAABk&#10;cnMvZG93bnJldi54bWxQSwUGAAAAAAQABADzAAAAHgUAAAAA&#10;" filled="f" stroked="f">
                      <v:textbox inset="2.16pt,1.44pt,0,1.44pt">
                        <w:txbxContent>
                          <w:p w14:paraId="0EBBFD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1616" behindDoc="0" locked="0" layoutInCell="1" allowOverlap="1" wp14:anchorId="704E53CC" wp14:editId="07F1AB01">
                      <wp:simplePos x="0" y="0"/>
                      <wp:positionH relativeFrom="column">
                        <wp:posOffset>1295400</wp:posOffset>
                      </wp:positionH>
                      <wp:positionV relativeFrom="paragraph">
                        <wp:posOffset>368300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667FDC-10E3-DA4A-9E11-C6E987624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D9C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E53CC" id="Rectangle 2045" o:spid="_x0000_s2874" style="position:absolute;left:0;text-align:left;margin-left:102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oM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Nvf5MiecOp/QL&#10;deO+t4qcs4ORUs3znfUaY+qw7DE+wCVK6M7kJw1u/iItMhWNT1eN1ZSJwORmtWlrnITAo5v1ZoU+&#10;dqleiiOk/E0FR2aHUUAoRVl+/JHy+erzFaybwZyfn7087adCZtmu22es+yBPyBGXNN+j0TaMjApr&#10;IiUjDp7R9OfAQVFiv3tUtrlZrxrclBIs26bFDYYSIOr96yz3Ygi4SyIDJYcIph8QcNGo4MKRFWaX&#10;9Zp34nVc0L/8BLu/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Cu9oMuwEAAEwDAAAOAAAAAAAAAAAAAAAAAC4CAABkcnMv&#10;ZTJvRG9jLnhtbFBLAQItABQABgAIAAAAIQC0omDm3AAAAAoBAAAPAAAAAAAAAAAAAAAAABUEAABk&#10;cnMvZG93bnJldi54bWxQSwUGAAAAAAQABADzAAAAHgUAAAAA&#10;" filled="f" stroked="f">
                      <v:textbox inset="2.16pt,1.44pt,0,1.44pt">
                        <w:txbxContent>
                          <w:p w14:paraId="68FD9C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2640" behindDoc="0" locked="0" layoutInCell="1" allowOverlap="1" wp14:anchorId="5D39FC6F" wp14:editId="14961B93">
                      <wp:simplePos x="0" y="0"/>
                      <wp:positionH relativeFrom="column">
                        <wp:posOffset>1295400</wp:posOffset>
                      </wp:positionH>
                      <wp:positionV relativeFrom="paragraph">
                        <wp:posOffset>368300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82DD9-7DDD-914A-B02B-E30FAE671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19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FC6F" id="Rectangle 2046" o:spid="_x0000_s2875" style="position:absolute;left:0;text-align:left;margin-left:102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bA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mXt9Q4rnDKf1E&#10;3bjvrSLn7GCkVPN8Z73GmDose45PcIkSujP5SYObv0iLTEXj01VjNWUiMLlZbdoaJyHw6Ha9WaGP&#10;Xaq34ggpf1XBkdlhFBBKUZYfv6d8vvp6BetmMOfnZy9P+6mQWbbrzSvWfZAn5IhLmh/RaBtGRoU1&#10;kZIRB89o+n3goCix3zwq29yuVw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lXLbAuwEAAEwDAAAOAAAAAAAAAAAAAAAAAC4CAABkcnMv&#10;ZTJvRG9jLnhtbFBLAQItABQABgAIAAAAIQC0omDm3AAAAAoBAAAPAAAAAAAAAAAAAAAAABUEAABk&#10;cnMvZG93bnJldi54bWxQSwUGAAAAAAQABADzAAAAHgUAAAAA&#10;" filled="f" stroked="f">
                      <v:textbox inset="2.16pt,1.44pt,0,1.44pt">
                        <w:txbxContent>
                          <w:p w14:paraId="2A919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3664" behindDoc="0" locked="0" layoutInCell="1" allowOverlap="1" wp14:anchorId="5DAC836F" wp14:editId="3E3B1988">
                      <wp:simplePos x="0" y="0"/>
                      <wp:positionH relativeFrom="column">
                        <wp:posOffset>1295400</wp:posOffset>
                      </wp:positionH>
                      <wp:positionV relativeFrom="paragraph">
                        <wp:posOffset>368300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F2977-6ADB-E446-A273-7DE8D7945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29D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C836F" id="Rectangle 2047" o:spid="_x0000_s2876" style="position:absolute;left:0;text-align:left;margin-left:102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vpTdDuwEAAEwDAAAOAAAAAAAAAAAAAAAAAC4CAABkcnMv&#10;ZTJvRG9jLnhtbFBLAQItABQABgAIAAAAIQC0omDm3AAAAAoBAAAPAAAAAAAAAAAAAAAAABUEAABk&#10;cnMvZG93bnJldi54bWxQSwUGAAAAAAQABADzAAAAHgUAAAAA&#10;" filled="f" stroked="f">
                      <v:textbox inset="2.16pt,1.44pt,0,1.44pt">
                        <w:txbxContent>
                          <w:p w14:paraId="3BF29D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4688" behindDoc="0" locked="0" layoutInCell="1" allowOverlap="1" wp14:anchorId="7C4F58EF" wp14:editId="0B13C38F">
                      <wp:simplePos x="0" y="0"/>
                      <wp:positionH relativeFrom="column">
                        <wp:posOffset>1295400</wp:posOffset>
                      </wp:positionH>
                      <wp:positionV relativeFrom="paragraph">
                        <wp:posOffset>368300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81EF1-7B04-3945-8A4F-847DAEEB4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F84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F58EF" id="Rectangle 2048" o:spid="_x0000_s2877" style="position:absolute;left:0;text-align:left;margin-left:102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MggKXrkBAABMAwAADgAAAAAAAAAAAAAAAAAuAgAAZHJzL2Uy&#10;b0RvYy54bWxQSwECLQAUAAYACAAAACEAtKJg5twAAAAKAQAADwAAAAAAAAAAAAAAAAATBAAAZHJz&#10;L2Rvd25yZXYueG1sUEsFBgAAAAAEAAQA8wAAABwFAAAAAA==&#10;" filled="f" stroked="f">
                      <v:textbox inset="2.16pt,1.44pt,0,1.44pt">
                        <w:txbxContent>
                          <w:p w14:paraId="17BF84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5712" behindDoc="0" locked="0" layoutInCell="1" allowOverlap="1" wp14:anchorId="10420CCF" wp14:editId="50F21C18">
                      <wp:simplePos x="0" y="0"/>
                      <wp:positionH relativeFrom="column">
                        <wp:posOffset>1295400</wp:posOffset>
                      </wp:positionH>
                      <wp:positionV relativeFrom="paragraph">
                        <wp:posOffset>368300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468A9-7A47-6F43-9EBC-462E37B48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E97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20CCF" id="Rectangle 2049" o:spid="_x0000_s2878" style="position:absolute;left:0;text-align:left;margin-left:102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M4f6euwEAAEwDAAAOAAAAAAAAAAAAAAAAAC4CAABkcnMv&#10;ZTJvRG9jLnhtbFBLAQItABQABgAIAAAAIQC0omDm3AAAAAoBAAAPAAAAAAAAAAAAAAAAABUEAABk&#10;cnMvZG93bnJldi54bWxQSwUGAAAAAAQABADzAAAAHgUAAAAA&#10;" filled="f" stroked="f">
                      <v:textbox inset="2.16pt,1.44pt,0,1.44pt">
                        <w:txbxContent>
                          <w:p w14:paraId="35FE97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6736" behindDoc="0" locked="0" layoutInCell="1" allowOverlap="1" wp14:anchorId="732C95B7" wp14:editId="107874E2">
                      <wp:simplePos x="0" y="0"/>
                      <wp:positionH relativeFrom="column">
                        <wp:posOffset>1295400</wp:posOffset>
                      </wp:positionH>
                      <wp:positionV relativeFrom="paragraph">
                        <wp:posOffset>368300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007DB-6424-EB4E-A515-3673A0BBBF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14F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C95B7" id="Rectangle 2050" o:spid="_x0000_s2879" style="position:absolute;left:0;text-align:left;margin-left:102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5QuwEAAEw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ab+gYF8tzhlH6g&#10;btz3VpFTdjBSqnm+s15jTB2WvcRnOEcJ3Zn8pMHNX6RFpqLx8aKxmjIRmFyv1m2NDwk8ur1er9DH&#10;LtV7cYSUv6ngyOwwCgilKMsPDymfrr5dwboZzOn52cvTbipklu3N6g3rLsgjcsQlzU9otA0jo8Ka&#10;SMmIg2c0ve45KErsd4/KNrfXqwY3pQTLtmlxg6EEiHr3Mcu9GALukshAyT6C6QcEXDQquHBkhdl5&#10;vead+BgX9O8/wfY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d2p5QuwEAAEwDAAAOAAAAAAAAAAAAAAAAAC4CAABkcnMv&#10;ZTJvRG9jLnhtbFBLAQItABQABgAIAAAAIQC0omDm3AAAAAoBAAAPAAAAAAAAAAAAAAAAABUEAABk&#10;cnMvZG93bnJldi54bWxQSwUGAAAAAAQABADzAAAAHgUAAAAA&#10;" filled="f" stroked="f">
                      <v:textbox inset="2.16pt,1.44pt,0,1.44pt">
                        <w:txbxContent>
                          <w:p w14:paraId="2D014F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7760" behindDoc="0" locked="0" layoutInCell="1" allowOverlap="1" wp14:anchorId="7828CF0D" wp14:editId="509C1477">
                      <wp:simplePos x="0" y="0"/>
                      <wp:positionH relativeFrom="column">
                        <wp:posOffset>1295400</wp:posOffset>
                      </wp:positionH>
                      <wp:positionV relativeFrom="paragraph">
                        <wp:posOffset>368300</wp:posOffset>
                      </wp:positionV>
                      <wp:extent cx="977900" cy="927100"/>
                      <wp:effectExtent l="0" t="0" r="0" b="0"/>
                      <wp:wrapNone/>
                      <wp:docPr id="2051" name="Rectangle 2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D1BE485-2C54-264F-BD43-CA5A462E07F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530C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8CF0D" id="Rectangle 2051" o:spid="_x0000_s2880" style="position:absolute;left:0;text-align:left;margin-left:102pt;margin-top:29pt;width:77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u2D5TtwEAAEwDAAAOAAAAAAAAAAAAAAAAAC4CAABkcnMvZTJvRG9j&#10;LnhtbFBLAQItABQABgAIAAAAIQC15rtJ2gAAAAoBAAAPAAAAAAAAAAAAAAAAABEEAABkcnMvZG93&#10;bnJldi54bWxQSwUGAAAAAAQABADzAAAAGAUAAAAA&#10;" filled="f" stroked="f">
                      <v:textbox inset="2.16pt,1.44pt,0,1.44pt">
                        <w:txbxContent>
                          <w:p w14:paraId="41530C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8784" behindDoc="0" locked="0" layoutInCell="1" allowOverlap="1" wp14:anchorId="0ECA050E" wp14:editId="7730AC2B">
                      <wp:simplePos x="0" y="0"/>
                      <wp:positionH relativeFrom="column">
                        <wp:posOffset>1295400</wp:posOffset>
                      </wp:positionH>
                      <wp:positionV relativeFrom="paragraph">
                        <wp:posOffset>368300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44A9C-ACF5-CE4E-94FC-2189B3F3C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D43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050E" id="Rectangle 2052" o:spid="_x0000_s2881" style="position:absolute;left:0;text-align:left;margin-left:102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YKuwEAAEwDAAAOAAAAZHJzL2Uyb0RvYy54bWysU01v2zAMvQ/YfxB0X+w4z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pl43lDhucUo/&#10;UTfuBiPJOTvqvpd5vlmvKcQOy57CI1yiiG4mPyuw+Yu0yFw0Pl01lnMiApOb1aatcRICj25vNiv0&#10;sUv1Whwgpq/SW5IdRgGhFGX58XtM56svV7Augzk/n7007+dCZtmu1y9Y974/IUdc0vSARhk/MSqM&#10;DpRMOHhG4+8DB0mJ+eZQ2eb2ZoVCpBIs26bFDYYSIOr92yx3YvS4SyIBJYcAehgRcNGo4MKRFWaX&#10;9co78TYu6F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gDwYKuwEAAEwDAAAOAAAAAAAAAAAAAAAAAC4CAABkcnMv&#10;ZTJvRG9jLnhtbFBLAQItABQABgAIAAAAIQC0omDm3AAAAAoBAAAPAAAAAAAAAAAAAAAAABUEAABk&#10;cnMvZG93bnJldi54bWxQSwUGAAAAAAQABADzAAAAHgUAAAAA&#10;" filled="f" stroked="f">
                      <v:textbox inset="2.16pt,1.44pt,0,1.44pt">
                        <w:txbxContent>
                          <w:p w14:paraId="700D43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59808" behindDoc="0" locked="0" layoutInCell="1" allowOverlap="1" wp14:anchorId="2149F5C5" wp14:editId="2D663BB1">
                      <wp:simplePos x="0" y="0"/>
                      <wp:positionH relativeFrom="column">
                        <wp:posOffset>1295400</wp:posOffset>
                      </wp:positionH>
                      <wp:positionV relativeFrom="paragraph">
                        <wp:posOffset>368300</wp:posOffset>
                      </wp:positionV>
                      <wp:extent cx="977900" cy="863600"/>
                      <wp:effectExtent l="0" t="0" r="0" b="0"/>
                      <wp:wrapNone/>
                      <wp:docPr id="2053" name="Rectangle 20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AE5AC2-4A6D-3A4D-BF38-2D8BD245C7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81E4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9F5C5" id="Rectangle 2053" o:spid="_x0000_s2882" style="position:absolute;left:0;text-align:left;margin-left:102pt;margin-top:29pt;width:77pt;height:6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mpuwEAAEwDAAAOAAAAZHJzL2Uyb0RvYy54bWysU9tu2zAMfR+wfxD0vvjSpHON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Whbb24o8dzhlL6j&#10;btwPVpFzdjRSqmW+i15TTD2WPccnuEQJ3YX8rMEtX6RF5qLx6aqxmjMRmLxr1usaJyHwqNvUd+hj&#10;l+q1OELKn1VwZHEYBYRSlOXHrymfr75cwboFzPn5xcvzfi5kmm5z+4J1H+QJOeKS5kc02oaJUWFN&#10;pGTCwTOafh04KErsF4/Kth/XNy1uSgmaru1wg6EEiHr/Nsu9GAPukshAySGCGUYEXDQquHBkhdll&#10;vZadeBsX9K8/we43AA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JGP2am7AQAATAMAAA4AAAAAAAAAAAAAAAAALgIAAGRycy9l&#10;Mm9Eb2MueG1sUEsBAi0AFAAGAAgAAAAhAB3B68rbAAAACgEAAA8AAAAAAAAAAAAAAAAAFQQAAGRy&#10;cy9kb3ducmV2LnhtbFBLBQYAAAAABAAEAPMAAAAdBQAAAAA=&#10;" filled="f" stroked="f">
                      <v:textbox inset="2.16pt,1.44pt,0,1.44pt">
                        <w:txbxContent>
                          <w:p w14:paraId="4581E4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0832" behindDoc="0" locked="0" layoutInCell="1" allowOverlap="1" wp14:anchorId="460CC6D3" wp14:editId="7334581A">
                      <wp:simplePos x="0" y="0"/>
                      <wp:positionH relativeFrom="column">
                        <wp:posOffset>1295400</wp:posOffset>
                      </wp:positionH>
                      <wp:positionV relativeFrom="paragraph">
                        <wp:posOffset>368300</wp:posOffset>
                      </wp:positionV>
                      <wp:extent cx="977900" cy="927100"/>
                      <wp:effectExtent l="0" t="0" r="0" b="0"/>
                      <wp:wrapNone/>
                      <wp:docPr id="2054" name="Rectangle 2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7DDA77-D109-3847-80FA-78679ADC20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13D9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CC6D3" id="Rectangle 2054" o:spid="_x0000_s2883" style="position:absolute;left:0;text-align:left;margin-left:102pt;margin-top:29pt;width:77pt;height:73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ctwEAAEwDAAAOAAAAZHJzL2Uyb0RvYy54bWysU9tuEzEQfUfiHyy/k72Q0rC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LRvb9aUeO5wSt9R&#10;N+5Hq8g5OxkpVZlv0WuOacCyp/gIlyihW8gvGlz5Ii2yVI1PV43VkonA5MduvW5xEgKPLj52aV6K&#10;I6T8WQVHisMoIJSqLD9+Tfl89fkK1hUw5+eLl5f9Usl0m5vbZ6z7IE/IEZc0P6DRNsyMCmsiJTMO&#10;ntH068BBUWK/eFS2v12/73FTatBt+g1uMNQAUe9fZ7kXU8BdEhkoOUQw44SAq0YVF46sMrusV9mJ&#10;13FF//IT7H4D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G9/rctwEAAEwDAAAOAAAAAAAAAAAAAAAAAC4CAABkcnMvZTJvRG9j&#10;LnhtbFBLAQItABQABgAIAAAAIQC15rtJ2gAAAAoBAAAPAAAAAAAAAAAAAAAAABEEAABkcnMvZG93&#10;bnJldi54bWxQSwUGAAAAAAQABADzAAAAGAUAAAAA&#10;" filled="f" stroked="f">
                      <v:textbox inset="2.16pt,1.44pt,0,1.44pt">
                        <w:txbxContent>
                          <w:p w14:paraId="1013D9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1856" behindDoc="0" locked="0" layoutInCell="1" allowOverlap="1" wp14:anchorId="3A24DA47" wp14:editId="32D6A0F2">
                      <wp:simplePos x="0" y="0"/>
                      <wp:positionH relativeFrom="column">
                        <wp:posOffset>1295400</wp:posOffset>
                      </wp:positionH>
                      <wp:positionV relativeFrom="paragraph">
                        <wp:posOffset>368300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1652B-62E7-0949-8096-541A3FB840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947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DA47" id="Rectangle 2055" o:spid="_x0000_s2884" style="position:absolute;left:0;text-align:left;margin-left:102pt;margin-top:29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tzuwEAAEwDAAAOAAAAZHJzL2Uyb0RvYy54bWysU01v2zAMvQ/YfxB0X+w4z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pl6vKXHc4pR+&#10;om7cDUaSc3bUfS/zfLNeU4gdlj2FR7hEEd1MflZg8xdpkblofLpqLOdEBCY3q01b4yQEHt3ebFbo&#10;Y5fqtThATF+ltyQ7jAJCKcry4/eYzldfrmBdBnN+Pntp3s+FzLJdty9Y974/IUdc0vSARhk/MSqM&#10;DpRMOHhG4+8DB0mJ+eZQ2eb2ZtXgppRg2TYtbjCUAFHv32a5E6PHXRIJKDkE0MOIgItGBReOrDC7&#10;rFfeibdxQf/6E+z+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9QltzuwEAAEwDAAAOAAAAAAAAAAAAAAAAAC4CAABkcnMv&#10;ZTJvRG9jLnhtbFBLAQItABQABgAIAAAAIQC0omDm3AAAAAoBAAAPAAAAAAAAAAAAAAAAABUEAABk&#10;cnMvZG93bnJldi54bWxQSwUGAAAAAAQABADzAAAAHgUAAAAA&#10;" filled="f" stroked="f">
                      <v:textbox inset="2.16pt,1.44pt,0,1.44pt">
                        <w:txbxContent>
                          <w:p w14:paraId="056947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2880" behindDoc="0" locked="0" layoutInCell="1" allowOverlap="1" wp14:anchorId="6EE944DE" wp14:editId="0603FA81">
                      <wp:simplePos x="0" y="0"/>
                      <wp:positionH relativeFrom="column">
                        <wp:posOffset>1295400</wp:posOffset>
                      </wp:positionH>
                      <wp:positionV relativeFrom="paragraph">
                        <wp:posOffset>368300</wp:posOffset>
                      </wp:positionV>
                      <wp:extent cx="977900" cy="927100"/>
                      <wp:effectExtent l="0" t="0" r="0" b="0"/>
                      <wp:wrapNone/>
                      <wp:docPr id="2056" name="Rectangle 20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B1CA772-ADFB-E94E-AE1D-CFE32E2F31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F493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944DE" id="Rectangle 2056" o:spid="_x0000_s2885" style="position:absolute;left:0;text-align:left;margin-left:102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c5VjKrgBAABMAwAADgAAAAAAAAAAAAAAAAAuAgAAZHJzL2Uyb0Rv&#10;Yy54bWxQSwECLQAUAAYACAAAACEAtea7SdoAAAAKAQAADwAAAAAAAAAAAAAAAAASBAAAZHJzL2Rv&#10;d25yZXYueG1sUEsFBgAAAAAEAAQA8wAAABkFAAAAAA==&#10;" filled="f" stroked="f">
                      <v:textbox inset="2.16pt,1.44pt,0,1.44pt">
                        <w:txbxContent>
                          <w:p w14:paraId="51F493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3904" behindDoc="0" locked="0" layoutInCell="1" allowOverlap="1" wp14:anchorId="61ADD218" wp14:editId="6461DB80">
                      <wp:simplePos x="0" y="0"/>
                      <wp:positionH relativeFrom="column">
                        <wp:posOffset>1295400</wp:posOffset>
                      </wp:positionH>
                      <wp:positionV relativeFrom="paragraph">
                        <wp:posOffset>368300</wp:posOffset>
                      </wp:positionV>
                      <wp:extent cx="977900" cy="927100"/>
                      <wp:effectExtent l="0" t="0" r="0" b="0"/>
                      <wp:wrapNone/>
                      <wp:docPr id="2057" name="Rectangle 20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D253BB2-EB77-B74D-B744-F0BB045FCB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FF6A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D218" id="Rectangle 2057" o:spid="_x0000_s2886" style="position:absolute;left:0;text-align:left;margin-left:102pt;margin-top:29pt;width:77pt;height:73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" filled="f" stroked="f">
                      <v:textbox inset="2.16pt,1.44pt,0,1.44pt">
                        <w:txbxContent>
                          <w:p w14:paraId="07FF6A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4928" behindDoc="0" locked="0" layoutInCell="1" allowOverlap="1" wp14:anchorId="192EB636" wp14:editId="301100FF">
                      <wp:simplePos x="0" y="0"/>
                      <wp:positionH relativeFrom="column">
                        <wp:posOffset>1295400</wp:posOffset>
                      </wp:positionH>
                      <wp:positionV relativeFrom="paragraph">
                        <wp:posOffset>368300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29FFB-68C2-2947-BFE4-8F3A49DE4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F7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EB636" id="Rectangle 2058" o:spid="_x0000_s2887" style="position:absolute;left:0;text-align:left;margin-left:102pt;margin-top:29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UGITcrkBAABMAwAADgAAAAAAAAAAAAAAAAAuAgAAZHJzL2Uy&#10;b0RvYy54bWxQSwECLQAUAAYACAAAACEAtKJg5twAAAAKAQAADwAAAAAAAAAAAAAAAAATBAAAZHJz&#10;L2Rvd25yZXYueG1sUEsFBgAAAAAEAAQA8wAAABwFAAAAAA==&#10;" filled="f" stroked="f">
                      <v:textbox inset="2.16pt,1.44pt,0,1.44pt">
                        <w:txbxContent>
                          <w:p w14:paraId="088F78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5952" behindDoc="0" locked="0" layoutInCell="1" allowOverlap="1" wp14:anchorId="17600623" wp14:editId="59D83BD6">
                      <wp:simplePos x="0" y="0"/>
                      <wp:positionH relativeFrom="column">
                        <wp:posOffset>1295400</wp:posOffset>
                      </wp:positionH>
                      <wp:positionV relativeFrom="paragraph">
                        <wp:posOffset>368300</wp:posOffset>
                      </wp:positionV>
                      <wp:extent cx="977900" cy="927100"/>
                      <wp:effectExtent l="0" t="0" r="0" b="0"/>
                      <wp:wrapNone/>
                      <wp:docPr id="2059" name="Rectangle 20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E80CA9-FBCF-F848-B2D9-52EFAF43BA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0223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00623" id="Rectangle 2059" o:spid="_x0000_s2888" style="position:absolute;left:0;text-align:left;margin-left:102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Hu7MntwEAAEwDAAAOAAAAAAAAAAAAAAAAAC4CAABkcnMvZTJvRG9j&#10;LnhtbFBLAQItABQABgAIAAAAIQC15rtJ2gAAAAoBAAAPAAAAAAAAAAAAAAAAABEEAABkcnMvZG93&#10;bnJldi54bWxQSwUGAAAAAAQABADzAAAAGAUAAAAA&#10;" filled="f" stroked="f">
                      <v:textbox inset="2.16pt,1.44pt,0,1.44pt">
                        <w:txbxContent>
                          <w:p w14:paraId="1D0223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6976" behindDoc="0" locked="0" layoutInCell="1" allowOverlap="1" wp14:anchorId="577C79C0" wp14:editId="5D57A200">
                      <wp:simplePos x="0" y="0"/>
                      <wp:positionH relativeFrom="column">
                        <wp:posOffset>1295400</wp:posOffset>
                      </wp:positionH>
                      <wp:positionV relativeFrom="paragraph">
                        <wp:posOffset>368300</wp:posOffset>
                      </wp:positionV>
                      <wp:extent cx="977900" cy="901700"/>
                      <wp:effectExtent l="0" t="0" r="0" b="0"/>
                      <wp:wrapNone/>
                      <wp:docPr id="2060" name="Rectangle 20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25B453C-E5F5-E948-A0CB-8566FAA809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E9F9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C79C0" id="Rectangle 2060" o:spid="_x0000_s2889" style="position:absolute;left:0;text-align:left;margin-left:102pt;margin-top:29pt;width:77pt;height:71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xZYzNrkBAABMAwAADgAAAAAAAAAAAAAAAAAuAgAAZHJzL2Uy&#10;b0RvYy54bWxQSwECLQAUAAYACAAAACEA7A1WB9wAAAAKAQAADwAAAAAAAAAAAAAAAAATBAAAZHJz&#10;L2Rvd25yZXYueG1sUEsFBgAAAAAEAAQA8wAAABwFAAAAAA==&#10;" filled="f" stroked="f">
                      <v:textbox inset="2.16pt,1.44pt,0,1.44pt">
                        <w:txbxContent>
                          <w:p w14:paraId="0FE9F9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8000" behindDoc="0" locked="0" layoutInCell="1" allowOverlap="1" wp14:anchorId="05EEBF62" wp14:editId="3330BCDD">
                      <wp:simplePos x="0" y="0"/>
                      <wp:positionH relativeFrom="column">
                        <wp:posOffset>1295400</wp:posOffset>
                      </wp:positionH>
                      <wp:positionV relativeFrom="paragraph">
                        <wp:posOffset>368300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27F05-B481-A140-84EE-363401E40B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B36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EBF62" id="Rectangle 2061" o:spid="_x0000_s2890" style="position:absolute;left:0;text-align:left;margin-left:102pt;margin-top:29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G4+hGuwEAAEwDAAAOAAAAAAAAAAAAAAAAAC4CAABkcnMv&#10;ZTJvRG9jLnhtbFBLAQItABQABgAIAAAAIQC0omDm3AAAAAoBAAAPAAAAAAAAAAAAAAAAABUEAABk&#10;cnMvZG93bnJldi54bWxQSwUGAAAAAAQABADzAAAAHgUAAAAA&#10;" filled="f" stroked="f">
                      <v:textbox inset="2.16pt,1.44pt,0,1.44pt">
                        <w:txbxContent>
                          <w:p w14:paraId="406B36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69024" behindDoc="0" locked="0" layoutInCell="1" allowOverlap="1" wp14:anchorId="6FCA2ED8" wp14:editId="3A73F607">
                      <wp:simplePos x="0" y="0"/>
                      <wp:positionH relativeFrom="column">
                        <wp:posOffset>1295400</wp:posOffset>
                      </wp:positionH>
                      <wp:positionV relativeFrom="paragraph">
                        <wp:posOffset>368300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F2F73-43A6-E64C-88B7-ABF221835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85C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A2ED8" id="Rectangle 2062" o:spid="_x0000_s2891" style="position:absolute;left:0;text-align:left;margin-left:102pt;margin-top:29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SKuwEAAEwDAAAOAAAAZHJzL2Uyb0RvYy54bWysU01v2zAMvQ/YfxB0X+w4Xe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qdcNJY5bnNJP&#10;1I27wUhyzo6672Web9ZrCrHDsqfwCJcoopvJzwps/iItMheNT1eN5ZyIwORmtWlrnITAo9ubzQp9&#10;7FK9FgeI6av0lmSHUUAoRVl+/B7T+erLFazLYM7PZy/N+7mQWbbrzy9Y974/IUdc0vSARhk/MSqM&#10;DpRMOHhG4+8DB0mJ+eZQ2eb2ZoVCpBIs26bFDYYSIOr92yx3YvS4SyIBJYcAehgRcNGo4MKRFWaX&#10;9co78TYu6F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hBISKuwEAAEwDAAAOAAAAAAAAAAAAAAAAAC4CAABkcnMv&#10;ZTJvRG9jLnhtbFBLAQItABQABgAIAAAAIQC0omDm3AAAAAoBAAAPAAAAAAAAAAAAAAAAABUEAABk&#10;cnMvZG93bnJldi54bWxQSwUGAAAAAAQABADzAAAAHgUAAAAA&#10;" filled="f" stroked="f">
                      <v:textbox inset="2.16pt,1.44pt,0,1.44pt">
                        <w:txbxContent>
                          <w:p w14:paraId="37B85C7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0048" behindDoc="0" locked="0" layoutInCell="1" allowOverlap="1" wp14:anchorId="0DB23134" wp14:editId="08165662">
                      <wp:simplePos x="0" y="0"/>
                      <wp:positionH relativeFrom="column">
                        <wp:posOffset>1295400</wp:posOffset>
                      </wp:positionH>
                      <wp:positionV relativeFrom="paragraph">
                        <wp:posOffset>368300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5FF883-D89A-6244-BE8E-D18E7E692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57F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23134" id="Rectangle 2063" o:spid="_x0000_s2892" style="position:absolute;left:0;text-align:left;margin-left:102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BKuwEAAEw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WhTr1eUeO5wSj9R&#10;N+57q8g5Oxgp1TzfWa8xpg7LnuMTXKKE7kx+0uDmL9IiU9H4dNVYTZkITG5Wm7bGSQg8ur3ZrNDH&#10;LtVbcYSUv6rgyOwwCgilKMuP31M+X329gnUzmPPzs5en/VTILNv1+hXrPsgTcsQlzY9otA0jo8Ka&#10;SMmIg2c0/T5wUJTYbx6VbW5vVg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f7XBKuwEAAEwDAAAOAAAAAAAAAAAAAAAAAC4CAABkcnMv&#10;ZTJvRG9jLnhtbFBLAQItABQABgAIAAAAIQC0omDm3AAAAAoBAAAPAAAAAAAAAAAAAAAAABUEAABk&#10;cnMvZG93bnJldi54bWxQSwUGAAAAAAQABADzAAAAHgUAAAAA&#10;" filled="f" stroked="f">
                      <v:textbox inset="2.16pt,1.44pt,0,1.44pt">
                        <w:txbxContent>
                          <w:p w14:paraId="15457F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1072" behindDoc="0" locked="0" layoutInCell="1" allowOverlap="1" wp14:anchorId="5BFCB3CF" wp14:editId="088AED9C">
                      <wp:simplePos x="0" y="0"/>
                      <wp:positionH relativeFrom="column">
                        <wp:posOffset>1295400</wp:posOffset>
                      </wp:positionH>
                      <wp:positionV relativeFrom="paragraph">
                        <wp:posOffset>368300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A9AB5-78D7-8243-A28F-90183628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B9F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CB3CF" id="Rectangle 2064" o:spid="_x0000_s2893" style="position:absolute;left:0;text-align:left;margin-left:102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zJuwEAAEw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VuVqSYnlBqf0&#10;B3XjthskOWd73bYyzTfpNfrQYNmTf4RLFNBN5CcFJn2RFpmyxqerxnKKRGBys9jUJU5C4NF6uVmg&#10;j12K92IPId5LZ0hyGAWEkpXlx18hnq++XcG6BOb8fPLitJ8ymXm9Wr9h3bv2hBxxSeMDGjW4kVEx&#10;aE/JiINnNLweOEhKhp8Wla3Wy0WFm5KDeV3VuMGQA0S9/5jlVvQOd0lEoOTgQXc9As4aZVw4sszs&#10;sl5pJz7GGf37T7D7C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uzCzJuwEAAEwDAAAOAAAAAAAAAAAAAAAAAC4CAABkcnMv&#10;ZTJvRG9jLnhtbFBLAQItABQABgAIAAAAIQC0omDm3AAAAAoBAAAPAAAAAAAAAAAAAAAAABUEAABk&#10;cnMvZG93bnJldi54bWxQSwUGAAAAAAQABADzAAAAHgUAAAAA&#10;" filled="f" stroked="f">
                      <v:textbox inset="2.16pt,1.44pt,0,1.44pt">
                        <w:txbxContent>
                          <w:p w14:paraId="45CB9F7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2096" behindDoc="0" locked="0" layoutInCell="1" allowOverlap="1" wp14:anchorId="54CA323E" wp14:editId="6BF653AE">
                      <wp:simplePos x="0" y="0"/>
                      <wp:positionH relativeFrom="column">
                        <wp:posOffset>1295400</wp:posOffset>
                      </wp:positionH>
                      <wp:positionV relativeFrom="paragraph">
                        <wp:posOffset>368300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C8B5-B80D-B145-B614-727C3288A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EDB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A323E" id="Rectangle 2065" o:spid="_x0000_s2894" style="position:absolute;left:0;text-align:left;margin-left:102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nzuwEAAEwDAAAOAAAAZHJzL2Uyb0RvYy54bWysU01v2zAMvQ/YfxB0X+w4Xe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qdefKXHc4pR+&#10;om7cDUaSc3bUfS/zfLNeU4gdlj2FR7hEEd1MflZg8xdpkblofLpqLOdEBCY3q01b4yQEHt3ebFbo&#10;Y5fqtThATF+ltyQ7jAJCKcry4/eYzldfrmBdBnN+Pntp3s+FzLJdty9Y974/IUdc0vSARhk/MSqM&#10;DpRMOHhG4+8DB0mJ+eZQ2eb2ZtXgppRg2TYtbjCUAFHv32a5E6PHXRIJKDkE0MOIgItGBReOrDC7&#10;rFfeibdxQf/6E+z+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8SdnzuwEAAEwDAAAOAAAAAAAAAAAAAAAAAC4CAABkcnMv&#10;ZTJvRG9jLnhtbFBLAQItABQABgAIAAAAIQC0omDm3AAAAAoBAAAPAAAAAAAAAAAAAAAAABUEAABk&#10;cnMvZG93bnJldi54bWxQSwUGAAAAAAQABADzAAAAHgUAAAAA&#10;" filled="f" stroked="f">
                      <v:textbox inset="2.16pt,1.44pt,0,1.44pt">
                        <w:txbxContent>
                          <w:p w14:paraId="686EDB3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3120" behindDoc="0" locked="0" layoutInCell="1" allowOverlap="1" wp14:anchorId="63F52E46" wp14:editId="4FFD1B34">
                      <wp:simplePos x="0" y="0"/>
                      <wp:positionH relativeFrom="column">
                        <wp:posOffset>1295400</wp:posOffset>
                      </wp:positionH>
                      <wp:positionV relativeFrom="paragraph">
                        <wp:posOffset>368300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49568-3BAC-5C43-9C20-D537FF9CC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8BD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52E46" id="Rectangle 2066" o:spid="_x0000_s2895" style="position:absolute;left:0;text-align:left;margin-left:102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U/uwEAAEw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WhTr9eUeO5wSj9R&#10;N+57q8g5Oxgp1TzfWa8xpg7LnuMTXKKE7kx+0uDmL9IiU9H4dNVYTZkITG5Wm7bGSQg8ur3ZrNDH&#10;LtVbcYSUv6rgyOwwCgilKMuP31M+X329gnUzmPPzs5en/VTILNv15hXrPsgTcsQlzY9otA0jo8Ka&#10;SMmIg2c0/T5wUJTYbx6VbW5vVg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brrU/uwEAAEwDAAAOAAAAAAAAAAAAAAAAAC4CAABkcnMv&#10;ZTJvRG9jLnhtbFBLAQItABQABgAIAAAAIQC0omDm3AAAAAoBAAAPAAAAAAAAAAAAAAAAABUEAABk&#10;cnMvZG93bnJldi54bWxQSwUGAAAAAAQABADzAAAAHgUAAAAA&#10;" filled="f" stroked="f">
                      <v:textbox inset="2.16pt,1.44pt,0,1.44pt">
                        <w:txbxContent>
                          <w:p w14:paraId="6778BD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4144" behindDoc="0" locked="0" layoutInCell="1" allowOverlap="1" wp14:anchorId="3C0989AF" wp14:editId="54F3D8B6">
                      <wp:simplePos x="0" y="0"/>
                      <wp:positionH relativeFrom="column">
                        <wp:posOffset>1295400</wp:posOffset>
                      </wp:positionH>
                      <wp:positionV relativeFrom="paragraph">
                        <wp:posOffset>368300</wp:posOffset>
                      </wp:positionV>
                      <wp:extent cx="1003300" cy="7620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7630-7A27-7043-BBE9-68750E9FA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A28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989AF" id="Rectangle 2067" o:spid="_x0000_s2896" style="position:absolute;left:0;text-align:left;margin-left:102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RVzS8uwEAAEwDAAAOAAAAAAAAAAAAAAAAAC4CAABkcnMv&#10;ZTJvRG9jLnhtbFBLAQItABQABgAIAAAAIQC0omDm3AAAAAoBAAAPAAAAAAAAAAAAAAAAABUEAABk&#10;cnMvZG93bnJldi54bWxQSwUGAAAAAAQABADzAAAAHgUAAAAA&#10;" filled="f" stroked="f">
                      <v:textbox inset="2.16pt,1.44pt,0,1.44pt">
                        <w:txbxContent>
                          <w:p w14:paraId="2B5A28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5168" behindDoc="0" locked="0" layoutInCell="1" allowOverlap="1" wp14:anchorId="29CDABAA" wp14:editId="523F61AA">
                      <wp:simplePos x="0" y="0"/>
                      <wp:positionH relativeFrom="column">
                        <wp:posOffset>1295400</wp:posOffset>
                      </wp:positionH>
                      <wp:positionV relativeFrom="paragraph">
                        <wp:posOffset>368300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E4846-8E14-B544-BF6B-9953EF024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EE3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DABAA" id="Rectangle 2068" o:spid="_x0000_s2897" style="position:absolute;left:0;text-align:left;margin-left:102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TPoJobkBAABMAwAADgAAAAAAAAAAAAAAAAAuAgAAZHJzL2Uy&#10;b0RvYy54bWxQSwECLQAUAAYACAAAACEAtKJg5twAAAAKAQAADwAAAAAAAAAAAAAAAAATBAAAZHJz&#10;L2Rvd25yZXYueG1sUEsFBgAAAAAEAAQA8wAAABwFAAAAAA==&#10;" filled="f" stroked="f">
                      <v:textbox inset="2.16pt,1.44pt,0,1.44pt">
                        <w:txbxContent>
                          <w:p w14:paraId="137EE3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6192" behindDoc="0" locked="0" layoutInCell="1" allowOverlap="1" wp14:anchorId="6492867B" wp14:editId="643E00B6">
                      <wp:simplePos x="0" y="0"/>
                      <wp:positionH relativeFrom="column">
                        <wp:posOffset>1295400</wp:posOffset>
                      </wp:positionH>
                      <wp:positionV relativeFrom="paragraph">
                        <wp:posOffset>368300</wp:posOffset>
                      </wp:positionV>
                      <wp:extent cx="1003300" cy="762000"/>
                      <wp:effectExtent l="0" t="0" r="0" b="0"/>
                      <wp:wrapNone/>
                      <wp:docPr id="2069" name="Rectangle 2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D3C96-26F4-5449-A45A-4ED4C73F9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090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2867B" id="Rectangle 2069" o:spid="_x0000_s2898" style="position:absolute;left:0;text-align:left;margin-left:102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huw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mvt1Q4rnDKf1E&#10;3bjvrSLn7GCkVPN8Z73GmDose45PcIkSujP5SYObv0iLTEXj01VjNWUiMLlZbdoaJyHwaH2zWaGP&#10;Xaq34ggpf1XBkdlhFBBKUZYfv6d8vvp6BetmMOfnZy9P+6mQWbbr5hXrPsgTcsQlzY9otA0jo8Ka&#10;SMmIg2c0/T5wUJTYbx6VbdY3qwY3pQTLtmlxg6EEiHr/Psu9GALukshAySGC6QcEXDQquHBkhdll&#10;veadeB8X9G8/we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yE/1huwEAAEwDAAAOAAAAAAAAAAAAAAAAAC4CAABkcnMv&#10;ZTJvRG9jLnhtbFBLAQItABQABgAIAAAAIQC0omDm3AAAAAoBAAAPAAAAAAAAAAAAAAAAABUEAABk&#10;cnMvZG93bnJldi54bWxQSwUGAAAAAAQABADzAAAAHgUAAAAA&#10;" filled="f" stroked="f">
                      <v:textbox inset="2.16pt,1.44pt,0,1.44pt">
                        <w:txbxContent>
                          <w:p w14:paraId="412090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7216" behindDoc="0" locked="0" layoutInCell="1" allowOverlap="1" wp14:anchorId="39AE32C4" wp14:editId="6ADE4B36">
                      <wp:simplePos x="0" y="0"/>
                      <wp:positionH relativeFrom="column">
                        <wp:posOffset>1295400</wp:posOffset>
                      </wp:positionH>
                      <wp:positionV relativeFrom="paragraph">
                        <wp:posOffset>368300</wp:posOffset>
                      </wp:positionV>
                      <wp:extent cx="1003300" cy="7620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4FF4F-5D08-6B47-96C2-929F7BCDA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4E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E32C4" id="Rectangle 2070" o:spid="_x0000_s2899" style="position:absolute;left:0;text-align:left;margin-left:102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2v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abeo0Cee5wSj9Q&#10;N+57q8g5Oxgp1TzfWa8xpg7LXuIzXKKE7kx+0uDmL9IiU9H4dNVYTZkITG5Wm7bGhwQerW82K/Sx&#10;S/VeHCHlbyo4MjuMAkIpyvLjQ8rnq29XsG4Gc35+9vK0nwqZZbtevWHdB3lCjrik+QmNtmFkVFgT&#10;KRlx8Iym3wcOihL73aOyzfpm1eCmlGDZNi1uMJQAUe8/ZrkXQ8BdEhkoOUQw/YCAi0YFF46sMLus&#10;17wTH+OC/v0n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Mona+6AQAATAMAAA4AAAAAAAAAAAAAAAAALgIAAGRycy9l&#10;Mm9Eb2MueG1sUEsBAi0AFAAGAAgAAAAhALSiYObcAAAACgEAAA8AAAAAAAAAAAAAAAAAFAQAAGRy&#10;cy9kb3ducmV2LnhtbFBLBQYAAAAABAAEAPMAAAAdBQAAAAA=&#10;" filled="f" stroked="f">
                      <v:textbox inset="2.16pt,1.44pt,0,1.44pt">
                        <w:txbxContent>
                          <w:p w14:paraId="4DDF4E8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8240" behindDoc="0" locked="0" layoutInCell="1" allowOverlap="1" wp14:anchorId="6CF857CB" wp14:editId="0E4CE648">
                      <wp:simplePos x="0" y="0"/>
                      <wp:positionH relativeFrom="column">
                        <wp:posOffset>1295400</wp:posOffset>
                      </wp:positionH>
                      <wp:positionV relativeFrom="paragraph">
                        <wp:posOffset>368300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1CF16-86FC-4848-A4D0-159ACDC9AE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BFF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857CB" id="Rectangle 2071" o:spid="_x0000_s2900" style="position:absolute;left:0;text-align:left;margin-left:102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k5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dbmuKLHM4JR+&#10;om7M9qMk5+yghZBpvkmvyYcWy178M1yigG4iPysw6Yu0yJw1Pl01lnMkHJOb5aYpcRIcj9arzRJ9&#10;7FJ8FHsI8at0hiSno4BQsrLs+D3E89X3K1iXwJyfT16c93MmUzXr1TvWvRMn5IhLGp/QqNFNHeWj&#10;9pRMOPiOhtcDA0nJ+M2isvV6taxxU3JQNXWDGww5QNT7z1lm+eBwl3gESg4edD8g4KxRxoUjy8wu&#10;65V24nOc0X/8BLs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5Gmk5uwEAAEwDAAAOAAAAAAAAAAAAAAAAAC4CAABkcnMv&#10;ZTJvRG9jLnhtbFBLAQItABQABgAIAAAAIQC0omDm3AAAAAoBAAAPAAAAAAAAAAAAAAAAABUEAABk&#10;cnMvZG93bnJldi54bWxQSwUGAAAAAAQABADzAAAAHgUAAAAA&#10;" filled="f" stroked="f">
                      <v:textbox inset="2.16pt,1.44pt,0,1.44pt">
                        <w:txbxContent>
                          <w:p w14:paraId="42DBFF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79264" behindDoc="0" locked="0" layoutInCell="1" allowOverlap="1" wp14:anchorId="372B2269" wp14:editId="0CD3F036">
                      <wp:simplePos x="0" y="0"/>
                      <wp:positionH relativeFrom="column">
                        <wp:posOffset>1295400</wp:posOffset>
                      </wp:positionH>
                      <wp:positionV relativeFrom="paragraph">
                        <wp:posOffset>368300</wp:posOffset>
                      </wp:positionV>
                      <wp:extent cx="1003300" cy="762000"/>
                      <wp:effectExtent l="0" t="0" r="0" b="0"/>
                      <wp:wrapNone/>
                      <wp:docPr id="2072" name="Rectangle 2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B90AC-DADC-4E43-9286-91BE92EAD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AD2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B2269" id="Rectangle 2072" o:spid="_x0000_s2901" style="position:absolute;left:0;text-align:left;margin-left:102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1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NvW4o8dzhlH6h&#10;btz3VpFzdjBSqnm+s15jTB2WPcYHuEQJ3Zn8pMHNX6RFpqLx6aqxmjIRmNysNm2NkxB4tL7ZrNDH&#10;LtVLcYSUv6ngyOwwCgilKMuPP1I+X32+gnUzmPPzs5en/VTILNv152es+yBPyBGXNN+j0TaMjApr&#10;IiUjDp7R9OfAQVFiv3tUtlnfrFCIXIJl27S4wVACRL1/neVeDAF3SWSg5BDB9AMCLhoVXDiywuyy&#10;XvNOvI4L+pefYPcX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79BfW6AQAATAMAAA4AAAAAAAAAAAAAAAAALgIAAGRycy9l&#10;Mm9Eb2MueG1sUEsBAi0AFAAGAAgAAAAhALSiYObcAAAACgEAAA8AAAAAAAAAAAAAAAAAFAQAAGRy&#10;cy9kb3ducmV2LnhtbFBLBQYAAAAABAAEAPMAAAAdBQAAAAA=&#10;" filled="f" stroked="f">
                      <v:textbox inset="2.16pt,1.44pt,0,1.44pt">
                        <w:txbxContent>
                          <w:p w14:paraId="270AD2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0288" behindDoc="0" locked="0" layoutInCell="1" allowOverlap="1" wp14:anchorId="39B307D5" wp14:editId="24404368">
                      <wp:simplePos x="0" y="0"/>
                      <wp:positionH relativeFrom="column">
                        <wp:posOffset>1295400</wp:posOffset>
                      </wp:positionH>
                      <wp:positionV relativeFrom="paragraph">
                        <wp:posOffset>368300</wp:posOffset>
                      </wp:positionV>
                      <wp:extent cx="1003300" cy="7620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FD2851-3825-D042-80FD-3377DB6DC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C31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307D5" id="Rectangle 2073" o:spid="_x0000_s2902" style="position:absolute;left:0;text-align:left;margin-left:102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E1uw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mXq8o8dzhlH6i&#10;btz3VpFzdjBSqnm+s15jTB2WPccnuEQJ3Zn8pMHNX6RFpqLx6aqxmjIRmNysNm2NkxB4tL7ZrNDH&#10;LtVbcYSUv6rgyOwwCgilKMuP31M+X329gnUzmPPzs5en/VTILNv17SvWfZAn5IhLmh/RaBtGRoU1&#10;kZIRB89o+n3goCix3zwq26xvVg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gFPE1uwEAAEwDAAAOAAAAAAAAAAAAAAAAAC4CAABkcnMv&#10;ZTJvRG9jLnhtbFBLAQItABQABgAIAAAAIQC0omDm3AAAAAoBAAAPAAAAAAAAAAAAAAAAABUEAABk&#10;cnMvZG93bnJldi54bWxQSwUGAAAAAAQABADzAAAAHgUAAAAA&#10;" filled="f" stroked="f">
                      <v:textbox inset="2.16pt,1.44pt,0,1.44pt">
                        <w:txbxContent>
                          <w:p w14:paraId="715C31C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1312" behindDoc="0" locked="0" layoutInCell="1" allowOverlap="1" wp14:anchorId="5066BC21" wp14:editId="104C258B">
                      <wp:simplePos x="0" y="0"/>
                      <wp:positionH relativeFrom="column">
                        <wp:posOffset>1295400</wp:posOffset>
                      </wp:positionH>
                      <wp:positionV relativeFrom="paragraph">
                        <wp:posOffset>368300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A9D93F-6B31-AC40-920E-135891AC1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6F9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6BC21" id="Rectangle 2074" o:spid="_x0000_s2903" style="position:absolute;left:0;text-align:left;margin-left:102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22uwEAAEwDAAAOAAAAZHJzL2Uyb0RvYy54bWysU01v2zAMvQ/ofxB0b+w4Qe0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CrrNSWWG5zS&#10;T9SN236U5JwddNfJNN+k1+RDi2Uv/hkuUUA3kZ8VmPRFWmTOGp+uGss5EoHJzWrTlDgJgUf1erNC&#10;H7sUH8UeQvwqnSHJYRQQSlaWH7+HeL76fgXrEpjz88mL837OZJZNXb9j3bvuhBxxSeMTGjW6iVEx&#10;ak/JhINnNLweOEhKxm8Wla3q9arCTcnBsqka3GDIAaLef85yKwaHuyQiUHLwoPsBAWeNMi4cWWZ2&#10;Wa+0E5/jjP7jJ9i9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RNa22uwEAAEwDAAAOAAAAAAAAAAAAAAAAAC4CAABkcnMv&#10;ZTJvRG9jLnhtbFBLAQItABQABgAIAAAAIQC0omDm3AAAAAoBAAAPAAAAAAAAAAAAAAAAABUEAABk&#10;cnMvZG93bnJldi54bWxQSwUGAAAAAAQABADzAAAAHgUAAAAA&#10;" filled="f" stroked="f">
                      <v:textbox inset="2.16pt,1.44pt,0,1.44pt">
                        <w:txbxContent>
                          <w:p w14:paraId="1F56F9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2336" behindDoc="0" locked="0" layoutInCell="1" allowOverlap="1" wp14:anchorId="5448FA05" wp14:editId="0EAC7852">
                      <wp:simplePos x="0" y="0"/>
                      <wp:positionH relativeFrom="column">
                        <wp:posOffset>1295400</wp:posOffset>
                      </wp:positionH>
                      <wp:positionV relativeFrom="paragraph">
                        <wp:posOffset>368300</wp:posOffset>
                      </wp:positionV>
                      <wp:extent cx="1003300" cy="762000"/>
                      <wp:effectExtent l="0" t="0" r="0" b="0"/>
                      <wp:wrapNone/>
                      <wp:docPr id="2075" name="Rectangle 2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318B6E-A119-1C45-BFE2-8378AD39E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1AF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8FA05" id="Rectangle 2075" o:spid="_x0000_s2904" style="position:absolute;left:0;text-align:left;margin-left:102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iM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Nvf5MiecOp/QL&#10;deO+t4qcs4ORUs3znfUaY+qw7DE+wCVK6M7kJw1u/iItMhWNT1eN1ZSJwORmtWlrnITAo/XNZoU+&#10;dqleiiOk/E0FR2aHUUAoRVl+/JHy+erzFaybwZyfn7087adCZtmu22es+yBPyBGXNN+j0TaMjApr&#10;IiUjDp7R9OfAQVFiv3tUtlnfrBrclBIs26bFDYYSIOr96yz3Ygi4SyIDJYcIph8QcNGo4MKRFWaX&#10;9Zp34nVc0L/8BLu/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DsFiMuwEAAEwDAAAOAAAAAAAAAAAAAAAAAC4CAABkcnMv&#10;ZTJvRG9jLnhtbFBLAQItABQABgAIAAAAIQC0omDm3AAAAAoBAAAPAAAAAAAAAAAAAAAAABUEAABk&#10;cnMvZG93bnJldi54bWxQSwUGAAAAAAQABADzAAAAHgUAAAAA&#10;" filled="f" stroked="f">
                      <v:textbox inset="2.16pt,1.44pt,0,1.44pt">
                        <w:txbxContent>
                          <w:p w14:paraId="1281AF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3360" behindDoc="0" locked="0" layoutInCell="1" allowOverlap="1" wp14:anchorId="0990A7DA" wp14:editId="0D84034E">
                      <wp:simplePos x="0" y="0"/>
                      <wp:positionH relativeFrom="column">
                        <wp:posOffset>1295400</wp:posOffset>
                      </wp:positionH>
                      <wp:positionV relativeFrom="paragraph">
                        <wp:posOffset>368300</wp:posOffset>
                      </wp:positionV>
                      <wp:extent cx="1003300" cy="7620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AB9DA-CE9C-9342-8F02-9C19F1316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9ED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0A7DA" id="Rectangle 2076" o:spid="_x0000_s2905" style="position:absolute;left:0;text-align:left;margin-left:102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RAuw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mXt9S4rnDKf1E&#10;3bjvrSLn7GCkVPN8Z73GmDose45PcIkSujP5SYObv0iLTEXj01VjNWUiMLlZbdoaJyHwaH2zWaGP&#10;Xaq34ggpf1XBkdlhFBBKUZYfv6d8vvp6BetmMOfnZy9P+6mQWbbrzSvWfZAn5IhLmh/RaBtGRoU1&#10;kZIRB89o+n3goCix3zwq26xvVg1uSgmWbdPiBkMJEPX+fZZ7MQTcJZGBkkME0w8IuGhUcOHICrPL&#10;es078T4u6N9+gt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kVzRAuwEAAEwDAAAOAAAAAAAAAAAAAAAAAC4CAABkcnMv&#10;ZTJvRG9jLnhtbFBLAQItABQABgAIAAAAIQC0omDm3AAAAAoBAAAPAAAAAAAAAAAAAAAAABUEAABk&#10;cnMvZG93bnJldi54bWxQSwUGAAAAAAQABADzAAAAHgUAAAAA&#10;" filled="f" stroked="f">
                      <v:textbox inset="2.16pt,1.44pt,0,1.44pt">
                        <w:txbxContent>
                          <w:p w14:paraId="4439ED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4384" behindDoc="0" locked="0" layoutInCell="1" allowOverlap="1" wp14:anchorId="1C7F8827" wp14:editId="6396F836">
                      <wp:simplePos x="0" y="0"/>
                      <wp:positionH relativeFrom="column">
                        <wp:posOffset>1295400</wp:posOffset>
                      </wp:positionH>
                      <wp:positionV relativeFrom="paragraph">
                        <wp:posOffset>368300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9A462B-084F-2541-9DDE-87AA46C8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B5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F8827" id="Rectangle 2077" o:spid="_x0000_s2906" style="position:absolute;left:0;text-align:left;margin-left:102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8UA+iuwEAAEwDAAAOAAAAAAAAAAAAAAAAAC4CAABkcnMv&#10;ZTJvRG9jLnhtbFBLAQItABQABgAIAAAAIQC0omDm3AAAAAoBAAAPAAAAAAAAAAAAAAAAABUEAABk&#10;cnMvZG93bnJldi54bWxQSwUGAAAAAAQABADzAAAAHgUAAAAA&#10;" filled="f" stroked="f">
                      <v:textbox inset="2.16pt,1.44pt,0,1.44pt">
                        <w:txbxContent>
                          <w:p w14:paraId="195AB5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5408" behindDoc="0" locked="0" layoutInCell="1" allowOverlap="1" wp14:anchorId="31BD2ABA" wp14:editId="411CE5C1">
                      <wp:simplePos x="0" y="0"/>
                      <wp:positionH relativeFrom="column">
                        <wp:posOffset>1295400</wp:posOffset>
                      </wp:positionH>
                      <wp:positionV relativeFrom="paragraph">
                        <wp:posOffset>368300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9FF69-97F2-414C-99DD-46275C6E6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FA7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D2ABA" id="Rectangle 2078" o:spid="_x0000_s2907" style="position:absolute;left:0;text-align:left;margin-left:102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f0yv7kBAABMAwAADgAAAAAAAAAAAAAAAAAuAgAAZHJzL2Uy&#10;b0RvYy54bWxQSwECLQAUAAYACAAAACEAtKJg5twAAAAKAQAADwAAAAAAAAAAAAAAAAATBAAAZHJz&#10;L2Rvd25yZXYueG1sUEsFBgAAAAAEAAQA8wAAABwFAAAAAA==&#10;" filled="f" stroked="f">
                      <v:textbox inset="2.16pt,1.44pt,0,1.44pt">
                        <w:txbxContent>
                          <w:p w14:paraId="156FA7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6432" behindDoc="0" locked="0" layoutInCell="1" allowOverlap="1" wp14:anchorId="0CA70232" wp14:editId="7E0BECE9">
                      <wp:simplePos x="0" y="0"/>
                      <wp:positionH relativeFrom="column">
                        <wp:posOffset>1295400</wp:posOffset>
                      </wp:positionH>
                      <wp:positionV relativeFrom="paragraph">
                        <wp:posOffset>368300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775CE-DDFA-2D46-8853-CDC41A4EC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919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0232" id="Rectangle 2079" o:spid="_x0000_s2908" style="position:absolute;left:0;text-align:left;margin-left:102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Z/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aber2hxHOHU/qB&#10;unHfW0XO2cFIqeb5znqNMXVY9hKf4RIldGfykwY3f5EWmYrGp6vGaspEYHKz2rQ1TkLg0fpms0If&#10;u1TvxRFS/qaCI7PDKCCUoiw/PqR8vvp2BetmMOfnZy9P+6mQWbZt84Z1H+QJOeKS5ic02oaRUWFN&#10;pGTEwTOafh84KErsd4/KNuubVYObUoJl27S4wVACRL3/mOVeDAF3SWSg5BDB9AMCLhoVXDiywuyy&#10;XvNOfIwL+vefYPcK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8Uxn+6AQAATAMAAA4AAAAAAAAAAAAAAAAALgIAAGRycy9l&#10;Mm9Eb2MueG1sUEsBAi0AFAAGAAgAAAAhALSiYObcAAAACgEAAA8AAAAAAAAAAAAAAAAAFAQAAGRy&#10;cy9kb3ducmV2LnhtbFBLBQYAAAAABAAEAPMAAAAdBQAAAAA=&#10;" filled="f" stroked="f">
                      <v:textbox inset="2.16pt,1.44pt,0,1.44pt">
                        <w:txbxContent>
                          <w:p w14:paraId="18F919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7456" behindDoc="0" locked="0" layoutInCell="1" allowOverlap="1" wp14:anchorId="2A8CA20E" wp14:editId="7031ACDA">
                      <wp:simplePos x="0" y="0"/>
                      <wp:positionH relativeFrom="column">
                        <wp:posOffset>1295400</wp:posOffset>
                      </wp:positionH>
                      <wp:positionV relativeFrom="paragraph">
                        <wp:posOffset>368300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2F0FD-0EAC-1B4E-ADC9-4A85E1FADB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409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CA20E" id="Rectangle 2080" o:spid="_x0000_s2909" style="position:absolute;left:0;text-align:left;margin-left:102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RAugEAAEwDAAAOAAAAZHJzL2Uyb0RvYy54bWysU9tu2zAMfR/QfxD03thxit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GmblEgzx1O6Sfq&#10;xn1vFTllByOlmuc76zXG1GHZS3yGc5TQnclPGtz8RVpkKhofLxqrKROByfVq3db4kMCju5v1Cn3s&#10;Un0UR0j5qwqOzA6jgFCKsvzwPeXT1fcrWDeDOT0/e3naTYXMsm1X71h3QR6RIy5pfkKjbRgZFdZE&#10;SkYcPKPpdc9BUWK/eVS2ubtZNbgpJVi2TYsbDCVA1LvPWe7FEHCXRAZK9hFMPyDgolHBhSMrzM7r&#10;Ne/E57ig//gJt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UEhEC6AQAATAMAAA4AAAAAAAAAAAAAAAAALgIAAGRycy9l&#10;Mm9Eb2MueG1sUEsBAi0AFAAGAAgAAAAhALSiYObcAAAACgEAAA8AAAAAAAAAAAAAAAAAFAQAAGRy&#10;cy9kb3ducmV2LnhtbFBLBQYAAAAABAAEAPMAAAAdBQAAAAA=&#10;" filled="f" stroked="f">
                      <v:textbox inset="2.16pt,1.44pt,0,1.44pt">
                        <w:txbxContent>
                          <w:p w14:paraId="7E4409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8480" behindDoc="0" locked="0" layoutInCell="1" allowOverlap="1" wp14:anchorId="3CC1291F" wp14:editId="595362E7">
                      <wp:simplePos x="0" y="0"/>
                      <wp:positionH relativeFrom="column">
                        <wp:posOffset>1295400</wp:posOffset>
                      </wp:positionH>
                      <wp:positionV relativeFrom="paragraph">
                        <wp:posOffset>368300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9B33E3-989D-4145-A208-26C0AE95B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1F5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1291F" id="Rectangle 2081" o:spid="_x0000_s2910" style="position:absolute;left:0;text-align:left;margin-left:102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W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W3cNJY5bnNJ3&#10;1I27YVLkkh2NlCrPN+s1h9hj2XN4gmsU0c3kFw02f5EWWYrG55vGaklEYHK73nY1TkLg0d1mu0Yf&#10;u1SvxQFi+qy8JdlhFBBKUZafvsZ0ufpyBesymMvz2UvLYSlkmq7bvGA9eHlGjrik6RGNnvzMqJhM&#10;oGTGwTMafx05KEqmLw6Vbe826xY3pQRN13a4wVACRH14m+VOjB53SSSg5BjADCMCLhoVXDiywuy6&#10;Xnkn3sYF/etP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82cNa6AQAATAMAAA4AAAAAAAAAAAAAAAAALgIAAGRycy9l&#10;Mm9Eb2MueG1sUEsBAi0AFAAGAAgAAAAhALSiYObcAAAACgEAAA8AAAAAAAAAAAAAAAAAFAQAAGRy&#10;cy9kb3ducmV2LnhtbFBLBQYAAAAABAAEAPMAAAAdBQAAAAA=&#10;" filled="f" stroked="f">
                      <v:textbox inset="2.16pt,1.44pt,0,1.44pt">
                        <w:txbxContent>
                          <w:p w14:paraId="2731F5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89504" behindDoc="0" locked="0" layoutInCell="1" allowOverlap="1" wp14:anchorId="6F060D2F" wp14:editId="5634B909">
                      <wp:simplePos x="0" y="0"/>
                      <wp:positionH relativeFrom="column">
                        <wp:posOffset>1295400</wp:posOffset>
                      </wp:positionH>
                      <wp:positionV relativeFrom="paragraph">
                        <wp:posOffset>368300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8E9F1E-B9DF-974C-8CE4-A80C038397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6BE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0D2F" id="Rectangle 2082" o:spid="_x0000_s2911" style="position:absolute;left:0;text-align:left;margin-left:102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wa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abum0o8dzhlH6i&#10;btz3VpFTdjBSqnm+s15jTB2WPccnOEcJ3Zn8pMHNX6RFpqLx8aKxmjIRmFyv1m2NkxB4dHO1XqGP&#10;Xar34ggp36vgyOwwCgilKMsP31M+XX27gnUzmNPzs5en3VTILNv26xvWXZBH5IhLmh/RaBtGRoU1&#10;kZIRB89o+r3noCixDx6VbW6uVihELsGybVrcYCgBot59zHIvhoC7JDJQso9g+gEBF40KLhxZYXZe&#10;r3knPsYF/ftPsH0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jRHBq6AQAATAMAAA4AAAAAAAAAAAAAAAAALgIAAGRycy9l&#10;Mm9Eb2MueG1sUEsBAi0AFAAGAAgAAAAhALSiYObcAAAACgEAAA8AAAAAAAAAAAAAAAAAFAQAAGRy&#10;cy9kb3ducmV2LnhtbFBLBQYAAAAABAAEAPMAAAAdBQAAAAA=&#10;" filled="f" stroked="f">
                      <v:textbox inset="2.16pt,1.44pt,0,1.44pt">
                        <w:txbxContent>
                          <w:p w14:paraId="3B46BE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0528" behindDoc="0" locked="0" layoutInCell="1" allowOverlap="1" wp14:anchorId="3FAB7CF0" wp14:editId="30E4E7E4">
                      <wp:simplePos x="0" y="0"/>
                      <wp:positionH relativeFrom="column">
                        <wp:posOffset>1295400</wp:posOffset>
                      </wp:positionH>
                      <wp:positionV relativeFrom="paragraph">
                        <wp:posOffset>368300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5E07-96C9-3E44-8853-879734E59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8DA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B7CF0" id="Rectangle 2083" o:spid="_x0000_s2912" style="position:absolute;left:0;text-align:left;margin-left:102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jauw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qdsVJY5bnNJv&#10;1I27flTklB2MlCrPN+s1hdhh2VN4hHMU0c3kZw02f5EWmYvGx4vGak5EYHK9Wrc1TkLg0c3VeoU+&#10;dqneiwPE9EN5S7LDKCCUoiw//IrpdPXtCtZlMKfns5fm3VzILNv2+g3rzssjcsQlTQ9o9OgnRsVo&#10;AiUTDp7R+GfPQVEy/nSobHNztWpwU0qwbJsWNxhKgKh3H7PcicHjLokElOwDmH5AwEWjggtHVpid&#10;1yvvxMe4oH//Cba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mOOjauwEAAEwDAAAOAAAAAAAAAAAAAAAAAC4CAABkcnMv&#10;ZTJvRG9jLnhtbFBLAQItABQABgAIAAAAIQC0omDm3AAAAAoBAAAPAAAAAAAAAAAAAAAAABUEAABk&#10;cnMvZG93bnJldi54bWxQSwUGAAAAAAQABADzAAAAHgUAAAAA&#10;" filled="f" stroked="f">
                      <v:textbox inset="2.16pt,1.44pt,0,1.44pt">
                        <w:txbxContent>
                          <w:p w14:paraId="21E8DA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1552" behindDoc="0" locked="0" layoutInCell="1" allowOverlap="1" wp14:anchorId="58A0F476" wp14:editId="31CF3C84">
                      <wp:simplePos x="0" y="0"/>
                      <wp:positionH relativeFrom="column">
                        <wp:posOffset>1295400</wp:posOffset>
                      </wp:positionH>
                      <wp:positionV relativeFrom="paragraph">
                        <wp:posOffset>368300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307A9A-2CB8-594E-83D2-7AD776F5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756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F476" id="Rectangle 2084" o:spid="_x0000_s2913" style="position:absolute;left:0;text-align:left;margin-left:102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RZuwEAAEw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Td2uKXHc4pS+&#10;o27c9aMil+xgpFR5vlmvKcQOy17CM1yjiG4mP2uw+Yu0yFw0Pt80VnMiApPb1batcRICjzbr7Qp9&#10;7FK9FQeI6bPylmSHUUAoRVl++hrT5errFazLYC7PZy/Nh7mQWbbt5hXrwcszcsQlTU9o9OgnRsVo&#10;AiUTDp7R+OvIQVEyfnGobLNZrxrclBIs26bFDYYSIOrD+yx3YvC4SyIBJccAph8QcNGo4MKRFWbX&#10;9co78T4u6N9+gv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XGbRZuwEAAEwDAAAOAAAAAAAAAAAAAAAAAC4CAABkcnMv&#10;ZTJvRG9jLnhtbFBLAQItABQABgAIAAAAIQC0omDm3AAAAAoBAAAPAAAAAAAAAAAAAAAAABUEAABk&#10;cnMvZG93bnJldi54bWxQSwUGAAAAAAQABADzAAAAHgUAAAAA&#10;" filled="f" stroked="f">
                      <v:textbox inset="2.16pt,1.44pt,0,1.44pt">
                        <w:txbxContent>
                          <w:p w14:paraId="108756E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2576" behindDoc="0" locked="0" layoutInCell="1" allowOverlap="1" wp14:anchorId="76517223" wp14:editId="2D948EEB">
                      <wp:simplePos x="0" y="0"/>
                      <wp:positionH relativeFrom="column">
                        <wp:posOffset>1295400</wp:posOffset>
                      </wp:positionH>
                      <wp:positionV relativeFrom="paragraph">
                        <wp:posOffset>368300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58E2A-C962-2740-90BE-D6C9AEE40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DEA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17223" id="Rectangle 2085" o:spid="_x0000_s2914" style="position:absolute;left:0;text-align:left;margin-left:102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WcQWO6AQAATAMAAA4AAAAAAAAAAAAAAAAALgIAAGRycy9l&#10;Mm9Eb2MueG1sUEsBAi0AFAAGAAgAAAAhALSiYObcAAAACgEAAA8AAAAAAAAAAAAAAAAAFAQAAGRy&#10;cy9kb3ducmV2LnhtbFBLBQYAAAAABAAEAPMAAAAdBQAAAAA=&#10;" filled="f" stroked="f">
                      <v:textbox inset="2.16pt,1.44pt,0,1.44pt">
                        <w:txbxContent>
                          <w:p w14:paraId="0FCDEA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3600" behindDoc="0" locked="0" layoutInCell="1" allowOverlap="1" wp14:anchorId="373B9DEB" wp14:editId="05262454">
                      <wp:simplePos x="0" y="0"/>
                      <wp:positionH relativeFrom="column">
                        <wp:posOffset>1295400</wp:posOffset>
                      </wp:positionH>
                      <wp:positionV relativeFrom="paragraph">
                        <wp:posOffset>368300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0C890-1A0E-CC40-97B1-C73905EBB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F6B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B9DEB" id="Rectangle 2086" o:spid="_x0000_s2915" style="position:absolute;left:0;text-align:left;margin-left:102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2vuw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qdtrShy3OKXf&#10;qBt3/ajIKTsYKVWeb9ZrCrHDsqfwCOcoopvJzxps/iItMheNjxeN1ZyIwOR6tW5rnITAo5ur9Qp9&#10;7FK9FweI6YfylmSHUUAoRVl++BXT6erbFazLYE7PZy/Nu7mQWbbt+g3rzssjcsQlTQ9o9OgnRsVo&#10;AiUTDp7R+GfPQVEy/nSobHNztWpwU0qwbJsWNxhKgKh3H7PcicHjLokElOwDmH5AwEWjggtHVpid&#10;1yvvxMe4oH//Cba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iey2vuwEAAEwDAAAOAAAAAAAAAAAAAAAAAC4CAABkcnMv&#10;ZTJvRG9jLnhtbFBLAQItABQABgAIAAAAIQC0omDm3AAAAAoBAAAPAAAAAAAAAAAAAAAAABUEAABk&#10;cnMvZG93bnJldi54bWxQSwUGAAAAAAQABADzAAAAHgUAAAAA&#10;" filled="f" stroked="f">
                      <v:textbox inset="2.16pt,1.44pt,0,1.44pt">
                        <w:txbxContent>
                          <w:p w14:paraId="0ADF6BB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4624" behindDoc="0" locked="0" layoutInCell="1" allowOverlap="1" wp14:anchorId="234C69D5" wp14:editId="4584D683">
                      <wp:simplePos x="0" y="0"/>
                      <wp:positionH relativeFrom="column">
                        <wp:posOffset>1295400</wp:posOffset>
                      </wp:positionH>
                      <wp:positionV relativeFrom="paragraph">
                        <wp:posOffset>368300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9506E-BA97-4740-890C-7CCB5645A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79B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C69D5" id="Rectangle 2087" o:spid="_x0000_s2916" style="position:absolute;left:0;text-align:left;margin-left:102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ogqwsuwEAAEwDAAAOAAAAAAAAAAAAAAAAAC4CAABkcnMv&#10;ZTJvRG9jLnhtbFBLAQItABQABgAIAAAAIQC0omDm3AAAAAoBAAAPAAAAAAAAAAAAAAAAABUEAABk&#10;cnMvZG93bnJldi54bWxQSwUGAAAAAAQABADzAAAAHgUAAAAA&#10;" filled="f" stroked="f">
                      <v:textbox inset="2.16pt,1.44pt,0,1.44pt">
                        <w:txbxContent>
                          <w:p w14:paraId="37179BC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5648" behindDoc="0" locked="0" layoutInCell="1" allowOverlap="1" wp14:anchorId="14263A08" wp14:editId="198D019A">
                      <wp:simplePos x="0" y="0"/>
                      <wp:positionH relativeFrom="column">
                        <wp:posOffset>1295400</wp:posOffset>
                      </wp:positionH>
                      <wp:positionV relativeFrom="paragraph">
                        <wp:posOffset>368300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A53631-BD9F-6F41-BE3F-CEB6FC4A5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4E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63A08" id="Rectangle 2088" o:spid="_x0000_s2917" style="position:absolute;left:0;text-align:left;margin-left:102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9S+RMbkBAABMAwAADgAAAAAAAAAAAAAAAAAuAgAAZHJzL2Uy&#10;b0RvYy54bWxQSwECLQAUAAYACAAAACEAtKJg5twAAAAKAQAADwAAAAAAAAAAAAAAAAATBAAAZHJz&#10;L2Rvd25yZXYueG1sUEsFBgAAAAAEAAQA8wAAABwFAAAAAA==&#10;" filled="f" stroked="f">
                      <v:textbox inset="2.16pt,1.44pt,0,1.44pt">
                        <w:txbxContent>
                          <w:p w14:paraId="00A4E5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6672" behindDoc="0" locked="0" layoutInCell="1" allowOverlap="1" wp14:anchorId="5183295E" wp14:editId="2FD6CC5F">
                      <wp:simplePos x="0" y="0"/>
                      <wp:positionH relativeFrom="column">
                        <wp:posOffset>1295400</wp:posOffset>
                      </wp:positionH>
                      <wp:positionV relativeFrom="paragraph">
                        <wp:posOffset>368300</wp:posOffset>
                      </wp:positionV>
                      <wp:extent cx="977900" cy="927100"/>
                      <wp:effectExtent l="0" t="0" r="0" b="0"/>
                      <wp:wrapNone/>
                      <wp:docPr id="2089" name="Rectangle 2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72338CF-EA7D-414A-8FED-20BDA9821A6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62D25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3295E" id="Rectangle 2089" o:spid="_x0000_s2918" style="position:absolute;left:0;text-align:left;margin-left:102pt;margin-top:29pt;width:77pt;height:73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0jwmLbsBAABMAwAADgAAAAAAAAAAAAAAAAAuAgAAZHJzL2Uy&#10;b0RvYy54bWxQSwECLQAUAAYACAAAACEAtea7SdoAAAAKAQAADwAAAAAAAAAAAAAAAAAVBAAAZHJz&#10;L2Rvd25yZXYueG1sUEsFBgAAAAAEAAQA8wAAABwFAAAAAA==&#10;" filled="f" stroked="f">
                      <v:textbox inset="2.16pt,1.44pt,0,1.44pt">
                        <w:txbxContent>
                          <w:p w14:paraId="062D25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7696" behindDoc="0" locked="0" layoutInCell="1" allowOverlap="1" wp14:anchorId="5E6B2E74" wp14:editId="50E1FF17">
                      <wp:simplePos x="0" y="0"/>
                      <wp:positionH relativeFrom="column">
                        <wp:posOffset>1295400</wp:posOffset>
                      </wp:positionH>
                      <wp:positionV relativeFrom="paragraph">
                        <wp:posOffset>368300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29668-FE97-FD4F-860E-7D3D7458B4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9AE8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B2E74" id="Rectangle 2090" o:spid="_x0000_s2919" style="position:absolute;left:0;text-align:left;margin-left:102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mktX9LwBAABMAwAADgAAAAAAAAAAAAAAAAAuAgAAZHJz&#10;L2Uyb0RvYy54bWxQSwECLQAUAAYACAAAACEAtKJg5twAAAAKAQAADwAAAAAAAAAAAAAAAAAWBAAA&#10;ZHJzL2Rvd25yZXYueG1sUEsFBgAAAAAEAAQA8wAAAB8FAAAAAA==&#10;" filled="f" stroked="f">
                      <v:textbox inset="2.16pt,1.44pt,0,1.44pt">
                        <w:txbxContent>
                          <w:p w14:paraId="7A9AE8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8720" behindDoc="0" locked="0" layoutInCell="1" allowOverlap="1" wp14:anchorId="0904053A" wp14:editId="7A493CD0">
                      <wp:simplePos x="0" y="0"/>
                      <wp:positionH relativeFrom="column">
                        <wp:posOffset>1295400</wp:posOffset>
                      </wp:positionH>
                      <wp:positionV relativeFrom="paragraph">
                        <wp:posOffset>368300</wp:posOffset>
                      </wp:positionV>
                      <wp:extent cx="977900" cy="863600"/>
                      <wp:effectExtent l="0" t="0" r="0" b="0"/>
                      <wp:wrapNone/>
                      <wp:docPr id="2091" name="Rectangle 2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F746329-EDAD-A74B-B8C4-9D5DEE3D5D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50E2D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4053A" id="Rectangle 2091" o:spid="_x0000_s2920" style="position:absolute;left:0;text-align:left;margin-left:102pt;margin-top:29pt;width:77pt;height:6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" filled="f" stroked="f">
                      <v:textbox inset="2.16pt,1.44pt,0,1.44pt">
                        <w:txbxContent>
                          <w:p w14:paraId="350E2D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599744" behindDoc="0" locked="0" layoutInCell="1" allowOverlap="1" wp14:anchorId="66AEE0FC" wp14:editId="5DFA1343">
                      <wp:simplePos x="0" y="0"/>
                      <wp:positionH relativeFrom="column">
                        <wp:posOffset>1295400</wp:posOffset>
                      </wp:positionH>
                      <wp:positionV relativeFrom="paragraph">
                        <wp:posOffset>368300</wp:posOffset>
                      </wp:positionV>
                      <wp:extent cx="977900" cy="927100"/>
                      <wp:effectExtent l="0" t="0" r="0" b="0"/>
                      <wp:wrapNone/>
                      <wp:docPr id="2092" name="Rectangle 2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9F142A-217A-044A-AA19-15CEF6B3DA3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9D37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EE0FC" id="Rectangle 2092" o:spid="_x0000_s2921" style="position:absolute;left:0;text-align:left;margin-left:102pt;margin-top:29pt;width:77pt;height:73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vtLeubsBAABMAwAADgAAAAAAAAAAAAAAAAAuAgAAZHJzL2Uy&#10;b0RvYy54bWxQSwECLQAUAAYACAAAACEAtea7SdoAAAAKAQAADwAAAAAAAAAAAAAAAAAVBAAAZHJz&#10;L2Rvd25yZXYueG1sUEsFBgAAAAAEAAQA8wAAABwFAAAAAA==&#10;" filled="f" stroked="f">
                      <v:textbox inset="2.16pt,1.44pt,0,1.44pt">
                        <w:txbxContent>
                          <w:p w14:paraId="309D37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0768" behindDoc="0" locked="0" layoutInCell="1" allowOverlap="1" wp14:anchorId="5DC1EADF" wp14:editId="735C5EAD">
                      <wp:simplePos x="0" y="0"/>
                      <wp:positionH relativeFrom="column">
                        <wp:posOffset>1295400</wp:posOffset>
                      </wp:positionH>
                      <wp:positionV relativeFrom="paragraph">
                        <wp:posOffset>368300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50F82-9629-7A4E-AEBB-08A2E1110D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9257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1EADF" id="Rectangle 2093" o:spid="_x0000_s2922" style="position:absolute;left:0;text-align:left;margin-left:102pt;margin-top:29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ZdztuuwEAAEwDAAAOAAAAAAAAAAAAAAAAAC4CAABkcnMv&#10;ZTJvRG9jLnhtbFBLAQItABQABgAIAAAAIQC0omDm3AAAAAoBAAAPAAAAAAAAAAAAAAAAABUEAABk&#10;cnMvZG93bnJldi54bWxQSwUGAAAAAAQABADzAAAAHgUAAAAA&#10;" filled="f" stroked="f">
                      <v:textbox inset="2.16pt,1.44pt,0,1.44pt">
                        <w:txbxContent>
                          <w:p w14:paraId="269257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1792" behindDoc="0" locked="0" layoutInCell="1" allowOverlap="1" wp14:anchorId="39A901BE" wp14:editId="23B4A945">
                      <wp:simplePos x="0" y="0"/>
                      <wp:positionH relativeFrom="column">
                        <wp:posOffset>1295400</wp:posOffset>
                      </wp:positionH>
                      <wp:positionV relativeFrom="paragraph">
                        <wp:posOffset>368300</wp:posOffset>
                      </wp:positionV>
                      <wp:extent cx="977900" cy="927100"/>
                      <wp:effectExtent l="0" t="0" r="0" b="0"/>
                      <wp:wrapNone/>
                      <wp:docPr id="2094" name="Rectangle 20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5DF522-4D48-DA4C-B238-D25759B8D1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9B44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901BE" id="Rectangle 2094" o:spid="_x0000_s2923" style="position:absolute;left:0;text-align:left;margin-left:102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MRp2+rsBAABMAwAADgAAAAAAAAAAAAAAAAAuAgAAZHJzL2Uy&#10;b0RvYy54bWxQSwECLQAUAAYACAAAACEAtea7SdoAAAAKAQAADwAAAAAAAAAAAAAAAAAVBAAAZHJz&#10;L2Rvd25yZXYueG1sUEsFBgAAAAAEAAQA8wAAABwFAAAAAA==&#10;" filled="f" stroked="f">
                      <v:textbox inset="2.16pt,1.44pt,0,1.44pt">
                        <w:txbxContent>
                          <w:p w14:paraId="2B9B44AE"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2816" behindDoc="0" locked="0" layoutInCell="1" allowOverlap="1" wp14:anchorId="64CE8E56" wp14:editId="63376403">
                      <wp:simplePos x="0" y="0"/>
                      <wp:positionH relativeFrom="column">
                        <wp:posOffset>1295400</wp:posOffset>
                      </wp:positionH>
                      <wp:positionV relativeFrom="paragraph">
                        <wp:posOffset>368300</wp:posOffset>
                      </wp:positionV>
                      <wp:extent cx="977900" cy="927100"/>
                      <wp:effectExtent l="0" t="0" r="0" b="0"/>
                      <wp:wrapNone/>
                      <wp:docPr id="2095" name="Rectangle 2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8C40929-31A3-CF4F-B770-E5D2AF5D0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0DA8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E8E56" id="Rectangle 2095" o:spid="_x0000_s2924" style="position:absolute;left:0;text-align:left;margin-left:102pt;margin-top:29pt;width:77pt;height:73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o5+DwLsBAABMAwAADgAAAAAAAAAAAAAAAAAuAgAAZHJzL2Uy&#10;b0RvYy54bWxQSwECLQAUAAYACAAAACEAtea7SdoAAAAKAQAADwAAAAAAAAAAAAAAAAAVBAAAZHJz&#10;L2Rvd25yZXYueG1sUEsFBgAAAAAEAAQA8wAAABwFAAAAAA==&#10;" filled="f" stroked="f">
                      <v:textbox inset="2.16pt,1.44pt,0,1.44pt">
                        <w:txbxContent>
                          <w:p w14:paraId="560DA8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3840" behindDoc="0" locked="0" layoutInCell="1" allowOverlap="1" wp14:anchorId="5F04C112" wp14:editId="546FC4A7">
                      <wp:simplePos x="0" y="0"/>
                      <wp:positionH relativeFrom="column">
                        <wp:posOffset>1295400</wp:posOffset>
                      </wp:positionH>
                      <wp:positionV relativeFrom="paragraph">
                        <wp:posOffset>368300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AA32-A64F-694C-967D-23B566D3D9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BFAA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C112" id="Rectangle 2096" o:spid="_x0000_s2925" style="position:absolute;left:0;text-align:left;margin-left:102pt;margin-top:29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N00/hu9AQAATAMAAA4AAAAAAAAAAAAAAAAALgIAAGRy&#10;cy9lMm9Eb2MueG1sUEsBAi0AFAAGAAgAAAAhALSiYObcAAAACgEAAA8AAAAAAAAAAAAAAAAAFwQA&#10;AGRycy9kb3ducmV2LnhtbFBLBQYAAAAABAAEAPMAAAAgBQAAAAA=&#10;" filled="f" stroked="f">
                      <v:textbox inset="2.16pt,1.44pt,0,1.44pt">
                        <w:txbxContent>
                          <w:p w14:paraId="65BFAA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4864" behindDoc="0" locked="0" layoutInCell="1" allowOverlap="1" wp14:anchorId="5ED810D5" wp14:editId="220AB73D">
                      <wp:simplePos x="0" y="0"/>
                      <wp:positionH relativeFrom="column">
                        <wp:posOffset>1295400</wp:posOffset>
                      </wp:positionH>
                      <wp:positionV relativeFrom="paragraph">
                        <wp:posOffset>368300</wp:posOffset>
                      </wp:positionV>
                      <wp:extent cx="977900" cy="927100"/>
                      <wp:effectExtent l="0" t="0" r="0" b="0"/>
                      <wp:wrapNone/>
                      <wp:docPr id="2097" name="Rectangle 20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BADC9E-EC4F-544A-9F78-9818387DBF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7EA0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10D5" id="Rectangle 2097" o:spid="_x0000_s2926" style="position:absolute;left:0;text-align:left;margin-left:102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" filled="f" stroked="f">
                      <v:textbox inset="2.16pt,1.44pt,0,1.44pt">
                        <w:txbxContent>
                          <w:p w14:paraId="357EA0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5888" behindDoc="0" locked="0" layoutInCell="1" allowOverlap="1" wp14:anchorId="10245C4E" wp14:editId="5DF5D834">
                      <wp:simplePos x="0" y="0"/>
                      <wp:positionH relativeFrom="column">
                        <wp:posOffset>1295400</wp:posOffset>
                      </wp:positionH>
                      <wp:positionV relativeFrom="paragraph">
                        <wp:posOffset>368300</wp:posOffset>
                      </wp:positionV>
                      <wp:extent cx="977900" cy="901700"/>
                      <wp:effectExtent l="0" t="0" r="0" b="0"/>
                      <wp:wrapNone/>
                      <wp:docPr id="2098" name="Rectangle 2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106E9C-0D31-5C42-BFCE-0D97EE713A8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C11B4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5C4E" id="Rectangle 2098" o:spid="_x0000_s2927" style="position:absolute;left:0;text-align:left;margin-left:102pt;margin-top:29pt;width:77pt;height:71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NSA3Ou6AQAATAMAAA4AAAAAAAAAAAAAAAAALgIAAGRycy9l&#10;Mm9Eb2MueG1sUEsBAi0AFAAGAAgAAAAhAOwNVgfcAAAACgEAAA8AAAAAAAAAAAAAAAAAFAQAAGRy&#10;cy9kb3ducmV2LnhtbFBLBQYAAAAABAAEAPMAAAAdBQAAAAA=&#10;" filled="f" stroked="f">
                      <v:textbox inset="2.16pt,1.44pt,0,1.44pt">
                        <w:txbxContent>
                          <w:p w14:paraId="0C11B4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6912" behindDoc="0" locked="0" layoutInCell="1" allowOverlap="1" wp14:anchorId="3B7421C0" wp14:editId="713F9AF0">
                      <wp:simplePos x="0" y="0"/>
                      <wp:positionH relativeFrom="column">
                        <wp:posOffset>1295400</wp:posOffset>
                      </wp:positionH>
                      <wp:positionV relativeFrom="paragraph">
                        <wp:posOffset>368300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B9562-E693-A04D-8B0F-0ABD9510EC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AF46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421C0" id="Rectangle 2099" o:spid="_x0000_s2928" style="position:absolute;left:0;text-align:left;margin-left:102pt;margin-top:29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LBhh2rwBAABMAwAADgAAAAAAAAAAAAAAAAAuAgAAZHJz&#10;L2Uyb0RvYy54bWxQSwECLQAUAAYACAAAACEAtKJg5twAAAAKAQAADwAAAAAAAAAAAAAAAAAWBAAA&#10;ZHJzL2Rvd25yZXYueG1sUEsFBgAAAAAEAAQA8wAAAB8FAAAAAA==&#10;" filled="f" stroked="f">
                      <v:textbox inset="2.16pt,1.44pt,0,1.44pt">
                        <w:txbxContent>
                          <w:p w14:paraId="32AF468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7936" behindDoc="0" locked="0" layoutInCell="1" allowOverlap="1" wp14:anchorId="3027E160" wp14:editId="04FDE0D7">
                      <wp:simplePos x="0" y="0"/>
                      <wp:positionH relativeFrom="column">
                        <wp:posOffset>1295400</wp:posOffset>
                      </wp:positionH>
                      <wp:positionV relativeFrom="paragraph">
                        <wp:posOffset>368300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C0AF2-A807-2044-A74E-CBFC6A8E2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A58E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7E160" id="Rectangle 2100" o:spid="_x0000_s2929" style="position:absolute;left:0;text-align:left;margin-left:102pt;margin-top:29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G9sid7wBAABMAwAADgAAAAAAAAAAAAAAAAAuAgAAZHJz&#10;L2Uyb0RvYy54bWxQSwECLQAUAAYACAAAACEAtKJg5twAAAAKAQAADwAAAAAAAAAAAAAAAAAWBAAA&#10;ZHJzL2Rvd25yZXYueG1sUEsFBgAAAAAEAAQA8wAAAB8FAAAAAA==&#10;" filled="f" stroked="f">
                      <v:textbox inset="2.16pt,1.44pt,0,1.44pt">
                        <w:txbxContent>
                          <w:p w14:paraId="69A58E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8960" behindDoc="0" locked="0" layoutInCell="1" allowOverlap="1" wp14:anchorId="1AA75E17" wp14:editId="21D164DC">
                      <wp:simplePos x="0" y="0"/>
                      <wp:positionH relativeFrom="column">
                        <wp:posOffset>1295400</wp:posOffset>
                      </wp:positionH>
                      <wp:positionV relativeFrom="paragraph">
                        <wp:posOffset>368300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A6ADE4-B498-F845-952F-4FB06BFA4F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F57B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75E17" id="Rectangle 2101" o:spid="_x0000_s2930" style="position:absolute;left:0;text-align:left;margin-left:102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enW4bwBAABMAwAADgAAAAAAAAAAAAAAAAAuAgAAZHJz&#10;L2Uyb0RvYy54bWxQSwECLQAUAAYACAAAACEAtKJg5twAAAAKAQAADwAAAAAAAAAAAAAAAAAWBAAA&#10;ZHJzL2Rvd25yZXYueG1sUEsFBgAAAAAEAAQA8wAAAB8FAAAAAA==&#10;" filled="f" stroked="f">
                      <v:textbox inset="2.16pt,1.44pt,0,1.44pt">
                        <w:txbxContent>
                          <w:p w14:paraId="4BF57B0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09984" behindDoc="0" locked="0" layoutInCell="1" allowOverlap="1" wp14:anchorId="791710DA" wp14:editId="04EE7F99">
                      <wp:simplePos x="0" y="0"/>
                      <wp:positionH relativeFrom="column">
                        <wp:posOffset>1295400</wp:posOffset>
                      </wp:positionH>
                      <wp:positionV relativeFrom="paragraph">
                        <wp:posOffset>368300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2A3C4-7418-184F-96B3-43A2FE6484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AA9C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10DA" id="Rectangle 2102" o:spid="_x0000_s2931" style="position:absolute;left:0;text-align:left;margin-left:102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g66LbwBAABMAwAADgAAAAAAAAAAAAAAAAAuAgAAZHJz&#10;L2Uyb0RvYy54bWxQSwECLQAUAAYACAAAACEAtKJg5twAAAAKAQAADwAAAAAAAAAAAAAAAAAWBAAA&#10;ZHJzL2Rvd25yZXYueG1sUEsFBgAAAAAEAAQA8wAAAB8FAAAAAA==&#10;" filled="f" stroked="f">
                      <v:textbox inset="2.16pt,1.44pt,0,1.44pt">
                        <w:txbxContent>
                          <w:p w14:paraId="45AA9C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1008" behindDoc="0" locked="0" layoutInCell="1" allowOverlap="1" wp14:anchorId="4CA1C28F" wp14:editId="74B1C7B4">
                      <wp:simplePos x="0" y="0"/>
                      <wp:positionH relativeFrom="column">
                        <wp:posOffset>1295400</wp:posOffset>
                      </wp:positionH>
                      <wp:positionV relativeFrom="paragraph">
                        <wp:posOffset>368300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C1B0F-745E-0D44-9423-EBE282D991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FB59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1C28F" id="Rectangle 2103" o:spid="_x0000_s2932" style="position:absolute;left:0;text-align:left;margin-left:102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mOdO7bwBAABMAwAADgAAAAAAAAAAAAAAAAAuAgAAZHJz&#10;L2Uyb0RvYy54bWxQSwECLQAUAAYACAAAACEAtKJg5twAAAAKAQAADwAAAAAAAAAAAAAAAAAWBAAA&#10;ZHJzL2Rvd25yZXYueG1sUEsFBgAAAAAEAAQA8wAAAB8FAAAAAA==&#10;" filled="f" stroked="f">
                      <v:textbox inset="2.16pt,1.44pt,0,1.44pt">
                        <w:txbxContent>
                          <w:p w14:paraId="29FB594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2032" behindDoc="0" locked="0" layoutInCell="1" allowOverlap="1" wp14:anchorId="634749D6" wp14:editId="40E883EA">
                      <wp:simplePos x="0" y="0"/>
                      <wp:positionH relativeFrom="column">
                        <wp:posOffset>1295400</wp:posOffset>
                      </wp:positionH>
                      <wp:positionV relativeFrom="paragraph">
                        <wp:posOffset>368300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E2CB4-0091-7D4B-A698-B1E215C3F6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A6A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749D6" id="Rectangle 2104" o:spid="_x0000_s2933" style="position:absolute;left:0;text-align:left;margin-left:102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cYSbrwBAABMAwAADgAAAAAAAAAAAAAAAAAuAgAAZHJz&#10;L2Uyb0RvYy54bWxQSwECLQAUAAYACAAAACEAtKJg5twAAAAKAQAADwAAAAAAAAAAAAAAAAAWBAAA&#10;ZHJzL2Rvd25yZXYueG1sUEsFBgAAAAAEAAQA8wAAAB8FAAAAAA==&#10;" filled="f" stroked="f">
                      <v:textbox inset="2.16pt,1.44pt,0,1.44pt">
                        <w:txbxContent>
                          <w:p w14:paraId="301A6A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3056" behindDoc="0" locked="0" layoutInCell="1" allowOverlap="1" wp14:anchorId="33197470" wp14:editId="7294AAA7">
                      <wp:simplePos x="0" y="0"/>
                      <wp:positionH relativeFrom="column">
                        <wp:posOffset>1295400</wp:posOffset>
                      </wp:positionH>
                      <wp:positionV relativeFrom="paragraph">
                        <wp:posOffset>368300</wp:posOffset>
                      </wp:positionV>
                      <wp:extent cx="1003300" cy="7620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3518-CCAD-E54B-B2DA-2B520DF3FC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538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97470" id="Rectangle 2105" o:spid="_x0000_s2934" style="position:absolute;left:0;text-align:left;margin-left:102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O0PnVLwBAABMAwAADgAAAAAAAAAAAAAAAAAuAgAAZHJz&#10;L2Uyb0RvYy54bWxQSwECLQAUAAYACAAAACEAtKJg5twAAAAKAQAADwAAAAAAAAAAAAAAAAAWBAAA&#10;ZHJzL2Rvd25yZXYueG1sUEsFBgAAAAAEAAQA8wAAAB8FAAAAAA==&#10;" filled="f" stroked="f">
                      <v:textbox inset="2.16pt,1.44pt,0,1.44pt">
                        <w:txbxContent>
                          <w:p w14:paraId="0BC538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4080" behindDoc="0" locked="0" layoutInCell="1" allowOverlap="1" wp14:anchorId="4C63AAD3" wp14:editId="269D38B2">
                      <wp:simplePos x="0" y="0"/>
                      <wp:positionH relativeFrom="column">
                        <wp:posOffset>1295400</wp:posOffset>
                      </wp:positionH>
                      <wp:positionV relativeFrom="paragraph">
                        <wp:posOffset>368300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BF1E1-D544-F348-821D-2F7301A73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A48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3AAD3" id="Rectangle 2106" o:spid="_x0000_s2935" style="position:absolute;left:0;text-align:left;margin-left:102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uY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hpXZW3lFhmcEq/&#10;UTdmu0GSU7XXQsg036TX6EOD1579E5yzgMtEflJg0hdpkSlrfLxoLKdIOBbX80W1nlPCcWt5s7hZ&#10;rlLP4uOyhxB/SGdIWrQUEEpWlh1+hXg6+n4E7yUwp+fTKk67KZOp1uX6HevOiSNyRJPGRwxqcGNL&#10;+aA9JSMOvqXhz56BpGT4aVHZermY1+iUnFSreoUOhpygf3afq8zy3qGXeARK9h501yPgrFHGhSPL&#10;zM72Sp74nGf0Hz/B9g0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XKSLmLwBAABMAwAADgAAAAAAAAAAAAAAAAAuAgAAZHJz&#10;L2Uyb0RvYy54bWxQSwECLQAUAAYACAAAACEAtKJg5twAAAAKAQAADwAAAAAAAAAAAAAAAAAWBAAA&#10;ZHJzL2Rvd25yZXYueG1sUEsFBgAAAAAEAAQA8wAAAB8FAAAAAA==&#10;" filled="f" stroked="f">
                      <v:textbox inset="2.16pt,1.44pt,0,1.44pt">
                        <w:txbxContent>
                          <w:p w14:paraId="3FEA48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5104" behindDoc="0" locked="0" layoutInCell="1" allowOverlap="1" wp14:anchorId="7894C88C" wp14:editId="7EDE926D">
                      <wp:simplePos x="0" y="0"/>
                      <wp:positionH relativeFrom="column">
                        <wp:posOffset>1295400</wp:posOffset>
                      </wp:positionH>
                      <wp:positionV relativeFrom="paragraph">
                        <wp:posOffset>368300</wp:posOffset>
                      </wp:positionV>
                      <wp:extent cx="1003300" cy="762000"/>
                      <wp:effectExtent l="0" t="0" r="0" b="0"/>
                      <wp:wrapNone/>
                      <wp:docPr id="2107" name="Rectangle 2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F52600-0128-7B4A-AC39-B47D8901D0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9FCE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4C88C" id="Rectangle 2107" o:spid="_x0000_s2936" style="position:absolute;left:0;text-align:left;margin-left:102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FZdChu9AQAATAMAAA4AAAAAAAAAAAAAAAAALgIAAGRy&#10;cy9lMm9Eb2MueG1sUEsBAi0AFAAGAAgAAAAhALSiYObcAAAACgEAAA8AAAAAAAAAAAAAAAAAFwQA&#10;AGRycy9kb3ducmV2LnhtbFBLBQYAAAAABAAEAPMAAAAgBQAAAAA=&#10;" filled="f" stroked="f">
                      <v:textbox inset="2.16pt,1.44pt,0,1.44pt">
                        <w:txbxContent>
                          <w:p w14:paraId="419FCE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6128" behindDoc="0" locked="0" layoutInCell="1" allowOverlap="1" wp14:anchorId="3BA44B45" wp14:editId="28E870A8">
                      <wp:simplePos x="0" y="0"/>
                      <wp:positionH relativeFrom="column">
                        <wp:posOffset>1295400</wp:posOffset>
                      </wp:positionH>
                      <wp:positionV relativeFrom="paragraph">
                        <wp:posOffset>368300</wp:posOffset>
                      </wp:positionV>
                      <wp:extent cx="1003300" cy="7620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27A66-5959-B14F-B03A-D4087E179E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59C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44B45" id="Rectangle 2108" o:spid="_x0000_s2937" style="position:absolute;left:0;text-align:left;margin-left:102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L8DcGuwEAAEwDAAAOAAAAAAAAAAAAAAAAAC4CAABkcnMv&#10;ZTJvRG9jLnhtbFBLAQItABQABgAIAAAAIQC0omDm3AAAAAoBAAAPAAAAAAAAAAAAAAAAABUEAABk&#10;cnMvZG93bnJldi54bWxQSwUGAAAAAAQABADzAAAAHgUAAAAA&#10;" filled="f" stroked="f">
                      <v:textbox inset="2.16pt,1.44pt,0,1.44pt">
                        <w:txbxContent>
                          <w:p w14:paraId="3BD59C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7152" behindDoc="0" locked="0" layoutInCell="1" allowOverlap="1" wp14:anchorId="7836A7A8" wp14:editId="63CAD4EF">
                      <wp:simplePos x="0" y="0"/>
                      <wp:positionH relativeFrom="column">
                        <wp:posOffset>1295400</wp:posOffset>
                      </wp:positionH>
                      <wp:positionV relativeFrom="paragraph">
                        <wp:posOffset>368300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836FE-2D3B-0D43-AE37-3EE5F5033F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BE99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6A7A8" id="Rectangle 2109" o:spid="_x0000_s2938" style="position:absolute;left:0;text-align:left;margin-left:102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RnDxrwBAABMAwAADgAAAAAAAAAAAAAAAAAuAgAAZHJz&#10;L2Uyb0RvYy54bWxQSwECLQAUAAYACAAAACEAtKJg5twAAAAKAQAADwAAAAAAAAAAAAAAAAAWBAAA&#10;ZHJzL2Rvd25yZXYueG1sUEsFBgAAAAAEAAQA8wAAAB8FAAAAAA==&#10;" filled="f" stroked="f">
                      <v:textbox inset="2.16pt,1.44pt,0,1.44pt">
                        <w:txbxContent>
                          <w:p w14:paraId="14BE99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8176" behindDoc="0" locked="0" layoutInCell="1" allowOverlap="1" wp14:anchorId="7757CD3B" wp14:editId="7E694CA9">
                      <wp:simplePos x="0" y="0"/>
                      <wp:positionH relativeFrom="column">
                        <wp:posOffset>1295400</wp:posOffset>
                      </wp:positionH>
                      <wp:positionV relativeFrom="paragraph">
                        <wp:posOffset>368300</wp:posOffset>
                      </wp:positionV>
                      <wp:extent cx="1003300" cy="762000"/>
                      <wp:effectExtent l="0" t="0" r="0" b="0"/>
                      <wp:wrapNone/>
                      <wp:docPr id="2110" name="Rectangle 2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F1E30-5762-DA40-B84B-C2F98A6BA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1398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7CD3B" id="Rectangle 2110" o:spid="_x0000_s2939" style="position:absolute;left:0;text-align:left;margin-left:102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JCKjCLwBAABMAwAADgAAAAAAAAAAAAAAAAAuAgAAZHJz&#10;L2Uyb0RvYy54bWxQSwECLQAUAAYACAAAACEAtKJg5twAAAAKAQAADwAAAAAAAAAAAAAAAAAWBAAA&#10;ZHJzL2Rvd25yZXYueG1sUEsFBgAAAAAEAAQA8wAAAB8FAAAAAA==&#10;" filled="f" stroked="f">
                      <v:textbox inset="2.16pt,1.44pt,0,1.44pt">
                        <w:txbxContent>
                          <w:p w14:paraId="331398C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19200" behindDoc="0" locked="0" layoutInCell="1" allowOverlap="1" wp14:anchorId="28AEF5E4" wp14:editId="5B1C0777">
                      <wp:simplePos x="0" y="0"/>
                      <wp:positionH relativeFrom="column">
                        <wp:posOffset>1295400</wp:posOffset>
                      </wp:positionH>
                      <wp:positionV relativeFrom="paragraph">
                        <wp:posOffset>368300</wp:posOffset>
                      </wp:positionV>
                      <wp:extent cx="1003300" cy="7620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0BB57-D113-9C40-9823-0FB003CD6C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8BD5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EF5E4" id="Rectangle 2111" o:spid="_x0000_s2940" style="position:absolute;left:0;text-align:left;margin-left:102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hBXnrwBAABMAwAADgAAAAAAAAAAAAAAAAAuAgAAZHJz&#10;L2Uyb0RvYy54bWxQSwECLQAUAAYACAAAACEAtKJg5twAAAAKAQAADwAAAAAAAAAAAAAAAAAWBAAA&#10;ZHJzL2Rvd25yZXYueG1sUEsFBgAAAAAEAAQA8wAAAB8FAAAAAA==&#10;" filled="f" stroked="f">
                      <v:textbox inset="2.16pt,1.44pt,0,1.44pt">
                        <w:txbxContent>
                          <w:p w14:paraId="3B8BD59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0224" behindDoc="0" locked="0" layoutInCell="1" allowOverlap="1" wp14:anchorId="5D573FB0" wp14:editId="77332C82">
                      <wp:simplePos x="0" y="0"/>
                      <wp:positionH relativeFrom="column">
                        <wp:posOffset>1295400</wp:posOffset>
                      </wp:positionH>
                      <wp:positionV relativeFrom="paragraph">
                        <wp:posOffset>368300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14EC4-4B39-8043-8815-A100471C35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4B12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73FB0" id="Rectangle 2112" o:spid="_x0000_s2941" style="position:absolute;left:0;text-align:left;margin-left:102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Gfc7UrwBAABMAwAADgAAAAAAAAAAAAAAAAAuAgAAZHJz&#10;L2Uyb0RvYy54bWxQSwECLQAUAAYACAAAACEAtKJg5twAAAAKAQAADwAAAAAAAAAAAAAAAAAWBAAA&#10;ZHJzL2Rvd25yZXYueG1sUEsFBgAAAAAEAAQA8wAAAB8FAAAAAA==&#10;" filled="f" stroked="f">
                      <v:textbox inset="2.16pt,1.44pt,0,1.44pt">
                        <w:txbxContent>
                          <w:p w14:paraId="284B12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1248" behindDoc="0" locked="0" layoutInCell="1" allowOverlap="1" wp14:anchorId="013F74CF" wp14:editId="7A70ED28">
                      <wp:simplePos x="0" y="0"/>
                      <wp:positionH relativeFrom="column">
                        <wp:posOffset>1295400</wp:posOffset>
                      </wp:positionH>
                      <wp:positionV relativeFrom="paragraph">
                        <wp:posOffset>368300</wp:posOffset>
                      </wp:positionV>
                      <wp:extent cx="1003300" cy="7620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573A8-79DC-6D45-9124-35581B4304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A1D2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F74CF" id="Rectangle 2113" o:spid="_x0000_s2942" style="position:absolute;left:0;text-align:left;margin-left:102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x7PkrwBAABMAwAADgAAAAAAAAAAAAAAAAAuAgAAZHJz&#10;L2Uyb0RvYy54bWxQSwECLQAUAAYACAAAACEAtKJg5twAAAAKAQAADwAAAAAAAAAAAAAAAAAWBAAA&#10;ZHJzL2Rvd25yZXYueG1sUEsFBgAAAAAEAAQA8wAAAB8FAAAAAA==&#10;" filled="f" stroked="f">
                      <v:textbox inset="2.16pt,1.44pt,0,1.44pt">
                        <w:txbxContent>
                          <w:p w14:paraId="67A1D22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2272" behindDoc="0" locked="0" layoutInCell="1" allowOverlap="1" wp14:anchorId="59470E11" wp14:editId="15F39532">
                      <wp:simplePos x="0" y="0"/>
                      <wp:positionH relativeFrom="column">
                        <wp:posOffset>1295400</wp:posOffset>
                      </wp:positionH>
                      <wp:positionV relativeFrom="paragraph">
                        <wp:posOffset>368300</wp:posOffset>
                      </wp:positionV>
                      <wp:extent cx="1003300" cy="7620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68644-3FD8-D54C-A5D1-2ACE709C96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5DB8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70E11" id="Rectangle 2114" o:spid="_x0000_s2943" style="position:absolute;left:0;text-align:left;margin-left:102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MRvAEAAEw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bep6SYnjFqf0&#10;A3XjrhsUOVd7I6XK8816jSG2eO0lPMMli7jM5CcNNn+RFpmKxqerxmpKRGBxs1jWmwUlArdWt8vb&#10;1Tr3rN4vB4jpm/KW5AWjgFCKsvz4ENP56NsRvJfBnJ/PqzTtp0Km3tSrN6x7L0/IEU2anjDowY+M&#10;isEESkYcPKPx9cBBUTJ8d6hss1ouGnRKSep1s0YHQ0nQP/uPVe5E79FLIgElhwCm6xFw0ajgwpEV&#10;Zhd7ZU98zAv6959g9xs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lj+TEbwBAABMAwAADgAAAAAAAAAAAAAAAAAuAgAAZHJz&#10;L2Uyb0RvYy54bWxQSwECLQAUAAYACAAAACEAtKJg5twAAAAKAQAADwAAAAAAAAAAAAAAAAAWBAAA&#10;ZHJzL2Rvd25yZXYueG1sUEsFBgAAAAAEAAQA8wAAAB8FAAAAAA==&#10;" filled="f" stroked="f">
                      <v:textbox inset="2.16pt,1.44pt,0,1.44pt">
                        <w:txbxContent>
                          <w:p w14:paraId="1E5DB8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3296" behindDoc="0" locked="0" layoutInCell="1" allowOverlap="1" wp14:anchorId="3CAF4BAC" wp14:editId="2BF6DB47">
                      <wp:simplePos x="0" y="0"/>
                      <wp:positionH relativeFrom="column">
                        <wp:posOffset>1295400</wp:posOffset>
                      </wp:positionH>
                      <wp:positionV relativeFrom="paragraph">
                        <wp:posOffset>368300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9827-10F9-4044-BB45-53FFE6AE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BCC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F4BAC" id="Rectangle 2115" o:spid="_x0000_s2944" style="position:absolute;left:0;text-align:left;margin-left:102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BLpmK7wBAABMAwAADgAAAAAAAAAAAAAAAAAuAgAAZHJz&#10;L2Uyb0RvYy54bWxQSwECLQAUAAYACAAAACEAtKJg5twAAAAKAQAADwAAAAAAAAAAAAAAAAAWBAAA&#10;ZHJzL2Rvd25yZXYueG1sUEsFBgAAAAAEAAQA8wAAAB8FAAAAAA==&#10;" filled="f" stroked="f">
                      <v:textbox inset="2.16pt,1.44pt,0,1.44pt">
                        <w:txbxContent>
                          <w:p w14:paraId="7B2BCC1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4320" behindDoc="0" locked="0" layoutInCell="1" allowOverlap="1" wp14:anchorId="38470BCF" wp14:editId="189CD5F3">
                      <wp:simplePos x="0" y="0"/>
                      <wp:positionH relativeFrom="column">
                        <wp:posOffset>1295400</wp:posOffset>
                      </wp:positionH>
                      <wp:positionV relativeFrom="paragraph">
                        <wp:posOffset>368300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312F0C-547C-A147-BED0-E932DE435C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C6EA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70BCF" id="Rectangle 2116" o:spid="_x0000_s2945" style="position:absolute;left:0;text-align:left;margin-left:102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GNdCue9AQAATAMAAA4AAAAAAAAAAAAAAAAALgIAAGRy&#10;cy9lMm9Eb2MueG1sUEsBAi0AFAAGAAgAAAAhALSiYObcAAAACgEAAA8AAAAAAAAAAAAAAAAAFwQA&#10;AGRycy9kb3ducmV2LnhtbFBLBQYAAAAABAAEAPMAAAAgBQAAAAA=&#10;" filled="f" stroked="f">
                      <v:textbox inset="2.16pt,1.44pt,0,1.44pt">
                        <w:txbxContent>
                          <w:p w14:paraId="23C6EA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5344" behindDoc="0" locked="0" layoutInCell="1" allowOverlap="1" wp14:anchorId="53C88545" wp14:editId="4EAD9888">
                      <wp:simplePos x="0" y="0"/>
                      <wp:positionH relativeFrom="column">
                        <wp:posOffset>1295400</wp:posOffset>
                      </wp:positionH>
                      <wp:positionV relativeFrom="paragraph">
                        <wp:posOffset>368300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D2753-15B7-4145-864A-EF702B52CB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8CA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88545" id="Rectangle 2117" o:spid="_x0000_s2946" style="position:absolute;left:0;text-align:left;margin-left:102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DQ3Eze9AQAATAMAAA4AAAAAAAAAAAAAAAAALgIAAGRy&#10;cy9lMm9Eb2MueG1sUEsBAi0AFAAGAAgAAAAhALSiYObcAAAACgEAAA8AAAAAAAAAAAAAAAAAFwQA&#10;AGRycy9kb3ducmV2LnhtbFBLBQYAAAAABAAEAPMAAAAgBQAAAAA=&#10;" filled="f" stroked="f">
                      <v:textbox inset="2.16pt,1.44pt,0,1.44pt">
                        <w:txbxContent>
                          <w:p w14:paraId="4088CA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6368" behindDoc="0" locked="0" layoutInCell="1" allowOverlap="1" wp14:anchorId="74C18BE5" wp14:editId="4020BF03">
                      <wp:simplePos x="0" y="0"/>
                      <wp:positionH relativeFrom="column">
                        <wp:posOffset>1295400</wp:posOffset>
                      </wp:positionH>
                      <wp:positionV relativeFrom="paragraph">
                        <wp:posOffset>368300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1830E-2C64-7845-82C0-F03B62B916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FC15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18BE5" id="Rectangle 2118" o:spid="_x0000_s2947" style="position:absolute;left:0;text-align:left;margin-left:102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pmi4quwEAAEwDAAAOAAAAAAAAAAAAAAAAAC4CAABkcnMv&#10;ZTJvRG9jLnhtbFBLAQItABQABgAIAAAAIQC0omDm3AAAAAoBAAAPAAAAAAAAAAAAAAAAABUEAABk&#10;cnMvZG93bnJldi54bWxQSwUGAAAAAAQABADzAAAAHgUAAAAA&#10;" filled="f" stroked="f">
                      <v:textbox inset="2.16pt,1.44pt,0,1.44pt">
                        <w:txbxContent>
                          <w:p w14:paraId="40FC158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7392" behindDoc="0" locked="0" layoutInCell="1" allowOverlap="1" wp14:anchorId="434CA271" wp14:editId="6E00A669">
                      <wp:simplePos x="0" y="0"/>
                      <wp:positionH relativeFrom="column">
                        <wp:posOffset>1295400</wp:posOffset>
                      </wp:positionH>
                      <wp:positionV relativeFrom="paragraph">
                        <wp:posOffset>368300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2E8EB-53BD-8747-BA56-A6DFAB02C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75C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A271" id="Rectangle 2119" o:spid="_x0000_s2948" style="position:absolute;left:0;text-align:left;margin-left:102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rqvAEAAEw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bep6Q4njFqf0&#10;A3XjrhsUOVd7I6XK8816jSG2eO0lPMMli7jM5CcNNn+RFpmKxqerxmpKRGBxs1jWmwUlArdWt8vb&#10;1Tr3rN4vB4jpm/KW5AWjgFCKsvz4ENP56NsRvJfBnJ/PqzTtp0Km3jTNG9a9lyfkiCZNTxj04EdG&#10;xWACJSMOntH4euCgKBm+O1S2WS0XDTqlJPW6WaODoSTon/3HKnei9+glkYCSQwDT9Qi4aFRw4cgK&#10;s4u9sic+5gX9+0+w+w0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3Pa6rwBAABMAwAADgAAAAAAAAAAAAAAAAAuAgAAZHJz&#10;L2Uyb0RvYy54bWxQSwECLQAUAAYACAAAACEAtKJg5twAAAAKAQAADwAAAAAAAAAAAAAAAAAWBAAA&#10;ZHJzL2Rvd25yZXYueG1sUEsFBgAAAAAEAAQA8wAAAB8FAAAAAA==&#10;" filled="f" stroked="f">
                      <v:textbox inset="2.16pt,1.44pt,0,1.44pt">
                        <w:txbxContent>
                          <w:p w14:paraId="14575C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8416" behindDoc="0" locked="0" layoutInCell="1" allowOverlap="1" wp14:anchorId="29FCF06C" wp14:editId="67A036D3">
                      <wp:simplePos x="0" y="0"/>
                      <wp:positionH relativeFrom="column">
                        <wp:posOffset>1295400</wp:posOffset>
                      </wp:positionH>
                      <wp:positionV relativeFrom="paragraph">
                        <wp:posOffset>368300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7AC9B-B964-0D4E-A2A6-563EACCF6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4C85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CF06C" id="Rectangle 2120" o:spid="_x0000_s2949" style="position:absolute;left:0;text-align:left;margin-left:102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SkhiLwBAABMAwAADgAAAAAAAAAAAAAAAAAuAgAAZHJz&#10;L2Uyb0RvYy54bWxQSwECLQAUAAYACAAAACEAtKJg5twAAAAKAQAADwAAAAAAAAAAAAAAAAAWBAAA&#10;ZHJzL2Rvd25yZXYueG1sUEsFBgAAAAAEAAQA8wAAAB8FAAAAAA==&#10;" filled="f" stroked="f">
                      <v:textbox inset="2.16pt,1.44pt,0,1.44pt">
                        <w:txbxContent>
                          <w:p w14:paraId="704C85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29440" behindDoc="0" locked="0" layoutInCell="1" allowOverlap="1" wp14:anchorId="08642375" wp14:editId="04B0FB13">
                      <wp:simplePos x="0" y="0"/>
                      <wp:positionH relativeFrom="column">
                        <wp:posOffset>1295400</wp:posOffset>
                      </wp:positionH>
                      <wp:positionV relativeFrom="paragraph">
                        <wp:posOffset>368300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74F20-FEBA-DA4F-8554-90BF4E95C2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57EB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42375" id="Rectangle 2121" o:spid="_x0000_s2950" style="position:absolute;left:0;text-align:left;margin-left:102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evAEAAEw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beqmpsRxi1P6&#10;gbpx1w2KnKu9kVLl+Wa9xhBbvPYSnuGSRVxm8pMGm79Ii0xF49NVYzUlIrC4WSzrzYISgVur2+Xt&#10;ap17Vu+XA8T0TXlL8oJRQChFWX58iOl89O0I3stgzs/nVZr2UyFTb5rlG9a9lyfkiCZNTxj04EdG&#10;xWACJSMOntH4euCgKBm+O1S2WS0XDTqlJPW6WaODoSTon/3HKnei9+glkYCSQwDT9Qi4aFRw4cgK&#10;s4u9sic+5gX9+0+w+w0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xvVHrwBAABMAwAADgAAAAAAAAAAAAAAAAAuAgAAZHJz&#10;L2Uyb0RvYy54bWxQSwECLQAUAAYACAAAACEAtKJg5twAAAAKAQAADwAAAAAAAAAAAAAAAAAWBAAA&#10;ZHJzL2Rvd25yZXYueG1sUEsFBgAAAAAEAAQA8wAAAB8FAAAAAA==&#10;" filled="f" stroked="f">
                      <v:textbox inset="2.16pt,1.44pt,0,1.44pt">
                        <w:txbxContent>
                          <w:p w14:paraId="3957EB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0464" behindDoc="0" locked="0" layoutInCell="1" allowOverlap="1" wp14:anchorId="149CCAE4" wp14:editId="5E204F23">
                      <wp:simplePos x="0" y="0"/>
                      <wp:positionH relativeFrom="column">
                        <wp:posOffset>1295400</wp:posOffset>
                      </wp:positionH>
                      <wp:positionV relativeFrom="paragraph">
                        <wp:posOffset>368300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6FC4C-71CE-5043-ACE7-545F1AB9EA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CA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CCAE4" id="Rectangle 2122" o:spid="_x0000_s2951" style="position:absolute;left:0;text-align:left;margin-left:102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WPy50rwBAABMAwAADgAAAAAAAAAAAAAAAAAuAgAAZHJz&#10;L2Uyb0RvYy54bWxQSwECLQAUAAYACAAAACEAtKJg5twAAAAKAQAADwAAAAAAAAAAAAAAAAAWBAAA&#10;ZHJzL2Rvd25yZXYueG1sUEsFBgAAAAAEAAQA8wAAAB8FAAAAAA==&#10;" filled="f" stroked="f">
                      <v:textbox inset="2.16pt,1.44pt,0,1.44pt">
                        <w:txbxContent>
                          <w:p w14:paraId="7F1CA54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1488" behindDoc="0" locked="0" layoutInCell="1" allowOverlap="1" wp14:anchorId="1888E867" wp14:editId="57488677">
                      <wp:simplePos x="0" y="0"/>
                      <wp:positionH relativeFrom="column">
                        <wp:posOffset>1295400</wp:posOffset>
                      </wp:positionH>
                      <wp:positionV relativeFrom="paragraph">
                        <wp:posOffset>368300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4526A-A505-5148-BE16-BF7B136BEF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1C21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8E867" id="Rectangle 2123" o:spid="_x0000_s2952" style="position:absolute;left:0;text-align:left;margin-left:102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5hVNErwBAABMAwAADgAAAAAAAAAAAAAAAAAuAgAAZHJz&#10;L2Uyb0RvYy54bWxQSwECLQAUAAYACAAAACEAtKJg5twAAAAKAQAADwAAAAAAAAAAAAAAAAAWBAAA&#10;ZHJzL2Rvd25yZXYueG1sUEsFBgAAAAAEAAQA8wAAAB8FAAAAAA==&#10;" filled="f" stroked="f">
                      <v:textbox inset="2.16pt,1.44pt,0,1.44pt">
                        <w:txbxContent>
                          <w:p w14:paraId="121C21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2512" behindDoc="0" locked="0" layoutInCell="1" allowOverlap="1" wp14:anchorId="145B7546" wp14:editId="13AEC371">
                      <wp:simplePos x="0" y="0"/>
                      <wp:positionH relativeFrom="column">
                        <wp:posOffset>1295400</wp:posOffset>
                      </wp:positionH>
                      <wp:positionV relativeFrom="paragraph">
                        <wp:posOffset>368300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9BF61-EE73-9F4D-9B4F-AA9801045B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7952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B7546" id="Rectangle 2124" o:spid="_x0000_s2953" style="position:absolute;left:0;text-align:left;margin-left:102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1zQRkbwBAABMAwAADgAAAAAAAAAAAAAAAAAuAgAAZHJz&#10;L2Uyb0RvYy54bWxQSwECLQAUAAYACAAAACEAtKJg5twAAAAKAQAADwAAAAAAAAAAAAAAAAAWBAAA&#10;ZHJzL2Rvd25yZXYueG1sUEsFBgAAAAAEAAQA8wAAAB8FAAAAAA==&#10;" filled="f" stroked="f">
                      <v:textbox inset="2.16pt,1.44pt,0,1.44pt">
                        <w:txbxContent>
                          <w:p w14:paraId="5179521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3536" behindDoc="0" locked="0" layoutInCell="1" allowOverlap="1" wp14:anchorId="328C84B1" wp14:editId="53CB4E72">
                      <wp:simplePos x="0" y="0"/>
                      <wp:positionH relativeFrom="column">
                        <wp:posOffset>1295400</wp:posOffset>
                      </wp:positionH>
                      <wp:positionV relativeFrom="paragraph">
                        <wp:posOffset>368300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8349C-F81D-064F-9D05-00991A33ED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5F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C84B1" id="Rectangle 2125" o:spid="_x0000_s2954" style="position:absolute;left:0;text-align:left;margin-left:102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RbHkq7wBAABMAwAADgAAAAAAAAAAAAAAAAAuAgAAZHJz&#10;L2Uyb0RvYy54bWxQSwECLQAUAAYACAAAACEAtKJg5twAAAAKAQAADwAAAAAAAAAAAAAAAAAWBAAA&#10;ZHJzL2Rvd25yZXYueG1sUEsFBgAAAAAEAAQA8wAAAB8FAAAAAA==&#10;" filled="f" stroked="f">
                      <v:textbox inset="2.16pt,1.44pt,0,1.44pt">
                        <w:txbxContent>
                          <w:p w14:paraId="43C5FC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4560" behindDoc="0" locked="0" layoutInCell="1" allowOverlap="1" wp14:anchorId="398D4494" wp14:editId="7B8CC172">
                      <wp:simplePos x="0" y="0"/>
                      <wp:positionH relativeFrom="column">
                        <wp:posOffset>1295400</wp:posOffset>
                      </wp:positionH>
                      <wp:positionV relativeFrom="paragraph">
                        <wp:posOffset>368300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75-B8E9-B94C-B19C-CC46BAB20E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2079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D4494" id="Rectangle 2126" o:spid="_x0000_s2955" style="position:absolute;left:0;text-align:left;margin-left:102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CJWiGe9AQAATAMAAA4AAAAAAAAAAAAAAAAALgIAAGRy&#10;cy9lMm9Eb2MueG1sUEsBAi0AFAAGAAgAAAAhALSiYObcAAAACgEAAA8AAAAAAAAAAAAAAAAAFwQA&#10;AGRycy9kb3ducmV2LnhtbFBLBQYAAAAABAAEAPMAAAAgBQAAAAA=&#10;" filled="f" stroked="f">
                      <v:textbox inset="2.16pt,1.44pt,0,1.44pt">
                        <w:txbxContent>
                          <w:p w14:paraId="322079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5584" behindDoc="0" locked="0" layoutInCell="1" allowOverlap="1" wp14:anchorId="61E630E4" wp14:editId="56EE8C0B">
                      <wp:simplePos x="0" y="0"/>
                      <wp:positionH relativeFrom="column">
                        <wp:posOffset>1295400</wp:posOffset>
                      </wp:positionH>
                      <wp:positionV relativeFrom="paragraph">
                        <wp:posOffset>368300</wp:posOffset>
                      </wp:positionV>
                      <wp:extent cx="977900" cy="927100"/>
                      <wp:effectExtent l="0" t="0" r="0" b="0"/>
                      <wp:wrapNone/>
                      <wp:docPr id="2127" name="Rectangle 2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A4B0C1-3466-D54A-A1BA-4A695AB590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4FB6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630E4" id="Rectangle 2127" o:spid="_x0000_s2956" style="position:absolute;left:0;text-align:left;margin-left:102pt;margin-top:29pt;width:77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BKQ+6twEAAEwDAAAOAAAAAAAAAAAAAAAAAC4CAABkcnMvZTJvRG9j&#10;LnhtbFBLAQItABQABgAIAAAAIQC15rtJ2gAAAAoBAAAPAAAAAAAAAAAAAAAAABEEAABkcnMvZG93&#10;bnJldi54bWxQSwUGAAAAAAQABADzAAAAGAUAAAAA&#10;" filled="f" stroked="f">
                      <v:textbox inset="2.16pt,1.44pt,0,1.44pt">
                        <w:txbxContent>
                          <w:p w14:paraId="0D4FB6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6608" behindDoc="0" locked="0" layoutInCell="1" allowOverlap="1" wp14:anchorId="187F6D72" wp14:editId="6B967405">
                      <wp:simplePos x="0" y="0"/>
                      <wp:positionH relativeFrom="column">
                        <wp:posOffset>1295400</wp:posOffset>
                      </wp:positionH>
                      <wp:positionV relativeFrom="paragraph">
                        <wp:posOffset>368300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28ACD-2560-3A4C-9D44-9E2FB05FA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6FD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F6D72" id="Rectangle 2128" o:spid="_x0000_s2957" style="position:absolute;left:0;text-align:left;margin-left:102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NbRmMrkBAABMAwAADgAAAAAAAAAAAAAAAAAuAgAAZHJzL2Uy&#10;b0RvYy54bWxQSwECLQAUAAYACAAAACEAtKJg5twAAAAKAQAADwAAAAAAAAAAAAAAAAATBAAAZHJz&#10;L2Rvd25yZXYueG1sUEsFBgAAAAAEAAQA8wAAABwFAAAAAA==&#10;" filled="f" stroked="f">
                      <v:textbox inset="2.16pt,1.44pt,0,1.44pt">
                        <w:txbxContent>
                          <w:p w14:paraId="75D6FD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7632" behindDoc="0" locked="0" layoutInCell="1" allowOverlap="1" wp14:anchorId="05EDDA35" wp14:editId="10D8D66F">
                      <wp:simplePos x="0" y="0"/>
                      <wp:positionH relativeFrom="column">
                        <wp:posOffset>1295400</wp:posOffset>
                      </wp:positionH>
                      <wp:positionV relativeFrom="paragraph">
                        <wp:posOffset>368300</wp:posOffset>
                      </wp:positionV>
                      <wp:extent cx="977900" cy="863600"/>
                      <wp:effectExtent l="0" t="0" r="0" b="0"/>
                      <wp:wrapNone/>
                      <wp:docPr id="2129" name="Rectangle 2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6A0E4F9-69B3-2D48-B901-2CA7846A6F5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42F4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DDA35" id="Rectangle 2129" o:spid="_x0000_s2958" style="position:absolute;left:0;text-align:left;margin-left:102pt;margin-top:29pt;width:77pt;height:68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BENLmRuQEAAEwDAAAOAAAAAAAAAAAAAAAAAC4CAABkcnMvZTJv&#10;RG9jLnhtbFBLAQItABQABgAIAAAAIQAdwevK2wAAAAoBAAAPAAAAAAAAAAAAAAAAABMEAABkcnMv&#10;ZG93bnJldi54bWxQSwUGAAAAAAQABADzAAAAGwUAAAAA&#10;" filled="f" stroked="f">
                      <v:textbox inset="2.16pt,1.44pt,0,1.44pt">
                        <w:txbxContent>
                          <w:p w14:paraId="6242F4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8656" behindDoc="0" locked="0" layoutInCell="1" allowOverlap="1" wp14:anchorId="69A7161F" wp14:editId="4A088D23">
                      <wp:simplePos x="0" y="0"/>
                      <wp:positionH relativeFrom="column">
                        <wp:posOffset>1295400</wp:posOffset>
                      </wp:positionH>
                      <wp:positionV relativeFrom="paragraph">
                        <wp:posOffset>368300</wp:posOffset>
                      </wp:positionV>
                      <wp:extent cx="977900" cy="927100"/>
                      <wp:effectExtent l="0" t="0" r="0" b="0"/>
                      <wp:wrapNone/>
                      <wp:docPr id="2130" name="Rectangle 2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86696B-B970-AA46-821C-CEF05DCF35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9A7F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7161F" id="Rectangle 2130" o:spid="_x0000_s2959" style="position:absolute;left:0;text-align:left;margin-left:102pt;margin-top:29pt;width:77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zVqaptwEAAEwDAAAOAAAAAAAAAAAAAAAAAC4CAABkcnMvZTJvRG9j&#10;LnhtbFBLAQItABQABgAIAAAAIQC15rtJ2gAAAAoBAAAPAAAAAAAAAAAAAAAAABEEAABkcnMvZG93&#10;bnJldi54bWxQSwUGAAAAAAQABADzAAAAGAUAAAAA&#10;" filled="f" stroked="f">
                      <v:textbox inset="2.16pt,1.44pt,0,1.44pt">
                        <w:txbxContent>
                          <w:p w14:paraId="669A7F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39680" behindDoc="0" locked="0" layoutInCell="1" allowOverlap="1" wp14:anchorId="451B4471" wp14:editId="421D7CE4">
                      <wp:simplePos x="0" y="0"/>
                      <wp:positionH relativeFrom="column">
                        <wp:posOffset>1295400</wp:posOffset>
                      </wp:positionH>
                      <wp:positionV relativeFrom="paragraph">
                        <wp:posOffset>368300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7E634-4D51-194C-9353-D92E35C8D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234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4471" id="Rectangle 2131" o:spid="_x0000_s2960" style="position:absolute;left:0;text-align:left;margin-left:102pt;margin-top:29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BUBqq6AQAATAMAAA4AAAAAAAAAAAAAAAAALgIAAGRycy9l&#10;Mm9Eb2MueG1sUEsBAi0AFAAGAAgAAAAhALSiYObcAAAACgEAAA8AAAAAAAAAAAAAAAAAFAQAAGRy&#10;cy9kb3ducmV2LnhtbFBLBQYAAAAABAAEAPMAAAAdBQAAAAA=&#10;" filled="f" stroked="f">
                      <v:textbox inset="2.16pt,1.44pt,0,1.44pt">
                        <w:txbxContent>
                          <w:p w14:paraId="7E4234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0704" behindDoc="0" locked="0" layoutInCell="1" allowOverlap="1" wp14:anchorId="004D0881" wp14:editId="264BEFE4">
                      <wp:simplePos x="0" y="0"/>
                      <wp:positionH relativeFrom="column">
                        <wp:posOffset>1295400</wp:posOffset>
                      </wp:positionH>
                      <wp:positionV relativeFrom="paragraph">
                        <wp:posOffset>368300</wp:posOffset>
                      </wp:positionV>
                      <wp:extent cx="977900" cy="927100"/>
                      <wp:effectExtent l="0" t="0" r="0" b="0"/>
                      <wp:wrapNone/>
                      <wp:docPr id="2132" name="Rectangle 21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21706F-8F2D-0D42-868F-C2ACCE6A5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E65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D0881" id="Rectangle 2132" o:spid="_x0000_s2961" style="position:absolute;left:0;text-align:left;margin-left:102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7ztgEAAEwDAAAOAAAAZHJzL2Uyb0RvYy54bWysU9tuEzEQfUfiHyy/k700QLq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LTvbnpKPHc4pe+o&#10;G/ejVeScnYyUqsy36DXHNGDZU3yES5TQLeQXDa58kRZZqsanq8ZqyURg8rZbr1uchMCji49dmpfi&#10;CCl/VsGR4jAKCKUqy49fUz5ffb6CdQXM+fni5WW/VDLd7c37Z6z7IE/IEZc0P6DRNsyMCmsiJTMO&#10;ntH068BBUWK/eFS2/7guQuQadJt+gxsMNUDU+9dZ7sUUcJdEBkoOEcw4IeCqUcWFI6vMLutVduJ1&#10;XNG//AS73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A6DPvO2AQAATAMAAA4AAAAAAAAAAAAAAAAALgIAAGRycy9lMm9Eb2Mu&#10;eG1sUEsBAi0AFAAGAAgAAAAhALXmu0naAAAACgEAAA8AAAAAAAAAAAAAAAAAEAQAAGRycy9kb3du&#10;cmV2LnhtbFBLBQYAAAAABAAEAPMAAAAXBQAAAAA=&#10;" filled="f" stroked="f">
                      <v:textbox inset="2.16pt,1.44pt,0,1.44pt">
                        <w:txbxContent>
                          <w:p w14:paraId="21DE654B"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1728" behindDoc="0" locked="0" layoutInCell="1" allowOverlap="1" wp14:anchorId="4A3ECC0E" wp14:editId="66270F39">
                      <wp:simplePos x="0" y="0"/>
                      <wp:positionH relativeFrom="column">
                        <wp:posOffset>1295400</wp:posOffset>
                      </wp:positionH>
                      <wp:positionV relativeFrom="paragraph">
                        <wp:posOffset>368300</wp:posOffset>
                      </wp:positionV>
                      <wp:extent cx="977900" cy="927100"/>
                      <wp:effectExtent l="0" t="0" r="0" b="0"/>
                      <wp:wrapNone/>
                      <wp:docPr id="2133" name="Rectangle 21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6B0D677-0E0E-2949-9228-ABD59463A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A76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ECC0E" id="Rectangle 2133" o:spid="_x0000_s2962" style="position:absolute;left:0;text-align:left;margin-left:102pt;margin-top:29pt;width:77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wasoztwEAAEwDAAAOAAAAAAAAAAAAAAAAAC4CAABkcnMvZTJvRG9j&#10;LnhtbFBLAQItABQABgAIAAAAIQC15rtJ2gAAAAoBAAAPAAAAAAAAAAAAAAAAABEEAABkcnMvZG93&#10;bnJldi54bWxQSwUGAAAAAAQABADzAAAAGAUAAAAA&#10;" filled="f" stroked="f">
                      <v:textbox inset="2.16pt,1.44pt,0,1.44pt">
                        <w:txbxContent>
                          <w:p w14:paraId="27EA76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2752" behindDoc="0" locked="0" layoutInCell="1" allowOverlap="1" wp14:anchorId="037FEB42" wp14:editId="5D70E584">
                      <wp:simplePos x="0" y="0"/>
                      <wp:positionH relativeFrom="column">
                        <wp:posOffset>1295400</wp:posOffset>
                      </wp:positionH>
                      <wp:positionV relativeFrom="paragraph">
                        <wp:posOffset>368300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FCB48-3F10-5E4F-B535-EAAD4A23B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188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EB42" id="Rectangle 2134" o:spid="_x0000_s2963" style="position:absolute;left:0;text-align:left;margin-left:102pt;margin-top:29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h7wiW6AQAATAMAAA4AAAAAAAAAAAAAAAAALgIAAGRycy9l&#10;Mm9Eb2MueG1sUEsBAi0AFAAGAAgAAAAhALSiYObcAAAACgEAAA8AAAAAAAAAAAAAAAAAFAQAAGRy&#10;cy9kb3ducmV2LnhtbFBLBQYAAAAABAAEAPMAAAAdBQAAAAA=&#10;" filled="f" stroked="f">
                      <v:textbox inset="2.16pt,1.44pt,0,1.44pt">
                        <w:txbxContent>
                          <w:p w14:paraId="496188E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3776" behindDoc="0" locked="0" layoutInCell="1" allowOverlap="1" wp14:anchorId="4F21EF0A" wp14:editId="63DC36A9">
                      <wp:simplePos x="0" y="0"/>
                      <wp:positionH relativeFrom="column">
                        <wp:posOffset>1295400</wp:posOffset>
                      </wp:positionH>
                      <wp:positionV relativeFrom="paragraph">
                        <wp:posOffset>368300</wp:posOffset>
                      </wp:positionV>
                      <wp:extent cx="977900" cy="927100"/>
                      <wp:effectExtent l="0" t="0" r="0" b="0"/>
                      <wp:wrapNone/>
                      <wp:docPr id="2135" name="Rectangle 21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4712F4-1D81-504A-AF13-CF62F75601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84E7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1EF0A" id="Rectangle 2135" o:spid="_x0000_s2964" style="position:absolute;left:0;text-align:left;margin-left:102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TzmOKtwEAAEwDAAAOAAAAAAAAAAAAAAAAAC4CAABkcnMvZTJvRG9j&#10;LnhtbFBLAQItABQABgAIAAAAIQC15rtJ2gAAAAoBAAAPAAAAAAAAAAAAAAAAABEEAABkcnMvZG93&#10;bnJldi54bWxQSwUGAAAAAAQABADzAAAAGAUAAAAA&#10;" filled="f" stroked="f">
                      <v:textbox inset="2.16pt,1.44pt,0,1.44pt">
                        <w:txbxContent>
                          <w:p w14:paraId="4A84E7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4800" behindDoc="0" locked="0" layoutInCell="1" allowOverlap="1" wp14:anchorId="1229DE0B" wp14:editId="6B380E01">
                      <wp:simplePos x="0" y="0"/>
                      <wp:positionH relativeFrom="column">
                        <wp:posOffset>1295400</wp:posOffset>
                      </wp:positionH>
                      <wp:positionV relativeFrom="paragraph">
                        <wp:posOffset>368300</wp:posOffset>
                      </wp:positionV>
                      <wp:extent cx="977900" cy="901700"/>
                      <wp:effectExtent l="0" t="0" r="0" b="0"/>
                      <wp:wrapNone/>
                      <wp:docPr id="2136" name="Rectangle 21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A37DD7B-AA87-1F4E-ACE9-A5CC11D7FC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60CD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9DE0B" id="Rectangle 2136" o:spid="_x0000_s2965" style="position:absolute;left:0;text-align:left;margin-left:102pt;margin-top:29pt;width:77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MRedDW6AQAATAMAAA4AAAAAAAAAAAAAAAAALgIAAGRycy9l&#10;Mm9Eb2MueG1sUEsBAi0AFAAGAAgAAAAhAOwNVgfcAAAACgEAAA8AAAAAAAAAAAAAAAAAFAQAAGRy&#10;cy9kb3ducmV2LnhtbFBLBQYAAAAABAAEAPMAAAAdBQAAAAA=&#10;" filled="f" stroked="f">
                      <v:textbox inset="2.16pt,1.44pt,0,1.44pt">
                        <w:txbxContent>
                          <w:p w14:paraId="6B60CD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5824" behindDoc="0" locked="0" layoutInCell="1" allowOverlap="1" wp14:anchorId="607E3D8A" wp14:editId="660BB6AA">
                      <wp:simplePos x="0" y="0"/>
                      <wp:positionH relativeFrom="column">
                        <wp:posOffset>1295400</wp:posOffset>
                      </wp:positionH>
                      <wp:positionV relativeFrom="paragraph">
                        <wp:posOffset>368300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9EAFA-5465-0E4D-89F7-4E517990A9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D89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E3D8A" id="Rectangle 2137" o:spid="_x0000_s2966" style="position:absolute;left:0;text-align:left;margin-left:102pt;margin-top:29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wVXOkuwEAAEwDAAAOAAAAAAAAAAAAAAAAAC4CAABkcnMv&#10;ZTJvRG9jLnhtbFBLAQItABQABgAIAAAAIQC0omDm3AAAAAoBAAAPAAAAAAAAAAAAAAAAABUEAABk&#10;cnMvZG93bnJldi54bWxQSwUGAAAAAAQABADzAAAAHgUAAAAA&#10;" filled="f" stroked="f">
                      <v:textbox inset="2.16pt,1.44pt,0,1.44pt">
                        <w:txbxContent>
                          <w:p w14:paraId="0AFD893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6848" behindDoc="0" locked="0" layoutInCell="1" allowOverlap="1" wp14:anchorId="6A6B884C" wp14:editId="3A58C512">
                      <wp:simplePos x="0" y="0"/>
                      <wp:positionH relativeFrom="column">
                        <wp:posOffset>1295400</wp:posOffset>
                      </wp:positionH>
                      <wp:positionV relativeFrom="paragraph">
                        <wp:posOffset>368300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2DFFB-13D5-EE4C-B247-B405413188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497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B884C" id="Rectangle 2138" o:spid="_x0000_s2967" style="position:absolute;left:0;text-align:left;margin-left:102pt;margin-top:29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7fhOubkBAABMAwAADgAAAAAAAAAAAAAAAAAuAgAAZHJzL2Uy&#10;b0RvYy54bWxQSwECLQAUAAYACAAAACEAtKJg5twAAAAKAQAADwAAAAAAAAAAAAAAAAATBAAAZHJz&#10;L2Rvd25yZXYueG1sUEsFBgAAAAAEAAQA8wAAABwFAAAAAA==&#10;" filled="f" stroked="f">
                      <v:textbox inset="2.16pt,1.44pt,0,1.44pt">
                        <w:txbxContent>
                          <w:p w14:paraId="6FA497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7872" behindDoc="0" locked="0" layoutInCell="1" allowOverlap="1" wp14:anchorId="7A8D07DF" wp14:editId="0F73E908">
                      <wp:simplePos x="0" y="0"/>
                      <wp:positionH relativeFrom="column">
                        <wp:posOffset>1295400</wp:posOffset>
                      </wp:positionH>
                      <wp:positionV relativeFrom="paragraph">
                        <wp:posOffset>368300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EE16F5-FB07-F34A-BFAA-ECBD44F6D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5E8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07DF" id="Rectangle 2139" o:spid="_x0000_s2968" style="position:absolute;left:0;text-align:left;margin-left:102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MRunm6AQAATAMAAA4AAAAAAAAAAAAAAAAALgIAAGRycy9l&#10;Mm9Eb2MueG1sUEsBAi0AFAAGAAgAAAAhALSiYObcAAAACgEAAA8AAAAAAAAAAAAAAAAAFAQAAGRy&#10;cy9kb3ducmV2LnhtbFBLBQYAAAAABAAEAPMAAAAdBQAAAAA=&#10;" filled="f" stroked="f">
                      <v:textbox inset="2.16pt,1.44pt,0,1.44pt">
                        <w:txbxContent>
                          <w:p w14:paraId="7345E8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8896" behindDoc="0" locked="0" layoutInCell="1" allowOverlap="1" wp14:anchorId="6CBF847C" wp14:editId="0A4A8C2D">
                      <wp:simplePos x="0" y="0"/>
                      <wp:positionH relativeFrom="column">
                        <wp:posOffset>1295400</wp:posOffset>
                      </wp:positionH>
                      <wp:positionV relativeFrom="paragraph">
                        <wp:posOffset>368300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903E6-B241-3F42-A61A-8E7E5D494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0BD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F847C" id="Rectangle 2140" o:spid="_x0000_s2969" style="position:absolute;left:0;text-align:left;margin-left:102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aPBpm6AQAATAMAAA4AAAAAAAAAAAAAAAAALgIAAGRycy9l&#10;Mm9Eb2MueG1sUEsBAi0AFAAGAAgAAAAhALSiYObcAAAACgEAAA8AAAAAAAAAAAAAAAAAFAQAAGRy&#10;cy9kb3ducmV2LnhtbFBLBQYAAAAABAAEAPMAAAAdBQAAAAA=&#10;" filled="f" stroked="f">
                      <v:textbox inset="2.16pt,1.44pt,0,1.44pt">
                        <w:txbxContent>
                          <w:p w14:paraId="6DE0BD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49920" behindDoc="0" locked="0" layoutInCell="1" allowOverlap="1" wp14:anchorId="68F04907" wp14:editId="652E7199">
                      <wp:simplePos x="0" y="0"/>
                      <wp:positionH relativeFrom="column">
                        <wp:posOffset>1295400</wp:posOffset>
                      </wp:positionH>
                      <wp:positionV relativeFrom="paragraph">
                        <wp:posOffset>368300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303B1-CD41-AF48-8F50-107D73ED3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972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04907" id="Rectangle 2141" o:spid="_x0000_s2970" style="position:absolute;left:0;text-align:left;margin-left:102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y98g+6AQAATAMAAA4AAAAAAAAAAAAAAAAALgIAAGRycy9l&#10;Mm9Eb2MueG1sUEsBAi0AFAAGAAgAAAAhALSiYObcAAAACgEAAA8AAAAAAAAAAAAAAAAAFAQAAGRy&#10;cy9kb3ducmV2LnhtbFBLBQYAAAAABAAEAPMAAAAdBQAAAAA=&#10;" filled="f" stroked="f">
                      <v:textbox inset="2.16pt,1.44pt,0,1.44pt">
                        <w:txbxContent>
                          <w:p w14:paraId="34A9728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0944" behindDoc="0" locked="0" layoutInCell="1" allowOverlap="1" wp14:anchorId="41C8F58A" wp14:editId="55808BBE">
                      <wp:simplePos x="0" y="0"/>
                      <wp:positionH relativeFrom="column">
                        <wp:posOffset>1295400</wp:posOffset>
                      </wp:positionH>
                      <wp:positionV relativeFrom="paragraph">
                        <wp:posOffset>368300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B00E27-5B67-0140-BE4C-473BA9B6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CF0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8F58A" id="Rectangle 2142" o:spid="_x0000_s2971" style="position:absolute;left:0;text-align:left;margin-left:102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7DugEAAEwDAAAOAAAAZHJzL2Uyb0RvYy54bWysU9tu2zAMfR+wfxD0vviSbE2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LRtVi0lnjuc0i/U&#10;jfveKnLODkZKNc931muMqcOyx/gAlyihO5OfNLj5i7TIVDQ+XTVWUyYCk5vlZl3jJAQe3aw2S/Sx&#10;S/VSHCHlbyo4MjuMAkIpyvLjj5TPV5+vYN0M5vz87OVpPxUyzWb1+RnrPsgTcsQlzfdotA0jo8Ka&#10;SMmIg2c0/TlwUJTY7x6VbW9WSxQil6BZt2vcYCgBot6/znIvhoC7JDJQcohg+gEBF40KLhxZYXZZ&#10;r3knXscF/ctPsPs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tansO6AQAATAMAAA4AAAAAAAAAAAAAAAAALgIAAGRycy9l&#10;Mm9Eb2MueG1sUEsBAi0AFAAGAAgAAAAhALSiYObcAAAACgEAAA8AAAAAAAAAAAAAAAAAFAQAAGRy&#10;cy9kb3ducmV2LnhtbFBLBQYAAAAABAAEAPMAAAAdBQAAAAA=&#10;" filled="f" stroked="f">
                      <v:textbox inset="2.16pt,1.44pt,0,1.44pt">
                        <w:txbxContent>
                          <w:p w14:paraId="4C5CF0B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1968" behindDoc="0" locked="0" layoutInCell="1" allowOverlap="1" wp14:anchorId="3F7DE558" wp14:editId="5BD43B55">
                      <wp:simplePos x="0" y="0"/>
                      <wp:positionH relativeFrom="column">
                        <wp:posOffset>1295400</wp:posOffset>
                      </wp:positionH>
                      <wp:positionV relativeFrom="paragraph">
                        <wp:posOffset>368300</wp:posOffset>
                      </wp:positionV>
                      <wp:extent cx="1003300" cy="7620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3D127-A31B-F645-8FB6-B3B45E016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EDE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DE558" id="Rectangle 2143" o:spid="_x0000_s2972" style="position:absolute;left:0;text-align:left;margin-left:102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oDuwEAAEw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to2qyUlnjuc0k/U&#10;jfveKnLODkZKNc931muMqcOy5/gElyihO5OfNLj5i7TIVDQ+XTVWUyYCk5vlZl3jJAQe3a42S/Sx&#10;S/VWHCHlryo4MjuMAkIpyvLj95TPV1+vYN0M5vz87OVpPxUyzWZ184p1H+QJOeKS5kc02oaRUWFN&#10;pGTEwTOafh84KErsN4/KtrerZYubUoJm3a5xg6EEiHr/Psu9GALukshAySGC6QcEXDQquHBkhdll&#10;veadeB8X9G8/we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ls2oDuwEAAEwDAAAOAAAAAAAAAAAAAAAAAC4CAABkcnMv&#10;ZTJvRG9jLnhtbFBLAQItABQABgAIAAAAIQC0omDm3AAAAAoBAAAPAAAAAAAAAAAAAAAAABUEAABk&#10;cnMvZG93bnJldi54bWxQSwUGAAAAAAQABADzAAAAHgUAAAAA&#10;" filled="f" stroked="f">
                      <v:textbox inset="2.16pt,1.44pt,0,1.44pt">
                        <w:txbxContent>
                          <w:p w14:paraId="1FEEDE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2992" behindDoc="0" locked="0" layoutInCell="1" allowOverlap="1" wp14:anchorId="77F507F6" wp14:editId="0E3F71A4">
                      <wp:simplePos x="0" y="0"/>
                      <wp:positionH relativeFrom="column">
                        <wp:posOffset>1295400</wp:posOffset>
                      </wp:positionH>
                      <wp:positionV relativeFrom="paragraph">
                        <wp:posOffset>368300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53BD-D2C0-AE4D-93FE-C8D4000CE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1EB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507F6" id="Rectangle 2144" o:spid="_x0000_s2973" style="position:absolute;left:0;text-align:left;margin-left:102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UkjaAuwEAAEwDAAAOAAAAAAAAAAAAAAAAAC4CAABkcnMv&#10;ZTJvRG9jLnhtbFBLAQItABQABgAIAAAAIQC0omDm3AAAAAoBAAAPAAAAAAAAAAAAAAAAABUEAABk&#10;cnMvZG93bnJldi54bWxQSwUGAAAAAAQABADzAAAAHgUAAAAA&#10;" filled="f" stroked="f">
                      <v:textbox inset="2.16pt,1.44pt,0,1.44pt">
                        <w:txbxContent>
                          <w:p w14:paraId="18D1EBA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4016" behindDoc="0" locked="0" layoutInCell="1" allowOverlap="1" wp14:anchorId="32F74B10" wp14:editId="54077E47">
                      <wp:simplePos x="0" y="0"/>
                      <wp:positionH relativeFrom="column">
                        <wp:posOffset>1295400</wp:posOffset>
                      </wp:positionH>
                      <wp:positionV relativeFrom="paragraph">
                        <wp:posOffset>368300</wp:posOffset>
                      </wp:positionV>
                      <wp:extent cx="1003300" cy="762000"/>
                      <wp:effectExtent l="0" t="0" r="0" b="0"/>
                      <wp:wrapNone/>
                      <wp:docPr id="2145" name="Rectangle 2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E897E-634F-1847-9EF3-2ECD1ECEC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EBD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74B10" id="Rectangle 2145" o:spid="_x0000_s2974" style="position:absolute;left:0;text-align:left;margin-left:102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O6uwEAAEwDAAAOAAAAZHJzL2Uyb0RvYy54bWysU9tu2zAMfR+wfxD0vviSdHW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Xa2uKLHM4JT+&#10;oG7MDlqQU3ZUfS/SfJNekw8tlj36BzhHAd1EfpZg0hdpkTlrfLxoLOZIOCbXy3VT4iQ4Hl2v1kv0&#10;sUvxWuwhxJ/CGZKcjgJCycqyw+8QT1dfrmBdAnN6Pnlx3s2ZTLVeNS9Yd64/Ikdc0niPRmo3dZRr&#10;5SmZcPAdDX/3DAQl+pdFZevr1bLGTclB1dQNbjDkAFHv3maZ5aPDXeIRKNl7UMOIgLNGGReOLDM7&#10;r1faibdxRv/6E2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GF8O6uwEAAEwDAAAOAAAAAAAAAAAAAAAAAC4CAABkcnMv&#10;ZTJvRG9jLnhtbFBLAQItABQABgAIAAAAIQC0omDm3AAAAAoBAAAPAAAAAAAAAAAAAAAAABUEAABk&#10;cnMvZG93bnJldi54bWxQSwUGAAAAAAQABADzAAAAHgUAAAAA&#10;" filled="f" stroked="f">
                      <v:textbox inset="2.16pt,1.44pt,0,1.44pt">
                        <w:txbxContent>
                          <w:p w14:paraId="3E2EBD2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5040" behindDoc="0" locked="0" layoutInCell="1" allowOverlap="1" wp14:anchorId="3E843EFD" wp14:editId="7271378A">
                      <wp:simplePos x="0" y="0"/>
                      <wp:positionH relativeFrom="column">
                        <wp:posOffset>1295400</wp:posOffset>
                      </wp:positionH>
                      <wp:positionV relativeFrom="paragraph">
                        <wp:posOffset>368300</wp:posOffset>
                      </wp:positionV>
                      <wp:extent cx="1003300" cy="7620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8C5FC-FDEC-F04D-BF0D-66EE22F21B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038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43EFD" id="Rectangle 2146" o:spid="_x0000_s2975" style="position:absolute;left:0;text-align:left;margin-left:102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8K92uwEAAEwDAAAOAAAAAAAAAAAAAAAAAC4CAABkcnMv&#10;ZTJvRG9jLnhtbFBLAQItABQABgAIAAAAIQC0omDm3AAAAAoBAAAPAAAAAAAAAAAAAAAAABUEAABk&#10;cnMvZG93bnJldi54bWxQSwUGAAAAAAQABADzAAAAHgUAAAAA&#10;" filled="f" stroked="f">
                      <v:textbox inset="2.16pt,1.44pt,0,1.44pt">
                        <w:txbxContent>
                          <w:p w14:paraId="6F0038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6064" behindDoc="0" locked="0" layoutInCell="1" allowOverlap="1" wp14:anchorId="7C6C9BD8" wp14:editId="6DA3B144">
                      <wp:simplePos x="0" y="0"/>
                      <wp:positionH relativeFrom="column">
                        <wp:posOffset>1295400</wp:posOffset>
                      </wp:positionH>
                      <wp:positionV relativeFrom="paragraph">
                        <wp:posOffset>368300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17AFE-81CB-534F-9F86-C33B775DA7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AC9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C9BD8" id="Rectangle 2147" o:spid="_x0000_s2976" style="position:absolute;left:0;text-align:left;margin-left:102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rCS71uwEAAEwDAAAOAAAAAAAAAAAAAAAAAC4CAABkcnMv&#10;ZTJvRG9jLnhtbFBLAQItABQABgAIAAAAIQC0omDm3AAAAAoBAAAPAAAAAAAAAAAAAAAAABUEAABk&#10;cnMvZG93bnJldi54bWxQSwUGAAAAAAQABADzAAAAHgUAAAAA&#10;" filled="f" stroked="f">
                      <v:textbox inset="2.16pt,1.44pt,0,1.44pt">
                        <w:txbxContent>
                          <w:p w14:paraId="574AC9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7088" behindDoc="0" locked="0" layoutInCell="1" allowOverlap="1" wp14:anchorId="3BD46B06" wp14:editId="5F1A9F9E">
                      <wp:simplePos x="0" y="0"/>
                      <wp:positionH relativeFrom="column">
                        <wp:posOffset>1295400</wp:posOffset>
                      </wp:positionH>
                      <wp:positionV relativeFrom="paragraph">
                        <wp:posOffset>368300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0F917D-75BF-0A45-8076-D5BC603CC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875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46B06" id="Rectangle 2148" o:spid="_x0000_s2977" style="position:absolute;left:0;text-align:left;margin-left:102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9qQT6LkBAABMAwAADgAAAAAAAAAAAAAAAAAuAgAAZHJzL2Uy&#10;b0RvYy54bWxQSwECLQAUAAYACAAAACEAtKJg5twAAAAKAQAADwAAAAAAAAAAAAAAAAATBAAAZHJz&#10;L2Rvd25yZXYueG1sUEsFBgAAAAAEAAQA8wAAABwFAAAAAA==&#10;" filled="f" stroked="f">
                      <v:textbox inset="2.16pt,1.44pt,0,1.44pt">
                        <w:txbxContent>
                          <w:p w14:paraId="1C6875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8112" behindDoc="0" locked="0" layoutInCell="1" allowOverlap="1" wp14:anchorId="1B6A5375" wp14:editId="591067EC">
                      <wp:simplePos x="0" y="0"/>
                      <wp:positionH relativeFrom="column">
                        <wp:posOffset>1295400</wp:posOffset>
                      </wp:positionH>
                      <wp:positionV relativeFrom="paragraph">
                        <wp:posOffset>368300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D60105-747E-054F-BECD-9CD96DEEE5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499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A5375" id="Rectangle 2149" o:spid="_x0000_s2978" style="position:absolute;left:0;text-align:left;margin-left:102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couwEAAEwDAAAOAAAAZHJzL2Uyb0RvYy54bWysU9tu2zAMfR+wfxD0vviSdI2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zW1aqhxHGLU/qD&#10;unHXDYqcsr2RUs3znfUaQ2yx7DE8wDmK6M7kJw12/iItMmWNjxeN1ZSIwGSzbNYlTkLg0fWqWaKP&#10;XYrX4gAx/VTektlhFBBKVpYffsd0uvpyBetmMKfnZy9NuymTqZqr+gXrzssjcsQlTfdo9OBHRsVg&#10;AiUjDp7R+HfPQVEy/HKobH29Wta4KTmo1vUaNxhygKh3b7Pcid7jLokElOwDmK5HwFmjjAtHlpmd&#10;12veibdxRv/6E2z/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ITecouwEAAEwDAAAOAAAAAAAAAAAAAAAAAC4CAABkcnMv&#10;ZTJvRG9jLnhtbFBLAQItABQABgAIAAAAIQC0omDm3AAAAAoBAAAPAAAAAAAAAAAAAAAAABUEAABk&#10;cnMvZG93bnJldi54bWxQSwUGAAAAAAQABADzAAAAHgUAAAAA&#10;" filled="f" stroked="f">
                      <v:textbox inset="2.16pt,1.44pt,0,1.44pt">
                        <w:txbxContent>
                          <w:p w14:paraId="7AD499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59136" behindDoc="0" locked="0" layoutInCell="1" allowOverlap="1" wp14:anchorId="656FC051" wp14:editId="0B31DFBC">
                      <wp:simplePos x="0" y="0"/>
                      <wp:positionH relativeFrom="column">
                        <wp:posOffset>1295400</wp:posOffset>
                      </wp:positionH>
                      <wp:positionV relativeFrom="paragraph">
                        <wp:posOffset>368300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96F07-32C9-4041-9F3F-43C8F285D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626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FC051" id="Rectangle 2150" o:spid="_x0000_s2979" style="position:absolute;left:0;text-align:left;margin-left:102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l2h+a6AQAATAMAAA4AAAAAAAAAAAAAAAAALgIAAGRycy9l&#10;Mm9Eb2MueG1sUEsBAi0AFAAGAAgAAAAhALSiYObcAAAACgEAAA8AAAAAAAAAAAAAAAAAFAQAAGRy&#10;cy9kb3ducmV2LnhtbFBLBQYAAAAABAAEAPMAAAAdBQAAAAA=&#10;" filled="f" stroked="f">
                      <v:textbox inset="2.16pt,1.44pt,0,1.44pt">
                        <w:txbxContent>
                          <w:p w14:paraId="17C626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0160" behindDoc="0" locked="0" layoutInCell="1" allowOverlap="1" wp14:anchorId="1360EFE3" wp14:editId="08DFA0F9">
                      <wp:simplePos x="0" y="0"/>
                      <wp:positionH relativeFrom="column">
                        <wp:posOffset>1295400</wp:posOffset>
                      </wp:positionH>
                      <wp:positionV relativeFrom="paragraph">
                        <wp:posOffset>368300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465E-5EFE-3540-A31D-2AD1F0CBE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5F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0EFE3" id="Rectangle 2151" o:spid="_x0000_s2980" style="position:absolute;left:0;text-align:left;margin-left:102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Nw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Wjb3DSUeO5wSj9R&#10;N+57q8g5Oxgp1TzfWa8xpg7LnuIjXKKE7kx+0uDmL9IiU9H4dNVYTZkITG6Wm3WNkxB4dLvaLNHH&#10;LtVrcYSUv6rgyOwwCgilKMuP31M+X325gnUzmPPzs5en/VTINJub1QvWfZAn5IhLmh/QaBtGRoU1&#10;kZIRB89o+n3goCix3zwq296uli1uSgmadbvGDYYSIOr92yz3Ygi4SyIDJYcIph8QcNGo4MKRFWaX&#10;9Zp34m1c0L/+BLs/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DRHNwuwEAAEwDAAAOAAAAAAAAAAAAAAAAAC4CAABkcnMv&#10;ZTJvRG9jLnhtbFBLAQItABQABgAIAAAAIQC0omDm3AAAAAoBAAAPAAAAAAAAAAAAAAAAABUEAABk&#10;cnMvZG93bnJldi54bWxQSwUGAAAAAAQABADzAAAAHgUAAAAA&#10;" filled="f" stroked="f">
                      <v:textbox inset="2.16pt,1.44pt,0,1.44pt">
                        <w:txbxContent>
                          <w:p w14:paraId="1BE5F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1184" behindDoc="0" locked="0" layoutInCell="1" allowOverlap="1" wp14:anchorId="062F2B34" wp14:editId="5A992CF3">
                      <wp:simplePos x="0" y="0"/>
                      <wp:positionH relativeFrom="column">
                        <wp:posOffset>1295400</wp:posOffset>
                      </wp:positionH>
                      <wp:positionV relativeFrom="paragraph">
                        <wp:posOffset>368300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1BE4A-727E-214C-806C-26DD6E3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E90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F2B34" id="Rectangle 2152" o:spid="_x0000_s2981" style="position:absolute;left:0;text-align:left;margin-left:102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SjH7y6AQAATAMAAA4AAAAAAAAAAAAAAAAALgIAAGRycy9l&#10;Mm9Eb2MueG1sUEsBAi0AFAAGAAgAAAAhALSiYObcAAAACgEAAA8AAAAAAAAAAAAAAAAAFAQAAGRy&#10;cy9kb3ducmV2LnhtbFBLBQYAAAAABAAEAPMAAAAdBQAAAAA=&#10;" filled="f" stroked="f">
                      <v:textbox inset="2.16pt,1.44pt,0,1.44pt">
                        <w:txbxContent>
                          <w:p w14:paraId="459E90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2208" behindDoc="0" locked="0" layoutInCell="1" allowOverlap="1" wp14:anchorId="415E55EC" wp14:editId="5B130AEF">
                      <wp:simplePos x="0" y="0"/>
                      <wp:positionH relativeFrom="column">
                        <wp:posOffset>1295400</wp:posOffset>
                      </wp:positionH>
                      <wp:positionV relativeFrom="paragraph">
                        <wp:posOffset>368300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7FEB1-34A4-9841-958A-DC918CD5D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759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E55EC" id="Rectangle 2153" o:spid="_x0000_s2982" style="position:absolute;left:0;text-align:left;margin-left:102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t8uw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LbN7ZISzx1O6Qfq&#10;xn1vFTllByOlmuc76zXG1GHZS3yGc5TQnclPGtz8RVpkKhofLxqrKROByfVyvapxEgKP7m/WS/Sx&#10;S/VeHCHlLyo4MjuMAkIpyvLDt5RPV9+uYN0M5vT87OVpNxUyzfr27g3rLsgjcsQlzU9otA0jo8Ka&#10;SMmIg2c0/dpzUJTYrx6Vbe9vli1uSgmaVbvCDYYSIOrdxyz3Ygi4SyIDJfsIph8QcNGo4MKRFWbn&#10;9Zp34mNc0L//BN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aSut8uwEAAEwDAAAOAAAAAAAAAAAAAAAAAC4CAABkcnMv&#10;ZTJvRG9jLnhtbFBLAQItABQABgAIAAAAIQC0omDm3AAAAAoBAAAPAAAAAAAAAAAAAAAAABUEAABk&#10;cnMvZG93bnJldi54bWxQSwUGAAAAAAQABADzAAAAHgUAAAAA&#10;" filled="f" stroked="f">
                      <v:textbox inset="2.16pt,1.44pt,0,1.44pt">
                        <w:txbxContent>
                          <w:p w14:paraId="475759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3232" behindDoc="0" locked="0" layoutInCell="1" allowOverlap="1" wp14:anchorId="0497689E" wp14:editId="3F951731">
                      <wp:simplePos x="0" y="0"/>
                      <wp:positionH relativeFrom="column">
                        <wp:posOffset>1295400</wp:posOffset>
                      </wp:positionH>
                      <wp:positionV relativeFrom="paragraph">
                        <wp:posOffset>368300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435F2-F169-7B44-A20B-AA892984B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8EB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7689E" id="Rectangle 2154" o:spid="_x0000_s2983" style="position:absolute;left:0;text-align:left;margin-left:102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ra7f/uwEAAEwDAAAOAAAAAAAAAAAAAAAAAC4CAABkcnMv&#10;ZTJvRG9jLnhtbFBLAQItABQABgAIAAAAIQC0omDm3AAAAAoBAAAPAAAAAAAAAAAAAAAAABUEAABk&#10;cnMvZG93bnJldi54bWxQSwUGAAAAAAQABADzAAAAHgUAAAAA&#10;" filled="f" stroked="f">
                      <v:textbox inset="2.16pt,1.44pt,0,1.44pt">
                        <w:txbxContent>
                          <w:p w14:paraId="7B18EB2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4256" behindDoc="0" locked="0" layoutInCell="1" allowOverlap="1" wp14:anchorId="55A78991" wp14:editId="1755668E">
                      <wp:simplePos x="0" y="0"/>
                      <wp:positionH relativeFrom="column">
                        <wp:posOffset>1295400</wp:posOffset>
                      </wp:positionH>
                      <wp:positionV relativeFrom="paragraph">
                        <wp:posOffset>368300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A9673-AEFF-AE46-A9BD-F587CCFBA1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D98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78991" id="Rectangle 2155" o:spid="_x0000_s2984" style="position:absolute;left:0;text-align:left;margin-left:102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LFuwEAAEwDAAAOAAAAZHJzL2Uyb0RvYy54bWysU9tu2zAMfR+wfxD0vviSZnW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dbVaUWKZwSn9&#10;Qt2YHbQgp+yo+l6k+Sa9Jh9aLHv2T3COArqJ/CzBpC/SInPW+HjRWMyRcEyul+umxElwPLq+Wi/R&#10;xy7FW7GHEH8KZ0hyOgoIJSvLDvchnq6+XsG6BOb0fPLivJszmWq9al6x7lx/RI64pPERjdRu6ijX&#10;ylMy4eA7Gv7sGQhK9J1FZevrq2WNm5KDqqkb3GDIAaLevc8yy0eHu8QjULL3oIYRAWeNMi4cWWZ2&#10;Xq+0E+/jjP7tJ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57kLFuwEAAEwDAAAOAAAAAAAAAAAAAAAAAC4CAABkcnMv&#10;ZTJvRG9jLnhtbFBLAQItABQABgAIAAAAIQC0omDm3AAAAAoBAAAPAAAAAAAAAAAAAAAAABUEAABk&#10;cnMvZG93bnJldi54bWxQSwUGAAAAAAQABADzAAAAHgUAAAAA&#10;" filled="f" stroked="f">
                      <v:textbox inset="2.16pt,1.44pt,0,1.44pt">
                        <w:txbxContent>
                          <w:p w14:paraId="3E0D98F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5280" behindDoc="0" locked="0" layoutInCell="1" allowOverlap="1" wp14:anchorId="424C181F" wp14:editId="7C46427D">
                      <wp:simplePos x="0" y="0"/>
                      <wp:positionH relativeFrom="column">
                        <wp:posOffset>1295400</wp:posOffset>
                      </wp:positionH>
                      <wp:positionV relativeFrom="paragraph">
                        <wp:posOffset>368300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C6F5-E1BF-9648-9737-9C091DE5CC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A33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C181F" id="Rectangle 2156" o:spid="_x0000_s2985" style="position:absolute;left:0;text-align:left;margin-left:102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eCS4JuwEAAEwDAAAOAAAAAAAAAAAAAAAAAC4CAABkcnMv&#10;ZTJvRG9jLnhtbFBLAQItABQABgAIAAAAIQC0omDm3AAAAAoBAAAPAAAAAAAAAAAAAAAAABUEAABk&#10;cnMvZG93bnJldi54bWxQSwUGAAAAAAQABADzAAAAHgUAAAAA&#10;" filled="f" stroked="f">
                      <v:textbox inset="2.16pt,1.44pt,0,1.44pt">
                        <w:txbxContent>
                          <w:p w14:paraId="660A33D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6304" behindDoc="0" locked="0" layoutInCell="1" allowOverlap="1" wp14:anchorId="2E719E76" wp14:editId="57D8E1D1">
                      <wp:simplePos x="0" y="0"/>
                      <wp:positionH relativeFrom="column">
                        <wp:posOffset>1295400</wp:posOffset>
                      </wp:positionH>
                      <wp:positionV relativeFrom="paragraph">
                        <wp:posOffset>368300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D71F70-9163-9A4B-A908-00C6E04F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E28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19E76" id="Rectangle 2157" o:spid="_x0000_s2986" style="position:absolute;left:0;text-align:left;margin-left:102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fZuwEAAEwDAAAOAAAAZHJzL2Uyb0RvYy54bWysU8tu2zAQvBfoPxC813o4j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WjbfF5R4rjFLv1E&#10;37jrR0XO1cFIqXJ/s19TiB1eewqPcMkiLrP4WYPNX5RF5uLx6eqxmhMRWNwsN+saOyFwa3WzWeIa&#10;UarXywFi+qq8JXnBKCCV4iw/fo/pfPTlCN7LZM7P51Wa93MR02xuC24u7r08oUYc0vSAQY9+YlSM&#10;JlAyYeMZjb8PHBQl4zeHzrarm2WLk1KSZt2ucYKhJMh6/7bKnRg8zpJIQMkhgOkHJFw8KrywZUXZ&#10;ZbzyTLzNC/vXn2D3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JYzfZuwEAAEwDAAAOAAAAAAAAAAAAAAAAAC4CAABkcnMv&#10;ZTJvRG9jLnhtbFBLAQItABQABgAIAAAAIQC0omDm3AAAAAoBAAAPAAAAAAAAAAAAAAAAABUEAABk&#10;cnMvZG93bnJldi54bWxQSwUGAAAAAAQABADzAAAAHgUAAAAA&#10;" filled="f" stroked="f">
                      <v:textbox inset="2.16pt,1.44pt,0,1.44pt">
                        <w:txbxContent>
                          <w:p w14:paraId="47EE28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7328" behindDoc="0" locked="0" layoutInCell="1" allowOverlap="1" wp14:anchorId="365BFDAC" wp14:editId="021F74CC">
                      <wp:simplePos x="0" y="0"/>
                      <wp:positionH relativeFrom="column">
                        <wp:posOffset>1295400</wp:posOffset>
                      </wp:positionH>
                      <wp:positionV relativeFrom="paragraph">
                        <wp:posOffset>368300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EB67-4791-AA4D-820B-34A51FD6B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D8E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BFDAC" id="Rectangle 2158" o:spid="_x0000_s2987" style="position:absolute;left:0;text-align:left;margin-left:102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lM4KxLkBAABMAwAADgAAAAAAAAAAAAAAAAAuAgAAZHJzL2Uy&#10;b0RvYy54bWxQSwECLQAUAAYACAAAACEAtKJg5twAAAAKAQAADwAAAAAAAAAAAAAAAAATBAAAZHJz&#10;L2Rvd25yZXYueG1sUEsFBgAAAAAEAAQA8wAAABwFAAAAAA==&#10;" filled="f" stroked="f">
                      <v:textbox inset="2.16pt,1.44pt,0,1.44pt">
                        <w:txbxContent>
                          <w:p w14:paraId="772D8E5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8352" behindDoc="0" locked="0" layoutInCell="1" allowOverlap="1" wp14:anchorId="0BD06A43" wp14:editId="55895000">
                      <wp:simplePos x="0" y="0"/>
                      <wp:positionH relativeFrom="column">
                        <wp:posOffset>1295400</wp:posOffset>
                      </wp:positionH>
                      <wp:positionV relativeFrom="paragraph">
                        <wp:posOffset>368300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2F20B-7356-D446-9BF6-3D7AC38015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875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06A43" id="Rectangle 2159" o:spid="_x0000_s2988" style="position:absolute;left:0;text-align:left;margin-left:102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EuwEAAEwDAAAOAAAAZHJzL2Uyb0RvYy54bWysU9tu2zAMfR+wfxD0vviSro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2+dhR4rnDKX1H&#10;3bgfrCLn7GikVMt8F72mmHose45PcIkSugv5WYNbvkiLzEXj01VjNWciMNmtu02NkxB4dHfTrdHH&#10;LtVrcYSUP6vgyOIwCgilKMuPX1M+X325gnULmPPzi5fn/VzINN1t+4J1H+QJOeKS5kc02oaJUWFN&#10;pGTCwTOafh04KErsF4/Ktnc36xY3pQTNpt3gBkMJEPX+bZZ7MQbcJZGBkkMEM4wIuGhUcOHICrPL&#10;ei078TYu6F9/gt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qJ/4EuwEAAEwDAAAOAAAAAAAAAAAAAAAAAC4CAABkcnMv&#10;ZTJvRG9jLnhtbFBLAQItABQABgAIAAAAIQC0omDm3AAAAAoBAAAPAAAAAAAAAAAAAAAAABUEAABk&#10;cnMvZG93bnJldi54bWxQSwUGAAAAAAQABADzAAAAHgUAAAAA&#10;" filled="f" stroked="f">
                      <v:textbox inset="2.16pt,1.44pt,0,1.44pt">
                        <w:txbxContent>
                          <w:p w14:paraId="030875D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69376" behindDoc="0" locked="0" layoutInCell="1" allowOverlap="1" wp14:anchorId="0FCF01A9" wp14:editId="137F69A5">
                      <wp:simplePos x="0" y="0"/>
                      <wp:positionH relativeFrom="column">
                        <wp:posOffset>1295400</wp:posOffset>
                      </wp:positionH>
                      <wp:positionV relativeFrom="paragraph">
                        <wp:posOffset>368300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A4CFD2-416B-AA41-8B0D-5EFBF100D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4F1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F01A9" id="Rectangle 2160" o:spid="_x0000_s2989" style="position:absolute;left:0;text-align:left;margin-left:102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VmugEAAEw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W2bFQrkucMp/UTd&#10;uO+tIufsYKRU83xnvcaYOix7jk9wiRK6M/lJg5u/SItMRePTVWM1ZSIwuVlu1jU+JPDo9mazRB+7&#10;VG/FEVL+qoIjs8MoIJSiLD9+T/l89fUK1s1gzs/PXp72UyHTbFbLV6z7IE/IEZc0P6LRNoyMCmsi&#10;JSMOntH0+8BBUWK/eVS2vb1ZtrgpJWjW7Ro3GEqAqPfvs9yLIeAuiQyUHCKYfkDARaOCC0dWmF3W&#10;a96J93FB//YT7P4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h9BWa6AQAATAMAAA4AAAAAAAAAAAAAAAAALgIAAGRycy9l&#10;Mm9Eb2MueG1sUEsBAi0AFAAGAAgAAAAhALSiYObcAAAACgEAAA8AAAAAAAAAAAAAAAAAFAQAAGRy&#10;cy9kb3ducmV2LnhtbFBLBQYAAAAABAAEAPMAAAAdBQAAAAA=&#10;" filled="f" stroked="f">
                      <v:textbox inset="2.16pt,1.44pt,0,1.44pt">
                        <w:txbxContent>
                          <w:p w14:paraId="06A4F1A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0400" behindDoc="0" locked="0" layoutInCell="1" allowOverlap="1" wp14:anchorId="1A0489BA" wp14:editId="3B24738C">
                      <wp:simplePos x="0" y="0"/>
                      <wp:positionH relativeFrom="column">
                        <wp:posOffset>1295400</wp:posOffset>
                      </wp:positionH>
                      <wp:positionV relativeFrom="paragraph">
                        <wp:posOffset>368300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1F9D-CBEB-4E42-80B6-0479139CD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B3B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489BA" id="Rectangle 2161" o:spid="_x0000_s2990" style="position:absolute;left:0;text-align:left;margin-left:102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JP8fC6AQAATAMAAA4AAAAAAAAAAAAAAAAALgIAAGRycy9l&#10;Mm9Eb2MueG1sUEsBAi0AFAAGAAgAAAAhALSiYObcAAAACgEAAA8AAAAAAAAAAAAAAAAAFAQAAGRy&#10;cy9kb3ducmV2LnhtbFBLBQYAAAAABAAEAPMAAAAdBQAAAAA=&#10;" filled="f" stroked="f">
                      <v:textbox inset="2.16pt,1.44pt,0,1.44pt">
                        <w:txbxContent>
                          <w:p w14:paraId="7D7B3B6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1424" behindDoc="0" locked="0" layoutInCell="1" allowOverlap="1" wp14:anchorId="00718693" wp14:editId="1E44582C">
                      <wp:simplePos x="0" y="0"/>
                      <wp:positionH relativeFrom="column">
                        <wp:posOffset>1295400</wp:posOffset>
                      </wp:positionH>
                      <wp:positionV relativeFrom="paragraph">
                        <wp:posOffset>368300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F7C85-4A48-0F48-B11C-7D3529D48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90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18693" id="Rectangle 2162" o:spid="_x0000_s2991" style="position:absolute;left:0;text-align:left;margin-left:102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WonTy6AQAATAMAAA4AAAAAAAAAAAAAAAAALgIAAGRycy9l&#10;Mm9Eb2MueG1sUEsBAi0AFAAGAAgAAAAhALSiYObcAAAACgEAAA8AAAAAAAAAAAAAAAAAFAQAAGRy&#10;cy9kb3ducmV2LnhtbFBLBQYAAAAABAAEAPMAAAAdBQAAAAA=&#10;" filled="f" stroked="f">
                      <v:textbox inset="2.16pt,1.44pt,0,1.44pt">
                        <w:txbxContent>
                          <w:p w14:paraId="3E190E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2448" behindDoc="0" locked="0" layoutInCell="1" allowOverlap="1" wp14:anchorId="3EF74E40" wp14:editId="3081D06B">
                      <wp:simplePos x="0" y="0"/>
                      <wp:positionH relativeFrom="column">
                        <wp:posOffset>1295400</wp:posOffset>
                      </wp:positionH>
                      <wp:positionV relativeFrom="paragraph">
                        <wp:posOffset>368300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189B-4F50-0541-A141-FF333AF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FF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74E40" id="Rectangle 2163" o:spid="_x0000_s2992" style="position:absolute;left:0;text-align:left;margin-left:102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n8uwEAAEw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W2b1ZISzx1O6Sfq&#10;xn1vFTlnByOlmuc76zXG1GHZc3yCS5TQnclPGtz8RVpkKhqfrhqrKROByc1ys65xEgKPbm82S/Sx&#10;S/VWHCHlryo4MjuMAkIpyvLj95TPV1+vYN0M5vz87OVpPxUyzWa1esW6D/KEHHFJ8yMabcPIqLAm&#10;UjLi4BlNvw8cFCX2m0dl29ubZYubUoJm3a5xg6EEiHr/Psu9GALukshAySGC6QcEXDQquHBkhdll&#10;veadeB8X9G8/we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bQWn8uwEAAEwDAAAOAAAAAAAAAAAAAAAAAC4CAABkcnMv&#10;ZTJvRG9jLnhtbFBLAQItABQABgAIAAAAIQC0omDm3AAAAAoBAAAPAAAAAAAAAAAAAAAAABUEAABk&#10;cnMvZG93bnJldi54bWxQSwUGAAAAAAQABADzAAAAHgUAAAAA&#10;" filled="f" stroked="f">
                      <v:textbox inset="2.16pt,1.44pt,0,1.44pt">
                        <w:txbxContent>
                          <w:p w14:paraId="482BFF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3472" behindDoc="0" locked="0" layoutInCell="1" allowOverlap="1" wp14:anchorId="7F256EE3" wp14:editId="5A1BE862">
                      <wp:simplePos x="0" y="0"/>
                      <wp:positionH relativeFrom="column">
                        <wp:posOffset>1295400</wp:posOffset>
                      </wp:positionH>
                      <wp:positionV relativeFrom="paragraph">
                        <wp:posOffset>368300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C1444-34AB-5849-AC77-91348A512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8F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56EE3" id="Rectangle 2164" o:spid="_x0000_s2993" style="position:absolute;left:0;text-align:left;margin-left:102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qYDV/uwEAAEwDAAAOAAAAAAAAAAAAAAAAAC4CAABkcnMv&#10;ZTJvRG9jLnhtbFBLAQItABQABgAIAAAAIQC0omDm3AAAAAoBAAAPAAAAAAAAAAAAAAAAABUEAABk&#10;cnMvZG93bnJldi54bWxQSwUGAAAAAAQABADzAAAAHgUAAAAA&#10;" filled="f" stroked="f">
                      <v:textbox inset="2.16pt,1.44pt,0,1.44pt">
                        <w:txbxContent>
                          <w:p w14:paraId="3968F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4496" behindDoc="0" locked="0" layoutInCell="1" allowOverlap="1" wp14:anchorId="7BAEE36C" wp14:editId="7F578EAE">
                      <wp:simplePos x="0" y="0"/>
                      <wp:positionH relativeFrom="column">
                        <wp:posOffset>1295400</wp:posOffset>
                      </wp:positionH>
                      <wp:positionV relativeFrom="paragraph">
                        <wp:posOffset>368300</wp:posOffset>
                      </wp:positionV>
                      <wp:extent cx="977900" cy="927100"/>
                      <wp:effectExtent l="0" t="0" r="0" b="0"/>
                      <wp:wrapNone/>
                      <wp:docPr id="2165" name="Rectangle 2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98623B9-DA60-2D4B-9001-174544BA78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001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EE36C" id="Rectangle 2165" o:spid="_x0000_s2994" style="position:absolute;left:0;text-align:left;margin-left:102pt;margin-top:29pt;width:77pt;height:73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R1ZTQtwEAAEwDAAAOAAAAAAAAAAAAAAAAAC4CAABkcnMvZTJvRG9j&#10;LnhtbFBLAQItABQABgAIAAAAIQC15rtJ2gAAAAoBAAAPAAAAAAAAAAAAAAAAABEEAABkcnMvZG93&#10;bnJldi54bWxQSwUGAAAAAAQABADzAAAAGAUAAAAA&#10;" filled="f" stroked="f">
                      <v:textbox inset="2.16pt,1.44pt,0,1.44pt">
                        <w:txbxContent>
                          <w:p w14:paraId="6000113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5520" behindDoc="0" locked="0" layoutInCell="1" allowOverlap="1" wp14:anchorId="5D09B181" wp14:editId="57EB8B49">
                      <wp:simplePos x="0" y="0"/>
                      <wp:positionH relativeFrom="column">
                        <wp:posOffset>1295400</wp:posOffset>
                      </wp:positionH>
                      <wp:positionV relativeFrom="paragraph">
                        <wp:posOffset>368300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BE99C-0A4C-C14C-A033-6B8483D4E3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B1C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9B181" id="Rectangle 2166" o:spid="_x0000_s2995" style="position:absolute;left:0;text-align:left;margin-left:102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fAqyJuwEAAEwDAAAOAAAAAAAAAAAAAAAAAC4CAABkcnMv&#10;ZTJvRG9jLnhtbFBLAQItABQABgAIAAAAIQC0omDm3AAAAAoBAAAPAAAAAAAAAAAAAAAAABUEAABk&#10;cnMvZG93bnJldi54bWxQSwUGAAAAAAQABADzAAAAHgUAAAAA&#10;" filled="f" stroked="f">
                      <v:textbox inset="2.16pt,1.44pt,0,1.44pt">
                        <w:txbxContent>
                          <w:p w14:paraId="5E2B1C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6544" behindDoc="0" locked="0" layoutInCell="1" allowOverlap="1" wp14:anchorId="024B5F2B" wp14:editId="208E9A76">
                      <wp:simplePos x="0" y="0"/>
                      <wp:positionH relativeFrom="column">
                        <wp:posOffset>1295400</wp:posOffset>
                      </wp:positionH>
                      <wp:positionV relativeFrom="paragraph">
                        <wp:posOffset>368300</wp:posOffset>
                      </wp:positionV>
                      <wp:extent cx="977900" cy="863600"/>
                      <wp:effectExtent l="0" t="0" r="0" b="0"/>
                      <wp:wrapNone/>
                      <wp:docPr id="2167" name="Rectangle 2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9DD5B2-AE25-664F-9500-0B45454698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35DDA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B5F2B" id="Rectangle 2167" o:spid="_x0000_s2996" style="position:absolute;left:0;text-align:left;margin-left:102pt;margin-top:29pt;width:77pt;height:6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ZpuwEAAEwDAAAOAAAAZHJzL2Uyb0RvYy54bWysU8tu2zAQvBfoPxC813rUiW3BdC5BiwBB&#10;Ez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nw7PgMxktG2uV1R4rjFLn1H&#10;37jrR0XO1cFIqXJ/s19TiB1eewnPcMkiLrP4WYPNX5RF5uLx6eqxmhMRWNw0y2WNnRC4tb6pN7hG&#10;lOr1coCYvipvSV4wCkilOMuPjzGdj/45gvcymfPzeZXm/VzENJtVwc3FvZcn1IhDmp4w6NFPjIrR&#10;BEombDyj8deBg6JkfHDobLtafm5xUkrSrNs1TjCUBFnv31a5E4PHWRIJKDkEMP2AhItHhRe2rCi7&#10;jFeeibd5Yf/6E+x+Aw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NqSBmm7AQAATAMAAA4AAAAAAAAAAAAAAAAALgIAAGRycy9l&#10;Mm9Eb2MueG1sUEsBAi0AFAAGAAgAAAAhAB3B68rbAAAACgEAAA8AAAAAAAAAAAAAAAAAFQQAAGRy&#10;cy9kb3ducmV2LnhtbFBLBQYAAAAABAAEAPMAAAAdBQAAAAA=&#10;" filled="f" stroked="f">
                      <v:textbox inset="2.16pt,1.44pt,0,1.44pt">
                        <w:txbxContent>
                          <w:p w14:paraId="235DDA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7568" behindDoc="0" locked="0" layoutInCell="1" allowOverlap="1" wp14:anchorId="19C8704C" wp14:editId="3988CC68">
                      <wp:simplePos x="0" y="0"/>
                      <wp:positionH relativeFrom="column">
                        <wp:posOffset>1295400</wp:posOffset>
                      </wp:positionH>
                      <wp:positionV relativeFrom="paragraph">
                        <wp:posOffset>368300</wp:posOffset>
                      </wp:positionV>
                      <wp:extent cx="977900" cy="927100"/>
                      <wp:effectExtent l="0" t="0" r="0" b="0"/>
                      <wp:wrapNone/>
                      <wp:docPr id="2168" name="Rectangle 2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BB634-BB42-0346-9051-3FAF8D5B1D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03B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8704C" id="Rectangle 2168" o:spid="_x0000_s2997" style="position:absolute;left:0;text-align:left;margin-left:102pt;margin-top:29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FmRIK2AQAATAMAAA4AAAAAAAAAAAAAAAAALgIAAGRycy9lMm9Eb2Mu&#10;eG1sUEsBAi0AFAAGAAgAAAAhALXmu0naAAAACgEAAA8AAAAAAAAAAAAAAAAAEAQAAGRycy9kb3du&#10;cmV2LnhtbFBLBQYAAAAABAAEAPMAAAAXBQAAAAA=&#10;" filled="f" stroked="f">
                      <v:textbox inset="2.16pt,1.44pt,0,1.44pt">
                        <w:txbxContent>
                          <w:p w14:paraId="76403B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8592" behindDoc="0" locked="0" layoutInCell="1" allowOverlap="1" wp14:anchorId="50167F7B" wp14:editId="0A257963">
                      <wp:simplePos x="0" y="0"/>
                      <wp:positionH relativeFrom="column">
                        <wp:posOffset>1295400</wp:posOffset>
                      </wp:positionH>
                      <wp:positionV relativeFrom="paragraph">
                        <wp:posOffset>368300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286BCB-78F7-E84E-A695-6B8910F80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01A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67F7B" id="Rectangle 2169" o:spid="_x0000_s2998" style="position:absolute;left:0;text-align:left;margin-left:102pt;margin-top:29pt;width:79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2v+TXuwEAAEwDAAAOAAAAAAAAAAAAAAAAAC4CAABkcnMv&#10;ZTJvRG9jLnhtbFBLAQItABQABgAIAAAAIQC0omDm3AAAAAoBAAAPAAAAAAAAAAAAAAAAABUEAABk&#10;cnMvZG93bnJldi54bWxQSwUGAAAAAAQABADzAAAAHgUAAAAA&#10;" filled="f" stroked="f">
                      <v:textbox inset="2.16pt,1.44pt,0,1.44pt">
                        <w:txbxContent>
                          <w:p w14:paraId="0B701A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79616" behindDoc="0" locked="0" layoutInCell="1" allowOverlap="1" wp14:anchorId="5AAE8D6D" wp14:editId="75746CDB">
                      <wp:simplePos x="0" y="0"/>
                      <wp:positionH relativeFrom="column">
                        <wp:posOffset>1295400</wp:posOffset>
                      </wp:positionH>
                      <wp:positionV relativeFrom="paragraph">
                        <wp:posOffset>368300</wp:posOffset>
                      </wp:positionV>
                      <wp:extent cx="977900" cy="927100"/>
                      <wp:effectExtent l="0" t="0" r="0" b="0"/>
                      <wp:wrapNone/>
                      <wp:docPr id="2170" name="Rectangle 21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E5B4C3-7631-B646-AE40-CA2400EC27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DE4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E8D6D" id="Rectangle 2170" o:spid="_x0000_s2999" style="position:absolute;left:0;text-align:left;margin-left:102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OtNCMtwEAAEwDAAAOAAAAAAAAAAAAAAAAAC4CAABkcnMvZTJvRG9j&#10;LnhtbFBLAQItABQABgAIAAAAIQC15rtJ2gAAAAoBAAAPAAAAAAAAAAAAAAAAABEEAABkcnMvZG93&#10;bnJldi54bWxQSwUGAAAAAAQABADzAAAAGAUAAAAA&#10;" filled="f" stroked="f">
                      <v:textbox inset="2.16pt,1.44pt,0,1.44pt">
                        <w:txbxContent>
                          <w:p w14:paraId="4D9DE4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0640" behindDoc="0" locked="0" layoutInCell="1" allowOverlap="1" wp14:anchorId="0E80FABC" wp14:editId="051FA470">
                      <wp:simplePos x="0" y="0"/>
                      <wp:positionH relativeFrom="column">
                        <wp:posOffset>1295400</wp:posOffset>
                      </wp:positionH>
                      <wp:positionV relativeFrom="paragraph">
                        <wp:posOffset>368300</wp:posOffset>
                      </wp:positionV>
                      <wp:extent cx="977900" cy="927100"/>
                      <wp:effectExtent l="0" t="0" r="0" b="0"/>
                      <wp:wrapNone/>
                      <wp:docPr id="2171" name="Rectangle 21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9E9972-2BA6-F740-983E-4F989A7BAC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7322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0FABC" id="Rectangle 2171" o:spid="_x0000_s3000" style="position:absolute;left:0;text-align:left;margin-left:102pt;margin-top:29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UhiQatwEAAEwDAAAOAAAAAAAAAAAAAAAAAC4CAABkcnMvZTJvRG9j&#10;LnhtbFBLAQItABQABgAIAAAAIQC15rtJ2gAAAAoBAAAPAAAAAAAAAAAAAAAAABEEAABkcnMvZG93&#10;bnJldi54bWxQSwUGAAAAAAQABADzAAAAGAUAAAAA&#10;" filled="f" stroked="f">
                      <v:textbox inset="2.16pt,1.44pt,0,1.44pt">
                        <w:txbxContent>
                          <w:p w14:paraId="3F7322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1664" behindDoc="0" locked="0" layoutInCell="1" allowOverlap="1" wp14:anchorId="29F421A0" wp14:editId="15BAAECD">
                      <wp:simplePos x="0" y="0"/>
                      <wp:positionH relativeFrom="column">
                        <wp:posOffset>1295400</wp:posOffset>
                      </wp:positionH>
                      <wp:positionV relativeFrom="paragraph">
                        <wp:posOffset>368300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DCE3A-A80A-4345-874A-931680224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608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21A0" id="Rectangle 2172" o:spid="_x0000_s3001" style="position:absolute;left:0;text-align:left;margin-left:102pt;margin-top:29pt;width:79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xDug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LRtVi0lnjuc0i/U&#10;jfveKnLODkZKNc931muMqcOyx/gAlyihO5OfNLj5i7TIVDQ+XTVWUyYCk5vlZl3jJAQerW42S/Sx&#10;S/VSHCHlbyo4MjuMAkIpyvLjj5TPV5+vYN0M5vz87OVpPxUyzWb1+RnrPsgTcsQlzfdotA0jo8Ka&#10;SMmIg2c0/TlwUJTY7x6VbVc3SxQil6BZt2vcYCgBot6/znIvhoC7JDJQcohg+gEBF40KLhxZYXZZ&#10;r3knXscF/ctPsPs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pRHEO6AQAATAMAAA4AAAAAAAAAAAAAAAAALgIAAGRycy9l&#10;Mm9Eb2MueG1sUEsBAi0AFAAGAAgAAAAhALSiYObcAAAACgEAAA8AAAAAAAAAAAAAAAAAFAQAAGRy&#10;cy9kb3ducmV2LnhtbFBLBQYAAAAABAAEAPMAAAAdBQAAAAA=&#10;" filled="f" stroked="f">
                      <v:textbox inset="2.16pt,1.44pt,0,1.44pt">
                        <w:txbxContent>
                          <w:p w14:paraId="41A608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2688" behindDoc="0" locked="0" layoutInCell="1" allowOverlap="1" wp14:anchorId="35D0A060" wp14:editId="1FA55BAB">
                      <wp:simplePos x="0" y="0"/>
                      <wp:positionH relativeFrom="column">
                        <wp:posOffset>1295400</wp:posOffset>
                      </wp:positionH>
                      <wp:positionV relativeFrom="paragraph">
                        <wp:posOffset>368300</wp:posOffset>
                      </wp:positionV>
                      <wp:extent cx="977900" cy="927100"/>
                      <wp:effectExtent l="0" t="0" r="0" b="0"/>
                      <wp:wrapNone/>
                      <wp:docPr id="2173" name="Rectangle 21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54D766-BABB-C942-A905-A425630763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6411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A060" id="Rectangle 2173" o:spid="_x0000_s3002" style="position:absolute;left:0;text-align:left;margin-left:102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ANiLwWtwEAAEwDAAAOAAAAAAAAAAAAAAAAAC4CAABkcnMvZTJvRG9j&#10;LnhtbFBLAQItABQABgAIAAAAIQC15rtJ2gAAAAoBAAAPAAAAAAAAAAAAAAAAABEEAABkcnMvZG93&#10;bnJldi54bWxQSwUGAAAAAAQABADzAAAAGAUAAAAA&#10;" filled="f" stroked="f">
                      <v:textbox inset="2.16pt,1.44pt,0,1.44pt">
                        <w:txbxContent>
                          <w:p w14:paraId="356411F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3712" behindDoc="0" locked="0" layoutInCell="1" allowOverlap="1" wp14:anchorId="25BA6BF7" wp14:editId="7BCCA916">
                      <wp:simplePos x="0" y="0"/>
                      <wp:positionH relativeFrom="column">
                        <wp:posOffset>1295400</wp:posOffset>
                      </wp:positionH>
                      <wp:positionV relativeFrom="paragraph">
                        <wp:posOffset>368300</wp:posOffset>
                      </wp:positionV>
                      <wp:extent cx="977900" cy="901700"/>
                      <wp:effectExtent l="0" t="0" r="0" b="0"/>
                      <wp:wrapNone/>
                      <wp:docPr id="2174" name="Rectangle 21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4E442E-2677-BA47-9F6E-53A5AAFA584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955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A6BF7" id="Rectangle 2174" o:spid="_x0000_s3003" style="position:absolute;left:0;text-align:left;margin-left:102pt;margin-top:29pt;width:77pt;height:71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Izem+a6AQAATAMAAA4AAAAAAAAAAAAAAAAALgIAAGRycy9l&#10;Mm9Eb2MueG1sUEsBAi0AFAAGAAgAAAAhAOwNVgfcAAAACgEAAA8AAAAAAAAAAAAAAAAAFAQAAGRy&#10;cy9kb3ducmV2LnhtbFBLBQYAAAAABAAEAPMAAAAdBQAAAAA=&#10;" filled="f" stroked="f">
                      <v:textbox inset="2.16pt,1.44pt,0,1.44pt">
                        <w:txbxContent>
                          <w:p w14:paraId="559557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4736" behindDoc="0" locked="0" layoutInCell="1" allowOverlap="1" wp14:anchorId="757FA055" wp14:editId="3C36DA16">
                      <wp:simplePos x="0" y="0"/>
                      <wp:positionH relativeFrom="column">
                        <wp:posOffset>1295400</wp:posOffset>
                      </wp:positionH>
                      <wp:positionV relativeFrom="paragraph">
                        <wp:posOffset>368300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2D4E9-FC09-D44D-8B6D-534293EEE7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3D5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FA055" id="Rectangle 2175" o:spid="_x0000_s3004" style="position:absolute;left:0;text-align:left;margin-left:102pt;margin-top:29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E6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branVNieMWp/QH&#10;deOuGxQ5ZXsjpZrnO+s1hthi2WN4gHMU0Z3JTxrs/EVaZMoaHy8aqykRgcn1ct2UOAmBR6ur9RJ9&#10;7FK8FgeI6afylswOo4BQsrL88Dum09WXK1g3gzk9P3tp2k2ZTLVeNS9Yd14ekSMuabpHowc/MioG&#10;EygZcfCMxr97DoqS4ZdDZevV1bLGTclB1dQNbjDkAFHv3ma5E73HXRIJKNkHMF2PgLNGGReOLDM7&#10;r9e8E2/jjP71J9j+A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HHEE6uwEAAEwDAAAOAAAAAAAAAAAAAAAAAC4CAABkcnMv&#10;ZTJvRG9jLnhtbFBLAQItABQABgAIAAAAIQC0omDm3AAAAAoBAAAPAAAAAAAAAAAAAAAAABUEAABk&#10;cnMvZG93bnJldi54bWxQSwUGAAAAAAQABADzAAAAHgUAAAAA&#10;" filled="f" stroked="f">
                      <v:textbox inset="2.16pt,1.44pt,0,1.44pt">
                        <w:txbxContent>
                          <w:p w14:paraId="6913D55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5760" behindDoc="0" locked="0" layoutInCell="1" allowOverlap="1" wp14:anchorId="1F59458D" wp14:editId="3ECDF79B">
                      <wp:simplePos x="0" y="0"/>
                      <wp:positionH relativeFrom="column">
                        <wp:posOffset>1295400</wp:posOffset>
                      </wp:positionH>
                      <wp:positionV relativeFrom="paragraph">
                        <wp:posOffset>368300</wp:posOffset>
                      </wp:positionV>
                      <wp:extent cx="1003300" cy="762000"/>
                      <wp:effectExtent l="0" t="0" r="0" b="0"/>
                      <wp:wrapNone/>
                      <wp:docPr id="2176" name="Rectangle 2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539FF-5F5E-204F-907F-4AE18C0099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906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9458D" id="Rectangle 2176" o:spid="_x0000_s3005" style="position:absolute;left:0;text-align:left;margin-left:102pt;margin-top:29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g+y32uwEAAEwDAAAOAAAAAAAAAAAAAAAAAC4CAABkcnMv&#10;ZTJvRG9jLnhtbFBLAQItABQABgAIAAAAIQC0omDm3AAAAAoBAAAPAAAAAAAAAAAAAAAAABUEAABk&#10;cnMvZG93bnJldi54bWxQSwUGAAAAAAQABADzAAAAHgUAAAAA&#10;" filled="f" stroked="f">
                      <v:textbox inset="2.16pt,1.44pt,0,1.44pt">
                        <w:txbxContent>
                          <w:p w14:paraId="547906B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6784" behindDoc="0" locked="0" layoutInCell="1" allowOverlap="1" wp14:anchorId="7EA0D6C9" wp14:editId="7B5CE948">
                      <wp:simplePos x="0" y="0"/>
                      <wp:positionH relativeFrom="column">
                        <wp:posOffset>1295400</wp:posOffset>
                      </wp:positionH>
                      <wp:positionV relativeFrom="paragraph">
                        <wp:posOffset>368300</wp:posOffset>
                      </wp:positionV>
                      <wp:extent cx="1003300" cy="762000"/>
                      <wp:effectExtent l="0" t="0" r="0" b="0"/>
                      <wp:wrapNone/>
                      <wp:docPr id="2177" name="Rectangle 2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37D8AE-7C59-3E4D-BC49-0905FCD8C5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65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0D6C9" id="Rectangle 2177" o:spid="_x0000_s3006" style="position:absolute;left:0;text-align:left;margin-left:102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UugEAAEw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WjbrFaUeO5wSj9Q&#10;N+57q8g5Oxgp1TzfWa8xpg7LXuIzXKKE7kx+0uDmL9IiU9H4dNVYTZkITG6Wm3WNkxB4tLrZLNHH&#10;LtV7cYSUv6ngyOwwCgilKMuPDymfr75dwboZzPn52cvTfipkGnzkDes+yBNyxCXNT2i0DSOjwppI&#10;yYiDZzT9PnBQlNjvHpVtVzfLFjelBM26XeMGQwkQ9f5jlnsxBNwlkYGSQwTTDwi4aFRw4cgKs8t6&#10;zTvxMS7o33+C3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j8FhS6AQAATAMAAA4AAAAAAAAAAAAAAAAALgIAAGRycy9l&#10;Mm9Eb2MueG1sUEsBAi0AFAAGAAgAAAAhALSiYObcAAAACgEAAA8AAAAAAAAAAAAAAAAAFAQAAGRy&#10;cy9kb3ducmV2LnhtbFBLBQYAAAAABAAEAPMAAAAdBQAAAAA=&#10;" filled="f" stroked="f">
                      <v:textbox inset="2.16pt,1.44pt,0,1.44pt">
                        <w:txbxContent>
                          <w:p w14:paraId="40D65B3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7808" behindDoc="0" locked="0" layoutInCell="1" allowOverlap="1" wp14:anchorId="366E708F" wp14:editId="45E0EC19">
                      <wp:simplePos x="0" y="0"/>
                      <wp:positionH relativeFrom="column">
                        <wp:posOffset>1295400</wp:posOffset>
                      </wp:positionH>
                      <wp:positionV relativeFrom="paragraph">
                        <wp:posOffset>368300</wp:posOffset>
                      </wp:positionV>
                      <wp:extent cx="1003300" cy="7620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F7E12-D849-0F47-9972-F21D52581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26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E708F" id="Rectangle 2178" o:spid="_x0000_s3007" style="position:absolute;left:0;text-align:left;margin-left:102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sJ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bbHBWnjuc0nfU&#10;jfvBKnLJjkZKtcx30WuKqcey5/gE1yihu5CfNbjli7TIXDQ+3zRWcyYCk9v1tqtxEgKPNnfbNfrY&#10;pXotjpDyZxUcWRxGAaEUZfnpa8qXq7+vYN0C5vL84uX5MBcyzba7YT0EeUaOuKT5EY22YWJUWBMp&#10;mXDwjKafRw6KEvvFo7Lt5m7d4qaUoOnaDlWBEiDqw9ss92IMuEsiAyXHCGYYEXB5t+DCkRVm1/Va&#10;duJtXNC//gT7X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ZVErCbkBAABMAwAADgAAAAAAAAAAAAAAAAAuAgAAZHJzL2Uy&#10;b0RvYy54bWxQSwECLQAUAAYACAAAACEAtKJg5twAAAAKAQAADwAAAAAAAAAAAAAAAAATBAAAZHJz&#10;L2Rvd25yZXYueG1sUEsFBgAAAAAEAAQA8wAAABwFAAAAAA==&#10;" filled="f" stroked="f">
                      <v:textbox inset="2.16pt,1.44pt,0,1.44pt">
                        <w:txbxContent>
                          <w:p w14:paraId="182826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8832" behindDoc="0" locked="0" layoutInCell="1" allowOverlap="1" wp14:anchorId="60CE663A" wp14:editId="6934B588">
                      <wp:simplePos x="0" y="0"/>
                      <wp:positionH relativeFrom="column">
                        <wp:posOffset>1295400</wp:posOffset>
                      </wp:positionH>
                      <wp:positionV relativeFrom="paragraph">
                        <wp:posOffset>368300</wp:posOffset>
                      </wp:positionV>
                      <wp:extent cx="1003300" cy="762000"/>
                      <wp:effectExtent l="0" t="0" r="0" b="0"/>
                      <wp:wrapNone/>
                      <wp:docPr id="2179" name="Rectangle 2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FBEE-7C1E-7847-8C6A-B5413EB3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1B0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E663A" id="Rectangle 2179" o:spid="_x0000_s3008" style="position:absolute;left:0;text-align:left;margin-left:102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buN/JuwEAAEwDAAAOAAAAAAAAAAAAAAAAAC4CAABkcnMv&#10;ZTJvRG9jLnhtbFBLAQItABQABgAIAAAAIQC0omDm3AAAAAoBAAAPAAAAAAAAAAAAAAAAABUEAABk&#10;cnMvZG93bnJldi54bWxQSwUGAAAAAAQABADzAAAAHgUAAAAA&#10;" filled="f" stroked="f">
                      <v:textbox inset="2.16pt,1.44pt,0,1.44pt">
                        <w:txbxContent>
                          <w:p w14:paraId="62A1B0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89856" behindDoc="0" locked="0" layoutInCell="1" allowOverlap="1" wp14:anchorId="262502EA" wp14:editId="74EDA30C">
                      <wp:simplePos x="0" y="0"/>
                      <wp:positionH relativeFrom="column">
                        <wp:posOffset>1295400</wp:posOffset>
                      </wp:positionH>
                      <wp:positionV relativeFrom="paragraph">
                        <wp:posOffset>368300</wp:posOffset>
                      </wp:positionV>
                      <wp:extent cx="1003300" cy="762000"/>
                      <wp:effectExtent l="0" t="0" r="0" b="0"/>
                      <wp:wrapNone/>
                      <wp:docPr id="2180" name="Rectangle 2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B469C-8489-8E49-BC06-01102FD00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B7E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502EA" id="Rectangle 2180" o:spid="_x0000_s3009" style="position:absolute;left:0;text-align:left;margin-left:102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32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tOhTIc4dT+o66&#10;cT9YRc7Z0Uiplvkuek0x9Vj2Ep/hEiV0F/KzBrd8kRaZi8anq8ZqzkRgcrPedDU+JPDo7nazRh+7&#10;VG/FEVL+rIIji8MoIJSiLD9+Tfl89fUK1i1gzs8vXp73cyHTbLr1K9Z9kCfkiEuan9BoGyZGhTWR&#10;kgkHz2j6deCgKLFfPCrb3t2uW9yUEjRd2+EGQwkQ9f59lnsxBtwlkYGSQwQzjAi4aFRw4cgKs8t6&#10;LTvxPi7o336C3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Gonfa6AQAATAMAAA4AAAAAAAAAAAAAAAAALgIAAGRycy9l&#10;Mm9Eb2MueG1sUEsBAi0AFAAGAAgAAAAhALSiYObcAAAACgEAAA8AAAAAAAAAAAAAAAAAFAQAAGRy&#10;cy9kb3ducmV2LnhtbFBLBQYAAAAABAAEAPMAAAAdBQAAAAA=&#10;" filled="f" stroked="f">
                      <v:textbox inset="2.16pt,1.44pt,0,1.44pt">
                        <w:txbxContent>
                          <w:p w14:paraId="7C8B7E6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0880" behindDoc="0" locked="0" layoutInCell="1" allowOverlap="1" wp14:anchorId="5B94ED9B" wp14:editId="7B6C4306">
                      <wp:simplePos x="0" y="0"/>
                      <wp:positionH relativeFrom="column">
                        <wp:posOffset>1295400</wp:posOffset>
                      </wp:positionH>
                      <wp:positionV relativeFrom="paragraph">
                        <wp:posOffset>368300</wp:posOffset>
                      </wp:positionV>
                      <wp:extent cx="1003300" cy="7620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DF146-4C26-7448-99E0-29E9B100F5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CFD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4ED9B" id="Rectangle 2181" o:spid="_x0000_s3010" style="position:absolute;left:0;text-align:left;margin-left:102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lg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23QNJY5bnNJ3&#10;1I27YVLkkh2NlCrPN+s1h9hj2XN4gmsU0c3kFw02f5EWWYrG55vGaklEYHK73nY1TkLg0d1mu0Yf&#10;u1SvxQFi+qy8JdlhFBBKUZafvsZ0ufpyBesymMvz2UvLYSlkmm23ecF68PKMHHFJ0yMaPfmZUTGZ&#10;QMmMg2c0/jpyUJRMXxwq295t1i1uSgmaru1wg6EEiPrwNsudGD3ukkhAyTGAGUYEXDQquHBkhdl1&#10;vfJOvI0L+tef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uaaWC6AQAATAMAAA4AAAAAAAAAAAAAAAAALgIAAGRycy9l&#10;Mm9Eb2MueG1sUEsBAi0AFAAGAAgAAAAhALSiYObcAAAACgEAAA8AAAAAAAAAAAAAAAAAFAQAAGRy&#10;cy9kb3ducmV2LnhtbFBLBQYAAAAABAAEAPMAAAAdBQAAAAA=&#10;" filled="f" stroked="f">
                      <v:textbox inset="2.16pt,1.44pt,0,1.44pt">
                        <w:txbxContent>
                          <w:p w14:paraId="13CCFD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1904" behindDoc="0" locked="0" layoutInCell="1" allowOverlap="1" wp14:anchorId="035436B8" wp14:editId="50C3D5EF">
                      <wp:simplePos x="0" y="0"/>
                      <wp:positionH relativeFrom="column">
                        <wp:posOffset>1295400</wp:posOffset>
                      </wp:positionH>
                      <wp:positionV relativeFrom="paragraph">
                        <wp:posOffset>368300</wp:posOffset>
                      </wp:positionV>
                      <wp:extent cx="1003300" cy="762000"/>
                      <wp:effectExtent l="0" t="0" r="0" b="0"/>
                      <wp:wrapNone/>
                      <wp:docPr id="2182" name="Rectangle 2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0503D-DCF5-464A-B6E8-F245F6238A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05E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436B8" id="Rectangle 2182" o:spid="_x0000_s3011" style="position:absolute;left:0;text-align:left;margin-left:102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Ws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abZdtQ4rnDKf1E&#10;3bjvrSKn7GCkVPN8Z73GmDose45PcI4SujP5SYObv0iLTEXj40VjNWUiMLlerdsaJyHw6OZqvUIf&#10;u1TvxRFSvlfBkdlhFBBKUZYfvqd8uvp2BetmMKfnZy9Pu6mQWa7br29Yd0EekSMuaX5Eo20YGRXW&#10;REpGHDyj6feeg6LEPnhUtrm5WqEQuQSoSYsbDCVA1LuPWe7FEHCXRAZK9hFMPyDgolHBhSMrzM7r&#10;Ne/Ex7igf/8Jtq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x9Bay6AQAATAMAAA4AAAAAAAAAAAAAAAAALgIAAGRycy9l&#10;Mm9Eb2MueG1sUEsBAi0AFAAGAAgAAAAhALSiYObcAAAACgEAAA8AAAAAAAAAAAAAAAAAFAQAAGRy&#10;cy9kb3ducmV2LnhtbFBLBQYAAAAABAAEAPMAAAAdBQAAAAA=&#10;" filled="f" stroked="f">
                      <v:textbox inset="2.16pt,1.44pt,0,1.44pt">
                        <w:txbxContent>
                          <w:p w14:paraId="6FF05E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2928" behindDoc="0" locked="0" layoutInCell="1" allowOverlap="1" wp14:anchorId="03F3084C" wp14:editId="1D920741">
                      <wp:simplePos x="0" y="0"/>
                      <wp:positionH relativeFrom="column">
                        <wp:posOffset>1295400</wp:posOffset>
                      </wp:positionH>
                      <wp:positionV relativeFrom="paragraph">
                        <wp:posOffset>368300</wp:posOffset>
                      </wp:positionV>
                      <wp:extent cx="1003300" cy="762000"/>
                      <wp:effectExtent l="0" t="0" r="0" b="0"/>
                      <wp:wrapNone/>
                      <wp:docPr id="2183" name="Rectangle 2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BE6744-7EF3-3F43-8601-375FF2F14B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ADB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3084C" id="Rectangle 2183" o:spid="_x0000_s3012" style="position:absolute;left:0;text-align:left;margin-left:102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KU8Wy6AQAATAMAAA4AAAAAAAAAAAAAAAAALgIAAGRycy9l&#10;Mm9Eb2MueG1sUEsBAi0AFAAGAAgAAAAhALSiYObcAAAACgEAAA8AAAAAAAAAAAAAAAAAFAQAAGRy&#10;cy9kb3ducmV2LnhtbFBLBQYAAAAABAAEAPMAAAAdBQAAAAA=&#10;" filled="f" stroked="f">
                      <v:textbox inset="2.16pt,1.44pt,0,1.44pt">
                        <w:txbxContent>
                          <w:p w14:paraId="0C0ADBB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3952" behindDoc="0" locked="0" layoutInCell="1" allowOverlap="1" wp14:anchorId="062D1292" wp14:editId="0A2E293C">
                      <wp:simplePos x="0" y="0"/>
                      <wp:positionH relativeFrom="column">
                        <wp:posOffset>1295400</wp:posOffset>
                      </wp:positionH>
                      <wp:positionV relativeFrom="paragraph">
                        <wp:posOffset>368300</wp:posOffset>
                      </wp:positionV>
                      <wp:extent cx="1003300" cy="7620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627B4-6F30-584E-B870-59AB44DEA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082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D1292" id="Rectangle 2184" o:spid="_x0000_s3013" style="position:absolute;left:0;text-align:left;margin-left:102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3v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ddWsKLHM4JR+&#10;om7M9qMk5+yghZBpvkmvyYcWy178M1yigG4iPysw6Yu0yJw1Pl01lnMkHJOb5aYpcRIcj9arzRJ9&#10;7FJ8FHsI8at0hiSno4BQsrLs+D3E89X3K1iXwJyfT16c93MmU22a9TvWvRMn5IhLGp/QqNFNHeWj&#10;9pRMOPiOhtcDA0nJ+M2isvV6taxxU3JQNXWDGww5QNT7z1lm+eBwl3gESg4edD8g4KxRxoUjy8wu&#10;65V24nOc0X/8BLs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Tta3vuwEAAEwDAAAOAAAAAAAAAAAAAAAAAC4CAABkcnMv&#10;ZTJvRG9jLnhtbFBLAQItABQABgAIAAAAIQC0omDm3AAAAAoBAAAPAAAAAAAAAAAAAAAAABUEAABk&#10;cnMvZG93bnJldi54bWxQSwUGAAAAAAQABADzAAAAHgUAAAAA&#10;" filled="f" stroked="f">
                      <v:textbox inset="2.16pt,1.44pt,0,1.44pt">
                        <w:txbxContent>
                          <w:p w14:paraId="6610821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4976" behindDoc="0" locked="0" layoutInCell="1" allowOverlap="1" wp14:anchorId="27F08D22" wp14:editId="52631CE1">
                      <wp:simplePos x="0" y="0"/>
                      <wp:positionH relativeFrom="column">
                        <wp:posOffset>1295400</wp:posOffset>
                      </wp:positionH>
                      <wp:positionV relativeFrom="paragraph">
                        <wp:posOffset>368300</wp:posOffset>
                      </wp:positionV>
                      <wp:extent cx="1003300" cy="762000"/>
                      <wp:effectExtent l="0" t="0" r="0" b="0"/>
                      <wp:wrapNone/>
                      <wp:docPr id="2185" name="Rectangle 2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E1CD2-1089-2A40-9FC4-6C32305109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4FE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08D22" id="Rectangle 2185" o:spid="_x0000_s3014" style="position:absolute;left:0;text-align:left;margin-left:102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EwWNW6AQAATAMAAA4AAAAAAAAAAAAAAAAALgIAAGRycy9l&#10;Mm9Eb2MueG1sUEsBAi0AFAAGAAgAAAAhALSiYObcAAAACgEAAA8AAAAAAAAAAAAAAAAAFAQAAGRy&#10;cy9kb3ducmV2LnhtbFBLBQYAAAAABAAEAPMAAAAdBQAAAAA=&#10;" filled="f" stroked="f">
                      <v:textbox inset="2.16pt,1.44pt,0,1.44pt">
                        <w:txbxContent>
                          <w:p w14:paraId="2694FE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6000" behindDoc="0" locked="0" layoutInCell="1" allowOverlap="1" wp14:anchorId="3F57C12D" wp14:editId="249AA23B">
                      <wp:simplePos x="0" y="0"/>
                      <wp:positionH relativeFrom="column">
                        <wp:posOffset>1295400</wp:posOffset>
                      </wp:positionH>
                      <wp:positionV relativeFrom="paragraph">
                        <wp:posOffset>368300</wp:posOffset>
                      </wp:positionV>
                      <wp:extent cx="1003300" cy="762000"/>
                      <wp:effectExtent l="0" t="0" r="0" b="0"/>
                      <wp:wrapNone/>
                      <wp:docPr id="2186" name="Rectangle 2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92596E-D349-3E4E-8FC9-171605810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EA4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7C12D" id="Rectangle 2186" o:spid="_x0000_s3015" style="position:absolute;left:0;text-align:left;margin-left:102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m1zQZuwEAAEwDAAAOAAAAAAAAAAAAAAAAAC4CAABkcnMv&#10;ZTJvRG9jLnhtbFBLAQItABQABgAIAAAAIQC0omDm3AAAAAoBAAAPAAAAAAAAAAAAAAAAABUEAABk&#10;cnMvZG93bnJldi54bWxQSwUGAAAAAAQABADzAAAAHgUAAAAA&#10;" filled="f" stroked="f">
                      <v:textbox inset="2.16pt,1.44pt,0,1.44pt">
                        <w:txbxContent>
                          <w:p w14:paraId="7E5EA4C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7024" behindDoc="0" locked="0" layoutInCell="1" allowOverlap="1" wp14:anchorId="5B4E84D4" wp14:editId="6E4A9939">
                      <wp:simplePos x="0" y="0"/>
                      <wp:positionH relativeFrom="column">
                        <wp:posOffset>1295400</wp:posOffset>
                      </wp:positionH>
                      <wp:positionV relativeFrom="paragraph">
                        <wp:posOffset>368300</wp:posOffset>
                      </wp:positionV>
                      <wp:extent cx="1003300" cy="7620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41565-C85B-FF4F-B897-CC64A3176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8B6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84D4" id="Rectangle 2187" o:spid="_x0000_s3016" style="position:absolute;left:0;text-align:left;margin-left:102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sLrWauwEAAEwDAAAOAAAAAAAAAAAAAAAAAC4CAABkcnMv&#10;ZTJvRG9jLnhtbFBLAQItABQABgAIAAAAIQC0omDm3AAAAAoBAAAPAAAAAAAAAAAAAAAAABUEAABk&#10;cnMvZG93bnJldi54bWxQSwUGAAAAAAQABADzAAAAHgUAAAAA&#10;" filled="f" stroked="f">
                      <v:textbox inset="2.16pt,1.44pt,0,1.44pt">
                        <w:txbxContent>
                          <w:p w14:paraId="5218B6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8048" behindDoc="0" locked="0" layoutInCell="1" allowOverlap="1" wp14:anchorId="3EE5023D" wp14:editId="7293B29A">
                      <wp:simplePos x="0" y="0"/>
                      <wp:positionH relativeFrom="column">
                        <wp:posOffset>1295400</wp:posOffset>
                      </wp:positionH>
                      <wp:positionV relativeFrom="paragraph">
                        <wp:posOffset>368300</wp:posOffset>
                      </wp:positionV>
                      <wp:extent cx="1003300" cy="762000"/>
                      <wp:effectExtent l="0" t="0" r="0" b="0"/>
                      <wp:wrapNone/>
                      <wp:docPr id="2188" name="Rectangle 2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9F83-2871-F547-9F10-ACF635CEE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4F0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5023D" id="Rectangle 2188" o:spid="_x0000_s3017" style="position:absolute;left:0;text-align:left;margin-left:102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xg4iHuAEAAEwDAAAOAAAAAAAAAAAAAAAAAC4CAABkcnMvZTJv&#10;RG9jLnhtbFBLAQItABQABgAIAAAAIQC0omDm3AAAAAoBAAAPAAAAAAAAAAAAAAAAABIEAABkcnMv&#10;ZG93bnJldi54bWxQSwUGAAAAAAQABADzAAAAGwUAAAAA&#10;" filled="f" stroked="f">
                      <v:textbox inset="2.16pt,1.44pt,0,1.44pt">
                        <w:txbxContent>
                          <w:p w14:paraId="4264F00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699072" behindDoc="0" locked="0" layoutInCell="1" allowOverlap="1" wp14:anchorId="2737B2FC" wp14:editId="1EDA3CE6">
                      <wp:simplePos x="0" y="0"/>
                      <wp:positionH relativeFrom="column">
                        <wp:posOffset>1295400</wp:posOffset>
                      </wp:positionH>
                      <wp:positionV relativeFrom="paragraph">
                        <wp:posOffset>368300</wp:posOffset>
                      </wp:positionV>
                      <wp:extent cx="1003300" cy="762000"/>
                      <wp:effectExtent l="0" t="0" r="0" b="0"/>
                      <wp:wrapNone/>
                      <wp:docPr id="2189" name="Rectangle 2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1863A8-4AC8-B542-83C2-1973DFFAD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06B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7B2FC" id="Rectangle 2189" o:spid="_x0000_s3018" style="position:absolute;left:0;text-align:left;margin-left:102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9qfEe6AQAATAMAAA4AAAAAAAAAAAAAAAAALgIAAGRycy9l&#10;Mm9Eb2MueG1sUEsBAi0AFAAGAAgAAAAhALSiYObcAAAACgEAAA8AAAAAAAAAAAAAAAAAFAQAAGRy&#10;cy9kb3ducmV2LnhtbFBLBQYAAAAABAAEAPMAAAAdBQAAAAA=&#10;" filled="f" stroked="f">
                      <v:textbox inset="2.16pt,1.44pt,0,1.44pt">
                        <w:txbxContent>
                          <w:p w14:paraId="0DC06B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0096" behindDoc="0" locked="0" layoutInCell="1" allowOverlap="1" wp14:anchorId="355F04BE" wp14:editId="1945C7EA">
                      <wp:simplePos x="0" y="0"/>
                      <wp:positionH relativeFrom="column">
                        <wp:posOffset>1295400</wp:posOffset>
                      </wp:positionH>
                      <wp:positionV relativeFrom="paragraph">
                        <wp:posOffset>368300</wp:posOffset>
                      </wp:positionV>
                      <wp:extent cx="1003300" cy="7620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3849B-9AC9-7C4C-AFEA-0EC543A4B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599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F04BE" id="Rectangle 2190" o:spid="_x0000_s3019" style="position:absolute;left:0;text-align:left;margin-left:102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N5RHIm6AQAATAMAAA4AAAAAAAAAAAAAAAAALgIAAGRycy9l&#10;Mm9Eb2MueG1sUEsBAi0AFAAGAAgAAAAhALSiYObcAAAACgEAAA8AAAAAAAAAAAAAAAAAFAQAAGRy&#10;cy9kb3ducmV2LnhtbFBLBQYAAAAABAAEAPMAAAAdBQAAAAA=&#10;" filled="f" stroked="f">
                      <v:textbox inset="2.16pt,1.44pt,0,1.44pt">
                        <w:txbxContent>
                          <w:p w14:paraId="24A5997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1120" behindDoc="0" locked="0" layoutInCell="1" allowOverlap="1" wp14:anchorId="25131C26" wp14:editId="692BA3DC">
                      <wp:simplePos x="0" y="0"/>
                      <wp:positionH relativeFrom="column">
                        <wp:posOffset>1295400</wp:posOffset>
                      </wp:positionH>
                      <wp:positionV relativeFrom="paragraph">
                        <wp:posOffset>368300</wp:posOffset>
                      </wp:positionV>
                      <wp:extent cx="1003300" cy="762000"/>
                      <wp:effectExtent l="0" t="0" r="0" b="0"/>
                      <wp:wrapNone/>
                      <wp:docPr id="2191" name="Rectangle 2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8BD41-BEB0-044B-BD0F-B7A328EDA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8F7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31C26" id="Rectangle 2191" o:spid="_x0000_s3020" style="position:absolute;left:0;text-align:left;margin-left:102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Rj6B+6AQAATAMAAA4AAAAAAAAAAAAAAAAALgIAAGRycy9l&#10;Mm9Eb2MueG1sUEsBAi0AFAAGAAgAAAAhALSiYObcAAAACgEAAA8AAAAAAAAAAAAAAAAAFAQAAGRy&#10;cy9kb3ducmV2LnhtbFBLBQYAAAAABAAEAPMAAAAdBQAAAAA=&#10;" filled="f" stroked="f">
                      <v:textbox inset="2.16pt,1.44pt,0,1.44pt">
                        <w:txbxContent>
                          <w:p w14:paraId="2F68F7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2144" behindDoc="0" locked="0" layoutInCell="1" allowOverlap="1" wp14:anchorId="4A3A28C1" wp14:editId="343A5B4A">
                      <wp:simplePos x="0" y="0"/>
                      <wp:positionH relativeFrom="column">
                        <wp:posOffset>1295400</wp:posOffset>
                      </wp:positionH>
                      <wp:positionV relativeFrom="paragraph">
                        <wp:posOffset>368300</wp:posOffset>
                      </wp:positionV>
                      <wp:extent cx="1003300" cy="762000"/>
                      <wp:effectExtent l="0" t="0" r="0" b="0"/>
                      <wp:wrapNone/>
                      <wp:docPr id="2192" name="Rectangle 2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BC418-E564-BD41-AA01-667909F0B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DBE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A28C1" id="Rectangle 2192" o:spid="_x0000_s3021" style="position:absolute;left:0;text-align:left;margin-left:102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OEhNO6AQAATAMAAA4AAAAAAAAAAAAAAAAALgIAAGRycy9l&#10;Mm9Eb2MueG1sUEsBAi0AFAAGAAgAAAAhALSiYObcAAAACgEAAA8AAAAAAAAAAAAAAAAAFAQAAGRy&#10;cy9kb3ducmV2LnhtbFBLBQYAAAAABAAEAPMAAAAdBQAAAAA=&#10;" filled="f" stroked="f">
                      <v:textbox inset="2.16pt,1.44pt,0,1.44pt">
                        <w:txbxContent>
                          <w:p w14:paraId="7E1DBE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3168" behindDoc="0" locked="0" layoutInCell="1" allowOverlap="1" wp14:anchorId="3DCD044B" wp14:editId="7D2A85FD">
                      <wp:simplePos x="0" y="0"/>
                      <wp:positionH relativeFrom="column">
                        <wp:posOffset>1295400</wp:posOffset>
                      </wp:positionH>
                      <wp:positionV relativeFrom="paragraph">
                        <wp:posOffset>368300</wp:posOffset>
                      </wp:positionV>
                      <wp:extent cx="1003300" cy="7620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9F5B8-51DC-D94A-A2A8-674818A14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B79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D044B" id="Rectangle 2193" o:spid="_x0000_s3022" style="position:absolute;left:0;text-align:left;margin-left:102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dbXATuwEAAEwDAAAOAAAAAAAAAAAAAAAAAC4CAABkcnMv&#10;ZTJvRG9jLnhtbFBLAQItABQABgAIAAAAIQC0omDm3AAAAAoBAAAPAAAAAAAAAAAAAAAAABUEAABk&#10;cnMvZG93bnJldi54bWxQSwUGAAAAAAQABADzAAAAHgUAAAAA&#10;" filled="f" stroked="f">
                      <v:textbox inset="2.16pt,1.44pt,0,1.44pt">
                        <w:txbxContent>
                          <w:p w14:paraId="687B79D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4192" behindDoc="0" locked="0" layoutInCell="1" allowOverlap="1" wp14:anchorId="63632575" wp14:editId="6DA0DEBB">
                      <wp:simplePos x="0" y="0"/>
                      <wp:positionH relativeFrom="column">
                        <wp:posOffset>1295400</wp:posOffset>
                      </wp:positionH>
                      <wp:positionV relativeFrom="paragraph">
                        <wp:posOffset>368300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CDF91-58FC-CF44-A218-3AB4932253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47F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32575" id="Rectangle 2194" o:spid="_x0000_s3023" style="position:absolute;left:0;text-align:left;margin-left:102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sTCyQuwEAAEwDAAAOAAAAAAAAAAAAAAAAAC4CAABkcnMv&#10;ZTJvRG9jLnhtbFBLAQItABQABgAIAAAAIQC0omDm3AAAAAoBAAAPAAAAAAAAAAAAAAAAABUEAABk&#10;cnMvZG93bnJldi54bWxQSwUGAAAAAAQABADzAAAAHgUAAAAA&#10;" filled="f" stroked="f">
                      <v:textbox inset="2.16pt,1.44pt,0,1.44pt">
                        <w:txbxContent>
                          <w:p w14:paraId="4D647F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5216" behindDoc="0" locked="0" layoutInCell="1" allowOverlap="1" wp14:anchorId="4F8D94FC" wp14:editId="05995481">
                      <wp:simplePos x="0" y="0"/>
                      <wp:positionH relativeFrom="column">
                        <wp:posOffset>1295400</wp:posOffset>
                      </wp:positionH>
                      <wp:positionV relativeFrom="paragraph">
                        <wp:posOffset>368300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8F310B-75A0-B249-95A0-6B6CD59CA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F15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D94FC" id="Rectangle 2195" o:spid="_x0000_s3024" style="position:absolute;left:0;text-align:left;margin-left:102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ydmquwEAAEwDAAAOAAAAAAAAAAAAAAAAAC4CAABkcnMv&#10;ZTJvRG9jLnhtbFBLAQItABQABgAIAAAAIQC0omDm3AAAAAoBAAAPAAAAAAAAAAAAAAAAABUEAABk&#10;cnMvZG93bnJldi54bWxQSwUGAAAAAAQABADzAAAAHgUAAAAA&#10;" filled="f" stroked="f">
                      <v:textbox inset="2.16pt,1.44pt,0,1.44pt">
                        <w:txbxContent>
                          <w:p w14:paraId="09CF15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6240" behindDoc="0" locked="0" layoutInCell="1" allowOverlap="1" wp14:anchorId="664B7AE1" wp14:editId="78B5F568">
                      <wp:simplePos x="0" y="0"/>
                      <wp:positionH relativeFrom="column">
                        <wp:posOffset>1295400</wp:posOffset>
                      </wp:positionH>
                      <wp:positionV relativeFrom="paragraph">
                        <wp:posOffset>368300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D0ABD8-561E-904A-8476-B23B4CBD5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A59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7AE1" id="Rectangle 2196" o:spid="_x0000_s3025" style="position:absolute;left:0;text-align:left;margin-left:102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ZLrVmuwEAAEwDAAAOAAAAAAAAAAAAAAAAAC4CAABkcnMv&#10;ZTJvRG9jLnhtbFBLAQItABQABgAIAAAAIQC0omDm3AAAAAoBAAAPAAAAAAAAAAAAAAAAABUEAABk&#10;cnMvZG93bnJldi54bWxQSwUGAAAAAAQABADzAAAAHgUAAAAA&#10;" filled="f" stroked="f">
                      <v:textbox inset="2.16pt,1.44pt,0,1.44pt">
                        <w:txbxContent>
                          <w:p w14:paraId="364A59D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7264" behindDoc="0" locked="0" layoutInCell="1" allowOverlap="1" wp14:anchorId="779497A8" wp14:editId="1A8AF20F">
                      <wp:simplePos x="0" y="0"/>
                      <wp:positionH relativeFrom="column">
                        <wp:posOffset>1295400</wp:posOffset>
                      </wp:positionH>
                      <wp:positionV relativeFrom="paragraph">
                        <wp:posOffset>368300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4AA28D-68CC-A648-83D5-8FC2D7D6A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CC0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497A8" id="Rectangle 2197" o:spid="_x0000_s3026" style="position:absolute;left:0;text-align:left;margin-left:102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eUugEAAEw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FmuV1T4rjFLv1E&#10;37jrBkXmam+kVLm/2a8xxBavPYcnuGQRl1n8pMHmL8oiU/H4fPVYTYkILG5X202NnRC4tb7ZrnCN&#10;KNXb5QAxfVPekrxgFJBKcZaffsQ0H/1zBO9lMvPzeZWmwzSLqWfcXDx4eUaNOKTpEYMe/MioGEyg&#10;ZMTGMxp/HTkoSobvDp1t1jerBielJMtNs8EJhpIg68P7Knei9zhLIgElxwCm65Fw8ajwwpYVZZfx&#10;yjPxPi/s336C/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N5Z5S6AQAATAMAAA4AAAAAAAAAAAAAAAAALgIAAGRycy9l&#10;Mm9Eb2MueG1sUEsBAi0AFAAGAAgAAAAhALSiYObcAAAACgEAAA8AAAAAAAAAAAAAAAAAFAQAAGRy&#10;cy9kb3ducmV2LnhtbFBLBQYAAAAABAAEAPMAAAAdBQAAAAA=&#10;" filled="f" stroked="f">
                      <v:textbox inset="2.16pt,1.44pt,0,1.44pt">
                        <w:txbxContent>
                          <w:p w14:paraId="271CC0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8288" behindDoc="0" locked="0" layoutInCell="1" allowOverlap="1" wp14:anchorId="5F74DDD3" wp14:editId="216EC038">
                      <wp:simplePos x="0" y="0"/>
                      <wp:positionH relativeFrom="column">
                        <wp:posOffset>1295400</wp:posOffset>
                      </wp:positionH>
                      <wp:positionV relativeFrom="paragraph">
                        <wp:posOffset>368300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386A49-227B-0A48-9633-942103362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010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4DDD3" id="Rectangle 2198" o:spid="_x0000_s3027" style="position:absolute;left:0;text-align:left;margin-left:102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3tRaibkBAABMAwAADgAAAAAAAAAAAAAAAAAuAgAAZHJzL2Uy&#10;b0RvYy54bWxQSwECLQAUAAYACAAAACEAtKJg5twAAAAKAQAADwAAAAAAAAAAAAAAAAATBAAAZHJz&#10;L2Rvd25yZXYueG1sUEsFBgAAAAAEAAQA8wAAABwFAAAAAA==&#10;" filled="f" stroked="f">
                      <v:textbox inset="2.16pt,1.44pt,0,1.44pt">
                        <w:txbxContent>
                          <w:p w14:paraId="03E0104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09312" behindDoc="0" locked="0" layoutInCell="1" allowOverlap="1" wp14:anchorId="30D0F2A5" wp14:editId="5AF976A9">
                      <wp:simplePos x="0" y="0"/>
                      <wp:positionH relativeFrom="column">
                        <wp:posOffset>1295400</wp:posOffset>
                      </wp:positionH>
                      <wp:positionV relativeFrom="paragraph">
                        <wp:posOffset>368300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65E70-915F-244E-925D-5A4527A79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A5C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0F2A5" id="Rectangle 2199" o:spid="_x0000_s3028" style="position:absolute;left:0;text-align:left;margin-left:102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A9rkm6AQAATAMAAA4AAAAAAAAAAAAAAAAALgIAAGRycy9l&#10;Mm9Eb2MueG1sUEsBAi0AFAAGAAgAAAAhALSiYObcAAAACgEAAA8AAAAAAAAAAAAAAAAAFAQAAGRy&#10;cy9kb3ducmV2LnhtbFBLBQYAAAAABAAEAPMAAAAdBQAAAAA=&#10;" filled="f" stroked="f">
                      <v:textbox inset="2.16pt,1.44pt,0,1.44pt">
                        <w:txbxContent>
                          <w:p w14:paraId="791A5CD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0336" behindDoc="0" locked="0" layoutInCell="1" allowOverlap="1" wp14:anchorId="2F4A1F9E" wp14:editId="49ABAB4B">
                      <wp:simplePos x="0" y="0"/>
                      <wp:positionH relativeFrom="column">
                        <wp:posOffset>1295400</wp:posOffset>
                      </wp:positionH>
                      <wp:positionV relativeFrom="paragraph">
                        <wp:posOffset>368300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AE47D-F62B-0A4E-A3C8-D70706E27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C9A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A1F9E" id="Rectangle 2200" o:spid="_x0000_s3029" style="position:absolute;left:0;text-align:left;margin-left:102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RBQmRrkBAABMAwAADgAAAAAAAAAAAAAAAAAuAgAAZHJzL2Uy&#10;b0RvYy54bWxQSwECLQAUAAYACAAAACEAtKJg5twAAAAKAQAADwAAAAAAAAAAAAAAAAATBAAAZHJz&#10;L2Rvd25yZXYueG1sUEsFBgAAAAAEAAQA8wAAABwFAAAAAA==&#10;" filled="f" stroked="f">
                      <v:textbox inset="2.16pt,1.44pt,0,1.44pt">
                        <w:txbxContent>
                          <w:p w14:paraId="7C6C9A5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1360" behindDoc="0" locked="0" layoutInCell="1" allowOverlap="1" wp14:anchorId="59D72D3E" wp14:editId="2EEF8AED">
                      <wp:simplePos x="0" y="0"/>
                      <wp:positionH relativeFrom="column">
                        <wp:posOffset>1295400</wp:posOffset>
                      </wp:positionH>
                      <wp:positionV relativeFrom="paragraph">
                        <wp:posOffset>368300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87FA5-BDD9-1F43-922D-506445F91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066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2D3E" id="Rectangle 2201" o:spid="_x0000_s3030" style="position:absolute;left:0;text-align:left;margin-left:102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HibS0LkBAABMAwAADgAAAAAAAAAAAAAAAAAuAgAAZHJzL2Uy&#10;b0RvYy54bWxQSwECLQAUAAYACAAAACEAtKJg5twAAAAKAQAADwAAAAAAAAAAAAAAAAATBAAAZHJz&#10;L2Rvd25yZXYueG1sUEsFBgAAAAAEAAQA8wAAABwFAAAAAA==&#10;" filled="f" stroked="f">
                      <v:textbox inset="2.16pt,1.44pt,0,1.44pt">
                        <w:txbxContent>
                          <w:p w14:paraId="3CD066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2384" behindDoc="0" locked="0" layoutInCell="1" allowOverlap="1" wp14:anchorId="36B1730D" wp14:editId="5097821A">
                      <wp:simplePos x="0" y="0"/>
                      <wp:positionH relativeFrom="column">
                        <wp:posOffset>1295400</wp:posOffset>
                      </wp:positionH>
                      <wp:positionV relativeFrom="paragraph">
                        <wp:posOffset>368300</wp:posOffset>
                      </wp:positionV>
                      <wp:extent cx="1003300" cy="7620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A44B7-9501-394B-9768-663BF9DE2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680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1730D" id="Rectangle 2202" o:spid="_x0000_s3031" style="position:absolute;left:0;text-align:left;margin-left:102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cG+HLkBAABMAwAADgAAAAAAAAAAAAAAAAAuAgAAZHJzL2Uy&#10;b0RvYy54bWxQSwECLQAUAAYACAAAACEAtKJg5twAAAAKAQAADwAAAAAAAAAAAAAAAAATBAAAZHJz&#10;L2Rvd25yZXYueG1sUEsFBgAAAAAEAAQA8wAAABwFAAAAAA==&#10;" filled="f" stroked="f">
                      <v:textbox inset="2.16pt,1.44pt,0,1.44pt">
                        <w:txbxContent>
                          <w:p w14:paraId="7F76807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3408" behindDoc="0" locked="0" layoutInCell="1" allowOverlap="1" wp14:anchorId="5F670B1E" wp14:editId="0F22586A">
                      <wp:simplePos x="0" y="0"/>
                      <wp:positionH relativeFrom="column">
                        <wp:posOffset>1295400</wp:posOffset>
                      </wp:positionH>
                      <wp:positionV relativeFrom="paragraph">
                        <wp:posOffset>368300</wp:posOffset>
                      </wp:positionV>
                      <wp:extent cx="977900" cy="927100"/>
                      <wp:effectExtent l="0" t="0" r="0" b="0"/>
                      <wp:wrapNone/>
                      <wp:docPr id="2203" name="Rectangle 2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1A271D-D23D-B749-88BB-9BAB81DD54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F927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70B1E" id="Rectangle 2203" o:spid="_x0000_s3032" style="position:absolute;left:0;text-align:left;margin-left:102pt;margin-top:29pt;width:77pt;height:73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C4YHkm2AQAATAMAAA4AAAAAAAAAAAAAAAAALgIAAGRycy9lMm9Eb2Mu&#10;eG1sUEsBAi0AFAAGAAgAAAAhALXmu0naAAAACgEAAA8AAAAAAAAAAAAAAAAAEAQAAGRycy9kb3du&#10;cmV2LnhtbFBLBQYAAAAABAAEAPMAAAAXBQAAAAA=&#10;" filled="f" stroked="f">
                      <v:textbox inset="2.16pt,1.44pt,0,1.44pt">
                        <w:txbxContent>
                          <w:p w14:paraId="22F927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4432" behindDoc="0" locked="0" layoutInCell="1" allowOverlap="1" wp14:anchorId="33A69E2B" wp14:editId="1A0EB249">
                      <wp:simplePos x="0" y="0"/>
                      <wp:positionH relativeFrom="column">
                        <wp:posOffset>1295400</wp:posOffset>
                      </wp:positionH>
                      <wp:positionV relativeFrom="paragraph">
                        <wp:posOffset>368300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4B3EE2-9D5C-134B-8A6B-0BBB9B423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22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69E2B" id="Rectangle 2204" o:spid="_x0000_s3033" style="position:absolute;left:0;text-align:left;margin-left:102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ZfugEAAEw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abpl5T4rnDKX1H&#10;3bjvrCJztjdSqmm+k15DTC2WvcRnuEYJ3Yn8qMFNX6RFxqLx5aaxGjMRmNytdtsaJyHwaLPerdDH&#10;LtVbcYSUP6vgyOQwCgilKMvPX1Oer75ewboJzPz85OXxOM5k6nrzivUY5AU54pLmJzTahoFRYU2k&#10;ZMDBM5p+nTgoSuwXj8o2m/WqwU0pwXLbbHGDoQSI+vg+y73oA+6SyEDJKYLpegRcNCq4cGSF2XW9&#10;pp14Hxf0bz/B4T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YJFl+6AQAATAMAAA4AAAAAAAAAAAAAAAAALgIAAGRycy9l&#10;Mm9Eb2MueG1sUEsBAi0AFAAGAAgAAAAhALSiYObcAAAACgEAAA8AAAAAAAAAAAAAAAAAFAQAAGRy&#10;cy9kb3ducmV2LnhtbFBLBQYAAAAABAAEAPMAAAAdBQAAAAA=&#10;" filled="f" stroked="f">
                      <v:textbox inset="2.16pt,1.44pt,0,1.44pt">
                        <w:txbxContent>
                          <w:p w14:paraId="24B9229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5456" behindDoc="0" locked="0" layoutInCell="1" allowOverlap="1" wp14:anchorId="40DA6C1E" wp14:editId="16728D53">
                      <wp:simplePos x="0" y="0"/>
                      <wp:positionH relativeFrom="column">
                        <wp:posOffset>1295400</wp:posOffset>
                      </wp:positionH>
                      <wp:positionV relativeFrom="paragraph">
                        <wp:posOffset>368300</wp:posOffset>
                      </wp:positionV>
                      <wp:extent cx="977900" cy="863600"/>
                      <wp:effectExtent l="0" t="0" r="0" b="0"/>
                      <wp:wrapNone/>
                      <wp:docPr id="2205" name="Rectangle 2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4AAA7E-B615-4E43-9C25-CF2C1ADEBD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0AED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A6C1E" id="Rectangle 2205" o:spid="_x0000_s3034" style="position:absolute;left:0;text-align:left;margin-left:102pt;margin-top:29pt;width:77pt;height:6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q+XIBroBAABMAwAADgAAAAAAAAAAAAAAAAAuAgAAZHJzL2Uy&#10;b0RvYy54bWxQSwECLQAUAAYACAAAACEAHcHrytsAAAAKAQAADwAAAAAAAAAAAAAAAAAUBAAAZHJz&#10;L2Rvd25yZXYueG1sUEsFBgAAAAAEAAQA8wAAABwFAAAAAA==&#10;" filled="f" stroked="f">
                      <v:textbox inset="2.16pt,1.44pt,0,1.44pt">
                        <w:txbxContent>
                          <w:p w14:paraId="160AED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6480" behindDoc="0" locked="0" layoutInCell="1" allowOverlap="1" wp14:anchorId="43A45523" wp14:editId="1262EB19">
                      <wp:simplePos x="0" y="0"/>
                      <wp:positionH relativeFrom="column">
                        <wp:posOffset>1295400</wp:posOffset>
                      </wp:positionH>
                      <wp:positionV relativeFrom="paragraph">
                        <wp:posOffset>368300</wp:posOffset>
                      </wp:positionV>
                      <wp:extent cx="977900" cy="927100"/>
                      <wp:effectExtent l="0" t="0" r="0" b="0"/>
                      <wp:wrapNone/>
                      <wp:docPr id="2206" name="Rectangle 22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FEA586F-BB2E-5B45-A395-8FE30E2809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E20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45523" id="Rectangle 2206" o:spid="_x0000_s3035" style="position:absolute;left:0;text-align:left;margin-left:102pt;margin-top:29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Opb2zy2AQAATAMAAA4AAAAAAAAAAAAAAAAALgIAAGRycy9lMm9Eb2Mu&#10;eG1sUEsBAi0AFAAGAAgAAAAhALXmu0naAAAACgEAAA8AAAAAAAAAAAAAAAAAEAQAAGRycy9kb3du&#10;cmV2LnhtbFBLBQYAAAAABAAEAPMAAAAXBQAAAAA=&#10;" filled="f" stroked="f">
                      <v:textbox inset="2.16pt,1.44pt,0,1.44pt">
                        <w:txbxContent>
                          <w:p w14:paraId="3CE20C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7504" behindDoc="0" locked="0" layoutInCell="1" allowOverlap="1" wp14:anchorId="77E1C737" wp14:editId="2BA47E78">
                      <wp:simplePos x="0" y="0"/>
                      <wp:positionH relativeFrom="column">
                        <wp:posOffset>1295400</wp:posOffset>
                      </wp:positionH>
                      <wp:positionV relativeFrom="paragraph">
                        <wp:posOffset>368300</wp:posOffset>
                      </wp:positionV>
                      <wp:extent cx="1003300" cy="762000"/>
                      <wp:effectExtent l="0" t="0" r="0" b="0"/>
                      <wp:wrapNone/>
                      <wp:docPr id="2207" name="Rectangle 2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E17F8B-776D-7F42-AEA0-EB7FCE4DF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D01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1C737" id="Rectangle 2207" o:spid="_x0000_s3036" style="position:absolute;left:0;text-align:left;margin-left:102pt;margin-top:29pt;width:79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ZIOKrkBAABMAwAADgAAAAAAAAAAAAAAAAAuAgAAZHJzL2Uy&#10;b0RvYy54bWxQSwECLQAUAAYACAAAACEAtKJg5twAAAAKAQAADwAAAAAAAAAAAAAAAAATBAAAZHJz&#10;L2Rvd25yZXYueG1sUEsFBgAAAAAEAAQA8wAAABwFAAAAAA==&#10;" filled="f" stroked="f">
                      <v:textbox inset="2.16pt,1.44pt,0,1.44pt">
                        <w:txbxContent>
                          <w:p w14:paraId="5F9D01B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8528" behindDoc="0" locked="0" layoutInCell="1" allowOverlap="1" wp14:anchorId="6094943D" wp14:editId="3F07CF69">
                      <wp:simplePos x="0" y="0"/>
                      <wp:positionH relativeFrom="column">
                        <wp:posOffset>1295400</wp:posOffset>
                      </wp:positionH>
                      <wp:positionV relativeFrom="paragraph">
                        <wp:posOffset>368300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B4DFE7-02E3-BC42-AE75-3DB1BFBB80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68A8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4943D" id="Rectangle 2208" o:spid="_x0000_s3037" style="position:absolute;left:0;text-align:left;margin-left:102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" filled="f" stroked="f">
                      <v:textbox inset="2.16pt,1.44pt,0,1.44pt">
                        <w:txbxContent>
                          <w:p w14:paraId="4268A8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19552" behindDoc="0" locked="0" layoutInCell="1" allowOverlap="1" wp14:anchorId="29ACD486" wp14:editId="6661E94D">
                      <wp:simplePos x="0" y="0"/>
                      <wp:positionH relativeFrom="column">
                        <wp:posOffset>1295400</wp:posOffset>
                      </wp:positionH>
                      <wp:positionV relativeFrom="paragraph">
                        <wp:posOffset>368300</wp:posOffset>
                      </wp:positionV>
                      <wp:extent cx="977900" cy="927100"/>
                      <wp:effectExtent l="0" t="0" r="0" b="0"/>
                      <wp:wrapNone/>
                      <wp:docPr id="2209" name="Rectangle 22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FCE3AC9-ACBD-6649-BA09-13EB84C134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6F4A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CD486" id="Rectangle 2209" o:spid="_x0000_s3038" style="position:absolute;left:0;text-align:left;margin-left:102pt;margin-top:29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MPmk2K2AQAATAMAAA4AAAAAAAAAAAAAAAAALgIAAGRycy9lMm9Eb2Mu&#10;eG1sUEsBAi0AFAAGAAgAAAAhALXmu0naAAAACgEAAA8AAAAAAAAAAAAAAAAAEAQAAGRycy9kb3du&#10;cmV2LnhtbFBLBQYAAAAABAAEAPMAAAAXBQAAAAA=&#10;" filled="f" stroked="f">
                      <v:textbox inset="2.16pt,1.44pt,0,1.44pt">
                        <w:txbxContent>
                          <w:p w14:paraId="416F4A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0576" behindDoc="0" locked="0" layoutInCell="1" allowOverlap="1" wp14:anchorId="554019E5" wp14:editId="172E47C0">
                      <wp:simplePos x="0" y="0"/>
                      <wp:positionH relativeFrom="column">
                        <wp:posOffset>1295400</wp:posOffset>
                      </wp:positionH>
                      <wp:positionV relativeFrom="paragraph">
                        <wp:posOffset>368300</wp:posOffset>
                      </wp:positionV>
                      <wp:extent cx="1003300" cy="762000"/>
                      <wp:effectExtent l="0" t="0" r="0" b="0"/>
                      <wp:wrapNone/>
                      <wp:docPr id="2210" name="Rectangle 2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2AA3D-4BF1-6D49-951A-E6101B007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660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019E5" id="Rectangle 2210" o:spid="_x0000_s3039" style="position:absolute;left:0;text-align:left;margin-left:102pt;margin-top:29pt;width:79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e+2nObkBAABMAwAADgAAAAAAAAAAAAAAAAAuAgAAZHJzL2Uy&#10;b0RvYy54bWxQSwECLQAUAAYACAAAACEAtKJg5twAAAAKAQAADwAAAAAAAAAAAAAAAAATBAAAZHJz&#10;L2Rvd25yZXYueG1sUEsFBgAAAAAEAAQA8wAAABwFAAAAAA==&#10;" filled="f" stroked="f">
                      <v:textbox inset="2.16pt,1.44pt,0,1.44pt">
                        <w:txbxContent>
                          <w:p w14:paraId="609660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1600" behindDoc="0" locked="0" layoutInCell="1" allowOverlap="1" wp14:anchorId="65835741" wp14:editId="7AB755E4">
                      <wp:simplePos x="0" y="0"/>
                      <wp:positionH relativeFrom="column">
                        <wp:posOffset>1295400</wp:posOffset>
                      </wp:positionH>
                      <wp:positionV relativeFrom="paragraph">
                        <wp:posOffset>368300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3AFDA3-16D0-B543-A6EF-073F98DC58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CCC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35741" id="Rectangle 2211" o:spid="_x0000_s3040" style="position:absolute;left:0;text-align:left;margin-left:102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MjvBzq2AQAATAMAAA4AAAAAAAAAAAAAAAAALgIAAGRycy9lMm9Eb2Mu&#10;eG1sUEsBAi0AFAAGAAgAAAAhALXmu0naAAAACgEAAA8AAAAAAAAAAAAAAAAAEAQAAGRycy9kb3du&#10;cmV2LnhtbFBLBQYAAAAABAAEAPMAAAAXBQAAAAA=&#10;" filled="f" stroked="f">
                      <v:textbox inset="2.16pt,1.44pt,0,1.44pt">
                        <w:txbxContent>
                          <w:p w14:paraId="491CCC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2624" behindDoc="0" locked="0" layoutInCell="1" allowOverlap="1" wp14:anchorId="666700A4" wp14:editId="18907450">
                      <wp:simplePos x="0" y="0"/>
                      <wp:positionH relativeFrom="column">
                        <wp:posOffset>1295400</wp:posOffset>
                      </wp:positionH>
                      <wp:positionV relativeFrom="paragraph">
                        <wp:posOffset>368300</wp:posOffset>
                      </wp:positionV>
                      <wp:extent cx="977900" cy="901700"/>
                      <wp:effectExtent l="0" t="0" r="0" b="0"/>
                      <wp:wrapNone/>
                      <wp:docPr id="2212" name="Rectangle 22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49BB197-F408-8D40-839E-F34B4631A11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8446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700A4" id="Rectangle 2212" o:spid="_x0000_s3041" style="position:absolute;left:0;text-align:left;margin-left:102pt;margin-top:29pt;width:77pt;height:71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" filled="f" stroked="f">
                      <v:textbox inset="2.16pt,1.44pt,0,1.44pt">
                        <w:txbxContent>
                          <w:p w14:paraId="2F8446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3648" behindDoc="0" locked="0" layoutInCell="1" allowOverlap="1" wp14:anchorId="78CAE7A4" wp14:editId="1B2582D4">
                      <wp:simplePos x="0" y="0"/>
                      <wp:positionH relativeFrom="column">
                        <wp:posOffset>1295400</wp:posOffset>
                      </wp:positionH>
                      <wp:positionV relativeFrom="paragraph">
                        <wp:posOffset>368300</wp:posOffset>
                      </wp:positionV>
                      <wp:extent cx="1003300" cy="7620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6F226-1D6A-B341-B0BA-A52B0DB2A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A8F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E7A4" id="Rectangle 2213" o:spid="_x0000_s3042" style="position:absolute;left:0;text-align:left;margin-left:102pt;margin-top:29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jRy6O6AQAATAMAAA4AAAAAAAAAAAAAAAAALgIAAGRycy9l&#10;Mm9Eb2MueG1sUEsBAi0AFAAGAAgAAAAhALSiYObcAAAACgEAAA8AAAAAAAAAAAAAAAAAFAQAAGRy&#10;cy9kb3ducmV2LnhtbFBLBQYAAAAABAAEAPMAAAAdBQAAAAA=&#10;" filled="f" stroked="f">
                      <v:textbox inset="2.16pt,1.44pt,0,1.44pt">
                        <w:txbxContent>
                          <w:p w14:paraId="4A2A8F3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4672" behindDoc="0" locked="0" layoutInCell="1" allowOverlap="1" wp14:anchorId="0918C96C" wp14:editId="16F3F5E0">
                      <wp:simplePos x="0" y="0"/>
                      <wp:positionH relativeFrom="column">
                        <wp:posOffset>1295400</wp:posOffset>
                      </wp:positionH>
                      <wp:positionV relativeFrom="paragraph">
                        <wp:posOffset>368300</wp:posOffset>
                      </wp:positionV>
                      <wp:extent cx="1003300" cy="762000"/>
                      <wp:effectExtent l="0" t="0" r="0" b="0"/>
                      <wp:wrapNone/>
                      <wp:docPr id="2214" name="Rectangle 2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DA1C8-FDB6-F74B-8C3E-5A187A412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56E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8C96C" id="Rectangle 2214" o:spid="_x0000_s3043" style="position:absolute;left:0;text-align:left;margin-left:102pt;margin-top:29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nwlyC6AQAATAMAAA4AAAAAAAAAAAAAAAAALgIAAGRycy9l&#10;Mm9Eb2MueG1sUEsBAi0AFAAGAAgAAAAhALSiYObcAAAACgEAAA8AAAAAAAAAAAAAAAAAFAQAAGRy&#10;cy9kb3ducmV2LnhtbFBLBQYAAAAABAAEAPMAAAAdBQAAAAA=&#10;" filled="f" stroked="f">
                      <v:textbox inset="2.16pt,1.44pt,0,1.44pt">
                        <w:txbxContent>
                          <w:p w14:paraId="45156EE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5696" behindDoc="0" locked="0" layoutInCell="1" allowOverlap="1" wp14:anchorId="282C4A59" wp14:editId="462D061C">
                      <wp:simplePos x="0" y="0"/>
                      <wp:positionH relativeFrom="column">
                        <wp:posOffset>1295400</wp:posOffset>
                      </wp:positionH>
                      <wp:positionV relativeFrom="paragraph">
                        <wp:posOffset>368300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675A87-FA5A-9940-88D2-D490E16E5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539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C4A59" id="Rectangle 2215" o:spid="_x0000_s3044" style="position:absolute;left:0;text-align:left;margin-left:102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t1Yhq6AQAATAMAAA4AAAAAAAAAAAAAAAAALgIAAGRycy9l&#10;Mm9Eb2MueG1sUEsBAi0AFAAGAAgAAAAhALSiYObcAAAACgEAAA8AAAAAAAAAAAAAAAAAFAQAAGRy&#10;cy9kb3ducmV2LnhtbFBLBQYAAAAABAAEAPMAAAAdBQAAAAA=&#10;" filled="f" stroked="f">
                      <v:textbox inset="2.16pt,1.44pt,0,1.44pt">
                        <w:txbxContent>
                          <w:p w14:paraId="7FB539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6720" behindDoc="0" locked="0" layoutInCell="1" allowOverlap="1" wp14:anchorId="4850287A" wp14:editId="462DB506">
                      <wp:simplePos x="0" y="0"/>
                      <wp:positionH relativeFrom="column">
                        <wp:posOffset>1295400</wp:posOffset>
                      </wp:positionH>
                      <wp:positionV relativeFrom="paragraph">
                        <wp:posOffset>368300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C0DC1-90CA-2D45-959F-67142B463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9D4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0287A" id="Rectangle 2216" o:spid="_x0000_s3045" style="position:absolute;left:0;text-align:left;margin-left:102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ySDta6AQAATAMAAA4AAAAAAAAAAAAAAAAALgIAAGRycy9l&#10;Mm9Eb2MueG1sUEsBAi0AFAAGAAgAAAAhALSiYObcAAAACgEAAA8AAAAAAAAAAAAAAAAAFAQAAGRy&#10;cy9kb3ducmV2LnhtbFBLBQYAAAAABAAEAPMAAAAdBQAAAAA=&#10;" filled="f" stroked="f">
                      <v:textbox inset="2.16pt,1.44pt,0,1.44pt">
                        <w:txbxContent>
                          <w:p w14:paraId="0639D4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7744" behindDoc="0" locked="0" layoutInCell="1" allowOverlap="1" wp14:anchorId="628685D0" wp14:editId="5DC86636">
                      <wp:simplePos x="0" y="0"/>
                      <wp:positionH relativeFrom="column">
                        <wp:posOffset>1295400</wp:posOffset>
                      </wp:positionH>
                      <wp:positionV relativeFrom="paragraph">
                        <wp:posOffset>368300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592E1-719E-5349-AC2F-9352BAD3BC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341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685D0" id="Rectangle 2217" o:spid="_x0000_s3046" style="position:absolute;left:0;text-align:left;margin-left:102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GugEAAEw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GmWa4pcdxil36i&#10;b9x1gyJztTdSqtzf7NcYYovXnsMTXLKIyyx+0mDzF2WRqXh8vnqspkQEFrer7abGTgjcWt9sV7hG&#10;lOrtcoCYvilvSV4wCkilOMtPP2Kaj/45gvcymfn5vErTYZrF1E3BzcWDl2fUiEOaHjHowY+MisEE&#10;SkZsPKPx15GDomT47tDZZn2zanBSSrLcNBucYCgJsj68r3Ineo+zJBJQcgxguh4JF48KL2xZUXYZ&#10;rzwT7/PC/u0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v4Fwa6AQAATAMAAA4AAAAAAAAAAAAAAAAALgIAAGRycy9l&#10;Mm9Eb2MueG1sUEsBAi0AFAAGAAgAAAAhALSiYObcAAAACgEAAA8AAAAAAAAAAAAAAAAAFAQAAGRy&#10;cy9kb3ducmV2LnhtbFBLBQYAAAAABAAEAPMAAAAdBQAAAAA=&#10;" filled="f" stroked="f">
                      <v:textbox inset="2.16pt,1.44pt,0,1.44pt">
                        <w:txbxContent>
                          <w:p w14:paraId="7E53415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8768" behindDoc="0" locked="0" layoutInCell="1" allowOverlap="1" wp14:anchorId="6C0603CD" wp14:editId="3DCCB5AD">
                      <wp:simplePos x="0" y="0"/>
                      <wp:positionH relativeFrom="column">
                        <wp:posOffset>1295400</wp:posOffset>
                      </wp:positionH>
                      <wp:positionV relativeFrom="paragraph">
                        <wp:posOffset>368300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E0C97-C97B-8B47-BB89-BEF4578C0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51B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603CD" id="Rectangle 2218" o:spid="_x0000_s3047" style="position:absolute;left:0;text-align:left;margin-left:102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9lUqG7kBAABMAwAADgAAAAAAAAAAAAAAAAAuAgAAZHJzL2Uy&#10;b0RvYy54bWxQSwECLQAUAAYACAAAACEAtKJg5twAAAAKAQAADwAAAAAAAAAAAAAAAAATBAAAZHJz&#10;L2Rvd25yZXYueG1sUEsFBgAAAAAEAAQA8wAAABwFAAAAAA==&#10;" filled="f" stroked="f">
                      <v:textbox inset="2.16pt,1.44pt,0,1.44pt">
                        <w:txbxContent>
                          <w:p w14:paraId="71951B8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29792" behindDoc="0" locked="0" layoutInCell="1" allowOverlap="1" wp14:anchorId="71627E65" wp14:editId="6A97CCA5">
                      <wp:simplePos x="0" y="0"/>
                      <wp:positionH relativeFrom="column">
                        <wp:posOffset>1295400</wp:posOffset>
                      </wp:positionH>
                      <wp:positionV relativeFrom="paragraph">
                        <wp:posOffset>368300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D190-1AC1-3F43-9B10-B5732EEF2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F69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27E65" id="Rectangle 2219" o:spid="_x0000_s3048" style="position:absolute;left:0;text-align:left;margin-left:102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i83tu6AQAATAMAAA4AAAAAAAAAAAAAAAAALgIAAGRycy9l&#10;Mm9Eb2MueG1sUEsBAi0AFAAGAAgAAAAhALSiYObcAAAACgEAAA8AAAAAAAAAAAAAAAAAFAQAAGRy&#10;cy9kb3ducmV2LnhtbFBLBQYAAAAABAAEAPMAAAAdBQAAAAA=&#10;" filled="f" stroked="f">
                      <v:textbox inset="2.16pt,1.44pt,0,1.44pt">
                        <w:txbxContent>
                          <w:p w14:paraId="3E8F69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0816" behindDoc="0" locked="0" layoutInCell="1" allowOverlap="1" wp14:anchorId="5C92BBC4" wp14:editId="043A48A4">
                      <wp:simplePos x="0" y="0"/>
                      <wp:positionH relativeFrom="column">
                        <wp:posOffset>1295400</wp:posOffset>
                      </wp:positionH>
                      <wp:positionV relativeFrom="paragraph">
                        <wp:posOffset>368300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135AD-1DE5-A048-9262-1CBDB5151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D01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2BBC4" id="Rectangle 2220" o:spid="_x0000_s3049" style="position:absolute;left:0;text-align:left;margin-left:102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uYlubkBAABMAwAADgAAAAAAAAAAAAAAAAAuAgAAZHJzL2Uy&#10;b0RvYy54bWxQSwECLQAUAAYACAAAACEAtKJg5twAAAAKAQAADwAAAAAAAAAAAAAAAAATBAAAZHJz&#10;L2Rvd25yZXYueG1sUEsFBgAAAAAEAAQA8wAAABwFAAAAAA==&#10;" filled="f" stroked="f">
                      <v:textbox inset="2.16pt,1.44pt,0,1.44pt">
                        <w:txbxContent>
                          <w:p w14:paraId="3B5D01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1840" behindDoc="0" locked="0" layoutInCell="1" allowOverlap="1" wp14:anchorId="4B016769" wp14:editId="0FE90AF4">
                      <wp:simplePos x="0" y="0"/>
                      <wp:positionH relativeFrom="column">
                        <wp:posOffset>1295400</wp:posOffset>
                      </wp:positionH>
                      <wp:positionV relativeFrom="paragraph">
                        <wp:posOffset>368300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5F9B31-B7B0-D348-9EA6-849EFE042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DADA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16769" id="Rectangle 2221" o:spid="_x0000_s3050" style="position:absolute;left:0;text-align:left;margin-left:102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U0S+6AQAATAMAAA4AAAAAAAAAAAAAAAAALgIAAGRycy9l&#10;Mm9Eb2MueG1sUEsBAi0AFAAGAAgAAAAhALSiYObcAAAACgEAAA8AAAAAAAAAAAAAAAAAFAQAAGRy&#10;cy9kb3ducmV2LnhtbFBLBQYAAAAABAAEAPMAAAAdBQAAAAA=&#10;" filled="f" stroked="f">
                      <v:textbox inset="2.16pt,1.44pt,0,1.44pt">
                        <w:txbxContent>
                          <w:p w14:paraId="68DADA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2864" behindDoc="0" locked="0" layoutInCell="1" allowOverlap="1" wp14:anchorId="7A55E404" wp14:editId="4C196231">
                      <wp:simplePos x="0" y="0"/>
                      <wp:positionH relativeFrom="column">
                        <wp:posOffset>1295400</wp:posOffset>
                      </wp:positionH>
                      <wp:positionV relativeFrom="paragraph">
                        <wp:posOffset>368300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335DC-684A-FC43-883B-C31E708980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3EB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5E404" id="Rectangle 2222" o:spid="_x0000_s3051" style="position:absolute;left:0;text-align:left;margin-left:102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BzO947kBAABMAwAADgAAAAAAAAAAAAAAAAAuAgAAZHJzL2Uy&#10;b0RvYy54bWxQSwECLQAUAAYACAAAACEAtKJg5twAAAAKAQAADwAAAAAAAAAAAAAAAAATBAAAZHJz&#10;L2Rvd25yZXYueG1sUEsFBgAAAAAEAAQA8wAAABwFAAAAAA==&#10;" filled="f" stroked="f">
                      <v:textbox inset="2.16pt,1.44pt,0,1.44pt">
                        <w:txbxContent>
                          <w:p w14:paraId="2153EBA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3888" behindDoc="0" locked="0" layoutInCell="1" allowOverlap="1" wp14:anchorId="04D8CBA5" wp14:editId="0C092441">
                      <wp:simplePos x="0" y="0"/>
                      <wp:positionH relativeFrom="column">
                        <wp:posOffset>1295400</wp:posOffset>
                      </wp:positionH>
                      <wp:positionV relativeFrom="paragraph">
                        <wp:posOffset>368300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18F39-815E-9F43-920A-7DD866F80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D97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8CBA5" id="Rectangle 2223" o:spid="_x0000_s3052" style="position:absolute;left:0;text-align:left;margin-left:102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naSSO6AQAATAMAAA4AAAAAAAAAAAAAAAAALgIAAGRycy9l&#10;Mm9Eb2MueG1sUEsBAi0AFAAGAAgAAAAhALSiYObcAAAACgEAAA8AAAAAAAAAAAAAAAAAFAQAAGRy&#10;cy9kb3ducmV2LnhtbFBLBQYAAAAABAAEAPMAAAAdBQAAAAA=&#10;" filled="f" stroked="f">
                      <v:textbox inset="2.16pt,1.44pt,0,1.44pt">
                        <w:txbxContent>
                          <w:p w14:paraId="7CFD97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4912" behindDoc="0" locked="0" layoutInCell="1" allowOverlap="1" wp14:anchorId="55C084A3" wp14:editId="55AD55CD">
                      <wp:simplePos x="0" y="0"/>
                      <wp:positionH relativeFrom="column">
                        <wp:posOffset>1295400</wp:posOffset>
                      </wp:positionH>
                      <wp:positionV relativeFrom="paragraph">
                        <wp:posOffset>368300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A437B-913E-434B-98ED-220F6BC11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8A2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084A3" id="Rectangle 2224" o:spid="_x0000_s3053" style="position:absolute;left:0;text-align:left;margin-left:102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j7FaC6AQAATAMAAA4AAAAAAAAAAAAAAAAALgIAAGRycy9l&#10;Mm9Eb2MueG1sUEsBAi0AFAAGAAgAAAAhALSiYObcAAAACgEAAA8AAAAAAAAAAAAAAAAAFAQAAGRy&#10;cy9kb3ducmV2LnhtbFBLBQYAAAAABAAEAPMAAAAdBQAAAAA=&#10;" filled="f" stroked="f">
                      <v:textbox inset="2.16pt,1.44pt,0,1.44pt">
                        <w:txbxContent>
                          <w:p w14:paraId="45C8A2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5936" behindDoc="0" locked="0" layoutInCell="1" allowOverlap="1" wp14:anchorId="75C18B96" wp14:editId="1D14EBD6">
                      <wp:simplePos x="0" y="0"/>
                      <wp:positionH relativeFrom="column">
                        <wp:posOffset>1295400</wp:posOffset>
                      </wp:positionH>
                      <wp:positionV relativeFrom="paragraph">
                        <wp:posOffset>368300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2B571-E5D5-E044-BFE2-F3690FF45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A71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8B96" id="Rectangle 2225" o:spid="_x0000_s3054" style="position:absolute;left:0;text-align:left;margin-left:102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Bp+4Jq6AQAATAMAAA4AAAAAAAAAAAAAAAAALgIAAGRycy9l&#10;Mm9Eb2MueG1sUEsBAi0AFAAGAAgAAAAhALSiYObcAAAACgEAAA8AAAAAAAAAAAAAAAAAFAQAAGRy&#10;cy9kb3ducmV2LnhtbFBLBQYAAAAABAAEAPMAAAAdBQAAAAA=&#10;" filled="f" stroked="f">
                      <v:textbox inset="2.16pt,1.44pt,0,1.44pt">
                        <w:txbxContent>
                          <w:p w14:paraId="6B2A71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6960" behindDoc="0" locked="0" layoutInCell="1" allowOverlap="1" wp14:anchorId="46A82B69" wp14:editId="3C963D9A">
                      <wp:simplePos x="0" y="0"/>
                      <wp:positionH relativeFrom="column">
                        <wp:posOffset>1295400</wp:posOffset>
                      </wp:positionH>
                      <wp:positionV relativeFrom="paragraph">
                        <wp:posOffset>368300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4E1F7-DFDA-C74D-8A47-4BEA0FAC5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745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82B69" id="Rectangle 2226" o:spid="_x0000_s3055" style="position:absolute;left:0;text-align:left;margin-left:102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2ZjFa6AQAATAMAAA4AAAAAAAAAAAAAAAAALgIAAGRycy9l&#10;Mm9Eb2MueG1sUEsBAi0AFAAGAAgAAAAhALSiYObcAAAACgEAAA8AAAAAAAAAAAAAAAAAFAQAAGRy&#10;cy9kb3ducmV2LnhtbFBLBQYAAAAABAAEAPMAAAAdBQAAAAA=&#10;" filled="f" stroked="f">
                      <v:textbox inset="2.16pt,1.44pt,0,1.44pt">
                        <w:txbxContent>
                          <w:p w14:paraId="6BC745F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7984" behindDoc="0" locked="0" layoutInCell="1" allowOverlap="1" wp14:anchorId="6AC60A58" wp14:editId="4A87C429">
                      <wp:simplePos x="0" y="0"/>
                      <wp:positionH relativeFrom="column">
                        <wp:posOffset>1295400</wp:posOffset>
                      </wp:positionH>
                      <wp:positionV relativeFrom="paragraph">
                        <wp:posOffset>368300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9F18A7-C007-CD47-8E86-FB8780B7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DB8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60A58" id="Rectangle 2227" o:spid="_x0000_s3056" style="position:absolute;left:0;text-align:left;margin-left:102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3VugEAAEw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GmadaUOG6xSz/R&#10;N+66QZG52hspVe5v9msMscVrz+EJLlnEZRY/abD5i7LIVDw+Xz1WUyICi9vVdlNjJwRurW+2K1wj&#10;SvV2OUBM35S3JC8YBaRSnOWnHzHNR/8cwXuZzPx8XqXpMM1i6lXBzcWDl2fUiEOaHjHowY+MisEE&#10;SkZsPKPx15GDomT47tDZZn2zanBSSrLcNBucYCgJsj68r3Ineo+zJBJQcgxguh4JF48KL2xZUXYZ&#10;rzwT7/PC/u0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dgDdW6AQAATAMAAA4AAAAAAAAAAAAAAAAALgIAAGRycy9l&#10;Mm9Eb2MueG1sUEsBAi0AFAAGAAgAAAAhALSiYObcAAAACgEAAA8AAAAAAAAAAAAAAAAAFAQAAGRy&#10;cy9kb3ducmV2LnhtbFBLBQYAAAAABAAEAPMAAAAdBQAAAAA=&#10;" filled="f" stroked="f">
                      <v:textbox inset="2.16pt,1.44pt,0,1.44pt">
                        <w:txbxContent>
                          <w:p w14:paraId="7B8DB84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39008" behindDoc="0" locked="0" layoutInCell="1" allowOverlap="1" wp14:anchorId="557D2BD7" wp14:editId="3E07B3DE">
                      <wp:simplePos x="0" y="0"/>
                      <wp:positionH relativeFrom="column">
                        <wp:posOffset>1295400</wp:posOffset>
                      </wp:positionH>
                      <wp:positionV relativeFrom="paragraph">
                        <wp:posOffset>368300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DD850-8963-274E-90FB-3CFAFDDFE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FB8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D2BD7" id="Rectangle 2228" o:spid="_x0000_s3057" style="position:absolute;left:0;text-align:left;margin-left:102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6s0wyLkBAABMAwAADgAAAAAAAAAAAAAAAAAuAgAAZHJzL2Uy&#10;b0RvYy54bWxQSwECLQAUAAYACAAAACEAtKJg5twAAAAKAQAADwAAAAAAAAAAAAAAAAATBAAAZHJz&#10;L2Rvd25yZXYueG1sUEsFBgAAAAAEAAQA8wAAABwFAAAAAA==&#10;" filled="f" stroked="f">
                      <v:textbox inset="2.16pt,1.44pt,0,1.44pt">
                        <w:txbxContent>
                          <w:p w14:paraId="57AFB85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0032" behindDoc="0" locked="0" layoutInCell="1" allowOverlap="1" wp14:anchorId="488C208B" wp14:editId="42C9469E">
                      <wp:simplePos x="0" y="0"/>
                      <wp:positionH relativeFrom="column">
                        <wp:posOffset>1295400</wp:posOffset>
                      </wp:positionH>
                      <wp:positionV relativeFrom="paragraph">
                        <wp:posOffset>368300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C2D92-F499-084A-B459-8AACDF83C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10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208B" id="Rectangle 2229" o:spid="_x0000_s3058" style="position:absolute;left:0;text-align:left;margin-left:102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CTECLkBAABMAwAADgAAAAAAAAAAAAAAAAAuAgAAZHJzL2Uy&#10;b0RvYy54bWxQSwECLQAUAAYACAAAACEAtKJg5twAAAAKAQAADwAAAAAAAAAAAAAAAAATBAAAZHJz&#10;L2Rvd25yZXYueG1sUEsFBgAAAAAEAAQA8wAAABwFAAAAAA==&#10;" filled="f" stroked="f">
                      <v:textbox inset="2.16pt,1.44pt,0,1.44pt">
                        <w:txbxContent>
                          <w:p w14:paraId="0EF10B7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1056" behindDoc="0" locked="0" layoutInCell="1" allowOverlap="1" wp14:anchorId="3EA6F83C" wp14:editId="268DF1A9">
                      <wp:simplePos x="0" y="0"/>
                      <wp:positionH relativeFrom="column">
                        <wp:posOffset>1295400</wp:posOffset>
                      </wp:positionH>
                      <wp:positionV relativeFrom="paragraph">
                        <wp:posOffset>368300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3A0C4-B521-C549-9BD7-DBBA1A02D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6F1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6F83C" id="Rectangle 2230" o:spid="_x0000_s3059" style="position:absolute;left:0;text-align:left;margin-left:102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BR+kxrkBAABMAwAADgAAAAAAAAAAAAAAAAAuAgAAZHJzL2Uy&#10;b0RvYy54bWxQSwECLQAUAAYACAAAACEAtKJg5twAAAAKAQAADwAAAAAAAAAAAAAAAAATBAAAZHJz&#10;L2Rvd25yZXYueG1sUEsFBgAAAAAEAAQA8wAAABwFAAAAAA==&#10;" filled="f" stroked="f">
                      <v:textbox inset="2.16pt,1.44pt,0,1.44pt">
                        <w:txbxContent>
                          <w:p w14:paraId="0D66F1E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2080" behindDoc="0" locked="0" layoutInCell="1" allowOverlap="1" wp14:anchorId="2E7CAE65" wp14:editId="003B35E8">
                      <wp:simplePos x="0" y="0"/>
                      <wp:positionH relativeFrom="column">
                        <wp:posOffset>1295400</wp:posOffset>
                      </wp:positionH>
                      <wp:positionV relativeFrom="paragraph">
                        <wp:posOffset>368300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81CF-BB94-FF47-8E3F-FAE77B882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99B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CAE65" id="Rectangle 2231" o:spid="_x0000_s3060" style="position:absolute;left:0;text-align:left;margin-left:102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8tUFC6AQAATAMAAA4AAAAAAAAAAAAAAAAALgIAAGRycy9l&#10;Mm9Eb2MueG1sUEsBAi0AFAAGAAgAAAAhALSiYObcAAAACgEAAA8AAAAAAAAAAAAAAAAAFAQAAGRy&#10;cy9kb3ducmV2LnhtbFBLBQYAAAAABAAEAPMAAAAdBQAAAAA=&#10;" filled="f" stroked="f">
                      <v:textbox inset="2.16pt,1.44pt,0,1.44pt">
                        <w:txbxContent>
                          <w:p w14:paraId="4DA99B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3104" behindDoc="0" locked="0" layoutInCell="1" allowOverlap="1" wp14:anchorId="7A8FB741" wp14:editId="76763EBC">
                      <wp:simplePos x="0" y="0"/>
                      <wp:positionH relativeFrom="column">
                        <wp:posOffset>1295400</wp:posOffset>
                      </wp:positionH>
                      <wp:positionV relativeFrom="paragraph">
                        <wp:posOffset>368300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46ADC-B2B0-3E49-9CEA-AA3B9385E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AD3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FB741" id="Rectangle 2232" o:spid="_x0000_s3061" style="position:absolute;left:0;text-align:left;margin-left:102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OMo8nLkBAABMAwAADgAAAAAAAAAAAAAAAAAuAgAAZHJzL2Uy&#10;b0RvYy54bWxQSwECLQAUAAYACAAAACEAtKJg5twAAAAKAQAADwAAAAAAAAAAAAAAAAATBAAAZHJz&#10;L2Rvd25yZXYueG1sUEsFBgAAAAAEAAQA8wAAABwFAAAAAA==&#10;" filled="f" stroked="f">
                      <v:textbox inset="2.16pt,1.44pt,0,1.44pt">
                        <w:txbxContent>
                          <w:p w14:paraId="7DAAD3B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4128" behindDoc="0" locked="0" layoutInCell="1" allowOverlap="1" wp14:anchorId="31519FC5" wp14:editId="236B0A95">
                      <wp:simplePos x="0" y="0"/>
                      <wp:positionH relativeFrom="column">
                        <wp:posOffset>1295400</wp:posOffset>
                      </wp:positionH>
                      <wp:positionV relativeFrom="paragraph">
                        <wp:posOffset>368300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BEFB1-AAFE-FF4F-8FF5-72AAB52C3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523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9FC5" id="Rectangle 2233" o:spid="_x0000_s3062" style="position:absolute;left:0;text-align:left;margin-left:102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YjyFy6AQAATAMAAA4AAAAAAAAAAAAAAAAALgIAAGRycy9l&#10;Mm9Eb2MueG1sUEsBAi0AFAAGAAgAAAAhALSiYObcAAAACgEAAA8AAAAAAAAAAAAAAAAAFAQAAGRy&#10;cy9kb3ducmV2LnhtbFBLBQYAAAAABAAEAPMAAAAdBQAAAAA=&#10;" filled="f" stroked="f">
                      <v:textbox inset="2.16pt,1.44pt,0,1.44pt">
                        <w:txbxContent>
                          <w:p w14:paraId="144523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5152" behindDoc="0" locked="0" layoutInCell="1" allowOverlap="1" wp14:anchorId="5C81AA94" wp14:editId="7579CF4C">
                      <wp:simplePos x="0" y="0"/>
                      <wp:positionH relativeFrom="column">
                        <wp:posOffset>1295400</wp:posOffset>
                      </wp:positionH>
                      <wp:positionV relativeFrom="paragraph">
                        <wp:posOffset>368300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B8886-2FA3-1543-B489-1DCFD836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B61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1AA94" id="Rectangle 2234" o:spid="_x0000_s3063" style="position:absolute;left:0;text-align:left;margin-left:102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cClN+6AQAATAMAAA4AAAAAAAAAAAAAAAAALgIAAGRycy9l&#10;Mm9Eb2MueG1sUEsBAi0AFAAGAAgAAAAhALSiYObcAAAACgEAAA8AAAAAAAAAAAAAAAAAFAQAAGRy&#10;cy9kb3ducmV2LnhtbFBLBQYAAAAABAAEAPMAAAAdBQAAAAA=&#10;" filled="f" stroked="f">
                      <v:textbox inset="2.16pt,1.44pt,0,1.44pt">
                        <w:txbxContent>
                          <w:p w14:paraId="753B616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6176" behindDoc="0" locked="0" layoutInCell="1" allowOverlap="1" wp14:anchorId="5D128726" wp14:editId="2AD7B66A">
                      <wp:simplePos x="0" y="0"/>
                      <wp:positionH relativeFrom="column">
                        <wp:posOffset>1295400</wp:posOffset>
                      </wp:positionH>
                      <wp:positionV relativeFrom="paragraph">
                        <wp:posOffset>368300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3D15-270C-704E-8D1E-1D38BC99EF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1BE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28726" id="Rectangle 2235" o:spid="_x0000_s3064" style="position:absolute;left:0;text-align:left;margin-left:102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WHYeW6AQAATAMAAA4AAAAAAAAAAAAAAAAALgIAAGRycy9l&#10;Mm9Eb2MueG1sUEsBAi0AFAAGAAgAAAAhALSiYObcAAAACgEAAA8AAAAAAAAAAAAAAAAAFAQAAGRy&#10;cy9kb3ducmV2LnhtbFBLBQYAAAAABAAEAPMAAAAdBQAAAAA=&#10;" filled="f" stroked="f">
                      <v:textbox inset="2.16pt,1.44pt,0,1.44pt">
                        <w:txbxContent>
                          <w:p w14:paraId="4791BE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7200" behindDoc="0" locked="0" layoutInCell="1" allowOverlap="1" wp14:anchorId="307DD2C8" wp14:editId="660C0710">
                      <wp:simplePos x="0" y="0"/>
                      <wp:positionH relativeFrom="column">
                        <wp:posOffset>1295400</wp:posOffset>
                      </wp:positionH>
                      <wp:positionV relativeFrom="paragraph">
                        <wp:posOffset>368300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2FBCE1-B487-6E4A-AB9C-58BD4396B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480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DD2C8" id="Rectangle 2236" o:spid="_x0000_s3065" style="position:absolute;left:0;text-align:left;margin-left:102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JgDSm6AQAATAMAAA4AAAAAAAAAAAAAAAAALgIAAGRycy9l&#10;Mm9Eb2MueG1sUEsBAi0AFAAGAAgAAAAhALSiYObcAAAACgEAAA8AAAAAAAAAAAAAAAAAFAQAAGRy&#10;cy9kb3ducmV2LnhtbFBLBQYAAAAABAAEAPMAAAAdBQAAAAA=&#10;" filled="f" stroked="f">
                      <v:textbox inset="2.16pt,1.44pt,0,1.44pt">
                        <w:txbxContent>
                          <w:p w14:paraId="745480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8224" behindDoc="0" locked="0" layoutInCell="1" allowOverlap="1" wp14:anchorId="7677EACB" wp14:editId="717762DB">
                      <wp:simplePos x="0" y="0"/>
                      <wp:positionH relativeFrom="column">
                        <wp:posOffset>1295400</wp:posOffset>
                      </wp:positionH>
                      <wp:positionV relativeFrom="paragraph">
                        <wp:posOffset>368300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989BB-BEFE-DD43-BF10-3126768D1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AB9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7EACB" id="Rectangle 2237" o:spid="_x0000_s3066" style="position:absolute;left:0;text-align:left;margin-left:102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8sJV66AQAATAMAAA4AAAAAAAAAAAAAAAAALgIAAGRycy9l&#10;Mm9Eb2MueG1sUEsBAi0AFAAGAAgAAAAhALSiYObcAAAACgEAAA8AAAAAAAAAAAAAAAAAFAQAAGRy&#10;cy9kb3ducmV2LnhtbFBLBQYAAAAABAAEAPMAAAAdBQAAAAA=&#10;" filled="f" stroked="f">
                      <v:textbox inset="2.16pt,1.44pt,0,1.44pt">
                        <w:txbxContent>
                          <w:p w14:paraId="550AB9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49248" behindDoc="0" locked="0" layoutInCell="1" allowOverlap="1" wp14:anchorId="0C18682B" wp14:editId="1F60EFCC">
                      <wp:simplePos x="0" y="0"/>
                      <wp:positionH relativeFrom="column">
                        <wp:posOffset>1295400</wp:posOffset>
                      </wp:positionH>
                      <wp:positionV relativeFrom="paragraph">
                        <wp:posOffset>368300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04D65-9A1E-6E42-85C1-80EEADF9D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C1D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8682B" id="Rectangle 2238" o:spid="_x0000_s3067" style="position:absolute;left:0;text-align:left;margin-left:102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ygRhDuAEAAEwDAAAOAAAAAAAAAAAAAAAAAC4CAABkcnMvZTJv&#10;RG9jLnhtbFBLAQItABQABgAIAAAAIQC0omDm3AAAAAoBAAAPAAAAAAAAAAAAAAAAABIEAABkcnMv&#10;ZG93bnJldi54bWxQSwUGAAAAAAQABADzAAAAGwUAAAAA&#10;" filled="f" stroked="f">
                      <v:textbox inset="2.16pt,1.44pt,0,1.44pt">
                        <w:txbxContent>
                          <w:p w14:paraId="36FC1D1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0272" behindDoc="0" locked="0" layoutInCell="1" allowOverlap="1" wp14:anchorId="64DC2519" wp14:editId="6C880E90">
                      <wp:simplePos x="0" y="0"/>
                      <wp:positionH relativeFrom="column">
                        <wp:posOffset>1295400</wp:posOffset>
                      </wp:positionH>
                      <wp:positionV relativeFrom="paragraph">
                        <wp:posOffset>368300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D637FE-4255-FD4E-97A1-B2D0FD23F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D76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C2519" id="Rectangle 2239" o:spid="_x0000_s3068" style="position:absolute;left:0;text-align:left;margin-left:102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xo7IO6AQAATAMAAA4AAAAAAAAAAAAAAAAALgIAAGRycy9l&#10;Mm9Eb2MueG1sUEsBAi0AFAAGAAgAAAAhALSiYObcAAAACgEAAA8AAAAAAAAAAAAAAAAAFAQAAGRy&#10;cy9kb3ducmV2LnhtbFBLBQYAAAAABAAEAPMAAAAdBQAAAAA=&#10;" filled="f" stroked="f">
                      <v:textbox inset="2.16pt,1.44pt,0,1.44pt">
                        <w:txbxContent>
                          <w:p w14:paraId="2C9D762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1296" behindDoc="0" locked="0" layoutInCell="1" allowOverlap="1" wp14:anchorId="3AA3AC63" wp14:editId="34193865">
                      <wp:simplePos x="0" y="0"/>
                      <wp:positionH relativeFrom="column">
                        <wp:posOffset>1295400</wp:posOffset>
                      </wp:positionH>
                      <wp:positionV relativeFrom="paragraph">
                        <wp:posOffset>368300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C1941-85B2-8344-A7CF-F5622B335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4E0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3AC63" id="Rectangle 2240" o:spid="_x0000_s3069" style="position:absolute;left:0;text-align:left;margin-left:102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ZQY7kBAABMAwAADgAAAAAAAAAAAAAAAAAuAgAAZHJzL2Uy&#10;b0RvYy54bWxQSwECLQAUAAYACAAAACEAtKJg5twAAAAKAQAADwAAAAAAAAAAAAAAAAATBAAAZHJz&#10;L2Rvd25yZXYueG1sUEsFBgAAAAAEAAQA8wAAABwFAAAAAA==&#10;" filled="f" stroked="f">
                      <v:textbox inset="2.16pt,1.44pt,0,1.44pt">
                        <w:txbxContent>
                          <w:p w14:paraId="1914E0D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2320" behindDoc="0" locked="0" layoutInCell="1" allowOverlap="1" wp14:anchorId="469539C8" wp14:editId="65D6853F">
                      <wp:simplePos x="0" y="0"/>
                      <wp:positionH relativeFrom="column">
                        <wp:posOffset>1295400</wp:posOffset>
                      </wp:positionH>
                      <wp:positionV relativeFrom="paragraph">
                        <wp:posOffset>368300</wp:posOffset>
                      </wp:positionV>
                      <wp:extent cx="977900" cy="927100"/>
                      <wp:effectExtent l="0" t="0" r="0" b="0"/>
                      <wp:wrapNone/>
                      <wp:docPr id="2241" name="Rectangle 2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E8601D-F6F0-5B41-AC53-33D5570ED35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166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539C8" id="Rectangle 2241" o:spid="_x0000_s3070" style="position:absolute;left:0;text-align:left;margin-left:102pt;margin-top:29pt;width:77pt;height:73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Oj7nKbsBAABMAwAADgAAAAAAAAAAAAAAAAAuAgAAZHJzL2Uy&#10;b0RvYy54bWxQSwECLQAUAAYACAAAACEAtea7SdoAAAAKAQAADwAAAAAAAAAAAAAAAAAVBAAAZHJz&#10;L2Rvd25yZXYueG1sUEsFBgAAAAAEAAQA8wAAABwFAAAAAA==&#10;" filled="f" stroked="f">
                      <v:textbox inset="2.16pt,1.44pt,0,1.44pt">
                        <w:txbxContent>
                          <w:p w14:paraId="5E166C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3344" behindDoc="0" locked="0" layoutInCell="1" allowOverlap="1" wp14:anchorId="71C2A8B0" wp14:editId="53CE49DE">
                      <wp:simplePos x="0" y="0"/>
                      <wp:positionH relativeFrom="column">
                        <wp:posOffset>1295400</wp:posOffset>
                      </wp:positionH>
                      <wp:positionV relativeFrom="paragraph">
                        <wp:posOffset>368300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A2DCE-BAE5-7C44-BAED-53ADB74C20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1351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2A8B0" id="Rectangle 2242" o:spid="_x0000_s3071" style="position:absolute;left:0;text-align:left;margin-left:102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ElZryuwEAAEwDAAAOAAAAAAAAAAAAAAAAAC4CAABkcnMv&#10;ZTJvRG9jLnhtbFBLAQItABQABgAIAAAAIQC0omDm3AAAAAoBAAAPAAAAAAAAAAAAAAAAABUEAABk&#10;cnMvZG93bnJldi54bWxQSwUGAAAAAAQABADzAAAAHgUAAAAA&#10;" filled="f" stroked="f">
                      <v:textbox inset="2.16pt,1.44pt,0,1.44pt">
                        <w:txbxContent>
                          <w:p w14:paraId="6E13510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4368" behindDoc="0" locked="0" layoutInCell="1" allowOverlap="1" wp14:anchorId="2BF4B313" wp14:editId="6586A92E">
                      <wp:simplePos x="0" y="0"/>
                      <wp:positionH relativeFrom="column">
                        <wp:posOffset>1295400</wp:posOffset>
                      </wp:positionH>
                      <wp:positionV relativeFrom="paragraph">
                        <wp:posOffset>368300</wp:posOffset>
                      </wp:positionV>
                      <wp:extent cx="977900" cy="863600"/>
                      <wp:effectExtent l="0" t="0" r="0" b="0"/>
                      <wp:wrapNone/>
                      <wp:docPr id="2243" name="Rectangle 22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D91696-9459-6C44-B90D-2D6D0AF2D66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E3598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4B313" id="Rectangle 2243" o:spid="_x0000_s3072" style="position:absolute;left:0;text-align:left;margin-left:102pt;margin-top:29pt;width:77pt;height:68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" filled="f" stroked="f">
                      <v:textbox inset="2.16pt,1.44pt,0,1.44pt">
                        <w:txbxContent>
                          <w:p w14:paraId="3E3598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5392" behindDoc="0" locked="0" layoutInCell="1" allowOverlap="1" wp14:anchorId="7A153C46" wp14:editId="1BB63F38">
                      <wp:simplePos x="0" y="0"/>
                      <wp:positionH relativeFrom="column">
                        <wp:posOffset>1295400</wp:posOffset>
                      </wp:positionH>
                      <wp:positionV relativeFrom="paragraph">
                        <wp:posOffset>368300</wp:posOffset>
                      </wp:positionV>
                      <wp:extent cx="977900" cy="927100"/>
                      <wp:effectExtent l="0" t="0" r="0" b="0"/>
                      <wp:wrapNone/>
                      <wp:docPr id="2244" name="Rectangle 22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686068-D374-E24E-917E-9C7BF97884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AB9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53C46" id="Rectangle 2244" o:spid="_x0000_s3073" style="position:absolute;left:0;text-align:left;margin-left:102pt;margin-top:29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0hEjprsBAABMAwAADgAAAAAAAAAAAAAAAAAuAgAAZHJzL2Uy&#10;b0RvYy54bWxQSwECLQAUAAYACAAAACEAtea7SdoAAAAKAQAADwAAAAAAAAAAAAAAAAAVBAAAZHJz&#10;L2Rvd25yZXYueG1sUEsFBgAAAAAEAAQA8wAAABwFAAAAAA==&#10;" filled="f" stroked="f">
                      <v:textbox inset="2.16pt,1.44pt,0,1.44pt">
                        <w:txbxContent>
                          <w:p w14:paraId="1EAB9D42"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6416" behindDoc="0" locked="0" layoutInCell="1" allowOverlap="1" wp14:anchorId="39A40F80" wp14:editId="65F37844">
                      <wp:simplePos x="0" y="0"/>
                      <wp:positionH relativeFrom="column">
                        <wp:posOffset>1295400</wp:posOffset>
                      </wp:positionH>
                      <wp:positionV relativeFrom="paragraph">
                        <wp:posOffset>368300</wp:posOffset>
                      </wp:positionV>
                      <wp:extent cx="1003300" cy="762000"/>
                      <wp:effectExtent l="0" t="0" r="0" b="0"/>
                      <wp:wrapNone/>
                      <wp:docPr id="2245" name="Rectangle 2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EA53FE-1039-7C46-A05B-6E1BBF18B5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7AFB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40F80" id="Rectangle 2245" o:spid="_x0000_s3074" style="position:absolute;left:0;text-align:left;margin-left:102pt;margin-top:29pt;width:79pt;height:60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WdjHi7wBAABMAwAADgAAAAAAAAAAAAAAAAAuAgAAZHJz&#10;L2Uyb0RvYy54bWxQSwECLQAUAAYACAAAACEAtKJg5twAAAAKAQAADwAAAAAAAAAAAAAAAAAWBAAA&#10;ZHJzL2Rvd25yZXYueG1sUEsFBgAAAAAEAAQA8wAAAB8FAAAAAA==&#10;" filled="f" stroked="f">
                      <v:textbox inset="2.16pt,1.44pt,0,1.44pt">
                        <w:txbxContent>
                          <w:p w14:paraId="397AFBC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7440" behindDoc="0" locked="0" layoutInCell="1" allowOverlap="1" wp14:anchorId="4859AF94" wp14:editId="33B1A9AB">
                      <wp:simplePos x="0" y="0"/>
                      <wp:positionH relativeFrom="column">
                        <wp:posOffset>1295400</wp:posOffset>
                      </wp:positionH>
                      <wp:positionV relativeFrom="paragraph">
                        <wp:posOffset>368300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97CD533-64B8-3042-B801-490871B31E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4543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9AF94" id="Rectangle 2246" o:spid="_x0000_s3075" style="position:absolute;left:0;text-align:left;margin-left:102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J3O6ULsBAABMAwAADgAAAAAAAAAAAAAAAAAuAgAAZHJzL2Uy&#10;b0RvYy54bWxQSwECLQAUAAYACAAAACEAtea7SdoAAAAKAQAADwAAAAAAAAAAAAAAAAAVBAAAZHJz&#10;L2Rvd25yZXYueG1sUEsFBgAAAAAEAAQA8wAAABwFAAAAAA==&#10;" filled="f" stroked="f">
                      <v:textbox inset="2.16pt,1.44pt,0,1.44pt">
                        <w:txbxContent>
                          <w:p w14:paraId="6445439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8464" behindDoc="0" locked="0" layoutInCell="1" allowOverlap="1" wp14:anchorId="41C6C3FC" wp14:editId="0159839A">
                      <wp:simplePos x="0" y="0"/>
                      <wp:positionH relativeFrom="column">
                        <wp:posOffset>1295400</wp:posOffset>
                      </wp:positionH>
                      <wp:positionV relativeFrom="paragraph">
                        <wp:posOffset>368300</wp:posOffset>
                      </wp:positionV>
                      <wp:extent cx="977900" cy="927100"/>
                      <wp:effectExtent l="0" t="0" r="0" b="0"/>
                      <wp:wrapNone/>
                      <wp:docPr id="2247" name="Rectangle 22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B1FF53-201A-B143-904A-451A52A97E7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6F64C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6C3FC" id="Rectangle 2247" o:spid="_x0000_s3076" style="position:absolute;left:0;text-align:left;margin-left:102pt;margin-top:29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" filled="f" stroked="f">
                      <v:textbox inset="2.16pt,1.44pt,0,1.44pt">
                        <w:txbxContent>
                          <w:p w14:paraId="06F64C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59488" behindDoc="0" locked="0" layoutInCell="1" allowOverlap="1" wp14:anchorId="621A5162" wp14:editId="26B0FD69">
                      <wp:simplePos x="0" y="0"/>
                      <wp:positionH relativeFrom="column">
                        <wp:posOffset>1295400</wp:posOffset>
                      </wp:positionH>
                      <wp:positionV relativeFrom="paragraph">
                        <wp:posOffset>368300</wp:posOffset>
                      </wp:positionV>
                      <wp:extent cx="1003300" cy="7620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9FEBD-9D7F-6842-9C5B-F72B5CECE1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50C6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A5162" id="Rectangle 2248" o:spid="_x0000_s3077" style="position:absolute;left:0;text-align:left;margin-left:102pt;margin-top:29pt;width:79pt;height:60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lrF9m6AQAATAMAAA4AAAAAAAAAAAAAAAAALgIAAGRycy9l&#10;Mm9Eb2MueG1sUEsBAi0AFAAGAAgAAAAhALSiYObcAAAACgEAAA8AAAAAAAAAAAAAAAAAFAQAAGRy&#10;cy9kb3ducmV2LnhtbFBLBQYAAAAABAAEAPMAAAAdBQAAAAA=&#10;" filled="f" stroked="f">
                      <v:textbox inset="2.16pt,1.44pt,0,1.44pt">
                        <w:txbxContent>
                          <w:p w14:paraId="0E50C69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0512" behindDoc="0" locked="0" layoutInCell="1" allowOverlap="1" wp14:anchorId="6EF67E28" wp14:editId="0152BCA5">
                      <wp:simplePos x="0" y="0"/>
                      <wp:positionH relativeFrom="column">
                        <wp:posOffset>1295400</wp:posOffset>
                      </wp:positionH>
                      <wp:positionV relativeFrom="paragraph">
                        <wp:posOffset>368300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F6716B9-3802-4E49-BF88-D9EA4C00A27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F2C1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67E28" id="Rectangle 2249" o:spid="_x0000_s3078" style="position:absolute;left:0;text-align:left;margin-left:102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" filled="f" stroked="f">
                      <v:textbox inset="2.16pt,1.44pt,0,1.44pt">
                        <w:txbxContent>
                          <w:p w14:paraId="7F2C1DB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1536" behindDoc="0" locked="0" layoutInCell="1" allowOverlap="1" wp14:anchorId="5E1BC002" wp14:editId="69A20429">
                      <wp:simplePos x="0" y="0"/>
                      <wp:positionH relativeFrom="column">
                        <wp:posOffset>1295400</wp:posOffset>
                      </wp:positionH>
                      <wp:positionV relativeFrom="paragraph">
                        <wp:posOffset>368300</wp:posOffset>
                      </wp:positionV>
                      <wp:extent cx="977900" cy="901700"/>
                      <wp:effectExtent l="0" t="0" r="0" b="0"/>
                      <wp:wrapNone/>
                      <wp:docPr id="2250" name="Rectangle 22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99FBD1-9C76-4645-AEDC-B8DBB5DE793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A42F5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BC002" id="Rectangle 2250" o:spid="_x0000_s3079" style="position:absolute;left:0;text-align:left;margin-left:102pt;margin-top:29pt;width:77pt;height:71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" filled="f" stroked="f">
                      <v:textbox inset="2.16pt,1.44pt,0,1.44pt">
                        <w:txbxContent>
                          <w:p w14:paraId="2A42F53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2560" behindDoc="0" locked="0" layoutInCell="1" allowOverlap="1" wp14:anchorId="078692BB" wp14:editId="50B7D0BF">
                      <wp:simplePos x="0" y="0"/>
                      <wp:positionH relativeFrom="column">
                        <wp:posOffset>1295400</wp:posOffset>
                      </wp:positionH>
                      <wp:positionV relativeFrom="paragraph">
                        <wp:posOffset>368300</wp:posOffset>
                      </wp:positionV>
                      <wp:extent cx="1003300" cy="7620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0D564-2352-DE42-B875-147BC16FE5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C68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92BB" id="Rectangle 2251" o:spid="_x0000_s3080" style="position:absolute;left:0;text-align:left;margin-left:102pt;margin-top:29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It3QbwBAABMAwAADgAAAAAAAAAAAAAAAAAuAgAAZHJz&#10;L2Uyb0RvYy54bWxQSwECLQAUAAYACAAAACEAtKJg5twAAAAKAQAADwAAAAAAAAAAAAAAAAAWBAAA&#10;ZHJzL2Rvd25yZXYueG1sUEsFBgAAAAAEAAQA8wAAAB8FAAAAAA==&#10;" filled="f" stroked="f">
                      <v:textbox inset="2.16pt,1.44pt,0,1.44pt">
                        <w:txbxContent>
                          <w:p w14:paraId="6A7C683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3584" behindDoc="0" locked="0" layoutInCell="1" allowOverlap="1" wp14:anchorId="36D00DCC" wp14:editId="66AE1FDA">
                      <wp:simplePos x="0" y="0"/>
                      <wp:positionH relativeFrom="column">
                        <wp:posOffset>1295400</wp:posOffset>
                      </wp:positionH>
                      <wp:positionV relativeFrom="paragraph">
                        <wp:posOffset>368300</wp:posOffset>
                      </wp:positionV>
                      <wp:extent cx="1003300" cy="7620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AD8B4-E2DA-BD44-8330-F67652CBAC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8980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00DCC" id="Rectangle 2252" o:spid="_x0000_s3081" style="position:absolute;left:0;text-align:left;margin-left:102pt;margin-top:29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7bBuNuwEAAEwDAAAOAAAAAAAAAAAAAAAAAC4CAABkcnMv&#10;ZTJvRG9jLnhtbFBLAQItABQABgAIAAAAIQC0omDm3AAAAAoBAAAPAAAAAAAAAAAAAAAAABUEAABk&#10;cnMvZG93bnJldi54bWxQSwUGAAAAAAQABADzAAAAHgUAAAAA&#10;" filled="f" stroked="f">
                      <v:textbox inset="2.16pt,1.44pt,0,1.44pt">
                        <w:txbxContent>
                          <w:p w14:paraId="238980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4608" behindDoc="0" locked="0" layoutInCell="1" allowOverlap="1" wp14:anchorId="4108D8BE" wp14:editId="0B6FD61B">
                      <wp:simplePos x="0" y="0"/>
                      <wp:positionH relativeFrom="column">
                        <wp:posOffset>1295400</wp:posOffset>
                      </wp:positionH>
                      <wp:positionV relativeFrom="paragraph">
                        <wp:posOffset>368300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329997-F771-A94F-80C5-61D51CEC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587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8D8BE" id="Rectangle 2253" o:spid="_x0000_s3082" style="position:absolute;left:0;text-align:left;margin-left:102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xYXvTbwBAABMAwAADgAAAAAAAAAAAAAAAAAuAgAAZHJz&#10;L2Uyb0RvYy54bWxQSwECLQAUAAYACAAAACEAtKJg5twAAAAKAQAADwAAAAAAAAAAAAAAAAAWBAAA&#10;ZHJzL2Rvd25yZXYueG1sUEsFBgAAAAAEAAQA8wAAAB8FAAAAAA==&#10;" filled="f" stroked="f">
                      <v:textbox inset="2.16pt,1.44pt,0,1.44pt">
                        <w:txbxContent>
                          <w:p w14:paraId="34587FD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5632" behindDoc="0" locked="0" layoutInCell="1" allowOverlap="1" wp14:anchorId="5C757E8F" wp14:editId="228508FF">
                      <wp:simplePos x="0" y="0"/>
                      <wp:positionH relativeFrom="column">
                        <wp:posOffset>1295400</wp:posOffset>
                      </wp:positionH>
                      <wp:positionV relativeFrom="paragraph">
                        <wp:posOffset>368300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3E42D-0580-3843-B2D7-895E167B6F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D61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57E8F" id="Rectangle 2254" o:spid="_x0000_s3083" style="position:absolute;left:0;text-align:left;margin-left:102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9KSzzrwBAABMAwAADgAAAAAAAAAAAAAAAAAuAgAAZHJz&#10;L2Uyb0RvYy54bWxQSwECLQAUAAYACAAAACEAtKJg5twAAAAKAQAADwAAAAAAAAAAAAAAAAAWBAAA&#10;ZHJzL2Rvd25yZXYueG1sUEsFBgAAAAAEAAQA8wAAAB8FAAAAAA==&#10;" filled="f" stroked="f">
                      <v:textbox inset="2.16pt,1.44pt,0,1.44pt">
                        <w:txbxContent>
                          <w:p w14:paraId="62FD61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6656" behindDoc="0" locked="0" layoutInCell="1" allowOverlap="1" wp14:anchorId="64B6D854" wp14:editId="55960979">
                      <wp:simplePos x="0" y="0"/>
                      <wp:positionH relativeFrom="column">
                        <wp:posOffset>1295400</wp:posOffset>
                      </wp:positionH>
                      <wp:positionV relativeFrom="paragraph">
                        <wp:posOffset>368300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0E7C9-D776-E04D-A14D-A55D8E6F91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FFE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6D854" id="Rectangle 2255" o:spid="_x0000_s3084" style="position:absolute;left:0;text-align:left;margin-left:102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ZiFG9LwBAABMAwAADgAAAAAAAAAAAAAAAAAuAgAAZHJz&#10;L2Uyb0RvYy54bWxQSwECLQAUAAYACAAAACEAtKJg5twAAAAKAQAADwAAAAAAAAAAAAAAAAAWBAAA&#10;ZHJzL2Rvd25yZXYueG1sUEsFBgAAAAAEAAQA8wAAAB8FAAAAAA==&#10;" filled="f" stroked="f">
                      <v:textbox inset="2.16pt,1.44pt,0,1.44pt">
                        <w:txbxContent>
                          <w:p w14:paraId="372FFE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7680" behindDoc="0" locked="0" layoutInCell="1" allowOverlap="1" wp14:anchorId="77F64391" wp14:editId="3D8AFEFF">
                      <wp:simplePos x="0" y="0"/>
                      <wp:positionH relativeFrom="column">
                        <wp:posOffset>1295400</wp:posOffset>
                      </wp:positionH>
                      <wp:positionV relativeFrom="paragraph">
                        <wp:posOffset>368300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4FD94-E7FE-4F43-92C2-C1CC8FED7F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1E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64391" id="Rectangle 2256" o:spid="_x0000_s3085" style="position:absolute;left:0;text-align:left;margin-left:102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AcYqOLwBAABMAwAADgAAAAAAAAAAAAAAAAAuAgAAZHJz&#10;L2Uyb0RvYy54bWxQSwECLQAUAAYACAAAACEAtKJg5twAAAAKAQAADwAAAAAAAAAAAAAAAAAWBAAA&#10;ZHJzL2Rvd25yZXYueG1sUEsFBgAAAAAEAAQA8wAAAB8FAAAAAA==&#10;" filled="f" stroked="f">
                      <v:textbox inset="2.16pt,1.44pt,0,1.44pt">
                        <w:txbxContent>
                          <w:p w14:paraId="2301E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8704" behindDoc="0" locked="0" layoutInCell="1" allowOverlap="1" wp14:anchorId="18655714" wp14:editId="02CA56F6">
                      <wp:simplePos x="0" y="0"/>
                      <wp:positionH relativeFrom="column">
                        <wp:posOffset>1295400</wp:posOffset>
                      </wp:positionH>
                      <wp:positionV relativeFrom="paragraph">
                        <wp:posOffset>368300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1184E-0B1D-2946-84CB-FD24C9297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BEE0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55714" id="Rectangle 2257" o:spid="_x0000_s3086" style="position:absolute;left:0;text-align:left;margin-left:102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FasM+i9AQAATAMAAA4AAAAAAAAAAAAAAAAALgIAAGRy&#10;cy9lMm9Eb2MueG1sUEsBAi0AFAAGAAgAAAAhALSiYObcAAAACgEAAA8AAAAAAAAAAAAAAAAAFwQA&#10;AGRycy9kb3ducmV2LnhtbFBLBQYAAAAABAAEAPMAAAAgBQAAAAA=&#10;" filled="f" stroked="f">
                      <v:textbox inset="2.16pt,1.44pt,0,1.44pt">
                        <w:txbxContent>
                          <w:p w14:paraId="6DBEE0D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69728" behindDoc="0" locked="0" layoutInCell="1" allowOverlap="1" wp14:anchorId="2776D3CA" wp14:editId="14A7BD9C">
                      <wp:simplePos x="0" y="0"/>
                      <wp:positionH relativeFrom="column">
                        <wp:posOffset>1295400</wp:posOffset>
                      </wp:positionH>
                      <wp:positionV relativeFrom="paragraph">
                        <wp:posOffset>368300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830-6258-3A4F-B5EE-E0FF84A4489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159B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6D3CA" id="Rectangle 2258" o:spid="_x0000_s3087" style="position:absolute;left:0;text-align:left;margin-left:102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LAQ71uwEAAEwDAAAOAAAAAAAAAAAAAAAAAC4CAABkcnMv&#10;ZTJvRG9jLnhtbFBLAQItABQABgAIAAAAIQC0omDm3AAAAAoBAAAPAAAAAAAAAAAAAAAAABUEAABk&#10;cnMvZG93bnJldi54bWxQSwUGAAAAAAQABADzAAAAHgUAAAAA&#10;" filled="f" stroked="f">
                      <v:textbox inset="2.16pt,1.44pt,0,1.44pt">
                        <w:txbxContent>
                          <w:p w14:paraId="3B159B2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0752" behindDoc="0" locked="0" layoutInCell="1" allowOverlap="1" wp14:anchorId="0221D042" wp14:editId="663F2B7F">
                      <wp:simplePos x="0" y="0"/>
                      <wp:positionH relativeFrom="column">
                        <wp:posOffset>1295400</wp:posOffset>
                      </wp:positionH>
                      <wp:positionV relativeFrom="paragraph">
                        <wp:posOffset>368300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2F2927-AA22-CA49-9CEF-DC4D0177F4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71DC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1D042" id="Rectangle 2259" o:spid="_x0000_s3088" style="position:absolute;left:0;text-align:left;margin-left:102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dej6NbwBAABMAwAADgAAAAAAAAAAAAAAAAAuAgAAZHJz&#10;L2Uyb0RvYy54bWxQSwECLQAUAAYACAAAACEAtKJg5twAAAAKAQAADwAAAAAAAAAAAAAAAAAWBAAA&#10;ZHJzL2Rvd25yZXYueG1sUEsFBgAAAAAEAAQA8wAAAB8FAAAAAA==&#10;" filled="f" stroked="f">
                      <v:textbox inset="2.16pt,1.44pt,0,1.44pt">
                        <w:txbxContent>
                          <w:p w14:paraId="2871DC9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1776" behindDoc="0" locked="0" layoutInCell="1" allowOverlap="1" wp14:anchorId="207497D5" wp14:editId="33F1980D">
                      <wp:simplePos x="0" y="0"/>
                      <wp:positionH relativeFrom="column">
                        <wp:posOffset>1295400</wp:posOffset>
                      </wp:positionH>
                      <wp:positionV relativeFrom="paragraph">
                        <wp:posOffset>368300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B89F4-AAB2-924C-86A9-26930F08E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75D6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497D5" id="Rectangle 2260" o:spid="_x0000_s3089" style="position:absolute;left:0;text-align:left;margin-left:102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B7IBV7wBAABMAwAADgAAAAAAAAAAAAAAAAAuAgAAZHJz&#10;L2Uyb0RvYy54bWxQSwECLQAUAAYACAAAACEAtKJg5twAAAAKAQAADwAAAAAAAAAAAAAAAAAWBAAA&#10;ZHJzL2Rvd25yZXYueG1sUEsFBgAAAAAEAAQA8wAAAB8FAAAAAA==&#10;" filled="f" stroked="f">
                      <v:textbox inset="2.16pt,1.44pt,0,1.44pt">
                        <w:txbxContent>
                          <w:p w14:paraId="3775D6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2800" behindDoc="0" locked="0" layoutInCell="1" allowOverlap="1" wp14:anchorId="5663041C" wp14:editId="2FA19AC3">
                      <wp:simplePos x="0" y="0"/>
                      <wp:positionH relativeFrom="column">
                        <wp:posOffset>1295400</wp:posOffset>
                      </wp:positionH>
                      <wp:positionV relativeFrom="paragraph">
                        <wp:posOffset>368300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58273-3F4B-364F-BFEA-95AF538507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BD44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041C" id="Rectangle 2261" o:spid="_x0000_s3090" style="position:absolute;left:0;text-align:left;margin-left:102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XYD1wbwBAABMAwAADgAAAAAAAAAAAAAAAAAuAgAAZHJz&#10;L2Uyb0RvYy54bWxQSwECLQAUAAYACAAAACEAtKJg5twAAAAKAQAADwAAAAAAAAAAAAAAAAAWBAAA&#10;ZHJzL2Rvd25yZXYueG1sUEsFBgAAAAAEAAQA8wAAAB8FAAAAAA==&#10;" filled="f" stroked="f">
                      <v:textbox inset="2.16pt,1.44pt,0,1.44pt">
                        <w:txbxContent>
                          <w:p w14:paraId="7ABD445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3824" behindDoc="0" locked="0" layoutInCell="1" allowOverlap="1" wp14:anchorId="65BAF697" wp14:editId="5092F132">
                      <wp:simplePos x="0" y="0"/>
                      <wp:positionH relativeFrom="column">
                        <wp:posOffset>1295400</wp:posOffset>
                      </wp:positionH>
                      <wp:positionV relativeFrom="paragraph">
                        <wp:posOffset>368300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43AC7E-D9A4-E54E-8134-4FCC6CEB75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9A12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AF697" id="Rectangle 2262" o:spid="_x0000_s3091" style="position:absolute;left:0;text-align:left;margin-left:102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6Z5kNuwEAAEwDAAAOAAAAAAAAAAAAAAAAAC4CAABkcnMv&#10;ZTJvRG9jLnhtbFBLAQItABQABgAIAAAAIQC0omDm3AAAAAoBAAAPAAAAAAAAAAAAAAAAABUEAABk&#10;cnMvZG93bnJldi54bWxQSwUGAAAAAAQABADzAAAAHgUAAAAA&#10;" filled="f" stroked="f">
                      <v:textbox inset="2.16pt,1.44pt,0,1.44pt">
                        <w:txbxContent>
                          <w:p w14:paraId="069A128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4848" behindDoc="0" locked="0" layoutInCell="1" allowOverlap="1" wp14:anchorId="303BEC0C" wp14:editId="05DB5CE2">
                      <wp:simplePos x="0" y="0"/>
                      <wp:positionH relativeFrom="column">
                        <wp:posOffset>1295400</wp:posOffset>
                      </wp:positionH>
                      <wp:positionV relativeFrom="paragraph">
                        <wp:posOffset>368300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35370-0CB2-B740-8A9B-E9D2F98F78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5E7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BEC0C" id="Rectangle 2263" o:spid="_x0000_s3092" style="position:absolute;left:0;text-align:left;margin-left:102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hI5tzbwBAABMAwAADgAAAAAAAAAAAAAAAAAuAgAAZHJz&#10;L2Uyb0RvYy54bWxQSwECLQAUAAYACAAAACEAtKJg5twAAAAKAQAADwAAAAAAAAAAAAAAAAAWBAAA&#10;ZHJzL2Rvd25yZXYueG1sUEsFBgAAAAAEAAQA8wAAAB8FAAAAAA==&#10;" filled="f" stroked="f">
                      <v:textbox inset="2.16pt,1.44pt,0,1.44pt">
                        <w:txbxContent>
                          <w:p w14:paraId="4D55E7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5872" behindDoc="0" locked="0" layoutInCell="1" allowOverlap="1" wp14:anchorId="4B86F962" wp14:editId="1419EFAF">
                      <wp:simplePos x="0" y="0"/>
                      <wp:positionH relativeFrom="column">
                        <wp:posOffset>1295400</wp:posOffset>
                      </wp:positionH>
                      <wp:positionV relativeFrom="paragraph">
                        <wp:posOffset>368300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B9421-3025-FB48-82C6-562D75387E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799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6F962" id="Rectangle 2264" o:spid="_x0000_s3093" style="position:absolute;left:0;text-align:left;margin-left:102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ta8xTrwBAABMAwAADgAAAAAAAAAAAAAAAAAuAgAAZHJz&#10;L2Uyb0RvYy54bWxQSwECLQAUAAYACAAAACEAtKJg5twAAAAKAQAADwAAAAAAAAAAAAAAAAAWBAAA&#10;ZHJzL2Rvd25yZXYueG1sUEsFBgAAAAAEAAQA8wAAAB8FAAAAAA==&#10;" filled="f" stroked="f">
                      <v:textbox inset="2.16pt,1.44pt,0,1.44pt">
                        <w:txbxContent>
                          <w:p w14:paraId="31E7996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6896" behindDoc="0" locked="0" layoutInCell="1" allowOverlap="1" wp14:anchorId="420CC033" wp14:editId="7E364422">
                      <wp:simplePos x="0" y="0"/>
                      <wp:positionH relativeFrom="column">
                        <wp:posOffset>1295400</wp:posOffset>
                      </wp:positionH>
                      <wp:positionV relativeFrom="paragraph">
                        <wp:posOffset>368300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9BD52A-6126-B44A-9CA5-5AAEB91A87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FBF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CC033" id="Rectangle 2265" o:spid="_x0000_s3094" style="position:absolute;left:0;text-align:left;margin-left:102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nKsR0uwEAAEwDAAAOAAAAAAAAAAAAAAAAAC4CAABkcnMv&#10;ZTJvRG9jLnhtbFBLAQItABQABgAIAAAAIQC0omDm3AAAAAoBAAAPAAAAAAAAAAAAAAAAABUEAABk&#10;cnMvZG93bnJldi54bWxQSwUGAAAAAAQABADzAAAAHgUAAAAA&#10;" filled="f" stroked="f">
                      <v:textbox inset="2.16pt,1.44pt,0,1.44pt">
                        <w:txbxContent>
                          <w:p w14:paraId="1CBFBF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7920" behindDoc="0" locked="0" layoutInCell="1" allowOverlap="1" wp14:anchorId="02E0C3DE" wp14:editId="03C6C457">
                      <wp:simplePos x="0" y="0"/>
                      <wp:positionH relativeFrom="column">
                        <wp:posOffset>1295400</wp:posOffset>
                      </wp:positionH>
                      <wp:positionV relativeFrom="paragraph">
                        <wp:posOffset>368300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289D6-3FAA-A947-8E14-9FD5FC555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4A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0C3DE" id="Rectangle 2266" o:spid="_x0000_s3095" style="position:absolute;left:0;text-align:left;margin-left:102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QM2ouLwBAABMAwAADgAAAAAAAAAAAAAAAAAuAgAAZHJz&#10;L2Uyb0RvYy54bWxQSwECLQAUAAYACAAAACEAtKJg5twAAAAKAQAADwAAAAAAAAAAAAAAAAAWBAAA&#10;ZHJzL2Rvd25yZXYueG1sUEsFBgAAAAAEAAQA8wAAAB8FAAAAAA==&#10;" filled="f" stroked="f">
                      <v:textbox inset="2.16pt,1.44pt,0,1.44pt">
                        <w:txbxContent>
                          <w:p w14:paraId="0224A8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8944" behindDoc="0" locked="0" layoutInCell="1" allowOverlap="1" wp14:anchorId="7B66E2EB" wp14:editId="351C53BD">
                      <wp:simplePos x="0" y="0"/>
                      <wp:positionH relativeFrom="column">
                        <wp:posOffset>1295400</wp:posOffset>
                      </wp:positionH>
                      <wp:positionV relativeFrom="paragraph">
                        <wp:posOffset>368300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889FD-270A-DE42-A130-A8EF05AF3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026D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6E2EB" id="Rectangle 2267" o:spid="_x0000_s3096" style="position:absolute;left:0;text-align:left;margin-left:102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" filled="f" stroked="f">
                      <v:textbox inset="2.16pt,1.44pt,0,1.44pt">
                        <w:txbxContent>
                          <w:p w14:paraId="4A026D3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79968" behindDoc="0" locked="0" layoutInCell="1" allowOverlap="1" wp14:anchorId="1AC54677" wp14:editId="1D2CFDAD">
                      <wp:simplePos x="0" y="0"/>
                      <wp:positionH relativeFrom="column">
                        <wp:posOffset>1295400</wp:posOffset>
                      </wp:positionH>
                      <wp:positionV relativeFrom="paragraph">
                        <wp:posOffset>368300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CC053-0DAD-6C43-A580-7E08279D0A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F8D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54677" id="Rectangle 2268" o:spid="_x0000_s3097" style="position:absolute;left:0;text-align:left;margin-left:102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XmRQmuwEAAEwDAAAOAAAAAAAAAAAAAAAAAC4CAABkcnMv&#10;ZTJvRG9jLnhtbFBLAQItABQABgAIAAAAIQC0omDm3AAAAAoBAAAPAAAAAAAAAAAAAAAAABUEAABk&#10;cnMvZG93bnJldi54bWxQSwUGAAAAAAQABADzAAAAHgUAAAAA&#10;" filled="f" stroked="f">
                      <v:textbox inset="2.16pt,1.44pt,0,1.44pt">
                        <w:txbxContent>
                          <w:p w14:paraId="481F8DD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0992" behindDoc="0" locked="0" layoutInCell="1" allowOverlap="1" wp14:anchorId="620CA366" wp14:editId="19E559D2">
                      <wp:simplePos x="0" y="0"/>
                      <wp:positionH relativeFrom="column">
                        <wp:posOffset>1295400</wp:posOffset>
                      </wp:positionH>
                      <wp:positionV relativeFrom="paragraph">
                        <wp:posOffset>368300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4118-8145-7F4A-A534-DF497E0E5D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951E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CA366" id="Rectangle 2269" o:spid="_x0000_s3098" style="position:absolute;left:0;text-align:left;margin-left:102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aXDg5rwBAABMAwAADgAAAAAAAAAAAAAAAAAuAgAAZHJz&#10;L2Uyb0RvYy54bWxQSwECLQAUAAYACAAAACEAtKJg5twAAAAKAQAADwAAAAAAAAAAAAAAAAAWBAAA&#10;ZHJzL2Rvd25yZXYueG1sUEsFBgAAAAAEAAQA8wAAAB8FAAAAAA==&#10;" filled="f" stroked="f">
                      <v:textbox inset="2.16pt,1.44pt,0,1.44pt">
                        <w:txbxContent>
                          <w:p w14:paraId="2D951E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2016" behindDoc="0" locked="0" layoutInCell="1" allowOverlap="1" wp14:anchorId="0EB397FF" wp14:editId="1ADAC8C9">
                      <wp:simplePos x="0" y="0"/>
                      <wp:positionH relativeFrom="column">
                        <wp:posOffset>1295400</wp:posOffset>
                      </wp:positionH>
                      <wp:positionV relativeFrom="paragraph">
                        <wp:posOffset>368300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D50F1-3E5B-B04A-AC77-E42456788A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BDF1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397FF" id="Rectangle 2270" o:spid="_x0000_s3099" style="position:absolute;left:0;text-align:left;margin-left:102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4S4AouwEAAEwDAAAOAAAAAAAAAAAAAAAAAC4CAABkcnMv&#10;ZTJvRG9jLnhtbFBLAQItABQABgAIAAAAIQC0omDm3AAAAAoBAAAPAAAAAAAAAAAAAAAAABUEAABk&#10;cnMvZG93bnJldi54bWxQSwUGAAAAAAQABADzAAAAHgUAAAAA&#10;" filled="f" stroked="f">
                      <v:textbox inset="2.16pt,1.44pt,0,1.44pt">
                        <w:txbxContent>
                          <w:p w14:paraId="5BBDF1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3040" behindDoc="0" locked="0" layoutInCell="1" allowOverlap="1" wp14:anchorId="565594DE" wp14:editId="2C3CFE4A">
                      <wp:simplePos x="0" y="0"/>
                      <wp:positionH relativeFrom="column">
                        <wp:posOffset>1295400</wp:posOffset>
                      </wp:positionH>
                      <wp:positionV relativeFrom="paragraph">
                        <wp:posOffset>368300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93EE6E-0A07-4342-B656-060FC6424F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41EE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594DE" id="Rectangle 2271" o:spid="_x0000_s3100" style="position:absolute;left:0;text-align:left;margin-left:102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Ynl0vrwBAABMAwAADgAAAAAAAAAAAAAAAAAuAgAAZHJz&#10;L2Uyb0RvYy54bWxQSwECLQAUAAYACAAAACEAtKJg5twAAAAKAQAADwAAAAAAAAAAAAAAAAAWBAAA&#10;ZHJzL2Rvd25yZXYueG1sUEsFBgAAAAAEAAQA8wAAAB8FAAAAAA==&#10;" filled="f" stroked="f">
                      <v:textbox inset="2.16pt,1.44pt,0,1.44pt">
                        <w:txbxContent>
                          <w:p w14:paraId="0C41EEA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4064" behindDoc="0" locked="0" layoutInCell="1" allowOverlap="1" wp14:anchorId="3AF4171A" wp14:editId="41271F74">
                      <wp:simplePos x="0" y="0"/>
                      <wp:positionH relativeFrom="column">
                        <wp:posOffset>1295400</wp:posOffset>
                      </wp:positionH>
                      <wp:positionV relativeFrom="paragraph">
                        <wp:posOffset>368300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CD102-9373-894E-8664-F99564658E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A653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4171A" id="Rectangle 2272" o:spid="_x0000_s3101" style="position:absolute;left:0;text-align:left;margin-left:102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FnhhyuwEAAEwDAAAOAAAAAAAAAAAAAAAAAC4CAABkcnMv&#10;ZTJvRG9jLnhtbFBLAQItABQABgAIAAAAIQC0omDm3AAAAAoBAAAPAAAAAAAAAAAAAAAAABUEAABk&#10;cnMvZG93bnJldi54bWxQSwUGAAAAAAQABADzAAAAHgUAAAAA&#10;" filled="f" stroked="f">
                      <v:textbox inset="2.16pt,1.44pt,0,1.44pt">
                        <w:txbxContent>
                          <w:p w14:paraId="10A653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5088" behindDoc="0" locked="0" layoutInCell="1" allowOverlap="1" wp14:anchorId="14EE8B45" wp14:editId="1E619FA6">
                      <wp:simplePos x="0" y="0"/>
                      <wp:positionH relativeFrom="column">
                        <wp:posOffset>1295400</wp:posOffset>
                      </wp:positionH>
                      <wp:positionV relativeFrom="paragraph">
                        <wp:posOffset>368300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28700-999E-4041-9E1D-58511AC289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DDE4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E8B45" id="Rectangle 2273" o:spid="_x0000_s3102" style="position:absolute;left:0;text-align:left;margin-left:102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u3fssrwBAABMAwAADgAAAAAAAAAAAAAAAAAuAgAAZHJz&#10;L2Uyb0RvYy54bWxQSwECLQAUAAYACAAAACEAtKJg5twAAAAKAQAADwAAAAAAAAAAAAAAAAAWBAAA&#10;ZHJzL2Rvd25yZXYueG1sUEsFBgAAAAAEAAQA8wAAAB8FAAAAAA==&#10;" filled="f" stroked="f">
                      <v:textbox inset="2.16pt,1.44pt,0,1.44pt">
                        <w:txbxContent>
                          <w:p w14:paraId="66DDE4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6112" behindDoc="0" locked="0" layoutInCell="1" allowOverlap="1" wp14:anchorId="22366505" wp14:editId="1BCE2FC2">
                      <wp:simplePos x="0" y="0"/>
                      <wp:positionH relativeFrom="column">
                        <wp:posOffset>1295400</wp:posOffset>
                      </wp:positionH>
                      <wp:positionV relativeFrom="paragraph">
                        <wp:posOffset>368300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06E998-2BD4-8F4B-9F5D-3A5923E42A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DDA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66505" id="Rectangle 2274" o:spid="_x0000_s3103" style="position:absolute;left:0;text-align:left;margin-left:102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KVrAxuwEAAEwDAAAOAAAAAAAAAAAAAAAAAC4CAABkcnMv&#10;ZTJvRG9jLnhtbFBLAQItABQABgAIAAAAIQC0omDm3AAAAAoBAAAPAAAAAAAAAAAAAAAAABUEAABk&#10;cnMvZG93bnJldi54bWxQSwUGAAAAAAQABADzAAAAHgUAAAAA&#10;" filled="f" stroked="f">
                      <v:textbox inset="2.16pt,1.44pt,0,1.44pt">
                        <w:txbxContent>
                          <w:p w14:paraId="565DDA1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7136" behindDoc="0" locked="0" layoutInCell="1" allowOverlap="1" wp14:anchorId="500AEF21" wp14:editId="4E84B408">
                      <wp:simplePos x="0" y="0"/>
                      <wp:positionH relativeFrom="column">
                        <wp:posOffset>1295400</wp:posOffset>
                      </wp:positionH>
                      <wp:positionV relativeFrom="paragraph">
                        <wp:posOffset>368300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BA90F-9D06-594A-96C2-B329FE237B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CF2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AEF21" id="Rectangle 2275" o:spid="_x0000_s3104" style="position:absolute;left:0;text-align:left;margin-left:102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Y00ULuwEAAEwDAAAOAAAAAAAAAAAAAAAAAC4CAABkcnMv&#10;ZTJvRG9jLnhtbFBLAQItABQABgAIAAAAIQC0omDm3AAAAAoBAAAPAAAAAAAAAAAAAAAAABUEAABk&#10;cnMvZG93bnJldi54bWxQSwUGAAAAAAQABADzAAAAHgUAAAAA&#10;" filled="f" stroked="f">
                      <v:textbox inset="2.16pt,1.44pt,0,1.44pt">
                        <w:txbxContent>
                          <w:p w14:paraId="770CF2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8160" behindDoc="0" locked="0" layoutInCell="1" allowOverlap="1" wp14:anchorId="53FB7816" wp14:editId="713AD462">
                      <wp:simplePos x="0" y="0"/>
                      <wp:positionH relativeFrom="column">
                        <wp:posOffset>1295400</wp:posOffset>
                      </wp:positionH>
                      <wp:positionV relativeFrom="paragraph">
                        <wp:posOffset>368300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94497-C0B5-5D43-A75D-C445793DE8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701B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B7816" id="Rectangle 2276" o:spid="_x0000_s3105" style="position:absolute;left:0;text-align:left;margin-left:102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fzQpx7wBAABMAwAADgAAAAAAAAAAAAAAAAAuAgAAZHJz&#10;L2Uyb0RvYy54bWxQSwECLQAUAAYACAAAACEAtKJg5twAAAAKAQAADwAAAAAAAAAAAAAAAAAWBAAA&#10;ZHJzL2Rvd25yZXYueG1sUEsFBgAAAAAEAAQA8wAAAB8FAAAAAA==&#10;" filled="f" stroked="f">
                      <v:textbox inset="2.16pt,1.44pt,0,1.44pt">
                        <w:txbxContent>
                          <w:p w14:paraId="1D701B0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89184" behindDoc="0" locked="0" layoutInCell="1" allowOverlap="1" wp14:anchorId="78F29F1F" wp14:editId="0ECF5B48">
                      <wp:simplePos x="0" y="0"/>
                      <wp:positionH relativeFrom="column">
                        <wp:posOffset>1295400</wp:posOffset>
                      </wp:positionH>
                      <wp:positionV relativeFrom="paragraph">
                        <wp:posOffset>368300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51005-B1A2-9B40-A8DE-BA99133595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528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29F1F" id="Rectangle 2277" o:spid="_x0000_s3106" style="position:absolute;left:0;text-align:left;margin-left:102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" filled="f" stroked="f">
                      <v:textbox inset="2.16pt,1.44pt,0,1.44pt">
                        <w:txbxContent>
                          <w:p w14:paraId="7415280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0208" behindDoc="0" locked="0" layoutInCell="1" allowOverlap="1" wp14:anchorId="43ED85BD" wp14:editId="0A30806D">
                      <wp:simplePos x="0" y="0"/>
                      <wp:positionH relativeFrom="column">
                        <wp:posOffset>1295400</wp:posOffset>
                      </wp:positionH>
                      <wp:positionV relativeFrom="paragraph">
                        <wp:posOffset>368300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1CA170-2231-C54B-A440-CC97DCFA47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D030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D85BD" id="Rectangle 2278" o:spid="_x0000_s3107" style="position:absolute;left:0;text-align:left;margin-left:102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qeLzi6AQAATAMAAA4AAAAAAAAAAAAAAAAALgIAAGRycy9l&#10;Mm9Eb2MueG1sUEsBAi0AFAAGAAgAAAAhALSiYObcAAAACgEAAA8AAAAAAAAAAAAAAAAAFAQAAGRy&#10;cy9kb3ducmV2LnhtbFBLBQYAAAAABAAEAPMAAAAdBQAAAAA=&#10;" filled="f" stroked="f">
                      <v:textbox inset="2.16pt,1.44pt,0,1.44pt">
                        <w:txbxContent>
                          <w:p w14:paraId="04D030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1232" behindDoc="0" locked="0" layoutInCell="1" allowOverlap="1" wp14:anchorId="01BB8422" wp14:editId="11C8B81D">
                      <wp:simplePos x="0" y="0"/>
                      <wp:positionH relativeFrom="column">
                        <wp:posOffset>1295400</wp:posOffset>
                      </wp:positionH>
                      <wp:positionV relativeFrom="paragraph">
                        <wp:posOffset>368300</wp:posOffset>
                      </wp:positionV>
                      <wp:extent cx="977900" cy="927100"/>
                      <wp:effectExtent l="0" t="0" r="0" b="0"/>
                      <wp:wrapNone/>
                      <wp:docPr id="2279" name="Rectangle 2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CBA0F0-3B70-8C47-9474-3B1D655B40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B5F6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8422" id="Rectangle 2279" o:spid="_x0000_s3108" style="position:absolute;left:0;text-align:left;margin-left:102pt;margin-top:29pt;width:77pt;height:73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O3x3aa2AQAATAMAAA4AAAAAAAAAAAAAAAAALgIAAGRycy9lMm9Eb2Mu&#10;eG1sUEsBAi0AFAAGAAgAAAAhALXmu0naAAAACgEAAA8AAAAAAAAAAAAAAAAAEAQAAGRycy9kb3du&#10;cmV2LnhtbFBLBQYAAAAABAAEAPMAAAAXBQAAAAA=&#10;" filled="f" stroked="f">
                      <v:textbox inset="2.16pt,1.44pt,0,1.44pt">
                        <w:txbxContent>
                          <w:p w14:paraId="1AB5F6E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2256" behindDoc="0" locked="0" layoutInCell="1" allowOverlap="1" wp14:anchorId="5C4BE702" wp14:editId="66EA2A97">
                      <wp:simplePos x="0" y="0"/>
                      <wp:positionH relativeFrom="column">
                        <wp:posOffset>1295400</wp:posOffset>
                      </wp:positionH>
                      <wp:positionV relativeFrom="paragraph">
                        <wp:posOffset>368300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7A98F-27BE-274B-B6CF-A14DB8C35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C97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BE702" id="Rectangle 2280" o:spid="_x0000_s3109" style="position:absolute;left:0;text-align:left;margin-left:102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tHLDLkBAABMAwAADgAAAAAAAAAAAAAAAAAuAgAAZHJzL2Uy&#10;b0RvYy54bWxQSwECLQAUAAYACAAAACEAtKJg5twAAAAKAQAADwAAAAAAAAAAAAAAAAATBAAAZHJz&#10;L2Rvd25yZXYueG1sUEsFBgAAAAAEAAQA8wAAABwFAAAAAA==&#10;" filled="f" stroked="f">
                      <v:textbox inset="2.16pt,1.44pt,0,1.44pt">
                        <w:txbxContent>
                          <w:p w14:paraId="3ADC974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3280" behindDoc="0" locked="0" layoutInCell="1" allowOverlap="1" wp14:anchorId="4070CE27" wp14:editId="42A18C34">
                      <wp:simplePos x="0" y="0"/>
                      <wp:positionH relativeFrom="column">
                        <wp:posOffset>1295400</wp:posOffset>
                      </wp:positionH>
                      <wp:positionV relativeFrom="paragraph">
                        <wp:posOffset>368300</wp:posOffset>
                      </wp:positionV>
                      <wp:extent cx="977900" cy="863600"/>
                      <wp:effectExtent l="0" t="0" r="0" b="0"/>
                      <wp:wrapNone/>
                      <wp:docPr id="2281" name="Rectangle 2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04DF75A-7A60-7842-B423-D2A9EA87594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603F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0CE27" id="Rectangle 2281" o:spid="_x0000_s3110" style="position:absolute;left:0;text-align:left;margin-left:102pt;margin-top:29pt;width:77pt;height:6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q4oU+boBAABMAwAADgAAAAAAAAAAAAAAAAAuAgAAZHJzL2Uy&#10;b0RvYy54bWxQSwECLQAUAAYACAAAACEAHcHrytsAAAAKAQAADwAAAAAAAAAAAAAAAAAUBAAAZHJz&#10;L2Rvd25yZXYueG1sUEsFBgAAAAAEAAQA8wAAABwFAAAAAA==&#10;" filled="f" stroked="f">
                      <v:textbox inset="2.16pt,1.44pt,0,1.44pt">
                        <w:txbxContent>
                          <w:p w14:paraId="45603FB4"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4304" behindDoc="0" locked="0" layoutInCell="1" allowOverlap="1" wp14:anchorId="4A8C7F28" wp14:editId="0AF6FA53">
                      <wp:simplePos x="0" y="0"/>
                      <wp:positionH relativeFrom="column">
                        <wp:posOffset>1295400</wp:posOffset>
                      </wp:positionH>
                      <wp:positionV relativeFrom="paragraph">
                        <wp:posOffset>368300</wp:posOffset>
                      </wp:positionV>
                      <wp:extent cx="977900" cy="927100"/>
                      <wp:effectExtent l="0" t="0" r="0" b="0"/>
                      <wp:wrapNone/>
                      <wp:docPr id="2282" name="Rectangle 2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60103A-83BE-C143-BD4A-8A567BF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C5F4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C7F28" id="Rectangle 2282" o:spid="_x0000_s3111" style="position:absolute;left:0;text-align:left;margin-left:102pt;margin-top:29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Oo0B8O2AQAATAMAAA4AAAAAAAAAAAAAAAAALgIAAGRycy9lMm9Eb2Mu&#10;eG1sUEsBAi0AFAAGAAgAAAAhALXmu0naAAAACgEAAA8AAAAAAAAAAAAAAAAAEAQAAGRycy9kb3du&#10;cmV2LnhtbFBLBQYAAAAABAAEAPMAAAAXBQAAAAA=&#10;" filled="f" stroked="f">
                      <v:textbox inset="2.16pt,1.44pt,0,1.44pt">
                        <w:txbxContent>
                          <w:p w14:paraId="68C5F4AF"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5328" behindDoc="0" locked="0" layoutInCell="1" allowOverlap="1" wp14:anchorId="3FEDFEFF" wp14:editId="285C42FF">
                      <wp:simplePos x="0" y="0"/>
                      <wp:positionH relativeFrom="column">
                        <wp:posOffset>1295400</wp:posOffset>
                      </wp:positionH>
                      <wp:positionV relativeFrom="paragraph">
                        <wp:posOffset>368300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3F6C63-62D1-E442-A93E-50257E623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AFD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DFEFF" id="Rectangle 2283" o:spid="_x0000_s3112" style="position:absolute;left:0;text-align:left;margin-left:102pt;margin-top:29pt;width:79pt;height:60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eWugEAAEw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pmk3lDhucUo/&#10;UDfu+lGRJTsYKVWeb9ZrCrHDsufwBJcoopvJzxps/iItMheNz1eN1ZyIwOR2s21rnITAo7ub7QZ9&#10;7FK9FQeI6YvylmSHUUAoRVl++hbTcvX1CtZlMMvz2UvzYV7I1O3tK9aDl2fkiEuaHtHo0U+MitEE&#10;SiYcPKPx15GDomT86lDZ5u5m0+CmlGDdNi1uMJQAUR/eZ7kTg8ddEgkoOQYw/YCAi0YFF46sMLus&#10;V96J93FB//Y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3tp5a6AQAATAMAAA4AAAAAAAAAAAAAAAAALgIAAGRycy9l&#10;Mm9Eb2MueG1sUEsBAi0AFAAGAAgAAAAhALSiYObcAAAACgEAAA8AAAAAAAAAAAAAAAAAFAQAAGRy&#10;cy9kb3ducmV2LnhtbFBLBQYAAAAABAAEAPMAAAAdBQAAAAA=&#10;" filled="f" stroked="f">
                      <v:textbox inset="2.16pt,1.44pt,0,1.44pt">
                        <w:txbxContent>
                          <w:p w14:paraId="3B3AFD7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6352" behindDoc="0" locked="0" layoutInCell="1" allowOverlap="1" wp14:anchorId="7682F99D" wp14:editId="19AEF918">
                      <wp:simplePos x="0" y="0"/>
                      <wp:positionH relativeFrom="column">
                        <wp:posOffset>1295400</wp:posOffset>
                      </wp:positionH>
                      <wp:positionV relativeFrom="paragraph">
                        <wp:posOffset>368300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582EA03-51FA-B440-99AE-7BFC9F756B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188C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2F99D" id="Rectangle 2284" o:spid="_x0000_s3113" style="position:absolute;left:0;text-align:left;margin-left:102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GX8r4C2AQAATAMAAA4AAAAAAAAAAAAAAAAALgIAAGRycy9lMm9Eb2Mu&#10;eG1sUEsBAi0AFAAGAAgAAAAhALXmu0naAAAACgEAAA8AAAAAAAAAAAAAAAAAEAQAAGRycy9kb3du&#10;cmV2LnhtbFBLBQYAAAAABAAEAPMAAAAXBQAAAAA=&#10;" filled="f" stroked="f">
                      <v:textbox inset="2.16pt,1.44pt,0,1.44pt">
                        <w:txbxContent>
                          <w:p w14:paraId="50188C73"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7376" behindDoc="0" locked="0" layoutInCell="1" allowOverlap="1" wp14:anchorId="6896C756" wp14:editId="7B6A223A">
                      <wp:simplePos x="0" y="0"/>
                      <wp:positionH relativeFrom="column">
                        <wp:posOffset>1295400</wp:posOffset>
                      </wp:positionH>
                      <wp:positionV relativeFrom="paragraph">
                        <wp:posOffset>368300</wp:posOffset>
                      </wp:positionV>
                      <wp:extent cx="977900" cy="927100"/>
                      <wp:effectExtent l="0" t="0" r="0" b="0"/>
                      <wp:wrapNone/>
                      <wp:docPr id="2285" name="Rectangle 2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7A8232-F5DD-D14E-9D26-DE0DBBB9B6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568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6C756" id="Rectangle 2285" o:spid="_x0000_s3114" style="position:absolute;left:0;text-align:left;margin-left:102pt;margin-top:29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Pd5Wrq2AQAATAMAAA4AAAAAAAAAAAAAAAAALgIAAGRycy9lMm9Eb2Mu&#10;eG1sUEsBAi0AFAAGAAgAAAAhALXmu0naAAAACgEAAA8AAAAAAAAAAAAAAAAAEAQAAGRycy9kb3du&#10;cmV2LnhtbFBLBQYAAAAABAAEAPMAAAAXBQAAAAA=&#10;" filled="f" stroked="f">
                      <v:textbox inset="2.16pt,1.44pt,0,1.44pt">
                        <w:txbxContent>
                          <w:p w14:paraId="63256851"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8400" behindDoc="0" locked="0" layoutInCell="1" allowOverlap="1" wp14:anchorId="31B0122B" wp14:editId="4AB5C247">
                      <wp:simplePos x="0" y="0"/>
                      <wp:positionH relativeFrom="column">
                        <wp:posOffset>1295400</wp:posOffset>
                      </wp:positionH>
                      <wp:positionV relativeFrom="paragraph">
                        <wp:posOffset>368300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65B4-EF63-0842-840B-57E5F94F7A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479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122B" id="Rectangle 2286" o:spid="_x0000_s3115" style="position:absolute;left:0;text-align:left;margin-left:102pt;margin-top:29pt;width:79pt;height:60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LjugEAAEw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pmlvKXHc4pR+&#10;oG7c9aMiS3YwUqo836zXFGKHZc/hCS5RRDeTnzXY/EVaZC4an68aqzkRgcntZtvWOAmBR3c32w36&#10;2KV6Kw4Q0xflLckOo4BQirL89C2m5errFazLYJbns5fmw7yQqdvtK9aDl2fkiEuaHtHo0U+MitEE&#10;SiYcPKPx15GDomT86lDZ5u5m0+CmlGDdNi1uMJQAUR/eZ7kTg8ddEgkoOQYw/YCAi0YFF46sMLus&#10;V96J93FB//Y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muYuO6AQAATAMAAA4AAAAAAAAAAAAAAAAALgIAAGRycy9l&#10;Mm9Eb2MueG1sUEsBAi0AFAAGAAgAAAAhALSiYObcAAAACgEAAA8AAAAAAAAAAAAAAAAAFAQAAGRy&#10;cy9kb3ducmV2LnhtbFBLBQYAAAAABAAEAPMAAAAdBQAAAAA=&#10;" filled="f" stroked="f">
                      <v:textbox inset="2.16pt,1.44pt,0,1.44pt">
                        <w:txbxContent>
                          <w:p w14:paraId="3BE479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799424" behindDoc="0" locked="0" layoutInCell="1" allowOverlap="1" wp14:anchorId="39EB02A6" wp14:editId="07D16084">
                      <wp:simplePos x="0" y="0"/>
                      <wp:positionH relativeFrom="column">
                        <wp:posOffset>1295400</wp:posOffset>
                      </wp:positionH>
                      <wp:positionV relativeFrom="paragraph">
                        <wp:posOffset>368300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783F08-1ED4-084E-91D9-314D383D30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3540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B02A6" id="Rectangle 2287" o:spid="_x0000_s3116" style="position:absolute;left:0;text-align:left;margin-left:102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CaZ7f1twEAAEwDAAAOAAAAAAAAAAAAAAAAAC4CAABkcnMvZTJvRG9j&#10;LnhtbFBLAQItABQABgAIAAAAIQC15rtJ2gAAAAoBAAAPAAAAAAAAAAAAAAAAABEEAABkcnMvZG93&#10;bnJldi54bWxQSwUGAAAAAAQABADzAAAAGAUAAAAA&#10;" filled="f" stroked="f">
                      <v:textbox inset="2.16pt,1.44pt,0,1.44pt">
                        <w:txbxContent>
                          <w:p w14:paraId="1335409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0448" behindDoc="0" locked="0" layoutInCell="1" allowOverlap="1" wp14:anchorId="06706300" wp14:editId="2092AF93">
                      <wp:simplePos x="0" y="0"/>
                      <wp:positionH relativeFrom="column">
                        <wp:posOffset>1295400</wp:posOffset>
                      </wp:positionH>
                      <wp:positionV relativeFrom="paragraph">
                        <wp:posOffset>368300</wp:posOffset>
                      </wp:positionV>
                      <wp:extent cx="977900" cy="901700"/>
                      <wp:effectExtent l="0" t="0" r="0" b="0"/>
                      <wp:wrapNone/>
                      <wp:docPr id="2288" name="Rectangle 2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BE9F69A-8A03-2F41-B3CF-C4DD2FBFC40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B6A58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06300" id="Rectangle 2288" o:spid="_x0000_s3117" style="position:absolute;left:0;text-align:left;margin-left:102pt;margin-top:29pt;width:77pt;height:71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" filled="f" stroked="f">
                      <v:textbox inset="2.16pt,1.44pt,0,1.44pt">
                        <w:txbxContent>
                          <w:p w14:paraId="3B6A5823"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1472" behindDoc="0" locked="0" layoutInCell="1" allowOverlap="1" wp14:anchorId="36665333" wp14:editId="0E92993B">
                      <wp:simplePos x="0" y="0"/>
                      <wp:positionH relativeFrom="column">
                        <wp:posOffset>1295400</wp:posOffset>
                      </wp:positionH>
                      <wp:positionV relativeFrom="paragraph">
                        <wp:posOffset>368300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37B06-BA6A-404E-BF35-A7C99DDC0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D28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5333" id="Rectangle 2289" o:spid="_x0000_s3118" style="position:absolute;left:0;text-align:left;margin-left:102pt;margin-top:29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ATKr26AQAATAMAAA4AAAAAAAAAAAAAAAAALgIAAGRycy9l&#10;Mm9Eb2MueG1sUEsBAi0AFAAGAAgAAAAhALSiYObcAAAACgEAAA8AAAAAAAAAAAAAAAAAFAQAAGRy&#10;cy9kb3ducmV2LnhtbFBLBQYAAAAABAAEAPMAAAAdBQAAAAA=&#10;" filled="f" stroked="f">
                      <v:textbox inset="2.16pt,1.44pt,0,1.44pt">
                        <w:txbxContent>
                          <w:p w14:paraId="71CD287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2496" behindDoc="0" locked="0" layoutInCell="1" allowOverlap="1" wp14:anchorId="290D2DC6" wp14:editId="79A1C763">
                      <wp:simplePos x="0" y="0"/>
                      <wp:positionH relativeFrom="column">
                        <wp:posOffset>1295400</wp:posOffset>
                      </wp:positionH>
                      <wp:positionV relativeFrom="paragraph">
                        <wp:posOffset>368300</wp:posOffset>
                      </wp:positionV>
                      <wp:extent cx="1003300" cy="762000"/>
                      <wp:effectExtent l="0" t="0" r="0" b="0"/>
                      <wp:wrapNone/>
                      <wp:docPr id="2290" name="Rectangle 2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FAE57-027F-064F-800D-27B7F2DAB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C45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D2DC6" id="Rectangle 2290" o:spid="_x0000_s3119" style="position:absolute;left:0;text-align:left;margin-left:102pt;margin-top:29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AShKc7kBAABMAwAADgAAAAAAAAAAAAAAAAAuAgAAZHJzL2Uy&#10;b0RvYy54bWxQSwECLQAUAAYACAAAACEAtKJg5twAAAAKAQAADwAAAAAAAAAAAAAAAAATBAAAZHJz&#10;L2Rvd25yZXYueG1sUEsFBgAAAAAEAAQA8wAAABwFAAAAAA==&#10;" filled="f" stroked="f">
                      <v:textbox inset="2.16pt,1.44pt,0,1.44pt">
                        <w:txbxContent>
                          <w:p w14:paraId="44C45FA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3520" behindDoc="0" locked="0" layoutInCell="1" allowOverlap="1" wp14:anchorId="4E6B2596" wp14:editId="7F8DD8CF">
                      <wp:simplePos x="0" y="0"/>
                      <wp:positionH relativeFrom="column">
                        <wp:posOffset>1295400</wp:posOffset>
                      </wp:positionH>
                      <wp:positionV relativeFrom="paragraph">
                        <wp:posOffset>368300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D2D40F-EAC1-5344-A98B-6908014EB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78B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B2596" id="Rectangle 2291" o:spid="_x0000_s3120" style="position:absolute;left:0;text-align:left;margin-left:102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savuW6AQAATAMAAA4AAAAAAAAAAAAAAAAALgIAAGRycy9l&#10;Mm9Eb2MueG1sUEsBAi0AFAAGAAgAAAAhALSiYObcAAAACgEAAA8AAAAAAAAAAAAAAAAAFAQAAGRy&#10;cy9kb3ducmV2LnhtbFBLBQYAAAAABAAEAPMAAAAdBQAAAAA=&#10;" filled="f" stroked="f">
                      <v:textbox inset="2.16pt,1.44pt,0,1.44pt">
                        <w:txbxContent>
                          <w:p w14:paraId="03378BC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4544" behindDoc="0" locked="0" layoutInCell="1" allowOverlap="1" wp14:anchorId="7FC37DEC" wp14:editId="09C2C957">
                      <wp:simplePos x="0" y="0"/>
                      <wp:positionH relativeFrom="column">
                        <wp:posOffset>1295400</wp:posOffset>
                      </wp:positionH>
                      <wp:positionV relativeFrom="paragraph">
                        <wp:posOffset>368300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1C502-F6D1-9C4C-9CA6-B26F8CC10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03F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37DEC" id="Rectangle 2292" o:spid="_x0000_s3121" style="position:absolute;left:0;text-align:left;margin-left:102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z90im6AQAATAMAAA4AAAAAAAAAAAAAAAAALgIAAGRycy9l&#10;Mm9Eb2MueG1sUEsBAi0AFAAGAAgAAAAhALSiYObcAAAACgEAAA8AAAAAAAAAAAAAAAAAFAQAAGRy&#10;cy9kb3ducmV2LnhtbFBLBQYAAAAABAAEAPMAAAAdBQAAAAA=&#10;" filled="f" stroked="f">
                      <v:textbox inset="2.16pt,1.44pt,0,1.44pt">
                        <w:txbxContent>
                          <w:p w14:paraId="26203FF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5568" behindDoc="0" locked="0" layoutInCell="1" allowOverlap="1" wp14:anchorId="10B2B2CD" wp14:editId="32820BAF">
                      <wp:simplePos x="0" y="0"/>
                      <wp:positionH relativeFrom="column">
                        <wp:posOffset>1295400</wp:posOffset>
                      </wp:positionH>
                      <wp:positionV relativeFrom="paragraph">
                        <wp:posOffset>368300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7AD6E-13FE-5C44-AAE3-15BB8548F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661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2B2CD" id="Rectangle 2293" o:spid="_x0000_s3122" style="position:absolute;left:0;text-align:left;margin-left:102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IUJum6AQAATAMAAA4AAAAAAAAAAAAAAAAALgIAAGRycy9l&#10;Mm9Eb2MueG1sUEsBAi0AFAAGAAgAAAAhALSiYObcAAAACgEAAA8AAAAAAAAAAAAAAAAAFAQAAGRy&#10;cy9kb3ducmV2LnhtbFBLBQYAAAAABAAEAPMAAAAdBQAAAAA=&#10;" filled="f" stroked="f">
                      <v:textbox inset="2.16pt,1.44pt,0,1.44pt">
                        <w:txbxContent>
                          <w:p w14:paraId="20F661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6592" behindDoc="0" locked="0" layoutInCell="1" allowOverlap="1" wp14:anchorId="42070EAB" wp14:editId="23CA84A6">
                      <wp:simplePos x="0" y="0"/>
                      <wp:positionH relativeFrom="column">
                        <wp:posOffset>1295400</wp:posOffset>
                      </wp:positionH>
                      <wp:positionV relativeFrom="paragraph">
                        <wp:posOffset>368300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3A4B5-A32E-234B-827D-192EA32B8A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210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70EAB" id="Rectangle 2294" o:spid="_x0000_s3123" style="position:absolute;left:0;text-align:left;margin-left:102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M1emq6AQAATAMAAA4AAAAAAAAAAAAAAAAALgIAAGRycy9l&#10;Mm9Eb2MueG1sUEsBAi0AFAAGAAgAAAAhALSiYObcAAAACgEAAA8AAAAAAAAAAAAAAAAAFAQAAGRy&#10;cy9kb3ducmV2LnhtbFBLBQYAAAAABAAEAPMAAAAdBQAAAAA=&#10;" filled="f" stroked="f">
                      <v:textbox inset="2.16pt,1.44pt,0,1.44pt">
                        <w:txbxContent>
                          <w:p w14:paraId="733210F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7616" behindDoc="0" locked="0" layoutInCell="1" allowOverlap="1" wp14:anchorId="2B4F9592" wp14:editId="2729BD89">
                      <wp:simplePos x="0" y="0"/>
                      <wp:positionH relativeFrom="column">
                        <wp:posOffset>1295400</wp:posOffset>
                      </wp:positionH>
                      <wp:positionV relativeFrom="paragraph">
                        <wp:posOffset>368300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4EA48-C779-124A-9FCF-CC4BC7506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B80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F9592" id="Rectangle 2295" o:spid="_x0000_s3124" style="position:absolute;left:0;text-align:left;margin-left:102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Gwj1C6AQAATAMAAA4AAAAAAAAAAAAAAAAALgIAAGRycy9l&#10;Mm9Eb2MueG1sUEsBAi0AFAAGAAgAAAAhALSiYObcAAAACgEAAA8AAAAAAAAAAAAAAAAAFAQAAGRy&#10;cy9kb3ducmV2LnhtbFBLBQYAAAAABAAEAPMAAAAdBQAAAAA=&#10;" filled="f" stroked="f">
                      <v:textbox inset="2.16pt,1.44pt,0,1.44pt">
                        <w:txbxContent>
                          <w:p w14:paraId="447B808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8640" behindDoc="0" locked="0" layoutInCell="1" allowOverlap="1" wp14:anchorId="0758ECCA" wp14:editId="7980C7D0">
                      <wp:simplePos x="0" y="0"/>
                      <wp:positionH relativeFrom="column">
                        <wp:posOffset>1295400</wp:posOffset>
                      </wp:positionH>
                      <wp:positionV relativeFrom="paragraph">
                        <wp:posOffset>368300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EB2CC-64A6-784C-AC8B-65476C8240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567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8ECCA" id="Rectangle 2296" o:spid="_x0000_s3125" style="position:absolute;left:0;text-align:left;margin-left:102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ZX45y6AQAATAMAAA4AAAAAAAAAAAAAAAAALgIAAGRycy9l&#10;Mm9Eb2MueG1sUEsBAi0AFAAGAAgAAAAhALSiYObcAAAACgEAAA8AAAAAAAAAAAAAAAAAFAQAAGRy&#10;cy9kb3ducmV2LnhtbFBLBQYAAAAABAAEAPMAAAAdBQAAAAA=&#10;" filled="f" stroked="f">
                      <v:textbox inset="2.16pt,1.44pt,0,1.44pt">
                        <w:txbxContent>
                          <w:p w14:paraId="290567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09664" behindDoc="0" locked="0" layoutInCell="1" allowOverlap="1" wp14:anchorId="5C7E6CDF" wp14:editId="7923A005">
                      <wp:simplePos x="0" y="0"/>
                      <wp:positionH relativeFrom="column">
                        <wp:posOffset>1295400</wp:posOffset>
                      </wp:positionH>
                      <wp:positionV relativeFrom="paragraph">
                        <wp:posOffset>368300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8286BD-77E1-5C47-AA29-228FA872BC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38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E6CDF" id="Rectangle 2297" o:spid="_x0000_s3126" style="position:absolute;left:0;text-align:left;margin-left:102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WAugEAAEw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Gm2a4pcdxil36i&#10;b9x1gyJztTdSqtzf7NcYYovXnsMTXLKIyyx+0mDzF2WRqXh8vnqspkQEFrer7abGTgjcWt9sV7hG&#10;lOrtcoCYvilvSV4wCkilOMtPP2Kaj/45gvcymfn5vErTYZrFLGfcXDx4eUaNOKTpEYMe/MioGEyg&#10;ZMTGMxp/HTkoSobvDp1t1jerBielJMtNs8EJhpIg68P7Knei9zhLIgElxwCm65Fw8ajwwpYVZZfx&#10;yjPxPi/s336C/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Q/tYC6AQAATAMAAA4AAAAAAAAAAAAAAAAALgIAAGRycy9l&#10;Mm9Eb2MueG1sUEsBAi0AFAAGAAgAAAAhALSiYObcAAAACgEAAA8AAAAAAAAAAAAAAAAAFAQAAGRy&#10;cy9kb3ducmV2LnhtbFBLBQYAAAAABAAEAPMAAAAdBQAAAAA=&#10;" filled="f" stroked="f">
                      <v:textbox inset="2.16pt,1.44pt,0,1.44pt">
                        <w:txbxContent>
                          <w:p w14:paraId="0483869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0688" behindDoc="0" locked="0" layoutInCell="1" allowOverlap="1" wp14:anchorId="66BEC711" wp14:editId="3FE7BCB4">
                      <wp:simplePos x="0" y="0"/>
                      <wp:positionH relativeFrom="column">
                        <wp:posOffset>1295400</wp:posOffset>
                      </wp:positionH>
                      <wp:positionV relativeFrom="paragraph">
                        <wp:posOffset>368300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F8184-C7C3-2D4E-A73E-A944DF55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671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EC711" id="Rectangle 2298" o:spid="_x0000_s3127" style="position:absolute;left:0;text-align:left;margin-left:102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CZKInbkBAABMAwAADgAAAAAAAAAAAAAAAAAuAgAAZHJzL2Uy&#10;b0RvYy54bWxQSwECLQAUAAYACAAAACEAtKJg5twAAAAKAQAADwAAAAAAAAAAAAAAAAATBAAAZHJz&#10;L2Rvd25yZXYueG1sUEsFBgAAAAAEAAQA8wAAABwFAAAAAA==&#10;" filled="f" stroked="f">
                      <v:textbox inset="2.16pt,1.44pt,0,1.44pt">
                        <w:txbxContent>
                          <w:p w14:paraId="752671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1712" behindDoc="0" locked="0" layoutInCell="1" allowOverlap="1" wp14:anchorId="383F23F3" wp14:editId="695303F5">
                      <wp:simplePos x="0" y="0"/>
                      <wp:positionH relativeFrom="column">
                        <wp:posOffset>1295400</wp:posOffset>
                      </wp:positionH>
                      <wp:positionV relativeFrom="paragraph">
                        <wp:posOffset>368300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C798D-10E5-A943-A5D0-1BB60625F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9EB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F23F3" id="Rectangle 2299" o:spid="_x0000_s3128" style="position:absolute;left:0;text-align:left;margin-left:102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d7fF26AQAATAMAAA4AAAAAAAAAAAAAAAAALgIAAGRycy9l&#10;Mm9Eb2MueG1sUEsBAi0AFAAGAAgAAAAhALSiYObcAAAACgEAAA8AAAAAAAAAAAAAAAAAFAQAAGRy&#10;cy9kb3ducmV2LnhtbFBLBQYAAAAABAAEAPMAAAAdBQAAAAA=&#10;" filled="f" stroked="f">
                      <v:textbox inset="2.16pt,1.44pt,0,1.44pt">
                        <w:txbxContent>
                          <w:p w14:paraId="2949EB1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2736" behindDoc="0" locked="0" layoutInCell="1" allowOverlap="1" wp14:anchorId="30CBB050" wp14:editId="1137AC88">
                      <wp:simplePos x="0" y="0"/>
                      <wp:positionH relativeFrom="column">
                        <wp:posOffset>1295400</wp:posOffset>
                      </wp:positionH>
                      <wp:positionV relativeFrom="paragraph">
                        <wp:posOffset>368300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2D6802-1D10-E64C-872F-AE5C3C728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533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BB050" id="Rectangle 2300" o:spid="_x0000_s3129" style="position:absolute;left:0;text-align:left;margin-left:102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Lg/8LkBAABMAwAADgAAAAAAAAAAAAAAAAAuAgAAZHJzL2Uy&#10;b0RvYy54bWxQSwECLQAUAAYACAAAACEAtKJg5twAAAAKAQAADwAAAAAAAAAAAAAAAAATBAAAZHJz&#10;L2Rvd25yZXYueG1sUEsFBgAAAAAEAAQA8wAAABwFAAAAAA==&#10;" filled="f" stroked="f">
                      <v:textbox inset="2.16pt,1.44pt,0,1.44pt">
                        <w:txbxContent>
                          <w:p w14:paraId="1F85337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3760" behindDoc="0" locked="0" layoutInCell="1" allowOverlap="1" wp14:anchorId="1FE28B1D" wp14:editId="50FFA9BB">
                      <wp:simplePos x="0" y="0"/>
                      <wp:positionH relativeFrom="column">
                        <wp:posOffset>1295400</wp:posOffset>
                      </wp:positionH>
                      <wp:positionV relativeFrom="paragraph">
                        <wp:posOffset>368300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63DF-8571-9B44-8D1D-5565B27FA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6D1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28B1D" id="Rectangle 2301" o:spid="_x0000_s3130" style="position:absolute;left:0;text-align:left;margin-left:102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2orLZrkBAABMAwAADgAAAAAAAAAAAAAAAAAuAgAAZHJzL2Uy&#10;b0RvYy54bWxQSwECLQAUAAYACAAAACEAtKJg5twAAAAKAQAADwAAAAAAAAAAAAAAAAATBAAAZHJz&#10;L2Rvd25yZXYueG1sUEsFBgAAAAAEAAQA8wAAABwFAAAAAA==&#10;" filled="f" stroked="f">
                      <v:textbox inset="2.16pt,1.44pt,0,1.44pt">
                        <w:txbxContent>
                          <w:p w14:paraId="2AA6D1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4784" behindDoc="0" locked="0" layoutInCell="1" allowOverlap="1" wp14:anchorId="7B1F4EBC" wp14:editId="7B1C8066">
                      <wp:simplePos x="0" y="0"/>
                      <wp:positionH relativeFrom="column">
                        <wp:posOffset>1295400</wp:posOffset>
                      </wp:positionH>
                      <wp:positionV relativeFrom="paragraph">
                        <wp:posOffset>368300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AE60B-E6BD-B646-A9C9-A1157E334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876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F4EBC" id="Rectangle 2302" o:spid="_x0000_s3131" style="position:absolute;left:0;text-align:left;margin-left:102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1tp6q6AQAATAMAAA4AAAAAAAAAAAAAAAAALgIAAGRycy9l&#10;Mm9Eb2MueG1sUEsBAi0AFAAGAAgAAAAhALSiYObcAAAACgEAAA8AAAAAAAAAAAAAAAAAFAQAAGRy&#10;cy9kb3ducmV2LnhtbFBLBQYAAAAABAAEAPMAAAAdBQAAAAA=&#10;" filled="f" stroked="f">
                      <v:textbox inset="2.16pt,1.44pt,0,1.44pt">
                        <w:txbxContent>
                          <w:p w14:paraId="0908766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5808" behindDoc="0" locked="0" layoutInCell="1" allowOverlap="1" wp14:anchorId="0F76BDDF" wp14:editId="595ECE61">
                      <wp:simplePos x="0" y="0"/>
                      <wp:positionH relativeFrom="column">
                        <wp:posOffset>1295400</wp:posOffset>
                      </wp:positionH>
                      <wp:positionV relativeFrom="paragraph">
                        <wp:posOffset>368300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1E54EB-670E-5342-B910-500D69393D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BC3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6BDDF" id="Rectangle 2303" o:spid="_x0000_s3132" style="position:absolute;left:0;text-align:left;margin-left:102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OEU2q6AQAATAMAAA4AAAAAAAAAAAAAAAAALgIAAGRycy9l&#10;Mm9Eb2MueG1sUEsBAi0AFAAGAAgAAAAhALSiYObcAAAACgEAAA8AAAAAAAAAAAAAAAAAFAQAAGRy&#10;cy9kb3ducmV2LnhtbFBLBQYAAAAABAAEAPMAAAAdBQAAAAA=&#10;" filled="f" stroked="f">
                      <v:textbox inset="2.16pt,1.44pt,0,1.44pt">
                        <w:txbxContent>
                          <w:p w14:paraId="7C9BC36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6832" behindDoc="0" locked="0" layoutInCell="1" allowOverlap="1" wp14:anchorId="25204C30" wp14:editId="631784F5">
                      <wp:simplePos x="0" y="0"/>
                      <wp:positionH relativeFrom="column">
                        <wp:posOffset>1295400</wp:posOffset>
                      </wp:positionH>
                      <wp:positionV relativeFrom="paragraph">
                        <wp:posOffset>368300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CB72-782B-9D41-B4F3-573003966B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DD3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04C30" id="Rectangle 2304" o:spid="_x0000_s3133" style="position:absolute;left:0;text-align:left;margin-left:102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pugEAAEw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abVb2mxHOHU/qO&#10;unHfWUXmbG+kVNN8J72GmFose4nPcI0SuhP5UYObvkiLjEXjy01jNWYiMLlb7bY1TkLg0Wa9W6GP&#10;Xaq34ggpf1bBkclhFBBKUZafv6Y8X329gnUTmPn5ycvjcZzJLOvNK9ZjkBfkiEuan9BoGwZGhTWR&#10;kgEHz2j6deKgKLFfPCrbbNarBjelBMtts8UNhhIg6uP7LPeiD7hLIgMlpwim6xFw0ajgwpEVZtf1&#10;mnbifVzQ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KlD+m6AQAATAMAAA4AAAAAAAAAAAAAAAAALgIAAGRycy9l&#10;Mm9Eb2MueG1sUEsBAi0AFAAGAAgAAAAhALSiYObcAAAACgEAAA8AAAAAAAAAAAAAAAAAFAQAAGRy&#10;cy9kb3ducmV2LnhtbFBLBQYAAAAABAAEAPMAAAAdBQAAAAA=&#10;" filled="f" stroked="f">
                      <v:textbox inset="2.16pt,1.44pt,0,1.44pt">
                        <w:txbxContent>
                          <w:p w14:paraId="715DD30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7856" behindDoc="0" locked="0" layoutInCell="1" allowOverlap="1" wp14:anchorId="18549BB3" wp14:editId="00E5DCB3">
                      <wp:simplePos x="0" y="0"/>
                      <wp:positionH relativeFrom="column">
                        <wp:posOffset>1295400</wp:posOffset>
                      </wp:positionH>
                      <wp:positionV relativeFrom="paragraph">
                        <wp:posOffset>368300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25B5B-C2E0-9642-8DE8-C40679624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D3E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49BB3" id="Rectangle 2305" o:spid="_x0000_s3134" style="position:absolute;left:0;text-align:left;margin-left:102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Ag+tO6AQAATAMAAA4AAAAAAAAAAAAAAAAALgIAAGRycy9l&#10;Mm9Eb2MueG1sUEsBAi0AFAAGAAgAAAAhALSiYObcAAAACgEAAA8AAAAAAAAAAAAAAAAAFAQAAGRy&#10;cy9kb3ducmV2LnhtbFBLBQYAAAAABAAEAPMAAAAdBQAAAAA=&#10;" filled="f" stroked="f">
                      <v:textbox inset="2.16pt,1.44pt,0,1.44pt">
                        <w:txbxContent>
                          <w:p w14:paraId="499D3E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8880" behindDoc="0" locked="0" layoutInCell="1" allowOverlap="1" wp14:anchorId="0D507B20" wp14:editId="639021A9">
                      <wp:simplePos x="0" y="0"/>
                      <wp:positionH relativeFrom="column">
                        <wp:posOffset>1295400</wp:posOffset>
                      </wp:positionH>
                      <wp:positionV relativeFrom="paragraph">
                        <wp:posOffset>368300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16EAAB-30F9-1B4E-9661-D6D10B1A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C43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07B20" id="Rectangle 2306" o:spid="_x0000_s3135" style="position:absolute;left:0;text-align:left;margin-left:102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fHlh+6AQAATAMAAA4AAAAAAAAAAAAAAAAALgIAAGRycy9l&#10;Mm9Eb2MueG1sUEsBAi0AFAAGAAgAAAAhALSiYObcAAAACgEAAA8AAAAAAAAAAAAAAAAAFAQAAGRy&#10;cy9kb3ducmV2LnhtbFBLBQYAAAAABAAEAPMAAAAdBQAAAAA=&#10;" filled="f" stroked="f">
                      <v:textbox inset="2.16pt,1.44pt,0,1.44pt">
                        <w:txbxContent>
                          <w:p w14:paraId="68AC436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19904" behindDoc="0" locked="0" layoutInCell="1" allowOverlap="1" wp14:anchorId="2B684E17" wp14:editId="5B88838C">
                      <wp:simplePos x="0" y="0"/>
                      <wp:positionH relativeFrom="column">
                        <wp:posOffset>1295400</wp:posOffset>
                      </wp:positionH>
                      <wp:positionV relativeFrom="paragraph">
                        <wp:posOffset>368300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0763F-B0DA-B24C-84C8-D4040FABC1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5C5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84E17" id="Rectangle 2307" o:spid="_x0000_s3136" style="position:absolute;left:0;text-align:left;margin-left:102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0+F5y6AQAATAMAAA4AAAAAAAAAAAAAAAAALgIAAGRycy9l&#10;Mm9Eb2MueG1sUEsBAi0AFAAGAAgAAAAhALSiYObcAAAACgEAAA8AAAAAAAAAAAAAAAAAFAQAAGRy&#10;cy9kb3ducmV2LnhtbFBLBQYAAAAABAAEAPMAAAAdBQAAAAA=&#10;" filled="f" stroked="f">
                      <v:textbox inset="2.16pt,1.44pt,0,1.44pt">
                        <w:txbxContent>
                          <w:p w14:paraId="7465C5D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0928" behindDoc="0" locked="0" layoutInCell="1" allowOverlap="1" wp14:anchorId="1F2B7EBC" wp14:editId="62A9A2D9">
                      <wp:simplePos x="0" y="0"/>
                      <wp:positionH relativeFrom="column">
                        <wp:posOffset>1295400</wp:posOffset>
                      </wp:positionH>
                      <wp:positionV relativeFrom="paragraph">
                        <wp:posOffset>368300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E5C80-960C-FD4D-8FAF-32AD4F543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29A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B7EBC" id="Rectangle 2308" o:spid="_x0000_s3137" style="position:absolute;left:0;text-align:left;margin-left:102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QkyqBuAEAAEwDAAAOAAAAAAAAAAAAAAAAAC4CAABkcnMvZTJv&#10;RG9jLnhtbFBLAQItABQABgAIAAAAIQC0omDm3AAAAAoBAAAPAAAAAAAAAAAAAAAAABIEAABkcnMv&#10;ZG93bnJldi54bWxQSwUGAAAAAAQABADzAAAAGwUAAAAA&#10;" filled="f" stroked="f">
                      <v:textbox inset="2.16pt,1.44pt,0,1.44pt">
                        <w:txbxContent>
                          <w:p w14:paraId="36929A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1952" behindDoc="0" locked="0" layoutInCell="1" allowOverlap="1" wp14:anchorId="20D953A6" wp14:editId="4C6AC199">
                      <wp:simplePos x="0" y="0"/>
                      <wp:positionH relativeFrom="column">
                        <wp:posOffset>1295400</wp:posOffset>
                      </wp:positionH>
                      <wp:positionV relativeFrom="paragraph">
                        <wp:posOffset>368300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D7CC4A-D564-D248-92A8-387BE6BE4E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115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953A6" id="Rectangle 2309" o:spid="_x0000_s3138" style="position:absolute;left:0;text-align:left;margin-left:102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7nreQbkBAABMAwAADgAAAAAAAAAAAAAAAAAuAgAAZHJzL2Uy&#10;b0RvYy54bWxQSwECLQAUAAYACAAAACEAtKJg5twAAAAKAQAADwAAAAAAAAAAAAAAAAATBAAAZHJz&#10;L2Rvd25yZXYueG1sUEsFBgAAAAAEAAQA8wAAABwFAAAAAA==&#10;" filled="f" stroked="f">
                      <v:textbox inset="2.16pt,1.44pt,0,1.44pt">
                        <w:txbxContent>
                          <w:p w14:paraId="4EA1151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2976" behindDoc="0" locked="0" layoutInCell="1" allowOverlap="1" wp14:anchorId="3691F08F" wp14:editId="17C67FF5">
                      <wp:simplePos x="0" y="0"/>
                      <wp:positionH relativeFrom="column">
                        <wp:posOffset>1295400</wp:posOffset>
                      </wp:positionH>
                      <wp:positionV relativeFrom="paragraph">
                        <wp:posOffset>368300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94631-C7F6-1942-A4E1-60CFE45D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386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1F08F" id="Rectangle 2310" o:spid="_x0000_s3139" style="position:absolute;left:0;text-align:left;margin-left:102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v0G+j7kBAABMAwAADgAAAAAAAAAAAAAAAAAuAgAAZHJzL2Uy&#10;b0RvYy54bWxQSwECLQAUAAYACAAAACEAtKJg5twAAAAKAQAADwAAAAAAAAAAAAAAAAATBAAAZHJz&#10;L2Rvd25yZXYueG1sUEsFBgAAAAAEAAQA8wAAABwFAAAAAA==&#10;" filled="f" stroked="f">
                      <v:textbox inset="2.16pt,1.44pt,0,1.44pt">
                        <w:txbxContent>
                          <w:p w14:paraId="1C038681"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4000" behindDoc="0" locked="0" layoutInCell="1" allowOverlap="1" wp14:anchorId="3527A3F6" wp14:editId="4CC9D28F">
                      <wp:simplePos x="0" y="0"/>
                      <wp:positionH relativeFrom="column">
                        <wp:posOffset>1295400</wp:posOffset>
                      </wp:positionH>
                      <wp:positionV relativeFrom="paragraph">
                        <wp:posOffset>368300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EAE731-180C-EA49-A9B0-1599338CC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FF2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7A3F6" id="Rectangle 2311" o:spid="_x0000_s3140" style="position:absolute;left:0;text-align:left;margin-left:102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5XNKGbkBAABMAwAADgAAAAAAAAAAAAAAAAAuAgAAZHJzL2Uy&#10;b0RvYy54bWxQSwECLQAUAAYACAAAACEAtKJg5twAAAAKAQAADwAAAAAAAAAAAAAAAAATBAAAZHJz&#10;L2Rvd25yZXYueG1sUEsFBgAAAAAEAAQA8wAAABwFAAAAAA==&#10;" filled="f" stroked="f">
                      <v:textbox inset="2.16pt,1.44pt,0,1.44pt">
                        <w:txbxContent>
                          <w:p w14:paraId="4A3FF2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5024" behindDoc="0" locked="0" layoutInCell="1" allowOverlap="1" wp14:anchorId="759F88A5" wp14:editId="044A13D6">
                      <wp:simplePos x="0" y="0"/>
                      <wp:positionH relativeFrom="column">
                        <wp:posOffset>1295400</wp:posOffset>
                      </wp:positionH>
                      <wp:positionV relativeFrom="paragraph">
                        <wp:posOffset>368300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3DA53E-2BEC-0749-A48A-88B50ED28B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24E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F88A5" id="Rectangle 2312" o:spid="_x0000_s3141" style="position:absolute;left:0;text-align:left;margin-left:102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pQm1bkBAABMAwAADgAAAAAAAAAAAAAAAAAuAgAAZHJzL2Uy&#10;b0RvYy54bWxQSwECLQAUAAYACAAAACEAtKJg5twAAAAKAQAADwAAAAAAAAAAAAAAAAATBAAAZHJz&#10;L2Rvd25yZXYueG1sUEsFBgAAAAAEAAQA8wAAABwFAAAAAA==&#10;" filled="f" stroked="f">
                      <v:textbox inset="2.16pt,1.44pt,0,1.44pt">
                        <w:txbxContent>
                          <w:p w14:paraId="1A824EA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6048" behindDoc="0" locked="0" layoutInCell="1" allowOverlap="1" wp14:anchorId="28E7AFD1" wp14:editId="5B50ABCE">
                      <wp:simplePos x="0" y="0"/>
                      <wp:positionH relativeFrom="column">
                        <wp:posOffset>1295400</wp:posOffset>
                      </wp:positionH>
                      <wp:positionV relativeFrom="paragraph">
                        <wp:posOffset>368300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7A9E6-6CED-4144-9E1D-70CA12992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C4A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7AFD1" id="Rectangle 2313" o:spid="_x0000_s3142" style="position:absolute;left:0;text-align:left;margin-left:102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x90hW6AQAATAMAAA4AAAAAAAAAAAAAAAAALgIAAGRycy9l&#10;Mm9Eb2MueG1sUEsBAi0AFAAGAAgAAAAhALSiYObcAAAACgEAAA8AAAAAAAAAAAAAAAAAFAQAAGRy&#10;cy9kb3ducmV2LnhtbFBLBQYAAAAABAAEAPMAAAAdBQAAAAA=&#10;" filled="f" stroked="f">
                      <v:textbox inset="2.16pt,1.44pt,0,1.44pt">
                        <w:txbxContent>
                          <w:p w14:paraId="4FDC4A4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7072" behindDoc="0" locked="0" layoutInCell="1" allowOverlap="1" wp14:anchorId="40DBF798" wp14:editId="51B6626D">
                      <wp:simplePos x="0" y="0"/>
                      <wp:positionH relativeFrom="column">
                        <wp:posOffset>1295400</wp:posOffset>
                      </wp:positionH>
                      <wp:positionV relativeFrom="paragraph">
                        <wp:posOffset>368300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DDB2-EE34-274E-A71E-D46BBF6ACA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8C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BF798" id="Rectangle 2314" o:spid="_x0000_s3143" style="position:absolute;left:0;text-align:left;margin-left:102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1cjpa6AQAATAMAAA4AAAAAAAAAAAAAAAAALgIAAGRycy9l&#10;Mm9Eb2MueG1sUEsBAi0AFAAGAAgAAAAhALSiYObcAAAACgEAAA8AAAAAAAAAAAAAAAAAFAQAAGRy&#10;cy9kb3ducmV2LnhtbFBLBQYAAAAABAAEAPMAAAAdBQAAAAA=&#10;" filled="f" stroked="f">
                      <v:textbox inset="2.16pt,1.44pt,0,1.44pt">
                        <w:txbxContent>
                          <w:p w14:paraId="2958CF3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8096" behindDoc="0" locked="0" layoutInCell="1" allowOverlap="1" wp14:anchorId="5CEAD220" wp14:editId="378C105C">
                      <wp:simplePos x="0" y="0"/>
                      <wp:positionH relativeFrom="column">
                        <wp:posOffset>1295400</wp:posOffset>
                      </wp:positionH>
                      <wp:positionV relativeFrom="paragraph">
                        <wp:posOffset>368300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0D8B4-758F-E044-B8B8-105037B99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BB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D220" id="Rectangle 2315" o:spid="_x0000_s3144" style="position:absolute;left:0;text-align:left;margin-left:102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Ze6y6AQAATAMAAA4AAAAAAAAAAAAAAAAALgIAAGRycy9l&#10;Mm9Eb2MueG1sUEsBAi0AFAAGAAgAAAAhALSiYObcAAAACgEAAA8AAAAAAAAAAAAAAAAAFAQAAGRy&#10;cy9kb3ducmV2LnhtbFBLBQYAAAAABAAEAPMAAAAdBQAAAAA=&#10;" filled="f" stroked="f">
                      <v:textbox inset="2.16pt,1.44pt,0,1.44pt">
                        <w:txbxContent>
                          <w:p w14:paraId="2B6BBFC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29120" behindDoc="0" locked="0" layoutInCell="1" allowOverlap="1" wp14:anchorId="135C6122" wp14:editId="5A07024F">
                      <wp:simplePos x="0" y="0"/>
                      <wp:positionH relativeFrom="column">
                        <wp:posOffset>1295400</wp:posOffset>
                      </wp:positionH>
                      <wp:positionV relativeFrom="paragraph">
                        <wp:posOffset>368300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D00B41-DEB0-4043-A456-E0446FE6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4FC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C6122" id="Rectangle 2316" o:spid="_x0000_s3145" style="position:absolute;left:0;text-align:left;margin-left:102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g+F2C6AQAATAMAAA4AAAAAAAAAAAAAAAAALgIAAGRycy9l&#10;Mm9Eb2MueG1sUEsBAi0AFAAGAAgAAAAhALSiYObcAAAACgEAAA8AAAAAAAAAAAAAAAAAFAQAAGRy&#10;cy9kb3ducmV2LnhtbFBLBQYAAAAABAAEAPMAAAAdBQAAAAA=&#10;" filled="f" stroked="f">
                      <v:textbox inset="2.16pt,1.44pt,0,1.44pt">
                        <w:txbxContent>
                          <w:p w14:paraId="7684FCB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0144" behindDoc="0" locked="0" layoutInCell="1" allowOverlap="1" wp14:anchorId="59F069F0" wp14:editId="771D02D6">
                      <wp:simplePos x="0" y="0"/>
                      <wp:positionH relativeFrom="column">
                        <wp:posOffset>1295400</wp:posOffset>
                      </wp:positionH>
                      <wp:positionV relativeFrom="paragraph">
                        <wp:posOffset>368300</wp:posOffset>
                      </wp:positionV>
                      <wp:extent cx="977900" cy="927100"/>
                      <wp:effectExtent l="0" t="0" r="0" b="0"/>
                      <wp:wrapNone/>
                      <wp:docPr id="2317" name="Rectangle 2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39F878-9290-814A-8B16-22A5E872C8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D96A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069F0" id="Rectangle 2317" o:spid="_x0000_s3146" style="position:absolute;left:0;text-align:left;margin-left:102pt;margin-top:29pt;width:77pt;height:73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BGZFoltwEAAEwDAAAOAAAAAAAAAAAAAAAAAC4CAABkcnMvZTJvRG9j&#10;LnhtbFBLAQItABQABgAIAAAAIQC15rtJ2gAAAAoBAAAPAAAAAAAAAAAAAAAAABEEAABkcnMvZG93&#10;bnJldi54bWxQSwUGAAAAAAQABADzAAAAGAUAAAAA&#10;" filled="f" stroked="f">
                      <v:textbox inset="2.16pt,1.44pt,0,1.44pt">
                        <w:txbxContent>
                          <w:p w14:paraId="11D96A0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1168" behindDoc="0" locked="0" layoutInCell="1" allowOverlap="1" wp14:anchorId="2F02C61A" wp14:editId="18769EC0">
                      <wp:simplePos x="0" y="0"/>
                      <wp:positionH relativeFrom="column">
                        <wp:posOffset>1295400</wp:posOffset>
                      </wp:positionH>
                      <wp:positionV relativeFrom="paragraph">
                        <wp:posOffset>368300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50D9F-FA8B-8143-84F9-99802AE990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BAF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2C61A" id="Rectangle 2318" o:spid="_x0000_s3147" style="position:absolute;left:0;text-align:left;margin-left:102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y+TOtuAEAAEwDAAAOAAAAAAAAAAAAAAAAAC4CAABkcnMvZTJv&#10;RG9jLnhtbFBLAQItABQABgAIAAAAIQC0omDm3AAAAAoBAAAPAAAAAAAAAAAAAAAAABIEAABkcnMv&#10;ZG93bnJldi54bWxQSwUGAAAAAAQABADzAAAAGwUAAAAA&#10;" filled="f" stroked="f">
                      <v:textbox inset="2.16pt,1.44pt,0,1.44pt">
                        <w:txbxContent>
                          <w:p w14:paraId="213BAFF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2192" behindDoc="0" locked="0" layoutInCell="1" allowOverlap="1" wp14:anchorId="19B4F449" wp14:editId="4E0C4167">
                      <wp:simplePos x="0" y="0"/>
                      <wp:positionH relativeFrom="column">
                        <wp:posOffset>1295400</wp:posOffset>
                      </wp:positionH>
                      <wp:positionV relativeFrom="paragraph">
                        <wp:posOffset>368300</wp:posOffset>
                      </wp:positionV>
                      <wp:extent cx="977900" cy="863600"/>
                      <wp:effectExtent l="0" t="0" r="0" b="0"/>
                      <wp:wrapNone/>
                      <wp:docPr id="2319" name="Rectangle 23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BFD781-657E-2346-9487-E8E28D0344F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5699F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4F449" id="Rectangle 2319" o:spid="_x0000_s3148" style="position:absolute;left:0;text-align:left;margin-left:102pt;margin-top:29pt;width:77pt;height:6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" filled="f" stroked="f">
                      <v:textbox inset="2.16pt,1.44pt,0,1.44pt">
                        <w:txbxContent>
                          <w:p w14:paraId="35699F57"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3216" behindDoc="0" locked="0" layoutInCell="1" allowOverlap="1" wp14:anchorId="4735DEB0" wp14:editId="78ACF0B5">
                      <wp:simplePos x="0" y="0"/>
                      <wp:positionH relativeFrom="column">
                        <wp:posOffset>1295400</wp:posOffset>
                      </wp:positionH>
                      <wp:positionV relativeFrom="paragraph">
                        <wp:posOffset>368300</wp:posOffset>
                      </wp:positionV>
                      <wp:extent cx="977900" cy="927100"/>
                      <wp:effectExtent l="0" t="0" r="0" b="0"/>
                      <wp:wrapNone/>
                      <wp:docPr id="2320" name="Rectangle 23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FFF374D-D2F1-8C43-8AF2-D4BD8B9172C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5757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5DEB0" id="Rectangle 2320" o:spid="_x0000_s3149" style="position:absolute;left:0;text-align:left;margin-left:102pt;margin-top:29pt;width:77pt;height:73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Bd6aJq2AQAATAMAAA4AAAAAAAAAAAAAAAAALgIAAGRycy9lMm9Eb2Mu&#10;eG1sUEsBAi0AFAAGAAgAAAAhALXmu0naAAAACgEAAA8AAAAAAAAAAAAAAAAAEAQAAGRycy9kb3du&#10;cmV2LnhtbFBLBQYAAAAABAAEAPMAAAAXBQAAAAA=&#10;" filled="f" stroked="f">
                      <v:textbox inset="2.16pt,1.44pt,0,1.44pt">
                        <w:txbxContent>
                          <w:p w14:paraId="56575749"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4240" behindDoc="0" locked="0" layoutInCell="1" allowOverlap="1" wp14:anchorId="1D9B49BD" wp14:editId="6968A668">
                      <wp:simplePos x="0" y="0"/>
                      <wp:positionH relativeFrom="column">
                        <wp:posOffset>1295400</wp:posOffset>
                      </wp:positionH>
                      <wp:positionV relativeFrom="paragraph">
                        <wp:posOffset>368300</wp:posOffset>
                      </wp:positionV>
                      <wp:extent cx="1003300" cy="7620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08927B-1738-5640-BB2D-47C678707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838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B49BD" id="Rectangle 2321" o:spid="_x0000_s3150" style="position:absolute;left:0;text-align:left;margin-left:102pt;margin-top:29pt;width:79pt;height:60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pHjImbkBAABMAwAADgAAAAAAAAAAAAAAAAAuAgAAZHJzL2Uy&#10;b0RvYy54bWxQSwECLQAUAAYACAAAACEAtKJg5twAAAAKAQAADwAAAAAAAAAAAAAAAAATBAAAZHJz&#10;L2Rvd25yZXYueG1sUEsFBgAAAAAEAAQA8wAAABwFAAAAAA==&#10;" filled="f" stroked="f">
                      <v:textbox inset="2.16pt,1.44pt,0,1.44pt">
                        <w:txbxContent>
                          <w:p w14:paraId="2878386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5264" behindDoc="0" locked="0" layoutInCell="1" allowOverlap="1" wp14:anchorId="6EC4E04F" wp14:editId="11DE328F">
                      <wp:simplePos x="0" y="0"/>
                      <wp:positionH relativeFrom="column">
                        <wp:posOffset>1295400</wp:posOffset>
                      </wp:positionH>
                      <wp:positionV relativeFrom="paragraph">
                        <wp:posOffset>368300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23D37EA-CCB1-FF48-9D5F-297C3D2D11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9033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4E04F" id="Rectangle 2322" o:spid="_x0000_s3151" style="position:absolute;left:0;text-align:left;margin-left:102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Cqv8MC2AQAATAMAAA4AAAAAAAAAAAAAAAAALgIAAGRycy9lMm9Eb2Mu&#10;eG1sUEsBAi0AFAAGAAgAAAAhALXmu0naAAAACgEAAA8AAAAAAAAAAAAAAAAAEAQAAGRycy9kb3du&#10;cmV2LnhtbFBLBQYAAAAABAAEAPMAAAAXBQAAAAA=&#10;" filled="f" stroked="f">
                      <v:textbox inset="2.16pt,1.44pt,0,1.44pt">
                        <w:txbxContent>
                          <w:p w14:paraId="55903301"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6288" behindDoc="0" locked="0" layoutInCell="1" allowOverlap="1" wp14:anchorId="1446552B" wp14:editId="693E1574">
                      <wp:simplePos x="0" y="0"/>
                      <wp:positionH relativeFrom="column">
                        <wp:posOffset>1295400</wp:posOffset>
                      </wp:positionH>
                      <wp:positionV relativeFrom="paragraph">
                        <wp:posOffset>368300</wp:posOffset>
                      </wp:positionV>
                      <wp:extent cx="977900" cy="927100"/>
                      <wp:effectExtent l="0" t="0" r="0" b="0"/>
                      <wp:wrapNone/>
                      <wp:docPr id="2323" name="Rectangle 23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DCAA9E5-7E4B-4948-9852-01BA87271D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16D7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6552B" id="Rectangle 2323" o:spid="_x0000_s3152" style="position:absolute;left:0;text-align:left;margin-left:102pt;margin-top:29pt;width:77pt;height:73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JRGBAC2AQAATAMAAA4AAAAAAAAAAAAAAAAALgIAAGRycy9lMm9Eb2Mu&#10;eG1sUEsBAi0AFAAGAAgAAAAhALXmu0naAAAACgEAAA8AAAAAAAAAAAAAAAAAEAQAAGRycy9kb3du&#10;cmV2LnhtbFBLBQYAAAAABAAEAPMAAAAXBQAAAAA=&#10;" filled="f" stroked="f">
                      <v:textbox inset="2.16pt,1.44pt,0,1.44pt">
                        <w:txbxContent>
                          <w:p w14:paraId="0F16D745"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7312" behindDoc="0" locked="0" layoutInCell="1" allowOverlap="1" wp14:anchorId="0DCA043F" wp14:editId="1A119717">
                      <wp:simplePos x="0" y="0"/>
                      <wp:positionH relativeFrom="column">
                        <wp:posOffset>1295400</wp:posOffset>
                      </wp:positionH>
                      <wp:positionV relativeFrom="paragraph">
                        <wp:posOffset>368300</wp:posOffset>
                      </wp:positionV>
                      <wp:extent cx="1003300" cy="762000"/>
                      <wp:effectExtent l="0" t="0" r="0" b="0"/>
                      <wp:wrapNone/>
                      <wp:docPr id="2324" name="Rectangle 2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24C72-0174-8F4A-B215-E796DB726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0F9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A043F" id="Rectangle 2324" o:spid="_x0000_s3153" style="position:absolute;left:0;text-align:left;margin-left:102pt;margin-top:29pt;width:79pt;height:60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wWugEAAEw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abVbOmxHOHU/qO&#10;unHfWUXmbG+kVNN8J72GmFose4nPcI0SuhP5UYObvkiLjEXjy01jNWYiMLlb7bY1TkLg0Wa9W6GP&#10;Xaq34ggpf1bBkclhFBBKUZafv6Y8X329gnUTmPn5ycvjcZzJLJvNK9ZjkBfkiEuan9BoGwZGhTWR&#10;kgEHz2j6deKgKLFfPCrbbNarBjelBMtts8UNhhIg6uP7LPeiD7hLIgMlpwim6xFw0ajgwpEVZtf1&#10;mnbifVzQv/0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xXDBa6AQAATAMAAA4AAAAAAAAAAAAAAAAALgIAAGRycy9l&#10;Mm9Eb2MueG1sUEsBAi0AFAAGAAgAAAAhALSiYObcAAAACgEAAA8AAAAAAAAAAAAAAAAAFAQAAGRy&#10;cy9kb3ducmV2LnhtbFBLBQYAAAAABAAEAPMAAAAdBQAAAAA=&#10;" filled="f" stroked="f">
                      <v:textbox inset="2.16pt,1.44pt,0,1.44pt">
                        <w:txbxContent>
                          <w:p w14:paraId="7F40F9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8336" behindDoc="0" locked="0" layoutInCell="1" allowOverlap="1" wp14:anchorId="2FDE1BA8" wp14:editId="76D7CEC0">
                      <wp:simplePos x="0" y="0"/>
                      <wp:positionH relativeFrom="column">
                        <wp:posOffset>1295400</wp:posOffset>
                      </wp:positionH>
                      <wp:positionV relativeFrom="paragraph">
                        <wp:posOffset>368300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E81009-1FA4-B943-90D5-F059FDA7C3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C2FE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E1BA8" id="Rectangle 2325" o:spid="_x0000_s3154" style="position:absolute;left:0;text-align:left;margin-left:102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Dfirbm2AQAATAMAAA4AAAAAAAAAAAAAAAAALgIAAGRycy9lMm9Eb2Mu&#10;eG1sUEsBAi0AFAAGAAgAAAAhALXmu0naAAAACgEAAA8AAAAAAAAAAAAAAAAAEAQAAGRycy9kb3du&#10;cmV2LnhtbFBLBQYAAAAABAAEAPMAAAAXBQAAAAA=&#10;" filled="f" stroked="f">
                      <v:textbox inset="2.16pt,1.44pt,0,1.44pt">
                        <w:txbxContent>
                          <w:p w14:paraId="71C2FE2C"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39360" behindDoc="0" locked="0" layoutInCell="1" allowOverlap="1" wp14:anchorId="502389F8" wp14:editId="7E70D06C">
                      <wp:simplePos x="0" y="0"/>
                      <wp:positionH relativeFrom="column">
                        <wp:posOffset>1295400</wp:posOffset>
                      </wp:positionH>
                      <wp:positionV relativeFrom="paragraph">
                        <wp:posOffset>368300</wp:posOffset>
                      </wp:positionV>
                      <wp:extent cx="977900" cy="901700"/>
                      <wp:effectExtent l="0" t="0" r="0" b="0"/>
                      <wp:wrapNone/>
                      <wp:docPr id="2326" name="Rectangle 23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F6DA87-681C-7548-87A5-779AC40E382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F6257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389F8" id="Rectangle 2326" o:spid="_x0000_s3155" style="position:absolute;left:0;text-align:left;margin-left:102pt;margin-top:29pt;width:77pt;height:71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OByuga6AQAATAMAAA4AAAAAAAAAAAAAAAAALgIAAGRycy9l&#10;Mm9Eb2MueG1sUEsBAi0AFAAGAAgAAAAhAOwNVgfcAAAACgEAAA8AAAAAAAAAAAAAAAAAFAQAAGRy&#10;cy9kb3ducmV2LnhtbFBLBQYAAAAABAAEAPMAAAAdBQAAAAA=&#10;" filled="f" stroked="f">
                      <v:textbox inset="2.16pt,1.44pt,0,1.44pt">
                        <w:txbxContent>
                          <w:p w14:paraId="1F62573A"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0384" behindDoc="0" locked="0" layoutInCell="1" allowOverlap="1" wp14:anchorId="48F8BD90" wp14:editId="098D20BF">
                      <wp:simplePos x="0" y="0"/>
                      <wp:positionH relativeFrom="column">
                        <wp:posOffset>1295400</wp:posOffset>
                      </wp:positionH>
                      <wp:positionV relativeFrom="paragraph">
                        <wp:posOffset>368300</wp:posOffset>
                      </wp:positionV>
                      <wp:extent cx="1003300" cy="762000"/>
                      <wp:effectExtent l="0" t="0" r="0" b="0"/>
                      <wp:wrapNone/>
                      <wp:docPr id="2327" name="Rectangle 2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A9953-3EF2-E64C-8ACF-FD2BED5B99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F4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8BD90" id="Rectangle 2327" o:spid="_x0000_s3156" style="position:absolute;left:0;text-align:left;margin-left:102pt;margin-top:29pt;width:79pt;height:60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PMFGO6AQAATAMAAA4AAAAAAAAAAAAAAAAALgIAAGRycy9l&#10;Mm9Eb2MueG1sUEsBAi0AFAAGAAgAAAAhALSiYObcAAAACgEAAA8AAAAAAAAAAAAAAAAAFAQAAGRy&#10;cy9kb3ducmV2LnhtbFBLBQYAAAAABAAEAPMAAAAdBQAAAAA=&#10;" filled="f" stroked="f">
                      <v:textbox inset="2.16pt,1.44pt,0,1.44pt">
                        <w:txbxContent>
                          <w:p w14:paraId="488EF43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1408" behindDoc="0" locked="0" layoutInCell="1" allowOverlap="1" wp14:anchorId="062DF44A" wp14:editId="2C017780">
                      <wp:simplePos x="0" y="0"/>
                      <wp:positionH relativeFrom="column">
                        <wp:posOffset>1295400</wp:posOffset>
                      </wp:positionH>
                      <wp:positionV relativeFrom="paragraph">
                        <wp:posOffset>368300</wp:posOffset>
                      </wp:positionV>
                      <wp:extent cx="1003300" cy="7620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22472-9D5D-CF48-9DA2-507546837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9B4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DF44A" id="Rectangle 2328" o:spid="_x0000_s3157" style="position:absolute;left:0;text-align:left;margin-left:102pt;margin-top:29pt;width:79pt;height:60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uYSl+uAEAAEwDAAAOAAAAAAAAAAAAAAAAAC4CAABkcnMvZTJv&#10;RG9jLnhtbFBLAQItABQABgAIAAAAIQC0omDm3AAAAAoBAAAPAAAAAAAAAAAAAAAAABIEAABkcnMv&#10;ZG93bnJldi54bWxQSwUGAAAAAAQABADzAAAAGwUAAAAA&#10;" filled="f" stroked="f">
                      <v:textbox inset="2.16pt,1.44pt,0,1.44pt">
                        <w:txbxContent>
                          <w:p w14:paraId="4BB9B41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2432" behindDoc="0" locked="0" layoutInCell="1" allowOverlap="1" wp14:anchorId="4F524151" wp14:editId="21A095C5">
                      <wp:simplePos x="0" y="0"/>
                      <wp:positionH relativeFrom="column">
                        <wp:posOffset>1295400</wp:posOffset>
                      </wp:positionH>
                      <wp:positionV relativeFrom="paragraph">
                        <wp:posOffset>368300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ADB4D-2F1B-BA45-8515-1AB2CA6B4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C7E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4151" id="Rectangle 2329" o:spid="_x0000_s3158" style="position:absolute;left:0;text-align:left;margin-left:102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IjdvrkBAABMAwAADgAAAAAAAAAAAAAAAAAuAgAAZHJzL2Uy&#10;b0RvYy54bWxQSwECLQAUAAYACAAAACEAtKJg5twAAAAKAQAADwAAAAAAAAAAAAAAAAATBAAAZHJz&#10;L2Rvd25yZXYueG1sUEsFBgAAAAAEAAQA8wAAABwFAAAAAA==&#10;" filled="f" stroked="f">
                      <v:textbox inset="2.16pt,1.44pt,0,1.44pt">
                        <w:txbxContent>
                          <w:p w14:paraId="5FBC7ED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3456" behindDoc="0" locked="0" layoutInCell="1" allowOverlap="1" wp14:anchorId="289E7C23" wp14:editId="630D0ED3">
                      <wp:simplePos x="0" y="0"/>
                      <wp:positionH relativeFrom="column">
                        <wp:posOffset>1295400</wp:posOffset>
                      </wp:positionH>
                      <wp:positionV relativeFrom="paragraph">
                        <wp:posOffset>368300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1B61B-0ECD-5C4B-8DCA-612221D41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4DE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7C23" id="Rectangle 2330" o:spid="_x0000_s3159" style="position:absolute;left:0;text-align:left;margin-left:102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bO9cLkBAABMAwAADgAAAAAAAAAAAAAAAAAuAgAAZHJzL2Uy&#10;b0RvYy54bWxQSwECLQAUAAYACAAAACEAtKJg5twAAAAKAQAADwAAAAAAAAAAAAAAAAATBAAAZHJz&#10;L2Rvd25yZXYueG1sUEsFBgAAAAAEAAQA8wAAABwFAAAAAA==&#10;" filled="f" stroked="f">
                      <v:textbox inset="2.16pt,1.44pt,0,1.44pt">
                        <w:txbxContent>
                          <w:p w14:paraId="31E4DE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4480" behindDoc="0" locked="0" layoutInCell="1" allowOverlap="1" wp14:anchorId="06FE92C4" wp14:editId="6F512212">
                      <wp:simplePos x="0" y="0"/>
                      <wp:positionH relativeFrom="column">
                        <wp:posOffset>1295400</wp:posOffset>
                      </wp:positionH>
                      <wp:positionV relativeFrom="paragraph">
                        <wp:posOffset>368300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D9AD9-5749-1F4F-9ABE-F226733B4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BC4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E92C4" id="Rectangle 2331" o:spid="_x0000_s3160" style="position:absolute;left:0;text-align:left;margin-left:102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uBSea6AQAATAMAAA4AAAAAAAAAAAAAAAAALgIAAGRycy9l&#10;Mm9Eb2MueG1sUEsBAi0AFAAGAAgAAAAhALSiYObcAAAACgEAAA8AAAAAAAAAAAAAAAAAFAQAAGRy&#10;cy9kb3ducmV2LnhtbFBLBQYAAAAABAAEAPMAAAAdBQAAAAA=&#10;" filled="f" stroked="f">
                      <v:textbox inset="2.16pt,1.44pt,0,1.44pt">
                        <w:txbxContent>
                          <w:p w14:paraId="705BC45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5504" behindDoc="0" locked="0" layoutInCell="1" allowOverlap="1" wp14:anchorId="16950793" wp14:editId="6E504FC4">
                      <wp:simplePos x="0" y="0"/>
                      <wp:positionH relativeFrom="column">
                        <wp:posOffset>1295400</wp:posOffset>
                      </wp:positionH>
                      <wp:positionV relativeFrom="paragraph">
                        <wp:posOffset>368300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45080-357F-214C-A51C-716FC2BFF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D2C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50793" id="Rectangle 2332" o:spid="_x0000_s3161" style="position:absolute;left:0;text-align:left;margin-left:102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GYlKrkBAABMAwAADgAAAAAAAAAAAAAAAAAuAgAAZHJzL2Uy&#10;b0RvYy54bWxQSwECLQAUAAYACAAAACEAtKJg5twAAAAKAQAADwAAAAAAAAAAAAAAAAATBAAAZHJz&#10;L2Rvd25yZXYueG1sUEsFBgAAAAAEAAQA8wAAABwFAAAAAA==&#10;" filled="f" stroked="f">
                      <v:textbox inset="2.16pt,1.44pt,0,1.44pt">
                        <w:txbxContent>
                          <w:p w14:paraId="092D2C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6528" behindDoc="0" locked="0" layoutInCell="1" allowOverlap="1" wp14:anchorId="1A110957" wp14:editId="1AA02141">
                      <wp:simplePos x="0" y="0"/>
                      <wp:positionH relativeFrom="column">
                        <wp:posOffset>1295400</wp:posOffset>
                      </wp:positionH>
                      <wp:positionV relativeFrom="paragraph">
                        <wp:posOffset>368300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84E41-F1E7-E043-9B4E-DFF818365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589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10957" id="Rectangle 2333" o:spid="_x0000_s3162" style="position:absolute;left:0;text-align:left;margin-left:102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KP0eq6AQAATAMAAA4AAAAAAAAAAAAAAAAALgIAAGRycy9l&#10;Mm9Eb2MueG1sUEsBAi0AFAAGAAgAAAAhALSiYObcAAAACgEAAA8AAAAAAAAAAAAAAAAAFAQAAGRy&#10;cy9kb3ducmV2LnhtbFBLBQYAAAAABAAEAPMAAAAdBQAAAAA=&#10;" filled="f" stroked="f">
                      <v:textbox inset="2.16pt,1.44pt,0,1.44pt">
                        <w:txbxContent>
                          <w:p w14:paraId="431589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7552" behindDoc="0" locked="0" layoutInCell="1" allowOverlap="1" wp14:anchorId="0C287B81" wp14:editId="0816C2E2">
                      <wp:simplePos x="0" y="0"/>
                      <wp:positionH relativeFrom="column">
                        <wp:posOffset>1295400</wp:posOffset>
                      </wp:positionH>
                      <wp:positionV relativeFrom="paragraph">
                        <wp:posOffset>368300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3CA18F-4EDC-684C-AE00-1B137B32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8F3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87B81" id="Rectangle 2334" o:spid="_x0000_s3163" style="position:absolute;left:0;text-align:left;margin-left:102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OujWm6AQAATAMAAA4AAAAAAAAAAAAAAAAALgIAAGRycy9l&#10;Mm9Eb2MueG1sUEsBAi0AFAAGAAgAAAAhALSiYObcAAAACgEAAA8AAAAAAAAAAAAAAAAAFAQAAGRy&#10;cy9kb3ducmV2LnhtbFBLBQYAAAAABAAEAPMAAAAdBQAAAAA=&#10;" filled="f" stroked="f">
                      <v:textbox inset="2.16pt,1.44pt,0,1.44pt">
                        <w:txbxContent>
                          <w:p w14:paraId="7028F3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8576" behindDoc="0" locked="0" layoutInCell="1" allowOverlap="1" wp14:anchorId="6C3F025C" wp14:editId="484A6E58">
                      <wp:simplePos x="0" y="0"/>
                      <wp:positionH relativeFrom="column">
                        <wp:posOffset>1295400</wp:posOffset>
                      </wp:positionH>
                      <wp:positionV relativeFrom="paragraph">
                        <wp:posOffset>368300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5E746-C068-0742-917D-5C62A9269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F4B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F025C" id="Rectangle 2335" o:spid="_x0000_s3164" style="position:absolute;left:0;text-align:left;margin-left:102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EreFO6AQAATAMAAA4AAAAAAAAAAAAAAAAALgIAAGRycy9l&#10;Mm9Eb2MueG1sUEsBAi0AFAAGAAgAAAAhALSiYObcAAAACgEAAA8AAAAAAAAAAAAAAAAAFAQAAGRy&#10;cy9kb3ducmV2LnhtbFBLBQYAAAAABAAEAPMAAAAdBQAAAAA=&#10;" filled="f" stroked="f">
                      <v:textbox inset="2.16pt,1.44pt,0,1.44pt">
                        <w:txbxContent>
                          <w:p w14:paraId="4CFF4B0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49600" behindDoc="0" locked="0" layoutInCell="1" allowOverlap="1" wp14:anchorId="6A780799" wp14:editId="19C86C6C">
                      <wp:simplePos x="0" y="0"/>
                      <wp:positionH relativeFrom="column">
                        <wp:posOffset>1295400</wp:posOffset>
                      </wp:positionH>
                      <wp:positionV relativeFrom="paragraph">
                        <wp:posOffset>368300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FC26-0458-4141-8118-951EDC2C6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837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80799" id="Rectangle 2336" o:spid="_x0000_s3165" style="position:absolute;left:0;text-align:left;margin-left:102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IbMFJ+6AQAATAMAAA4AAAAAAAAAAAAAAAAALgIAAGRycy9l&#10;Mm9Eb2MueG1sUEsBAi0AFAAGAAgAAAAhALSiYObcAAAACgEAAA8AAAAAAAAAAAAAAAAAFAQAAGRy&#10;cy9kb3ducmV2LnhtbFBLBQYAAAAABAAEAPMAAAAdBQAAAAA=&#10;" filled="f" stroked="f">
                      <v:textbox inset="2.16pt,1.44pt,0,1.44pt">
                        <w:txbxContent>
                          <w:p w14:paraId="46E837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0624" behindDoc="0" locked="0" layoutInCell="1" allowOverlap="1" wp14:anchorId="38F43E08" wp14:editId="0CFC87BC">
                      <wp:simplePos x="0" y="0"/>
                      <wp:positionH relativeFrom="column">
                        <wp:posOffset>1295400</wp:posOffset>
                      </wp:positionH>
                      <wp:positionV relativeFrom="paragraph">
                        <wp:posOffset>368300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B7639C-C30A-B845-8196-2A195816A7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148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43E08" id="Rectangle 2337" o:spid="_x0000_s3166" style="position:absolute;left:0;text-align:left;margin-left:102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uAPOi6AQAATAMAAA4AAAAAAAAAAAAAAAAALgIAAGRycy9l&#10;Mm9Eb2MueG1sUEsBAi0AFAAGAAgAAAAhALSiYObcAAAACgEAAA8AAAAAAAAAAAAAAAAAFAQAAGRy&#10;cy9kb3ducmV2LnhtbFBLBQYAAAAABAAEAPMAAAAdBQAAAAA=&#10;" filled="f" stroked="f">
                      <v:textbox inset="2.16pt,1.44pt,0,1.44pt">
                        <w:txbxContent>
                          <w:p w14:paraId="4B0148E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1648" behindDoc="0" locked="0" layoutInCell="1" allowOverlap="1" wp14:anchorId="4EEFEE12" wp14:editId="658CF9E9">
                      <wp:simplePos x="0" y="0"/>
                      <wp:positionH relativeFrom="column">
                        <wp:posOffset>1295400</wp:posOffset>
                      </wp:positionH>
                      <wp:positionV relativeFrom="paragraph">
                        <wp:posOffset>368300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50ED1-E1F4-2D47-92C2-05DA20DAA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CA4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FEE12" id="Rectangle 2338" o:spid="_x0000_s3167" style="position:absolute;left:0;text-align:left;margin-left:102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D2LQH1uAEAAEwDAAAOAAAAAAAAAAAAAAAAAC4CAABkcnMvZTJv&#10;RG9jLnhtbFBLAQItABQABgAIAAAAIQC0omDm3AAAAAoBAAAPAAAAAAAAAAAAAAAAABIEAABkcnMv&#10;ZG93bnJldi54bWxQSwUGAAAAAAQABADzAAAAGwUAAAAA&#10;" filled="f" stroked="f">
                      <v:textbox inset="2.16pt,1.44pt,0,1.44pt">
                        <w:txbxContent>
                          <w:p w14:paraId="1B0CA42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2672" behindDoc="0" locked="0" layoutInCell="1" allowOverlap="1" wp14:anchorId="6C5C4386" wp14:editId="2A974A64">
                      <wp:simplePos x="0" y="0"/>
                      <wp:positionH relativeFrom="column">
                        <wp:posOffset>1295400</wp:posOffset>
                      </wp:positionH>
                      <wp:positionV relativeFrom="paragraph">
                        <wp:posOffset>368300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C0428-23FE-BA49-B72C-56BE60BF5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E3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C4386" id="Rectangle 2339" o:spid="_x0000_s3168" style="position:absolute;left:0;text-align:left;margin-left:102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jE9TW6AQAATAMAAA4AAAAAAAAAAAAAAAAALgIAAGRycy9l&#10;Mm9Eb2MueG1sUEsBAi0AFAAGAAgAAAAhALSiYObcAAAACgEAAA8AAAAAAAAAAAAAAAAAFAQAAGRy&#10;cy9kb3ducmV2LnhtbFBLBQYAAAAABAAEAPMAAAAdBQAAAAA=&#10;" filled="f" stroked="f">
                      <v:textbox inset="2.16pt,1.44pt,0,1.44pt">
                        <w:txbxContent>
                          <w:p w14:paraId="2CFE336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3696" behindDoc="0" locked="0" layoutInCell="1" allowOverlap="1" wp14:anchorId="090DA896" wp14:editId="6C093631">
                      <wp:simplePos x="0" y="0"/>
                      <wp:positionH relativeFrom="column">
                        <wp:posOffset>1295400</wp:posOffset>
                      </wp:positionH>
                      <wp:positionV relativeFrom="paragraph">
                        <wp:posOffset>368300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DC5B0-5AA7-7140-8FE8-15E1B095F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7B5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A896" id="Rectangle 2340" o:spid="_x0000_s3169" style="position:absolute;left:0;text-align:left;margin-left:102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1aSdW6AQAATAMAAA4AAAAAAAAAAAAAAAAALgIAAGRycy9l&#10;Mm9Eb2MueG1sUEsBAi0AFAAGAAgAAAAhALSiYObcAAAACgEAAA8AAAAAAAAAAAAAAAAAFAQAAGRy&#10;cy9kb3ducmV2LnhtbFBLBQYAAAAABAAEAPMAAAAdBQAAAAA=&#10;" filled="f" stroked="f">
                      <v:textbox inset="2.16pt,1.44pt,0,1.44pt">
                        <w:txbxContent>
                          <w:p w14:paraId="50A7B5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4720" behindDoc="0" locked="0" layoutInCell="1" allowOverlap="1" wp14:anchorId="3870DC61" wp14:editId="5CC34257">
                      <wp:simplePos x="0" y="0"/>
                      <wp:positionH relativeFrom="column">
                        <wp:posOffset>1295400</wp:posOffset>
                      </wp:positionH>
                      <wp:positionV relativeFrom="paragraph">
                        <wp:posOffset>368300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D132F-4ED6-904E-83BF-58727CA4C3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00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0DC61" id="Rectangle 2341" o:spid="_x0000_s3170" style="position:absolute;left:0;text-align:left;margin-left:102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GdovUO6AQAATAMAAA4AAAAAAAAAAAAAAAAALgIAAGRycy9l&#10;Mm9Eb2MueG1sUEsBAi0AFAAGAAgAAAAhALSiYObcAAAACgEAAA8AAAAAAAAAAAAAAAAAFAQAAGRy&#10;cy9kb3ducmV2LnhtbFBLBQYAAAAABAAEAPMAAAAdBQAAAAA=&#10;" filled="f" stroked="f">
                      <v:textbox inset="2.16pt,1.44pt,0,1.44pt">
                        <w:txbxContent>
                          <w:p w14:paraId="58100C7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5744" behindDoc="0" locked="0" layoutInCell="1" allowOverlap="1" wp14:anchorId="49D4D9EC" wp14:editId="05B9162B">
                      <wp:simplePos x="0" y="0"/>
                      <wp:positionH relativeFrom="column">
                        <wp:posOffset>1295400</wp:posOffset>
                      </wp:positionH>
                      <wp:positionV relativeFrom="paragraph">
                        <wp:posOffset>368300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920BC-6270-E541-9761-D80D7A2C1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44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4D9EC" id="Rectangle 2342" o:spid="_x0000_s3171" style="position:absolute;left:0;text-align:left;margin-left:102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CP0Y+6AQAATAMAAA4AAAAAAAAAAAAAAAAALgIAAGRycy9l&#10;Mm9Eb2MueG1sUEsBAi0AFAAGAAgAAAAhALSiYObcAAAACgEAAA8AAAAAAAAAAAAAAAAAFAQAAGRy&#10;cy9kb3ducmV2LnhtbFBLBQYAAAAABAAEAPMAAAAdBQAAAAA=&#10;" filled="f" stroked="f">
                      <v:textbox inset="2.16pt,1.44pt,0,1.44pt">
                        <w:txbxContent>
                          <w:p w14:paraId="15DB44A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6768" behindDoc="0" locked="0" layoutInCell="1" allowOverlap="1" wp14:anchorId="28942486" wp14:editId="5649E54C">
                      <wp:simplePos x="0" y="0"/>
                      <wp:positionH relativeFrom="column">
                        <wp:posOffset>1295400</wp:posOffset>
                      </wp:positionH>
                      <wp:positionV relativeFrom="paragraph">
                        <wp:posOffset>368300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85423-420E-E94A-8983-464D47E63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3A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42486" id="Rectangle 2343" o:spid="_x0000_s3172" style="position:absolute;left:0;text-align:left;margin-left:102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ZiVPuwEAAEwDAAAOAAAAAAAAAAAAAAAAAC4CAABkcnMv&#10;ZTJvRG9jLnhtbFBLAQItABQABgAIAAAAIQC0omDm3AAAAAoBAAAPAAAAAAAAAAAAAAAAABUEAABk&#10;cnMvZG93bnJldi54bWxQSwUGAAAAAAQABADzAAAAHgUAAAAA&#10;" filled="f" stroked="f">
                      <v:textbox inset="2.16pt,1.44pt,0,1.44pt">
                        <w:txbxContent>
                          <w:p w14:paraId="70173AB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7792" behindDoc="0" locked="0" layoutInCell="1" allowOverlap="1" wp14:anchorId="6BEE6C6C" wp14:editId="34C266F1">
                      <wp:simplePos x="0" y="0"/>
                      <wp:positionH relativeFrom="column">
                        <wp:posOffset>1295400</wp:posOffset>
                      </wp:positionH>
                      <wp:positionV relativeFrom="paragraph">
                        <wp:posOffset>368300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B399BD-EBE1-4D44-B23A-5EDF36AD2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B81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E6C6C" id="Rectangle 2344" o:spid="_x0000_s3173" style="position:absolute;left:0;text-align:left;margin-left:102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PR3nMuwEAAEwDAAAOAAAAAAAAAAAAAAAAAC4CAABkcnMv&#10;ZTJvRG9jLnhtbFBLAQItABQABgAIAAAAIQC0omDm3AAAAAoBAAAPAAAAAAAAAAAAAAAAABUEAABk&#10;cnMvZG93bnJldi54bWxQSwUGAAAAAAQABADzAAAAHgUAAAAA&#10;" filled="f" stroked="f">
                      <v:textbox inset="2.16pt,1.44pt,0,1.44pt">
                        <w:txbxContent>
                          <w:p w14:paraId="7E7B81F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8816" behindDoc="0" locked="0" layoutInCell="1" allowOverlap="1" wp14:anchorId="20F40132" wp14:editId="4BDEA63E">
                      <wp:simplePos x="0" y="0"/>
                      <wp:positionH relativeFrom="column">
                        <wp:posOffset>1295400</wp:posOffset>
                      </wp:positionH>
                      <wp:positionV relativeFrom="paragraph">
                        <wp:posOffset>368300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5E15E-1506-ED4D-A30D-5B8021EC6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920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40132" id="Rectangle 2345" o:spid="_x0000_s3174" style="position:absolute;left:0;text-align:left;margin-left:102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dwoz2uwEAAEwDAAAOAAAAAAAAAAAAAAAAAC4CAABkcnMv&#10;ZTJvRG9jLnhtbFBLAQItABQABgAIAAAAIQC0omDm3AAAAAoBAAAPAAAAAAAAAAAAAAAAABUEAABk&#10;cnMvZG93bnJldi54bWxQSwUGAAAAAAQABADzAAAAHgUAAAAA&#10;" filled="f" stroked="f">
                      <v:textbox inset="2.16pt,1.44pt,0,1.44pt">
                        <w:txbxContent>
                          <w:p w14:paraId="4C19205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59840" behindDoc="0" locked="0" layoutInCell="1" allowOverlap="1" wp14:anchorId="379C7283" wp14:editId="07E1EB34">
                      <wp:simplePos x="0" y="0"/>
                      <wp:positionH relativeFrom="column">
                        <wp:posOffset>1295400</wp:posOffset>
                      </wp:positionH>
                      <wp:positionV relativeFrom="paragraph">
                        <wp:posOffset>368300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9F6D2-A884-A743-A293-52E2D3DBAD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0EA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C7283" id="Rectangle 2346" o:spid="_x0000_s3175" style="position:absolute;left:0;text-align:left;margin-left:102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ol4Dq6AQAATAMAAA4AAAAAAAAAAAAAAAAALgIAAGRycy9l&#10;Mm9Eb2MueG1sUEsBAi0AFAAGAAgAAAAhALSiYObcAAAACgEAAA8AAAAAAAAAAAAAAAAAFAQAAGRy&#10;cy9kb3ducmV2LnhtbFBLBQYAAAAABAAEAPMAAAAdBQAAAAA=&#10;" filled="f" stroked="f">
                      <v:textbox inset="2.16pt,1.44pt,0,1.44pt">
                        <w:txbxContent>
                          <w:p w14:paraId="4FA0EA1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0864" behindDoc="0" locked="0" layoutInCell="1" allowOverlap="1" wp14:anchorId="0108D4AE" wp14:editId="4AD3BFD2">
                      <wp:simplePos x="0" y="0"/>
                      <wp:positionH relativeFrom="column">
                        <wp:posOffset>1295400</wp:posOffset>
                      </wp:positionH>
                      <wp:positionV relativeFrom="paragraph">
                        <wp:posOffset>368300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EE4056-A03D-AF43-B3EC-91A34495E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55B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8D4AE" id="Rectangle 2347" o:spid="_x0000_s3176" style="position:absolute;left:0;text-align:left;margin-left:102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w3GG5uwEAAEwDAAAOAAAAAAAAAAAAAAAAAC4CAABkcnMv&#10;ZTJvRG9jLnhtbFBLAQItABQABgAIAAAAIQC0omDm3AAAAAoBAAAPAAAAAAAAAAAAAAAAABUEAABk&#10;cnMvZG93bnJldi54bWxQSwUGAAAAAAQABADzAAAAHgUAAAAA&#10;" filled="f" stroked="f">
                      <v:textbox inset="2.16pt,1.44pt,0,1.44pt">
                        <w:txbxContent>
                          <w:p w14:paraId="4F655B75"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1888" behindDoc="0" locked="0" layoutInCell="1" allowOverlap="1" wp14:anchorId="3872C65D" wp14:editId="2630B262">
                      <wp:simplePos x="0" y="0"/>
                      <wp:positionH relativeFrom="column">
                        <wp:posOffset>1295400</wp:posOffset>
                      </wp:positionH>
                      <wp:positionV relativeFrom="paragraph">
                        <wp:posOffset>368300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ACEA1-96B1-8E43-9BB7-B6D8A6E5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80B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2C65D" id="Rectangle 2348" o:spid="_x0000_s3177" style="position:absolute;left:0;text-align:left;margin-left:102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7XFcpLkBAABMAwAADgAAAAAAAAAAAAAAAAAuAgAAZHJzL2Uy&#10;b0RvYy54bWxQSwECLQAUAAYACAAAACEAtKJg5twAAAAKAQAADwAAAAAAAAAAAAAAAAATBAAAZHJz&#10;L2Rvd25yZXYueG1sUEsFBgAAAAAEAAQA8wAAABwFAAAAAA==&#10;" filled="f" stroked="f">
                      <v:textbox inset="2.16pt,1.44pt,0,1.44pt">
                        <w:txbxContent>
                          <w:p w14:paraId="07B80B8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2912" behindDoc="0" locked="0" layoutInCell="1" allowOverlap="1" wp14:anchorId="35380FDA" wp14:editId="42C4E527">
                      <wp:simplePos x="0" y="0"/>
                      <wp:positionH relativeFrom="column">
                        <wp:posOffset>1295400</wp:posOffset>
                      </wp:positionH>
                      <wp:positionV relativeFrom="paragraph">
                        <wp:posOffset>368300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EA4E4-05D9-EB44-9E85-58B6C28665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B76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80FDA" id="Rectangle 2349" o:spid="_x0000_s3178" style="position:absolute;left:0;text-align:left;margin-left:102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hkugEAAEwDAAAOAAAAZHJzL2Uyb0RvYy54bWysU9tu2zAMfR+wfxD0vthxsj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Nar2lxHOHU/qF&#10;unHfWUXmbG+kVNN8J72GmFose4wPcIkSuhP5UYObvkiLjEXj81VjNWYiMLldbTc1TkLg0c16u0If&#10;u1QvxRFS/qaCI5PDKCCUoiw//Uh5vvp8BesmMPPzk5fHwziTWX5unrEegjwjR1zSfI9G2zAwKqyJ&#10;lAw4eEbTnyMHRYn97lHZ5ma9anBTSrDcNBvcYCgBoj68znIv+oC7JDJQcoxguh4BF40KLhxZYXZZ&#10;r2knXscF/ctPsP8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FOYqGS6AQAATAMAAA4AAAAAAAAAAAAAAAAALgIAAGRycy9l&#10;Mm9Eb2MueG1sUEsBAi0AFAAGAAgAAAAhALSiYObcAAAACgEAAA8AAAAAAAAAAAAAAAAAFAQAAGRy&#10;cy9kb3ducmV2LnhtbFBLBQYAAAAABAAEAPMAAAAdBQAAAAA=&#10;" filled="f" stroked="f">
                      <v:textbox inset="2.16pt,1.44pt,0,1.44pt">
                        <w:txbxContent>
                          <w:p w14:paraId="11AB76E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3936" behindDoc="0" locked="0" layoutInCell="1" allowOverlap="1" wp14:anchorId="1697E389" wp14:editId="5C00B47E">
                      <wp:simplePos x="0" y="0"/>
                      <wp:positionH relativeFrom="column">
                        <wp:posOffset>1295400</wp:posOffset>
                      </wp:positionH>
                      <wp:positionV relativeFrom="paragraph">
                        <wp:posOffset>368300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C4AAF5-16B5-4143-8E2D-2EF6869E6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A69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7E389" id="Rectangle 2350" o:spid="_x0000_s3179" style="position:absolute;left:0;text-align:left;margin-left:102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KjyKq6AQAATAMAAA4AAAAAAAAAAAAAAAAALgIAAGRycy9l&#10;Mm9Eb2MueG1sUEsBAi0AFAAGAAgAAAAhALSiYObcAAAACgEAAA8AAAAAAAAAAAAAAAAAFAQAAGRy&#10;cy9kb3ducmV2LnhtbFBLBQYAAAAABAAEAPMAAAAdBQAAAAA=&#10;" filled="f" stroked="f">
                      <v:textbox inset="2.16pt,1.44pt,0,1.44pt">
                        <w:txbxContent>
                          <w:p w14:paraId="2A8A69A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4960" behindDoc="0" locked="0" layoutInCell="1" allowOverlap="1" wp14:anchorId="221928AE" wp14:editId="3A3A6C0F">
                      <wp:simplePos x="0" y="0"/>
                      <wp:positionH relativeFrom="column">
                        <wp:posOffset>1295400</wp:posOffset>
                      </wp:positionH>
                      <wp:positionV relativeFrom="paragraph">
                        <wp:posOffset>368300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010C5-5E05-7645-872B-E7FFBB57F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25D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928AE" id="Rectangle 2351" o:spid="_x0000_s3180" style="position:absolute;left:0;text-align:left;margin-left:102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YkTw8uwEAAEwDAAAOAAAAAAAAAAAAAAAAAC4CAABkcnMv&#10;ZTJvRG9jLnhtbFBLAQItABQABgAIAAAAIQC0omDm3AAAAAoBAAAPAAAAAAAAAAAAAAAAABUEAABk&#10;cnMvZG93bnJldi54bWxQSwUGAAAAAAQABADzAAAAHgUAAAAA&#10;" filled="f" stroked="f">
                      <v:textbox inset="2.16pt,1.44pt,0,1.44pt">
                        <w:txbxContent>
                          <w:p w14:paraId="68925D9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5984" behindDoc="0" locked="0" layoutInCell="1" allowOverlap="1" wp14:anchorId="6E5054E9" wp14:editId="1AD66A34">
                      <wp:simplePos x="0" y="0"/>
                      <wp:positionH relativeFrom="column">
                        <wp:posOffset>1295400</wp:posOffset>
                      </wp:positionH>
                      <wp:positionV relativeFrom="paragraph">
                        <wp:posOffset>368300</wp:posOffset>
                      </wp:positionV>
                      <wp:extent cx="1003300" cy="762000"/>
                      <wp:effectExtent l="0" t="0" r="0" b="0"/>
                      <wp:wrapNone/>
                      <wp:docPr id="2352" name="Rectangle 2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DCED1-F080-EF49-8251-BBFDAF05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E71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054E9" id="Rectangle 2352" o:spid="_x0000_s3181" style="position:absolute;left:0;text-align:left;margin-left:102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92UPC6AQAATAMAAA4AAAAAAAAAAAAAAAAALgIAAGRycy9l&#10;Mm9Eb2MueG1sUEsBAi0AFAAGAAgAAAAhALSiYObcAAAACgEAAA8AAAAAAAAAAAAAAAAAFAQAAGRy&#10;cy9kb3ducmV2LnhtbFBLBQYAAAAABAAEAPMAAAAdBQAAAAA=&#10;" filled="f" stroked="f">
                      <v:textbox inset="2.16pt,1.44pt,0,1.44pt">
                        <w:txbxContent>
                          <w:p w14:paraId="4ACE71E6"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7008" behindDoc="0" locked="0" layoutInCell="1" allowOverlap="1" wp14:anchorId="2EB51499" wp14:editId="73E404E6">
                      <wp:simplePos x="0" y="0"/>
                      <wp:positionH relativeFrom="column">
                        <wp:posOffset>1295400</wp:posOffset>
                      </wp:positionH>
                      <wp:positionV relativeFrom="paragraph">
                        <wp:posOffset>368300</wp:posOffset>
                      </wp:positionV>
                      <wp:extent cx="10033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3F5C2-4BC2-6F4D-9935-D508D7A47E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675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51499" id="Rectangle 2353" o:spid="_x0000_s3182" style="position:absolute;left:0;text-align:left;margin-left:102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Bn6QwuwEAAEwDAAAOAAAAAAAAAAAAAAAAAC4CAABkcnMv&#10;ZTJvRG9jLnhtbFBLAQItABQABgAIAAAAIQC0omDm3AAAAAoBAAAPAAAAAAAAAAAAAAAAABUEAABk&#10;cnMvZG93bnJldi54bWxQSwUGAAAAAAQABADzAAAAHgUAAAAA&#10;" filled="f" stroked="f">
                      <v:textbox inset="2.16pt,1.44pt,0,1.44pt">
                        <w:txbxContent>
                          <w:p w14:paraId="790675A2"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8032" behindDoc="0" locked="0" layoutInCell="1" allowOverlap="1" wp14:anchorId="0D9CEB29" wp14:editId="57F64442">
                      <wp:simplePos x="0" y="0"/>
                      <wp:positionH relativeFrom="column">
                        <wp:posOffset>1295400</wp:posOffset>
                      </wp:positionH>
                      <wp:positionV relativeFrom="paragraph">
                        <wp:posOffset>368300</wp:posOffset>
                      </wp:positionV>
                      <wp:extent cx="10033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1D63E-0480-6C47-92AA-76FE6B05B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B4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CEB29" id="Rectangle 2354" o:spid="_x0000_s3183" style="position:absolute;left:0;text-align:left;margin-left:102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CwvvizuwEAAEwDAAAOAAAAAAAAAAAAAAAAAC4CAABkcnMv&#10;ZTJvRG9jLnhtbFBLAQItABQABgAIAAAAIQC0omDm3AAAAAoBAAAPAAAAAAAAAAAAAAAAABUEAABk&#10;cnMvZG93bnJldi54bWxQSwUGAAAAAAQABADzAAAAHgUAAAAA&#10;" filled="f" stroked="f">
                      <v:textbox inset="2.16pt,1.44pt,0,1.44pt">
                        <w:txbxContent>
                          <w:p w14:paraId="129FB4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69056" behindDoc="0" locked="0" layoutInCell="1" allowOverlap="1" wp14:anchorId="1DA572F1" wp14:editId="6F374EA8">
                      <wp:simplePos x="0" y="0"/>
                      <wp:positionH relativeFrom="column">
                        <wp:posOffset>1295400</wp:posOffset>
                      </wp:positionH>
                      <wp:positionV relativeFrom="paragraph">
                        <wp:posOffset>368300</wp:posOffset>
                      </wp:positionV>
                      <wp:extent cx="977900" cy="927100"/>
                      <wp:effectExtent l="0" t="0" r="0" b="0"/>
                      <wp:wrapNone/>
                      <wp:docPr id="2355" name="Rectangle 2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3D57F-AB66-EE4B-B0E1-B787D7091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0C8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572F1" id="Rectangle 2355" o:spid="_x0000_s3184" style="position:absolute;left:0;text-align:left;margin-left:102pt;margin-top:29pt;width:77pt;height:73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" filled="f" stroked="f">
                      <v:textbox inset="2.16pt,1.44pt,0,1.44pt">
                        <w:txbxContent>
                          <w:p w14:paraId="44E0C83C"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0080" behindDoc="0" locked="0" layoutInCell="1" allowOverlap="1" wp14:anchorId="37D16B55" wp14:editId="780F6FB8">
                      <wp:simplePos x="0" y="0"/>
                      <wp:positionH relativeFrom="column">
                        <wp:posOffset>1295400</wp:posOffset>
                      </wp:positionH>
                      <wp:positionV relativeFrom="paragraph">
                        <wp:posOffset>368300</wp:posOffset>
                      </wp:positionV>
                      <wp:extent cx="10033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4FC0B-0DC2-3943-932C-8CDCFB8C3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E4A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6B55" id="Rectangle 2356" o:spid="_x0000_s3185" style="position:absolute;left:0;text-align:left;margin-left:102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XcYUW6AQAATAMAAA4AAAAAAAAAAAAAAAAALgIAAGRycy9l&#10;Mm9Eb2MueG1sUEsBAi0AFAAGAAgAAAAhALSiYObcAAAACgEAAA8AAAAAAAAAAAAAAAAAFAQAAGRy&#10;cy9kb3ducmV2LnhtbFBLBQYAAAAABAAEAPMAAAAdBQAAAAA=&#10;" filled="f" stroked="f">
                      <v:textbox inset="2.16pt,1.44pt,0,1.44pt">
                        <w:txbxContent>
                          <w:p w14:paraId="6F6E4A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1104" behindDoc="0" locked="0" layoutInCell="1" allowOverlap="1" wp14:anchorId="033DEFDE" wp14:editId="7A27BB3C">
                      <wp:simplePos x="0" y="0"/>
                      <wp:positionH relativeFrom="column">
                        <wp:posOffset>1295400</wp:posOffset>
                      </wp:positionH>
                      <wp:positionV relativeFrom="paragraph">
                        <wp:posOffset>368300</wp:posOffset>
                      </wp:positionV>
                      <wp:extent cx="977900" cy="863600"/>
                      <wp:effectExtent l="0" t="0" r="0" b="0"/>
                      <wp:wrapNone/>
                      <wp:docPr id="2357" name="Rectangle 23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0B5D4B-B6D9-284B-A187-EDD88758BC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9A134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DEFDE" id="Rectangle 2357" o:spid="_x0000_s3186" style="position:absolute;left:0;text-align:left;margin-left:102pt;margin-top:29pt;width:77pt;height:68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" filled="f" stroked="f">
                      <v:textbox inset="2.16pt,1.44pt,0,1.44pt">
                        <w:txbxContent>
                          <w:p w14:paraId="29A134F5"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2128" behindDoc="0" locked="0" layoutInCell="1" allowOverlap="1" wp14:anchorId="6146F7B7" wp14:editId="7A9A0F41">
                      <wp:simplePos x="0" y="0"/>
                      <wp:positionH relativeFrom="column">
                        <wp:posOffset>1295400</wp:posOffset>
                      </wp:positionH>
                      <wp:positionV relativeFrom="paragraph">
                        <wp:posOffset>368300</wp:posOffset>
                      </wp:positionV>
                      <wp:extent cx="977900" cy="927100"/>
                      <wp:effectExtent l="0" t="0" r="0" b="0"/>
                      <wp:wrapNone/>
                      <wp:docPr id="2358" name="Rectangle 23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3DE75E-8C71-3549-9ACF-544672C60C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98F5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F7B7" id="Rectangle 2358" o:spid="_x0000_s3187" style="position:absolute;left:0;text-align:left;margin-left:102pt;margin-top:29pt;width:77pt;height:73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" filled="f" stroked="f">
                      <v:textbox inset="2.16pt,1.44pt,0,1.44pt">
                        <w:txbxContent>
                          <w:p w14:paraId="5398F5C4"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3152" behindDoc="0" locked="0" layoutInCell="1" allowOverlap="1" wp14:anchorId="03482069" wp14:editId="01100FED">
                      <wp:simplePos x="0" y="0"/>
                      <wp:positionH relativeFrom="column">
                        <wp:posOffset>1295400</wp:posOffset>
                      </wp:positionH>
                      <wp:positionV relativeFrom="paragraph">
                        <wp:posOffset>368300</wp:posOffset>
                      </wp:positionV>
                      <wp:extent cx="1003300" cy="762000"/>
                      <wp:effectExtent l="0" t="0" r="0" b="0"/>
                      <wp:wrapNone/>
                      <wp:docPr id="2359" name="Rectangle 2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3D241-05F9-3749-995B-3326C1451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BCF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2069" id="Rectangle 2359" o:spid="_x0000_s3188" style="position:absolute;left:0;text-align:left;margin-left:102pt;margin-top:29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HysUi6AQAATAMAAA4AAAAAAAAAAAAAAAAALgIAAGRycy9l&#10;Mm9Eb2MueG1sUEsBAi0AFAAGAAgAAAAhALSiYObcAAAACgEAAA8AAAAAAAAAAAAAAAAAFAQAAGRy&#10;cy9kb3ducmV2LnhtbFBLBQYAAAAABAAEAPMAAAAdBQAAAAA=&#10;" filled="f" stroked="f">
                      <v:textbox inset="2.16pt,1.44pt,0,1.44pt">
                        <w:txbxContent>
                          <w:p w14:paraId="185BCF1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4176" behindDoc="0" locked="0" layoutInCell="1" allowOverlap="1" wp14:anchorId="603F97EB" wp14:editId="02B3F247">
                      <wp:simplePos x="0" y="0"/>
                      <wp:positionH relativeFrom="column">
                        <wp:posOffset>1295400</wp:posOffset>
                      </wp:positionH>
                      <wp:positionV relativeFrom="paragraph">
                        <wp:posOffset>368300</wp:posOffset>
                      </wp:positionV>
                      <wp:extent cx="977900" cy="927100"/>
                      <wp:effectExtent l="0" t="0" r="0" b="0"/>
                      <wp:wrapNone/>
                      <wp:docPr id="2360" name="Rectangle 23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852EA0-32C1-E04A-9AE5-C021FA35006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8FC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F97EB" id="Rectangle 2360" o:spid="_x0000_s3189" style="position:absolute;left:0;text-align:left;margin-left:102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KqYHr+2AQAATAMAAA4AAAAAAAAAAAAAAAAALgIAAGRycy9lMm9Eb2Mu&#10;eG1sUEsBAi0AFAAGAAgAAAAhALXmu0naAAAACgEAAA8AAAAAAAAAAAAAAAAAEAQAAGRycy9kb3du&#10;cmV2LnhtbFBLBQYAAAAABAAEAPMAAAAXBQAAAAA=&#10;" filled="f" stroked="f">
                      <v:textbox inset="2.16pt,1.44pt,0,1.44pt">
                        <w:txbxContent>
                          <w:p w14:paraId="428FCD4D"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5200" behindDoc="0" locked="0" layoutInCell="1" allowOverlap="1" wp14:anchorId="4C624158" wp14:editId="7071A59C">
                      <wp:simplePos x="0" y="0"/>
                      <wp:positionH relativeFrom="column">
                        <wp:posOffset>1295400</wp:posOffset>
                      </wp:positionH>
                      <wp:positionV relativeFrom="paragraph">
                        <wp:posOffset>368300</wp:posOffset>
                      </wp:positionV>
                      <wp:extent cx="977900" cy="927100"/>
                      <wp:effectExtent l="0" t="0" r="0" b="0"/>
                      <wp:wrapNone/>
                      <wp:docPr id="2361" name="Rectangle 23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0910F8-15DA-E349-ACB4-CFEF81DC55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09CB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24158" id="Rectangle 2361" o:spid="_x0000_s3190" style="position:absolute;left:0;text-align:left;margin-left:102pt;margin-top:29pt;width:77pt;height:73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PCq6im2AQAATAMAAA4AAAAAAAAAAAAAAAAALgIAAGRycy9lMm9Eb2Mu&#10;eG1sUEsBAi0AFAAGAAgAAAAhALXmu0naAAAACgEAAA8AAAAAAAAAAAAAAAAAEAQAAGRycy9kb3du&#10;cmV2LnhtbFBLBQYAAAAABAAEAPMAAAAXBQAAAAA=&#10;" filled="f" stroked="f">
                      <v:textbox inset="2.16pt,1.44pt,0,1.44pt">
                        <w:txbxContent>
                          <w:p w14:paraId="6F09CB1D"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6224" behindDoc="0" locked="0" layoutInCell="1" allowOverlap="1" wp14:anchorId="52EB3DF1" wp14:editId="25B43286">
                      <wp:simplePos x="0" y="0"/>
                      <wp:positionH relativeFrom="column">
                        <wp:posOffset>1295400</wp:posOffset>
                      </wp:positionH>
                      <wp:positionV relativeFrom="paragraph">
                        <wp:posOffset>368300</wp:posOffset>
                      </wp:positionV>
                      <wp:extent cx="1003300" cy="7620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8FA74-2C4D-604E-9371-CA154C8E3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8F6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B3DF1" id="Rectangle 2362" o:spid="_x0000_s3191" style="position:absolute;left:0;text-align:left;margin-left:102pt;margin-top:29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590nC6AQAATAMAAA4AAAAAAAAAAAAAAAAALgIAAGRycy9l&#10;Mm9Eb2MueG1sUEsBAi0AFAAGAAgAAAAhALSiYObcAAAACgEAAA8AAAAAAAAAAAAAAAAAFAQAAGRy&#10;cy9kb3ducmV2LnhtbFBLBQYAAAAABAAEAPMAAAAdBQAAAAA=&#10;" filled="f" stroked="f">
                      <v:textbox inset="2.16pt,1.44pt,0,1.44pt">
                        <w:txbxContent>
                          <w:p w14:paraId="62D8F69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7248" behindDoc="0" locked="0" layoutInCell="1" allowOverlap="1" wp14:anchorId="0D030EB5" wp14:editId="4957E8EE">
                      <wp:simplePos x="0" y="0"/>
                      <wp:positionH relativeFrom="column">
                        <wp:posOffset>1295400</wp:posOffset>
                      </wp:positionH>
                      <wp:positionV relativeFrom="paragraph">
                        <wp:posOffset>368300</wp:posOffset>
                      </wp:positionV>
                      <wp:extent cx="977900" cy="927100"/>
                      <wp:effectExtent l="0" t="0" r="0" b="0"/>
                      <wp:wrapNone/>
                      <wp:docPr id="2363" name="Rectangle 23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B2B982-D9A1-EC44-AA26-9C3EA3FEAF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D611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30EB5" id="Rectangle 2363" o:spid="_x0000_s3192" style="position:absolute;left:0;text-align:left;margin-left:102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" filled="f" stroked="f">
                      <v:textbox inset="2.16pt,1.44pt,0,1.44pt">
                        <w:txbxContent>
                          <w:p w14:paraId="30D611F9" w14:textId="77777777" w:rsidR="00D334B9" w:rsidRDefault="00D334B9" w:rsidP="00D334B9">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8272" behindDoc="0" locked="0" layoutInCell="1" allowOverlap="1" wp14:anchorId="4C8FCE9F" wp14:editId="43F693A3">
                      <wp:simplePos x="0" y="0"/>
                      <wp:positionH relativeFrom="column">
                        <wp:posOffset>1295400</wp:posOffset>
                      </wp:positionH>
                      <wp:positionV relativeFrom="paragraph">
                        <wp:posOffset>368300</wp:posOffset>
                      </wp:positionV>
                      <wp:extent cx="977900" cy="901700"/>
                      <wp:effectExtent l="0" t="0" r="0" b="0"/>
                      <wp:wrapNone/>
                      <wp:docPr id="2364" name="Rectangle 23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D26123F-5E7C-0F4C-9380-83DC4B65F6D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CBB57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FCE9F" id="Rectangle 2364" o:spid="_x0000_s3193" style="position:absolute;left:0;text-align:left;margin-left:102pt;margin-top:29pt;width:77pt;height:71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" filled="f" stroked="f">
                      <v:textbox inset="2.16pt,1.44pt,0,1.44pt">
                        <w:txbxContent>
                          <w:p w14:paraId="7CBB57FB" w14:textId="77777777" w:rsidR="00D334B9" w:rsidRDefault="00D334B9" w:rsidP="00D334B9">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79296" behindDoc="0" locked="0" layoutInCell="1" allowOverlap="1" wp14:anchorId="658AA0F0" wp14:editId="124D1765">
                      <wp:simplePos x="0" y="0"/>
                      <wp:positionH relativeFrom="column">
                        <wp:posOffset>1295400</wp:posOffset>
                      </wp:positionH>
                      <wp:positionV relativeFrom="paragraph">
                        <wp:posOffset>368300</wp:posOffset>
                      </wp:positionV>
                      <wp:extent cx="1003300" cy="7620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BC22E-ED6A-0A4B-B16A-D7B8C14A33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E21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AA0F0" id="Rectangle 2365" o:spid="_x0000_s3194" style="position:absolute;left:0;text-align:left;margin-left:102pt;margin-top:29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8JuwEAAEwDAAAOAAAAZHJzL2Uyb0RvYy54bWysU01v2zAMvQ/YfxB0X+w4b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q9X6mhLLDE7p&#10;F+rGbK8FmbOD6jqR5pv0Gn1osOzZP8E5Cugm8pMEk75Ii0xZ49NFYzFFwjG5WW3qEifB8ejmarNC&#10;H7sUb8UeQvwhnCHJaSkglKwsOz6EOF99vYJ1Ccz8fPLitJ9mMst1/Yp177oTcsQljY9opHZjS7lW&#10;npIRB9/S8OfAQFCi7y0qW91crSrclBws66rGDYYcIOr9+yyzfHC4SzwCJQcPqh8QcNYo48KRZWbn&#10;9Uo78T7O6N9+gt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jMI8JuwEAAEwDAAAOAAAAAAAAAAAAAAAAAC4CAABkcnMv&#10;ZTJvRG9jLnhtbFBLAQItABQABgAIAAAAIQC0omDm3AAAAAoBAAAPAAAAAAAAAAAAAAAAABUEAABk&#10;cnMvZG93bnJldi54bWxQSwUGAAAAAAQABADzAAAAHgUAAAAA&#10;" filled="f" stroked="f">
                      <v:textbox inset="2.16pt,1.44pt,0,1.44pt">
                        <w:txbxContent>
                          <w:p w14:paraId="26EE21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0320" behindDoc="0" locked="0" layoutInCell="1" allowOverlap="1" wp14:anchorId="32872900" wp14:editId="063CBE65">
                      <wp:simplePos x="0" y="0"/>
                      <wp:positionH relativeFrom="column">
                        <wp:posOffset>1295400</wp:posOffset>
                      </wp:positionH>
                      <wp:positionV relativeFrom="paragraph">
                        <wp:posOffset>368300</wp:posOffset>
                      </wp:positionV>
                      <wp:extent cx="1003300" cy="7620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E7A3A-45F1-A84C-B823-A55F55FBD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72D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72900" id="Rectangle 2366" o:spid="_x0000_s3195" style="position:absolute;left:0;text-align:left;margin-left:102pt;margin-top:29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ATX48W6AQAATAMAAA4AAAAAAAAAAAAAAAAALgIAAGRycy9l&#10;Mm9Eb2MueG1sUEsBAi0AFAAGAAgAAAAhALSiYObcAAAACgEAAA8AAAAAAAAAAAAAAAAAFAQAAGRy&#10;cy9kb3ducmV2LnhtbFBLBQYAAAAABAAEAPMAAAAdBQAAAAA=&#10;" filled="f" stroked="f">
                      <v:textbox inset="2.16pt,1.44pt,0,1.44pt">
                        <w:txbxContent>
                          <w:p w14:paraId="7F272D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1344" behindDoc="0" locked="0" layoutInCell="1" allowOverlap="1" wp14:anchorId="6360D08D" wp14:editId="142DA357">
                      <wp:simplePos x="0" y="0"/>
                      <wp:positionH relativeFrom="column">
                        <wp:posOffset>1295400</wp:posOffset>
                      </wp:positionH>
                      <wp:positionV relativeFrom="paragraph">
                        <wp:posOffset>368300</wp:posOffset>
                      </wp:positionV>
                      <wp:extent cx="1003300" cy="7620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577CC-78CF-5642-B24A-7DA5373F5C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919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0D08D" id="Rectangle 2367" o:spid="_x0000_s3196" style="position:absolute;left:0;text-align:left;margin-left:102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JGuwEAAEw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w2q9s1JY5b7NIL&#10;+sZdNygyV3sjpcr9zX6NIbZ47TU8wyWLuMziJw02f1EWmYrH56vHakpEYHG72m5q7ITArfXNdoVr&#10;RKneLweI6ZvyluQFo4BUirP89BDTfPT3EbyXyczP51WaDtMsZrkuuLl48PKMGnFI0xMGPfiRUTGY&#10;QMmIjWc0/jpyUJQM3x0626xvVg1OSkmWm2aDEwwlQdaHj1XuRO9xlkQCSo4BTNcj4eJR4YUtK8ou&#10;45Vn4mNe2L//BPs3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AOLmJGuwEAAEwDAAAOAAAAAAAAAAAAAAAAAC4CAABkcnMv&#10;ZTJvRG9jLnhtbFBLAQItABQABgAIAAAAIQC0omDm3AAAAAoBAAAPAAAAAAAAAAAAAAAAABUEAABk&#10;cnMvZG93bnJldi54bWxQSwUGAAAAAAQABADzAAAAHgUAAAAA&#10;" filled="f" stroked="f">
                      <v:textbox inset="2.16pt,1.44pt,0,1.44pt">
                        <w:txbxContent>
                          <w:p w14:paraId="298919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2368" behindDoc="0" locked="0" layoutInCell="1" allowOverlap="1" wp14:anchorId="35E00C95" wp14:editId="6F4F9102">
                      <wp:simplePos x="0" y="0"/>
                      <wp:positionH relativeFrom="column">
                        <wp:posOffset>1295400</wp:posOffset>
                      </wp:positionH>
                      <wp:positionV relativeFrom="paragraph">
                        <wp:posOffset>368300</wp:posOffset>
                      </wp:positionV>
                      <wp:extent cx="10033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F0DF1-DE4C-2544-A534-2EFCDF165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15F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00C95" id="Rectangle 2368" o:spid="_x0000_s3197" style="position:absolute;left:0;text-align:left;margin-left:102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k4NfW7kBAABMAwAADgAAAAAAAAAAAAAAAAAuAgAAZHJzL2Uy&#10;b0RvYy54bWxQSwECLQAUAAYACAAAACEAtKJg5twAAAAKAQAADwAAAAAAAAAAAAAAAAATBAAAZHJz&#10;L2Rvd25yZXYueG1sUEsFBgAAAAAEAAQA8wAAABwFAAAAAA==&#10;" filled="f" stroked="f">
                      <v:textbox inset="2.16pt,1.44pt,0,1.44pt">
                        <w:txbxContent>
                          <w:p w14:paraId="7C815F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3392" behindDoc="0" locked="0" layoutInCell="1" allowOverlap="1" wp14:anchorId="5A7AF49C" wp14:editId="3A06DA51">
                      <wp:simplePos x="0" y="0"/>
                      <wp:positionH relativeFrom="column">
                        <wp:posOffset>1295400</wp:posOffset>
                      </wp:positionH>
                      <wp:positionV relativeFrom="paragraph">
                        <wp:posOffset>368300</wp:posOffset>
                      </wp:positionV>
                      <wp:extent cx="1003300" cy="7620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AA16-795D-EE41-A5C7-A00633875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5DC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AF49C" id="Rectangle 2369" o:spid="_x0000_s3198" style="position:absolute;left:0;text-align:left;margin-left:102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1qq5u6AQAATAMAAA4AAAAAAAAAAAAAAAAALgIAAGRycy9l&#10;Mm9Eb2MueG1sUEsBAi0AFAAGAAgAAAAhALSiYObcAAAACgEAAA8AAAAAAAAAAAAAAAAAFAQAAGRy&#10;cy9kb3ducmV2LnhtbFBLBQYAAAAABAAEAPMAAAAdBQAAAAA=&#10;" filled="f" stroked="f">
                      <v:textbox inset="2.16pt,1.44pt,0,1.44pt">
                        <w:txbxContent>
                          <w:p w14:paraId="4F55DC8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4416" behindDoc="0" locked="0" layoutInCell="1" allowOverlap="1" wp14:anchorId="33F22081" wp14:editId="6AD5CEDA">
                      <wp:simplePos x="0" y="0"/>
                      <wp:positionH relativeFrom="column">
                        <wp:posOffset>1295400</wp:posOffset>
                      </wp:positionH>
                      <wp:positionV relativeFrom="paragraph">
                        <wp:posOffset>368300</wp:posOffset>
                      </wp:positionV>
                      <wp:extent cx="1003300" cy="7620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63CE1F-BB08-7540-9EBD-389A74AA8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92E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22081" id="Rectangle 2370" o:spid="_x0000_s3199" style="position:absolute;left:0;text-align:left;margin-left:102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fFHLVbkBAABMAwAADgAAAAAAAAAAAAAAAAAuAgAAZHJzL2Uy&#10;b0RvYy54bWxQSwECLQAUAAYACAAAACEAtKJg5twAAAAKAQAADwAAAAAAAAAAAAAAAAATBAAAZHJz&#10;L2Rvd25yZXYueG1sUEsFBgAAAAAEAAQA8wAAABwFAAAAAA==&#10;" filled="f" stroked="f">
                      <v:textbox inset="2.16pt,1.44pt,0,1.44pt">
                        <w:txbxContent>
                          <w:p w14:paraId="33E92E47"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5440" behindDoc="0" locked="0" layoutInCell="1" allowOverlap="1" wp14:anchorId="276D60CE" wp14:editId="2A278FFC">
                      <wp:simplePos x="0" y="0"/>
                      <wp:positionH relativeFrom="column">
                        <wp:posOffset>1295400</wp:posOffset>
                      </wp:positionH>
                      <wp:positionV relativeFrom="paragraph">
                        <wp:posOffset>368300</wp:posOffset>
                      </wp:positionV>
                      <wp:extent cx="10033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0C59D-F866-B749-8A0E-83DF7AB6F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AF4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D60CE" id="Rectangle 2371" o:spid="_x0000_s3200" style="position:absolute;left:0;text-align:left;margin-left:102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CZjP8O6AQAATAMAAA4AAAAAAAAAAAAAAAAALgIAAGRycy9l&#10;Mm9Eb2MueG1sUEsBAi0AFAAGAAgAAAAhALSiYObcAAAACgEAAA8AAAAAAAAAAAAAAAAAFAQAAGRy&#10;cy9kb3ducmV2LnhtbFBLBQYAAAAABAAEAPMAAAAdBQAAAAA=&#10;" filled="f" stroked="f">
                      <v:textbox inset="2.16pt,1.44pt,0,1.44pt">
                        <w:txbxContent>
                          <w:p w14:paraId="2B3AF48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6464" behindDoc="0" locked="0" layoutInCell="1" allowOverlap="1" wp14:anchorId="4ACB8585" wp14:editId="7CCE2A63">
                      <wp:simplePos x="0" y="0"/>
                      <wp:positionH relativeFrom="column">
                        <wp:posOffset>1295400</wp:posOffset>
                      </wp:positionH>
                      <wp:positionV relativeFrom="paragraph">
                        <wp:posOffset>368300</wp:posOffset>
                      </wp:positionV>
                      <wp:extent cx="1003300" cy="7620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469B7-7A47-F44D-AE8E-EADB424B8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6E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8585" id="Rectangle 2372" o:spid="_x0000_s3201" style="position:absolute;left:0;text-align:left;margin-left:102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MPugEAAEwDAAAOAAAAZHJzL2Uyb0RvYy54bWysU9tu2zAMfR+wfxD0vthxui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Nat1Q4rnDKf1C&#10;3bjvrCJztjdSqmm+k15DTC2WPcYHuEQJ3Yn8qMFNX6RFxqLx+aqxGjMRmNyutpsaJyHwaH2zXaGP&#10;XaqX4ggpf1PBkclhFBBKUZaffqQ8X32+gnUTmPn5ycvjYZzJLNefn7EegjwjR1zSfI9G2zAwKqyJ&#10;lAw4eEbTnyMHRYn97lHZZn2zQiFyCZabZoMbDCVA1IfXWe5FH3CXRAZKjhFM1yPgolHBhSMrzC7r&#10;Ne3E67igf/kJ9n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GEUw+6AQAATAMAAA4AAAAAAAAAAAAAAAAALgIAAGRycy9l&#10;Mm9Eb2MueG1sUEsBAi0AFAAGAAgAAAAhALSiYObcAAAACgEAAA8AAAAAAAAAAAAAAAAAFAQAAGRy&#10;cy9kb3ducmV2LnhtbFBLBQYAAAAABAAEAPMAAAAdBQAAAAA=&#10;" filled="f" stroked="f">
                      <v:textbox inset="2.16pt,1.44pt,0,1.44pt">
                        <w:txbxContent>
                          <w:p w14:paraId="67866EF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7488" behindDoc="0" locked="0" layoutInCell="1" allowOverlap="1" wp14:anchorId="0C3D0776" wp14:editId="1C53F823">
                      <wp:simplePos x="0" y="0"/>
                      <wp:positionH relativeFrom="column">
                        <wp:posOffset>1295400</wp:posOffset>
                      </wp:positionH>
                      <wp:positionV relativeFrom="paragraph">
                        <wp:posOffset>368300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A8B4CA-70F2-3E4D-BF86-759D71028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3F1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D0776" id="Rectangle 2373" o:spid="_x0000_s3202" style="position:absolute;left:0;text-align:left;margin-left:102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bafPuwEAAEwDAAAOAAAAAAAAAAAAAAAAAC4CAABkcnMv&#10;ZTJvRG9jLnhtbFBLAQItABQABgAIAAAAIQC0omDm3AAAAAoBAAAPAAAAAAAAAAAAAAAAABUEAABk&#10;cnMvZG93bnJldi54bWxQSwUGAAAAAAQABADzAAAAHgUAAAAA&#10;" filled="f" stroked="f">
                      <v:textbox inset="2.16pt,1.44pt,0,1.44pt">
                        <w:txbxContent>
                          <w:p w14:paraId="2F93F10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8512" behindDoc="0" locked="0" layoutInCell="1" allowOverlap="1" wp14:anchorId="5C630804" wp14:editId="5E376F39">
                      <wp:simplePos x="0" y="0"/>
                      <wp:positionH relativeFrom="column">
                        <wp:posOffset>1295400</wp:posOffset>
                      </wp:positionH>
                      <wp:positionV relativeFrom="paragraph">
                        <wp:posOffset>368300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54B8B4-FED0-8A4E-BB6A-0943C59B1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CD2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30804" id="Rectangle 2374" o:spid="_x0000_s3203" style="position:absolute;left:0;text-align:left;margin-left:102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DOTPtMuwEAAEwDAAAOAAAAAAAAAAAAAAAAAC4CAABkcnMv&#10;ZTJvRG9jLnhtbFBLAQItABQABgAIAAAAIQC0omDm3AAAAAoBAAAPAAAAAAAAAAAAAAAAABUEAABk&#10;cnMvZG93bnJldi54bWxQSwUGAAAAAAQABADzAAAAHgUAAAAA&#10;" filled="f" stroked="f">
                      <v:textbox inset="2.16pt,1.44pt,0,1.44pt">
                        <w:txbxContent>
                          <w:p w14:paraId="644CD228"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89536" behindDoc="0" locked="0" layoutInCell="1" allowOverlap="1" wp14:anchorId="0FB2BB85" wp14:editId="56D0A0AD">
                      <wp:simplePos x="0" y="0"/>
                      <wp:positionH relativeFrom="column">
                        <wp:posOffset>1295400</wp:posOffset>
                      </wp:positionH>
                      <wp:positionV relativeFrom="paragraph">
                        <wp:posOffset>368300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6C98F-00B5-0E42-A78E-26B344E80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D9F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2BB85" id="Rectangle 2375" o:spid="_x0000_s3204" style="position:absolute;left:0;text-align:left;margin-left:102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" filled="f" stroked="f">
                      <v:textbox inset="2.16pt,1.44pt,0,1.44pt">
                        <w:txbxContent>
                          <w:p w14:paraId="65ED9F2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0560" behindDoc="0" locked="0" layoutInCell="1" allowOverlap="1" wp14:anchorId="1CB0F201" wp14:editId="4B40CC15">
                      <wp:simplePos x="0" y="0"/>
                      <wp:positionH relativeFrom="column">
                        <wp:posOffset>1295400</wp:posOffset>
                      </wp:positionH>
                      <wp:positionV relativeFrom="paragraph">
                        <wp:posOffset>368300</wp:posOffset>
                      </wp:positionV>
                      <wp:extent cx="1003300" cy="7620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E2C7B-3F1A-E148-B421-E24E94B3C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A4F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0F201" id="Rectangle 2376" o:spid="_x0000_s3205" style="position:absolute;left:0;text-align:left;margin-left:102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DsuYrq6AQAATAMAAA4AAAAAAAAAAAAAAAAALgIAAGRycy9l&#10;Mm9Eb2MueG1sUEsBAi0AFAAGAAgAAAAhALSiYObcAAAACgEAAA8AAAAAAAAAAAAAAAAAFAQAAGRy&#10;cy9kb3ducmV2LnhtbFBLBQYAAAAABAAEAPMAAAAdBQAAAAA=&#10;" filled="f" stroked="f">
                      <v:textbox inset="2.16pt,1.44pt,0,1.44pt">
                        <w:txbxContent>
                          <w:p w14:paraId="019A4F9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1584" behindDoc="0" locked="0" layoutInCell="1" allowOverlap="1" wp14:anchorId="0FE2128E" wp14:editId="6EEE8BA7">
                      <wp:simplePos x="0" y="0"/>
                      <wp:positionH relativeFrom="column">
                        <wp:posOffset>1295400</wp:posOffset>
                      </wp:positionH>
                      <wp:positionV relativeFrom="paragraph">
                        <wp:posOffset>368300</wp:posOffset>
                      </wp:positionV>
                      <wp:extent cx="10033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46C8C-69CB-464F-BF36-91D7CAEBEF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3B4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128E" id="Rectangle 2377" o:spid="_x0000_s3206" style="position:absolute;left:0;text-align:left;margin-left:102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OMpWVi6AQAATAMAAA4AAAAAAAAAAAAAAAAALgIAAGRycy9l&#10;Mm9Eb2MueG1sUEsBAi0AFAAGAAgAAAAhALSiYObcAAAACgEAAA8AAAAAAAAAAAAAAAAAFAQAAGRy&#10;cy9kb3ducmV2LnhtbFBLBQYAAAAABAAEAPMAAAAdBQAAAAA=&#10;" filled="f" stroked="f">
                      <v:textbox inset="2.16pt,1.44pt,0,1.44pt">
                        <w:txbxContent>
                          <w:p w14:paraId="6E53B47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2608" behindDoc="0" locked="0" layoutInCell="1" allowOverlap="1" wp14:anchorId="50707D1A" wp14:editId="067C3CF8">
                      <wp:simplePos x="0" y="0"/>
                      <wp:positionH relativeFrom="column">
                        <wp:posOffset>1295400</wp:posOffset>
                      </wp:positionH>
                      <wp:positionV relativeFrom="paragraph">
                        <wp:posOffset>368300</wp:posOffset>
                      </wp:positionV>
                      <wp:extent cx="1003300" cy="7620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0BEB24-FBA6-9E4E-BED0-0FCDC8B457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9E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07D1A" id="Rectangle 2378" o:spid="_x0000_s3207" style="position:absolute;left:0;text-align:left;margin-left:102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B+hGRFuAEAAEwDAAAOAAAAAAAAAAAAAAAAAC4CAABkcnMvZTJv&#10;RG9jLnhtbFBLAQItABQABgAIAAAAIQC0omDm3AAAAAoBAAAPAAAAAAAAAAAAAAAAABIEAABkcnMv&#10;ZG93bnJldi54bWxQSwUGAAAAAAQABADzAAAAGwUAAAAA&#10;" filled="f" stroked="f">
                      <v:textbox inset="2.16pt,1.44pt,0,1.44pt">
                        <w:txbxContent>
                          <w:p w14:paraId="6DC9EFF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3632" behindDoc="0" locked="0" layoutInCell="1" allowOverlap="1" wp14:anchorId="673BA67F" wp14:editId="766F3D03">
                      <wp:simplePos x="0" y="0"/>
                      <wp:positionH relativeFrom="column">
                        <wp:posOffset>1295400</wp:posOffset>
                      </wp:positionH>
                      <wp:positionV relativeFrom="paragraph">
                        <wp:posOffset>368300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6AF20-996C-FE49-B978-F247A9732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1A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BA67F" id="Rectangle 2379" o:spid="_x0000_s3208" style="position:absolute;left:0;text-align:left;margin-left:102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wG2QhbkBAABMAwAADgAAAAAAAAAAAAAAAAAuAgAAZHJzL2Uy&#10;b0RvYy54bWxQSwECLQAUAAYACAAAACEAtKJg5twAAAAKAQAADwAAAAAAAAAAAAAAAAATBAAAZHJz&#10;L2Rvd25yZXYueG1sUEsFBgAAAAAEAAQA8wAAABwFAAAAAA==&#10;" filled="f" stroked="f">
                      <v:textbox inset="2.16pt,1.44pt,0,1.44pt">
                        <w:txbxContent>
                          <w:p w14:paraId="21DF1ACE"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4656" behindDoc="0" locked="0" layoutInCell="1" allowOverlap="1" wp14:anchorId="248484FE" wp14:editId="0AEEC324">
                      <wp:simplePos x="0" y="0"/>
                      <wp:positionH relativeFrom="column">
                        <wp:posOffset>1295400</wp:posOffset>
                      </wp:positionH>
                      <wp:positionV relativeFrom="paragraph">
                        <wp:posOffset>368300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D7B93-2699-0341-A559-823ECB2C8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2BA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484FE" id="Rectangle 2380" o:spid="_x0000_s3209" style="position:absolute;left:0;text-align:left;margin-left:102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p90rq6AQAATAMAAA4AAAAAAAAAAAAAAAAALgIAAGRycy9l&#10;Mm9Eb2MueG1sUEsBAi0AFAAGAAgAAAAhALSiYObcAAAACgEAAA8AAAAAAAAAAAAAAAAAFAQAAGRy&#10;cy9kb3ducmV2LnhtbFBLBQYAAAAABAAEAPMAAAAdBQAAAAA=&#10;" filled="f" stroked="f">
                      <v:textbox inset="2.16pt,1.44pt,0,1.44pt">
                        <w:txbxContent>
                          <w:p w14:paraId="26A2BAFA"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5680" behindDoc="0" locked="0" layoutInCell="1" allowOverlap="1" wp14:anchorId="04C0FEC5" wp14:editId="7AFA7200">
                      <wp:simplePos x="0" y="0"/>
                      <wp:positionH relativeFrom="column">
                        <wp:posOffset>1295400</wp:posOffset>
                      </wp:positionH>
                      <wp:positionV relativeFrom="paragraph">
                        <wp:posOffset>368300</wp:posOffset>
                      </wp:positionV>
                      <wp:extent cx="1003300" cy="762000"/>
                      <wp:effectExtent l="0" t="0" r="0" b="0"/>
                      <wp:wrapNone/>
                      <wp:docPr id="2381" name="Rectangle 2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DF6BA-F4C0-9E49-8AE5-6D0AD2CE51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29D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0FEC5" id="Rectangle 2381" o:spid="_x0000_s3210" style="position:absolute;left:0;text-align:left;margin-left:102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KBPJiy6AQAATAMAAA4AAAAAAAAAAAAAAAAALgIAAGRycy9l&#10;Mm9Eb2MueG1sUEsBAi0AFAAGAAgAAAAhALSiYObcAAAACgEAAA8AAAAAAAAAAAAAAAAAFAQAAGRy&#10;cy9kb3ducmV2LnhtbFBLBQYAAAAABAAEAPMAAAAdBQAAAAA=&#10;" filled="f" stroked="f">
                      <v:textbox inset="2.16pt,1.44pt,0,1.44pt">
                        <w:txbxContent>
                          <w:p w14:paraId="30C29D5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6704" behindDoc="0" locked="0" layoutInCell="1" allowOverlap="1" wp14:anchorId="74F4712B" wp14:editId="60A67289">
                      <wp:simplePos x="0" y="0"/>
                      <wp:positionH relativeFrom="column">
                        <wp:posOffset>1295400</wp:posOffset>
                      </wp:positionH>
                      <wp:positionV relativeFrom="paragraph">
                        <wp:posOffset>368300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DD4EF-514B-3C4F-BA9B-DEB03138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661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4712B" id="Rectangle 2382" o:spid="_x0000_s3211" style="position:absolute;left:0;text-align:left;margin-left:102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MeoSuC6AQAATAMAAA4AAAAAAAAAAAAAAAAALgIAAGRycy9l&#10;Mm9Eb2MueG1sUEsBAi0AFAAGAAgAAAAhALSiYObcAAAACgEAAA8AAAAAAAAAAAAAAAAAFAQAAGRy&#10;cy9kb3ducmV2LnhtbFBLBQYAAAAABAAEAPMAAAAdBQAAAAA=&#10;" filled="f" stroked="f">
                      <v:textbox inset="2.16pt,1.44pt,0,1.44pt">
                        <w:txbxContent>
                          <w:p w14:paraId="5466617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7728" behindDoc="0" locked="0" layoutInCell="1" allowOverlap="1" wp14:anchorId="6C84CB9B" wp14:editId="3D83F158">
                      <wp:simplePos x="0" y="0"/>
                      <wp:positionH relativeFrom="column">
                        <wp:posOffset>1295400</wp:posOffset>
                      </wp:positionH>
                      <wp:positionV relativeFrom="paragraph">
                        <wp:posOffset>368300</wp:posOffset>
                      </wp:positionV>
                      <wp:extent cx="10033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65851-FC9A-6341-B328-9B655041B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5BF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4CB9B" id="Rectangle 2383" o:spid="_x0000_s3212" style="position:absolute;left:0;text-align:left;margin-left:102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HlBviC6AQAATAMAAA4AAAAAAAAAAAAAAAAALgIAAGRycy9l&#10;Mm9Eb2MueG1sUEsBAi0AFAAGAAgAAAAhALSiYObcAAAACgEAAA8AAAAAAAAAAAAAAAAAFAQAAGRy&#10;cy9kb3ducmV2LnhtbFBLBQYAAAAABAAEAPMAAAAdBQAAAAA=&#10;" filled="f" stroked="f">
                      <v:textbox inset="2.16pt,1.44pt,0,1.44pt">
                        <w:txbxContent>
                          <w:p w14:paraId="2B95BF5B"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8752" behindDoc="0" locked="0" layoutInCell="1" allowOverlap="1" wp14:anchorId="09CE9683" wp14:editId="5570D563">
                      <wp:simplePos x="0" y="0"/>
                      <wp:positionH relativeFrom="column">
                        <wp:posOffset>1295400</wp:posOffset>
                      </wp:positionH>
                      <wp:positionV relativeFrom="paragraph">
                        <wp:posOffset>368300</wp:posOffset>
                      </wp:positionV>
                      <wp:extent cx="1003300" cy="762000"/>
                      <wp:effectExtent l="0" t="0" r="0" b="0"/>
                      <wp:wrapNone/>
                      <wp:docPr id="2384" name="Rectangle 2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163B-CBFA-184F-A702-E89DBE1FE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7DC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E9683" id="Rectangle 2384" o:spid="_x0000_s3213" style="position:absolute;left:0;text-align:left;margin-left:102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Ehg4qO6AQAATAMAAA4AAAAAAAAAAAAAAAAALgIAAGRycy9l&#10;Mm9Eb2MueG1sUEsBAi0AFAAGAAgAAAAhALSiYObcAAAACgEAAA8AAAAAAAAAAAAAAAAAFAQAAGRy&#10;cy9kb3ducmV2LnhtbFBLBQYAAAAABAAEAPMAAAAdBQAAAAA=&#10;" filled="f" stroked="f">
                      <v:textbox inset="2.16pt,1.44pt,0,1.44pt">
                        <w:txbxContent>
                          <w:p w14:paraId="2867DC4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899776" behindDoc="0" locked="0" layoutInCell="1" allowOverlap="1" wp14:anchorId="64B720D6" wp14:editId="6073A4D5">
                      <wp:simplePos x="0" y="0"/>
                      <wp:positionH relativeFrom="column">
                        <wp:posOffset>1295400</wp:posOffset>
                      </wp:positionH>
                      <wp:positionV relativeFrom="paragraph">
                        <wp:posOffset>368300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F7DCA-144D-F744-A3DE-9A812E59B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A71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720D6" id="Rectangle 2385" o:spid="_x0000_s3214" style="position:absolute;left:0;text-align:left;margin-left:102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2uUXmbkBAABMAwAADgAAAAAAAAAAAAAAAAAuAgAAZHJzL2Uy&#10;b0RvYy54bWxQSwECLQAUAAYACAAAACEAtKJg5twAAAAKAQAADwAAAAAAAAAAAAAAAAATBAAAZHJz&#10;L2Rvd25yZXYueG1sUEsFBgAAAAAEAAQA8wAAABwFAAAAAA==&#10;" filled="f" stroked="f">
                      <v:textbox inset="2.16pt,1.44pt,0,1.44pt">
                        <w:txbxContent>
                          <w:p w14:paraId="64FA71F3"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0800" behindDoc="0" locked="0" layoutInCell="1" allowOverlap="1" wp14:anchorId="4F875938" wp14:editId="16768B05">
                      <wp:simplePos x="0" y="0"/>
                      <wp:positionH relativeFrom="column">
                        <wp:posOffset>1295400</wp:posOffset>
                      </wp:positionH>
                      <wp:positionV relativeFrom="paragraph">
                        <wp:posOffset>368300</wp:posOffset>
                      </wp:positionV>
                      <wp:extent cx="10033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4F4B5-0B64-1043-84A8-0DE4E427F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5BC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75938" id="Rectangle 2386" o:spid="_x0000_s3215" style="position:absolute;left:0;text-align:left;margin-left:102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tVugEAAEw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ZtPeUuK4xSn9&#10;QN2460dFluxgpFR5vlmvKcQOy57DE1yiiG4mP2uw+Yu0yFw0Pl81VnMiApPbzbatcRICj+5uthv0&#10;sUv1Vhwgpi/KW5IdRgGhFGX56VtMy9XXK1iXwSzPZy/Nh3khs263r1gPXp6RIy5pekSjRz8xKkYT&#10;KJlw8IzGX0cOipLxq0Nlm7ubTYObUoJ127S4wVACRH14n+VODB53SSSg5BjA9AMCLhoVXDiywuyy&#10;Xnkn3scF/dtPsP8N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0Ce1W6AQAATAMAAA4AAAAAAAAAAAAAAAAALgIAAGRycy9l&#10;Mm9Eb2MueG1sUEsBAi0AFAAGAAgAAAAhALSiYObcAAAACgEAAA8AAAAAAAAAAAAAAAAAFAQAAGRy&#10;cy9kb3ducmV2LnhtbFBLBQYAAAAABAAEAPMAAAAdBQAAAAA=&#10;" filled="f" stroked="f">
                      <v:textbox inset="2.16pt,1.44pt,0,1.44pt">
                        <w:txbxContent>
                          <w:p w14:paraId="4935BC89"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1824" behindDoc="0" locked="0" layoutInCell="1" allowOverlap="1" wp14:anchorId="5CBFF1D7" wp14:editId="4AADB9B2">
                      <wp:simplePos x="0" y="0"/>
                      <wp:positionH relativeFrom="column">
                        <wp:posOffset>1295400</wp:posOffset>
                      </wp:positionH>
                      <wp:positionV relativeFrom="paragraph">
                        <wp:posOffset>368300</wp:posOffset>
                      </wp:positionV>
                      <wp:extent cx="1003300" cy="762000"/>
                      <wp:effectExtent l="0" t="0" r="0" b="0"/>
                      <wp:wrapNone/>
                      <wp:docPr id="2387" name="Rectangle 2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FBC7A-C49C-1944-8CD2-E992D1A8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A82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FF1D7" id="Rectangle 2387" o:spid="_x0000_s3216" style="position:absolute;left:0;text-align:left;margin-left:102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Lf7+ta6AQAATAMAAA4AAAAAAAAAAAAAAAAALgIAAGRycy9l&#10;Mm9Eb2MueG1sUEsBAi0AFAAGAAgAAAAhALSiYObcAAAACgEAAA8AAAAAAAAAAAAAAAAAFAQAAGRy&#10;cy9kb3ducmV2LnhtbFBLBQYAAAAABAAEAPMAAAAdBQAAAAA=&#10;" filled="f" stroked="f">
                      <v:textbox inset="2.16pt,1.44pt,0,1.44pt">
                        <w:txbxContent>
                          <w:p w14:paraId="566A82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2848" behindDoc="0" locked="0" layoutInCell="1" allowOverlap="1" wp14:anchorId="05B9AD6C" wp14:editId="3F3EADD9">
                      <wp:simplePos x="0" y="0"/>
                      <wp:positionH relativeFrom="column">
                        <wp:posOffset>1295400</wp:posOffset>
                      </wp:positionH>
                      <wp:positionV relativeFrom="paragraph">
                        <wp:posOffset>368300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6978CE-B733-3747-8D6E-D24798495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1CD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9AD6C" id="Rectangle 2388" o:spid="_x0000_s3217" style="position:absolute;left:0;text-align:left;margin-left:102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" filled="f" stroked="f">
                      <v:textbox inset="2.16pt,1.44pt,0,1.44pt">
                        <w:txbxContent>
                          <w:p w14:paraId="7971CD6F"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3872" behindDoc="0" locked="0" layoutInCell="1" allowOverlap="1" wp14:anchorId="62A03EB6" wp14:editId="3892C700">
                      <wp:simplePos x="0" y="0"/>
                      <wp:positionH relativeFrom="column">
                        <wp:posOffset>1295400</wp:posOffset>
                      </wp:positionH>
                      <wp:positionV relativeFrom="paragraph">
                        <wp:posOffset>368300</wp:posOffset>
                      </wp:positionV>
                      <wp:extent cx="10033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36045-34F6-3B47-A70D-E14F796451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304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03EB6" id="Rectangle 2389" o:spid="_x0000_s3218" style="position:absolute;left:0;text-align:left;margin-left:102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S/Mwu6AQAATAMAAA4AAAAAAAAAAAAAAAAALgIAAGRycy9l&#10;Mm9Eb2MueG1sUEsBAi0AFAAGAAgAAAAhALSiYObcAAAACgEAAA8AAAAAAAAAAAAAAAAAFAQAAGRy&#10;cy9kb3ducmV2LnhtbFBLBQYAAAAABAAEAPMAAAAdBQAAAAA=&#10;" filled="f" stroked="f">
                      <v:textbox inset="2.16pt,1.44pt,0,1.44pt">
                        <w:txbxContent>
                          <w:p w14:paraId="29230424"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4896" behindDoc="0" locked="0" layoutInCell="1" allowOverlap="1" wp14:anchorId="71E920A4" wp14:editId="17962506">
                      <wp:simplePos x="0" y="0"/>
                      <wp:positionH relativeFrom="column">
                        <wp:posOffset>1295400</wp:posOffset>
                      </wp:positionH>
                      <wp:positionV relativeFrom="paragraph">
                        <wp:posOffset>368300</wp:posOffset>
                      </wp:positionV>
                      <wp:extent cx="1003300" cy="762000"/>
                      <wp:effectExtent l="0" t="0" r="0" b="0"/>
                      <wp:wrapNone/>
                      <wp:docPr id="2390" name="Rectangle 2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DBF6-9D91-6A49-AC07-28B2C6D3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7E7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920A4" id="Rectangle 2390" o:spid="_x0000_s3219" style="position:absolute;left:0;text-align:left;margin-left:102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" filled="f" stroked="f">
                      <v:textbox inset="2.16pt,1.44pt,0,1.44pt">
                        <w:txbxContent>
                          <w:p w14:paraId="46A7E7DD"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5920" behindDoc="0" locked="0" layoutInCell="1" allowOverlap="1" wp14:anchorId="76170AF4" wp14:editId="6D0C202F">
                      <wp:simplePos x="0" y="0"/>
                      <wp:positionH relativeFrom="column">
                        <wp:posOffset>1295400</wp:posOffset>
                      </wp:positionH>
                      <wp:positionV relativeFrom="paragraph">
                        <wp:posOffset>368300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DEB64-91EA-6A45-A3DA-F84CC0EE7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4E1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70AF4" id="Rectangle 2391" o:spid="_x0000_s3220" style="position:absolute;left:0;text-align:left;margin-left:102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J+2p1O6AQAATAMAAA4AAAAAAAAAAAAAAAAALgIAAGRycy9l&#10;Mm9Eb2MueG1sUEsBAi0AFAAGAAgAAAAhALSiYObcAAAACgEAAA8AAAAAAAAAAAAAAAAAFAQAAGRy&#10;cy9kb3ducmV2LnhtbFBLBQYAAAAABAAEAPMAAAAdBQAAAAA=&#10;" filled="f" stroked="f">
                      <v:textbox inset="2.16pt,1.44pt,0,1.44pt">
                        <w:txbxContent>
                          <w:p w14:paraId="1794E18C"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906944" behindDoc="0" locked="0" layoutInCell="1" allowOverlap="1" wp14:anchorId="053B9A7F" wp14:editId="5AA2B182">
                      <wp:simplePos x="0" y="0"/>
                      <wp:positionH relativeFrom="column">
                        <wp:posOffset>1295400</wp:posOffset>
                      </wp:positionH>
                      <wp:positionV relativeFrom="paragraph">
                        <wp:posOffset>368300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96A37A-6CCA-5D40-965E-0814D97F6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A18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9A7F" id="Rectangle 2392" o:spid="_x0000_s3221" style="position:absolute;left:0;text-align:left;margin-left:102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" filled="f" stroked="f">
                      <v:textbox inset="2.16pt,1.44pt,0,1.44pt">
                        <w:txbxContent>
                          <w:p w14:paraId="458A18A0" w14:textId="77777777" w:rsidR="00D334B9" w:rsidRDefault="00D334B9" w:rsidP="00D334B9">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D334B9">
              <w:rPr>
                <w:rFonts w:ascii="Century Gothic" w:eastAsia="Times New Roman" w:hAnsi="Century Gothic" w:cs="Calibri"/>
                <w:b/>
                <w:bCs/>
                <w:color w:val="203764"/>
                <w:sz w:val="20"/>
                <w:szCs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77E2FB3"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r w:rsidR="00D334B9" w:rsidRPr="00D334B9" w14:paraId="0A2F1957" w14:textId="77777777" w:rsidTr="00D334B9">
        <w:trPr>
          <w:trHeight w:val="560"/>
        </w:trPr>
        <w:tc>
          <w:tcPr>
            <w:tcW w:w="3640" w:type="dxa"/>
            <w:gridSpan w:val="2"/>
            <w:tcBorders>
              <w:top w:val="single" w:sz="4" w:space="0" w:color="BFBFBF"/>
              <w:left w:val="nil"/>
              <w:bottom w:val="single" w:sz="4" w:space="0" w:color="BFBFBF"/>
              <w:right w:val="nil"/>
            </w:tcBorders>
            <w:shd w:val="clear" w:color="000000" w:fill="FFFFFF"/>
            <w:noWrap/>
            <w:vAlign w:val="bottom"/>
            <w:hideMark/>
          </w:tcPr>
          <w:p w14:paraId="370B0326" w14:textId="77777777" w:rsidR="00D334B9" w:rsidRPr="00D334B9" w:rsidRDefault="00D334B9" w:rsidP="00D334B9">
            <w:pPr>
              <w:rPr>
                <w:rFonts w:ascii="Century Gothic" w:eastAsia="Times New Roman" w:hAnsi="Century Gothic" w:cs="Calibri"/>
                <w:color w:val="333F4F"/>
              </w:rPr>
            </w:pPr>
            <w:r w:rsidRPr="00D334B9">
              <w:rPr>
                <w:rFonts w:ascii="Century Gothic" w:eastAsia="Times New Roman" w:hAnsi="Century Gothic" w:cs="Calibri"/>
                <w:color w:val="333F4F"/>
              </w:rPr>
              <w:t>PAYMENT INFORMATION</w:t>
            </w:r>
          </w:p>
        </w:tc>
        <w:tc>
          <w:tcPr>
            <w:tcW w:w="2030" w:type="dxa"/>
            <w:tcBorders>
              <w:top w:val="single" w:sz="4" w:space="0" w:color="BFBFBF"/>
              <w:left w:val="nil"/>
              <w:bottom w:val="single" w:sz="4" w:space="0" w:color="BFBFBF"/>
              <w:right w:val="nil"/>
            </w:tcBorders>
            <w:shd w:val="clear" w:color="000000" w:fill="FFFFFF"/>
            <w:noWrap/>
            <w:vAlign w:val="center"/>
            <w:hideMark/>
          </w:tcPr>
          <w:p w14:paraId="3C84A87D"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sidRPr="00D334B9">
              <w:rPr>
                <w:rFonts w:ascii="Century Gothic" w:eastAsia="Times New Roman" w:hAnsi="Century Gothic" w:cs="Calibri"/>
                <w:b/>
                <w:bCs/>
                <w:color w:val="FFFFFF"/>
                <w:sz w:val="20"/>
                <w:szCs w:val="20"/>
              </w:rPr>
              <w:t> </w:t>
            </w:r>
          </w:p>
        </w:tc>
        <w:tc>
          <w:tcPr>
            <w:tcW w:w="2472" w:type="dxa"/>
            <w:tcBorders>
              <w:top w:val="single" w:sz="4" w:space="0" w:color="BFBFBF"/>
              <w:left w:val="nil"/>
              <w:bottom w:val="single" w:sz="4" w:space="0" w:color="BFBFBF"/>
              <w:right w:val="nil"/>
            </w:tcBorders>
            <w:shd w:val="clear" w:color="000000" w:fill="FFFFFF"/>
            <w:noWrap/>
            <w:vAlign w:val="center"/>
            <w:hideMark/>
          </w:tcPr>
          <w:p w14:paraId="48409B87"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sidRPr="00D334B9">
              <w:rPr>
                <w:rFonts w:ascii="Century Gothic" w:eastAsia="Times New Roman" w:hAnsi="Century Gothic" w:cs="Calibri"/>
                <w:b/>
                <w:bCs/>
                <w:color w:val="FFFFFF"/>
                <w:sz w:val="20"/>
                <w:szCs w:val="20"/>
              </w:rPr>
              <w:t> </w:t>
            </w:r>
          </w:p>
        </w:tc>
        <w:tc>
          <w:tcPr>
            <w:tcW w:w="661" w:type="dxa"/>
            <w:tcBorders>
              <w:top w:val="single" w:sz="4" w:space="0" w:color="BFBFBF"/>
              <w:left w:val="nil"/>
              <w:bottom w:val="single" w:sz="4" w:space="0" w:color="BFBFBF"/>
              <w:right w:val="nil"/>
            </w:tcBorders>
            <w:shd w:val="clear" w:color="000000" w:fill="FFFFFF"/>
            <w:noWrap/>
            <w:vAlign w:val="center"/>
            <w:hideMark/>
          </w:tcPr>
          <w:p w14:paraId="719B54E5"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sidRPr="00D334B9">
              <w:rPr>
                <w:rFonts w:ascii="Century Gothic" w:eastAsia="Times New Roman" w:hAnsi="Century Gothic" w:cs="Calibri"/>
                <w:b/>
                <w:bCs/>
                <w:color w:val="FFFFFF"/>
                <w:sz w:val="20"/>
                <w:szCs w:val="20"/>
              </w:rPr>
              <w:t> </w:t>
            </w:r>
          </w:p>
        </w:tc>
        <w:tc>
          <w:tcPr>
            <w:tcW w:w="2717" w:type="dxa"/>
            <w:tcBorders>
              <w:top w:val="single" w:sz="4" w:space="0" w:color="BFBFBF"/>
              <w:left w:val="nil"/>
              <w:bottom w:val="single" w:sz="4" w:space="0" w:color="BFBFBF"/>
              <w:right w:val="nil"/>
            </w:tcBorders>
            <w:shd w:val="clear" w:color="000000" w:fill="FFFFFF"/>
            <w:noWrap/>
            <w:vAlign w:val="center"/>
            <w:hideMark/>
          </w:tcPr>
          <w:p w14:paraId="6F14C0A3"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sidRPr="00D334B9">
              <w:rPr>
                <w:rFonts w:ascii="Century Gothic" w:eastAsia="Times New Roman" w:hAnsi="Century Gothic" w:cs="Calibri"/>
                <w:b/>
                <w:bCs/>
                <w:color w:val="FFFFFF"/>
                <w:sz w:val="20"/>
                <w:szCs w:val="20"/>
              </w:rPr>
              <w:t> </w:t>
            </w:r>
          </w:p>
        </w:tc>
      </w:tr>
      <w:tr w:rsidR="00D334B9" w:rsidRPr="00D334B9" w14:paraId="35B06182"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BEBD647"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PAYMENT TO</w:t>
            </w:r>
          </w:p>
        </w:tc>
        <w:tc>
          <w:tcPr>
            <w:tcW w:w="384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1883A0F"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472" w:type="dxa"/>
            <w:tcBorders>
              <w:top w:val="single" w:sz="4" w:space="0" w:color="BFBFBF"/>
              <w:left w:val="nil"/>
              <w:bottom w:val="single" w:sz="4" w:space="0" w:color="BFBFBF"/>
              <w:right w:val="single" w:sz="4" w:space="0" w:color="BFBFBF"/>
            </w:tcBorders>
            <w:shd w:val="clear" w:color="000000" w:fill="D6DCE4"/>
            <w:vAlign w:val="center"/>
            <w:hideMark/>
          </w:tcPr>
          <w:p w14:paraId="52282A3D"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PAYMENT DATE</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69E9495D"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60BC1B8D"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A998135"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RECEIPT NUMBER</w:t>
            </w:r>
          </w:p>
        </w:tc>
        <w:tc>
          <w:tcPr>
            <w:tcW w:w="384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7DFEA4F1"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472" w:type="dxa"/>
            <w:tcBorders>
              <w:top w:val="single" w:sz="4" w:space="0" w:color="BFBFBF"/>
              <w:left w:val="nil"/>
              <w:bottom w:val="single" w:sz="4" w:space="0" w:color="BFBFBF"/>
              <w:right w:val="single" w:sz="4" w:space="0" w:color="BFBFBF"/>
            </w:tcBorders>
            <w:shd w:val="clear" w:color="000000" w:fill="D6DCE4"/>
            <w:vAlign w:val="center"/>
            <w:hideMark/>
          </w:tcPr>
          <w:p w14:paraId="2D0AB7D3"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AMOUNT PAID</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0F3AE050"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25556C1B"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000000" w:fill="D6DCE4"/>
            <w:vAlign w:val="center"/>
            <w:hideMark/>
          </w:tcPr>
          <w:p w14:paraId="2B79DCCC"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PAYMENT METHOD</w:t>
            </w:r>
          </w:p>
        </w:tc>
        <w:tc>
          <w:tcPr>
            <w:tcW w:w="9698" w:type="dxa"/>
            <w:gridSpan w:val="5"/>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183926"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4ACF04DA"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592100AE"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RECEIVED FROM</w:t>
            </w:r>
          </w:p>
        </w:tc>
        <w:tc>
          <w:tcPr>
            <w:tcW w:w="3848"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23E7E1"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472" w:type="dxa"/>
            <w:tcBorders>
              <w:top w:val="single" w:sz="4" w:space="0" w:color="BFBFBF"/>
              <w:left w:val="nil"/>
              <w:bottom w:val="single" w:sz="4" w:space="0" w:color="BFBFBF"/>
              <w:right w:val="single" w:sz="4" w:space="0" w:color="BFBFBF"/>
            </w:tcBorders>
            <w:shd w:val="clear" w:color="000000" w:fill="EAEEF3"/>
            <w:vAlign w:val="center"/>
            <w:hideMark/>
          </w:tcPr>
          <w:p w14:paraId="16838652" w14:textId="77777777" w:rsidR="00D334B9" w:rsidRPr="00D334B9" w:rsidRDefault="00D334B9" w:rsidP="00FF2A8A">
            <w:pP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RECEIVED BY</w:t>
            </w:r>
          </w:p>
        </w:tc>
        <w:tc>
          <w:tcPr>
            <w:tcW w:w="661" w:type="dxa"/>
            <w:tcBorders>
              <w:top w:val="single" w:sz="4" w:space="0" w:color="BFBFBF"/>
              <w:left w:val="nil"/>
              <w:bottom w:val="single" w:sz="4" w:space="0" w:color="BFBFBF"/>
              <w:right w:val="nil"/>
            </w:tcBorders>
            <w:shd w:val="clear" w:color="auto" w:fill="auto"/>
            <w:noWrap/>
            <w:vAlign w:val="center"/>
            <w:hideMark/>
          </w:tcPr>
          <w:p w14:paraId="4EC4BAA0"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717" w:type="dxa"/>
            <w:tcBorders>
              <w:top w:val="single" w:sz="4" w:space="0" w:color="BFBFBF"/>
              <w:left w:val="nil"/>
              <w:bottom w:val="single" w:sz="4" w:space="0" w:color="BFBFBF"/>
              <w:right w:val="single" w:sz="4" w:space="0" w:color="BFBFBF"/>
            </w:tcBorders>
            <w:shd w:val="clear" w:color="auto" w:fill="auto"/>
            <w:vAlign w:val="center"/>
            <w:hideMark/>
          </w:tcPr>
          <w:p w14:paraId="6C3866DC"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39DCDA90" w14:textId="77777777" w:rsidTr="00D334B9">
        <w:trPr>
          <w:trHeight w:val="649"/>
        </w:trPr>
        <w:tc>
          <w:tcPr>
            <w:tcW w:w="5670"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02F9EDA6" w14:textId="77777777" w:rsidR="00D334B9" w:rsidRPr="00D334B9" w:rsidRDefault="00D334B9" w:rsidP="00D334B9">
            <w:pPr>
              <w:jc w:val="cente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ACCOUNT INFO</w:t>
            </w:r>
          </w:p>
        </w:tc>
        <w:tc>
          <w:tcPr>
            <w:tcW w:w="5850" w:type="dxa"/>
            <w:gridSpan w:val="3"/>
            <w:tcBorders>
              <w:top w:val="single" w:sz="4" w:space="0" w:color="BFBFBF"/>
              <w:left w:val="nil"/>
              <w:bottom w:val="single" w:sz="4" w:space="0" w:color="BFBFBF"/>
              <w:right w:val="single" w:sz="4" w:space="0" w:color="BFBFBF"/>
            </w:tcBorders>
            <w:shd w:val="clear" w:color="000000" w:fill="D6DCE4"/>
            <w:vAlign w:val="center"/>
            <w:hideMark/>
          </w:tcPr>
          <w:p w14:paraId="491EB399" w14:textId="77777777" w:rsidR="00D334B9" w:rsidRPr="00D334B9" w:rsidRDefault="00D334B9" w:rsidP="00D334B9">
            <w:pPr>
              <w:jc w:val="cente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PAYMENT PERIOD</w:t>
            </w:r>
          </w:p>
        </w:tc>
      </w:tr>
      <w:tr w:rsidR="00D334B9" w:rsidRPr="00D334B9" w14:paraId="3DFAD1B5"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68B998F5" w14:textId="77777777" w:rsidR="00D334B9" w:rsidRPr="00D334B9" w:rsidRDefault="00D334B9" w:rsidP="00D334B9">
            <w:pPr>
              <w:jc w:val="cente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ACCT BALANCE</w:t>
            </w:r>
          </w:p>
        </w:tc>
        <w:tc>
          <w:tcPr>
            <w:tcW w:w="1818" w:type="dxa"/>
            <w:tcBorders>
              <w:top w:val="single" w:sz="4" w:space="0" w:color="BFBFBF"/>
              <w:left w:val="nil"/>
              <w:bottom w:val="single" w:sz="4" w:space="0" w:color="BFBFBF"/>
              <w:right w:val="single" w:sz="4" w:space="0" w:color="BFBFBF"/>
            </w:tcBorders>
            <w:shd w:val="clear" w:color="000000" w:fill="EAEEF3"/>
            <w:vAlign w:val="center"/>
            <w:hideMark/>
          </w:tcPr>
          <w:p w14:paraId="332DD642" w14:textId="77777777" w:rsidR="00D334B9" w:rsidRPr="00D334B9" w:rsidRDefault="00D334B9" w:rsidP="00D334B9">
            <w:pPr>
              <w:jc w:val="cente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THIS PAYMENT</w:t>
            </w:r>
          </w:p>
        </w:tc>
        <w:tc>
          <w:tcPr>
            <w:tcW w:w="2030" w:type="dxa"/>
            <w:tcBorders>
              <w:top w:val="single" w:sz="4" w:space="0" w:color="BFBFBF"/>
              <w:left w:val="nil"/>
              <w:bottom w:val="single" w:sz="4" w:space="0" w:color="BFBFBF"/>
              <w:right w:val="single" w:sz="4" w:space="0" w:color="BFBFBF"/>
            </w:tcBorders>
            <w:shd w:val="clear" w:color="000000" w:fill="EAEEF3"/>
            <w:vAlign w:val="center"/>
            <w:hideMark/>
          </w:tcPr>
          <w:p w14:paraId="008160FF" w14:textId="77777777" w:rsidR="00D334B9" w:rsidRPr="00D334B9" w:rsidRDefault="00D334B9" w:rsidP="00D334B9">
            <w:pPr>
              <w:jc w:val="center"/>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BALANCE DUE</w:t>
            </w:r>
          </w:p>
        </w:tc>
        <w:tc>
          <w:tcPr>
            <w:tcW w:w="2472" w:type="dxa"/>
            <w:tcBorders>
              <w:top w:val="single" w:sz="4" w:space="0" w:color="BFBFBF"/>
              <w:left w:val="nil"/>
              <w:bottom w:val="single" w:sz="4" w:space="0" w:color="BFBFBF"/>
              <w:right w:val="single" w:sz="4" w:space="0" w:color="BFBFBF"/>
            </w:tcBorders>
            <w:shd w:val="clear" w:color="000000" w:fill="EAEEF3"/>
            <w:vAlign w:val="center"/>
            <w:hideMark/>
          </w:tcPr>
          <w:p w14:paraId="7E72C0E5"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FROM</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35EFC1E"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66C74778"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auto" w:fill="auto"/>
            <w:noWrap/>
            <w:vAlign w:val="center"/>
            <w:hideMark/>
          </w:tcPr>
          <w:p w14:paraId="5A4BD92E"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1818" w:type="dxa"/>
            <w:tcBorders>
              <w:top w:val="single" w:sz="4" w:space="0" w:color="BFBFBF"/>
              <w:left w:val="single" w:sz="4" w:space="0" w:color="BFBFBF"/>
              <w:bottom w:val="single" w:sz="4" w:space="0" w:color="BFBFBF"/>
              <w:right w:val="nil"/>
            </w:tcBorders>
            <w:shd w:val="clear" w:color="auto" w:fill="auto"/>
            <w:noWrap/>
            <w:vAlign w:val="center"/>
            <w:hideMark/>
          </w:tcPr>
          <w:p w14:paraId="2AD79E0B"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030" w:type="dxa"/>
            <w:tcBorders>
              <w:top w:val="single" w:sz="4" w:space="0" w:color="BFBFBF"/>
              <w:left w:val="single" w:sz="4" w:space="0" w:color="BFBFBF"/>
              <w:bottom w:val="single" w:sz="4" w:space="0" w:color="BFBFBF"/>
              <w:right w:val="nil"/>
            </w:tcBorders>
            <w:shd w:val="clear" w:color="auto" w:fill="auto"/>
            <w:noWrap/>
            <w:vAlign w:val="center"/>
            <w:hideMark/>
          </w:tcPr>
          <w:p w14:paraId="2CD6C7CA"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c>
          <w:tcPr>
            <w:tcW w:w="2472"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46BB6846"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sidRPr="00D334B9">
              <w:rPr>
                <w:rFonts w:ascii="Century Gothic" w:eastAsia="Times New Roman" w:hAnsi="Century Gothic" w:cs="Calibri"/>
                <w:b/>
                <w:bCs/>
                <w:color w:val="333F4F"/>
                <w:sz w:val="20"/>
                <w:szCs w:val="20"/>
              </w:rPr>
              <w:t>THROUGH</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E9C21BE" w14:textId="77777777" w:rsidR="00D334B9" w:rsidRPr="00D334B9" w:rsidRDefault="00D334B9" w:rsidP="00D334B9">
            <w:pPr>
              <w:rPr>
                <w:rFonts w:ascii="Century Gothic" w:eastAsia="Times New Roman" w:hAnsi="Century Gothic" w:cs="Calibri"/>
                <w:color w:val="333F4F"/>
                <w:sz w:val="20"/>
                <w:szCs w:val="20"/>
              </w:rPr>
            </w:pPr>
            <w:r w:rsidRPr="00D334B9">
              <w:rPr>
                <w:rFonts w:ascii="Century Gothic" w:eastAsia="Times New Roman" w:hAnsi="Century Gothic" w:cs="Calibri"/>
                <w:color w:val="333F4F"/>
                <w:sz w:val="20"/>
                <w:szCs w:val="20"/>
              </w:rPr>
              <w:t> </w:t>
            </w:r>
          </w:p>
        </w:tc>
      </w:tr>
      <w:tr w:rsidR="00D334B9" w:rsidRPr="00D334B9" w14:paraId="565D16A3" w14:textId="77777777" w:rsidTr="00D334B9">
        <w:trPr>
          <w:trHeight w:val="448"/>
        </w:trPr>
        <w:tc>
          <w:tcPr>
            <w:tcW w:w="11520" w:type="dxa"/>
            <w:gridSpan w:val="6"/>
            <w:tcBorders>
              <w:top w:val="single" w:sz="4" w:space="0" w:color="BFBFBF"/>
              <w:left w:val="nil"/>
              <w:bottom w:val="single" w:sz="4" w:space="0" w:color="BFBFBF"/>
              <w:right w:val="nil"/>
            </w:tcBorders>
            <w:shd w:val="clear" w:color="auto" w:fill="auto"/>
            <w:noWrap/>
            <w:vAlign w:val="bottom"/>
            <w:hideMark/>
          </w:tcPr>
          <w:p w14:paraId="060DB172" w14:textId="77777777" w:rsidR="00D334B9" w:rsidRPr="00D334B9" w:rsidRDefault="00D334B9" w:rsidP="00D334B9">
            <w:pPr>
              <w:rPr>
                <w:rFonts w:ascii="Century Gothic" w:eastAsia="Times New Roman" w:hAnsi="Century Gothic" w:cs="Calibri"/>
                <w:color w:val="333F4F"/>
              </w:rPr>
            </w:pPr>
            <w:r w:rsidRPr="00D334B9">
              <w:rPr>
                <w:rFonts w:ascii="Century Gothic" w:eastAsia="Times New Roman" w:hAnsi="Century Gothic" w:cs="Calibri"/>
                <w:color w:val="333F4F"/>
              </w:rPr>
              <w:t>NOTES</w:t>
            </w:r>
          </w:p>
        </w:tc>
      </w:tr>
      <w:tr w:rsidR="00D334B9" w:rsidRPr="00D334B9" w14:paraId="75F033CB" w14:textId="77777777" w:rsidTr="00D334B9">
        <w:trPr>
          <w:trHeight w:val="1366"/>
        </w:trPr>
        <w:tc>
          <w:tcPr>
            <w:tcW w:w="1152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3A5C35" w14:textId="77777777" w:rsidR="00D334B9" w:rsidRPr="00D334B9" w:rsidRDefault="00D334B9" w:rsidP="00D334B9">
            <w:pPr>
              <w:rPr>
                <w:rFonts w:ascii="Century Gothic" w:eastAsia="Times New Roman" w:hAnsi="Century Gothic" w:cs="Calibri"/>
                <w:color w:val="000000"/>
                <w:sz w:val="20"/>
                <w:szCs w:val="20"/>
              </w:rPr>
            </w:pPr>
            <w:r w:rsidRPr="00D334B9">
              <w:rPr>
                <w:rFonts w:ascii="Century Gothic" w:eastAsia="Times New Roman" w:hAnsi="Century Gothic" w:cs="Calibri"/>
                <w:color w:val="000000"/>
                <w:sz w:val="20"/>
                <w:szCs w:val="20"/>
              </w:rPr>
              <w:t> </w:t>
            </w:r>
          </w:p>
        </w:tc>
      </w:tr>
    </w:tbl>
    <w:p w14:paraId="1AFFEB15" w14:textId="77777777" w:rsidR="00D334B9" w:rsidRDefault="00D334B9" w:rsidP="00D334B9">
      <w:pPr>
        <w:rPr>
          <w:rFonts w:ascii="Century Gothic" w:hAnsi="Century Gothic"/>
          <w:b/>
        </w:rPr>
      </w:pPr>
    </w:p>
    <w:p w14:paraId="66EA53AD" w14:textId="77777777" w:rsidR="004442DF" w:rsidRPr="00FB5495" w:rsidRDefault="004442DF" w:rsidP="00372123">
      <w:pPr>
        <w:jc w:val="center"/>
        <w:rPr>
          <w:rFonts w:ascii="Century Gothic" w:hAnsi="Century Gothic"/>
          <w:b/>
        </w:rPr>
      </w:pPr>
      <w:r w:rsidRPr="00FB5495">
        <w:rPr>
          <w:rFonts w:ascii="Century Gothic" w:hAnsi="Century Gothic"/>
          <w:b/>
        </w:rPr>
        <w:t>DISCLAIMER</w:t>
      </w:r>
    </w:p>
    <w:p w14:paraId="469905E3" w14:textId="77777777" w:rsidR="004442DF" w:rsidRPr="00FB5495" w:rsidRDefault="004442DF" w:rsidP="004442DF">
      <w:pPr>
        <w:rPr>
          <w:rFonts w:ascii="Century Gothic" w:hAnsi="Century Gothic"/>
        </w:rPr>
      </w:pPr>
    </w:p>
    <w:p w14:paraId="7783C0D6" w14:textId="77777777" w:rsidR="004442DF" w:rsidRPr="00FB5495" w:rsidRDefault="004442DF" w:rsidP="004442DF">
      <w:pPr>
        <w:spacing w:line="276" w:lineRule="auto"/>
        <w:rPr>
          <w:rFonts w:ascii="Century Gothic" w:hAnsi="Century Gothic"/>
        </w:rPr>
      </w:pPr>
      <w:r w:rsidRPr="00FB5495">
        <w:rPr>
          <w:rFonts w:ascii="Century Gothic" w:hAnsi="Century Gothic"/>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p w14:paraId="1489B6C0" w14:textId="77777777" w:rsidR="004442DF" w:rsidRPr="00E818C7" w:rsidRDefault="004442DF" w:rsidP="00E818C7"/>
    <w:sectPr w:rsidR="004442DF" w:rsidRPr="00E818C7" w:rsidSect="003516F1">
      <w:pgSz w:w="12240" w:h="15840"/>
      <w:pgMar w:top="720" w:right="720" w:bottom="39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3F"/>
    <w:rsid w:val="000D0128"/>
    <w:rsid w:val="000D2309"/>
    <w:rsid w:val="000F07B6"/>
    <w:rsid w:val="001B08D8"/>
    <w:rsid w:val="001E4CA5"/>
    <w:rsid w:val="00224F5B"/>
    <w:rsid w:val="00285D38"/>
    <w:rsid w:val="002C369F"/>
    <w:rsid w:val="003516F1"/>
    <w:rsid w:val="00352713"/>
    <w:rsid w:val="00372123"/>
    <w:rsid w:val="003A1EFC"/>
    <w:rsid w:val="0042684F"/>
    <w:rsid w:val="004442DF"/>
    <w:rsid w:val="00456A0A"/>
    <w:rsid w:val="00471C74"/>
    <w:rsid w:val="004863C4"/>
    <w:rsid w:val="004937B7"/>
    <w:rsid w:val="00520E3C"/>
    <w:rsid w:val="00807BC8"/>
    <w:rsid w:val="00835D4E"/>
    <w:rsid w:val="008F7053"/>
    <w:rsid w:val="00916DBB"/>
    <w:rsid w:val="00926E62"/>
    <w:rsid w:val="0093563F"/>
    <w:rsid w:val="00AC71FC"/>
    <w:rsid w:val="00AE17A1"/>
    <w:rsid w:val="00B4564E"/>
    <w:rsid w:val="00B62005"/>
    <w:rsid w:val="00B716CA"/>
    <w:rsid w:val="00C97495"/>
    <w:rsid w:val="00D334B9"/>
    <w:rsid w:val="00E730C1"/>
    <w:rsid w:val="00E818C7"/>
    <w:rsid w:val="00EC5134"/>
    <w:rsid w:val="00F24560"/>
    <w:rsid w:val="00FF2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A0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369F"/>
    <w:rPr>
      <w:color w:val="0563C1" w:themeColor="hyperlink"/>
      <w:u w:val="single"/>
    </w:rPr>
  </w:style>
  <w:style w:type="table" w:styleId="a4">
    <w:name w:val="Table Grid"/>
    <w:basedOn w:val="a1"/>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285D38"/>
    <w:pPr>
      <w:spacing w:before="100" w:beforeAutospacing="1" w:after="100" w:afterAutospacing="1"/>
    </w:pPr>
    <w:rPr>
      <w:rFonts w:ascii="Times New Roman" w:eastAsiaTheme="minorEastAsia" w:hAnsi="Times New Roman" w:cs="Times New Roman"/>
    </w:rPr>
  </w:style>
  <w:style w:type="character" w:styleId="a6">
    <w:name w:val="FollowedHyperlink"/>
    <w:basedOn w:val="a0"/>
    <w:uiPriority w:val="99"/>
    <w:semiHidden/>
    <w:unhideWhenUsed/>
    <w:rsid w:val="00D334B9"/>
    <w:rPr>
      <w:color w:val="954F72"/>
      <w:u w:val="single"/>
    </w:rPr>
  </w:style>
  <w:style w:type="paragraph" w:customStyle="1" w:styleId="msonormal0">
    <w:name w:val="msonormal"/>
    <w:basedOn w:val="a"/>
    <w:rsid w:val="00D334B9"/>
    <w:pPr>
      <w:spacing w:before="100" w:beforeAutospacing="1" w:after="100" w:afterAutospacing="1"/>
    </w:pPr>
    <w:rPr>
      <w:rFonts w:ascii="Times New Roman" w:eastAsia="Times New Roman" w:hAnsi="Times New Roman" w:cs="Times New Roman"/>
    </w:rPr>
  </w:style>
  <w:style w:type="paragraph" w:customStyle="1" w:styleId="xl64">
    <w:name w:val="xl64"/>
    <w:basedOn w:val="a"/>
    <w:rsid w:val="00D334B9"/>
    <w:pPr>
      <w:spacing w:before="100" w:beforeAutospacing="1" w:after="100" w:afterAutospacing="1"/>
    </w:pPr>
    <w:rPr>
      <w:rFonts w:ascii="Century Gothic" w:eastAsia="Times New Roman" w:hAnsi="Century Gothic" w:cs="Times New Roman"/>
    </w:rPr>
  </w:style>
  <w:style w:type="paragraph" w:customStyle="1" w:styleId="xl65">
    <w:name w:val="xl65"/>
    <w:basedOn w:val="a"/>
    <w:rsid w:val="00D334B9"/>
    <w:pPr>
      <w:pBdr>
        <w:top w:val="single" w:sz="4" w:space="0" w:color="BFBFBF"/>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6">
    <w:name w:val="xl66"/>
    <w:basedOn w:val="a"/>
    <w:rsid w:val="00D334B9"/>
    <w:pPr>
      <w:pBdr>
        <w:top w:val="single" w:sz="4" w:space="0" w:color="BFBFBF"/>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7">
    <w:name w:val="xl67"/>
    <w:basedOn w:val="a"/>
    <w:rsid w:val="00D334B9"/>
    <w:pPr>
      <w:pBdr>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8">
    <w:name w:val="xl68"/>
    <w:basedOn w:val="a"/>
    <w:rsid w:val="00D334B9"/>
    <w:pPr>
      <w:pBdr>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9">
    <w:name w:val="xl69"/>
    <w:basedOn w:val="a"/>
    <w:rsid w:val="00D334B9"/>
    <w:pP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b/>
      <w:bCs/>
      <w:color w:val="FFFFFF"/>
      <w:sz w:val="20"/>
      <w:szCs w:val="20"/>
    </w:rPr>
  </w:style>
  <w:style w:type="paragraph" w:customStyle="1" w:styleId="xl70">
    <w:name w:val="xl70"/>
    <w:basedOn w:val="a"/>
    <w:rsid w:val="00D334B9"/>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1">
    <w:name w:val="xl71"/>
    <w:basedOn w:val="a"/>
    <w:rsid w:val="00D334B9"/>
    <w:pPr>
      <w:pBdr>
        <w:top w:val="single" w:sz="4" w:space="0" w:color="BFBFBF"/>
        <w:left w:val="single" w:sz="4" w:space="0" w:color="BFBFBF"/>
        <w:bottom w:val="single" w:sz="4" w:space="0" w:color="BFBFBF"/>
        <w:right w:val="single" w:sz="4" w:space="0" w:color="BFBFBF"/>
      </w:pBdr>
      <w:shd w:val="clear" w:color="000000" w:fill="EAEEF3"/>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72">
    <w:name w:val="xl72"/>
    <w:basedOn w:val="a"/>
    <w:rsid w:val="00D334B9"/>
    <w:pPr>
      <w:pBdr>
        <w:top w:val="single" w:sz="4" w:space="0" w:color="BFBFBF"/>
        <w:left w:val="single" w:sz="4" w:space="7"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3">
    <w:name w:val="xl73"/>
    <w:basedOn w:val="a"/>
    <w:rsid w:val="00D334B9"/>
    <w:pPr>
      <w:pBdr>
        <w:top w:val="double" w:sz="6" w:space="0" w:color="BFBFBF"/>
        <w:left w:val="single" w:sz="4" w:space="7" w:color="BFBFBF"/>
        <w:bottom w:val="single" w:sz="8"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4">
    <w:name w:val="xl74"/>
    <w:basedOn w:val="a"/>
    <w:rsid w:val="00D334B9"/>
    <w:pPr>
      <w:pBdr>
        <w:top w:val="single" w:sz="4" w:space="0" w:color="BFBFBF"/>
        <w:left w:val="single" w:sz="4" w:space="7" w:color="BFBFBF"/>
        <w:bottom w:val="double" w:sz="6"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5">
    <w:name w:val="xl75"/>
    <w:basedOn w:val="a"/>
    <w:rsid w:val="00D334B9"/>
    <w:pPr>
      <w:pBdr>
        <w:top w:val="single" w:sz="4" w:space="0" w:color="BFBFBF"/>
        <w:left w:val="single" w:sz="4" w:space="7"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6">
    <w:name w:val="xl76"/>
    <w:basedOn w:val="a"/>
    <w:rsid w:val="00D334B9"/>
    <w:pPr>
      <w:pBdr>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77">
    <w:name w:val="xl77"/>
    <w:basedOn w:val="a"/>
    <w:rsid w:val="00D334B9"/>
    <w:pPr>
      <w:pBdr>
        <w:bottom w:val="single" w:sz="8"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8">
    <w:name w:val="xl78"/>
    <w:basedOn w:val="a"/>
    <w:rsid w:val="00D334B9"/>
    <w:pPr>
      <w:shd w:val="clear" w:color="000000" w:fill="FFFFFF"/>
      <w:spacing w:before="100" w:beforeAutospacing="1" w:after="100" w:afterAutospacing="1"/>
      <w:ind w:firstLineChars="100" w:firstLine="100"/>
    </w:pPr>
    <w:rPr>
      <w:rFonts w:ascii="Century Gothic" w:eastAsia="Times New Roman" w:hAnsi="Century Gothic" w:cs="Times New Roman"/>
      <w:color w:val="333F4F"/>
    </w:rPr>
  </w:style>
  <w:style w:type="paragraph" w:customStyle="1" w:styleId="xl79">
    <w:name w:val="xl79"/>
    <w:basedOn w:val="a"/>
    <w:rsid w:val="00D334B9"/>
    <w:pPr>
      <w:pBdr>
        <w:left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80">
    <w:name w:val="xl80"/>
    <w:basedOn w:val="a"/>
    <w:rsid w:val="00D334B9"/>
    <w:pPr>
      <w:pBdr>
        <w:left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1">
    <w:name w:val="xl81"/>
    <w:basedOn w:val="a"/>
    <w:rsid w:val="00D334B9"/>
    <w:pPr>
      <w:pBdr>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2">
    <w:name w:val="xl82"/>
    <w:basedOn w:val="a"/>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3">
    <w:name w:val="xl83"/>
    <w:basedOn w:val="a"/>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4">
    <w:name w:val="xl84"/>
    <w:basedOn w:val="a"/>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5">
    <w:name w:val="xl85"/>
    <w:basedOn w:val="a"/>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6">
    <w:name w:val="xl86"/>
    <w:basedOn w:val="a"/>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7">
    <w:name w:val="xl87"/>
    <w:basedOn w:val="a"/>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8">
    <w:name w:val="xl88"/>
    <w:basedOn w:val="a"/>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color w:val="333F4F"/>
    </w:rPr>
  </w:style>
  <w:style w:type="paragraph" w:customStyle="1" w:styleId="xl89">
    <w:name w:val="xl89"/>
    <w:basedOn w:val="a"/>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0">
    <w:name w:val="xl90"/>
    <w:basedOn w:val="a"/>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1">
    <w:name w:val="xl91"/>
    <w:basedOn w:val="a"/>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2">
    <w:name w:val="xl92"/>
    <w:basedOn w:val="a"/>
    <w:rsid w:val="00D334B9"/>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3">
    <w:name w:val="xl93"/>
    <w:basedOn w:val="a"/>
    <w:rsid w:val="00D334B9"/>
    <w:pPr>
      <w:pBdr>
        <w:top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4">
    <w:name w:val="xl94"/>
    <w:basedOn w:val="a"/>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5">
    <w:name w:val="xl95"/>
    <w:basedOn w:val="a"/>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6">
    <w:name w:val="xl96"/>
    <w:basedOn w:val="a"/>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7">
    <w:name w:val="xl97"/>
    <w:basedOn w:val="a"/>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8">
    <w:name w:val="xl98"/>
    <w:basedOn w:val="a"/>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9">
    <w:name w:val="xl99"/>
    <w:basedOn w:val="a"/>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100">
    <w:name w:val="xl100"/>
    <w:basedOn w:val="a"/>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 w:id="214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bit.ly/3b4tN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IC-Simple-Client-Information-Form-Template_WORD.dotx</Template>
  <TotalTime>1</TotalTime>
  <Pages>2</Pages>
  <Words>483</Words>
  <Characters>2758</Characters>
  <Application>Microsoft Office Word</Application>
  <DocSecurity>0</DocSecurity>
  <Lines>22</Lines>
  <Paragraphs>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ragaz</dc:creator>
  <cp:keywords/>
  <dc:description/>
  <cp:lastModifiedBy>Alexandra Ragazhinskaya</cp:lastModifiedBy>
  <cp:revision>1</cp:revision>
  <dcterms:created xsi:type="dcterms:W3CDTF">2020-08-28T19:08:00Z</dcterms:created>
  <dcterms:modified xsi:type="dcterms:W3CDTF">2020-08-28T19:09:00Z</dcterms:modified>
</cp:coreProperties>
</file>